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AAD8DA" w14:textId="77777777" w:rsidR="00E57787" w:rsidRDefault="00E57787" w:rsidP="0025166A">
      <w:pPr>
        <w:pStyle w:val="Vrstapredpisa"/>
        <w:spacing w:before="0" w:line="260" w:lineRule="atLeast"/>
        <w:rPr>
          <w:color w:val="auto"/>
          <w:sz w:val="20"/>
          <w:szCs w:val="20"/>
        </w:rPr>
      </w:pPr>
    </w:p>
    <w:p w14:paraId="4D5A7799" w14:textId="77777777" w:rsidR="00AC6E15" w:rsidRPr="00070D68" w:rsidRDefault="00AC6E15" w:rsidP="00AC6E15">
      <w:pPr>
        <w:overflowPunct/>
        <w:autoSpaceDE/>
        <w:autoSpaceDN/>
        <w:adjustRightInd/>
        <w:spacing w:line="260" w:lineRule="exact"/>
        <w:jc w:val="left"/>
        <w:textAlignment w:val="auto"/>
        <w:rPr>
          <w:rFonts w:cs="Arial"/>
          <w:b/>
          <w:sz w:val="20"/>
          <w:szCs w:val="20"/>
          <w:lang w:eastAsia="en-US"/>
        </w:rPr>
      </w:pPr>
      <w:bookmarkStart w:id="0" w:name="_Ref425159136"/>
    </w:p>
    <w:p w14:paraId="2DBC6858" w14:textId="71AE1D5A" w:rsidR="00AC6E15" w:rsidRPr="00070D68" w:rsidRDefault="00AC6E15" w:rsidP="00AC6E15">
      <w:pPr>
        <w:overflowPunct/>
        <w:autoSpaceDE/>
        <w:autoSpaceDN/>
        <w:adjustRightInd/>
        <w:spacing w:line="260" w:lineRule="exact"/>
        <w:jc w:val="left"/>
        <w:textAlignment w:val="auto"/>
        <w:rPr>
          <w:rFonts w:cs="Arial"/>
          <w:b/>
          <w:sz w:val="20"/>
          <w:szCs w:val="20"/>
          <w:lang w:eastAsia="en-US"/>
        </w:rPr>
      </w:pPr>
      <w:r w:rsidRPr="00070D68">
        <w:rPr>
          <w:rFonts w:cs="Arial"/>
          <w:b/>
          <w:sz w:val="20"/>
          <w:szCs w:val="20"/>
          <w:lang w:eastAsia="en-US"/>
        </w:rPr>
        <w:t>PRILOGA 3 (jedro gradiva):</w:t>
      </w:r>
    </w:p>
    <w:p w14:paraId="2FFBC812" w14:textId="77777777" w:rsidR="00AC6E15" w:rsidRPr="00070D68" w:rsidRDefault="00AC6E15" w:rsidP="00AC6E15">
      <w:pPr>
        <w:overflowPunct/>
        <w:autoSpaceDE/>
        <w:autoSpaceDN/>
        <w:adjustRightInd/>
        <w:spacing w:line="260" w:lineRule="exact"/>
        <w:jc w:val="left"/>
        <w:textAlignment w:val="auto"/>
        <w:rPr>
          <w:rFonts w:cs="Arial"/>
          <w:b/>
          <w:sz w:val="20"/>
          <w:szCs w:val="20"/>
          <w:lang w:eastAsia="en-US"/>
        </w:rPr>
      </w:pPr>
    </w:p>
    <w:tbl>
      <w:tblPr>
        <w:tblW w:w="0" w:type="auto"/>
        <w:tblLook w:val="04A0" w:firstRow="1" w:lastRow="0" w:firstColumn="1" w:lastColumn="0" w:noHBand="0" w:noVBand="1"/>
      </w:tblPr>
      <w:tblGrid>
        <w:gridCol w:w="8714"/>
      </w:tblGrid>
      <w:tr w:rsidR="00AC6E15" w:rsidRPr="00070D68" w14:paraId="1D55476C" w14:textId="77777777" w:rsidTr="00AC6E15">
        <w:tc>
          <w:tcPr>
            <w:tcW w:w="8714" w:type="dxa"/>
          </w:tcPr>
          <w:p w14:paraId="693714AE" w14:textId="77777777" w:rsidR="00AC6E15" w:rsidRPr="00070D68" w:rsidRDefault="00AC6E15" w:rsidP="00AC6E15">
            <w:pPr>
              <w:overflowPunct/>
              <w:autoSpaceDE/>
              <w:autoSpaceDN/>
              <w:adjustRightInd/>
              <w:spacing w:line="260" w:lineRule="exact"/>
              <w:jc w:val="center"/>
              <w:textAlignment w:val="auto"/>
              <w:rPr>
                <w:rFonts w:cs="Arial"/>
                <w:b/>
                <w:sz w:val="20"/>
                <w:szCs w:val="20"/>
                <w:lang w:eastAsia="en-US"/>
              </w:rPr>
            </w:pPr>
          </w:p>
          <w:p w14:paraId="0121559E" w14:textId="77777777" w:rsidR="00AC6E15" w:rsidRPr="00070D68" w:rsidRDefault="00AC6E15" w:rsidP="00AC6E15">
            <w:pPr>
              <w:overflowPunct/>
              <w:autoSpaceDE/>
              <w:autoSpaceDN/>
              <w:adjustRightInd/>
              <w:spacing w:line="260" w:lineRule="exact"/>
              <w:jc w:val="center"/>
              <w:textAlignment w:val="auto"/>
              <w:rPr>
                <w:rFonts w:cs="Arial"/>
                <w:b/>
                <w:sz w:val="20"/>
                <w:szCs w:val="20"/>
                <w:lang w:eastAsia="en-US"/>
              </w:rPr>
            </w:pPr>
            <w:r w:rsidRPr="00070D68">
              <w:rPr>
                <w:rFonts w:cs="Arial"/>
                <w:b/>
                <w:sz w:val="20"/>
                <w:szCs w:val="20"/>
                <w:lang w:eastAsia="en-US"/>
              </w:rPr>
              <w:t>ZAKON O PREPREČEVANJU OMEJEVANJA KONKURENCE</w:t>
            </w:r>
          </w:p>
          <w:p w14:paraId="76DE5248" w14:textId="77777777" w:rsidR="00AC6E15" w:rsidRPr="00070D68" w:rsidRDefault="00AC6E15" w:rsidP="00AC6E15">
            <w:pPr>
              <w:overflowPunct/>
              <w:autoSpaceDE/>
              <w:autoSpaceDN/>
              <w:adjustRightInd/>
              <w:spacing w:line="260" w:lineRule="exact"/>
              <w:jc w:val="center"/>
              <w:textAlignment w:val="auto"/>
              <w:rPr>
                <w:rFonts w:cs="Arial"/>
                <w:b/>
                <w:sz w:val="20"/>
                <w:szCs w:val="20"/>
                <w:lang w:eastAsia="en-US"/>
              </w:rPr>
            </w:pPr>
          </w:p>
          <w:p w14:paraId="4A0783BA" w14:textId="77777777" w:rsidR="00AC6E15" w:rsidRPr="00070D68" w:rsidRDefault="00AC6E15" w:rsidP="00AC6E15">
            <w:pPr>
              <w:overflowPunct/>
              <w:autoSpaceDE/>
              <w:autoSpaceDN/>
              <w:adjustRightInd/>
              <w:spacing w:line="260" w:lineRule="exact"/>
              <w:jc w:val="center"/>
              <w:textAlignment w:val="auto"/>
              <w:rPr>
                <w:rFonts w:cs="Arial"/>
                <w:b/>
                <w:sz w:val="20"/>
                <w:szCs w:val="20"/>
                <w:lang w:eastAsia="en-US"/>
              </w:rPr>
            </w:pPr>
          </w:p>
        </w:tc>
      </w:tr>
      <w:tr w:rsidR="00AC6E15" w:rsidRPr="00070D68" w14:paraId="34839170" w14:textId="77777777" w:rsidTr="00AC6E15">
        <w:tc>
          <w:tcPr>
            <w:tcW w:w="8714" w:type="dxa"/>
          </w:tcPr>
          <w:p w14:paraId="6BA1AD55" w14:textId="77777777" w:rsidR="00AC6E15" w:rsidRPr="00070D68" w:rsidRDefault="00AC6E15" w:rsidP="00AC6E15">
            <w:pPr>
              <w:overflowPunct/>
              <w:autoSpaceDE/>
              <w:autoSpaceDN/>
              <w:adjustRightInd/>
              <w:spacing w:line="260" w:lineRule="exact"/>
              <w:jc w:val="left"/>
              <w:textAlignment w:val="auto"/>
              <w:rPr>
                <w:rFonts w:cs="Arial"/>
                <w:b/>
                <w:sz w:val="20"/>
                <w:szCs w:val="20"/>
                <w:lang w:eastAsia="en-US"/>
              </w:rPr>
            </w:pPr>
            <w:r w:rsidRPr="00070D68">
              <w:rPr>
                <w:rFonts w:cs="Arial"/>
                <w:b/>
                <w:sz w:val="20"/>
                <w:szCs w:val="20"/>
                <w:lang w:eastAsia="en-US"/>
              </w:rPr>
              <w:t>I. UVOD</w:t>
            </w:r>
          </w:p>
        </w:tc>
      </w:tr>
    </w:tbl>
    <w:p w14:paraId="366F3D65"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p>
    <w:p w14:paraId="64931F02"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r w:rsidRPr="00070D68">
        <w:rPr>
          <w:rFonts w:eastAsia="Calibri" w:cs="Arial"/>
          <w:b/>
          <w:sz w:val="20"/>
          <w:szCs w:val="20"/>
          <w:lang w:eastAsia="en-US"/>
        </w:rPr>
        <w:t>1. OCENA STANJA IN RAZLOGI ZA SPREJEM PREDLOGA ZAKONA</w:t>
      </w:r>
    </w:p>
    <w:p w14:paraId="7B198F53" w14:textId="77777777"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p>
    <w:p w14:paraId="1E9C702B" w14:textId="77777777" w:rsidR="00AC6E15" w:rsidRPr="00070D68" w:rsidRDefault="00AC6E15" w:rsidP="00AC6E15">
      <w:pPr>
        <w:overflowPunct/>
        <w:autoSpaceDE/>
        <w:autoSpaceDN/>
        <w:adjustRightInd/>
        <w:spacing w:line="260" w:lineRule="exact"/>
        <w:textAlignment w:val="auto"/>
        <w:rPr>
          <w:rFonts w:eastAsia="Calibri" w:cs="Arial"/>
          <w:iCs/>
          <w:sz w:val="20"/>
          <w:szCs w:val="20"/>
          <w:lang w:eastAsia="en-US"/>
        </w:rPr>
      </w:pPr>
      <w:r w:rsidRPr="00070D68">
        <w:rPr>
          <w:rFonts w:eastAsia="Calibri" w:cs="Arial"/>
          <w:iCs/>
          <w:sz w:val="20"/>
          <w:szCs w:val="20"/>
          <w:lang w:eastAsia="en-US"/>
        </w:rPr>
        <w:t xml:space="preserve">Pravila varstva konkurence so ena od temeljnih značilnosti notranjega trga. Če pride do izkrivljanja konkurence, ni mogoče uresničiti celotnega potenciala notranjega trga in ustvariti pravih pogojev za trajnostno gospodarsko rast. </w:t>
      </w:r>
    </w:p>
    <w:p w14:paraId="7287F5C3" w14:textId="77777777" w:rsidR="00AC6E15" w:rsidRPr="00070D68" w:rsidRDefault="00AC6E15" w:rsidP="00AC6E15">
      <w:pPr>
        <w:overflowPunct/>
        <w:autoSpaceDE/>
        <w:autoSpaceDN/>
        <w:adjustRightInd/>
        <w:spacing w:line="260" w:lineRule="exact"/>
        <w:textAlignment w:val="auto"/>
        <w:rPr>
          <w:rFonts w:eastAsia="Calibri" w:cs="Arial"/>
          <w:iCs/>
          <w:sz w:val="20"/>
          <w:szCs w:val="20"/>
          <w:lang w:eastAsia="en-US"/>
        </w:rPr>
      </w:pPr>
    </w:p>
    <w:p w14:paraId="64EC395E" w14:textId="54B55B5C" w:rsidR="00AC6E15" w:rsidRPr="00070D68" w:rsidRDefault="00AC6E15" w:rsidP="00AC6E15">
      <w:pPr>
        <w:overflowPunct/>
        <w:autoSpaceDE/>
        <w:autoSpaceDN/>
        <w:adjustRightInd/>
        <w:spacing w:line="260" w:lineRule="exact"/>
        <w:textAlignment w:val="auto"/>
        <w:rPr>
          <w:rFonts w:eastAsia="Calibri" w:cs="Arial"/>
          <w:iCs/>
          <w:sz w:val="20"/>
          <w:szCs w:val="20"/>
          <w:lang w:eastAsia="en-US"/>
        </w:rPr>
      </w:pPr>
      <w:r w:rsidRPr="00070D68">
        <w:rPr>
          <w:rFonts w:eastAsia="Calibri" w:cs="Arial"/>
          <w:sz w:val="20"/>
          <w:szCs w:val="20"/>
          <w:lang w:eastAsia="en-US"/>
        </w:rPr>
        <w:t xml:space="preserve">Države članice Evropske unije (v nadaljnjem besedilu: države članice) so poleg Evropske komisije ključni akterji pri izvajanju pravil konkurence </w:t>
      </w:r>
      <w:r w:rsidRPr="00070D68">
        <w:rPr>
          <w:sz w:val="20"/>
          <w:szCs w:val="24"/>
          <w:lang w:eastAsia="en-US"/>
        </w:rPr>
        <w:t xml:space="preserve">Evropske unije. Nacionalni organi, pristojni za varstvo konkurence v državah članicah, so z Uredbo Sveta (ES) št. 1/2003 z dne 16. decembra 2002 o izvajanju pravil konkurence iz členov 81 in 82 Pogodbe (UL L št. 1 z dne 4. 1. 2003, str. 1, v nadaljnjem besedilu: Uredba 1/2003) </w:t>
      </w:r>
      <w:r w:rsidRPr="00070D68">
        <w:rPr>
          <w:rFonts w:eastAsia="Calibri" w:cs="Arial"/>
          <w:sz w:val="20"/>
          <w:szCs w:val="20"/>
          <w:lang w:eastAsia="en-US"/>
        </w:rPr>
        <w:t xml:space="preserve">pooblaščeni, da vzporedno z Evropsko komisijo uporabljajo pravila varstva konkurence Evropske unije za </w:t>
      </w:r>
      <w:r w:rsidRPr="00070D68">
        <w:rPr>
          <w:rFonts w:eastAsia="Calibri" w:cs="Arial"/>
          <w:iCs/>
          <w:sz w:val="20"/>
          <w:szCs w:val="20"/>
          <w:lang w:eastAsia="en-US"/>
        </w:rPr>
        <w:t xml:space="preserve">sporazume ali ravnanja, ki bi lahko prizadeli trgovino med državami članicami. Evropska komisija in nacionalni organi, pristojni za varstvo konkurence držav članic, že od leta 2004 izvajajo pravila konkurence Evropske unije v okviru Evropske mreže za konkurenco. </w:t>
      </w:r>
    </w:p>
    <w:p w14:paraId="5561AAFB" w14:textId="77777777" w:rsidR="00AC6E15" w:rsidRPr="00070D68" w:rsidRDefault="00AC6E15" w:rsidP="00AC6E15">
      <w:pPr>
        <w:overflowPunct/>
        <w:autoSpaceDE/>
        <w:autoSpaceDN/>
        <w:adjustRightInd/>
        <w:spacing w:line="260" w:lineRule="exact"/>
        <w:textAlignment w:val="auto"/>
        <w:rPr>
          <w:rFonts w:eastAsia="Calibri" w:cs="Arial"/>
          <w:iCs/>
          <w:sz w:val="20"/>
          <w:szCs w:val="20"/>
          <w:lang w:eastAsia="en-US"/>
        </w:rPr>
      </w:pPr>
    </w:p>
    <w:p w14:paraId="1EE9453D" w14:textId="77777777" w:rsidR="00AC6E15" w:rsidRPr="00070D68" w:rsidRDefault="00AC6E15" w:rsidP="00AC6E15">
      <w:pPr>
        <w:overflowPunct/>
        <w:autoSpaceDE/>
        <w:autoSpaceDN/>
        <w:adjustRightInd/>
        <w:spacing w:line="260" w:lineRule="exact"/>
        <w:textAlignment w:val="auto"/>
        <w:rPr>
          <w:rFonts w:eastAsia="Calibri" w:cs="Arial"/>
          <w:iCs/>
          <w:sz w:val="20"/>
          <w:szCs w:val="20"/>
          <w:lang w:eastAsia="en-US"/>
        </w:rPr>
      </w:pPr>
      <w:r w:rsidRPr="00070D68">
        <w:rPr>
          <w:rFonts w:eastAsia="Calibri" w:cs="Arial"/>
          <w:iCs/>
          <w:sz w:val="20"/>
          <w:szCs w:val="20"/>
          <w:lang w:eastAsia="en-US"/>
        </w:rPr>
        <w:t>V svobodnem tržnem gospodarstvu medsebojna povezanost ponudbe in povpraševanja določa, katere izdelke in storitve se izmenjuje ter po kakšni ceni in kakovosti. V konkurenčnem okolju lahko kupci izbirajo med blagom ali storitvami različnih dobaviteljev. Zato si podjetja prizadevajo ponuditi svoje blago ali storitve po najnižji možni ceni in izboljšati njihovo kakovost. Konkurenca torej spodbuja podjetja k inovativnosti. Učinkovita konkurenca tudi preprečuje ustvarjanje ali krepitev položajev moči, ki so preveč vplivni v družbi in politiki. Potrošniki imajo koristi od konkurenčno organiziranega trga, saj lahko izbirajo med široko ponudbo blaga in storitev, ki najbolje ustrezajo njihovim pričakovanjem.</w:t>
      </w:r>
    </w:p>
    <w:p w14:paraId="7611F7C5" w14:textId="77777777" w:rsidR="00AC6E15" w:rsidRPr="00070D68" w:rsidRDefault="00AC6E15" w:rsidP="00AC6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left"/>
        <w:textAlignment w:val="auto"/>
        <w:rPr>
          <w:rFonts w:ascii="Courier New" w:hAnsi="Courier New" w:cs="Courier New"/>
          <w:sz w:val="20"/>
          <w:szCs w:val="20"/>
        </w:rPr>
      </w:pPr>
    </w:p>
    <w:p w14:paraId="2A5B2CC4" w14:textId="2ACFE367"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r w:rsidRPr="00070D68">
        <w:rPr>
          <w:rFonts w:eastAsia="Calibri" w:cs="Arial"/>
          <w:sz w:val="20"/>
          <w:szCs w:val="20"/>
          <w:lang w:eastAsia="en-US"/>
        </w:rPr>
        <w:t xml:space="preserve">Politika varstva konkurence prispeva k oblikovanju družbe, ki ljudem omogoča izbiro, spodbuja </w:t>
      </w:r>
      <w:r w:rsidR="00C30E20" w:rsidRPr="00070D68">
        <w:rPr>
          <w:rFonts w:eastAsia="Calibri" w:cs="Arial"/>
          <w:sz w:val="20"/>
          <w:szCs w:val="20"/>
          <w:lang w:eastAsia="en-US"/>
        </w:rPr>
        <w:t>inovacije</w:t>
      </w:r>
      <w:r w:rsidRPr="00070D68">
        <w:rPr>
          <w:rFonts w:eastAsia="Calibri" w:cs="Arial"/>
          <w:sz w:val="20"/>
          <w:szCs w:val="20"/>
          <w:lang w:eastAsia="en-US"/>
        </w:rPr>
        <w:t>, preprečuje zlorabe s strani prevladujočih akterjev in spodbuja podjetja, da čim bolje izkoristijo omenjena sredstva, ter tako prispeva k obravnavanju svetovnih izzivov. Cilj politike varstva konkurence je tudi zagotoviti, da se potrošniki obravnavajo pošteno ter da se vplivnim podjetjem prepreči sklepanje poslov, ki zvišujejo cene ali ovirajo inovacije in ljudem onemogočajo svobodno izbiro želenih proizvodov.</w:t>
      </w:r>
    </w:p>
    <w:p w14:paraId="06D119C6" w14:textId="77777777"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p>
    <w:p w14:paraId="1ED667BF" w14:textId="77777777" w:rsidR="00AC6E15" w:rsidRPr="00070D68" w:rsidRDefault="00AC6E15" w:rsidP="00AC6E15">
      <w:pPr>
        <w:overflowPunct/>
        <w:autoSpaceDE/>
        <w:autoSpaceDN/>
        <w:adjustRightInd/>
        <w:spacing w:line="260" w:lineRule="exact"/>
        <w:textAlignment w:val="auto"/>
        <w:rPr>
          <w:rFonts w:eastAsia="Calibri" w:cs="Arial"/>
          <w:iCs/>
          <w:sz w:val="20"/>
          <w:szCs w:val="20"/>
          <w:lang w:eastAsia="en-US"/>
        </w:rPr>
      </w:pPr>
      <w:r w:rsidRPr="00070D68">
        <w:rPr>
          <w:rFonts w:eastAsia="Calibri" w:cs="Arial"/>
          <w:sz w:val="20"/>
          <w:szCs w:val="20"/>
          <w:lang w:eastAsia="en-US"/>
        </w:rPr>
        <w:t>Izvajanje pravil varstva konkurence Evropske unije je torej ključni gradnik za vzpostavitev odprtega, konkurenčnega in inovativnega notranjega trga ter bistveni dejavnik za spodbujanje zaposlovanja in rasti v gospodarstvu.</w:t>
      </w:r>
      <w:r w:rsidRPr="00070D68">
        <w:rPr>
          <w:rFonts w:eastAsia="Calibri" w:cs="Arial"/>
          <w:iCs/>
          <w:sz w:val="20"/>
          <w:szCs w:val="20"/>
          <w:lang w:eastAsia="en-US"/>
        </w:rPr>
        <w:t xml:space="preserve"> </w:t>
      </w:r>
    </w:p>
    <w:p w14:paraId="2256C150" w14:textId="77777777" w:rsidR="00AC6E15" w:rsidRPr="00070D68" w:rsidRDefault="00AC6E15" w:rsidP="00AC6E15">
      <w:pPr>
        <w:overflowPunct/>
        <w:autoSpaceDE/>
        <w:autoSpaceDN/>
        <w:adjustRightInd/>
        <w:spacing w:line="260" w:lineRule="exact"/>
        <w:textAlignment w:val="auto"/>
        <w:rPr>
          <w:rFonts w:eastAsia="Calibri" w:cs="Arial"/>
          <w:iCs/>
          <w:sz w:val="20"/>
          <w:szCs w:val="20"/>
          <w:lang w:eastAsia="en-US"/>
        </w:rPr>
      </w:pPr>
    </w:p>
    <w:p w14:paraId="7542D301" w14:textId="6D590DFA"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r w:rsidRPr="00070D68">
        <w:rPr>
          <w:rFonts w:eastAsia="Calibri" w:cs="Arial"/>
          <w:sz w:val="20"/>
          <w:szCs w:val="20"/>
          <w:lang w:eastAsia="en-US"/>
        </w:rPr>
        <w:t xml:space="preserve">Zmožnosti organov, pristojnih za varstvo konkurence držav članic, za učinkovitejše izvajanje pravil </w:t>
      </w:r>
      <w:r w:rsidR="00CE0EC8" w:rsidRPr="00070D68">
        <w:rPr>
          <w:rFonts w:eastAsia="Calibri" w:cs="Arial"/>
          <w:sz w:val="20"/>
          <w:szCs w:val="20"/>
          <w:lang w:eastAsia="en-US"/>
        </w:rPr>
        <w:t xml:space="preserve">varstva </w:t>
      </w:r>
      <w:r w:rsidRPr="00070D68">
        <w:rPr>
          <w:rFonts w:eastAsia="Calibri" w:cs="Arial"/>
          <w:sz w:val="20"/>
          <w:szCs w:val="20"/>
          <w:lang w:eastAsia="en-US"/>
        </w:rPr>
        <w:t xml:space="preserve">konkurence </w:t>
      </w:r>
      <w:r w:rsidRPr="00070D68">
        <w:rPr>
          <w:rFonts w:eastAsia="Calibri" w:cs="Arial"/>
          <w:iCs/>
          <w:sz w:val="20"/>
          <w:szCs w:val="20"/>
          <w:lang w:eastAsia="en-US"/>
        </w:rPr>
        <w:t>Evropske unije</w:t>
      </w:r>
      <w:r w:rsidRPr="00070D68">
        <w:rPr>
          <w:rFonts w:eastAsia="Calibri" w:cs="Arial"/>
          <w:sz w:val="20"/>
          <w:szCs w:val="20"/>
          <w:lang w:eastAsia="en-US"/>
        </w:rPr>
        <w:t xml:space="preserve"> še niso v celoti izkoriščene, saj Uredba 1/2003 ne obravnava sredstev in instrumentov, s katerimi naj bi organi, pristojni za varstvo konkurence držav članic, uporabljali pravila </w:t>
      </w:r>
      <w:r w:rsidR="00CE0EC8" w:rsidRPr="00070D68">
        <w:rPr>
          <w:rFonts w:eastAsia="Calibri" w:cs="Arial"/>
          <w:sz w:val="20"/>
          <w:szCs w:val="20"/>
          <w:lang w:eastAsia="en-US"/>
        </w:rPr>
        <w:t xml:space="preserve">varstva </w:t>
      </w:r>
      <w:r w:rsidRPr="00070D68">
        <w:rPr>
          <w:rFonts w:eastAsia="Calibri" w:cs="Arial"/>
          <w:sz w:val="20"/>
          <w:szCs w:val="20"/>
          <w:lang w:eastAsia="en-US"/>
        </w:rPr>
        <w:t xml:space="preserve">konkurence </w:t>
      </w:r>
      <w:r w:rsidRPr="00070D68">
        <w:rPr>
          <w:rFonts w:eastAsia="Calibri" w:cs="Arial"/>
          <w:iCs/>
          <w:sz w:val="20"/>
          <w:szCs w:val="20"/>
          <w:lang w:eastAsia="en-US"/>
        </w:rPr>
        <w:t>Evropske unije</w:t>
      </w:r>
      <w:r w:rsidRPr="00070D68">
        <w:rPr>
          <w:rFonts w:eastAsia="Calibri" w:cs="Arial"/>
          <w:sz w:val="20"/>
          <w:szCs w:val="20"/>
          <w:lang w:eastAsia="en-US"/>
        </w:rPr>
        <w:t>, in mnogi med njimi nimajo na voljo vseh sredstev in instrumentov, ki bi jih potrebovali za učinkovito izvajanje 101. in 102. člena Pogodbe o delovanje Evropske unije (v nadaljnjem besedilu: PDEU).</w:t>
      </w:r>
    </w:p>
    <w:p w14:paraId="1FA5CF5E" w14:textId="77777777"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p>
    <w:p w14:paraId="37110252" w14:textId="7DA1316C"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r w:rsidRPr="00070D68">
        <w:rPr>
          <w:rFonts w:eastAsia="Calibri" w:cs="Arial"/>
          <w:sz w:val="20"/>
          <w:szCs w:val="20"/>
          <w:lang w:eastAsia="en-US"/>
        </w:rPr>
        <w:lastRenderedPageBreak/>
        <w:t xml:space="preserve">Zaradi vrzeli in omejitev pri orodjih in jamstvih, ki so na voljo organom, pristojnim za varstvo konkurence držav članic, so lahko izidi postopkov za podjetja, ki so udeležena pri teh </w:t>
      </w:r>
      <w:proofErr w:type="spellStart"/>
      <w:r w:rsidRPr="00070D68">
        <w:rPr>
          <w:rFonts w:eastAsia="Calibri" w:cs="Arial"/>
          <w:sz w:val="20"/>
          <w:szCs w:val="20"/>
          <w:lang w:eastAsia="en-US"/>
        </w:rPr>
        <w:t>protikonkurenčnih</w:t>
      </w:r>
      <w:proofErr w:type="spellEnd"/>
      <w:r w:rsidRPr="00070D68">
        <w:rPr>
          <w:rFonts w:eastAsia="Calibri" w:cs="Arial"/>
          <w:sz w:val="20"/>
          <w:szCs w:val="20"/>
          <w:lang w:eastAsia="en-US"/>
        </w:rPr>
        <w:t xml:space="preserve"> ravnanjih, zelo različni in sicer odvisno od države članice, v kateri poslujejo</w:t>
      </w:r>
      <w:r w:rsidR="00991237" w:rsidRPr="00070D68">
        <w:rPr>
          <w:rFonts w:eastAsia="Calibri" w:cs="Arial"/>
          <w:sz w:val="20"/>
          <w:szCs w:val="20"/>
          <w:lang w:eastAsia="en-US"/>
        </w:rPr>
        <w:t>. M</w:t>
      </w:r>
      <w:r w:rsidRPr="00070D68">
        <w:rPr>
          <w:rFonts w:eastAsia="Calibri" w:cs="Arial"/>
          <w:sz w:val="20"/>
          <w:szCs w:val="20"/>
          <w:lang w:eastAsia="en-US"/>
        </w:rPr>
        <w:t xml:space="preserve">orda se pravila v skladu s 101. in 102. členom PDEU za posamezno podjetje sploh ne bodo izvajala ali bo njihovo izvajanje neučinkovito, ker na primer ni mogoče pridobiti dokazov za </w:t>
      </w:r>
      <w:proofErr w:type="spellStart"/>
      <w:r w:rsidRPr="00070D68">
        <w:rPr>
          <w:rFonts w:eastAsia="Calibri" w:cs="Arial"/>
          <w:sz w:val="20"/>
          <w:szCs w:val="20"/>
          <w:lang w:eastAsia="en-US"/>
        </w:rPr>
        <w:t>protikonkurenčna</w:t>
      </w:r>
      <w:proofErr w:type="spellEnd"/>
      <w:r w:rsidRPr="00070D68">
        <w:rPr>
          <w:rFonts w:eastAsia="Calibri" w:cs="Arial"/>
          <w:sz w:val="20"/>
          <w:szCs w:val="20"/>
          <w:lang w:eastAsia="en-US"/>
        </w:rPr>
        <w:t xml:space="preserve"> ravnanja ali ker se lahko podjetje izogne obveznosti plačila denarne sankcije. Zaradi neenakega izvajanja pravil konkurence </w:t>
      </w:r>
      <w:r w:rsidRPr="00070D68">
        <w:rPr>
          <w:rFonts w:eastAsia="Calibri" w:cs="Arial"/>
          <w:iCs/>
          <w:sz w:val="20"/>
          <w:szCs w:val="20"/>
          <w:lang w:eastAsia="en-US"/>
        </w:rPr>
        <w:t xml:space="preserve">Evropske unije </w:t>
      </w:r>
      <w:r w:rsidRPr="00070D68">
        <w:rPr>
          <w:rFonts w:eastAsia="Calibri" w:cs="Arial"/>
          <w:sz w:val="20"/>
          <w:szCs w:val="20"/>
          <w:lang w:eastAsia="en-US"/>
        </w:rPr>
        <w:t>se izkrivlja konkurenca na notranjem trgu in slabi sistem decentraliziranega izvajanja, ki je bil vzpostavljen z Uredbo 1/2003.</w:t>
      </w:r>
    </w:p>
    <w:p w14:paraId="2292CDF8" w14:textId="77777777" w:rsidR="00AC6E15" w:rsidRPr="00070D68" w:rsidRDefault="00AC6E15" w:rsidP="00AC6E15">
      <w:pPr>
        <w:overflowPunct/>
        <w:autoSpaceDE/>
        <w:autoSpaceDN/>
        <w:adjustRightInd/>
        <w:spacing w:line="260" w:lineRule="exact"/>
        <w:textAlignment w:val="auto"/>
        <w:rPr>
          <w:rFonts w:eastAsia="Calibri" w:cs="Arial"/>
          <w:iCs/>
          <w:sz w:val="20"/>
          <w:szCs w:val="20"/>
          <w:lang w:eastAsia="en-US"/>
        </w:rPr>
      </w:pPr>
    </w:p>
    <w:p w14:paraId="74F47630" w14:textId="77777777" w:rsidR="00AC6E15" w:rsidRPr="00070D68" w:rsidRDefault="00AC6E15" w:rsidP="00AC6E15">
      <w:pPr>
        <w:overflowPunct/>
        <w:autoSpaceDE/>
        <w:autoSpaceDN/>
        <w:adjustRightInd/>
        <w:spacing w:line="260" w:lineRule="exact"/>
        <w:textAlignment w:val="auto"/>
        <w:rPr>
          <w:rFonts w:eastAsia="Calibri" w:cs="Arial"/>
          <w:iCs/>
          <w:sz w:val="20"/>
          <w:szCs w:val="20"/>
          <w:lang w:eastAsia="en-US"/>
        </w:rPr>
      </w:pPr>
      <w:r w:rsidRPr="00070D68">
        <w:rPr>
          <w:rFonts w:eastAsia="Calibri" w:cs="Arial"/>
          <w:iCs/>
          <w:sz w:val="20"/>
          <w:szCs w:val="20"/>
          <w:lang w:eastAsia="en-US"/>
        </w:rPr>
        <w:t>Z namenom zagotovitve poenotenja pravil za delovanje organov, pristojnih za varstvo konkurence držav članic, ter zagotovitve ustreznih jamstev za neodvisno delovanje ter vire kot tudi pooblastila za izvajanje pravil in naložitev denarnih sankcij sta Evropski parlament in Svet dne 11. decembra 2018 sprejela Direktivo (EU) 2019/1 o krepitvi vloge organov držav članic, pristojnih za konkurenco, da bodo učinkoviteje uveljavljali pravila konkurence, in o zagotavljanju pravilnega delovanja notranja trga</w:t>
      </w:r>
      <w:r w:rsidRPr="00070D68">
        <w:rPr>
          <w:rFonts w:eastAsia="Calibri" w:cs="Arial"/>
          <w:b/>
          <w:i/>
          <w:iCs/>
          <w:sz w:val="20"/>
          <w:szCs w:val="20"/>
          <w:lang w:eastAsia="en-US"/>
        </w:rPr>
        <w:t xml:space="preserve"> </w:t>
      </w:r>
      <w:r w:rsidRPr="00070D68">
        <w:rPr>
          <w:rFonts w:eastAsia="Calibri" w:cs="Arial"/>
          <w:iCs/>
          <w:sz w:val="20"/>
          <w:szCs w:val="20"/>
          <w:lang w:eastAsia="en-US"/>
        </w:rPr>
        <w:t>(v nadaljnjem besedilu: Direktiva 2019/1). Z odpravo nacionalnih ovir, ki organom, pristojnim za varstvo konkurenco držav članic, preprečujejo učinkovito izvajanje pravil varstva konkurence, se želi odpraviti izkrivljanje konkurence na notranjem trgu in preprečiti, da bi bili potrošniki in podjetja, vključno z MSP, zaradi takšnih ukrepov še naprej v slabšem položaju ali da bi jim ti ukrepi škodovali. Poleg tega se želi z okrepljeno zmožnostjo organov, pristojnih za varstvo konkurence držav članic, da si medsebojno učinkovito pomagajo, zagotoviti bolj enakovredne konkurenčne pogoje in zaščititi tesno sodelovanje v okviru Evropske mreže za konkurenco. Rok za prenos Direktive 2019/1 v nacionalni pravni red je 4. februar 2021.</w:t>
      </w:r>
    </w:p>
    <w:p w14:paraId="6166FA22" w14:textId="77777777" w:rsidR="00AC6E15" w:rsidRPr="00070D68" w:rsidRDefault="00AC6E15" w:rsidP="00AC6E15">
      <w:pPr>
        <w:overflowPunct/>
        <w:autoSpaceDE/>
        <w:autoSpaceDN/>
        <w:adjustRightInd/>
        <w:spacing w:line="260" w:lineRule="exact"/>
        <w:textAlignment w:val="auto"/>
        <w:rPr>
          <w:rFonts w:eastAsia="Calibri" w:cs="Arial"/>
          <w:iCs/>
          <w:sz w:val="20"/>
          <w:szCs w:val="20"/>
          <w:lang w:eastAsia="en-US"/>
        </w:rPr>
      </w:pPr>
    </w:p>
    <w:p w14:paraId="5A8E78D6" w14:textId="3C081579" w:rsidR="00C658DB" w:rsidRPr="00070D68" w:rsidRDefault="00C658DB" w:rsidP="00C658DB">
      <w:pPr>
        <w:overflowPunct/>
        <w:autoSpaceDE/>
        <w:autoSpaceDN/>
        <w:adjustRightInd/>
        <w:spacing w:line="260" w:lineRule="exact"/>
        <w:textAlignment w:val="auto"/>
        <w:rPr>
          <w:rFonts w:eastAsia="Calibri" w:cs="Arial"/>
          <w:sz w:val="20"/>
          <w:szCs w:val="20"/>
          <w:lang w:eastAsia="en-US"/>
        </w:rPr>
      </w:pPr>
      <w:r w:rsidRPr="00070D68">
        <w:rPr>
          <w:rFonts w:eastAsia="Calibri" w:cs="Arial"/>
          <w:sz w:val="20"/>
          <w:szCs w:val="20"/>
          <w:lang w:eastAsia="en-US"/>
        </w:rPr>
        <w:t>Direktiva 2019/1 določa nekatera pravila za zagotovitev, da bodo nacionalni organi, pristojni za konkurenco, imeli jamstva za neodvisno delovanje, vire ter pooblastila za uveljavljanje pravil konkurence in izrek glob, ki bodo lahko učinkovito uporabljali 101. in 102. člen PDEU, tako da ne bo izkrivljanja konkurence na notranjem trgu ter da potrošniki in podjetja ne bodo v slabšem položaju zaradi nacionalnih zakonov in ukrepov, ki nacionalnim organom, pristojnim za konkurenco, preprečujejo, da bi učinkovito uveljavljali zadevna pravila.</w:t>
      </w:r>
    </w:p>
    <w:p w14:paraId="1AF1EE18" w14:textId="26BE9D82" w:rsidR="00C658DB" w:rsidRPr="00070D68" w:rsidRDefault="00C658DB" w:rsidP="00C658DB">
      <w:pPr>
        <w:overflowPunct/>
        <w:autoSpaceDE/>
        <w:autoSpaceDN/>
        <w:adjustRightInd/>
        <w:spacing w:line="260" w:lineRule="exact"/>
        <w:textAlignment w:val="auto"/>
        <w:rPr>
          <w:rFonts w:eastAsia="Calibri" w:cs="Arial"/>
          <w:sz w:val="20"/>
          <w:szCs w:val="20"/>
          <w:lang w:eastAsia="en-US"/>
        </w:rPr>
      </w:pPr>
      <w:r w:rsidRPr="00070D68">
        <w:rPr>
          <w:rFonts w:eastAsia="Calibri" w:cs="Arial"/>
          <w:sz w:val="20"/>
          <w:szCs w:val="20"/>
          <w:lang w:eastAsia="en-US"/>
        </w:rPr>
        <w:t xml:space="preserve"> </w:t>
      </w:r>
    </w:p>
    <w:p w14:paraId="08E4FC09" w14:textId="59B35EB5" w:rsidR="00C658DB" w:rsidRPr="00070D68" w:rsidRDefault="00AC6E15" w:rsidP="00AC6E15">
      <w:pPr>
        <w:overflowPunct/>
        <w:autoSpaceDE/>
        <w:autoSpaceDN/>
        <w:adjustRightInd/>
        <w:spacing w:line="260" w:lineRule="exact"/>
        <w:textAlignment w:val="auto"/>
        <w:rPr>
          <w:sz w:val="20"/>
          <w:szCs w:val="24"/>
          <w:lang w:eastAsia="en-US"/>
        </w:rPr>
      </w:pPr>
      <w:r w:rsidRPr="00070D68">
        <w:rPr>
          <w:rFonts w:eastAsia="Calibri" w:cs="Arial"/>
          <w:sz w:val="20"/>
          <w:szCs w:val="20"/>
          <w:lang w:eastAsia="en-US"/>
        </w:rPr>
        <w:t>Temeljni predpis, ki v Republiki Sloveniji ureja pravila varstva konkurence, je</w:t>
      </w:r>
      <w:r w:rsidRPr="00070D68">
        <w:rPr>
          <w:rFonts w:eastAsia="Calibri" w:cs="Arial"/>
          <w:b/>
          <w:sz w:val="20"/>
          <w:szCs w:val="20"/>
          <w:lang w:eastAsia="en-US"/>
        </w:rPr>
        <w:t xml:space="preserve"> </w:t>
      </w:r>
      <w:r w:rsidRPr="00070D68">
        <w:rPr>
          <w:rFonts w:eastAsia="Calibri" w:cs="Arial"/>
          <w:sz w:val="20"/>
          <w:szCs w:val="20"/>
          <w:lang w:eastAsia="en-US"/>
        </w:rPr>
        <w:t xml:space="preserve">Zakon o preprečevanju omejevanja konkurence (Uradni list RS, št. </w:t>
      </w:r>
      <w:hyperlink r:id="rId9" w:tgtFrame="_blank" w:tooltip="Zakon o preprečevanju omejevanja konkurence (ZPOmK-1)" w:history="1">
        <w:r w:rsidRPr="00070D68">
          <w:rPr>
            <w:rFonts w:eastAsia="Calibri" w:cs="Arial"/>
            <w:sz w:val="20"/>
            <w:szCs w:val="20"/>
            <w:lang w:eastAsia="en-US"/>
          </w:rPr>
          <w:t>36/08</w:t>
        </w:r>
      </w:hyperlink>
      <w:r w:rsidRPr="00070D68">
        <w:rPr>
          <w:rFonts w:eastAsia="Calibri" w:cs="Arial"/>
          <w:sz w:val="20"/>
          <w:szCs w:val="20"/>
          <w:lang w:eastAsia="en-US"/>
        </w:rPr>
        <w:t xml:space="preserve">, </w:t>
      </w:r>
      <w:hyperlink r:id="rId10" w:tgtFrame="_blank" w:tooltip="Zakon o spremembah in dopolnitvah Zakona o preprečevanju omejevanja konkurence" w:history="1">
        <w:r w:rsidRPr="00070D68">
          <w:rPr>
            <w:rFonts w:eastAsia="Calibri" w:cs="Arial"/>
            <w:sz w:val="20"/>
            <w:szCs w:val="20"/>
            <w:lang w:eastAsia="en-US"/>
          </w:rPr>
          <w:t>40/09</w:t>
        </w:r>
      </w:hyperlink>
      <w:r w:rsidRPr="00070D68">
        <w:rPr>
          <w:rFonts w:eastAsia="Calibri" w:cs="Arial"/>
          <w:sz w:val="20"/>
          <w:szCs w:val="20"/>
          <w:lang w:eastAsia="en-US"/>
        </w:rPr>
        <w:t xml:space="preserve">, </w:t>
      </w:r>
      <w:hyperlink r:id="rId11" w:tgtFrame="_blank" w:tooltip="Zakon o spremembah in dopolnitvah Zakona o preprečevanju omejevanja konkurence" w:history="1">
        <w:r w:rsidRPr="00070D68">
          <w:rPr>
            <w:rFonts w:eastAsia="Calibri" w:cs="Arial"/>
            <w:sz w:val="20"/>
            <w:szCs w:val="20"/>
            <w:lang w:eastAsia="en-US"/>
          </w:rPr>
          <w:t>26/11</w:t>
        </w:r>
      </w:hyperlink>
      <w:r w:rsidRPr="00070D68">
        <w:rPr>
          <w:rFonts w:eastAsia="Calibri" w:cs="Arial"/>
          <w:sz w:val="20"/>
          <w:szCs w:val="20"/>
          <w:lang w:eastAsia="en-US"/>
        </w:rPr>
        <w:t xml:space="preserve">, </w:t>
      </w:r>
      <w:hyperlink r:id="rId12" w:tgtFrame="_blank" w:tooltip="Zakon o spremembah in dopolnitvah Zakona o spremembah in dopolnitvah Zakona o preprečevanju omejevanja konkurence" w:history="1">
        <w:r w:rsidRPr="00070D68">
          <w:rPr>
            <w:rFonts w:eastAsia="Calibri" w:cs="Arial"/>
            <w:sz w:val="20"/>
            <w:szCs w:val="20"/>
            <w:lang w:eastAsia="en-US"/>
          </w:rPr>
          <w:t>87/11</w:t>
        </w:r>
      </w:hyperlink>
      <w:r w:rsidRPr="00070D68">
        <w:rPr>
          <w:rFonts w:eastAsia="Calibri" w:cs="Arial"/>
          <w:sz w:val="20"/>
          <w:szCs w:val="20"/>
          <w:lang w:eastAsia="en-US"/>
        </w:rPr>
        <w:t xml:space="preserve">, </w:t>
      </w:r>
      <w:hyperlink r:id="rId13" w:tgtFrame="_blank" w:tooltip="Zakon o spremembah in dopolnitvah Zakona o preprečevanju omejevanja konkurence" w:history="1">
        <w:r w:rsidRPr="00070D68">
          <w:rPr>
            <w:rFonts w:eastAsia="Calibri" w:cs="Arial"/>
            <w:sz w:val="20"/>
            <w:szCs w:val="20"/>
            <w:lang w:eastAsia="en-US"/>
          </w:rPr>
          <w:t>57/12</w:t>
        </w:r>
      </w:hyperlink>
      <w:r w:rsidRPr="00070D68">
        <w:rPr>
          <w:rFonts w:eastAsia="Calibri" w:cs="Arial"/>
          <w:sz w:val="20"/>
          <w:szCs w:val="20"/>
          <w:lang w:eastAsia="en-US"/>
        </w:rPr>
        <w:t xml:space="preserve">, </w:t>
      </w:r>
      <w:hyperlink r:id="rId14" w:tgtFrame="_blank" w:tooltip="Odločba o ugotovitvi protiustavnosti prvega stavka prvega odstavka 28. člena Zakona o preprečevanju omejevanja konkurence. Odločba o ugotovitvi, da členi 54, 56, 57, 59 in 61 Zakona o preprečevanju omejevanja konkurence niso v neskladju z Ustavo" w:history="1">
        <w:r w:rsidRPr="00070D68">
          <w:rPr>
            <w:rFonts w:eastAsia="Calibri" w:cs="Arial"/>
            <w:sz w:val="20"/>
            <w:szCs w:val="20"/>
            <w:lang w:eastAsia="en-US"/>
          </w:rPr>
          <w:t>39/13</w:t>
        </w:r>
      </w:hyperlink>
      <w:r w:rsidRPr="00070D68">
        <w:rPr>
          <w:rFonts w:eastAsia="Calibri" w:cs="Arial"/>
          <w:sz w:val="20"/>
          <w:szCs w:val="20"/>
          <w:lang w:eastAsia="en-US"/>
        </w:rPr>
        <w:t xml:space="preserve"> – </w:t>
      </w:r>
      <w:proofErr w:type="spellStart"/>
      <w:r w:rsidRPr="00070D68">
        <w:rPr>
          <w:rFonts w:eastAsia="Calibri" w:cs="Arial"/>
          <w:sz w:val="20"/>
          <w:szCs w:val="20"/>
          <w:lang w:eastAsia="en-US"/>
        </w:rPr>
        <w:t>odl</w:t>
      </w:r>
      <w:proofErr w:type="spellEnd"/>
      <w:r w:rsidRPr="00070D68">
        <w:rPr>
          <w:rFonts w:eastAsia="Calibri" w:cs="Arial"/>
          <w:sz w:val="20"/>
          <w:szCs w:val="20"/>
          <w:lang w:eastAsia="en-US"/>
        </w:rPr>
        <w:t xml:space="preserve">. US, </w:t>
      </w:r>
      <w:hyperlink r:id="rId15" w:tgtFrame="_blank" w:tooltip="Zakon o spremembah in dopolnitvah Zakona o sodiščih" w:history="1">
        <w:r w:rsidRPr="00070D68">
          <w:rPr>
            <w:rFonts w:eastAsia="Calibri" w:cs="Arial"/>
            <w:sz w:val="20"/>
            <w:szCs w:val="20"/>
            <w:lang w:eastAsia="en-US"/>
          </w:rPr>
          <w:t>63/13</w:t>
        </w:r>
      </w:hyperlink>
      <w:r w:rsidRPr="00070D68">
        <w:rPr>
          <w:rFonts w:eastAsia="Calibri" w:cs="Arial"/>
          <w:sz w:val="20"/>
          <w:szCs w:val="20"/>
          <w:lang w:eastAsia="en-US"/>
        </w:rPr>
        <w:t xml:space="preserve"> – ZS-K, </w:t>
      </w:r>
      <w:hyperlink r:id="rId16" w:tgtFrame="_blank" w:tooltip="Zakon o spremembah in dopolnitvah Zakona o preprečevanju omejevanja konkurence" w:history="1">
        <w:r w:rsidRPr="00070D68">
          <w:rPr>
            <w:rFonts w:eastAsia="Calibri" w:cs="Arial"/>
            <w:sz w:val="20"/>
            <w:szCs w:val="20"/>
            <w:lang w:eastAsia="en-US"/>
          </w:rPr>
          <w:t>33/14</w:t>
        </w:r>
      </w:hyperlink>
      <w:r w:rsidRPr="00070D68">
        <w:rPr>
          <w:rFonts w:eastAsia="Calibri" w:cs="Arial"/>
          <w:sz w:val="20"/>
          <w:szCs w:val="20"/>
          <w:lang w:eastAsia="en-US"/>
        </w:rPr>
        <w:t xml:space="preserve">, </w:t>
      </w:r>
      <w:hyperlink r:id="rId17" w:tgtFrame="_blank" w:tooltip="Zakon o dopolnitvah Zakona o preprečevanju omejevanja konkurence" w:history="1">
        <w:r w:rsidRPr="00070D68">
          <w:rPr>
            <w:rFonts w:eastAsia="Calibri" w:cs="Arial"/>
            <w:sz w:val="20"/>
            <w:szCs w:val="20"/>
            <w:lang w:eastAsia="en-US"/>
          </w:rPr>
          <w:t>76/15</w:t>
        </w:r>
      </w:hyperlink>
      <w:r w:rsidRPr="00070D68">
        <w:rPr>
          <w:rFonts w:eastAsia="Calibri" w:cs="Arial"/>
          <w:sz w:val="20"/>
          <w:szCs w:val="20"/>
          <w:lang w:eastAsia="en-US"/>
        </w:rPr>
        <w:t xml:space="preserve"> in </w:t>
      </w:r>
      <w:hyperlink r:id="rId18" w:tgtFrame="_blank" w:tooltip="Zakon o spremembah in dopolnitvah Zakona o preprečevanju omejevanja konkurence" w:history="1">
        <w:r w:rsidRPr="00070D68">
          <w:rPr>
            <w:rFonts w:eastAsia="Calibri" w:cs="Arial"/>
            <w:sz w:val="20"/>
            <w:szCs w:val="20"/>
            <w:lang w:eastAsia="en-US"/>
          </w:rPr>
          <w:t>23/17</w:t>
        </w:r>
      </w:hyperlink>
      <w:r w:rsidRPr="00070D68">
        <w:rPr>
          <w:rFonts w:eastAsia="Calibri" w:cs="Arial"/>
          <w:sz w:val="20"/>
          <w:szCs w:val="20"/>
          <w:lang w:eastAsia="en-US"/>
        </w:rPr>
        <w:t xml:space="preserve">; v nadaljnjem besedilu: ZPOmK-1), ki je bil sprejet v Državnem zboru Republike Slovenije 1. aprila 2008. Z ZPOmK-1 se je uredil tudi postopek in pristojnost </w:t>
      </w:r>
      <w:r w:rsidRPr="00070D68">
        <w:rPr>
          <w:sz w:val="20"/>
          <w:szCs w:val="24"/>
          <w:lang w:eastAsia="en-US"/>
        </w:rPr>
        <w:t xml:space="preserve">za izvajanje Uredbe 1/2003 in Uredbe Sveta (ES) št. 139/2004 z dne 20. januarja 2004 o nadzoru koncentracij podjetij (UL L št. 24 z dne 29. 1. 2004, str. 1, v nadaljnjem besedilu: Uredba 139/2004/ES). ZPOmK-1 je bil </w:t>
      </w:r>
      <w:r w:rsidRPr="00070D68">
        <w:rPr>
          <w:rFonts w:eastAsia="Calibri" w:cs="Arial"/>
          <w:sz w:val="20"/>
          <w:szCs w:val="20"/>
          <w:lang w:eastAsia="en-US"/>
        </w:rPr>
        <w:t xml:space="preserve">večkrat spremenjen, nazadnje z Zakonom o spremembah in dopolnitvah Zakona o preprečevanju omejevanja konkurence (Uradni list RS, št. </w:t>
      </w:r>
      <w:hyperlink r:id="rId19" w:tgtFrame="_blank" w:tooltip="Zakon o spremembah in dopolnitvah Zakona o preprečevanju omejevanja konkurence (ZPOmK-1G)" w:history="1">
        <w:r w:rsidRPr="00070D68">
          <w:rPr>
            <w:sz w:val="20"/>
            <w:szCs w:val="24"/>
            <w:lang w:eastAsia="en-US"/>
          </w:rPr>
          <w:t>23/17</w:t>
        </w:r>
      </w:hyperlink>
      <w:r w:rsidRPr="00070D68">
        <w:rPr>
          <w:rFonts w:eastAsia="Calibri" w:cs="Arial"/>
          <w:sz w:val="20"/>
          <w:szCs w:val="20"/>
          <w:lang w:eastAsia="en-US"/>
        </w:rPr>
        <w:t>), s katerim se je v slovenski pravni red prenesla Direktiva</w:t>
      </w:r>
      <w:r w:rsidRPr="00070D68">
        <w:rPr>
          <w:sz w:val="20"/>
          <w:szCs w:val="24"/>
          <w:lang w:eastAsia="en-US"/>
        </w:rPr>
        <w:t xml:space="preserve"> 2014/104/EU Evropskega parlamenta in Sveta z dne 26. novembra 2014 o nekaterih pravilih, ki urejajo odškodninske tožbe po nacionalnem pravu za kršitve določb konkurenčnega prava držav članic in Evropske unije (UL L št. 349 z dne 5. 12. 2014, str. 1). </w:t>
      </w:r>
    </w:p>
    <w:p w14:paraId="24B73205" w14:textId="77777777"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p>
    <w:tbl>
      <w:tblPr>
        <w:tblW w:w="5000" w:type="pct"/>
        <w:tblCellSpacing w:w="0" w:type="dxa"/>
        <w:tblCellMar>
          <w:left w:w="0" w:type="dxa"/>
          <w:right w:w="0" w:type="dxa"/>
        </w:tblCellMar>
        <w:tblLook w:val="04A0" w:firstRow="1" w:lastRow="0" w:firstColumn="1" w:lastColumn="0" w:noHBand="0" w:noVBand="1"/>
      </w:tblPr>
      <w:tblGrid>
        <w:gridCol w:w="9073"/>
      </w:tblGrid>
      <w:tr w:rsidR="00AC6E15" w:rsidRPr="00070D68" w14:paraId="20EC5A97" w14:textId="77777777" w:rsidTr="00AC6E15">
        <w:trPr>
          <w:tblCellSpacing w:w="0" w:type="dxa"/>
        </w:trPr>
        <w:tc>
          <w:tcPr>
            <w:tcW w:w="0" w:type="auto"/>
            <w:hideMark/>
          </w:tcPr>
          <w:p w14:paraId="447AB352" w14:textId="77777777" w:rsidR="00D6387B" w:rsidRPr="00070D68" w:rsidRDefault="00713C55" w:rsidP="00B9445D">
            <w:pPr>
              <w:overflowPunct/>
              <w:autoSpaceDE/>
              <w:autoSpaceDN/>
              <w:adjustRightInd/>
              <w:spacing w:line="260" w:lineRule="exact"/>
              <w:textAlignment w:val="auto"/>
              <w:rPr>
                <w:rFonts w:eastAsia="Calibri" w:cs="Arial"/>
                <w:sz w:val="20"/>
                <w:szCs w:val="20"/>
                <w:lang w:eastAsia="en-US"/>
              </w:rPr>
            </w:pPr>
            <w:r w:rsidRPr="00070D68">
              <w:rPr>
                <w:rFonts w:eastAsia="Calibri" w:cs="Arial"/>
                <w:sz w:val="20"/>
                <w:szCs w:val="20"/>
                <w:lang w:eastAsia="en-US"/>
              </w:rPr>
              <w:t>N</w:t>
            </w:r>
            <w:r w:rsidR="00AC6E15" w:rsidRPr="00070D68">
              <w:rPr>
                <w:rFonts w:eastAsia="Calibri" w:cs="Arial"/>
                <w:sz w:val="20"/>
                <w:szCs w:val="20"/>
                <w:lang w:eastAsia="en-US"/>
              </w:rPr>
              <w:t xml:space="preserve">adzor nad izvajanjem ZPOmK-1 ter tudi 101. in 102. člena PDEU </w:t>
            </w:r>
            <w:r w:rsidRPr="00070D68">
              <w:rPr>
                <w:rFonts w:eastAsia="Calibri" w:cs="Arial"/>
                <w:sz w:val="20"/>
                <w:szCs w:val="20"/>
                <w:lang w:eastAsia="en-US"/>
              </w:rPr>
              <w:t xml:space="preserve">izvaja agencija, ki je pristojna za varstvo konkurence </w:t>
            </w:r>
            <w:r w:rsidR="00AC6E15" w:rsidRPr="00070D68">
              <w:rPr>
                <w:rFonts w:eastAsia="Calibri" w:cs="Arial"/>
                <w:sz w:val="20"/>
                <w:szCs w:val="20"/>
                <w:lang w:eastAsia="en-US"/>
              </w:rPr>
              <w:t xml:space="preserve">(v nadaljnjem besedilu: agencija), Evropska komisija pa je pristojna za izvajanje 101. in 102. člena PDEU. </w:t>
            </w:r>
          </w:p>
          <w:p w14:paraId="14A534EE" w14:textId="648103C6" w:rsidR="00500483" w:rsidRPr="00070D68" w:rsidRDefault="00500483" w:rsidP="00B9445D">
            <w:pPr>
              <w:overflowPunct/>
              <w:autoSpaceDE/>
              <w:autoSpaceDN/>
              <w:adjustRightInd/>
              <w:spacing w:line="260" w:lineRule="exact"/>
              <w:textAlignment w:val="auto"/>
              <w:rPr>
                <w:rFonts w:eastAsia="Calibri" w:cs="Arial"/>
                <w:sz w:val="20"/>
                <w:szCs w:val="20"/>
                <w:lang w:eastAsia="en-US"/>
              </w:rPr>
            </w:pPr>
          </w:p>
        </w:tc>
      </w:tr>
    </w:tbl>
    <w:p w14:paraId="36909857" w14:textId="158E5982" w:rsidR="00AC6E15" w:rsidRPr="00070D68" w:rsidRDefault="00D6387B" w:rsidP="00AC6E15">
      <w:pPr>
        <w:overflowPunct/>
        <w:autoSpaceDE/>
        <w:autoSpaceDN/>
        <w:adjustRightInd/>
        <w:spacing w:line="260" w:lineRule="exact"/>
        <w:textAlignment w:val="auto"/>
        <w:rPr>
          <w:rFonts w:eastAsia="Calibri" w:cs="Arial"/>
          <w:sz w:val="20"/>
          <w:szCs w:val="20"/>
          <w:lang w:eastAsia="en-US"/>
        </w:rPr>
      </w:pPr>
      <w:r w:rsidRPr="00070D68">
        <w:rPr>
          <w:rFonts w:eastAsia="Calibri" w:cs="Arial"/>
          <w:sz w:val="20"/>
          <w:szCs w:val="20"/>
          <w:lang w:eastAsia="en-US"/>
        </w:rPr>
        <w:t xml:space="preserve">Ker Direktiva 2019/1 ureja nekatere institute drugače kot ZPOmK-1 </w:t>
      </w:r>
      <w:r w:rsidR="006F5107" w:rsidRPr="00070D68">
        <w:rPr>
          <w:rFonts w:eastAsia="Calibri" w:cs="Arial"/>
          <w:sz w:val="20"/>
          <w:szCs w:val="20"/>
          <w:lang w:eastAsia="en-US"/>
        </w:rPr>
        <w:t xml:space="preserve">je </w:t>
      </w:r>
      <w:r w:rsidRPr="00070D68">
        <w:rPr>
          <w:rFonts w:eastAsia="Calibri" w:cs="Arial"/>
          <w:sz w:val="20"/>
          <w:szCs w:val="20"/>
          <w:lang w:eastAsia="en-US"/>
        </w:rPr>
        <w:t xml:space="preserve">treba določbe </w:t>
      </w:r>
      <w:r w:rsidR="00462D61" w:rsidRPr="00070D68">
        <w:rPr>
          <w:rFonts w:eastAsia="Calibri" w:cs="Arial"/>
          <w:sz w:val="20"/>
          <w:szCs w:val="20"/>
          <w:lang w:eastAsia="en-US"/>
        </w:rPr>
        <w:t xml:space="preserve">ZPOmK-1 </w:t>
      </w:r>
      <w:r w:rsidRPr="00070D68">
        <w:rPr>
          <w:rFonts w:eastAsia="Calibri" w:cs="Arial"/>
          <w:sz w:val="20"/>
          <w:szCs w:val="20"/>
          <w:lang w:eastAsia="en-US"/>
        </w:rPr>
        <w:t xml:space="preserve">prilagoditi oziroma nadgraditi na način, da bo zagotovljen pravilen prenos Direktive 2019/1 v naš pravni sistem. Tako na primer </w:t>
      </w:r>
      <w:r w:rsidR="00AC6E15" w:rsidRPr="00070D68">
        <w:rPr>
          <w:rFonts w:eastAsia="Calibri" w:cs="Arial"/>
          <w:sz w:val="20"/>
          <w:szCs w:val="20"/>
          <w:lang w:eastAsia="en-US"/>
        </w:rPr>
        <w:t>Direktiva 2019/1 ureja pooblastila, sankcije, progam prizanesljivosti, zastaralne roke, dostop strank do spisa in omejitve uporabe informacij, ki so sicer že urejeni v ZPOmK-1, vendar</w:t>
      </w:r>
      <w:r w:rsidR="001B7AC2" w:rsidRPr="00070D68">
        <w:rPr>
          <w:rFonts w:eastAsia="Calibri" w:cs="Arial"/>
          <w:sz w:val="20"/>
          <w:szCs w:val="20"/>
          <w:lang w:eastAsia="en-US"/>
        </w:rPr>
        <w:t xml:space="preserve"> </w:t>
      </w:r>
      <w:r w:rsidR="00AC6E15" w:rsidRPr="00070D68">
        <w:rPr>
          <w:rFonts w:eastAsia="Calibri" w:cs="Arial"/>
          <w:sz w:val="20"/>
          <w:szCs w:val="20"/>
          <w:lang w:eastAsia="en-US"/>
        </w:rPr>
        <w:t>je treba</w:t>
      </w:r>
      <w:r w:rsidR="001B7AC2" w:rsidRPr="00070D68">
        <w:rPr>
          <w:rFonts w:eastAsia="Calibri" w:cs="Arial"/>
          <w:sz w:val="20"/>
          <w:szCs w:val="20"/>
          <w:lang w:eastAsia="en-US"/>
        </w:rPr>
        <w:t xml:space="preserve"> te določbe dopolniti oziroma spremeniti</w:t>
      </w:r>
      <w:r w:rsidR="00AC6E15" w:rsidRPr="00070D68">
        <w:rPr>
          <w:rFonts w:eastAsia="Calibri" w:cs="Arial"/>
          <w:sz w:val="20"/>
          <w:szCs w:val="20"/>
          <w:lang w:eastAsia="en-US"/>
        </w:rPr>
        <w:t xml:space="preserve"> zaradi zagotovitve ustreznega prenosa Direktive 2019/1. Direktiva 2019/1 ureja tudi medsebojno pomoč med nacionalnimi organi, </w:t>
      </w:r>
      <w:r w:rsidR="00AC6E15" w:rsidRPr="00070D68">
        <w:rPr>
          <w:rFonts w:eastAsia="Calibri" w:cs="Arial"/>
          <w:sz w:val="20"/>
          <w:szCs w:val="20"/>
          <w:lang w:eastAsia="en-US"/>
        </w:rPr>
        <w:lastRenderedPageBreak/>
        <w:t>pristojnimi za varstvo konkurence držav članic Evropske unije, ki v našem pravnem sistemu še ni urejeno</w:t>
      </w:r>
      <w:r w:rsidR="003D4287" w:rsidRPr="00070D68">
        <w:rPr>
          <w:rFonts w:eastAsia="Calibri" w:cs="Arial"/>
          <w:sz w:val="20"/>
          <w:szCs w:val="20"/>
          <w:lang w:eastAsia="en-US"/>
        </w:rPr>
        <w:t xml:space="preserve">, zato se bo s predlogom zakona </w:t>
      </w:r>
      <w:r w:rsidR="001B7AC2" w:rsidRPr="00070D68">
        <w:rPr>
          <w:rFonts w:eastAsia="Calibri" w:cs="Arial"/>
          <w:sz w:val="20"/>
          <w:szCs w:val="20"/>
          <w:lang w:eastAsia="en-US"/>
        </w:rPr>
        <w:t xml:space="preserve">takšno sodelovanje </w:t>
      </w:r>
      <w:r w:rsidR="003D4287" w:rsidRPr="00070D68">
        <w:rPr>
          <w:rFonts w:eastAsia="Calibri" w:cs="Arial"/>
          <w:sz w:val="20"/>
          <w:szCs w:val="20"/>
          <w:lang w:eastAsia="en-US"/>
        </w:rPr>
        <w:t>uredilo na novo</w:t>
      </w:r>
      <w:r w:rsidR="00AC6E15" w:rsidRPr="00070D68">
        <w:rPr>
          <w:rFonts w:eastAsia="Calibri" w:cs="Arial"/>
          <w:sz w:val="20"/>
          <w:szCs w:val="20"/>
          <w:lang w:eastAsia="en-US"/>
        </w:rPr>
        <w:t>.</w:t>
      </w:r>
    </w:p>
    <w:p w14:paraId="643117FF" w14:textId="77777777"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p>
    <w:p w14:paraId="4A727C09" w14:textId="1DAC84A9"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r w:rsidRPr="00070D68">
        <w:rPr>
          <w:rFonts w:eastAsia="Calibri" w:cs="Arial"/>
          <w:sz w:val="20"/>
          <w:szCs w:val="20"/>
          <w:lang w:eastAsia="en-US"/>
        </w:rPr>
        <w:t xml:space="preserve">Namen učinkovitega izvajanja nadzora nad spoštovanjem pravil varstva konkurence je zagotoviti učinkovito konkurenco med podjetji in tako omogočiti uresničevanje potenciala notranjega trga in ustvariti prave pogoje za trajnostno gospodarsko rast. Veljavni ZPOmK-1 nalaga agenciji, da obstoj kršitve pravil konkurenčnega prava ugotavlja v upravnem postopku, globe pa izreče v prekrškovnem postopku. Dvojnost postopkov pomeni tudi dvojno breme za podjetja, ki so stranke v postopku pred agencijo. </w:t>
      </w:r>
    </w:p>
    <w:p w14:paraId="250D3C6A" w14:textId="77777777"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p>
    <w:p w14:paraId="07D36B81" w14:textId="5ACE547D"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r w:rsidRPr="00070D68">
        <w:rPr>
          <w:rFonts w:eastAsia="Calibri" w:cs="Arial"/>
          <w:sz w:val="20"/>
          <w:szCs w:val="20"/>
          <w:lang w:eastAsia="en-US"/>
        </w:rPr>
        <w:t xml:space="preserve">Z namenom zagotovitve učinkovitejšega izvajanja nalog in pristojnosti agencije ter zmanjšanja administrativnih bremen za podjetja, je smiselno poenostaviti postopek sankcioniranja podjetij zaradi kršitev pravil konkurenčnega prava in oblikovati enoten postopek, v katerem bo agencija ugotavljala obstoj kršitev konkurenčnega prava ter v primeru ugotovitve obstoja kršitev konkurenčnega prava v istem postopku podjetju tudi naložila sankcijo. </w:t>
      </w:r>
    </w:p>
    <w:p w14:paraId="54CFE1CB" w14:textId="77777777"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p>
    <w:p w14:paraId="46160FD9" w14:textId="19D50318"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r w:rsidRPr="00070D68">
        <w:rPr>
          <w:rFonts w:eastAsia="Calibri" w:cs="Arial"/>
          <w:sz w:val="20"/>
          <w:szCs w:val="20"/>
          <w:lang w:eastAsia="en-US"/>
        </w:rPr>
        <w:t>Da bo agencija lahko učinkovito odkrivala kršitve pravil konkurenčnega prava, ji morajo biti zagotovljena ustrezna preiskovalna sredstva. Veljavni ZPOmK-1 omogoča agenciji zbiranje podatkov na podlagi zahteve in opravljanje preiskave.</w:t>
      </w:r>
      <w:r w:rsidR="00991237" w:rsidRPr="00070D68">
        <w:rPr>
          <w:rFonts w:eastAsia="Calibri" w:cs="Arial"/>
          <w:sz w:val="20"/>
          <w:szCs w:val="20"/>
          <w:lang w:eastAsia="en-US"/>
        </w:rPr>
        <w:t xml:space="preserve"> Na novo pa se dodaja zbiranje informacij.</w:t>
      </w:r>
      <w:r w:rsidRPr="00070D68">
        <w:rPr>
          <w:rFonts w:eastAsia="Calibri" w:cs="Arial"/>
          <w:sz w:val="20"/>
          <w:szCs w:val="20"/>
          <w:lang w:eastAsia="en-US"/>
        </w:rPr>
        <w:t xml:space="preserve"> </w:t>
      </w:r>
    </w:p>
    <w:p w14:paraId="1BE47614" w14:textId="77777777" w:rsidR="001B7AC2" w:rsidRPr="00070D68" w:rsidRDefault="001B7AC2" w:rsidP="00AC6E15">
      <w:pPr>
        <w:overflowPunct/>
        <w:autoSpaceDE/>
        <w:autoSpaceDN/>
        <w:adjustRightInd/>
        <w:spacing w:line="260" w:lineRule="exact"/>
        <w:textAlignment w:val="auto"/>
        <w:rPr>
          <w:rFonts w:eastAsia="Calibri" w:cs="Arial"/>
          <w:sz w:val="20"/>
          <w:szCs w:val="20"/>
          <w:lang w:eastAsia="en-US"/>
        </w:rPr>
      </w:pPr>
    </w:p>
    <w:p w14:paraId="764BAD78" w14:textId="255CA08E" w:rsidR="00AC6E15" w:rsidRPr="00070D68" w:rsidRDefault="005A323C" w:rsidP="00AC6E15">
      <w:pPr>
        <w:overflowPunct/>
        <w:autoSpaceDE/>
        <w:autoSpaceDN/>
        <w:adjustRightInd/>
        <w:spacing w:line="260" w:lineRule="exact"/>
        <w:textAlignment w:val="auto"/>
        <w:rPr>
          <w:rFonts w:eastAsia="Calibri" w:cs="Arial"/>
          <w:iCs/>
          <w:sz w:val="20"/>
          <w:szCs w:val="20"/>
          <w:lang w:eastAsia="en-US"/>
        </w:rPr>
      </w:pPr>
      <w:r w:rsidRPr="00070D68">
        <w:rPr>
          <w:rFonts w:eastAsia="Calibri" w:cs="Arial"/>
          <w:iCs/>
          <w:sz w:val="20"/>
          <w:szCs w:val="20"/>
          <w:lang w:eastAsia="en-US"/>
        </w:rPr>
        <w:t>C</w:t>
      </w:r>
      <w:r w:rsidR="00AC6E15" w:rsidRPr="00070D68">
        <w:rPr>
          <w:rFonts w:eastAsia="Calibri" w:cs="Arial"/>
          <w:iCs/>
          <w:sz w:val="20"/>
          <w:szCs w:val="20"/>
          <w:lang w:eastAsia="en-US"/>
        </w:rPr>
        <w:t xml:space="preserve">ilj zakona je </w:t>
      </w:r>
      <w:r w:rsidR="002A657C" w:rsidRPr="00070D68">
        <w:rPr>
          <w:rFonts w:eastAsia="Calibri" w:cs="Arial"/>
          <w:iCs/>
          <w:sz w:val="20"/>
          <w:szCs w:val="20"/>
          <w:lang w:eastAsia="en-US"/>
        </w:rPr>
        <w:t xml:space="preserve">torej </w:t>
      </w:r>
      <w:r w:rsidR="00AC6E15" w:rsidRPr="00070D68">
        <w:rPr>
          <w:rFonts w:eastAsia="Calibri" w:cs="Arial"/>
          <w:iCs/>
          <w:sz w:val="20"/>
          <w:szCs w:val="20"/>
          <w:lang w:eastAsia="en-US"/>
        </w:rPr>
        <w:t xml:space="preserve">prenos Direktive 2019/1 v </w:t>
      </w:r>
      <w:r w:rsidR="00F04258" w:rsidRPr="00070D68">
        <w:rPr>
          <w:rFonts w:eastAsia="Calibri" w:cs="Arial"/>
          <w:iCs/>
          <w:sz w:val="20"/>
          <w:szCs w:val="20"/>
          <w:lang w:eastAsia="en-US"/>
        </w:rPr>
        <w:t>slovenski pravni red</w:t>
      </w:r>
      <w:r w:rsidR="00AC6E15" w:rsidRPr="00070D68">
        <w:rPr>
          <w:rFonts w:eastAsia="Calibri" w:cs="Arial"/>
          <w:iCs/>
          <w:sz w:val="20"/>
          <w:szCs w:val="20"/>
          <w:lang w:eastAsia="en-US"/>
        </w:rPr>
        <w:t xml:space="preserve">. </w:t>
      </w:r>
      <w:r w:rsidR="002C5BA0" w:rsidRPr="00070D68">
        <w:rPr>
          <w:rFonts w:eastAsia="Calibri" w:cs="Arial"/>
          <w:iCs/>
          <w:sz w:val="20"/>
          <w:szCs w:val="20"/>
          <w:lang w:eastAsia="en-US"/>
        </w:rPr>
        <w:t>S čimer</w:t>
      </w:r>
      <w:r w:rsidR="00AC6E15" w:rsidRPr="00070D68">
        <w:rPr>
          <w:rFonts w:eastAsia="Calibri" w:cs="Arial"/>
          <w:iCs/>
          <w:sz w:val="20"/>
          <w:szCs w:val="20"/>
          <w:lang w:eastAsia="en-US"/>
        </w:rPr>
        <w:t xml:space="preserve"> se želi zagotoviti učinkovitejšo in večjo konkurenco med podjetji, kar pa ima koristi ne samo za podjetja, ampak tudi za potrošnike, saj imajo z večjo konkurenco večjo izbiro in boljše proizvode.</w:t>
      </w:r>
    </w:p>
    <w:p w14:paraId="504AC450"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p>
    <w:tbl>
      <w:tblPr>
        <w:tblW w:w="0" w:type="auto"/>
        <w:tblLook w:val="04A0" w:firstRow="1" w:lastRow="0" w:firstColumn="1" w:lastColumn="0" w:noHBand="0" w:noVBand="1"/>
      </w:tblPr>
      <w:tblGrid>
        <w:gridCol w:w="8181"/>
        <w:gridCol w:w="892"/>
      </w:tblGrid>
      <w:tr w:rsidR="00AC6E15" w:rsidRPr="00070D68" w14:paraId="6AB840DD" w14:textId="77777777" w:rsidTr="006379E8">
        <w:trPr>
          <w:gridAfter w:val="1"/>
          <w:wAfter w:w="892" w:type="dxa"/>
        </w:trPr>
        <w:tc>
          <w:tcPr>
            <w:tcW w:w="8181" w:type="dxa"/>
          </w:tcPr>
          <w:p w14:paraId="1B641CF9" w14:textId="77777777" w:rsidR="00AC6E15" w:rsidRPr="00070D68" w:rsidRDefault="00AC6E15" w:rsidP="00132EBA">
            <w:pPr>
              <w:overflowPunct/>
              <w:autoSpaceDE/>
              <w:autoSpaceDN/>
              <w:adjustRightInd/>
              <w:spacing w:line="260" w:lineRule="exact"/>
              <w:ind w:left="-109"/>
              <w:jc w:val="left"/>
              <w:textAlignment w:val="auto"/>
              <w:rPr>
                <w:rFonts w:cs="Arial"/>
                <w:b/>
                <w:sz w:val="20"/>
                <w:szCs w:val="20"/>
                <w:lang w:eastAsia="en-US"/>
              </w:rPr>
            </w:pPr>
            <w:r w:rsidRPr="00070D68">
              <w:rPr>
                <w:rFonts w:cs="Arial"/>
                <w:b/>
                <w:sz w:val="20"/>
                <w:szCs w:val="20"/>
                <w:lang w:eastAsia="en-US"/>
              </w:rPr>
              <w:t>2. CILJI, NAČELA IN POGLAVITNE REŠITVE PREDLOGA ZAKONA</w:t>
            </w:r>
          </w:p>
        </w:tc>
      </w:tr>
      <w:tr w:rsidR="00AC6E15" w:rsidRPr="00070D68" w14:paraId="7094B117" w14:textId="77777777" w:rsidTr="006379E8">
        <w:trPr>
          <w:gridAfter w:val="1"/>
          <w:wAfter w:w="892" w:type="dxa"/>
        </w:trPr>
        <w:tc>
          <w:tcPr>
            <w:tcW w:w="8181" w:type="dxa"/>
          </w:tcPr>
          <w:p w14:paraId="399D5845" w14:textId="77777777" w:rsidR="00AC6E15" w:rsidRPr="00070D68" w:rsidRDefault="00AC6E15" w:rsidP="00132EBA">
            <w:pPr>
              <w:overflowPunct/>
              <w:autoSpaceDE/>
              <w:autoSpaceDN/>
              <w:adjustRightInd/>
              <w:spacing w:line="260" w:lineRule="exact"/>
              <w:ind w:left="-109"/>
              <w:jc w:val="left"/>
              <w:textAlignment w:val="auto"/>
              <w:rPr>
                <w:rFonts w:cs="Arial"/>
                <w:b/>
                <w:sz w:val="20"/>
                <w:szCs w:val="20"/>
                <w:lang w:eastAsia="en-US"/>
              </w:rPr>
            </w:pPr>
          </w:p>
          <w:p w14:paraId="64501DD0" w14:textId="77777777" w:rsidR="00AC6E15" w:rsidRPr="00070D68" w:rsidRDefault="00AC6E15" w:rsidP="00132EBA">
            <w:pPr>
              <w:overflowPunct/>
              <w:autoSpaceDE/>
              <w:autoSpaceDN/>
              <w:adjustRightInd/>
              <w:spacing w:line="260" w:lineRule="exact"/>
              <w:ind w:left="-109"/>
              <w:jc w:val="left"/>
              <w:textAlignment w:val="auto"/>
              <w:rPr>
                <w:rFonts w:cs="Arial"/>
                <w:b/>
                <w:sz w:val="20"/>
                <w:szCs w:val="20"/>
                <w:lang w:eastAsia="en-US"/>
              </w:rPr>
            </w:pPr>
            <w:r w:rsidRPr="00070D68">
              <w:rPr>
                <w:rFonts w:cs="Arial"/>
                <w:b/>
                <w:sz w:val="20"/>
                <w:szCs w:val="20"/>
                <w:lang w:eastAsia="en-US"/>
              </w:rPr>
              <w:t>2.1 Cilji</w:t>
            </w:r>
          </w:p>
        </w:tc>
      </w:tr>
      <w:tr w:rsidR="00AC6E15" w:rsidRPr="00070D68" w14:paraId="6273EF86" w14:textId="77777777" w:rsidTr="006379E8">
        <w:tc>
          <w:tcPr>
            <w:tcW w:w="9073" w:type="dxa"/>
            <w:gridSpan w:val="2"/>
          </w:tcPr>
          <w:p w14:paraId="135ABB37" w14:textId="77777777" w:rsidR="00AC6E15" w:rsidRPr="00070D68" w:rsidRDefault="00AC6E15" w:rsidP="00AC6E15">
            <w:pPr>
              <w:overflowPunct/>
              <w:autoSpaceDE/>
              <w:autoSpaceDN/>
              <w:adjustRightInd/>
              <w:spacing w:line="260" w:lineRule="exact"/>
              <w:textAlignment w:val="auto"/>
              <w:rPr>
                <w:rFonts w:eastAsia="Calibri" w:cs="Arial"/>
                <w:iCs/>
                <w:sz w:val="20"/>
                <w:szCs w:val="20"/>
                <w:lang w:eastAsia="en-US"/>
              </w:rPr>
            </w:pPr>
          </w:p>
          <w:p w14:paraId="1ACCEA33" w14:textId="1619033D" w:rsidR="00AC6E15" w:rsidRPr="00070D68" w:rsidRDefault="00AC6E15" w:rsidP="005A323C">
            <w:pPr>
              <w:overflowPunct/>
              <w:autoSpaceDE/>
              <w:autoSpaceDN/>
              <w:adjustRightInd/>
              <w:spacing w:line="260" w:lineRule="exact"/>
              <w:ind w:left="-109" w:right="-108"/>
              <w:textAlignment w:val="auto"/>
              <w:rPr>
                <w:rFonts w:eastAsia="Calibri" w:cs="Arial"/>
                <w:iCs/>
                <w:sz w:val="20"/>
                <w:szCs w:val="20"/>
                <w:lang w:eastAsia="en-US"/>
              </w:rPr>
            </w:pPr>
            <w:r w:rsidRPr="00070D68">
              <w:rPr>
                <w:rFonts w:eastAsia="Calibri" w:cs="Arial"/>
                <w:iCs/>
                <w:sz w:val="20"/>
                <w:szCs w:val="20"/>
                <w:lang w:eastAsia="en-US"/>
              </w:rPr>
              <w:t xml:space="preserve">S </w:t>
            </w:r>
            <w:r w:rsidR="003D4287" w:rsidRPr="00070D68">
              <w:rPr>
                <w:rFonts w:eastAsia="Calibri" w:cs="Arial"/>
                <w:iCs/>
                <w:sz w:val="20"/>
                <w:szCs w:val="20"/>
                <w:lang w:eastAsia="en-US"/>
              </w:rPr>
              <w:t xml:space="preserve">predlogom </w:t>
            </w:r>
            <w:r w:rsidRPr="00070D68">
              <w:rPr>
                <w:rFonts w:eastAsia="Calibri" w:cs="Arial"/>
                <w:iCs/>
                <w:sz w:val="20"/>
                <w:szCs w:val="20"/>
                <w:lang w:eastAsia="en-US"/>
              </w:rPr>
              <w:t xml:space="preserve">zakonom Republika Slovenija izpolnjuje dolžnost prenosa Direktive 2019/1 v nacionalni pravni red. Države članice morajo to direktivo prenesti v svoje </w:t>
            </w:r>
            <w:r w:rsidR="00F04258" w:rsidRPr="00070D68">
              <w:rPr>
                <w:rFonts w:eastAsia="Calibri" w:cs="Arial"/>
                <w:iCs/>
                <w:sz w:val="20"/>
                <w:szCs w:val="20"/>
                <w:lang w:eastAsia="en-US"/>
              </w:rPr>
              <w:t xml:space="preserve">nacionalne </w:t>
            </w:r>
            <w:r w:rsidRPr="00070D68">
              <w:rPr>
                <w:rFonts w:eastAsia="Calibri" w:cs="Arial"/>
                <w:iCs/>
                <w:sz w:val="20"/>
                <w:szCs w:val="20"/>
                <w:lang w:eastAsia="en-US"/>
              </w:rPr>
              <w:t>predpise do 4. februarja 2021. Ključni cilji, ki jih zasleduje predlog zakona, se v primerjavi z do sedaj veljavnim ZPOmK-1 ne spreminjajo. Temeljni cilj varstva konkurence v Republiki Sloveniji je zagotoviti učinkovito konkurenčno okolje, ki bo spodbujalo inovacije in tehnološki napredek, s tem pa blaginjo kupcev in večjo konkurenčnost Republike Slovenije na svetovnem trgu.</w:t>
            </w:r>
          </w:p>
          <w:p w14:paraId="4241695D" w14:textId="77777777" w:rsidR="00AC6E15" w:rsidRPr="00070D68" w:rsidRDefault="00AC6E15" w:rsidP="00AC6E15">
            <w:pPr>
              <w:overflowPunct/>
              <w:autoSpaceDE/>
              <w:autoSpaceDN/>
              <w:adjustRightInd/>
              <w:spacing w:line="260" w:lineRule="exact"/>
              <w:textAlignment w:val="auto"/>
              <w:rPr>
                <w:rFonts w:eastAsia="Calibri" w:cs="Arial"/>
                <w:iCs/>
                <w:sz w:val="20"/>
                <w:szCs w:val="20"/>
                <w:lang w:eastAsia="en-US"/>
              </w:rPr>
            </w:pPr>
          </w:p>
        </w:tc>
      </w:tr>
    </w:tbl>
    <w:p w14:paraId="14B8C03F"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r w:rsidRPr="00070D68">
        <w:rPr>
          <w:rFonts w:eastAsia="Calibri" w:cs="Arial"/>
          <w:b/>
          <w:sz w:val="20"/>
          <w:szCs w:val="20"/>
          <w:lang w:eastAsia="en-US"/>
        </w:rPr>
        <w:t>2.2 Načela</w:t>
      </w:r>
    </w:p>
    <w:p w14:paraId="0EB3FF31"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p>
    <w:p w14:paraId="2A51A729" w14:textId="589E08C9" w:rsidR="00AC6E15" w:rsidRPr="00070D68" w:rsidRDefault="00AC6E15" w:rsidP="00AC6E15">
      <w:pPr>
        <w:overflowPunct/>
        <w:autoSpaceDE/>
        <w:autoSpaceDN/>
        <w:adjustRightInd/>
        <w:spacing w:line="260" w:lineRule="exact"/>
        <w:textAlignment w:val="auto"/>
        <w:rPr>
          <w:rFonts w:eastAsia="Calibri" w:cs="Arial"/>
          <w:iCs/>
          <w:sz w:val="20"/>
          <w:szCs w:val="20"/>
          <w:lang w:eastAsia="en-US"/>
        </w:rPr>
      </w:pPr>
      <w:r w:rsidRPr="00070D68">
        <w:rPr>
          <w:rFonts w:eastAsia="Calibri" w:cs="Arial"/>
          <w:iCs/>
          <w:sz w:val="20"/>
          <w:szCs w:val="20"/>
          <w:lang w:eastAsia="en-US"/>
        </w:rPr>
        <w:t>Predlagatelj zakona je pri pripravi zakona upošteval obstoječe pravne okvire in v tem zakonu ureja vprašanja, ki so specialne narave (</w:t>
      </w:r>
      <w:proofErr w:type="spellStart"/>
      <w:r w:rsidRPr="00070D68">
        <w:rPr>
          <w:rFonts w:eastAsia="Calibri" w:cs="Arial"/>
          <w:iCs/>
          <w:sz w:val="20"/>
          <w:szCs w:val="20"/>
          <w:lang w:eastAsia="en-US"/>
        </w:rPr>
        <w:t>lex</w:t>
      </w:r>
      <w:proofErr w:type="spellEnd"/>
      <w:r w:rsidRPr="00070D68">
        <w:rPr>
          <w:rFonts w:eastAsia="Calibri" w:cs="Arial"/>
          <w:iCs/>
          <w:sz w:val="20"/>
          <w:szCs w:val="20"/>
          <w:lang w:eastAsia="en-US"/>
        </w:rPr>
        <w:t xml:space="preserve"> </w:t>
      </w:r>
      <w:proofErr w:type="spellStart"/>
      <w:r w:rsidRPr="00070D68">
        <w:rPr>
          <w:rFonts w:eastAsia="Calibri" w:cs="Arial"/>
          <w:iCs/>
          <w:sz w:val="20"/>
          <w:szCs w:val="20"/>
          <w:lang w:eastAsia="en-US"/>
        </w:rPr>
        <w:t>specialis</w:t>
      </w:r>
      <w:proofErr w:type="spellEnd"/>
      <w:r w:rsidRPr="00070D68">
        <w:rPr>
          <w:rFonts w:eastAsia="Calibri" w:cs="Arial"/>
          <w:iCs/>
          <w:sz w:val="20"/>
          <w:szCs w:val="20"/>
          <w:lang w:eastAsia="en-US"/>
        </w:rPr>
        <w:t>), kar pomeni, da je v zvezi z obstoječo zakonodajo uveljavljeno načelo subsidiarnosti. Tako se subsidiarno uporabljajo pravila Zakona o splošnem upravnem postopk</w:t>
      </w:r>
      <w:r w:rsidR="001B7AC2" w:rsidRPr="00070D68">
        <w:rPr>
          <w:rFonts w:eastAsia="Calibri" w:cs="Arial"/>
          <w:iCs/>
          <w:sz w:val="20"/>
          <w:szCs w:val="20"/>
          <w:lang w:eastAsia="en-US"/>
        </w:rPr>
        <w:t>u</w:t>
      </w:r>
      <w:r w:rsidR="000F263D" w:rsidRPr="00070D68">
        <w:rPr>
          <w:rFonts w:eastAsia="Calibri" w:cs="Arial"/>
          <w:iCs/>
          <w:sz w:val="20"/>
          <w:szCs w:val="20"/>
          <w:lang w:eastAsia="en-US"/>
        </w:rPr>
        <w:t xml:space="preserve"> in</w:t>
      </w:r>
      <w:r w:rsidRPr="00070D68">
        <w:rPr>
          <w:rFonts w:eastAsia="Calibri" w:cs="Arial"/>
          <w:iCs/>
          <w:sz w:val="20"/>
          <w:szCs w:val="20"/>
          <w:lang w:eastAsia="en-US"/>
        </w:rPr>
        <w:t xml:space="preserve"> Zakona o upravnem sporu.</w:t>
      </w:r>
    </w:p>
    <w:p w14:paraId="198697C1" w14:textId="77777777" w:rsidR="00AC6E15" w:rsidRPr="00070D68" w:rsidRDefault="00AC6E15" w:rsidP="00AC6E15">
      <w:pPr>
        <w:overflowPunct/>
        <w:autoSpaceDE/>
        <w:autoSpaceDN/>
        <w:adjustRightInd/>
        <w:spacing w:line="260" w:lineRule="exact"/>
        <w:textAlignment w:val="auto"/>
        <w:rPr>
          <w:rFonts w:eastAsia="Calibri" w:cs="Arial"/>
          <w:iCs/>
          <w:sz w:val="20"/>
          <w:szCs w:val="20"/>
          <w:lang w:eastAsia="en-US"/>
        </w:rPr>
      </w:pPr>
    </w:p>
    <w:p w14:paraId="5B788201" w14:textId="3C3C6F48" w:rsidR="00AC6E15" w:rsidRPr="00070D68" w:rsidRDefault="00AC6E15" w:rsidP="00AC6E15">
      <w:pPr>
        <w:overflowPunct/>
        <w:autoSpaceDE/>
        <w:autoSpaceDN/>
        <w:adjustRightInd/>
        <w:spacing w:line="260" w:lineRule="exact"/>
        <w:textAlignment w:val="auto"/>
        <w:rPr>
          <w:rFonts w:eastAsia="Calibri" w:cs="Arial"/>
          <w:iCs/>
          <w:sz w:val="20"/>
          <w:szCs w:val="20"/>
          <w:lang w:eastAsia="en-US"/>
        </w:rPr>
      </w:pPr>
      <w:r w:rsidRPr="00070D68">
        <w:rPr>
          <w:rFonts w:eastAsia="Calibri" w:cs="Arial"/>
          <w:iCs/>
          <w:sz w:val="20"/>
          <w:szCs w:val="20"/>
          <w:lang w:eastAsia="en-US"/>
        </w:rPr>
        <w:t xml:space="preserve">V zvezi z določbami, ki se nanašajo na nadzor nad določbami </w:t>
      </w:r>
      <w:r w:rsidR="000F263D" w:rsidRPr="00070D68">
        <w:rPr>
          <w:rFonts w:eastAsia="Calibri" w:cs="Arial"/>
          <w:iCs/>
          <w:sz w:val="20"/>
          <w:szCs w:val="20"/>
          <w:lang w:eastAsia="en-US"/>
        </w:rPr>
        <w:t xml:space="preserve">predloga </w:t>
      </w:r>
      <w:r w:rsidRPr="00070D68">
        <w:rPr>
          <w:rFonts w:eastAsia="Calibri" w:cs="Arial"/>
          <w:iCs/>
          <w:sz w:val="20"/>
          <w:szCs w:val="20"/>
          <w:lang w:eastAsia="en-US"/>
        </w:rPr>
        <w:t>zakona, poizkuša uravnotežiti pravo razmerje med načelom učinkovitosti nadzora</w:t>
      </w:r>
      <w:r w:rsidR="000F263D" w:rsidRPr="00070D68">
        <w:rPr>
          <w:rFonts w:eastAsia="Calibri" w:cs="Arial"/>
          <w:iCs/>
          <w:sz w:val="20"/>
          <w:szCs w:val="20"/>
          <w:lang w:eastAsia="en-US"/>
        </w:rPr>
        <w:t xml:space="preserve"> in</w:t>
      </w:r>
      <w:r w:rsidRPr="00070D68">
        <w:rPr>
          <w:rFonts w:eastAsia="Calibri" w:cs="Arial"/>
          <w:iCs/>
          <w:sz w:val="20"/>
          <w:szCs w:val="20"/>
          <w:lang w:eastAsia="en-US"/>
        </w:rPr>
        <w:t xml:space="preserve"> načelom ekonomičnosti postopka, hkrati pa spoštovati tudi načelo kontradiktornosti, enakopravnosti strank v postopku ter njihovo pravico do obrambe, pri čemer se ne sme prekomerno poseči v varstvo zaupnih podatkov. </w:t>
      </w:r>
    </w:p>
    <w:p w14:paraId="392057BA" w14:textId="77777777" w:rsidR="00AC6E15" w:rsidRPr="00070D68" w:rsidRDefault="00AC6E15" w:rsidP="00AC6E15">
      <w:pPr>
        <w:overflowPunct/>
        <w:autoSpaceDE/>
        <w:autoSpaceDN/>
        <w:adjustRightInd/>
        <w:spacing w:line="260" w:lineRule="exact"/>
        <w:textAlignment w:val="auto"/>
        <w:rPr>
          <w:rFonts w:eastAsia="Calibri" w:cs="Arial"/>
          <w:iCs/>
          <w:sz w:val="20"/>
          <w:szCs w:val="20"/>
          <w:lang w:eastAsia="en-US"/>
        </w:rPr>
      </w:pPr>
    </w:p>
    <w:p w14:paraId="28D23B9C" w14:textId="14FF05B3" w:rsidR="00AC6E15" w:rsidRPr="00070D68" w:rsidRDefault="00AC6E15" w:rsidP="00AC6E15">
      <w:pPr>
        <w:overflowPunct/>
        <w:autoSpaceDE/>
        <w:autoSpaceDN/>
        <w:adjustRightInd/>
        <w:spacing w:line="260" w:lineRule="exact"/>
        <w:textAlignment w:val="auto"/>
        <w:rPr>
          <w:rFonts w:eastAsia="Calibri" w:cs="Arial"/>
          <w:iCs/>
          <w:sz w:val="20"/>
          <w:szCs w:val="20"/>
          <w:lang w:eastAsia="en-US"/>
        </w:rPr>
      </w:pPr>
      <w:r w:rsidRPr="00070D68">
        <w:rPr>
          <w:rFonts w:eastAsia="Calibri" w:cs="Arial"/>
          <w:iCs/>
          <w:sz w:val="20"/>
          <w:szCs w:val="20"/>
          <w:lang w:eastAsia="en-US"/>
        </w:rPr>
        <w:t>Predlog zakona nadalje temelji na načelu javnosti, saj lahko agencija poleg izvlečka sklepa o uvedbi postopka in izreka odločb, ki jih objavi na spletni strani agencije, objavi tudi poročilo o rezultatih raziskave sektorja ali posameznih vrst sporazumov, ki jih opravi v skladu s predlogom tega zakona. Nadalje lahko agencija objavi o katerih zadevah posebnega pomena je dal obvestila in mnenja, če je to primerno zaradi narave in pomena omejevanja.</w:t>
      </w:r>
    </w:p>
    <w:p w14:paraId="24459CA0" w14:textId="77777777" w:rsidR="00AC6E15" w:rsidRPr="00070D68" w:rsidRDefault="00AC6E15" w:rsidP="00AC6E15">
      <w:pPr>
        <w:overflowPunct/>
        <w:autoSpaceDE/>
        <w:autoSpaceDN/>
        <w:adjustRightInd/>
        <w:spacing w:line="260" w:lineRule="exact"/>
        <w:textAlignment w:val="auto"/>
        <w:rPr>
          <w:rFonts w:eastAsia="Calibri" w:cs="Arial"/>
          <w:iCs/>
          <w:sz w:val="20"/>
          <w:szCs w:val="20"/>
          <w:lang w:eastAsia="en-US"/>
        </w:rPr>
      </w:pPr>
    </w:p>
    <w:p w14:paraId="1D966E82" w14:textId="3AB098C4" w:rsidR="00AC6E15" w:rsidRPr="00070D68" w:rsidRDefault="00AC6E15" w:rsidP="00AC6E15">
      <w:pPr>
        <w:overflowPunct/>
        <w:autoSpaceDE/>
        <w:autoSpaceDN/>
        <w:adjustRightInd/>
        <w:spacing w:line="260" w:lineRule="exact"/>
        <w:textAlignment w:val="auto"/>
        <w:rPr>
          <w:rFonts w:eastAsia="Calibri" w:cs="Arial"/>
          <w:iCs/>
          <w:sz w:val="20"/>
          <w:szCs w:val="20"/>
          <w:lang w:eastAsia="en-US"/>
        </w:rPr>
      </w:pPr>
      <w:r w:rsidRPr="00070D68">
        <w:rPr>
          <w:rFonts w:eastAsia="Calibri" w:cs="Arial"/>
          <w:iCs/>
          <w:sz w:val="20"/>
          <w:szCs w:val="20"/>
          <w:lang w:eastAsia="en-US"/>
        </w:rPr>
        <w:lastRenderedPageBreak/>
        <w:t xml:space="preserve">V postopku pred agencijo ima načelo </w:t>
      </w:r>
      <w:proofErr w:type="spellStart"/>
      <w:r w:rsidRPr="00070D68">
        <w:rPr>
          <w:rFonts w:eastAsia="Calibri" w:cs="Arial"/>
          <w:iCs/>
          <w:sz w:val="20"/>
          <w:szCs w:val="20"/>
          <w:lang w:eastAsia="en-US"/>
        </w:rPr>
        <w:t>pisnosti</w:t>
      </w:r>
      <w:proofErr w:type="spellEnd"/>
      <w:r w:rsidRPr="00070D68">
        <w:rPr>
          <w:rFonts w:eastAsia="Calibri" w:cs="Arial"/>
          <w:iCs/>
          <w:sz w:val="20"/>
          <w:szCs w:val="20"/>
          <w:lang w:eastAsia="en-US"/>
        </w:rPr>
        <w:t xml:space="preserve"> prednost pred načelom ustnosti, saj agencija glavne obravnave praviloma ne opravi.</w:t>
      </w:r>
    </w:p>
    <w:p w14:paraId="2F1A3689" w14:textId="77777777" w:rsidR="00AC6E15" w:rsidRPr="00070D68" w:rsidRDefault="00AC6E15" w:rsidP="00AC6E15">
      <w:pPr>
        <w:overflowPunct/>
        <w:autoSpaceDE/>
        <w:autoSpaceDN/>
        <w:adjustRightInd/>
        <w:spacing w:line="260" w:lineRule="exact"/>
        <w:textAlignment w:val="auto"/>
        <w:rPr>
          <w:rFonts w:eastAsia="Calibri" w:cs="Arial"/>
          <w:sz w:val="23"/>
          <w:szCs w:val="23"/>
        </w:rPr>
      </w:pPr>
    </w:p>
    <w:p w14:paraId="1BAB0049"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r w:rsidRPr="00070D68">
        <w:rPr>
          <w:rFonts w:eastAsia="Calibri" w:cs="Arial"/>
          <w:b/>
          <w:sz w:val="20"/>
          <w:szCs w:val="20"/>
          <w:lang w:eastAsia="en-US"/>
        </w:rPr>
        <w:t>2.3 Poglavitne rešitve</w:t>
      </w:r>
    </w:p>
    <w:p w14:paraId="0A36B42F"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p>
    <w:p w14:paraId="6FAB235F"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r w:rsidRPr="00070D68">
        <w:rPr>
          <w:rFonts w:eastAsia="Calibri" w:cs="Arial"/>
          <w:b/>
          <w:sz w:val="20"/>
          <w:szCs w:val="20"/>
          <w:lang w:eastAsia="en-US"/>
        </w:rPr>
        <w:t>a) Predstavitev predlaganih rešitev:</w:t>
      </w:r>
    </w:p>
    <w:p w14:paraId="1378EB7A" w14:textId="77777777"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p>
    <w:p w14:paraId="20EE5375" w14:textId="174BE113"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r w:rsidRPr="00070D68">
        <w:rPr>
          <w:rFonts w:eastAsia="Calibri" w:cs="Arial"/>
          <w:sz w:val="20"/>
          <w:szCs w:val="20"/>
          <w:lang w:eastAsia="en-US"/>
        </w:rPr>
        <w:t xml:space="preserve">Poglavitne zakonodajne spremembe glede na </w:t>
      </w:r>
      <w:r w:rsidR="000F263D" w:rsidRPr="00070D68">
        <w:rPr>
          <w:rFonts w:eastAsia="Calibri" w:cs="Arial"/>
          <w:sz w:val="20"/>
          <w:szCs w:val="20"/>
          <w:lang w:eastAsia="en-US"/>
        </w:rPr>
        <w:t xml:space="preserve">veljavni </w:t>
      </w:r>
      <w:r w:rsidRPr="00070D68">
        <w:rPr>
          <w:rFonts w:eastAsia="Calibri" w:cs="Arial"/>
          <w:sz w:val="20"/>
          <w:szCs w:val="20"/>
          <w:lang w:eastAsia="en-US"/>
        </w:rPr>
        <w:t xml:space="preserve">ZPOmK-1 se nanašajo na uvedbo administrativnega sankcioniranja podjetij, preiskavo, </w:t>
      </w:r>
      <w:r w:rsidR="000F263D" w:rsidRPr="00070D68">
        <w:rPr>
          <w:rFonts w:eastAsia="Calibri" w:cs="Arial"/>
          <w:sz w:val="20"/>
          <w:szCs w:val="20"/>
          <w:lang w:eastAsia="en-US"/>
        </w:rPr>
        <w:t xml:space="preserve"> </w:t>
      </w:r>
      <w:r w:rsidRPr="00070D68">
        <w:rPr>
          <w:rFonts w:eastAsia="Calibri" w:cs="Arial"/>
          <w:sz w:val="20"/>
          <w:szCs w:val="20"/>
          <w:lang w:eastAsia="en-US"/>
        </w:rPr>
        <w:t xml:space="preserve">uporabo informacij iz prijav za prizanesljivost, ki so pridobljene z vpogledom v spis ter na vročanje in izvršitev aktov v tujini in aktov organov, pristojnih za varstvo konkurence druge države članice, pri nas. </w:t>
      </w:r>
    </w:p>
    <w:p w14:paraId="5EF14F44" w14:textId="77777777" w:rsidR="00AC6E15" w:rsidRPr="00070D68" w:rsidRDefault="00AC6E15" w:rsidP="00AC6E15">
      <w:pPr>
        <w:overflowPunct/>
        <w:autoSpaceDE/>
        <w:autoSpaceDN/>
        <w:adjustRightInd/>
        <w:spacing w:line="260" w:lineRule="exact"/>
        <w:ind w:left="284"/>
        <w:textAlignment w:val="auto"/>
        <w:rPr>
          <w:rFonts w:eastAsia="Calibri" w:cs="Arial"/>
          <w:sz w:val="20"/>
          <w:szCs w:val="20"/>
          <w:lang w:eastAsia="en-US"/>
        </w:rPr>
      </w:pPr>
    </w:p>
    <w:p w14:paraId="6A7AD00C" w14:textId="4B26B41E" w:rsidR="00AC6E15" w:rsidRPr="00070D68" w:rsidRDefault="002C5BA0" w:rsidP="00AC6E15">
      <w:pPr>
        <w:overflowPunct/>
        <w:autoSpaceDE/>
        <w:autoSpaceDN/>
        <w:adjustRightInd/>
        <w:spacing w:line="260" w:lineRule="exact"/>
        <w:textAlignment w:val="auto"/>
        <w:rPr>
          <w:rFonts w:eastAsia="Calibri" w:cs="Arial"/>
          <w:b/>
          <w:sz w:val="20"/>
          <w:szCs w:val="20"/>
          <w:lang w:eastAsia="en-US"/>
        </w:rPr>
      </w:pPr>
      <w:r w:rsidRPr="00070D68">
        <w:rPr>
          <w:rFonts w:eastAsia="Calibri" w:cs="Arial"/>
          <w:b/>
          <w:sz w:val="20"/>
          <w:szCs w:val="20"/>
          <w:lang w:eastAsia="en-US"/>
        </w:rPr>
        <w:t>1</w:t>
      </w:r>
      <w:r w:rsidR="00AC6E15" w:rsidRPr="00070D68">
        <w:rPr>
          <w:rFonts w:eastAsia="Calibri" w:cs="Arial"/>
          <w:b/>
          <w:sz w:val="20"/>
          <w:szCs w:val="20"/>
          <w:lang w:eastAsia="en-US"/>
        </w:rPr>
        <w:t xml:space="preserve">. Rešitve, ki se nanašajo na uporabo podatkov iz </w:t>
      </w:r>
      <w:r w:rsidR="007D14FB" w:rsidRPr="00070D68">
        <w:rPr>
          <w:rFonts w:eastAsia="Calibri" w:cs="Arial"/>
          <w:b/>
          <w:sz w:val="20"/>
          <w:szCs w:val="20"/>
          <w:lang w:eastAsia="en-US"/>
        </w:rPr>
        <w:t xml:space="preserve">izjav </w:t>
      </w:r>
      <w:r w:rsidR="00AC6E15" w:rsidRPr="00070D68">
        <w:rPr>
          <w:rFonts w:eastAsia="Calibri" w:cs="Arial"/>
          <w:b/>
          <w:sz w:val="20"/>
          <w:szCs w:val="20"/>
          <w:lang w:eastAsia="en-US"/>
        </w:rPr>
        <w:t>za</w:t>
      </w:r>
      <w:r w:rsidR="007D14FB" w:rsidRPr="00070D68">
        <w:rPr>
          <w:rFonts w:eastAsia="Calibri" w:cs="Arial"/>
          <w:b/>
          <w:sz w:val="20"/>
          <w:szCs w:val="20"/>
          <w:lang w:eastAsia="en-US"/>
        </w:rPr>
        <w:t>radi</w:t>
      </w:r>
      <w:r w:rsidR="00AC6E15" w:rsidRPr="00070D68">
        <w:rPr>
          <w:rFonts w:eastAsia="Calibri" w:cs="Arial"/>
          <w:b/>
          <w:sz w:val="20"/>
          <w:szCs w:val="20"/>
          <w:lang w:eastAsia="en-US"/>
        </w:rPr>
        <w:t xml:space="preserve"> prizanesljivost</w:t>
      </w:r>
      <w:r w:rsidR="007D14FB" w:rsidRPr="00070D68">
        <w:rPr>
          <w:rFonts w:eastAsia="Calibri" w:cs="Arial"/>
          <w:b/>
          <w:sz w:val="20"/>
          <w:szCs w:val="20"/>
          <w:lang w:eastAsia="en-US"/>
        </w:rPr>
        <w:t>i</w:t>
      </w:r>
      <w:r w:rsidR="00AC6E15" w:rsidRPr="00070D68">
        <w:rPr>
          <w:rFonts w:eastAsia="Calibri" w:cs="Arial"/>
          <w:b/>
          <w:sz w:val="20"/>
          <w:szCs w:val="20"/>
          <w:lang w:eastAsia="en-US"/>
        </w:rPr>
        <w:t xml:space="preserve"> določajo, da:</w:t>
      </w:r>
    </w:p>
    <w:p w14:paraId="048C4F3A"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p>
    <w:p w14:paraId="15C82902" w14:textId="6F553002" w:rsidR="00AC6E15" w:rsidRPr="00070D68" w:rsidRDefault="00AC6E15" w:rsidP="008A70B1">
      <w:pPr>
        <w:numPr>
          <w:ilvl w:val="1"/>
          <w:numId w:val="93"/>
        </w:numPr>
        <w:overflowPunct/>
        <w:autoSpaceDE/>
        <w:autoSpaceDN/>
        <w:adjustRightInd/>
        <w:spacing w:line="260" w:lineRule="exact"/>
        <w:ind w:left="284" w:hanging="284"/>
        <w:textAlignment w:val="auto"/>
        <w:rPr>
          <w:rFonts w:eastAsia="Calibri" w:cs="Arial"/>
          <w:sz w:val="20"/>
          <w:szCs w:val="20"/>
          <w:lang w:eastAsia="en-US"/>
        </w:rPr>
      </w:pPr>
      <w:r w:rsidRPr="00070D68">
        <w:rPr>
          <w:rFonts w:eastAsia="Calibri" w:cs="Arial"/>
          <w:sz w:val="20"/>
          <w:szCs w:val="20"/>
          <w:lang w:eastAsia="en-US"/>
        </w:rPr>
        <w:t xml:space="preserve">se lahko podatki iz </w:t>
      </w:r>
      <w:r w:rsidR="007D14FB" w:rsidRPr="00070D68">
        <w:rPr>
          <w:rFonts w:eastAsia="Calibri" w:cs="Arial"/>
          <w:sz w:val="20"/>
          <w:szCs w:val="20"/>
          <w:lang w:eastAsia="en-US"/>
        </w:rPr>
        <w:t xml:space="preserve">izjave </w:t>
      </w:r>
      <w:r w:rsidRPr="00070D68">
        <w:rPr>
          <w:rFonts w:eastAsia="Calibri" w:cs="Arial"/>
          <w:sz w:val="20"/>
          <w:szCs w:val="20"/>
          <w:lang w:eastAsia="en-US"/>
        </w:rPr>
        <w:t>za</w:t>
      </w:r>
      <w:r w:rsidR="007D14FB" w:rsidRPr="00070D68">
        <w:rPr>
          <w:rFonts w:eastAsia="Calibri" w:cs="Arial"/>
          <w:sz w:val="20"/>
          <w:szCs w:val="20"/>
          <w:lang w:eastAsia="en-US"/>
        </w:rPr>
        <w:t>radi</w:t>
      </w:r>
      <w:r w:rsidRPr="00070D68">
        <w:rPr>
          <w:rFonts w:eastAsia="Calibri" w:cs="Arial"/>
          <w:sz w:val="20"/>
          <w:szCs w:val="20"/>
          <w:lang w:eastAsia="en-US"/>
        </w:rPr>
        <w:t xml:space="preserve"> prizanesljivost</w:t>
      </w:r>
      <w:r w:rsidR="007D14FB" w:rsidRPr="00070D68">
        <w:rPr>
          <w:rFonts w:eastAsia="Calibri" w:cs="Arial"/>
          <w:sz w:val="20"/>
          <w:szCs w:val="20"/>
          <w:lang w:eastAsia="en-US"/>
        </w:rPr>
        <w:t>i</w:t>
      </w:r>
      <w:r w:rsidRPr="00070D68">
        <w:rPr>
          <w:rFonts w:eastAsia="Calibri" w:cs="Arial"/>
          <w:sz w:val="20"/>
          <w:szCs w:val="20"/>
          <w:lang w:eastAsia="en-US"/>
        </w:rPr>
        <w:t xml:space="preserve"> uporabijo v postopku pred sodiščem, ki preizkuša odločbo </w:t>
      </w:r>
      <w:r w:rsidR="00F24224" w:rsidRPr="00070D68">
        <w:rPr>
          <w:rFonts w:eastAsia="Calibri" w:cs="Arial"/>
          <w:sz w:val="20"/>
          <w:szCs w:val="20"/>
          <w:lang w:eastAsia="en-US"/>
        </w:rPr>
        <w:t xml:space="preserve">agencije, </w:t>
      </w:r>
      <w:r w:rsidRPr="00070D68">
        <w:rPr>
          <w:rFonts w:eastAsia="Calibri" w:cs="Arial"/>
          <w:sz w:val="20"/>
          <w:szCs w:val="20"/>
          <w:lang w:eastAsia="en-US"/>
        </w:rPr>
        <w:t>le</w:t>
      </w:r>
      <w:r w:rsidR="00F24224" w:rsidRPr="00070D68">
        <w:rPr>
          <w:rFonts w:eastAsia="Calibri" w:cs="Arial"/>
          <w:sz w:val="20"/>
          <w:szCs w:val="20"/>
          <w:lang w:eastAsia="en-US"/>
        </w:rPr>
        <w:t>,</w:t>
      </w:r>
      <w:r w:rsidRPr="00070D68">
        <w:rPr>
          <w:rFonts w:eastAsia="Calibri" w:cs="Arial"/>
          <w:sz w:val="20"/>
          <w:szCs w:val="20"/>
          <w:lang w:eastAsia="en-US"/>
        </w:rPr>
        <w:t xml:space="preserve"> kadar je to potrebno za uveljavljanje pravice do obrambe v postopku pred sodiščem in le za namene presoje porazdelitve administrativne sankcije, za plačilo katere so udeleženci kartela solidarno odgovorni, ali za presojo odločbe, s katero je agencija ugotovila kršitev pravil </w:t>
      </w:r>
      <w:r w:rsidR="00F24224" w:rsidRPr="00070D68">
        <w:rPr>
          <w:rFonts w:eastAsia="Calibri" w:cs="Arial"/>
          <w:sz w:val="20"/>
          <w:szCs w:val="20"/>
          <w:lang w:eastAsia="en-US"/>
        </w:rPr>
        <w:t>varstva konkurence</w:t>
      </w:r>
      <w:r w:rsidRPr="00070D68">
        <w:rPr>
          <w:rFonts w:eastAsia="Calibri" w:cs="Arial"/>
          <w:sz w:val="20"/>
          <w:szCs w:val="20"/>
          <w:lang w:eastAsia="en-US"/>
        </w:rPr>
        <w:t xml:space="preserve"> ali prekršek iz predloga zakona;</w:t>
      </w:r>
    </w:p>
    <w:p w14:paraId="3AD9E966" w14:textId="3E69BC12" w:rsidR="00AC6E15" w:rsidRPr="00070D68" w:rsidRDefault="00AC6E15" w:rsidP="008A70B1">
      <w:pPr>
        <w:numPr>
          <w:ilvl w:val="1"/>
          <w:numId w:val="93"/>
        </w:numPr>
        <w:overflowPunct/>
        <w:autoSpaceDE/>
        <w:autoSpaceDN/>
        <w:adjustRightInd/>
        <w:spacing w:line="260" w:lineRule="exact"/>
        <w:ind w:left="284" w:hanging="284"/>
        <w:textAlignment w:val="auto"/>
        <w:rPr>
          <w:rFonts w:eastAsia="Calibri" w:cs="Arial"/>
          <w:sz w:val="20"/>
          <w:szCs w:val="20"/>
          <w:lang w:eastAsia="en-US"/>
        </w:rPr>
      </w:pPr>
      <w:r w:rsidRPr="00070D68">
        <w:rPr>
          <w:rFonts w:eastAsia="Calibri" w:cs="Arial"/>
          <w:sz w:val="20"/>
          <w:szCs w:val="20"/>
          <w:lang w:eastAsia="en-US"/>
        </w:rPr>
        <w:t>dokumentov in informacij iz spisa agencije, ki se nanašajo na informacije, pripravljene posebej za postopek pred agencijo, informacij, ki jih je med postopkom sestavila agencija in jih poslala strankam, ali vlog za poravnavo, ki so bile umaknjene, ni dovoljeno razkriti, razen če se je postopek pred agencijo, že končal.</w:t>
      </w:r>
    </w:p>
    <w:p w14:paraId="54DBC652" w14:textId="77777777" w:rsidR="00AC6E15" w:rsidRPr="00070D68" w:rsidRDefault="00AC6E15" w:rsidP="00AC6E15">
      <w:pPr>
        <w:overflowPunct/>
        <w:autoSpaceDE/>
        <w:autoSpaceDN/>
        <w:adjustRightInd/>
        <w:spacing w:line="260" w:lineRule="exact"/>
        <w:ind w:left="284"/>
        <w:textAlignment w:val="auto"/>
        <w:rPr>
          <w:rFonts w:eastAsia="Calibri" w:cs="Arial"/>
          <w:sz w:val="20"/>
          <w:szCs w:val="20"/>
          <w:lang w:eastAsia="en-US"/>
        </w:rPr>
      </w:pPr>
    </w:p>
    <w:p w14:paraId="0E541095" w14:textId="093E138D" w:rsidR="00AC6E15" w:rsidRPr="00070D68" w:rsidRDefault="00C27FF8" w:rsidP="00AC6E15">
      <w:pPr>
        <w:overflowPunct/>
        <w:autoSpaceDE/>
        <w:autoSpaceDN/>
        <w:adjustRightInd/>
        <w:spacing w:line="260" w:lineRule="exact"/>
        <w:textAlignment w:val="auto"/>
        <w:rPr>
          <w:rFonts w:eastAsia="Calibri" w:cs="Arial"/>
          <w:b/>
          <w:sz w:val="20"/>
          <w:szCs w:val="20"/>
          <w:lang w:eastAsia="en-US"/>
        </w:rPr>
      </w:pPr>
      <w:r w:rsidRPr="00070D68">
        <w:rPr>
          <w:rFonts w:eastAsia="Calibri" w:cs="Arial"/>
          <w:b/>
          <w:sz w:val="20"/>
          <w:szCs w:val="20"/>
          <w:lang w:eastAsia="en-US"/>
        </w:rPr>
        <w:t>2</w:t>
      </w:r>
      <w:r w:rsidR="00AC6E15" w:rsidRPr="00070D68">
        <w:rPr>
          <w:rFonts w:eastAsia="Calibri" w:cs="Arial"/>
          <w:b/>
          <w:sz w:val="20"/>
          <w:szCs w:val="20"/>
          <w:lang w:eastAsia="en-US"/>
        </w:rPr>
        <w:t>. Rešitve, ki se nanašajo na dopolnitev preiskovalnih pristojnosti agencije določajo, da:</w:t>
      </w:r>
    </w:p>
    <w:p w14:paraId="4A0CE0F8" w14:textId="77777777" w:rsidR="00AC6E15" w:rsidRPr="00070D68" w:rsidRDefault="00AC6E15" w:rsidP="00AC6E15">
      <w:pPr>
        <w:overflowPunct/>
        <w:autoSpaceDE/>
        <w:autoSpaceDN/>
        <w:adjustRightInd/>
        <w:spacing w:line="260" w:lineRule="exact"/>
        <w:ind w:left="284"/>
        <w:textAlignment w:val="auto"/>
        <w:rPr>
          <w:rFonts w:eastAsia="Calibri" w:cs="Arial"/>
          <w:sz w:val="20"/>
          <w:szCs w:val="20"/>
          <w:lang w:eastAsia="en-US"/>
        </w:rPr>
      </w:pPr>
    </w:p>
    <w:p w14:paraId="6B1F76D0" w14:textId="2E15CD4A" w:rsidR="00AC6E15" w:rsidRPr="00070D68" w:rsidRDefault="00AC6E15" w:rsidP="008A70B1">
      <w:pPr>
        <w:numPr>
          <w:ilvl w:val="1"/>
          <w:numId w:val="93"/>
        </w:numPr>
        <w:overflowPunct/>
        <w:autoSpaceDE/>
        <w:autoSpaceDN/>
        <w:adjustRightInd/>
        <w:spacing w:line="260" w:lineRule="exact"/>
        <w:ind w:left="284" w:hanging="284"/>
        <w:textAlignment w:val="auto"/>
        <w:rPr>
          <w:rFonts w:eastAsia="Calibri" w:cs="Arial"/>
          <w:sz w:val="20"/>
          <w:szCs w:val="20"/>
          <w:lang w:eastAsia="en-US"/>
        </w:rPr>
      </w:pPr>
      <w:r w:rsidRPr="00070D68">
        <w:rPr>
          <w:rFonts w:eastAsia="Calibri" w:cs="Arial"/>
          <w:sz w:val="20"/>
          <w:szCs w:val="20"/>
          <w:lang w:eastAsia="en-US"/>
        </w:rPr>
        <w:t>se poenotijo pogoji za izdajo odredbe za preiskavo prostorov in dokumentacije, vključno s preiskavo elektronskih naprav;</w:t>
      </w:r>
    </w:p>
    <w:p w14:paraId="65E2B31F" w14:textId="5A1AA9AB" w:rsidR="00AC6E15" w:rsidRPr="00070D68" w:rsidRDefault="00AC6E15" w:rsidP="008A70B1">
      <w:pPr>
        <w:numPr>
          <w:ilvl w:val="1"/>
          <w:numId w:val="93"/>
        </w:numPr>
        <w:overflowPunct/>
        <w:autoSpaceDE/>
        <w:autoSpaceDN/>
        <w:adjustRightInd/>
        <w:spacing w:line="260" w:lineRule="exact"/>
        <w:ind w:left="284" w:hanging="284"/>
        <w:textAlignment w:val="auto"/>
        <w:rPr>
          <w:rFonts w:eastAsia="Calibri" w:cs="Arial"/>
          <w:sz w:val="20"/>
          <w:szCs w:val="20"/>
          <w:lang w:eastAsia="en-US"/>
        </w:rPr>
      </w:pPr>
      <w:r w:rsidRPr="00070D68">
        <w:rPr>
          <w:rFonts w:eastAsia="Calibri" w:cs="Arial"/>
          <w:sz w:val="20"/>
          <w:szCs w:val="20"/>
          <w:lang w:eastAsia="en-US"/>
        </w:rPr>
        <w:t>se uvaja možnost vložitve pritožbe, če se sodnik ne strinja s predlogom agencije za uvedbo preiskave;</w:t>
      </w:r>
    </w:p>
    <w:p w14:paraId="37EFD03F" w14:textId="5B9727F1" w:rsidR="00AC6E15" w:rsidRPr="00070D68" w:rsidRDefault="00AC6E15" w:rsidP="00B175AB">
      <w:pPr>
        <w:numPr>
          <w:ilvl w:val="1"/>
          <w:numId w:val="93"/>
        </w:numPr>
        <w:overflowPunct/>
        <w:autoSpaceDE/>
        <w:autoSpaceDN/>
        <w:adjustRightInd/>
        <w:spacing w:line="260" w:lineRule="exact"/>
        <w:ind w:left="284" w:hanging="284"/>
        <w:textAlignment w:val="auto"/>
        <w:rPr>
          <w:rFonts w:eastAsia="Calibri" w:cs="Arial"/>
          <w:sz w:val="20"/>
          <w:szCs w:val="20"/>
          <w:lang w:eastAsia="en-US"/>
        </w:rPr>
      </w:pPr>
      <w:r w:rsidRPr="00070D68">
        <w:rPr>
          <w:rFonts w:eastAsia="Calibri" w:cs="Arial"/>
          <w:sz w:val="20"/>
          <w:szCs w:val="20"/>
          <w:lang w:eastAsia="en-US"/>
        </w:rPr>
        <w:t xml:space="preserve">lahko agencija še preden izda sklep o uvedbi postopka </w:t>
      </w:r>
      <w:r w:rsidRPr="00070D68">
        <w:rPr>
          <w:rFonts w:cs="Arial"/>
          <w:iCs/>
          <w:sz w:val="20"/>
          <w:szCs w:val="24"/>
          <w:lang w:eastAsia="en-US"/>
        </w:rPr>
        <w:t>zbira informacije od podjetij, katerega koli predstavnika ali osebe, zaposlene v podjetju ali fizične osebe, ki bi lahko razpolagali z informacijami, relevantnimi za predmet ali namen nadzora</w:t>
      </w:r>
      <w:r w:rsidRPr="00070D68">
        <w:rPr>
          <w:rFonts w:eastAsia="Calibri" w:cs="Arial"/>
          <w:sz w:val="20"/>
          <w:szCs w:val="20"/>
          <w:lang w:eastAsia="en-US"/>
        </w:rPr>
        <w:t xml:space="preserve">. </w:t>
      </w:r>
    </w:p>
    <w:p w14:paraId="50E43D10" w14:textId="77777777" w:rsidR="00794B9D" w:rsidRPr="00070D68" w:rsidRDefault="00794B9D" w:rsidP="00794B9D">
      <w:pPr>
        <w:overflowPunct/>
        <w:autoSpaceDE/>
        <w:autoSpaceDN/>
        <w:adjustRightInd/>
        <w:spacing w:line="260" w:lineRule="exact"/>
        <w:ind w:left="284"/>
        <w:textAlignment w:val="auto"/>
        <w:rPr>
          <w:rFonts w:eastAsia="Calibri" w:cs="Arial"/>
          <w:sz w:val="20"/>
          <w:szCs w:val="20"/>
          <w:lang w:eastAsia="en-US"/>
        </w:rPr>
      </w:pPr>
    </w:p>
    <w:p w14:paraId="5A9CAFEC" w14:textId="6295CC1A" w:rsidR="00AC6E15" w:rsidRPr="00070D68" w:rsidRDefault="005477BA" w:rsidP="00AC6E15">
      <w:pPr>
        <w:overflowPunct/>
        <w:autoSpaceDE/>
        <w:autoSpaceDN/>
        <w:adjustRightInd/>
        <w:spacing w:line="260" w:lineRule="exact"/>
        <w:textAlignment w:val="auto"/>
        <w:rPr>
          <w:rFonts w:eastAsia="Calibri" w:cs="Arial"/>
          <w:b/>
          <w:sz w:val="20"/>
          <w:szCs w:val="20"/>
          <w:lang w:eastAsia="en-US"/>
        </w:rPr>
      </w:pPr>
      <w:r w:rsidRPr="00070D68">
        <w:rPr>
          <w:rFonts w:eastAsia="Calibri" w:cs="Arial"/>
          <w:b/>
          <w:sz w:val="20"/>
          <w:szCs w:val="20"/>
          <w:lang w:eastAsia="en-US"/>
        </w:rPr>
        <w:t>3</w:t>
      </w:r>
      <w:r w:rsidR="00AC6E15" w:rsidRPr="00070D68">
        <w:rPr>
          <w:rFonts w:eastAsia="Calibri" w:cs="Arial"/>
          <w:b/>
          <w:sz w:val="20"/>
          <w:szCs w:val="20"/>
          <w:lang w:eastAsia="en-US"/>
        </w:rPr>
        <w:t>. Rešitve, ki se nanašajo na uvedbo administrativnega sankcioniranja podjetij določajo, da:</w:t>
      </w:r>
    </w:p>
    <w:p w14:paraId="4815CF85" w14:textId="77777777" w:rsidR="00AC6E15" w:rsidRPr="00070D68" w:rsidRDefault="00AC6E15" w:rsidP="00AC6E15">
      <w:pPr>
        <w:overflowPunct/>
        <w:autoSpaceDE/>
        <w:autoSpaceDN/>
        <w:adjustRightInd/>
        <w:spacing w:line="260" w:lineRule="exact"/>
        <w:ind w:left="284"/>
        <w:textAlignment w:val="auto"/>
        <w:rPr>
          <w:rFonts w:eastAsia="Calibri" w:cs="Arial"/>
          <w:sz w:val="20"/>
          <w:szCs w:val="20"/>
          <w:lang w:eastAsia="en-US"/>
        </w:rPr>
      </w:pPr>
    </w:p>
    <w:p w14:paraId="07C6FE02" w14:textId="77777777" w:rsidR="00AC6E15" w:rsidRPr="00070D68" w:rsidRDefault="00AC6E15" w:rsidP="008A70B1">
      <w:pPr>
        <w:numPr>
          <w:ilvl w:val="1"/>
          <w:numId w:val="93"/>
        </w:numPr>
        <w:overflowPunct/>
        <w:autoSpaceDE/>
        <w:autoSpaceDN/>
        <w:adjustRightInd/>
        <w:spacing w:line="260" w:lineRule="exact"/>
        <w:ind w:left="284" w:hanging="284"/>
        <w:textAlignment w:val="auto"/>
        <w:rPr>
          <w:rFonts w:eastAsia="Calibri" w:cs="Arial"/>
          <w:sz w:val="20"/>
          <w:szCs w:val="20"/>
          <w:lang w:eastAsia="en-US"/>
        </w:rPr>
      </w:pPr>
      <w:r w:rsidRPr="00070D68">
        <w:rPr>
          <w:rFonts w:eastAsia="Calibri" w:cs="Arial"/>
          <w:sz w:val="20"/>
          <w:szCs w:val="20"/>
          <w:lang w:eastAsia="en-US"/>
        </w:rPr>
        <w:t xml:space="preserve">agencija v enem (upravnem) postopku ugotovi kršitev določb predloga zakona ali 101. ali 102. člena PDEU ter podjetju za ugotovljeno kršitev izreče administrativno sankcijo v obliki enkratnega denarnega zneska ali periodičnega denarnega zneska; </w:t>
      </w:r>
    </w:p>
    <w:p w14:paraId="780B3A49" w14:textId="77777777" w:rsidR="00AC6E15" w:rsidRPr="00070D68" w:rsidRDefault="00AC6E15" w:rsidP="008A70B1">
      <w:pPr>
        <w:numPr>
          <w:ilvl w:val="1"/>
          <w:numId w:val="93"/>
        </w:numPr>
        <w:overflowPunct/>
        <w:autoSpaceDE/>
        <w:autoSpaceDN/>
        <w:adjustRightInd/>
        <w:spacing w:line="260" w:lineRule="exact"/>
        <w:ind w:left="284" w:hanging="284"/>
        <w:textAlignment w:val="auto"/>
        <w:rPr>
          <w:rFonts w:eastAsia="Calibri" w:cs="Arial"/>
          <w:sz w:val="20"/>
          <w:szCs w:val="20"/>
          <w:lang w:eastAsia="en-US"/>
        </w:rPr>
      </w:pPr>
      <w:r w:rsidRPr="00070D68">
        <w:rPr>
          <w:rFonts w:eastAsia="Calibri" w:cs="Arial"/>
          <w:sz w:val="20"/>
          <w:szCs w:val="20"/>
          <w:lang w:eastAsia="en-US"/>
        </w:rPr>
        <w:t>lahko agencija v postopku za uveljavljanje pravil konkurence uporabi vse vrste dokazov, razen tistih, ki jih pridobi s kršitvijo ustavno določenih človekovih pravic in temeljnih svoboščin ali če tako določa predlog zakona;</w:t>
      </w:r>
    </w:p>
    <w:p w14:paraId="61C7FF20" w14:textId="25AD9036" w:rsidR="00AC6E15" w:rsidRPr="00070D68" w:rsidRDefault="00AC6E15" w:rsidP="008A70B1">
      <w:pPr>
        <w:numPr>
          <w:ilvl w:val="1"/>
          <w:numId w:val="93"/>
        </w:numPr>
        <w:overflowPunct/>
        <w:autoSpaceDE/>
        <w:autoSpaceDN/>
        <w:adjustRightInd/>
        <w:spacing w:line="260" w:lineRule="exact"/>
        <w:ind w:left="284" w:hanging="284"/>
        <w:textAlignment w:val="auto"/>
        <w:rPr>
          <w:rFonts w:eastAsia="Calibri" w:cs="Arial"/>
          <w:sz w:val="20"/>
          <w:szCs w:val="20"/>
          <w:lang w:eastAsia="en-US"/>
        </w:rPr>
      </w:pPr>
      <w:r w:rsidRPr="00070D68">
        <w:rPr>
          <w:rFonts w:eastAsia="Calibri" w:cs="Arial"/>
          <w:sz w:val="20"/>
          <w:szCs w:val="20"/>
          <w:lang w:eastAsia="en-US"/>
        </w:rPr>
        <w:t xml:space="preserve">se z namenom zagotovitve skladne uporabe pojmov naklep in malomarnost oba pojma opredelita v </w:t>
      </w:r>
      <w:r w:rsidR="0018645C" w:rsidRPr="00070D68">
        <w:rPr>
          <w:rFonts w:eastAsia="Calibri" w:cs="Arial"/>
          <w:sz w:val="20"/>
          <w:szCs w:val="20"/>
          <w:lang w:eastAsia="en-US"/>
        </w:rPr>
        <w:t xml:space="preserve">predlogu </w:t>
      </w:r>
      <w:r w:rsidRPr="00070D68">
        <w:rPr>
          <w:rFonts w:eastAsia="Calibri" w:cs="Arial"/>
          <w:sz w:val="20"/>
          <w:szCs w:val="20"/>
          <w:lang w:eastAsia="en-US"/>
        </w:rPr>
        <w:t>zakon</w:t>
      </w:r>
      <w:r w:rsidR="0018645C" w:rsidRPr="00070D68">
        <w:rPr>
          <w:rFonts w:eastAsia="Calibri" w:cs="Arial"/>
          <w:sz w:val="20"/>
          <w:szCs w:val="20"/>
          <w:lang w:eastAsia="en-US"/>
        </w:rPr>
        <w:t>a</w:t>
      </w:r>
      <w:r w:rsidRPr="00070D68">
        <w:rPr>
          <w:rFonts w:eastAsia="Calibri" w:cs="Arial"/>
          <w:sz w:val="20"/>
          <w:szCs w:val="20"/>
          <w:lang w:eastAsia="en-US"/>
        </w:rPr>
        <w:t xml:space="preserve"> skladno s sodno prasko Sodišč EU;</w:t>
      </w:r>
    </w:p>
    <w:p w14:paraId="50934B29" w14:textId="60C263E8" w:rsidR="00AC6E15" w:rsidRPr="00070D68" w:rsidRDefault="00AC6E15" w:rsidP="008A70B1">
      <w:pPr>
        <w:numPr>
          <w:ilvl w:val="1"/>
          <w:numId w:val="93"/>
        </w:numPr>
        <w:overflowPunct/>
        <w:autoSpaceDE/>
        <w:autoSpaceDN/>
        <w:adjustRightInd/>
        <w:spacing w:line="260" w:lineRule="exact"/>
        <w:ind w:left="284" w:hanging="284"/>
        <w:textAlignment w:val="auto"/>
        <w:rPr>
          <w:rFonts w:eastAsia="Calibri" w:cs="Arial"/>
          <w:sz w:val="20"/>
          <w:szCs w:val="20"/>
          <w:lang w:eastAsia="en-US"/>
        </w:rPr>
      </w:pPr>
      <w:r w:rsidRPr="00070D68">
        <w:rPr>
          <w:rFonts w:eastAsia="Calibri" w:cs="Arial"/>
          <w:sz w:val="20"/>
          <w:szCs w:val="20"/>
          <w:lang w:eastAsia="en-US"/>
        </w:rPr>
        <w:t>se ohranja najvišja dopustna sankcija za ugotovljeno kršitev določb predlog</w:t>
      </w:r>
      <w:r w:rsidR="00F24224" w:rsidRPr="00070D68">
        <w:rPr>
          <w:rFonts w:eastAsia="Calibri" w:cs="Arial"/>
          <w:sz w:val="20"/>
          <w:szCs w:val="20"/>
          <w:lang w:eastAsia="en-US"/>
        </w:rPr>
        <w:t>a</w:t>
      </w:r>
      <w:r w:rsidRPr="00070D68">
        <w:rPr>
          <w:rFonts w:eastAsia="Calibri" w:cs="Arial"/>
          <w:sz w:val="20"/>
          <w:szCs w:val="20"/>
          <w:lang w:eastAsia="en-US"/>
        </w:rPr>
        <w:t xml:space="preserve"> zakona ali 101. ali 102. člena PDEU</w:t>
      </w:r>
      <w:r w:rsidR="00F24224" w:rsidRPr="00070D68">
        <w:rPr>
          <w:rFonts w:eastAsia="Calibri" w:cs="Arial"/>
          <w:sz w:val="20"/>
          <w:szCs w:val="20"/>
          <w:lang w:eastAsia="en-US"/>
        </w:rPr>
        <w:t>,</w:t>
      </w:r>
      <w:r w:rsidRPr="00070D68">
        <w:rPr>
          <w:rFonts w:eastAsia="Calibri" w:cs="Arial"/>
          <w:sz w:val="20"/>
          <w:szCs w:val="20"/>
          <w:lang w:eastAsia="en-US"/>
        </w:rPr>
        <w:t xml:space="preserve"> in sicer v višini 10 odstotkov letnega prometa podjetja v predhodnem poslovnem letu;</w:t>
      </w:r>
    </w:p>
    <w:p w14:paraId="3DB74A3F" w14:textId="7E74CF25" w:rsidR="00AC6E15" w:rsidRPr="00070D68" w:rsidRDefault="00AC6E15" w:rsidP="008A70B1">
      <w:pPr>
        <w:numPr>
          <w:ilvl w:val="1"/>
          <w:numId w:val="93"/>
        </w:numPr>
        <w:overflowPunct/>
        <w:autoSpaceDE/>
        <w:autoSpaceDN/>
        <w:adjustRightInd/>
        <w:spacing w:line="260" w:lineRule="exact"/>
        <w:ind w:left="284" w:hanging="284"/>
        <w:textAlignment w:val="auto"/>
        <w:rPr>
          <w:rFonts w:eastAsia="Calibri" w:cs="Arial"/>
          <w:sz w:val="20"/>
          <w:szCs w:val="20"/>
          <w:lang w:eastAsia="en-US"/>
        </w:rPr>
      </w:pPr>
      <w:r w:rsidRPr="00070D68">
        <w:rPr>
          <w:rFonts w:eastAsia="Calibri" w:cs="Arial"/>
          <w:sz w:val="20"/>
          <w:szCs w:val="20"/>
          <w:lang w:eastAsia="en-US"/>
        </w:rPr>
        <w:t>lahko agencija z namenom, da podjetje prisili k predložitvi popolnih in pravilnih informacij na podlagi zahteve za posredovanje podatkov</w:t>
      </w:r>
      <w:r w:rsidR="00F24224" w:rsidRPr="00070D68">
        <w:rPr>
          <w:rFonts w:eastAsia="Calibri" w:cs="Arial"/>
          <w:sz w:val="20"/>
          <w:szCs w:val="20"/>
          <w:lang w:eastAsia="en-US"/>
        </w:rPr>
        <w:t>,</w:t>
      </w:r>
      <w:r w:rsidRPr="00070D68">
        <w:rPr>
          <w:rFonts w:eastAsia="Calibri" w:cs="Arial"/>
          <w:sz w:val="20"/>
          <w:szCs w:val="20"/>
          <w:lang w:eastAsia="en-US"/>
        </w:rPr>
        <w:t xml:space="preserve"> k sodelovanju pri zbiranju informacij oziroma k prenehanju oviranja zbiranja informacij ali k podreditvi sodno odrejene preiskave ali k spoštovanju odločb glede prenehanja kršitve, začasnih ukrepov in zavez izreče dnevno periodično administrativno sankcijo do največ pet odstotkov povprečnega dnevnega skupnega prometa podjetja v predhodnem poslovnem letu;</w:t>
      </w:r>
    </w:p>
    <w:p w14:paraId="3BA8315F" w14:textId="77777777" w:rsidR="00AC6E15" w:rsidRPr="00070D68" w:rsidRDefault="00AC6E15" w:rsidP="008A70B1">
      <w:pPr>
        <w:numPr>
          <w:ilvl w:val="1"/>
          <w:numId w:val="93"/>
        </w:numPr>
        <w:overflowPunct/>
        <w:autoSpaceDE/>
        <w:autoSpaceDN/>
        <w:adjustRightInd/>
        <w:spacing w:line="260" w:lineRule="exact"/>
        <w:ind w:left="284" w:hanging="284"/>
        <w:textAlignment w:val="auto"/>
        <w:rPr>
          <w:rFonts w:eastAsia="Calibri" w:cs="Arial"/>
          <w:sz w:val="20"/>
          <w:szCs w:val="20"/>
          <w:lang w:eastAsia="en-US"/>
        </w:rPr>
      </w:pPr>
      <w:r w:rsidRPr="00070D68">
        <w:rPr>
          <w:rFonts w:eastAsia="Calibri" w:cs="Arial"/>
          <w:sz w:val="20"/>
          <w:szCs w:val="20"/>
          <w:lang w:eastAsia="en-US"/>
        </w:rPr>
        <w:lastRenderedPageBreak/>
        <w:t>agencija pri določitvi višine administrativne sankcije upošteva vse okoliščine primera, zlasti naravo in težo kršitve, letni promet, trajanje kršitve, sodelovanje v postopku ugotavljanja kršitve, povrnitev škode oškodovancem, ali je podjetje z oškodovanci sklenilo poravnave za povračilo škode in nezmožnost plačila;</w:t>
      </w:r>
    </w:p>
    <w:p w14:paraId="3E7AE539" w14:textId="0E33AFEA" w:rsidR="00AC6E15" w:rsidRPr="00070D68" w:rsidRDefault="00AC6E15" w:rsidP="008A70B1">
      <w:pPr>
        <w:numPr>
          <w:ilvl w:val="1"/>
          <w:numId w:val="93"/>
        </w:numPr>
        <w:overflowPunct/>
        <w:autoSpaceDE/>
        <w:autoSpaceDN/>
        <w:adjustRightInd/>
        <w:spacing w:line="260" w:lineRule="exact"/>
        <w:ind w:left="284" w:hanging="284"/>
        <w:textAlignment w:val="auto"/>
        <w:rPr>
          <w:rFonts w:eastAsia="Calibri" w:cs="Arial"/>
          <w:sz w:val="20"/>
          <w:szCs w:val="20"/>
          <w:lang w:eastAsia="en-US"/>
        </w:rPr>
      </w:pPr>
      <w:r w:rsidRPr="00070D68">
        <w:rPr>
          <w:rFonts w:eastAsia="Calibri" w:cs="Arial"/>
          <w:sz w:val="20"/>
          <w:szCs w:val="20"/>
          <w:lang w:eastAsia="en-US"/>
        </w:rPr>
        <w:t xml:space="preserve">lahko agencija izreče administrativno sankcijo matični družbi ter </w:t>
      </w:r>
      <w:r w:rsidR="0018645C" w:rsidRPr="00070D68">
        <w:rPr>
          <w:rFonts w:eastAsia="Calibri" w:cs="Arial"/>
          <w:sz w:val="20"/>
          <w:szCs w:val="20"/>
          <w:lang w:eastAsia="en-US"/>
        </w:rPr>
        <w:t xml:space="preserve">pravnemu </w:t>
      </w:r>
      <w:r w:rsidRPr="00070D68">
        <w:rPr>
          <w:rFonts w:eastAsia="Calibri" w:cs="Arial"/>
          <w:sz w:val="20"/>
          <w:szCs w:val="20"/>
          <w:lang w:eastAsia="en-US"/>
        </w:rPr>
        <w:t>ali gospodarsk</w:t>
      </w:r>
      <w:r w:rsidR="0018645C" w:rsidRPr="00070D68">
        <w:rPr>
          <w:rFonts w:eastAsia="Calibri" w:cs="Arial"/>
          <w:sz w:val="20"/>
          <w:szCs w:val="20"/>
          <w:lang w:eastAsia="en-US"/>
        </w:rPr>
        <w:t>emu</w:t>
      </w:r>
      <w:r w:rsidRPr="00070D68">
        <w:rPr>
          <w:rFonts w:eastAsia="Calibri" w:cs="Arial"/>
          <w:sz w:val="20"/>
          <w:szCs w:val="20"/>
          <w:lang w:eastAsia="en-US"/>
        </w:rPr>
        <w:t xml:space="preserve"> nasledni</w:t>
      </w:r>
      <w:r w:rsidR="0018645C" w:rsidRPr="00070D68">
        <w:rPr>
          <w:rFonts w:eastAsia="Calibri" w:cs="Arial"/>
          <w:sz w:val="20"/>
          <w:szCs w:val="20"/>
          <w:lang w:eastAsia="en-US"/>
        </w:rPr>
        <w:t>ku</w:t>
      </w:r>
      <w:r w:rsidRPr="00070D68">
        <w:rPr>
          <w:rFonts w:eastAsia="Calibri" w:cs="Arial"/>
          <w:sz w:val="20"/>
          <w:szCs w:val="20"/>
          <w:lang w:eastAsia="en-US"/>
        </w:rPr>
        <w:t xml:space="preserve"> podjetja, ki je kršilo določbe predloga zakona ali 101. ali 102. člena PDEU;</w:t>
      </w:r>
    </w:p>
    <w:p w14:paraId="0BB8A223" w14:textId="77777777" w:rsidR="00AC6E15" w:rsidRPr="00070D68" w:rsidRDefault="00AC6E15" w:rsidP="008A70B1">
      <w:pPr>
        <w:numPr>
          <w:ilvl w:val="1"/>
          <w:numId w:val="93"/>
        </w:numPr>
        <w:overflowPunct/>
        <w:autoSpaceDE/>
        <w:autoSpaceDN/>
        <w:adjustRightInd/>
        <w:spacing w:line="260" w:lineRule="exact"/>
        <w:ind w:left="284" w:hanging="284"/>
        <w:textAlignment w:val="auto"/>
        <w:rPr>
          <w:rFonts w:eastAsia="Calibri" w:cs="Arial"/>
          <w:sz w:val="20"/>
          <w:szCs w:val="20"/>
          <w:lang w:eastAsia="en-US"/>
        </w:rPr>
      </w:pPr>
      <w:r w:rsidRPr="00070D68">
        <w:rPr>
          <w:rFonts w:eastAsia="Calibri" w:cs="Arial"/>
          <w:sz w:val="20"/>
          <w:szCs w:val="20"/>
          <w:lang w:eastAsia="en-US"/>
        </w:rPr>
        <w:t>so člani podjetniškega združenja solidarno odgovorni za plačilo administrativne sankcije, ki jo agencija izreče podjetniškemu združenju. Če prispevki članov podjetniškega združenja v določenem roku niso nakazani, lahko agencija zahtevala plačilo neposredno od članov, katerega predstavniki so člani organov odločanja tega podjetniška združenja. Če tudi to ne zadošča za poplačilo izrečene administrativne sankcije, lahko agencija terjala plačilo še od drugih članov, ki so dejavni na trgu, razen če posamezni član dokaže, da kršitve ni izvajal, ali ni vedel zanjo, ali je izrazil odklonilno mnenje do takšnega ravnanja;</w:t>
      </w:r>
    </w:p>
    <w:p w14:paraId="4530D7CE" w14:textId="77777777" w:rsidR="00AC6E15" w:rsidRPr="00070D68" w:rsidRDefault="00AC6E15" w:rsidP="008A70B1">
      <w:pPr>
        <w:numPr>
          <w:ilvl w:val="1"/>
          <w:numId w:val="93"/>
        </w:numPr>
        <w:overflowPunct/>
        <w:autoSpaceDE/>
        <w:autoSpaceDN/>
        <w:adjustRightInd/>
        <w:spacing w:line="260" w:lineRule="exact"/>
        <w:ind w:left="284" w:hanging="284"/>
        <w:textAlignment w:val="auto"/>
        <w:rPr>
          <w:rFonts w:eastAsia="Calibri" w:cs="Arial"/>
          <w:sz w:val="20"/>
          <w:szCs w:val="20"/>
          <w:lang w:eastAsia="en-US"/>
        </w:rPr>
      </w:pPr>
      <w:r w:rsidRPr="00070D68">
        <w:rPr>
          <w:rFonts w:eastAsia="Calibri" w:cs="Arial"/>
          <w:sz w:val="20"/>
          <w:szCs w:val="20"/>
          <w:lang w:eastAsia="en-US"/>
        </w:rPr>
        <w:t>lahko podjetje zahteva povrnitev škode za neupravičeno naloženo administrativno sankcijo;</w:t>
      </w:r>
    </w:p>
    <w:p w14:paraId="7DD3D16C" w14:textId="6FF065F1" w:rsidR="00AC6E15" w:rsidRPr="00070D68" w:rsidRDefault="00AC6E15" w:rsidP="008A70B1">
      <w:pPr>
        <w:numPr>
          <w:ilvl w:val="1"/>
          <w:numId w:val="93"/>
        </w:numPr>
        <w:overflowPunct/>
        <w:autoSpaceDE/>
        <w:autoSpaceDN/>
        <w:adjustRightInd/>
        <w:spacing w:line="260" w:lineRule="exact"/>
        <w:ind w:left="284" w:hanging="284"/>
        <w:textAlignment w:val="auto"/>
        <w:rPr>
          <w:rFonts w:eastAsia="Calibri" w:cs="Arial"/>
          <w:sz w:val="20"/>
          <w:szCs w:val="20"/>
          <w:lang w:eastAsia="en-US"/>
        </w:rPr>
      </w:pPr>
      <w:r w:rsidRPr="00070D68">
        <w:rPr>
          <w:rFonts w:eastAsia="Calibri" w:cs="Arial"/>
          <w:sz w:val="20"/>
          <w:szCs w:val="20"/>
          <w:lang w:eastAsia="en-US"/>
        </w:rPr>
        <w:t xml:space="preserve">lahko agencija pod določenimi pogoji podjetju odpusti </w:t>
      </w:r>
      <w:r w:rsidR="0018645C" w:rsidRPr="00070D68">
        <w:rPr>
          <w:rFonts w:eastAsia="Calibri" w:cs="Arial"/>
          <w:sz w:val="20"/>
          <w:szCs w:val="20"/>
          <w:lang w:eastAsia="en-US"/>
        </w:rPr>
        <w:t xml:space="preserve">ali </w:t>
      </w:r>
      <w:r w:rsidRPr="00070D68">
        <w:rPr>
          <w:rFonts w:eastAsia="Calibri" w:cs="Arial"/>
          <w:sz w:val="20"/>
          <w:szCs w:val="20"/>
          <w:lang w:eastAsia="en-US"/>
        </w:rPr>
        <w:t>zniža administrativno sankcijo;</w:t>
      </w:r>
    </w:p>
    <w:p w14:paraId="673F0FFC" w14:textId="48F1BC9F" w:rsidR="00AC6E15" w:rsidRPr="00070D68" w:rsidRDefault="00AC6E15" w:rsidP="008A70B1">
      <w:pPr>
        <w:numPr>
          <w:ilvl w:val="1"/>
          <w:numId w:val="93"/>
        </w:numPr>
        <w:overflowPunct/>
        <w:autoSpaceDE/>
        <w:autoSpaceDN/>
        <w:adjustRightInd/>
        <w:spacing w:line="260" w:lineRule="exact"/>
        <w:ind w:left="284" w:hanging="284"/>
        <w:textAlignment w:val="auto"/>
        <w:rPr>
          <w:rFonts w:eastAsia="Calibri" w:cs="Arial"/>
          <w:sz w:val="20"/>
          <w:szCs w:val="20"/>
          <w:lang w:eastAsia="en-US"/>
        </w:rPr>
      </w:pPr>
      <w:r w:rsidRPr="00070D68">
        <w:rPr>
          <w:rFonts w:eastAsia="Calibri" w:cs="Arial"/>
          <w:sz w:val="20"/>
          <w:szCs w:val="20"/>
          <w:lang w:eastAsia="en-US"/>
        </w:rPr>
        <w:t>se glede na do sedaj veljavno zakonodajo spreminja dolžina zastaralnega roka, in sicer se določa pet letni zastaralni rok za hujše kršitve konkurenčnega prava ter tri letni zastaralni rok za manjše kršitve konkurenčnega prava. Tek zastaralnega roka pretrga vsako dejanje agencije, ki ga izvede zaradi preiskave ali postopka v zvezi s kršitvijo določb predloga zakona ali 101. ali 102. člena PDEU. Ureja se tudi prekinitev teka zastaralnega roka, ko je odločitev o administrativnem prestopku predmet postopka sodnega varstva, ali se po zakonu postopek ne sme začeti ali nadaljevati, ali ko je podjetje, zoper katerega je uveden postopek, nedosegljivo oziroma za čas trajanja postopka za uveljavljanje pravil konkurence pred organi, pristojnimi za varstvo konkurence drugih držav članic, ali Evropsko komisijo;</w:t>
      </w:r>
    </w:p>
    <w:p w14:paraId="79551FE5" w14:textId="2727C79F" w:rsidR="00AC6E15" w:rsidRPr="00070D68" w:rsidRDefault="00AC6E15" w:rsidP="008A70B1">
      <w:pPr>
        <w:numPr>
          <w:ilvl w:val="1"/>
          <w:numId w:val="93"/>
        </w:numPr>
        <w:overflowPunct/>
        <w:autoSpaceDE/>
        <w:autoSpaceDN/>
        <w:adjustRightInd/>
        <w:spacing w:line="260" w:lineRule="exact"/>
        <w:ind w:left="284" w:hanging="284"/>
        <w:textAlignment w:val="auto"/>
        <w:rPr>
          <w:rFonts w:eastAsia="Calibri" w:cs="Arial"/>
          <w:sz w:val="20"/>
          <w:szCs w:val="20"/>
          <w:lang w:eastAsia="en-US"/>
        </w:rPr>
      </w:pPr>
      <w:r w:rsidRPr="00070D68">
        <w:rPr>
          <w:rFonts w:eastAsia="Calibri" w:cs="Arial"/>
          <w:sz w:val="20"/>
          <w:szCs w:val="20"/>
          <w:lang w:eastAsia="en-US"/>
        </w:rPr>
        <w:t>se ohranjajo prekrški zoper odgovorne osebe pravnih oseb in odgovorne osebe,</w:t>
      </w:r>
      <w:r w:rsidR="00C55AAB" w:rsidRPr="00070D68">
        <w:rPr>
          <w:rFonts w:eastAsia="Calibri" w:cs="Arial"/>
          <w:sz w:val="20"/>
          <w:szCs w:val="20"/>
          <w:lang w:eastAsia="en-US"/>
        </w:rPr>
        <w:t xml:space="preserve"> </w:t>
      </w:r>
      <w:r w:rsidRPr="00070D68">
        <w:rPr>
          <w:rFonts w:eastAsia="Calibri" w:cs="Arial"/>
          <w:sz w:val="20"/>
          <w:szCs w:val="20"/>
          <w:lang w:eastAsia="en-US"/>
        </w:rPr>
        <w:t>samostojnega podjetnika posameznika.</w:t>
      </w:r>
    </w:p>
    <w:p w14:paraId="51B57CDE" w14:textId="77777777" w:rsidR="00AC6E15" w:rsidRPr="00070D68" w:rsidRDefault="00AC6E15" w:rsidP="00AC6E15">
      <w:pPr>
        <w:overflowPunct/>
        <w:autoSpaceDE/>
        <w:autoSpaceDN/>
        <w:adjustRightInd/>
        <w:spacing w:line="260" w:lineRule="exact"/>
        <w:ind w:left="284"/>
        <w:textAlignment w:val="auto"/>
        <w:rPr>
          <w:rFonts w:eastAsia="Calibri" w:cs="Arial"/>
          <w:sz w:val="20"/>
          <w:szCs w:val="20"/>
          <w:lang w:eastAsia="en-US"/>
        </w:rPr>
      </w:pPr>
    </w:p>
    <w:p w14:paraId="3A84210C" w14:textId="1B375E0C" w:rsidR="00AC6E15" w:rsidRPr="00070D68" w:rsidRDefault="005477BA" w:rsidP="00AC6E15">
      <w:pPr>
        <w:overflowPunct/>
        <w:autoSpaceDE/>
        <w:autoSpaceDN/>
        <w:adjustRightInd/>
        <w:spacing w:line="260" w:lineRule="exact"/>
        <w:textAlignment w:val="auto"/>
        <w:rPr>
          <w:rFonts w:eastAsia="Calibri" w:cs="Arial"/>
          <w:b/>
          <w:sz w:val="20"/>
          <w:szCs w:val="20"/>
          <w:lang w:eastAsia="en-US"/>
        </w:rPr>
      </w:pPr>
      <w:r w:rsidRPr="00070D68">
        <w:rPr>
          <w:rFonts w:eastAsia="Calibri" w:cs="Arial"/>
          <w:b/>
          <w:sz w:val="20"/>
          <w:szCs w:val="20"/>
          <w:lang w:eastAsia="en-US"/>
        </w:rPr>
        <w:t>4</w:t>
      </w:r>
      <w:r w:rsidR="00AC6E15" w:rsidRPr="00070D68">
        <w:rPr>
          <w:rFonts w:eastAsia="Calibri" w:cs="Arial"/>
          <w:b/>
          <w:sz w:val="20"/>
          <w:szCs w:val="20"/>
          <w:lang w:eastAsia="en-US"/>
        </w:rPr>
        <w:t>. Rešitve, ki se nanašajo na določitev izjem glede vpliva prijave za odpustitev sankcij na izrek sankcije fizični osebi določajo, da:</w:t>
      </w:r>
    </w:p>
    <w:p w14:paraId="79F49F60" w14:textId="77777777" w:rsidR="00AC6E15" w:rsidRPr="00070D68" w:rsidRDefault="00AC6E15" w:rsidP="00AC6E15">
      <w:pPr>
        <w:overflowPunct/>
        <w:autoSpaceDE/>
        <w:autoSpaceDN/>
        <w:adjustRightInd/>
        <w:spacing w:line="260" w:lineRule="exact"/>
        <w:ind w:left="284"/>
        <w:textAlignment w:val="auto"/>
        <w:rPr>
          <w:rFonts w:eastAsia="Calibri" w:cs="Arial"/>
          <w:sz w:val="20"/>
          <w:szCs w:val="20"/>
          <w:lang w:eastAsia="en-US"/>
        </w:rPr>
      </w:pPr>
    </w:p>
    <w:p w14:paraId="389313CC" w14:textId="59CCD99B" w:rsidR="00AC6E15" w:rsidRPr="00070D68" w:rsidRDefault="00AC6E15" w:rsidP="008A70B1">
      <w:pPr>
        <w:numPr>
          <w:ilvl w:val="1"/>
          <w:numId w:val="93"/>
        </w:numPr>
        <w:overflowPunct/>
        <w:autoSpaceDE/>
        <w:autoSpaceDN/>
        <w:adjustRightInd/>
        <w:spacing w:line="260" w:lineRule="exact"/>
        <w:ind w:left="284" w:hanging="284"/>
        <w:textAlignment w:val="auto"/>
        <w:rPr>
          <w:rFonts w:eastAsia="Calibri" w:cs="Arial"/>
          <w:sz w:val="20"/>
          <w:szCs w:val="20"/>
          <w:lang w:eastAsia="en-US"/>
        </w:rPr>
      </w:pPr>
      <w:r w:rsidRPr="00070D68">
        <w:rPr>
          <w:rFonts w:eastAsia="Calibri" w:cs="Arial"/>
          <w:sz w:val="20"/>
          <w:szCs w:val="20"/>
          <w:lang w:eastAsia="en-US"/>
        </w:rPr>
        <w:t xml:space="preserve">se fizični osebi, ki je delovala v imenu vlagatelja </w:t>
      </w:r>
      <w:r w:rsidR="007D14FB" w:rsidRPr="00070D68">
        <w:rPr>
          <w:rFonts w:eastAsia="Calibri" w:cs="Arial"/>
          <w:sz w:val="20"/>
          <w:szCs w:val="20"/>
          <w:lang w:eastAsia="en-US"/>
        </w:rPr>
        <w:t xml:space="preserve">izjave </w:t>
      </w:r>
      <w:r w:rsidRPr="00070D68">
        <w:rPr>
          <w:rFonts w:eastAsia="Calibri" w:cs="Arial"/>
          <w:sz w:val="20"/>
          <w:szCs w:val="20"/>
          <w:lang w:eastAsia="en-US"/>
        </w:rPr>
        <w:t>za</w:t>
      </w:r>
      <w:r w:rsidR="007D14FB" w:rsidRPr="00070D68">
        <w:rPr>
          <w:rFonts w:eastAsia="Calibri" w:cs="Arial"/>
          <w:sz w:val="20"/>
          <w:szCs w:val="20"/>
          <w:lang w:eastAsia="en-US"/>
        </w:rPr>
        <w:t>radi</w:t>
      </w:r>
      <w:r w:rsidRPr="00070D68">
        <w:rPr>
          <w:rFonts w:eastAsia="Calibri" w:cs="Arial"/>
          <w:sz w:val="20"/>
          <w:szCs w:val="20"/>
          <w:lang w:eastAsia="en-US"/>
        </w:rPr>
        <w:t xml:space="preserve"> prizanesljivost</w:t>
      </w:r>
      <w:r w:rsidR="007D14FB" w:rsidRPr="00070D68">
        <w:rPr>
          <w:rFonts w:eastAsia="Calibri" w:cs="Arial"/>
          <w:sz w:val="20"/>
          <w:szCs w:val="20"/>
          <w:lang w:eastAsia="en-US"/>
        </w:rPr>
        <w:t>i</w:t>
      </w:r>
      <w:r w:rsidRPr="00070D68">
        <w:rPr>
          <w:rFonts w:eastAsia="Calibri" w:cs="Arial"/>
          <w:sz w:val="20"/>
          <w:szCs w:val="20"/>
          <w:lang w:eastAsia="en-US"/>
        </w:rPr>
        <w:t xml:space="preserve">, v zvezi z njeno udeležbo v kartelu, navedeno v </w:t>
      </w:r>
      <w:r w:rsidR="007D14FB" w:rsidRPr="00070D68">
        <w:rPr>
          <w:rFonts w:eastAsia="Calibri" w:cs="Arial"/>
          <w:sz w:val="20"/>
          <w:szCs w:val="20"/>
          <w:lang w:eastAsia="en-US"/>
        </w:rPr>
        <w:t>izjave</w:t>
      </w:r>
      <w:r w:rsidRPr="00070D68">
        <w:rPr>
          <w:rFonts w:eastAsia="Calibri" w:cs="Arial"/>
          <w:sz w:val="20"/>
          <w:szCs w:val="20"/>
          <w:lang w:eastAsia="en-US"/>
        </w:rPr>
        <w:t xml:space="preserve"> za</w:t>
      </w:r>
      <w:r w:rsidR="007D14FB" w:rsidRPr="00070D68">
        <w:rPr>
          <w:rFonts w:eastAsia="Calibri" w:cs="Arial"/>
          <w:sz w:val="20"/>
          <w:szCs w:val="20"/>
          <w:lang w:eastAsia="en-US"/>
        </w:rPr>
        <w:t>radi</w:t>
      </w:r>
      <w:r w:rsidRPr="00070D68">
        <w:rPr>
          <w:rFonts w:eastAsia="Calibri" w:cs="Arial"/>
          <w:sz w:val="20"/>
          <w:szCs w:val="20"/>
          <w:lang w:eastAsia="en-US"/>
        </w:rPr>
        <w:t xml:space="preserve"> prizanesljivost</w:t>
      </w:r>
      <w:r w:rsidR="007D14FB" w:rsidRPr="00070D68">
        <w:rPr>
          <w:rFonts w:eastAsia="Calibri" w:cs="Arial"/>
          <w:sz w:val="20"/>
          <w:szCs w:val="20"/>
          <w:lang w:eastAsia="en-US"/>
        </w:rPr>
        <w:t>i</w:t>
      </w:r>
      <w:r w:rsidRPr="00070D68">
        <w:rPr>
          <w:rFonts w:eastAsia="Calibri" w:cs="Arial"/>
          <w:sz w:val="20"/>
          <w:szCs w:val="20"/>
          <w:lang w:eastAsia="en-US"/>
        </w:rPr>
        <w:t xml:space="preserve">, ne sme izreči sankcij v kazenskem postopku, če so izpolnjeni zakonski pogoji; </w:t>
      </w:r>
    </w:p>
    <w:p w14:paraId="7D6B3E91" w14:textId="77777777" w:rsidR="00AC6E15" w:rsidRPr="00070D68" w:rsidRDefault="00AC6E15" w:rsidP="008A70B1">
      <w:pPr>
        <w:numPr>
          <w:ilvl w:val="1"/>
          <w:numId w:val="93"/>
        </w:numPr>
        <w:overflowPunct/>
        <w:autoSpaceDE/>
        <w:autoSpaceDN/>
        <w:adjustRightInd/>
        <w:spacing w:line="260" w:lineRule="exact"/>
        <w:ind w:left="284" w:hanging="284"/>
        <w:textAlignment w:val="auto"/>
        <w:rPr>
          <w:rFonts w:eastAsia="Calibri" w:cs="Arial"/>
          <w:sz w:val="20"/>
          <w:szCs w:val="20"/>
          <w:lang w:eastAsia="en-US"/>
        </w:rPr>
      </w:pPr>
      <w:r w:rsidRPr="00070D68">
        <w:rPr>
          <w:rFonts w:eastAsia="Calibri" w:cs="Arial"/>
          <w:sz w:val="20"/>
          <w:szCs w:val="20"/>
          <w:lang w:eastAsia="en-US"/>
        </w:rPr>
        <w:t xml:space="preserve">državni tožilec ni dolžan začeti kazenskega pregona oziroma sme odstopiti od pregona tudi v primeru, ko prispevek k odkritju in preiskavi kartela fizične osebe pretehta nad interesom za pregon oziroma nad sankcioniranjem. </w:t>
      </w:r>
    </w:p>
    <w:p w14:paraId="164C2921" w14:textId="77777777" w:rsidR="00AC6E15" w:rsidRPr="00070D68" w:rsidRDefault="00AC6E15" w:rsidP="00AC6E15">
      <w:pPr>
        <w:overflowPunct/>
        <w:autoSpaceDE/>
        <w:autoSpaceDN/>
        <w:adjustRightInd/>
        <w:spacing w:line="260" w:lineRule="exact"/>
        <w:ind w:left="284"/>
        <w:textAlignment w:val="auto"/>
        <w:rPr>
          <w:rFonts w:eastAsia="Calibri" w:cs="Arial"/>
          <w:sz w:val="20"/>
          <w:szCs w:val="20"/>
          <w:lang w:eastAsia="en-US"/>
        </w:rPr>
      </w:pPr>
    </w:p>
    <w:p w14:paraId="02D2928F" w14:textId="2B71691A" w:rsidR="00AC6E15" w:rsidRPr="00070D68" w:rsidRDefault="005477BA" w:rsidP="00AC6E15">
      <w:pPr>
        <w:overflowPunct/>
        <w:autoSpaceDE/>
        <w:autoSpaceDN/>
        <w:adjustRightInd/>
        <w:spacing w:line="260" w:lineRule="exact"/>
        <w:textAlignment w:val="auto"/>
        <w:rPr>
          <w:rFonts w:eastAsia="Calibri" w:cs="Arial"/>
          <w:b/>
          <w:sz w:val="20"/>
          <w:szCs w:val="20"/>
          <w:lang w:eastAsia="en-US"/>
        </w:rPr>
      </w:pPr>
      <w:r w:rsidRPr="00070D68">
        <w:rPr>
          <w:rFonts w:eastAsia="Calibri" w:cs="Arial"/>
          <w:b/>
          <w:sz w:val="20"/>
          <w:szCs w:val="20"/>
          <w:lang w:eastAsia="en-US"/>
        </w:rPr>
        <w:t>5</w:t>
      </w:r>
      <w:r w:rsidR="00AC6E15" w:rsidRPr="00070D68">
        <w:rPr>
          <w:rFonts w:eastAsia="Calibri" w:cs="Arial"/>
          <w:b/>
          <w:sz w:val="20"/>
          <w:szCs w:val="20"/>
          <w:lang w:eastAsia="en-US"/>
        </w:rPr>
        <w:t>. Rešitve, ki se nanašajo na mednarodno sodelovanje pri vročitvi in izvršitvi dokumentov organov, pristojnih za varstvo konkurence, urejajo:</w:t>
      </w:r>
    </w:p>
    <w:p w14:paraId="634D3AEF" w14:textId="77777777" w:rsidR="00AC6E15" w:rsidRPr="00070D68" w:rsidRDefault="00AC6E15" w:rsidP="00AC6E15">
      <w:pPr>
        <w:overflowPunct/>
        <w:autoSpaceDE/>
        <w:autoSpaceDN/>
        <w:adjustRightInd/>
        <w:spacing w:line="260" w:lineRule="exact"/>
        <w:ind w:left="284"/>
        <w:textAlignment w:val="auto"/>
        <w:rPr>
          <w:sz w:val="20"/>
          <w:szCs w:val="20"/>
          <w:lang w:eastAsia="en-US"/>
        </w:rPr>
      </w:pPr>
    </w:p>
    <w:p w14:paraId="24DACB81" w14:textId="77777777" w:rsidR="00AC6E15" w:rsidRPr="00070D68" w:rsidRDefault="00AC6E15" w:rsidP="008A70B1">
      <w:pPr>
        <w:numPr>
          <w:ilvl w:val="1"/>
          <w:numId w:val="93"/>
        </w:numPr>
        <w:overflowPunct/>
        <w:autoSpaceDE/>
        <w:autoSpaceDN/>
        <w:adjustRightInd/>
        <w:spacing w:line="260" w:lineRule="exact"/>
        <w:ind w:left="284" w:hanging="284"/>
        <w:textAlignment w:val="auto"/>
        <w:rPr>
          <w:sz w:val="20"/>
          <w:szCs w:val="20"/>
          <w:lang w:eastAsia="en-US"/>
        </w:rPr>
      </w:pPr>
      <w:r w:rsidRPr="00070D68">
        <w:rPr>
          <w:sz w:val="20"/>
          <w:szCs w:val="20"/>
          <w:lang w:eastAsia="en-US"/>
        </w:rPr>
        <w:t>način vročanja predhodnih ugotovitev o domnevni kršitvi ter drugih procesnih aktov podjetju, ki ima sedež ali premoženje v drugi državi članici;</w:t>
      </w:r>
    </w:p>
    <w:p w14:paraId="78BDD4D3" w14:textId="7CDDFEFE" w:rsidR="00AC6E15" w:rsidRPr="00070D68" w:rsidRDefault="00AC6E15" w:rsidP="008A70B1">
      <w:pPr>
        <w:numPr>
          <w:ilvl w:val="1"/>
          <w:numId w:val="93"/>
        </w:numPr>
        <w:overflowPunct/>
        <w:autoSpaceDE/>
        <w:autoSpaceDN/>
        <w:adjustRightInd/>
        <w:spacing w:line="260" w:lineRule="exact"/>
        <w:ind w:left="284" w:hanging="284"/>
        <w:textAlignment w:val="auto"/>
        <w:rPr>
          <w:sz w:val="20"/>
          <w:szCs w:val="20"/>
          <w:lang w:eastAsia="en-US"/>
        </w:rPr>
      </w:pPr>
      <w:r w:rsidRPr="00070D68">
        <w:rPr>
          <w:sz w:val="20"/>
          <w:szCs w:val="20"/>
          <w:lang w:eastAsia="en-US"/>
        </w:rPr>
        <w:t>način izvršitve pravnomočne odločbe, s katero je izrečena administrativna sankcija ali periodična administrativna sankcija podjetju, ki v Republiki Sloveniji nima zadostnih sredstev za plačilo izrečene administrativne sankcije. V ta namen agencija lahko zaprosi za pomoč organ,</w:t>
      </w:r>
      <w:r w:rsidR="00A557EC" w:rsidRPr="00070D68">
        <w:rPr>
          <w:sz w:val="20"/>
          <w:szCs w:val="20"/>
          <w:lang w:eastAsia="en-US"/>
        </w:rPr>
        <w:t xml:space="preserve"> pristojen</w:t>
      </w:r>
      <w:r w:rsidRPr="00070D68">
        <w:rPr>
          <w:sz w:val="20"/>
          <w:szCs w:val="20"/>
          <w:lang w:eastAsia="en-US"/>
        </w:rPr>
        <w:t xml:space="preserve"> za varstvo konkurence druge države članice, ali drugi javni organ, ki je pristojen za izvrševanje aktov na podlagi nacionalnih predpisov v drugi državi članici;</w:t>
      </w:r>
    </w:p>
    <w:p w14:paraId="259A8F00" w14:textId="77777777" w:rsidR="00AC6E15" w:rsidRPr="00070D68" w:rsidRDefault="00AC6E15" w:rsidP="008A70B1">
      <w:pPr>
        <w:numPr>
          <w:ilvl w:val="1"/>
          <w:numId w:val="93"/>
        </w:numPr>
        <w:overflowPunct/>
        <w:autoSpaceDE/>
        <w:autoSpaceDN/>
        <w:adjustRightInd/>
        <w:spacing w:line="260" w:lineRule="exact"/>
        <w:ind w:left="284" w:hanging="284"/>
        <w:textAlignment w:val="auto"/>
        <w:rPr>
          <w:sz w:val="20"/>
          <w:szCs w:val="20"/>
          <w:lang w:eastAsia="en-US"/>
        </w:rPr>
      </w:pPr>
      <w:r w:rsidRPr="00070D68">
        <w:rPr>
          <w:sz w:val="20"/>
          <w:szCs w:val="20"/>
          <w:lang w:eastAsia="en-US"/>
        </w:rPr>
        <w:t>način vročitve in izvršitve aktov organov, pristojnih za varstvo konkurence drugih držav članic, v Republiki Slovenije. V ta namen je določeno, da akte vroča agencija, pravnomočne odločbe pa izvrši davčni organ, po postopku predpisanem za izvršbo davčnih obveznosti;</w:t>
      </w:r>
    </w:p>
    <w:p w14:paraId="356CBFA7" w14:textId="77777777" w:rsidR="00AC6E15" w:rsidRPr="00070D68" w:rsidRDefault="00AC6E15" w:rsidP="008A70B1">
      <w:pPr>
        <w:numPr>
          <w:ilvl w:val="1"/>
          <w:numId w:val="93"/>
        </w:numPr>
        <w:overflowPunct/>
        <w:autoSpaceDE/>
        <w:autoSpaceDN/>
        <w:adjustRightInd/>
        <w:spacing w:line="260" w:lineRule="exact"/>
        <w:ind w:left="284" w:hanging="284"/>
        <w:textAlignment w:val="auto"/>
        <w:rPr>
          <w:sz w:val="20"/>
          <w:szCs w:val="20"/>
          <w:lang w:eastAsia="en-US"/>
        </w:rPr>
      </w:pPr>
      <w:r w:rsidRPr="00070D68">
        <w:rPr>
          <w:sz w:val="20"/>
          <w:szCs w:val="20"/>
          <w:lang w:eastAsia="en-US"/>
        </w:rPr>
        <w:t>vsebino zaprosil, pri čemer se za vročitev ali izvršitev ne zahteva nobenih listin o priznanju, dopolnitvi ali nadomestitvi;</w:t>
      </w:r>
    </w:p>
    <w:p w14:paraId="28013C8A" w14:textId="77777777" w:rsidR="00AC6E15" w:rsidRPr="00070D68" w:rsidRDefault="00AC6E15" w:rsidP="008A70B1">
      <w:pPr>
        <w:numPr>
          <w:ilvl w:val="1"/>
          <w:numId w:val="93"/>
        </w:numPr>
        <w:overflowPunct/>
        <w:autoSpaceDE/>
        <w:autoSpaceDN/>
        <w:adjustRightInd/>
        <w:spacing w:line="260" w:lineRule="exact"/>
        <w:ind w:left="284" w:hanging="284"/>
        <w:textAlignment w:val="auto"/>
        <w:rPr>
          <w:sz w:val="20"/>
          <w:szCs w:val="20"/>
          <w:lang w:eastAsia="en-US"/>
        </w:rPr>
      </w:pPr>
      <w:r w:rsidRPr="00070D68">
        <w:rPr>
          <w:sz w:val="20"/>
          <w:szCs w:val="20"/>
          <w:lang w:eastAsia="en-US"/>
        </w:rPr>
        <w:lastRenderedPageBreak/>
        <w:t>pristojnost in pravo države, ki se uporablja v sporih v zvezi z zaprosili za vročitev ali izvršitev odločb.</w:t>
      </w:r>
    </w:p>
    <w:p w14:paraId="527C4FED"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p>
    <w:p w14:paraId="0ECC7194"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r w:rsidRPr="00070D68">
        <w:rPr>
          <w:rFonts w:eastAsia="Calibri" w:cs="Arial"/>
          <w:b/>
          <w:sz w:val="20"/>
          <w:szCs w:val="20"/>
          <w:lang w:eastAsia="en-US"/>
        </w:rPr>
        <w:t>b) Način reševanja:</w:t>
      </w:r>
    </w:p>
    <w:p w14:paraId="542E0338"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p>
    <w:p w14:paraId="043E6DFD" w14:textId="77777777" w:rsidR="00AC6E15" w:rsidRPr="00070D68" w:rsidRDefault="00AC6E15" w:rsidP="008A70B1">
      <w:pPr>
        <w:numPr>
          <w:ilvl w:val="1"/>
          <w:numId w:val="93"/>
        </w:numPr>
        <w:overflowPunct/>
        <w:autoSpaceDE/>
        <w:autoSpaceDN/>
        <w:adjustRightInd/>
        <w:spacing w:line="260" w:lineRule="exact"/>
        <w:ind w:left="284" w:hanging="284"/>
        <w:jc w:val="left"/>
        <w:textAlignment w:val="auto"/>
        <w:rPr>
          <w:rFonts w:eastAsia="Calibri" w:cs="Arial"/>
          <w:b/>
          <w:sz w:val="20"/>
          <w:szCs w:val="20"/>
          <w:lang w:eastAsia="en-US"/>
        </w:rPr>
      </w:pPr>
      <w:r w:rsidRPr="00070D68">
        <w:rPr>
          <w:rFonts w:eastAsia="Calibri" w:cs="Arial"/>
          <w:sz w:val="20"/>
          <w:szCs w:val="20"/>
          <w:u w:val="single"/>
          <w:lang w:eastAsia="en-US"/>
        </w:rPr>
        <w:t>vprašanja, ki se bodo urejala s predlaganim zakonom,</w:t>
      </w:r>
    </w:p>
    <w:p w14:paraId="6A0E32F0" w14:textId="77777777" w:rsidR="00AC6E15" w:rsidRPr="00070D68" w:rsidRDefault="00AC6E15" w:rsidP="00AC6E15">
      <w:pPr>
        <w:overflowPunct/>
        <w:autoSpaceDE/>
        <w:autoSpaceDN/>
        <w:adjustRightInd/>
        <w:spacing w:line="276" w:lineRule="auto"/>
        <w:textAlignment w:val="auto"/>
        <w:rPr>
          <w:rFonts w:cs="Arial"/>
          <w:sz w:val="18"/>
          <w:szCs w:val="18"/>
          <w:lang w:eastAsia="en-US"/>
        </w:rPr>
      </w:pPr>
    </w:p>
    <w:p w14:paraId="3DC50B96" w14:textId="6992234E" w:rsidR="00AC6E15" w:rsidRPr="00070D68" w:rsidRDefault="00AC6E15" w:rsidP="00AC6E15">
      <w:pPr>
        <w:overflowPunct/>
        <w:autoSpaceDE/>
        <w:autoSpaceDN/>
        <w:adjustRightInd/>
        <w:spacing w:line="276" w:lineRule="auto"/>
        <w:textAlignment w:val="auto"/>
        <w:rPr>
          <w:rFonts w:cs="Arial"/>
          <w:sz w:val="20"/>
          <w:szCs w:val="20"/>
          <w:lang w:eastAsia="en-US"/>
        </w:rPr>
      </w:pPr>
      <w:r w:rsidRPr="00070D68">
        <w:rPr>
          <w:rFonts w:cs="Arial"/>
          <w:sz w:val="20"/>
          <w:szCs w:val="20"/>
          <w:lang w:eastAsia="en-US"/>
        </w:rPr>
        <w:t>S predlogom zakona se določa, da je agencija pristojna za nadzor in administrativno sankcioniranje kršitev določb predloga zakona ali 101. ali 102. člena PDEU, ohranja se prepoved omejevalnih ravnanj, presoja koncentracij, ureja se postopek odločanja agencije, določajo se nekatere izjeme v postopku sodnega varstva</w:t>
      </w:r>
      <w:r w:rsidR="00FA4652" w:rsidRPr="00070D68">
        <w:rPr>
          <w:rFonts w:cs="Arial"/>
          <w:sz w:val="20"/>
          <w:szCs w:val="20"/>
          <w:lang w:eastAsia="en-US"/>
        </w:rPr>
        <w:t xml:space="preserve"> ter</w:t>
      </w:r>
      <w:r w:rsidRPr="00070D68">
        <w:rPr>
          <w:rFonts w:cs="Arial"/>
          <w:sz w:val="20"/>
          <w:szCs w:val="20"/>
          <w:lang w:eastAsia="en-US"/>
        </w:rPr>
        <w:t xml:space="preserve"> posamezna materialnopravna in procesnopravna pravila glede uveljavljanja odškodninskih zahtevkov zaradi kršitev konkurenčnega prava.</w:t>
      </w:r>
    </w:p>
    <w:p w14:paraId="4B5A50A2"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p>
    <w:p w14:paraId="62D43A34" w14:textId="77777777" w:rsidR="00AC6E15" w:rsidRPr="00070D68" w:rsidRDefault="00AC6E15" w:rsidP="008A70B1">
      <w:pPr>
        <w:numPr>
          <w:ilvl w:val="1"/>
          <w:numId w:val="93"/>
        </w:numPr>
        <w:overflowPunct/>
        <w:autoSpaceDE/>
        <w:autoSpaceDN/>
        <w:adjustRightInd/>
        <w:spacing w:line="260" w:lineRule="exact"/>
        <w:ind w:left="284" w:hanging="284"/>
        <w:jc w:val="left"/>
        <w:textAlignment w:val="auto"/>
        <w:rPr>
          <w:rFonts w:eastAsia="Calibri" w:cs="Arial"/>
          <w:sz w:val="20"/>
          <w:szCs w:val="20"/>
          <w:u w:val="single"/>
          <w:lang w:eastAsia="en-US"/>
        </w:rPr>
      </w:pPr>
      <w:r w:rsidRPr="00070D68">
        <w:rPr>
          <w:rFonts w:eastAsia="Calibri" w:cs="Arial"/>
          <w:sz w:val="20"/>
          <w:szCs w:val="20"/>
          <w:u w:val="single"/>
          <w:lang w:eastAsia="en-US"/>
        </w:rPr>
        <w:t>vprašanja, ki se bodo urejala z izvršilnimi predpisi, in seznam izvršilnih predpisov, ki bodo prenehali veljati,</w:t>
      </w:r>
    </w:p>
    <w:p w14:paraId="02C9D78D" w14:textId="77777777" w:rsidR="00AC6E15" w:rsidRPr="00070D68" w:rsidRDefault="00AC6E15" w:rsidP="00AC6E15">
      <w:pPr>
        <w:overflowPunct/>
        <w:autoSpaceDE/>
        <w:autoSpaceDN/>
        <w:adjustRightInd/>
        <w:spacing w:line="260" w:lineRule="exact"/>
        <w:ind w:firstLine="567"/>
        <w:textAlignment w:val="auto"/>
        <w:rPr>
          <w:rFonts w:eastAsia="Calibri" w:cs="Arial"/>
          <w:b/>
          <w:sz w:val="20"/>
          <w:szCs w:val="20"/>
          <w:lang w:eastAsia="en-US"/>
        </w:rPr>
      </w:pPr>
    </w:p>
    <w:p w14:paraId="467527D2" w14:textId="77777777" w:rsidR="008B7903" w:rsidRPr="00070D68" w:rsidRDefault="00AC6E15" w:rsidP="00AC6E15">
      <w:pPr>
        <w:overflowPunct/>
        <w:autoSpaceDE/>
        <w:autoSpaceDN/>
        <w:adjustRightInd/>
        <w:spacing w:line="276" w:lineRule="auto"/>
        <w:textAlignment w:val="auto"/>
        <w:rPr>
          <w:rFonts w:cs="Arial"/>
          <w:sz w:val="20"/>
          <w:szCs w:val="20"/>
          <w:lang w:eastAsia="en-US"/>
        </w:rPr>
      </w:pPr>
      <w:r w:rsidRPr="00070D68">
        <w:rPr>
          <w:rFonts w:cs="Arial"/>
          <w:sz w:val="20"/>
          <w:szCs w:val="20"/>
          <w:lang w:eastAsia="en-US"/>
        </w:rPr>
        <w:t>Z uredbami, ki jih bo sprejela Vlada Republike Slovenije na podlagi tega zakona, se bodo uredila vprašanja glede vsebine obrazca za priglasitev koncentracij podjetij</w:t>
      </w:r>
      <w:r w:rsidR="00BA403B" w:rsidRPr="00070D68">
        <w:rPr>
          <w:rFonts w:cs="Arial"/>
          <w:sz w:val="20"/>
          <w:szCs w:val="20"/>
          <w:lang w:eastAsia="en-US"/>
        </w:rPr>
        <w:t xml:space="preserve"> ter</w:t>
      </w:r>
      <w:r w:rsidRPr="00070D68">
        <w:rPr>
          <w:rFonts w:cs="Arial"/>
          <w:sz w:val="20"/>
          <w:szCs w:val="20"/>
          <w:lang w:eastAsia="en-US"/>
        </w:rPr>
        <w:t xml:space="preserve"> postopek odpustitve in znižanja administrativne sankcije in globe storilcem, ki so udeleženi v kartelih</w:t>
      </w:r>
      <w:r w:rsidR="008B7903" w:rsidRPr="00070D68">
        <w:rPr>
          <w:rFonts w:cs="Arial"/>
          <w:sz w:val="20"/>
          <w:szCs w:val="20"/>
          <w:lang w:eastAsia="en-US"/>
        </w:rPr>
        <w:t>.</w:t>
      </w:r>
      <w:r w:rsidRPr="00070D68">
        <w:rPr>
          <w:rFonts w:cs="Arial"/>
          <w:sz w:val="20"/>
          <w:szCs w:val="20"/>
          <w:lang w:eastAsia="en-US"/>
        </w:rPr>
        <w:t xml:space="preserve"> </w:t>
      </w:r>
    </w:p>
    <w:p w14:paraId="33D608DD" w14:textId="77777777" w:rsidR="008B7903" w:rsidRPr="00070D68" w:rsidRDefault="008B7903" w:rsidP="00AC6E15">
      <w:pPr>
        <w:overflowPunct/>
        <w:autoSpaceDE/>
        <w:autoSpaceDN/>
        <w:adjustRightInd/>
        <w:spacing w:line="276" w:lineRule="auto"/>
        <w:textAlignment w:val="auto"/>
        <w:rPr>
          <w:rFonts w:cs="Arial"/>
          <w:sz w:val="20"/>
          <w:szCs w:val="20"/>
          <w:lang w:eastAsia="en-US"/>
        </w:rPr>
      </w:pPr>
    </w:p>
    <w:p w14:paraId="145EFCF7" w14:textId="5AF63EDA" w:rsidR="00AC6E15" w:rsidRPr="00070D68" w:rsidRDefault="00AC6E15" w:rsidP="00AC6E15">
      <w:pPr>
        <w:overflowPunct/>
        <w:autoSpaceDE/>
        <w:autoSpaceDN/>
        <w:adjustRightInd/>
        <w:spacing w:line="276" w:lineRule="auto"/>
        <w:textAlignment w:val="auto"/>
        <w:rPr>
          <w:rFonts w:cs="Arial"/>
          <w:sz w:val="20"/>
          <w:szCs w:val="20"/>
          <w:lang w:eastAsia="en-US"/>
        </w:rPr>
      </w:pPr>
      <w:r w:rsidRPr="00070D68">
        <w:rPr>
          <w:rFonts w:cs="Arial"/>
          <w:sz w:val="20"/>
          <w:szCs w:val="20"/>
          <w:lang w:eastAsia="en-US"/>
        </w:rPr>
        <w:t>Ministrstvo za gospodarski razvoj in tehnologijo bo izdalo pravilnik, v katerem se bo uredila oblika službene izkaznice in postopek za njeno izdajo.</w:t>
      </w:r>
    </w:p>
    <w:p w14:paraId="1FF963BA" w14:textId="77777777" w:rsidR="00C27FF8" w:rsidRPr="00070D68" w:rsidRDefault="00C27FF8" w:rsidP="00AC6E15">
      <w:pPr>
        <w:overflowPunct/>
        <w:autoSpaceDE/>
        <w:autoSpaceDN/>
        <w:adjustRightInd/>
        <w:spacing w:line="276" w:lineRule="auto"/>
        <w:textAlignment w:val="auto"/>
        <w:rPr>
          <w:rFonts w:cs="Arial"/>
          <w:sz w:val="20"/>
          <w:szCs w:val="20"/>
          <w:lang w:eastAsia="en-US"/>
        </w:rPr>
      </w:pPr>
    </w:p>
    <w:p w14:paraId="666E6CA5" w14:textId="77777777" w:rsidR="00C27FF8" w:rsidRPr="00070D68" w:rsidRDefault="00C27FF8" w:rsidP="00C27FF8">
      <w:pPr>
        <w:pStyle w:val="Alineazaodstavkom"/>
        <w:numPr>
          <w:ilvl w:val="0"/>
          <w:numId w:val="0"/>
        </w:numPr>
        <w:spacing w:line="260" w:lineRule="atLeast"/>
        <w:rPr>
          <w:rFonts w:eastAsia="Calibri"/>
          <w:sz w:val="20"/>
          <w:szCs w:val="20"/>
          <w:lang w:eastAsia="en-US"/>
        </w:rPr>
      </w:pPr>
      <w:r w:rsidRPr="00070D68">
        <w:rPr>
          <w:rFonts w:eastAsia="Calibri"/>
          <w:sz w:val="20"/>
          <w:szCs w:val="20"/>
          <w:lang w:eastAsia="en-US"/>
        </w:rPr>
        <w:t>Z začetkom uporabe tega zakona bo prenehal veljati:</w:t>
      </w:r>
    </w:p>
    <w:p w14:paraId="354AF0C0" w14:textId="0E968E21" w:rsidR="00C27FF8" w:rsidRPr="00070D68" w:rsidRDefault="00C27FF8" w:rsidP="008A70B1">
      <w:pPr>
        <w:pStyle w:val="Alineazaodstavkom"/>
        <w:numPr>
          <w:ilvl w:val="0"/>
          <w:numId w:val="41"/>
        </w:numPr>
        <w:spacing w:line="260" w:lineRule="atLeast"/>
        <w:ind w:left="284" w:hanging="284"/>
        <w:rPr>
          <w:sz w:val="20"/>
          <w:szCs w:val="20"/>
        </w:rPr>
      </w:pPr>
      <w:r w:rsidRPr="00070D68">
        <w:rPr>
          <w:sz w:val="20"/>
          <w:szCs w:val="20"/>
        </w:rPr>
        <w:t xml:space="preserve">Pravilnik o službeni izkaznici pooblaščene uradne osebe Javne agencije Republike Slovenije za varstvo konkurence (Uradni list RS, št. </w:t>
      </w:r>
      <w:hyperlink r:id="rId20" w:tgtFrame="_blank" w:tooltip="Pravilnik o službeni izkaznici pooblaščene uradne osebe Javne agencije Republike Slovenije za varstvo konkurence" w:history="1">
        <w:r w:rsidRPr="00070D68">
          <w:rPr>
            <w:sz w:val="20"/>
            <w:szCs w:val="20"/>
          </w:rPr>
          <w:t>101/13</w:t>
        </w:r>
      </w:hyperlink>
      <w:r w:rsidRPr="00070D68">
        <w:rPr>
          <w:sz w:val="20"/>
          <w:szCs w:val="20"/>
        </w:rPr>
        <w:t>);</w:t>
      </w:r>
    </w:p>
    <w:p w14:paraId="1702C46D" w14:textId="6C85E11E" w:rsidR="00C27FF8" w:rsidRPr="00070D68" w:rsidRDefault="00C27FF8" w:rsidP="008A70B1">
      <w:pPr>
        <w:pStyle w:val="Alineazaodstavkom"/>
        <w:numPr>
          <w:ilvl w:val="0"/>
          <w:numId w:val="41"/>
        </w:numPr>
        <w:spacing w:line="260" w:lineRule="atLeast"/>
        <w:ind w:left="284" w:hanging="284"/>
        <w:rPr>
          <w:sz w:val="20"/>
          <w:szCs w:val="20"/>
        </w:rPr>
      </w:pPr>
      <w:r w:rsidRPr="00070D68">
        <w:rPr>
          <w:sz w:val="20"/>
          <w:szCs w:val="20"/>
        </w:rPr>
        <w:t xml:space="preserve">Uredba o vsebini obrazca za priglasitev koncentracije podjetij (Uradni list RS, št. </w:t>
      </w:r>
      <w:hyperlink r:id="rId21" w:tgtFrame="_blank" w:tooltip="Uredba o vsebini obrazca za priglasitev koncentracije podjetij" w:history="1">
        <w:r w:rsidRPr="00070D68">
          <w:rPr>
            <w:sz w:val="20"/>
            <w:szCs w:val="20"/>
          </w:rPr>
          <w:t>36/09</w:t>
        </w:r>
      </w:hyperlink>
      <w:r w:rsidRPr="00070D68">
        <w:rPr>
          <w:sz w:val="20"/>
          <w:szCs w:val="20"/>
        </w:rPr>
        <w:t xml:space="preserve"> in </w:t>
      </w:r>
      <w:hyperlink r:id="rId22" w:tgtFrame="_blank" w:tooltip="Uredba o spremembah in dopolnitvah Uredbe o vsebini obrazca za priglasitev koncentracije podjetij" w:history="1">
        <w:r w:rsidRPr="00070D68">
          <w:rPr>
            <w:sz w:val="20"/>
            <w:szCs w:val="20"/>
          </w:rPr>
          <w:t>3/14</w:t>
        </w:r>
      </w:hyperlink>
      <w:r w:rsidRPr="00070D68">
        <w:rPr>
          <w:sz w:val="20"/>
          <w:szCs w:val="20"/>
        </w:rPr>
        <w:t>); in</w:t>
      </w:r>
    </w:p>
    <w:p w14:paraId="1B1B40D0" w14:textId="6FF177B2" w:rsidR="00AC6E15" w:rsidRPr="00070D68" w:rsidRDefault="00C27FF8" w:rsidP="00D41723">
      <w:pPr>
        <w:pStyle w:val="Alineazaodstavkom"/>
        <w:numPr>
          <w:ilvl w:val="0"/>
          <w:numId w:val="41"/>
        </w:numPr>
        <w:spacing w:line="260" w:lineRule="atLeast"/>
        <w:ind w:left="284" w:hanging="284"/>
        <w:rPr>
          <w:sz w:val="20"/>
          <w:szCs w:val="20"/>
        </w:rPr>
      </w:pPr>
      <w:r w:rsidRPr="00070D68">
        <w:rPr>
          <w:sz w:val="20"/>
          <w:szCs w:val="20"/>
        </w:rPr>
        <w:t xml:space="preserve">Uredba o postopku odpustitve in znižanja globe storilcem, ki so udeleženi v kartelih (Uradni list RS, št. </w:t>
      </w:r>
      <w:hyperlink r:id="rId23" w:tgtFrame="_blank" w:tooltip="Uredba o postopku odpustitve in znižanja globe storilcem, ki so udeleženi v kartelih" w:history="1">
        <w:r w:rsidRPr="00070D68">
          <w:rPr>
            <w:sz w:val="20"/>
            <w:szCs w:val="20"/>
          </w:rPr>
          <w:t>112/09</w:t>
        </w:r>
      </w:hyperlink>
      <w:r w:rsidRPr="00070D68">
        <w:rPr>
          <w:sz w:val="20"/>
          <w:szCs w:val="20"/>
        </w:rPr>
        <w:t xml:space="preserve"> in </w:t>
      </w:r>
      <w:hyperlink r:id="rId24" w:tgtFrame="_blank" w:tooltip="Uredba o spremembah Uredbe o postopku odpustitve in znižanja globe storilcem, ki so udeleženi v kartelih" w:history="1">
        <w:r w:rsidRPr="00070D68">
          <w:rPr>
            <w:sz w:val="20"/>
            <w:szCs w:val="20"/>
          </w:rPr>
          <w:t>2/14</w:t>
        </w:r>
      </w:hyperlink>
      <w:r w:rsidRPr="00070D68">
        <w:rPr>
          <w:sz w:val="20"/>
          <w:szCs w:val="20"/>
        </w:rPr>
        <w:t>).</w:t>
      </w:r>
    </w:p>
    <w:p w14:paraId="5878F5CC" w14:textId="77777777" w:rsidR="00FA4652" w:rsidRPr="00070D68" w:rsidRDefault="00FA4652" w:rsidP="00AC6E15">
      <w:pPr>
        <w:overflowPunct/>
        <w:autoSpaceDE/>
        <w:autoSpaceDN/>
        <w:adjustRightInd/>
        <w:spacing w:line="260" w:lineRule="exact"/>
        <w:textAlignment w:val="auto"/>
        <w:rPr>
          <w:rFonts w:eastAsia="Calibri" w:cs="Arial"/>
          <w:b/>
          <w:sz w:val="20"/>
          <w:szCs w:val="20"/>
          <w:lang w:eastAsia="en-US"/>
        </w:rPr>
      </w:pPr>
    </w:p>
    <w:p w14:paraId="7F923510"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r w:rsidRPr="00070D68">
        <w:rPr>
          <w:rFonts w:eastAsia="Calibri" w:cs="Arial"/>
          <w:b/>
          <w:sz w:val="20"/>
          <w:szCs w:val="20"/>
          <w:lang w:eastAsia="en-US"/>
        </w:rPr>
        <w:t>c) Normativna usklajenost predloga zakona:</w:t>
      </w:r>
    </w:p>
    <w:p w14:paraId="270AAE49"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p>
    <w:p w14:paraId="5FCCE994" w14:textId="77777777" w:rsidR="00AC6E15" w:rsidRPr="00070D68" w:rsidRDefault="00AC6E15" w:rsidP="008A70B1">
      <w:pPr>
        <w:numPr>
          <w:ilvl w:val="1"/>
          <w:numId w:val="93"/>
        </w:numPr>
        <w:overflowPunct/>
        <w:autoSpaceDE/>
        <w:autoSpaceDN/>
        <w:adjustRightInd/>
        <w:spacing w:line="260" w:lineRule="exact"/>
        <w:ind w:left="284" w:hanging="284"/>
        <w:jc w:val="left"/>
        <w:textAlignment w:val="auto"/>
        <w:rPr>
          <w:rFonts w:eastAsia="Calibri" w:cs="Arial"/>
          <w:b/>
          <w:sz w:val="20"/>
          <w:szCs w:val="20"/>
          <w:lang w:eastAsia="en-US"/>
        </w:rPr>
      </w:pPr>
      <w:r w:rsidRPr="00070D68">
        <w:rPr>
          <w:rFonts w:cs="Arial"/>
          <w:sz w:val="20"/>
          <w:szCs w:val="20"/>
          <w:u w:val="single"/>
          <w:lang w:eastAsia="en-US"/>
        </w:rPr>
        <w:t xml:space="preserve">z </w:t>
      </w:r>
      <w:r w:rsidRPr="00070D68">
        <w:rPr>
          <w:rFonts w:eastAsia="Calibri" w:cs="Arial"/>
          <w:sz w:val="20"/>
          <w:szCs w:val="20"/>
          <w:u w:val="single"/>
          <w:lang w:eastAsia="en-US"/>
        </w:rPr>
        <w:t>veljavnim</w:t>
      </w:r>
      <w:r w:rsidRPr="00070D68">
        <w:rPr>
          <w:rFonts w:cs="Arial"/>
          <w:sz w:val="20"/>
          <w:szCs w:val="20"/>
          <w:u w:val="single"/>
          <w:lang w:eastAsia="en-US"/>
        </w:rPr>
        <w:t xml:space="preserve"> pravnim redom</w:t>
      </w:r>
      <w:r w:rsidRPr="00070D68">
        <w:rPr>
          <w:rFonts w:eastAsia="Calibri" w:cs="Arial"/>
          <w:sz w:val="20"/>
          <w:szCs w:val="20"/>
          <w:u w:val="single"/>
          <w:lang w:eastAsia="en-US"/>
        </w:rPr>
        <w:t>:</w:t>
      </w:r>
    </w:p>
    <w:p w14:paraId="5329C268" w14:textId="77777777"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p>
    <w:p w14:paraId="0414025A" w14:textId="5A249C08"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r w:rsidRPr="00070D68">
        <w:rPr>
          <w:rFonts w:eastAsia="Calibri" w:cs="Arial"/>
          <w:sz w:val="20"/>
          <w:szCs w:val="20"/>
          <w:lang w:eastAsia="en-US"/>
        </w:rPr>
        <w:t xml:space="preserve">Predlog zakona v delu, ki se nanaša na administrativno sankcioniranje, predstavlja odstop od sistemske zakonodaje. </w:t>
      </w:r>
      <w:r w:rsidR="007D4C8F" w:rsidRPr="00070D68">
        <w:rPr>
          <w:rFonts w:eastAsia="Calibri" w:cs="Arial"/>
          <w:sz w:val="20"/>
          <w:szCs w:val="20"/>
          <w:lang w:eastAsia="en-US"/>
        </w:rPr>
        <w:t xml:space="preserve">Možnost uvedbe </w:t>
      </w:r>
      <w:r w:rsidRPr="00070D68">
        <w:rPr>
          <w:rFonts w:eastAsia="Calibri" w:cs="Arial"/>
          <w:sz w:val="20"/>
          <w:szCs w:val="20"/>
          <w:lang w:eastAsia="en-US"/>
        </w:rPr>
        <w:t xml:space="preserve">takšnega načina sankcioniranja </w:t>
      </w:r>
      <w:r w:rsidR="00FA4652" w:rsidRPr="00070D68">
        <w:rPr>
          <w:rFonts w:eastAsia="Calibri" w:cs="Arial"/>
          <w:sz w:val="20"/>
          <w:szCs w:val="20"/>
          <w:lang w:eastAsia="en-US"/>
        </w:rPr>
        <w:t>je predvidel že</w:t>
      </w:r>
      <w:r w:rsidRPr="00070D68">
        <w:rPr>
          <w:rFonts w:eastAsia="Calibri" w:cs="Arial"/>
          <w:sz w:val="20"/>
          <w:szCs w:val="20"/>
          <w:lang w:eastAsia="en-US"/>
        </w:rPr>
        <w:t xml:space="preserve"> Zakon o prekrških (Uradni list RS, št. </w:t>
      </w:r>
      <w:hyperlink r:id="rId25" w:tgtFrame="_blank" w:tooltip="Zakon o prekrških (uradno prečiščeno besedilo)" w:history="1">
        <w:r w:rsidRPr="00070D68">
          <w:rPr>
            <w:rFonts w:eastAsia="Calibri" w:cs="Arial"/>
            <w:sz w:val="20"/>
            <w:szCs w:val="20"/>
            <w:lang w:eastAsia="en-US"/>
          </w:rPr>
          <w:t>29/11</w:t>
        </w:r>
      </w:hyperlink>
      <w:r w:rsidRPr="00070D68">
        <w:rPr>
          <w:rFonts w:eastAsia="Calibri" w:cs="Arial"/>
          <w:sz w:val="20"/>
          <w:szCs w:val="20"/>
          <w:lang w:eastAsia="en-US"/>
        </w:rPr>
        <w:t xml:space="preserve"> – uradno prečiščeno besedilo, </w:t>
      </w:r>
      <w:hyperlink r:id="rId26" w:tgtFrame="_blank" w:tooltip="Zakon o spremembah in dopolnitvah Zakona o prekrških" w:history="1">
        <w:r w:rsidRPr="00070D68">
          <w:rPr>
            <w:rFonts w:eastAsia="Calibri" w:cs="Arial"/>
            <w:sz w:val="20"/>
            <w:szCs w:val="20"/>
            <w:lang w:eastAsia="en-US"/>
          </w:rPr>
          <w:t>21/13</w:t>
        </w:r>
      </w:hyperlink>
      <w:r w:rsidRPr="00070D68">
        <w:rPr>
          <w:rFonts w:eastAsia="Calibri" w:cs="Arial"/>
          <w:sz w:val="20"/>
          <w:szCs w:val="20"/>
          <w:lang w:eastAsia="en-US"/>
        </w:rPr>
        <w:t xml:space="preserve">, </w:t>
      </w:r>
      <w:hyperlink r:id="rId27" w:tgtFrame="_blank" w:tooltip="Zakon o spremembah in dopolnitvah Zakona o prekrških" w:history="1">
        <w:r w:rsidRPr="00070D68">
          <w:rPr>
            <w:rFonts w:eastAsia="Calibri" w:cs="Arial"/>
            <w:sz w:val="20"/>
            <w:szCs w:val="20"/>
            <w:lang w:eastAsia="en-US"/>
          </w:rPr>
          <w:t>111/13</w:t>
        </w:r>
      </w:hyperlink>
      <w:r w:rsidRPr="00070D68">
        <w:rPr>
          <w:rFonts w:eastAsia="Calibri" w:cs="Arial"/>
          <w:sz w:val="20"/>
          <w:szCs w:val="20"/>
          <w:lang w:eastAsia="en-US"/>
        </w:rPr>
        <w:t xml:space="preserve">, </w:t>
      </w:r>
      <w:hyperlink r:id="rId28" w:tgtFrame="_blank" w:tooltip="Odločba o ugotovitvi, da je prvi stavek prvega odstavka 193. člena Zakona o prekrških v neskladju z Ustavo" w:history="1">
        <w:r w:rsidRPr="00070D68">
          <w:rPr>
            <w:rFonts w:eastAsia="Calibri" w:cs="Arial"/>
            <w:sz w:val="20"/>
            <w:szCs w:val="20"/>
            <w:lang w:eastAsia="en-US"/>
          </w:rPr>
          <w:t>74/14</w:t>
        </w:r>
      </w:hyperlink>
      <w:r w:rsidRPr="00070D68">
        <w:rPr>
          <w:rFonts w:eastAsia="Calibri" w:cs="Arial"/>
          <w:sz w:val="20"/>
          <w:szCs w:val="20"/>
          <w:lang w:eastAsia="en-US"/>
        </w:rPr>
        <w:t xml:space="preserve"> – </w:t>
      </w:r>
      <w:proofErr w:type="spellStart"/>
      <w:r w:rsidRPr="00070D68">
        <w:rPr>
          <w:rFonts w:eastAsia="Calibri" w:cs="Arial"/>
          <w:sz w:val="20"/>
          <w:szCs w:val="20"/>
          <w:lang w:eastAsia="en-US"/>
        </w:rPr>
        <w:t>odl</w:t>
      </w:r>
      <w:proofErr w:type="spellEnd"/>
      <w:r w:rsidRPr="00070D68">
        <w:rPr>
          <w:rFonts w:eastAsia="Calibri" w:cs="Arial"/>
          <w:sz w:val="20"/>
          <w:szCs w:val="20"/>
          <w:lang w:eastAsia="en-US"/>
        </w:rPr>
        <w:t xml:space="preserve">. US, </w:t>
      </w:r>
      <w:hyperlink r:id="rId29" w:tgtFrame="_blank" w:tooltip="Odločba o razveljavitvi prvega, drugega, tretjega in četrtega odstavka 19. člena, sedmega odstavka 19. člena, kolikor se nanaša na izvršitev uklonilnega zapora, ter 202.b člena Zakona o prekrških" w:history="1">
        <w:r w:rsidRPr="00070D68">
          <w:rPr>
            <w:rFonts w:eastAsia="Calibri" w:cs="Arial"/>
            <w:sz w:val="20"/>
            <w:szCs w:val="20"/>
            <w:lang w:eastAsia="en-US"/>
          </w:rPr>
          <w:t>92/14</w:t>
        </w:r>
      </w:hyperlink>
      <w:r w:rsidRPr="00070D68">
        <w:rPr>
          <w:rFonts w:eastAsia="Calibri" w:cs="Arial"/>
          <w:sz w:val="20"/>
          <w:szCs w:val="20"/>
          <w:lang w:eastAsia="en-US"/>
        </w:rPr>
        <w:t xml:space="preserve"> – </w:t>
      </w:r>
      <w:proofErr w:type="spellStart"/>
      <w:r w:rsidRPr="00070D68">
        <w:rPr>
          <w:rFonts w:eastAsia="Calibri" w:cs="Arial"/>
          <w:sz w:val="20"/>
          <w:szCs w:val="20"/>
          <w:lang w:eastAsia="en-US"/>
        </w:rPr>
        <w:t>odl</w:t>
      </w:r>
      <w:proofErr w:type="spellEnd"/>
      <w:r w:rsidRPr="00070D68">
        <w:rPr>
          <w:rFonts w:eastAsia="Calibri" w:cs="Arial"/>
          <w:sz w:val="20"/>
          <w:szCs w:val="20"/>
          <w:lang w:eastAsia="en-US"/>
        </w:rPr>
        <w:t xml:space="preserve">. US, </w:t>
      </w:r>
      <w:hyperlink r:id="rId30" w:tgtFrame="_blank" w:tooltip="Zakon o spremembah in dopolnitvah Zakona o prekrških" w:history="1">
        <w:r w:rsidRPr="00070D68">
          <w:rPr>
            <w:rFonts w:eastAsia="Calibri" w:cs="Arial"/>
            <w:sz w:val="20"/>
            <w:szCs w:val="20"/>
            <w:lang w:eastAsia="en-US"/>
          </w:rPr>
          <w:t>32/16</w:t>
        </w:r>
      </w:hyperlink>
      <w:r w:rsidRPr="00070D68">
        <w:rPr>
          <w:rFonts w:eastAsia="Calibri" w:cs="Arial"/>
          <w:sz w:val="20"/>
          <w:szCs w:val="20"/>
          <w:lang w:eastAsia="en-US"/>
        </w:rPr>
        <w:t xml:space="preserve"> in </w:t>
      </w:r>
      <w:hyperlink r:id="rId31" w:tgtFrame="_blank" w:tooltip="Odločba o razveljavitvi tretjega odstavka 61. člena Zakona o prekrških" w:history="1">
        <w:r w:rsidRPr="00070D68">
          <w:rPr>
            <w:rFonts w:eastAsia="Calibri" w:cs="Arial"/>
            <w:sz w:val="20"/>
            <w:szCs w:val="20"/>
            <w:lang w:eastAsia="en-US"/>
          </w:rPr>
          <w:t>15/17</w:t>
        </w:r>
      </w:hyperlink>
      <w:r w:rsidRPr="00070D68">
        <w:rPr>
          <w:rFonts w:eastAsia="Calibri" w:cs="Arial"/>
          <w:sz w:val="20"/>
          <w:szCs w:val="20"/>
          <w:lang w:eastAsia="en-US"/>
        </w:rPr>
        <w:t xml:space="preserve"> – </w:t>
      </w:r>
      <w:proofErr w:type="spellStart"/>
      <w:r w:rsidRPr="00070D68">
        <w:rPr>
          <w:rFonts w:eastAsia="Calibri" w:cs="Arial"/>
          <w:sz w:val="20"/>
          <w:szCs w:val="20"/>
          <w:lang w:eastAsia="en-US"/>
        </w:rPr>
        <w:t>odl</w:t>
      </w:r>
      <w:proofErr w:type="spellEnd"/>
      <w:r w:rsidRPr="00070D68">
        <w:rPr>
          <w:rFonts w:eastAsia="Calibri" w:cs="Arial"/>
          <w:sz w:val="20"/>
          <w:szCs w:val="20"/>
          <w:lang w:eastAsia="en-US"/>
        </w:rPr>
        <w:t xml:space="preserve">. US), ki </w:t>
      </w:r>
      <w:r w:rsidR="00FA4652" w:rsidRPr="00070D68">
        <w:rPr>
          <w:rFonts w:eastAsia="Calibri" w:cs="Arial"/>
          <w:sz w:val="20"/>
          <w:szCs w:val="20"/>
          <w:lang w:eastAsia="en-US"/>
        </w:rPr>
        <w:t xml:space="preserve">v četrtem odstavku 1. člena </w:t>
      </w:r>
      <w:r w:rsidRPr="00070D68">
        <w:rPr>
          <w:rFonts w:eastAsia="Calibri" w:cs="Arial"/>
          <w:sz w:val="20"/>
          <w:szCs w:val="20"/>
          <w:lang w:eastAsia="en-US"/>
        </w:rPr>
        <w:t xml:space="preserve">določa, da se določbe </w:t>
      </w:r>
      <w:r w:rsidR="00FA4652" w:rsidRPr="00070D68">
        <w:rPr>
          <w:rFonts w:eastAsia="Calibri" w:cs="Arial"/>
          <w:sz w:val="20"/>
          <w:szCs w:val="20"/>
          <w:lang w:eastAsia="en-US"/>
        </w:rPr>
        <w:t>Zakona o prekrških</w:t>
      </w:r>
      <w:r w:rsidRPr="00070D68">
        <w:rPr>
          <w:rFonts w:eastAsia="Calibri" w:cs="Arial"/>
          <w:sz w:val="20"/>
          <w:szCs w:val="20"/>
          <w:lang w:eastAsia="en-US"/>
        </w:rPr>
        <w:t xml:space="preserve"> ne uporabljajo za administrativno sankcioniranje pravnih oseb v skladu s predpisi, ki urejajo varstvo konkurence, zavarovalni nadzor, trg vrednostnih papirjev, preprečevanje pranja denarja in predpisi, ki jih izvaja Banka Slovenije. </w:t>
      </w:r>
    </w:p>
    <w:p w14:paraId="3B81669E" w14:textId="77777777"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p>
    <w:p w14:paraId="6E4AA246" w14:textId="77777777" w:rsidR="00AC6E15" w:rsidRPr="00070D68" w:rsidRDefault="00AC6E15" w:rsidP="008A70B1">
      <w:pPr>
        <w:numPr>
          <w:ilvl w:val="1"/>
          <w:numId w:val="93"/>
        </w:numPr>
        <w:overflowPunct/>
        <w:autoSpaceDE/>
        <w:autoSpaceDN/>
        <w:adjustRightInd/>
        <w:spacing w:line="260" w:lineRule="exact"/>
        <w:ind w:left="284" w:hanging="284"/>
        <w:textAlignment w:val="auto"/>
        <w:rPr>
          <w:rFonts w:eastAsia="Calibri" w:cs="Arial"/>
          <w:b/>
          <w:sz w:val="20"/>
          <w:szCs w:val="20"/>
          <w:lang w:eastAsia="en-US"/>
        </w:rPr>
      </w:pPr>
      <w:r w:rsidRPr="00070D68">
        <w:rPr>
          <w:rFonts w:cs="Arial"/>
          <w:sz w:val="20"/>
          <w:szCs w:val="20"/>
          <w:u w:val="single"/>
          <w:lang w:eastAsia="en-US"/>
        </w:rPr>
        <w:t xml:space="preserve">s splošno </w:t>
      </w:r>
      <w:r w:rsidRPr="00070D68">
        <w:rPr>
          <w:rFonts w:eastAsia="Calibri" w:cs="Arial"/>
          <w:sz w:val="20"/>
          <w:szCs w:val="20"/>
          <w:u w:val="single"/>
          <w:lang w:eastAsia="en-US"/>
        </w:rPr>
        <w:t>veljavnimi</w:t>
      </w:r>
      <w:r w:rsidRPr="00070D68">
        <w:rPr>
          <w:rFonts w:cs="Arial"/>
          <w:sz w:val="20"/>
          <w:szCs w:val="20"/>
          <w:u w:val="single"/>
          <w:lang w:eastAsia="en-US"/>
        </w:rPr>
        <w:t xml:space="preserve"> načeli mednarodnega prava in mednarodnimi pogodbami, ki zavezujejo Republiko Slovenijo:</w:t>
      </w:r>
    </w:p>
    <w:p w14:paraId="40404054" w14:textId="77777777"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p>
    <w:p w14:paraId="7BF0BBBE" w14:textId="77777777"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r w:rsidRPr="00070D68">
        <w:rPr>
          <w:rFonts w:eastAsia="Calibri" w:cs="Arial"/>
          <w:sz w:val="20"/>
          <w:szCs w:val="20"/>
          <w:lang w:eastAsia="en-US"/>
        </w:rPr>
        <w:t>Predlog zakona je usklajen s splošno veljavnimi načeli mednarodnega prava ter mednarodnimi pogodbami, ki obvezujejo Republiko Slovenijo.</w:t>
      </w:r>
    </w:p>
    <w:p w14:paraId="5D5F5112"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p>
    <w:p w14:paraId="2CB612DB" w14:textId="77777777" w:rsidR="00AC6E15" w:rsidRPr="00070D68" w:rsidRDefault="00AC6E15" w:rsidP="008A70B1">
      <w:pPr>
        <w:numPr>
          <w:ilvl w:val="1"/>
          <w:numId w:val="93"/>
        </w:numPr>
        <w:overflowPunct/>
        <w:autoSpaceDE/>
        <w:autoSpaceDN/>
        <w:adjustRightInd/>
        <w:spacing w:line="260" w:lineRule="exact"/>
        <w:ind w:left="284" w:hanging="284"/>
        <w:jc w:val="left"/>
        <w:textAlignment w:val="auto"/>
        <w:rPr>
          <w:rFonts w:cs="Arial"/>
          <w:sz w:val="20"/>
          <w:szCs w:val="20"/>
          <w:u w:val="single"/>
          <w:lang w:eastAsia="en-US"/>
        </w:rPr>
      </w:pPr>
      <w:r w:rsidRPr="00070D68">
        <w:rPr>
          <w:rFonts w:cs="Arial"/>
          <w:sz w:val="20"/>
          <w:szCs w:val="20"/>
          <w:u w:val="single"/>
          <w:lang w:eastAsia="en-US"/>
        </w:rPr>
        <w:t xml:space="preserve">s predpisi, </w:t>
      </w:r>
      <w:r w:rsidRPr="00070D68">
        <w:rPr>
          <w:rFonts w:eastAsia="Calibri" w:cs="Arial"/>
          <w:sz w:val="20"/>
          <w:szCs w:val="20"/>
          <w:u w:val="single"/>
          <w:lang w:eastAsia="en-US"/>
        </w:rPr>
        <w:t>ki</w:t>
      </w:r>
      <w:r w:rsidRPr="00070D68">
        <w:rPr>
          <w:rFonts w:cs="Arial"/>
          <w:sz w:val="20"/>
          <w:szCs w:val="20"/>
          <w:u w:val="single"/>
          <w:lang w:eastAsia="en-US"/>
        </w:rPr>
        <w:t xml:space="preserve"> jih je tudi treba sprejeti oziroma spremeniti in »paketno« obravnavati:</w:t>
      </w:r>
    </w:p>
    <w:p w14:paraId="5FFE23F0" w14:textId="77777777"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p>
    <w:p w14:paraId="33B599DC" w14:textId="45843CC0"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r w:rsidRPr="00070D68">
        <w:rPr>
          <w:rFonts w:eastAsia="Calibri" w:cs="Arial"/>
          <w:sz w:val="20"/>
          <w:szCs w:val="20"/>
          <w:lang w:eastAsia="en-US"/>
        </w:rPr>
        <w:t xml:space="preserve">Zaradi predloga tega zakona ni treba sprejeti oziroma spremeniti in »paketno« obravnavati drugih predpisov. </w:t>
      </w:r>
    </w:p>
    <w:p w14:paraId="58DC676F"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p>
    <w:p w14:paraId="1A78F75A"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r w:rsidRPr="00070D68">
        <w:rPr>
          <w:rFonts w:eastAsia="Calibri" w:cs="Arial"/>
          <w:b/>
          <w:sz w:val="20"/>
          <w:szCs w:val="20"/>
          <w:lang w:eastAsia="en-US"/>
        </w:rPr>
        <w:lastRenderedPageBreak/>
        <w:t xml:space="preserve">č) Usklajenost predloga zakona: </w:t>
      </w:r>
    </w:p>
    <w:p w14:paraId="2DB5EBFF"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p>
    <w:p w14:paraId="372B673C" w14:textId="77777777" w:rsidR="00AC6E15" w:rsidRPr="00070D68" w:rsidRDefault="00AC6E15" w:rsidP="008A70B1">
      <w:pPr>
        <w:numPr>
          <w:ilvl w:val="1"/>
          <w:numId w:val="93"/>
        </w:numPr>
        <w:overflowPunct/>
        <w:autoSpaceDE/>
        <w:autoSpaceDN/>
        <w:adjustRightInd/>
        <w:spacing w:line="260" w:lineRule="exact"/>
        <w:ind w:left="284" w:hanging="284"/>
        <w:jc w:val="left"/>
        <w:textAlignment w:val="auto"/>
        <w:rPr>
          <w:rFonts w:eastAsia="Calibri" w:cs="Arial"/>
          <w:b/>
          <w:sz w:val="20"/>
          <w:szCs w:val="20"/>
          <w:lang w:eastAsia="en-US"/>
        </w:rPr>
      </w:pPr>
      <w:r w:rsidRPr="00070D68">
        <w:rPr>
          <w:rFonts w:cs="Arial"/>
          <w:sz w:val="20"/>
          <w:szCs w:val="20"/>
          <w:u w:val="single"/>
          <w:lang w:eastAsia="en-US"/>
        </w:rPr>
        <w:t xml:space="preserve">s </w:t>
      </w:r>
      <w:r w:rsidRPr="00070D68">
        <w:rPr>
          <w:rFonts w:eastAsia="Calibri" w:cs="Arial"/>
          <w:sz w:val="20"/>
          <w:szCs w:val="20"/>
          <w:u w:val="single"/>
          <w:lang w:eastAsia="en-US"/>
        </w:rPr>
        <w:t>samoupravnimi</w:t>
      </w:r>
      <w:r w:rsidRPr="00070D68">
        <w:rPr>
          <w:rFonts w:cs="Arial"/>
          <w:sz w:val="20"/>
          <w:szCs w:val="20"/>
          <w:u w:val="single"/>
          <w:lang w:eastAsia="en-US"/>
        </w:rPr>
        <w:t xml:space="preserve"> lokalnimi skupnostmi:</w:t>
      </w:r>
    </w:p>
    <w:p w14:paraId="17243B39" w14:textId="77777777"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p>
    <w:p w14:paraId="6400A5B0" w14:textId="77777777"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r w:rsidRPr="00070D68">
        <w:rPr>
          <w:rFonts w:eastAsia="Calibri" w:cs="Arial"/>
          <w:sz w:val="20"/>
          <w:szCs w:val="20"/>
          <w:lang w:eastAsia="en-US"/>
        </w:rPr>
        <w:t>Predlog zakona ne posega v področje lokalne samouprave, zato usklajevanje ni bilo potrebno.</w:t>
      </w:r>
    </w:p>
    <w:p w14:paraId="07E142AF"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p>
    <w:p w14:paraId="67C7DCB5" w14:textId="77777777" w:rsidR="00AC6E15" w:rsidRPr="00070D68" w:rsidRDefault="00AC6E15" w:rsidP="008A70B1">
      <w:pPr>
        <w:numPr>
          <w:ilvl w:val="1"/>
          <w:numId w:val="93"/>
        </w:numPr>
        <w:overflowPunct/>
        <w:autoSpaceDE/>
        <w:autoSpaceDN/>
        <w:adjustRightInd/>
        <w:spacing w:line="260" w:lineRule="exact"/>
        <w:ind w:left="284" w:hanging="284"/>
        <w:textAlignment w:val="auto"/>
        <w:rPr>
          <w:rFonts w:cs="Arial"/>
          <w:sz w:val="20"/>
          <w:szCs w:val="20"/>
          <w:u w:val="single"/>
          <w:lang w:eastAsia="en-US"/>
        </w:rPr>
      </w:pPr>
      <w:r w:rsidRPr="00070D68">
        <w:rPr>
          <w:rFonts w:cs="Arial"/>
          <w:sz w:val="20"/>
          <w:szCs w:val="20"/>
          <w:u w:val="single"/>
          <w:lang w:eastAsia="en-US"/>
        </w:rPr>
        <w:t xml:space="preserve">s civilno družbo oziroma ciljnimi skupinami, na katere se predlog zakona nanaša (navedba </w:t>
      </w:r>
      <w:r w:rsidRPr="00070D68">
        <w:rPr>
          <w:rFonts w:eastAsia="Calibri" w:cs="Arial"/>
          <w:sz w:val="20"/>
          <w:szCs w:val="20"/>
          <w:u w:val="single"/>
          <w:lang w:eastAsia="en-US"/>
        </w:rPr>
        <w:t>neusklajenih</w:t>
      </w:r>
      <w:r w:rsidRPr="00070D68">
        <w:rPr>
          <w:rFonts w:cs="Arial"/>
          <w:sz w:val="20"/>
          <w:szCs w:val="20"/>
          <w:u w:val="single"/>
          <w:lang w:eastAsia="en-US"/>
        </w:rPr>
        <w:t xml:space="preserve"> vprašanj):</w:t>
      </w:r>
    </w:p>
    <w:p w14:paraId="796B013D" w14:textId="77777777" w:rsidR="00AC6E15" w:rsidRPr="00070D68" w:rsidRDefault="00AC6E15" w:rsidP="00AC6E15">
      <w:pPr>
        <w:overflowPunct/>
        <w:autoSpaceDE/>
        <w:autoSpaceDN/>
        <w:adjustRightInd/>
        <w:spacing w:line="260" w:lineRule="exact"/>
        <w:textAlignment w:val="auto"/>
        <w:rPr>
          <w:rFonts w:cs="Arial"/>
          <w:sz w:val="20"/>
          <w:szCs w:val="20"/>
          <w:u w:val="single"/>
          <w:lang w:eastAsia="en-US"/>
        </w:rPr>
      </w:pPr>
    </w:p>
    <w:p w14:paraId="191B7A2C" w14:textId="1F038BB8" w:rsidR="00AC6E15" w:rsidRPr="00070D68" w:rsidRDefault="00313017" w:rsidP="00AC6E15">
      <w:pPr>
        <w:overflowPunct/>
        <w:autoSpaceDE/>
        <w:autoSpaceDN/>
        <w:adjustRightInd/>
        <w:spacing w:line="260" w:lineRule="exact"/>
        <w:textAlignment w:val="auto"/>
        <w:rPr>
          <w:rFonts w:cs="Arial"/>
          <w:i/>
          <w:sz w:val="20"/>
          <w:szCs w:val="20"/>
          <w:u w:val="single"/>
          <w:lang w:eastAsia="en-US"/>
        </w:rPr>
      </w:pPr>
      <w:r w:rsidRPr="00070D68">
        <w:rPr>
          <w:rFonts w:cs="Arial"/>
          <w:i/>
          <w:sz w:val="20"/>
          <w:szCs w:val="20"/>
          <w:lang w:eastAsia="en-US"/>
        </w:rPr>
        <w:t>Bo dopolnjeno naknadno.</w:t>
      </w:r>
    </w:p>
    <w:p w14:paraId="4E2AAAF2" w14:textId="77777777" w:rsidR="00AC6E15" w:rsidRPr="00070D68" w:rsidRDefault="00AC6E15" w:rsidP="00AC6E15">
      <w:pPr>
        <w:overflowPunct/>
        <w:autoSpaceDE/>
        <w:autoSpaceDN/>
        <w:adjustRightInd/>
        <w:spacing w:line="260" w:lineRule="exact"/>
        <w:ind w:left="284"/>
        <w:textAlignment w:val="auto"/>
        <w:rPr>
          <w:rFonts w:cs="Arial"/>
          <w:sz w:val="20"/>
          <w:szCs w:val="20"/>
          <w:u w:val="single"/>
          <w:lang w:eastAsia="en-US"/>
        </w:rPr>
      </w:pPr>
    </w:p>
    <w:p w14:paraId="55ECF242" w14:textId="77777777" w:rsidR="00AC6E15" w:rsidRPr="00070D68" w:rsidRDefault="00AC6E15" w:rsidP="008A70B1">
      <w:pPr>
        <w:numPr>
          <w:ilvl w:val="1"/>
          <w:numId w:val="93"/>
        </w:numPr>
        <w:overflowPunct/>
        <w:autoSpaceDE/>
        <w:autoSpaceDN/>
        <w:adjustRightInd/>
        <w:spacing w:line="260" w:lineRule="exact"/>
        <w:ind w:left="284" w:hanging="284"/>
        <w:jc w:val="left"/>
        <w:textAlignment w:val="auto"/>
        <w:rPr>
          <w:rFonts w:cs="Arial"/>
          <w:sz w:val="20"/>
          <w:szCs w:val="20"/>
          <w:u w:val="single"/>
          <w:lang w:eastAsia="en-US"/>
        </w:rPr>
      </w:pPr>
      <w:r w:rsidRPr="00070D68">
        <w:rPr>
          <w:rFonts w:cs="Arial"/>
          <w:sz w:val="20"/>
          <w:szCs w:val="20"/>
          <w:u w:val="single"/>
          <w:lang w:eastAsia="en-US"/>
        </w:rPr>
        <w:t>s subjekti, ki so na poziv predlagatelja neposredno sodelovali pri pripravi predloga zakona oziroma so dali mnenje (znanstvene in strokovne institucije, nevladne organizacije in posamezni strokovnjaki ter predstavniki zainteresirane javnosti).</w:t>
      </w:r>
    </w:p>
    <w:p w14:paraId="7E16C0D7"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p>
    <w:tbl>
      <w:tblPr>
        <w:tblW w:w="0" w:type="auto"/>
        <w:tblLook w:val="04A0" w:firstRow="1" w:lastRow="0" w:firstColumn="1" w:lastColumn="0" w:noHBand="0" w:noVBand="1"/>
      </w:tblPr>
      <w:tblGrid>
        <w:gridCol w:w="9039"/>
      </w:tblGrid>
      <w:tr w:rsidR="00AC6E15" w:rsidRPr="00070D68" w14:paraId="6A8D6E67" w14:textId="77777777" w:rsidTr="00C438A8">
        <w:tc>
          <w:tcPr>
            <w:tcW w:w="9039" w:type="dxa"/>
          </w:tcPr>
          <w:p w14:paraId="49F0E367"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r w:rsidRPr="00070D68">
              <w:rPr>
                <w:rFonts w:eastAsia="Calibri" w:cs="Arial"/>
                <w:b/>
                <w:sz w:val="20"/>
                <w:szCs w:val="20"/>
                <w:lang w:eastAsia="en-US"/>
              </w:rPr>
              <w:t>3. OCENA FINANČNIH POSLEDIC PREDLOGA ZAKONA ZA DRŽAVNI PRORAČUN IN DRUGA JAVNA FINANČNA SREDSTVA</w:t>
            </w:r>
          </w:p>
          <w:p w14:paraId="3950C474"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p>
        </w:tc>
      </w:tr>
      <w:tr w:rsidR="00AC6E15" w:rsidRPr="00070D68" w14:paraId="6C58C0B9" w14:textId="77777777" w:rsidTr="00C438A8">
        <w:tc>
          <w:tcPr>
            <w:tcW w:w="9039" w:type="dxa"/>
          </w:tcPr>
          <w:p w14:paraId="4ED16492" w14:textId="77777777" w:rsidR="00AC6E15" w:rsidRPr="00070D68" w:rsidRDefault="00AC6E15" w:rsidP="008A70B1">
            <w:pPr>
              <w:numPr>
                <w:ilvl w:val="1"/>
                <w:numId w:val="93"/>
              </w:numPr>
              <w:overflowPunct/>
              <w:autoSpaceDE/>
              <w:autoSpaceDN/>
              <w:adjustRightInd/>
              <w:spacing w:line="260" w:lineRule="exact"/>
              <w:ind w:left="284" w:hanging="284"/>
              <w:jc w:val="left"/>
              <w:textAlignment w:val="auto"/>
              <w:rPr>
                <w:rFonts w:cs="Arial"/>
                <w:sz w:val="20"/>
                <w:szCs w:val="20"/>
                <w:u w:val="single"/>
                <w:lang w:eastAsia="en-US"/>
              </w:rPr>
            </w:pPr>
            <w:r w:rsidRPr="00070D68">
              <w:rPr>
                <w:rFonts w:cs="Arial"/>
                <w:sz w:val="20"/>
                <w:szCs w:val="20"/>
                <w:u w:val="single"/>
                <w:lang w:eastAsia="en-US"/>
              </w:rPr>
              <w:t>ocena finančnih sredstev za državni proračun:</w:t>
            </w:r>
          </w:p>
          <w:p w14:paraId="520C183E" w14:textId="77777777"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p>
          <w:p w14:paraId="350AEF3F" w14:textId="5E6A7DBB" w:rsidR="00AC6E15" w:rsidRPr="00070D68" w:rsidRDefault="00AC6E15" w:rsidP="00412EA0">
            <w:pPr>
              <w:overflowPunct/>
              <w:autoSpaceDE/>
              <w:autoSpaceDN/>
              <w:adjustRightInd/>
              <w:spacing w:line="260" w:lineRule="exact"/>
              <w:textAlignment w:val="auto"/>
              <w:rPr>
                <w:rFonts w:eastAsia="Calibri" w:cs="Arial"/>
                <w:sz w:val="20"/>
                <w:szCs w:val="20"/>
                <w:lang w:eastAsia="en-US"/>
              </w:rPr>
            </w:pPr>
            <w:r w:rsidRPr="00070D68">
              <w:rPr>
                <w:rFonts w:eastAsia="Calibri" w:cs="Arial"/>
                <w:sz w:val="20"/>
                <w:szCs w:val="20"/>
                <w:lang w:eastAsia="en-US"/>
              </w:rPr>
              <w:t>Predlog zakona ne bo imel finančnih posledic za državni proračun in druga javno finančna sredstva saj agencija</w:t>
            </w:r>
            <w:r w:rsidR="00412EA0" w:rsidRPr="00070D68">
              <w:rPr>
                <w:rFonts w:eastAsia="Calibri" w:cs="Arial"/>
                <w:sz w:val="20"/>
                <w:szCs w:val="20"/>
                <w:lang w:eastAsia="en-US"/>
              </w:rPr>
              <w:t>, ki je pristojna za področje varstva konkurence,</w:t>
            </w:r>
            <w:r w:rsidRPr="00070D68">
              <w:rPr>
                <w:rFonts w:eastAsia="Calibri" w:cs="Arial"/>
                <w:sz w:val="20"/>
                <w:szCs w:val="20"/>
                <w:lang w:eastAsia="en-US"/>
              </w:rPr>
              <w:t xml:space="preserve"> že obstaja in je že sedaj proračunski uporabnik.  </w:t>
            </w:r>
          </w:p>
          <w:p w14:paraId="7F890CDD" w14:textId="77777777"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p>
          <w:p w14:paraId="47BF7757" w14:textId="77777777" w:rsidR="00AC6E15" w:rsidRPr="00070D68" w:rsidRDefault="00AC6E15" w:rsidP="008A70B1">
            <w:pPr>
              <w:numPr>
                <w:ilvl w:val="1"/>
                <w:numId w:val="93"/>
              </w:numPr>
              <w:overflowPunct/>
              <w:autoSpaceDE/>
              <w:autoSpaceDN/>
              <w:adjustRightInd/>
              <w:spacing w:line="260" w:lineRule="exact"/>
              <w:ind w:left="284" w:hanging="284"/>
              <w:jc w:val="left"/>
              <w:textAlignment w:val="auto"/>
              <w:rPr>
                <w:rFonts w:cs="Arial"/>
                <w:sz w:val="20"/>
                <w:szCs w:val="20"/>
                <w:u w:val="single"/>
                <w:lang w:eastAsia="en-US"/>
              </w:rPr>
            </w:pPr>
            <w:r w:rsidRPr="00070D68">
              <w:rPr>
                <w:rFonts w:cs="Arial"/>
                <w:sz w:val="20"/>
                <w:szCs w:val="20"/>
                <w:u w:val="single"/>
                <w:lang w:eastAsia="en-US"/>
              </w:rPr>
              <w:t>ocena drugih javnih finančnih sredstev:</w:t>
            </w:r>
          </w:p>
          <w:p w14:paraId="17522497" w14:textId="77777777"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p>
          <w:p w14:paraId="4552827B" w14:textId="77777777"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r w:rsidRPr="00070D68">
              <w:rPr>
                <w:rFonts w:eastAsia="Calibri" w:cs="Arial"/>
                <w:sz w:val="20"/>
                <w:szCs w:val="20"/>
                <w:lang w:eastAsia="en-US"/>
              </w:rPr>
              <w:t>Predlog zakona ne bo imel posledic za druga javno finančna sredstva.</w:t>
            </w:r>
          </w:p>
          <w:p w14:paraId="0964896B" w14:textId="77777777" w:rsidR="00AC6E15" w:rsidRPr="00070D68" w:rsidRDefault="00AC6E15" w:rsidP="00AC6E15">
            <w:pPr>
              <w:overflowPunct/>
              <w:autoSpaceDE/>
              <w:autoSpaceDN/>
              <w:adjustRightInd/>
              <w:spacing w:line="260" w:lineRule="exact"/>
              <w:textAlignment w:val="auto"/>
              <w:rPr>
                <w:sz w:val="20"/>
                <w:szCs w:val="24"/>
                <w:lang w:eastAsia="en-US"/>
              </w:rPr>
            </w:pPr>
          </w:p>
          <w:p w14:paraId="70F89473" w14:textId="77777777" w:rsidR="00AC6E15" w:rsidRPr="00070D68" w:rsidRDefault="00AC6E15" w:rsidP="008A70B1">
            <w:pPr>
              <w:numPr>
                <w:ilvl w:val="1"/>
                <w:numId w:val="93"/>
              </w:numPr>
              <w:overflowPunct/>
              <w:autoSpaceDE/>
              <w:autoSpaceDN/>
              <w:adjustRightInd/>
              <w:spacing w:line="260" w:lineRule="exact"/>
              <w:ind w:left="284" w:hanging="284"/>
              <w:jc w:val="left"/>
              <w:textAlignment w:val="auto"/>
              <w:rPr>
                <w:rFonts w:cs="Arial"/>
                <w:sz w:val="20"/>
                <w:szCs w:val="20"/>
                <w:u w:val="single"/>
                <w:lang w:eastAsia="en-US"/>
              </w:rPr>
            </w:pPr>
            <w:r w:rsidRPr="00070D68">
              <w:rPr>
                <w:rFonts w:cs="Arial"/>
                <w:sz w:val="20"/>
                <w:szCs w:val="20"/>
                <w:u w:val="single"/>
                <w:lang w:eastAsia="en-US"/>
              </w:rPr>
              <w:t>Predvideno povečanje ali zmanjšanje prihodkov državnega proračuna:</w:t>
            </w:r>
          </w:p>
          <w:p w14:paraId="0B640408" w14:textId="77777777" w:rsidR="00AC6E15" w:rsidRPr="00070D68" w:rsidRDefault="00AC6E15" w:rsidP="00AC6E15">
            <w:pPr>
              <w:overflowPunct/>
              <w:autoSpaceDE/>
              <w:autoSpaceDN/>
              <w:adjustRightInd/>
              <w:spacing w:line="260" w:lineRule="exact"/>
              <w:textAlignment w:val="auto"/>
              <w:rPr>
                <w:sz w:val="20"/>
                <w:szCs w:val="20"/>
                <w:lang w:eastAsia="en-US"/>
              </w:rPr>
            </w:pPr>
          </w:p>
          <w:p w14:paraId="16FB4AF3" w14:textId="76991CBF" w:rsidR="00AC6E15" w:rsidRPr="00070D68" w:rsidRDefault="00AC6E15" w:rsidP="00AC6E15">
            <w:pPr>
              <w:overflowPunct/>
              <w:autoSpaceDE/>
              <w:autoSpaceDN/>
              <w:adjustRightInd/>
              <w:spacing w:line="260" w:lineRule="exact"/>
              <w:textAlignment w:val="auto"/>
              <w:rPr>
                <w:sz w:val="20"/>
                <w:szCs w:val="20"/>
                <w:lang w:eastAsia="en-US"/>
              </w:rPr>
            </w:pPr>
            <w:r w:rsidRPr="00070D68">
              <w:rPr>
                <w:sz w:val="20"/>
                <w:szCs w:val="20"/>
                <w:lang w:eastAsia="en-US"/>
              </w:rPr>
              <w:t>Zaradi predloga zakona ni predvideno povečanje ali zmanjšanje prihodkov državnega proračuna – sredstva so že zagotovljena (naslednja točka).</w:t>
            </w:r>
          </w:p>
          <w:p w14:paraId="41770DEA"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p>
          <w:p w14:paraId="0F5DA859" w14:textId="77777777" w:rsidR="00AC6E15" w:rsidRPr="00070D68" w:rsidRDefault="00AC6E15" w:rsidP="008A70B1">
            <w:pPr>
              <w:numPr>
                <w:ilvl w:val="1"/>
                <w:numId w:val="93"/>
              </w:numPr>
              <w:overflowPunct/>
              <w:autoSpaceDE/>
              <w:autoSpaceDN/>
              <w:adjustRightInd/>
              <w:spacing w:line="260" w:lineRule="exact"/>
              <w:ind w:left="284" w:hanging="284"/>
              <w:jc w:val="left"/>
              <w:textAlignment w:val="auto"/>
              <w:rPr>
                <w:rFonts w:cs="Arial"/>
                <w:sz w:val="20"/>
                <w:szCs w:val="20"/>
                <w:u w:val="single"/>
                <w:lang w:eastAsia="en-US"/>
              </w:rPr>
            </w:pPr>
            <w:r w:rsidRPr="00070D68">
              <w:rPr>
                <w:rFonts w:cs="Arial"/>
                <w:sz w:val="20"/>
                <w:szCs w:val="20"/>
                <w:u w:val="single"/>
                <w:lang w:eastAsia="en-US"/>
              </w:rPr>
              <w:t xml:space="preserve">predvideno povečanje ali zmanjšanje obveznosti za druga javna finančna sredstva: </w:t>
            </w:r>
          </w:p>
          <w:p w14:paraId="171005BF" w14:textId="77777777" w:rsidR="00AC6E15" w:rsidRPr="00070D68" w:rsidRDefault="00AC6E15" w:rsidP="00AC6E15">
            <w:pPr>
              <w:overflowPunct/>
              <w:textAlignment w:val="auto"/>
              <w:rPr>
                <w:rFonts w:eastAsia="Calibri" w:cs="Arial"/>
                <w:color w:val="000000"/>
                <w:sz w:val="20"/>
                <w:szCs w:val="20"/>
              </w:rPr>
            </w:pPr>
          </w:p>
          <w:p w14:paraId="5CB938B1" w14:textId="77777777" w:rsidR="00AC6E15" w:rsidRPr="00070D68" w:rsidRDefault="00AC6E15" w:rsidP="00AC6E15">
            <w:pPr>
              <w:overflowPunct/>
              <w:textAlignment w:val="auto"/>
              <w:rPr>
                <w:rFonts w:eastAsia="Calibri" w:cs="Arial"/>
                <w:color w:val="000000"/>
                <w:sz w:val="20"/>
                <w:szCs w:val="20"/>
              </w:rPr>
            </w:pPr>
            <w:r w:rsidRPr="00070D68">
              <w:rPr>
                <w:rFonts w:eastAsia="Calibri" w:cs="Arial"/>
                <w:color w:val="000000"/>
                <w:sz w:val="20"/>
                <w:szCs w:val="20"/>
              </w:rPr>
              <w:t xml:space="preserve">Zaradi predloga zakona ni predvideno povečanje ali zmanjšanje obveznosti za druga javna finančna sredstva. </w:t>
            </w:r>
          </w:p>
          <w:p w14:paraId="48C0C301" w14:textId="77777777" w:rsidR="00AC6E15" w:rsidRPr="00070D68" w:rsidRDefault="00AC6E15" w:rsidP="00AC6E15">
            <w:pPr>
              <w:overflowPunct/>
              <w:textAlignment w:val="auto"/>
              <w:rPr>
                <w:rFonts w:eastAsia="Calibri" w:cs="Arial"/>
                <w:color w:val="000000"/>
                <w:sz w:val="20"/>
                <w:szCs w:val="20"/>
              </w:rPr>
            </w:pPr>
          </w:p>
          <w:p w14:paraId="2605DC00" w14:textId="77777777" w:rsidR="00AC6E15" w:rsidRPr="00070D68" w:rsidRDefault="00AC6E15" w:rsidP="008A70B1">
            <w:pPr>
              <w:numPr>
                <w:ilvl w:val="1"/>
                <w:numId w:val="93"/>
              </w:numPr>
              <w:overflowPunct/>
              <w:autoSpaceDE/>
              <w:autoSpaceDN/>
              <w:adjustRightInd/>
              <w:spacing w:line="260" w:lineRule="exact"/>
              <w:ind w:left="284" w:hanging="284"/>
              <w:jc w:val="left"/>
              <w:textAlignment w:val="auto"/>
              <w:rPr>
                <w:rFonts w:cs="Arial"/>
                <w:sz w:val="20"/>
                <w:szCs w:val="20"/>
                <w:u w:val="single"/>
                <w:lang w:eastAsia="en-US"/>
              </w:rPr>
            </w:pPr>
            <w:r w:rsidRPr="00070D68">
              <w:rPr>
                <w:rFonts w:cs="Arial"/>
                <w:sz w:val="20"/>
                <w:szCs w:val="20"/>
                <w:u w:val="single"/>
                <w:lang w:eastAsia="en-US"/>
              </w:rPr>
              <w:t xml:space="preserve">predvideni prihranki za državni proračun in druga javna finančna sredstva; </w:t>
            </w:r>
          </w:p>
          <w:p w14:paraId="49D5AF49" w14:textId="77777777" w:rsidR="00AC6E15" w:rsidRPr="00070D68" w:rsidRDefault="00AC6E15" w:rsidP="00AC6E15">
            <w:pPr>
              <w:overflowPunct/>
              <w:textAlignment w:val="auto"/>
              <w:rPr>
                <w:rFonts w:eastAsia="Calibri" w:cs="Arial"/>
                <w:color w:val="000000"/>
                <w:sz w:val="20"/>
                <w:szCs w:val="20"/>
              </w:rPr>
            </w:pPr>
          </w:p>
          <w:p w14:paraId="25B261B5" w14:textId="77777777" w:rsidR="00AC6E15" w:rsidRPr="00070D68" w:rsidRDefault="00AC6E15" w:rsidP="00AC6E15">
            <w:pPr>
              <w:overflowPunct/>
              <w:textAlignment w:val="auto"/>
              <w:rPr>
                <w:rFonts w:eastAsia="Calibri" w:cs="Arial"/>
                <w:color w:val="000000"/>
                <w:sz w:val="20"/>
                <w:szCs w:val="20"/>
              </w:rPr>
            </w:pPr>
            <w:r w:rsidRPr="00070D68">
              <w:rPr>
                <w:rFonts w:eastAsia="Calibri" w:cs="Arial"/>
                <w:color w:val="000000"/>
                <w:sz w:val="20"/>
                <w:szCs w:val="20"/>
              </w:rPr>
              <w:t xml:space="preserve">Prihranki za državni proračun in druga javna finančna sredstva niso predvideni. </w:t>
            </w:r>
          </w:p>
          <w:p w14:paraId="475B1C98" w14:textId="77777777" w:rsidR="00AC6E15" w:rsidRPr="00070D68" w:rsidRDefault="00AC6E15" w:rsidP="00AC6E15">
            <w:pPr>
              <w:overflowPunct/>
              <w:textAlignment w:val="auto"/>
              <w:rPr>
                <w:rFonts w:eastAsia="Calibri" w:cs="Arial"/>
                <w:b/>
                <w:bCs/>
                <w:color w:val="000000"/>
                <w:sz w:val="20"/>
                <w:szCs w:val="20"/>
              </w:rPr>
            </w:pPr>
          </w:p>
          <w:p w14:paraId="0D64C3C5" w14:textId="77777777" w:rsidR="00AC6E15" w:rsidRPr="00070D68" w:rsidRDefault="00AC6E15" w:rsidP="008A70B1">
            <w:pPr>
              <w:numPr>
                <w:ilvl w:val="1"/>
                <w:numId w:val="93"/>
              </w:numPr>
              <w:overflowPunct/>
              <w:autoSpaceDE/>
              <w:autoSpaceDN/>
              <w:adjustRightInd/>
              <w:spacing w:line="260" w:lineRule="exact"/>
              <w:ind w:left="284" w:hanging="284"/>
              <w:jc w:val="left"/>
              <w:textAlignment w:val="auto"/>
              <w:rPr>
                <w:rFonts w:cs="Arial"/>
                <w:sz w:val="20"/>
                <w:szCs w:val="20"/>
                <w:u w:val="single"/>
                <w:lang w:eastAsia="en-US"/>
              </w:rPr>
            </w:pPr>
            <w:r w:rsidRPr="00070D68">
              <w:rPr>
                <w:rFonts w:cs="Arial"/>
                <w:sz w:val="20"/>
                <w:szCs w:val="20"/>
                <w:u w:val="single"/>
                <w:lang w:eastAsia="en-US"/>
              </w:rPr>
              <w:t xml:space="preserve">sredstva bodo zagotovljena z zadolževanjem (poroštva): </w:t>
            </w:r>
          </w:p>
          <w:p w14:paraId="6DB71A28" w14:textId="77777777" w:rsidR="00AC6E15" w:rsidRPr="00070D68" w:rsidRDefault="00AC6E15" w:rsidP="00AC6E15">
            <w:pPr>
              <w:overflowPunct/>
              <w:autoSpaceDE/>
              <w:autoSpaceDN/>
              <w:adjustRightInd/>
              <w:spacing w:line="260" w:lineRule="exact"/>
              <w:textAlignment w:val="auto"/>
              <w:rPr>
                <w:sz w:val="20"/>
                <w:szCs w:val="20"/>
                <w:lang w:eastAsia="en-US"/>
              </w:rPr>
            </w:pPr>
          </w:p>
          <w:p w14:paraId="24735636"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r w:rsidRPr="00070D68">
              <w:rPr>
                <w:sz w:val="20"/>
                <w:szCs w:val="20"/>
                <w:lang w:eastAsia="en-US"/>
              </w:rPr>
              <w:t>Zaradi predloga zakona ni potrebno zadolževanje.</w:t>
            </w:r>
          </w:p>
          <w:p w14:paraId="77BF1BD2" w14:textId="77777777" w:rsidR="00AC6E15" w:rsidRPr="00070D68" w:rsidRDefault="00AC6E15" w:rsidP="00AC6E15">
            <w:pPr>
              <w:overflowPunct/>
              <w:textAlignment w:val="auto"/>
              <w:rPr>
                <w:rFonts w:eastAsia="Calibri" w:cs="Arial"/>
                <w:color w:val="000000"/>
                <w:sz w:val="24"/>
                <w:szCs w:val="24"/>
              </w:rPr>
            </w:pPr>
          </w:p>
          <w:p w14:paraId="799B4F0E" w14:textId="77777777" w:rsidR="00AC6E15" w:rsidRPr="00070D68" w:rsidRDefault="00AC6E15" w:rsidP="008A70B1">
            <w:pPr>
              <w:numPr>
                <w:ilvl w:val="1"/>
                <w:numId w:val="93"/>
              </w:numPr>
              <w:overflowPunct/>
              <w:autoSpaceDE/>
              <w:autoSpaceDN/>
              <w:adjustRightInd/>
              <w:spacing w:line="260" w:lineRule="exact"/>
              <w:ind w:left="284" w:hanging="284"/>
              <w:jc w:val="left"/>
              <w:textAlignment w:val="auto"/>
              <w:rPr>
                <w:rFonts w:cs="Arial"/>
                <w:sz w:val="20"/>
                <w:szCs w:val="20"/>
                <w:u w:val="single"/>
                <w:lang w:eastAsia="en-US"/>
              </w:rPr>
            </w:pPr>
            <w:r w:rsidRPr="00070D68">
              <w:rPr>
                <w:rFonts w:cs="Arial"/>
                <w:sz w:val="20"/>
                <w:szCs w:val="20"/>
                <w:u w:val="single"/>
                <w:lang w:eastAsia="en-US"/>
              </w:rPr>
              <w:t xml:space="preserve">v naslednjem proračunskem obdobju bodo sredstva zagotovljena: </w:t>
            </w:r>
          </w:p>
          <w:p w14:paraId="5634D162" w14:textId="77777777" w:rsidR="00AC6E15" w:rsidRPr="00070D68" w:rsidRDefault="00AC6E15" w:rsidP="00AC6E15">
            <w:pPr>
              <w:overflowPunct/>
              <w:autoSpaceDE/>
              <w:autoSpaceDN/>
              <w:adjustRightInd/>
              <w:spacing w:line="260" w:lineRule="exact"/>
              <w:textAlignment w:val="auto"/>
              <w:rPr>
                <w:sz w:val="20"/>
                <w:szCs w:val="20"/>
                <w:lang w:eastAsia="en-US"/>
              </w:rPr>
            </w:pPr>
          </w:p>
          <w:p w14:paraId="43517BD6" w14:textId="6B8C514E"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r w:rsidRPr="00070D68">
              <w:rPr>
                <w:sz w:val="20"/>
                <w:szCs w:val="20"/>
                <w:lang w:eastAsia="en-US"/>
              </w:rPr>
              <w:t>V naslednjem proračunskem obdobju dodatnih sredstev zaradi predloga zakona ni treba zagotavljati izven že predhodno dodeljenih sredstev v naslednji točki.</w:t>
            </w:r>
          </w:p>
          <w:p w14:paraId="2808956A"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p>
        </w:tc>
      </w:tr>
      <w:tr w:rsidR="00AC6E15" w:rsidRPr="00070D68" w14:paraId="37B70F46" w14:textId="77777777" w:rsidTr="00C438A8">
        <w:trPr>
          <w:trHeight w:val="993"/>
        </w:trPr>
        <w:tc>
          <w:tcPr>
            <w:tcW w:w="9039" w:type="dxa"/>
          </w:tcPr>
          <w:p w14:paraId="23E66269"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r w:rsidRPr="00070D68">
              <w:rPr>
                <w:rFonts w:eastAsia="Calibri" w:cs="Arial"/>
                <w:b/>
                <w:sz w:val="20"/>
                <w:szCs w:val="20"/>
                <w:lang w:eastAsia="en-US"/>
              </w:rPr>
              <w:lastRenderedPageBreak/>
              <w:t>4. NAVEDBA, DA SO SREDSTVA ZA IZVAJANJE ZAKONA V DRŽAVNEM PRORAČUNU ZAGOTOVLJENA, ČE PREDLOG ZAKONA PREDVIDEVA PORABO PRORAČUNSKIH SREDSTEV V OBDOBJU, ZA KATERO JE BIL DRŽAVNI PRORAČUN ŽE SPREJET</w:t>
            </w:r>
          </w:p>
          <w:p w14:paraId="585A0A85"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p>
          <w:p w14:paraId="115268E3" w14:textId="55F45040"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r w:rsidRPr="00070D68">
              <w:rPr>
                <w:rFonts w:eastAsia="Calibri" w:cs="Arial"/>
                <w:sz w:val="20"/>
                <w:szCs w:val="20"/>
                <w:lang w:eastAsia="en-US"/>
              </w:rPr>
              <w:t>Za izvajanje zakona so že zagotovljena sredstva v sprejetem državnem proračunu</w:t>
            </w:r>
            <w:r w:rsidR="00313017" w:rsidRPr="00070D68">
              <w:rPr>
                <w:rFonts w:eastAsia="Calibri" w:cs="Arial"/>
                <w:sz w:val="20"/>
                <w:szCs w:val="20"/>
                <w:lang w:eastAsia="en-US"/>
              </w:rPr>
              <w:t>,</w:t>
            </w:r>
            <w:r w:rsidRPr="00070D68">
              <w:rPr>
                <w:rFonts w:eastAsia="Calibri" w:cs="Arial"/>
                <w:sz w:val="20"/>
                <w:szCs w:val="20"/>
                <w:lang w:eastAsia="en-US"/>
              </w:rPr>
              <w:t xml:space="preserve"> in sicer na proračunski postavki …..</w:t>
            </w:r>
          </w:p>
          <w:p w14:paraId="218E7467" w14:textId="77777777"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p>
          <w:p w14:paraId="369F3AEF"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r w:rsidRPr="00070D68">
              <w:rPr>
                <w:rFonts w:eastAsia="Calibri" w:cs="Arial"/>
                <w:b/>
                <w:sz w:val="20"/>
                <w:szCs w:val="20"/>
                <w:lang w:eastAsia="en-US"/>
              </w:rPr>
              <w:t>5. PRIKAZ UREDITVE V DRUGIH PRAVNIH SISTEMIH IN PRILAGOJENOSTI PREDLAGANE UREDITVE PRAVU EVROPSKE UNIJE</w:t>
            </w:r>
          </w:p>
          <w:p w14:paraId="1BCD8D6B" w14:textId="77777777" w:rsidR="00AC6E15" w:rsidRPr="00070D68" w:rsidRDefault="00AC6E15" w:rsidP="00333B34">
            <w:pPr>
              <w:overflowPunct/>
              <w:autoSpaceDE/>
              <w:autoSpaceDN/>
              <w:adjustRightInd/>
              <w:spacing w:line="260" w:lineRule="exact"/>
              <w:textAlignment w:val="auto"/>
              <w:rPr>
                <w:rFonts w:eastAsia="Calibri" w:cs="Arial"/>
                <w:b/>
                <w:sz w:val="20"/>
                <w:szCs w:val="20"/>
                <w:lang w:eastAsia="en-US"/>
              </w:rPr>
            </w:pPr>
          </w:p>
        </w:tc>
      </w:tr>
    </w:tbl>
    <w:p w14:paraId="04D1BC43" w14:textId="77777777" w:rsidR="00AC6E15" w:rsidRPr="00070D68" w:rsidRDefault="00AC6E15" w:rsidP="003015A9">
      <w:pPr>
        <w:numPr>
          <w:ilvl w:val="1"/>
          <w:numId w:val="98"/>
        </w:numPr>
        <w:overflowPunct/>
        <w:autoSpaceDE/>
        <w:autoSpaceDN/>
        <w:adjustRightInd/>
        <w:spacing w:line="260" w:lineRule="exact"/>
        <w:jc w:val="left"/>
        <w:textAlignment w:val="auto"/>
        <w:rPr>
          <w:rFonts w:eastAsia="Calibri" w:cs="Arial"/>
          <w:b/>
          <w:sz w:val="20"/>
          <w:szCs w:val="20"/>
          <w:lang w:eastAsia="en-US"/>
        </w:rPr>
      </w:pPr>
      <w:r w:rsidRPr="00070D68">
        <w:rPr>
          <w:rFonts w:eastAsia="Calibri" w:cs="Arial"/>
          <w:b/>
          <w:sz w:val="20"/>
          <w:szCs w:val="20"/>
          <w:lang w:eastAsia="en-US"/>
        </w:rPr>
        <w:t>Postopek sprejemanja odločitev zaradi kršitev pravil konkurenčnega prava</w:t>
      </w:r>
    </w:p>
    <w:p w14:paraId="7D3002EB"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p>
    <w:tbl>
      <w:tblPr>
        <w:tblW w:w="0" w:type="auto"/>
        <w:tblInd w:w="-34" w:type="dxa"/>
        <w:tblLook w:val="04A0" w:firstRow="1" w:lastRow="0" w:firstColumn="1" w:lastColumn="0" w:noHBand="0" w:noVBand="1"/>
      </w:tblPr>
      <w:tblGrid>
        <w:gridCol w:w="9180"/>
      </w:tblGrid>
      <w:tr w:rsidR="00AC6E15" w:rsidRPr="00070D68" w14:paraId="17827FA8" w14:textId="77777777" w:rsidTr="00AC6E15">
        <w:tc>
          <w:tcPr>
            <w:tcW w:w="9180" w:type="dxa"/>
          </w:tcPr>
          <w:p w14:paraId="35ECF47F" w14:textId="77777777" w:rsidR="00AC6E15" w:rsidRPr="00070D68" w:rsidRDefault="00AC6E15" w:rsidP="00AC6E15">
            <w:pPr>
              <w:overflowPunct/>
              <w:autoSpaceDE/>
              <w:autoSpaceDN/>
              <w:adjustRightInd/>
              <w:spacing w:line="260" w:lineRule="exact"/>
              <w:textAlignment w:val="auto"/>
              <w:rPr>
                <w:rFonts w:cs="Arial"/>
                <w:b/>
                <w:i/>
                <w:sz w:val="20"/>
                <w:szCs w:val="20"/>
                <w:u w:val="single"/>
                <w:lang w:eastAsia="en-US"/>
              </w:rPr>
            </w:pPr>
            <w:r w:rsidRPr="00070D68">
              <w:rPr>
                <w:rFonts w:cs="Arial"/>
                <w:b/>
                <w:i/>
                <w:sz w:val="20"/>
                <w:szCs w:val="20"/>
                <w:u w:val="single"/>
                <w:lang w:eastAsia="en-US"/>
              </w:rPr>
              <w:t>Primerljivost pravnih sistemov</w:t>
            </w:r>
          </w:p>
          <w:p w14:paraId="5E6C812E"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03A4A1C6" w14:textId="77777777" w:rsidR="00AC6E15" w:rsidRPr="00070D68" w:rsidRDefault="00AC6E15" w:rsidP="00AC6E15">
            <w:pPr>
              <w:suppressAutoHyphens/>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 xml:space="preserve">Nadzor nad konkurenčnim pravom na ravni Evropske unije izvaja Evropska komisija, ki nadzira ali podjetja spoštujejo </w:t>
            </w:r>
            <w:r w:rsidRPr="00070D68">
              <w:rPr>
                <w:rFonts w:cs="Arial"/>
                <w:sz w:val="20"/>
                <w:szCs w:val="20"/>
                <w:lang w:eastAsia="ar-SA"/>
              </w:rPr>
              <w:t>konkurenčno</w:t>
            </w:r>
            <w:r w:rsidRPr="00070D68">
              <w:rPr>
                <w:rFonts w:cs="Arial"/>
                <w:sz w:val="20"/>
                <w:szCs w:val="20"/>
                <w:lang w:eastAsia="en-US"/>
              </w:rPr>
              <w:t xml:space="preserve"> pravo Evropske unije. S sprejemom Uredbe 1/2003 so organi, pristojni za varstvo konkurence držav članic, če za zadevo ni pristojna Evropska komisija, postali pristojni za neposredno izvrševanje nadzora nad uporabo določb 101. in 102. člena PDEU. Materialno pravne določbe in razlaga teh določb s strani Sodišča EU pa je v skladu z načelom </w:t>
            </w:r>
            <w:proofErr w:type="spellStart"/>
            <w:r w:rsidRPr="00070D68">
              <w:rPr>
                <w:rFonts w:cs="Arial"/>
                <w:sz w:val="20"/>
                <w:szCs w:val="20"/>
                <w:lang w:eastAsia="en-US"/>
              </w:rPr>
              <w:t>supremacije</w:t>
            </w:r>
            <w:proofErr w:type="spellEnd"/>
            <w:r w:rsidRPr="00070D68">
              <w:rPr>
                <w:rFonts w:cs="Arial"/>
                <w:sz w:val="20"/>
                <w:szCs w:val="20"/>
                <w:lang w:eastAsia="en-US"/>
              </w:rPr>
              <w:t xml:space="preserve"> prava EU postala zavezujoča tudi za države članice.</w:t>
            </w:r>
          </w:p>
          <w:p w14:paraId="5DDED729"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48F11C81" w14:textId="77777777" w:rsidR="00AC6E15" w:rsidRPr="00070D68" w:rsidRDefault="00AC6E15" w:rsidP="00AC6E15">
            <w:pPr>
              <w:suppressAutoHyphens/>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 xml:space="preserve">Glede na to posebno ureditev konkurenčnega prava so številne države članice pri urejanju nacionalnih procesnih določb, kot nacionalnih materialno pravnih določb, sledile ureditvi, ki izhaja iz prava EU. </w:t>
            </w:r>
          </w:p>
          <w:p w14:paraId="64DF6E2F"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6A92DB6F" w14:textId="77777777" w:rsidR="00AC6E15" w:rsidRPr="00070D68" w:rsidRDefault="00AC6E15" w:rsidP="00AC6E15">
            <w:pPr>
              <w:overflowPunct/>
              <w:autoSpaceDE/>
              <w:autoSpaceDN/>
              <w:adjustRightInd/>
              <w:spacing w:line="260" w:lineRule="exact"/>
              <w:textAlignment w:val="auto"/>
              <w:rPr>
                <w:rFonts w:cs="Arial"/>
                <w:b/>
                <w:i/>
                <w:sz w:val="20"/>
                <w:szCs w:val="20"/>
                <w:u w:val="single"/>
                <w:lang w:eastAsia="en-US"/>
              </w:rPr>
            </w:pPr>
            <w:r w:rsidRPr="00070D68">
              <w:rPr>
                <w:rFonts w:cs="Arial"/>
                <w:b/>
                <w:i/>
                <w:sz w:val="20"/>
                <w:szCs w:val="20"/>
                <w:u w:val="single"/>
                <w:lang w:eastAsia="en-US"/>
              </w:rPr>
              <w:t>Podrobnejši prikaz ureditve v postopku pred Evropsko komisijo in nekaterih državah članicah Evropske unije</w:t>
            </w:r>
          </w:p>
          <w:p w14:paraId="1EF933C7"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594415D5" w14:textId="77777777" w:rsidR="00AC6E15" w:rsidRPr="00070D68" w:rsidRDefault="00AC6E15" w:rsidP="00AC6E15">
            <w:pPr>
              <w:overflowPunct/>
              <w:autoSpaceDE/>
              <w:autoSpaceDN/>
              <w:adjustRightInd/>
              <w:spacing w:line="260" w:lineRule="exact"/>
              <w:textAlignment w:val="auto"/>
              <w:rPr>
                <w:rFonts w:cs="Arial"/>
                <w:color w:val="0070C0"/>
                <w:sz w:val="20"/>
                <w:szCs w:val="20"/>
                <w:lang w:eastAsia="en-US"/>
              </w:rPr>
            </w:pPr>
            <w:r w:rsidRPr="00070D68">
              <w:rPr>
                <w:rFonts w:cs="Arial"/>
                <w:color w:val="0070C0"/>
                <w:sz w:val="20"/>
                <w:szCs w:val="20"/>
                <w:lang w:eastAsia="en-US"/>
              </w:rPr>
              <w:t>Postopek pred Evropsko komisijo</w:t>
            </w:r>
          </w:p>
          <w:p w14:paraId="24068398" w14:textId="77777777" w:rsidR="00AC6E15" w:rsidRPr="00070D68" w:rsidRDefault="00AC6E15" w:rsidP="00AC6E15">
            <w:pPr>
              <w:overflowPunct/>
              <w:autoSpaceDE/>
              <w:autoSpaceDN/>
              <w:adjustRightInd/>
              <w:spacing w:line="260" w:lineRule="exact"/>
              <w:textAlignment w:val="auto"/>
              <w:rPr>
                <w:rFonts w:cs="Arial"/>
                <w:color w:val="0070C0"/>
                <w:sz w:val="20"/>
                <w:szCs w:val="20"/>
                <w:lang w:eastAsia="en-US"/>
              </w:rPr>
            </w:pPr>
          </w:p>
          <w:p w14:paraId="28F31152"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V skladu z evropskim pravom se za ugotavljanje, odpravo in sankcioniranje kršitev, ki predstavljajo omejevalna ravnanja (101. in 102. člen PDEU), izvede en postopek, ki ga vodi Evropska komisija kot izvršilni organ Evropske Unije.</w:t>
            </w:r>
            <w:r w:rsidRPr="00070D68">
              <w:rPr>
                <w:rFonts w:cs="Arial"/>
                <w:sz w:val="20"/>
                <w:szCs w:val="20"/>
                <w:vertAlign w:val="superscript"/>
                <w:lang w:eastAsia="en-US"/>
              </w:rPr>
              <w:footnoteReference w:id="1"/>
            </w:r>
            <w:r w:rsidRPr="00070D68">
              <w:rPr>
                <w:rFonts w:cs="Arial"/>
                <w:sz w:val="20"/>
                <w:szCs w:val="20"/>
                <w:lang w:eastAsia="en-US"/>
              </w:rPr>
              <w:t xml:space="preserve"> Postopek, ki ga vodi Evropska komisija, ureja Uredba 1/2003. Evropska komisija izda odločbo, s katero ugotovi kršitev, prepove nadaljnje kršitve in naloži ukrepe potrebne za odpravo posledic kršitve ali preprečitev nadaljnjih učinkov kršitve ter naloži plačilo denarne kazni za izvršeno kršitev. </w:t>
            </w:r>
          </w:p>
          <w:p w14:paraId="0FEC4BFC"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772BCA2D"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Zoper odločbo Evropske komisije je v skladu z 256. členom PDEU možno vložiti ničnostno tožbo na Splošno sodišče, zoper to sodbo pa zaradi kršitev prava, v skladu z 261. ali 263. členom PDEU, pritožbo na Sodišče EU.</w:t>
            </w:r>
          </w:p>
          <w:p w14:paraId="65F81310"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79002A3F"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 xml:space="preserve">Iz navedenega izhaja, da gre za </w:t>
            </w:r>
            <w:proofErr w:type="spellStart"/>
            <w:r w:rsidRPr="00070D68">
              <w:rPr>
                <w:rFonts w:cs="Arial"/>
                <w:sz w:val="20"/>
                <w:szCs w:val="20"/>
                <w:lang w:eastAsia="en-US"/>
              </w:rPr>
              <w:t>monistični</w:t>
            </w:r>
            <w:proofErr w:type="spellEnd"/>
            <w:r w:rsidRPr="00070D68">
              <w:rPr>
                <w:rFonts w:cs="Arial"/>
                <w:sz w:val="20"/>
                <w:szCs w:val="20"/>
                <w:lang w:eastAsia="en-US"/>
              </w:rPr>
              <w:t xml:space="preserve"> administrativen postopek, v katerem Evropska komisija kot administrativni organ, ugotovi kršitev in izreče sankcijo.</w:t>
            </w:r>
          </w:p>
          <w:p w14:paraId="1661A023"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3A490BE6"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 xml:space="preserve">Postopek pred Evropsko komisijo se v grobem deli na dve fazi: predhodno preiskovalno fazo in kontradiktorno fazo. </w:t>
            </w:r>
          </w:p>
          <w:p w14:paraId="1F5A3E57"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64164387"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 xml:space="preserve">Postopek se ne uvede formalno s kakšnim posebnim procesnim aktom. V skladu z Uredbo 1/2003 se preiskava opravi na podlagi pisne zahteve ali odločbe Evropske komisije. V prvem primeru podjetje lahko zavrne izvedbo preiskave, v drugem primeru se zavrnitev preiskave šteje za oviranje preiskave, za kar se lahko podjetje sankcionira z enkratno denarno kaznijo, ki lahko znaša 1 procent </w:t>
            </w:r>
            <w:r w:rsidRPr="00070D68">
              <w:rPr>
                <w:rFonts w:cs="Arial"/>
                <w:sz w:val="20"/>
                <w:szCs w:val="20"/>
                <w:lang w:eastAsia="en-US"/>
              </w:rPr>
              <w:lastRenderedPageBreak/>
              <w:t>letnega prometa (točka (c) prvega odstavka 23. člena) ali s periodično denarno kaznijo, ki znaša do 5 odstotkov povprečnega dnevnega prometa podjetja (točka (e) prvega odstavka 24. člena).</w:t>
            </w:r>
          </w:p>
          <w:p w14:paraId="45298D86"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662734B4"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V vsakem primeru (torej ne glede na to, ali se preiskava izvaja na podlagi pisne zahteve ali odločbe) pa mora preiskovano podjetje na zahtevo pooblaščenih oseb izročiti zahtevane poslovne knjige ali drugo poslovno dokumentacijo in odgovarjati na vprašanja Evropske komisije. Če podjetje ne predloži zahtevanih podatkov ali so podatki nepopolni ali poda netočne ali zavajajoče odgovore, lahko Evropska komisija naloži enkratno denarno kazen iz (c) in (d) točke 23. člena, ki znaša največ 1 odstotek letnega prometa.</w:t>
            </w:r>
          </w:p>
          <w:p w14:paraId="091DD43B"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5863920E"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V zvezi z obsegom potrebnega ugotavljanja ravnanj, ki konstituirajo kršitev in odgovornosti, se je že izreklo Sodišče EU. Tako za dokazovanje naklepa in malomarnosti Evropski komisiji ni potrebno identificiranja konkretnih oseb znotraj podjetja, ki so ravnale protipravno ali ki so odgovorne za neustrezno organizacijo podjetja, torej ni treba dokazati individualne odgovornosti posameznih članov teh organov (sodba Sodišča EU C-338/00 P Volkswagen AG/Komisija, EU:C:2003:473, točka 98).</w:t>
            </w:r>
          </w:p>
          <w:p w14:paraId="7EE70CE2"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00E6263A"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 xml:space="preserve">V Sodbi </w:t>
            </w:r>
            <w:proofErr w:type="spellStart"/>
            <w:r w:rsidRPr="00070D68">
              <w:rPr>
                <w:rFonts w:cs="Arial"/>
                <w:sz w:val="20"/>
                <w:szCs w:val="20"/>
                <w:lang w:eastAsia="en-US"/>
              </w:rPr>
              <w:t>Schenker</w:t>
            </w:r>
            <w:proofErr w:type="spellEnd"/>
            <w:r w:rsidRPr="00070D68">
              <w:rPr>
                <w:rFonts w:cs="Arial"/>
                <w:sz w:val="20"/>
                <w:szCs w:val="20"/>
                <w:lang w:eastAsia="en-US"/>
              </w:rPr>
              <w:t xml:space="preserve"> in drugi proti Komisiji, C-681/11, EU:C:2013:404</w:t>
            </w:r>
            <w:r w:rsidRPr="00070D68">
              <w:rPr>
                <w:rFonts w:cs="Arial"/>
                <w:sz w:val="20"/>
                <w:szCs w:val="20"/>
                <w:vertAlign w:val="superscript"/>
                <w:lang w:eastAsia="en-US"/>
              </w:rPr>
              <w:footnoteReference w:id="2"/>
            </w:r>
            <w:r w:rsidRPr="00070D68">
              <w:rPr>
                <w:rFonts w:cs="Arial"/>
                <w:sz w:val="20"/>
                <w:szCs w:val="20"/>
                <w:lang w:eastAsia="en-US"/>
              </w:rPr>
              <w:t xml:space="preserve">, je Sodišče EU na predložitveno vprašanje »ali je treba 101. člen PDEU razlagati tako, da se lahko podjetje, ki je to določbo kršilo, izogne naložitvi globe, če je do kršitve prišlo, ker je bilo v zmoti glede zakonitosti svojega ravnanja zaradi pravnega nasveta odvetnika ali odločitve nacionalnega organa, pristojnega za konkurenco« (33. točka) pojasnilo, da Evropska komisija naloži denarno kazen, kadar podjetja ali podjetniška združenja »naklepno ali iz malomarnosti« kršijo določbe 101. člena PDEU ali 102. PDEU (točka 34). V primeru, ko takšne kršitve ugotovijo nacionalni organi, pristojni za varstvo konkurence, pa pravo EU določa, da mora organ izreči denarno kazen, pri tem pa ne določa pogoja, kot to velja za Evropsko komisijo, da mora izrek te kazni temeljiti na subjektivnem elementu (35. točka). Po drugi strani pa sodišče dodaja, da države članice lahko vzpostavijo subjektivno odgovornost podjetij zaradi enotne uporabe 101. in 102. člena PDEU. Vendar mora biti ta odgovornost oblikovana najmanj tako strogo kot to velja v pravu EU (36. točka).  </w:t>
            </w:r>
          </w:p>
          <w:p w14:paraId="185536BF"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1821EF4B"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 xml:space="preserve">V zvezi z vsebino naklepa in malomarnosti pa je sodišče navedlo, da je naklep ali malomarnost podjetja podana, »če zadevno podjetje ne more prezreti, da je njegovo ravnanje </w:t>
            </w:r>
            <w:proofErr w:type="spellStart"/>
            <w:r w:rsidRPr="00070D68">
              <w:rPr>
                <w:rFonts w:cs="Arial"/>
                <w:sz w:val="20"/>
                <w:szCs w:val="20"/>
                <w:lang w:eastAsia="en-US"/>
              </w:rPr>
              <w:t>protikonkurenčno</w:t>
            </w:r>
            <w:proofErr w:type="spellEnd"/>
            <w:r w:rsidRPr="00070D68">
              <w:rPr>
                <w:rFonts w:cs="Arial"/>
                <w:sz w:val="20"/>
                <w:szCs w:val="20"/>
                <w:lang w:eastAsia="en-US"/>
              </w:rPr>
              <w:t>, ne glede na to, ali se zaveda, da je kršilo pravila o konkurenci iz Pogodbe« (točka 37).</w:t>
            </w:r>
          </w:p>
          <w:p w14:paraId="68E5CE2C"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53235FD6"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 xml:space="preserve">Sodišče tako zaključuje, da napačna pravna opredelitev ravnanja s strani podjetja, na katerem temelji ugotovitev kršitve, tega podjetja ne more oprostiti naložitve globe, če to podjetje ne more prezreti </w:t>
            </w:r>
            <w:proofErr w:type="spellStart"/>
            <w:r w:rsidRPr="00070D68">
              <w:rPr>
                <w:rFonts w:cs="Arial"/>
                <w:sz w:val="20"/>
                <w:szCs w:val="20"/>
                <w:lang w:eastAsia="en-US"/>
              </w:rPr>
              <w:t>protikonkurenčnosti</w:t>
            </w:r>
            <w:proofErr w:type="spellEnd"/>
            <w:r w:rsidRPr="00070D68">
              <w:rPr>
                <w:rFonts w:cs="Arial"/>
                <w:sz w:val="20"/>
                <w:szCs w:val="20"/>
                <w:lang w:eastAsia="en-US"/>
              </w:rPr>
              <w:t xml:space="preserve"> navedenega ravnanja (točka 38).</w:t>
            </w:r>
          </w:p>
          <w:p w14:paraId="0F2081D7"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6D21DA90" w14:textId="77777777" w:rsidR="00AC6E15" w:rsidRPr="00070D68" w:rsidRDefault="00AC6E15" w:rsidP="00AC6E15">
            <w:pPr>
              <w:overflowPunct/>
              <w:autoSpaceDE/>
              <w:autoSpaceDN/>
              <w:adjustRightInd/>
              <w:spacing w:line="260" w:lineRule="exact"/>
              <w:textAlignment w:val="auto"/>
              <w:rPr>
                <w:rFonts w:cs="Arial"/>
                <w:color w:val="0070C0"/>
                <w:sz w:val="20"/>
                <w:szCs w:val="20"/>
                <w:lang w:eastAsia="en-US"/>
              </w:rPr>
            </w:pPr>
            <w:r w:rsidRPr="00070D68">
              <w:rPr>
                <w:rFonts w:cs="Arial"/>
                <w:color w:val="0070C0"/>
                <w:sz w:val="20"/>
                <w:szCs w:val="20"/>
                <w:lang w:eastAsia="en-US"/>
              </w:rPr>
              <w:t>Hrvaška</w:t>
            </w:r>
          </w:p>
          <w:p w14:paraId="46CAAEC3" w14:textId="77777777" w:rsidR="00AC6E15" w:rsidRPr="00070D68" w:rsidRDefault="00AC6E15" w:rsidP="00AC6E15">
            <w:pPr>
              <w:overflowPunct/>
              <w:autoSpaceDE/>
              <w:autoSpaceDN/>
              <w:adjustRightInd/>
              <w:spacing w:line="260" w:lineRule="exact"/>
              <w:textAlignment w:val="auto"/>
              <w:rPr>
                <w:rFonts w:cs="Arial"/>
                <w:b/>
                <w:sz w:val="20"/>
                <w:szCs w:val="20"/>
                <w:lang w:eastAsia="en-US"/>
              </w:rPr>
            </w:pPr>
          </w:p>
          <w:p w14:paraId="689F50C5"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 xml:space="preserve">Hrvaška je z vstopom v Evropsko unijo svojo zakonodajo zelo približala zakonodaji Evropske unije in določbe zakona, ki ureja področje varstva konkurence, v veliki meri prilagodila določbam Evropske unije. Zakonodajni okvir predstavlja Zakon o </w:t>
            </w:r>
            <w:proofErr w:type="spellStart"/>
            <w:r w:rsidRPr="00070D68">
              <w:rPr>
                <w:rFonts w:cs="Arial"/>
                <w:sz w:val="20"/>
                <w:szCs w:val="20"/>
                <w:lang w:eastAsia="en-US"/>
              </w:rPr>
              <w:t>zaštiti</w:t>
            </w:r>
            <w:proofErr w:type="spellEnd"/>
            <w:r w:rsidRPr="00070D68">
              <w:rPr>
                <w:rFonts w:cs="Arial"/>
                <w:sz w:val="20"/>
                <w:szCs w:val="20"/>
                <w:lang w:eastAsia="en-US"/>
              </w:rPr>
              <w:t xml:space="preserve"> </w:t>
            </w:r>
            <w:proofErr w:type="spellStart"/>
            <w:r w:rsidRPr="00070D68">
              <w:rPr>
                <w:rFonts w:cs="Arial"/>
                <w:sz w:val="20"/>
                <w:szCs w:val="20"/>
                <w:lang w:eastAsia="en-US"/>
              </w:rPr>
              <w:t>tržišnog</w:t>
            </w:r>
            <w:proofErr w:type="spellEnd"/>
            <w:r w:rsidRPr="00070D68">
              <w:rPr>
                <w:rFonts w:cs="Arial"/>
                <w:sz w:val="20"/>
                <w:szCs w:val="20"/>
                <w:lang w:eastAsia="en-US"/>
              </w:rPr>
              <w:t xml:space="preserve"> </w:t>
            </w:r>
            <w:proofErr w:type="spellStart"/>
            <w:r w:rsidRPr="00070D68">
              <w:rPr>
                <w:rFonts w:cs="Arial"/>
                <w:sz w:val="20"/>
                <w:szCs w:val="20"/>
                <w:lang w:eastAsia="en-US"/>
              </w:rPr>
              <w:t>natjecanja</w:t>
            </w:r>
            <w:proofErr w:type="spellEnd"/>
            <w:r w:rsidRPr="00070D68">
              <w:rPr>
                <w:rFonts w:cs="Arial"/>
                <w:sz w:val="20"/>
                <w:szCs w:val="20"/>
                <w:lang w:eastAsia="en-US"/>
              </w:rPr>
              <w:t xml:space="preserve"> ("Narodne </w:t>
            </w:r>
            <w:proofErr w:type="spellStart"/>
            <w:r w:rsidRPr="00070D68">
              <w:rPr>
                <w:rFonts w:cs="Arial"/>
                <w:sz w:val="20"/>
                <w:szCs w:val="20"/>
                <w:lang w:eastAsia="en-US"/>
              </w:rPr>
              <w:t>novine</w:t>
            </w:r>
            <w:proofErr w:type="spellEnd"/>
            <w:r w:rsidRPr="00070D68">
              <w:rPr>
                <w:rFonts w:cs="Arial"/>
                <w:sz w:val="20"/>
                <w:szCs w:val="20"/>
                <w:lang w:eastAsia="en-US"/>
              </w:rPr>
              <w:t xml:space="preserve">", </w:t>
            </w:r>
            <w:proofErr w:type="spellStart"/>
            <w:r w:rsidRPr="00070D68">
              <w:rPr>
                <w:rFonts w:cs="Arial"/>
                <w:sz w:val="20"/>
                <w:szCs w:val="20"/>
                <w:lang w:eastAsia="en-US"/>
              </w:rPr>
              <w:t>broj</w:t>
            </w:r>
            <w:proofErr w:type="spellEnd"/>
            <w:r w:rsidRPr="00070D68">
              <w:rPr>
                <w:rFonts w:cs="Arial"/>
                <w:sz w:val="20"/>
                <w:szCs w:val="20"/>
                <w:lang w:eastAsia="en-US"/>
              </w:rPr>
              <w:t xml:space="preserve"> 79/09 in 80/2013)</w:t>
            </w:r>
            <w:r w:rsidRPr="00070D68">
              <w:rPr>
                <w:rFonts w:cs="Arial"/>
                <w:sz w:val="20"/>
                <w:szCs w:val="20"/>
                <w:vertAlign w:val="superscript"/>
                <w:lang w:eastAsia="en-US"/>
              </w:rPr>
              <w:footnoteReference w:id="3"/>
            </w:r>
            <w:r w:rsidRPr="00070D68">
              <w:rPr>
                <w:rFonts w:cs="Arial"/>
                <w:sz w:val="20"/>
                <w:szCs w:val="20"/>
                <w:lang w:eastAsia="en-US"/>
              </w:rPr>
              <w:t>.</w:t>
            </w:r>
          </w:p>
          <w:p w14:paraId="42EA7EEA"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3913BFAF"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 xml:space="preserve">Zakon o </w:t>
            </w:r>
            <w:proofErr w:type="spellStart"/>
            <w:r w:rsidRPr="00070D68">
              <w:rPr>
                <w:rFonts w:cs="Arial"/>
                <w:sz w:val="20"/>
                <w:szCs w:val="20"/>
                <w:lang w:eastAsia="en-US"/>
              </w:rPr>
              <w:t>zaštiti</w:t>
            </w:r>
            <w:proofErr w:type="spellEnd"/>
            <w:r w:rsidRPr="00070D68">
              <w:rPr>
                <w:rFonts w:cs="Arial"/>
                <w:sz w:val="20"/>
                <w:szCs w:val="20"/>
                <w:lang w:eastAsia="en-US"/>
              </w:rPr>
              <w:t xml:space="preserve"> </w:t>
            </w:r>
            <w:proofErr w:type="spellStart"/>
            <w:r w:rsidRPr="00070D68">
              <w:rPr>
                <w:rFonts w:cs="Arial"/>
                <w:sz w:val="20"/>
                <w:szCs w:val="20"/>
                <w:lang w:eastAsia="en-US"/>
              </w:rPr>
              <w:t>tržišnog</w:t>
            </w:r>
            <w:proofErr w:type="spellEnd"/>
            <w:r w:rsidRPr="00070D68">
              <w:rPr>
                <w:rFonts w:cs="Arial"/>
                <w:sz w:val="20"/>
                <w:szCs w:val="20"/>
                <w:lang w:eastAsia="en-US"/>
              </w:rPr>
              <w:t xml:space="preserve"> </w:t>
            </w:r>
            <w:proofErr w:type="spellStart"/>
            <w:r w:rsidRPr="00070D68">
              <w:rPr>
                <w:rFonts w:cs="Arial"/>
                <w:sz w:val="20"/>
                <w:szCs w:val="20"/>
                <w:lang w:eastAsia="en-US"/>
              </w:rPr>
              <w:t>natjecanja</w:t>
            </w:r>
            <w:proofErr w:type="spellEnd"/>
            <w:r w:rsidRPr="00070D68">
              <w:rPr>
                <w:rFonts w:cs="Arial"/>
                <w:sz w:val="20"/>
                <w:szCs w:val="20"/>
                <w:lang w:eastAsia="en-US"/>
              </w:rPr>
              <w:t xml:space="preserve"> vsebuje posebne postopkovne določbe, subsidiarno pa se uporablja zakon, ki ureja upravni postopek, oziroma če zakon ne določa drugače, se v postopku pred agencijo za vabilo na ustno obravnavo, privedbo strank in tretjih oseb na ustno obravnavo in zapisnik o ustni obravnavi, uporablja zakon, ki ureja prekrške. </w:t>
            </w:r>
          </w:p>
          <w:p w14:paraId="45AD6CE6"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2937829B"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lastRenderedPageBreak/>
              <w:t xml:space="preserve">Postopek se začne s sklepom o uvedbi postopka. Agencija pridobiva podatke tekom postopka na podlagi zahtev za posredovanje podatkov oziroma na podlagi nenapovedanih preiskav, ki se izvedejo na podlagi odredbe Višjega upravnega sodišča Republike Hrvaške. Sodišče, na utemeljen predlog agencije, v roku dveh dni izda odredbo za nenapovedano preiskavo poslovnih prostorov, zemljišč in prevoznih sredstev, dokumentov, izkazov in stvari, ki se tam nahajajo, njihovo zapečatenje in začasen odvzem, zlasti če obstaja nevarnost skrivanja ali uničenja dokazov, ki so nujni za dokazovanje omejevalnih ravnanj in je razumno predpostaviti, da se nahajajo v določenem prostoru ali pri določeni osebi. Pooblaščene osebe lahko med drugim pregledajo poslovne knjige in drugo dokumentacijo, ki se nanaša na poslovanje podjetja, ne glede na medij, na katerem se nahajajo te knjige ali dokumentacija (primeroma, računalniki, </w:t>
            </w:r>
            <w:proofErr w:type="spellStart"/>
            <w:r w:rsidRPr="00070D68">
              <w:rPr>
                <w:rFonts w:cs="Arial"/>
                <w:sz w:val="20"/>
                <w:szCs w:val="20"/>
                <w:lang w:eastAsia="en-US"/>
              </w:rPr>
              <w:t>serverji</w:t>
            </w:r>
            <w:proofErr w:type="spellEnd"/>
            <w:r w:rsidRPr="00070D68">
              <w:rPr>
                <w:rFonts w:cs="Arial"/>
                <w:sz w:val="20"/>
                <w:szCs w:val="20"/>
                <w:lang w:eastAsia="en-US"/>
              </w:rPr>
              <w:t>, telefoni). Zakon pri izdaji sklepa o uvedbi postopka ali naloga za preiskavo ne določa dokaznega praga, ki mora biti izkazan v zvezi z verjetnostjo obstoja kršitve in odgovornosti podjetja za to kršitev.</w:t>
            </w:r>
          </w:p>
          <w:p w14:paraId="519A3FFC"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259591EC" w14:textId="3959A41F"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 xml:space="preserve">Pred izdajo odločbe mora agencija izdati povzetek relevantnih dejstev, o katerem se stranke lahko izjavijo v roku enega meseca od prejema. </w:t>
            </w:r>
          </w:p>
          <w:p w14:paraId="760BC95F"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3D393C05"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 xml:space="preserve">Upravno-kazenska sankcija se izreka podjetjem (enako kot Uredba 1/2003). Iz zakona izhaja, da je odgovornost podjetja krivdna in se domneva. To izhaja iz dejstva, da se kot olajševalna okoliščina upošteva predložitev dokazov, ki kažejo na malomarnost podjetja. Odgovornost podjetja ne temelji na odgovornosti fizične osebe. Ureditev tako ne predvideva kaznovanja fizičnih oseb. </w:t>
            </w:r>
          </w:p>
          <w:p w14:paraId="57C0650E"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0AF1B0BE"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Zoper odločitev ni pritožbe, dopustna pa je tožba na Višje upravno sodišče Republike Hrvaške, ki odloča v senatu treh sodnikov. Tožbo se lahko vloži v roku 30 dni. Tožba je dopustna zaradi kršitev materialnega prava, bistvenih kršitev postopka, nepravilno ali nepopolno ugotovljenega dejanskega stanja in napačne odločitve v zvezi z upravno-kazensko sankcijo in v zvezi z drugimi vprašanji o katerih odloča agencija. Tožba ne zadrži izvršitve, razen v delu, ki se nanaša na izvršitev upravno-kazenske sankcije. Zoper odredbo o preiskavi, ki jo izda pristojno sodišče (Višje upravno sodišče) ni možna pritožba.</w:t>
            </w:r>
          </w:p>
          <w:p w14:paraId="751616A7" w14:textId="77777777" w:rsidR="00AC6E15" w:rsidRPr="00070D68" w:rsidRDefault="00AC6E15" w:rsidP="00AC6E15">
            <w:pPr>
              <w:overflowPunct/>
              <w:autoSpaceDE/>
              <w:autoSpaceDN/>
              <w:adjustRightInd/>
              <w:spacing w:line="260" w:lineRule="exact"/>
              <w:textAlignment w:val="auto"/>
              <w:rPr>
                <w:rFonts w:cs="Arial"/>
                <w:b/>
                <w:sz w:val="20"/>
                <w:szCs w:val="20"/>
                <w:lang w:eastAsia="en-US"/>
              </w:rPr>
            </w:pPr>
          </w:p>
          <w:p w14:paraId="6B6FF642" w14:textId="77777777" w:rsidR="00AC6E15" w:rsidRPr="00070D68" w:rsidRDefault="00AC6E15" w:rsidP="00AC6E15">
            <w:pPr>
              <w:overflowPunct/>
              <w:autoSpaceDE/>
              <w:autoSpaceDN/>
              <w:adjustRightInd/>
              <w:spacing w:line="260" w:lineRule="exact"/>
              <w:textAlignment w:val="auto"/>
              <w:rPr>
                <w:rFonts w:cs="Arial"/>
                <w:color w:val="0070C0"/>
                <w:sz w:val="20"/>
                <w:szCs w:val="20"/>
                <w:lang w:eastAsia="en-US"/>
              </w:rPr>
            </w:pPr>
            <w:r w:rsidRPr="00070D68">
              <w:rPr>
                <w:rFonts w:cs="Arial"/>
                <w:color w:val="0070C0"/>
                <w:sz w:val="20"/>
                <w:szCs w:val="20"/>
                <w:lang w:eastAsia="en-US"/>
              </w:rPr>
              <w:t xml:space="preserve">Madžarska </w:t>
            </w:r>
          </w:p>
          <w:p w14:paraId="414729E7" w14:textId="77777777" w:rsidR="00AC6E15" w:rsidRPr="00070D68" w:rsidRDefault="00AC6E15" w:rsidP="00AC6E15">
            <w:pPr>
              <w:overflowPunct/>
              <w:autoSpaceDE/>
              <w:autoSpaceDN/>
              <w:adjustRightInd/>
              <w:spacing w:line="260" w:lineRule="exact"/>
              <w:textAlignment w:val="auto"/>
              <w:rPr>
                <w:rFonts w:cs="Arial"/>
                <w:b/>
                <w:sz w:val="20"/>
                <w:szCs w:val="20"/>
                <w:lang w:eastAsia="en-US"/>
              </w:rPr>
            </w:pPr>
          </w:p>
          <w:p w14:paraId="621F5A5C"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 xml:space="preserve">Na Madžarskem ureja postopek ugotavljanja omejevalnih ravnanj Zakon LVII iz 1996 Zakonu o prepovedi nepoštenih in omejevalnih tržnih ravnanj (A </w:t>
            </w:r>
            <w:proofErr w:type="spellStart"/>
            <w:r w:rsidRPr="00070D68">
              <w:rPr>
                <w:rFonts w:cs="Arial"/>
                <w:sz w:val="20"/>
                <w:szCs w:val="20"/>
                <w:lang w:eastAsia="en-US"/>
              </w:rPr>
              <w:t>tisztességtelen</w:t>
            </w:r>
            <w:proofErr w:type="spellEnd"/>
            <w:r w:rsidRPr="00070D68">
              <w:rPr>
                <w:rFonts w:cs="Arial"/>
                <w:sz w:val="20"/>
                <w:szCs w:val="20"/>
                <w:lang w:eastAsia="en-US"/>
              </w:rPr>
              <w:t xml:space="preserve"> </w:t>
            </w:r>
            <w:proofErr w:type="spellStart"/>
            <w:r w:rsidRPr="00070D68">
              <w:rPr>
                <w:rFonts w:cs="Arial"/>
                <w:sz w:val="20"/>
                <w:szCs w:val="20"/>
                <w:lang w:eastAsia="en-US"/>
              </w:rPr>
              <w:t>piaci</w:t>
            </w:r>
            <w:proofErr w:type="spellEnd"/>
            <w:r w:rsidRPr="00070D68">
              <w:rPr>
                <w:rFonts w:cs="Arial"/>
                <w:sz w:val="20"/>
                <w:szCs w:val="20"/>
                <w:lang w:eastAsia="en-US"/>
              </w:rPr>
              <w:t xml:space="preserve"> </w:t>
            </w:r>
            <w:proofErr w:type="spellStart"/>
            <w:r w:rsidRPr="00070D68">
              <w:rPr>
                <w:rFonts w:cs="Arial"/>
                <w:sz w:val="20"/>
                <w:szCs w:val="20"/>
                <w:lang w:eastAsia="en-US"/>
              </w:rPr>
              <w:t>magatartás</w:t>
            </w:r>
            <w:proofErr w:type="spellEnd"/>
            <w:r w:rsidRPr="00070D68">
              <w:rPr>
                <w:rFonts w:cs="Arial"/>
                <w:sz w:val="20"/>
                <w:szCs w:val="20"/>
                <w:lang w:eastAsia="en-US"/>
              </w:rPr>
              <w:t xml:space="preserve"> </w:t>
            </w:r>
            <w:proofErr w:type="spellStart"/>
            <w:r w:rsidRPr="00070D68">
              <w:rPr>
                <w:rFonts w:cs="Arial"/>
                <w:sz w:val="20"/>
                <w:szCs w:val="20"/>
                <w:lang w:eastAsia="en-US"/>
              </w:rPr>
              <w:t>és</w:t>
            </w:r>
            <w:proofErr w:type="spellEnd"/>
            <w:r w:rsidRPr="00070D68">
              <w:rPr>
                <w:rFonts w:cs="Arial"/>
                <w:sz w:val="20"/>
                <w:szCs w:val="20"/>
                <w:lang w:eastAsia="en-US"/>
              </w:rPr>
              <w:t xml:space="preserve"> a </w:t>
            </w:r>
            <w:proofErr w:type="spellStart"/>
            <w:r w:rsidRPr="00070D68">
              <w:rPr>
                <w:rFonts w:cs="Arial"/>
                <w:sz w:val="20"/>
                <w:szCs w:val="20"/>
                <w:lang w:eastAsia="en-US"/>
              </w:rPr>
              <w:t>versenykorlátozás</w:t>
            </w:r>
            <w:proofErr w:type="spellEnd"/>
            <w:r w:rsidRPr="00070D68">
              <w:rPr>
                <w:rFonts w:cs="Arial"/>
                <w:sz w:val="20"/>
                <w:szCs w:val="20"/>
                <w:lang w:eastAsia="en-US"/>
              </w:rPr>
              <w:t xml:space="preserve"> </w:t>
            </w:r>
            <w:proofErr w:type="spellStart"/>
            <w:r w:rsidRPr="00070D68">
              <w:rPr>
                <w:rFonts w:cs="Arial"/>
                <w:sz w:val="20"/>
                <w:szCs w:val="20"/>
                <w:lang w:eastAsia="en-US"/>
              </w:rPr>
              <w:t>tilalmáról</w:t>
            </w:r>
            <w:proofErr w:type="spellEnd"/>
            <w:r w:rsidRPr="00070D68">
              <w:rPr>
                <w:rFonts w:cs="Arial"/>
                <w:sz w:val="20"/>
                <w:szCs w:val="20"/>
                <w:lang w:eastAsia="en-US"/>
              </w:rPr>
              <w:t xml:space="preserve"> </w:t>
            </w:r>
            <w:proofErr w:type="spellStart"/>
            <w:r w:rsidRPr="00070D68">
              <w:rPr>
                <w:rFonts w:cs="Arial"/>
                <w:sz w:val="20"/>
                <w:szCs w:val="20"/>
                <w:lang w:eastAsia="en-US"/>
              </w:rPr>
              <w:t>szóló</w:t>
            </w:r>
            <w:proofErr w:type="spellEnd"/>
            <w:r w:rsidRPr="00070D68">
              <w:rPr>
                <w:rFonts w:cs="Arial"/>
                <w:sz w:val="20"/>
                <w:szCs w:val="20"/>
                <w:lang w:eastAsia="en-US"/>
              </w:rPr>
              <w:t xml:space="preserve"> 1996. </w:t>
            </w:r>
            <w:proofErr w:type="spellStart"/>
            <w:r w:rsidRPr="00070D68">
              <w:rPr>
                <w:rFonts w:cs="Arial"/>
                <w:sz w:val="20"/>
                <w:szCs w:val="20"/>
                <w:lang w:eastAsia="en-US"/>
              </w:rPr>
              <w:t>évi</w:t>
            </w:r>
            <w:proofErr w:type="spellEnd"/>
            <w:r w:rsidRPr="00070D68">
              <w:rPr>
                <w:rFonts w:cs="Arial"/>
                <w:sz w:val="20"/>
                <w:szCs w:val="20"/>
                <w:lang w:eastAsia="en-US"/>
              </w:rPr>
              <w:t xml:space="preserve"> LVII. </w:t>
            </w:r>
            <w:proofErr w:type="spellStart"/>
            <w:r w:rsidRPr="00070D68">
              <w:rPr>
                <w:rFonts w:cs="Arial"/>
                <w:sz w:val="20"/>
                <w:szCs w:val="20"/>
                <w:lang w:eastAsia="en-US"/>
              </w:rPr>
              <w:t>Törvény</w:t>
            </w:r>
            <w:proofErr w:type="spellEnd"/>
            <w:r w:rsidRPr="00070D68">
              <w:rPr>
                <w:rFonts w:cs="Arial"/>
                <w:sz w:val="20"/>
                <w:szCs w:val="20"/>
                <w:lang w:eastAsia="en-US"/>
              </w:rPr>
              <w:t>; v nadaljevanju: Madžarski zakon). Leta 2014 je bil zakon pomembneje spremenjen, saj je bila dodana ali spremenjena skoraj polovica zakonskega besedila.</w:t>
            </w:r>
          </w:p>
          <w:p w14:paraId="67DA5449"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3DE05EB2"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 xml:space="preserve">Postopek ugotavljanja kršitev je ločen na fazo preiskave in fazo odločanja o obstoju kršitve. </w:t>
            </w:r>
            <w:r w:rsidRPr="00070D68">
              <w:rPr>
                <w:rFonts w:eastAsia="TimesNewRoman" w:cs="Arial"/>
                <w:sz w:val="20"/>
                <w:szCs w:val="20"/>
              </w:rPr>
              <w:t xml:space="preserve">Madžarski </w:t>
            </w:r>
            <w:r w:rsidRPr="00070D68">
              <w:rPr>
                <w:rFonts w:eastAsia="Calibri" w:cs="Arial"/>
                <w:sz w:val="20"/>
                <w:szCs w:val="20"/>
                <w:lang w:eastAsia="en-US"/>
              </w:rPr>
              <w:t>konkurenčni organ »</w:t>
            </w:r>
            <w:proofErr w:type="spellStart"/>
            <w:r w:rsidRPr="00070D68">
              <w:rPr>
                <w:rFonts w:eastAsia="Calibri" w:cs="Arial"/>
                <w:sz w:val="20"/>
                <w:szCs w:val="20"/>
                <w:lang w:eastAsia="en-US"/>
              </w:rPr>
              <w:t>Gazdasagi</w:t>
            </w:r>
            <w:proofErr w:type="spellEnd"/>
            <w:r w:rsidRPr="00070D68">
              <w:rPr>
                <w:rFonts w:eastAsia="Calibri" w:cs="Arial"/>
                <w:sz w:val="20"/>
                <w:szCs w:val="20"/>
                <w:lang w:eastAsia="en-US"/>
              </w:rPr>
              <w:t xml:space="preserve"> </w:t>
            </w:r>
            <w:proofErr w:type="spellStart"/>
            <w:r w:rsidRPr="00070D68">
              <w:rPr>
                <w:rFonts w:eastAsia="Calibri" w:cs="Arial"/>
                <w:sz w:val="20"/>
                <w:szCs w:val="20"/>
                <w:lang w:eastAsia="en-US"/>
              </w:rPr>
              <w:t>Veresenyhivatal</w:t>
            </w:r>
            <w:proofErr w:type="spellEnd"/>
            <w:r w:rsidRPr="00070D68">
              <w:rPr>
                <w:rFonts w:eastAsia="Calibri" w:cs="Arial"/>
                <w:sz w:val="20"/>
                <w:szCs w:val="20"/>
                <w:lang w:eastAsia="en-US"/>
              </w:rPr>
              <w:t xml:space="preserve">« (v nadaljnjem besedilu: GVH) </w:t>
            </w:r>
            <w:r w:rsidRPr="00070D68">
              <w:rPr>
                <w:rFonts w:cs="Arial"/>
                <w:sz w:val="20"/>
                <w:szCs w:val="20"/>
                <w:lang w:eastAsia="en-US"/>
              </w:rPr>
              <w:t>je pristojen izvajati nadzor nad stanjem konkurence v vseh primerih, v katerih ni pristojno sodišče. </w:t>
            </w:r>
            <w:r w:rsidRPr="00070D68">
              <w:rPr>
                <w:rFonts w:cs="Arial"/>
                <w:bCs/>
                <w:sz w:val="20"/>
                <w:szCs w:val="20"/>
                <w:lang w:eastAsia="en-US"/>
              </w:rPr>
              <w:t>Faze postopka nadzora konkurence</w:t>
            </w:r>
            <w:r w:rsidRPr="00070D68">
              <w:rPr>
                <w:rFonts w:cs="Arial"/>
                <w:b/>
                <w:bCs/>
                <w:sz w:val="20"/>
                <w:szCs w:val="20"/>
                <w:lang w:eastAsia="en-US"/>
              </w:rPr>
              <w:t> </w:t>
            </w:r>
            <w:r w:rsidRPr="00070D68">
              <w:rPr>
                <w:rFonts w:cs="Arial"/>
                <w:sz w:val="20"/>
                <w:szCs w:val="20"/>
                <w:lang w:eastAsia="en-US"/>
              </w:rPr>
              <w:t>so:</w:t>
            </w:r>
          </w:p>
          <w:p w14:paraId="639D94E6"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1. postopek, ki ga vodi preiskovalec (preiskovalni postopek),</w:t>
            </w:r>
          </w:p>
          <w:p w14:paraId="2F662B46"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2. postopek, ki ga vodi Svet,</w:t>
            </w:r>
          </w:p>
          <w:p w14:paraId="7D96EF99"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3. postopek po zaključku postopka in</w:t>
            </w:r>
          </w:p>
          <w:p w14:paraId="2272B240"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4. izvršba.</w:t>
            </w:r>
          </w:p>
          <w:p w14:paraId="252D09DC"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4BDFF0C6"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Med postopkom lahko preiskovalec in Svet izdajata začasne odredbe, vendar vsebinsko o stvari odloča zgolj Svet v sestavi 3 ali 5 članov.</w:t>
            </w:r>
          </w:p>
          <w:p w14:paraId="6924AA14"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3E9DAC6A"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Zakon ureja postopek ugotavljanja kršitev. Če kakšno pravilo ni urejeno, se subsidiarno uporablja zakon, ki ureja upravni postopek.</w:t>
            </w:r>
          </w:p>
          <w:p w14:paraId="41EC2E9B"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1CC4D0D2"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 xml:space="preserve">Splošni postopek nadzora se začne s sklepom o uvedbi postopka na podlagi predloga (zgolj v </w:t>
            </w:r>
            <w:r w:rsidRPr="00070D68">
              <w:rPr>
                <w:rFonts w:cs="Arial"/>
                <w:sz w:val="20"/>
                <w:szCs w:val="20"/>
                <w:lang w:eastAsia="en-US"/>
              </w:rPr>
              <w:lastRenderedPageBreak/>
              <w:t>postopkih pri koncentracijah in pred obvestilom o povišanju cen v primeru zlorabe prevladujočega položaja) ali po uradni dolžnosti (ko GVH izda sklep o uvedbi postopka). Pred GVH se lahko vloži formalne ali neformalne prijave, kar pa ne vpliva na postopek nadzora GVH, ki se začne po uradni dolžnosti. Zoper odločitev o prijavi je možen upravni spor. Upravno sodišče lahko v primeru neupravičene zavrnitve prijave naloži GVH, da ponovno odloči.</w:t>
            </w:r>
          </w:p>
          <w:p w14:paraId="458BB9F7"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1C6A22FB"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Zakon določa tudi obveznost za posredovanje podatkov. Stranke postopka so na zahtevo preiskovalca ali Sveta dolžne predložiti podatke (tudi osebne podatke), ki so potrebni za odločitev. Stranke niso dolžne priznati kršitve zakona, ne smejo pa zavrniti predložitve obremenilnih dokazov. Podatke se lahko zbira tudi od nosilcev javnih oblasti, ki zahteve, če ne obstaja drug prevladujoč zakonski razlog za varstvo teh podatkov, ne smejo zavrniti. Podatke se lahko zahteva tudi od drugih oseb ali organizacij, ki niso stranke postopka. Kot zbiranje podatkov iz prejšnjega stavka se šteje tudi zaslišanje prič. GVH pa lahko zahteva tudi izročitev podatkov, kar se nanaša tudi na elektronske podatke, in jih zaseže, tudi tako, da izdela forenzične kopije.</w:t>
            </w:r>
          </w:p>
          <w:p w14:paraId="2ECCC064"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7FFD818F"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Med postopkom, začetim po uradni dolžnosti glede kršitev določb zakona ali PDEU o omejevalnih ravnanjih, lahko preiskovalec preišče in vstopi v vse poslovne prostore tudi proti volji lastnika. Za izvajanje preiskovalnih ukrepov v poslovnih in zasebnih prostorih je potrebno pridobiti predhodno odobritev sodišča. Predlog za odobritev obravnava Okrožno sodišče v Budimpešti v roku 72 ur od prejema predloga. Zoper to odločitev ni pritožbe. Sodišče odobri preiskovalne ukrepe, če GVH dokaže, da ostali preiskovalni ukrepi ne bi bili učinkoviti in obstaja utemeljen razlog, da se vir podatkov o določeni kršitvi nahaja v nekem prostoru in ta vir ne bo predložen prostovoljno ali pa bo uničen. Sodišče lahko omeji obseg preiskave tako, da specificira obseg ciljnih oseb in vrsto dopustnih preiskovalnih ukrepov.</w:t>
            </w:r>
          </w:p>
          <w:p w14:paraId="3B6044DC"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773E73C6"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Preiskovalni ukrepi se izvedejo v roku treh mesecev od izdaje odobritve sodišča. Stranka mora biti o odločitvi obveščena. Ukrepi se ustno naznanijo zadevni osebi in se izvajajo v njeni prisotnosti, pred začetkom izvajanja ukrepov pa jo je potrebno obvestiti tudi o odločitvi sodišča in o namenu preiskave. Če preiskovana oseba ni prisotna, je potrebno zagotoviti prisotnost uradne priče. GVH lahko pri preiskavi nudi pomoč policija, ki lahko uporabi prisilo. Preiskovalec lahko naredi kopije ali zaseže tudi dokaze, ki niso povezani s predmetom preiskave in za njih ni podana odobritev s strani sodišča, če ti kažejo na kršitev določb zakona ali Pogodbe o omejevalnih ravnanjih. V tem primeru se odobritev sodišča pridobi naknadno, saj v nasprotnem primeru dokazov ni možno uporabiti. Predlog za odobritev je potrebno predložiti v roku 60 dni po izvedbi zadnjega ukrepa.</w:t>
            </w:r>
          </w:p>
          <w:p w14:paraId="31EC7A8D"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5826445E"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Po zaključenem preiskovalnem postopku preiskovalec pripravi </w:t>
            </w:r>
            <w:r w:rsidRPr="00070D68">
              <w:rPr>
                <w:rFonts w:cs="Arial"/>
                <w:bCs/>
                <w:sz w:val="20"/>
                <w:szCs w:val="20"/>
                <w:lang w:eastAsia="en-US"/>
              </w:rPr>
              <w:t>poročilo</w:t>
            </w:r>
            <w:r w:rsidRPr="00070D68">
              <w:rPr>
                <w:rFonts w:cs="Arial"/>
                <w:sz w:val="20"/>
                <w:szCs w:val="20"/>
                <w:lang w:eastAsia="en-US"/>
              </w:rPr>
              <w:t>, ki ga skupaj z dokumenti predloži Svetu. Poročilo mora vsebovati: predmet preiskave, dejstva ugotovljena med postopkom, dokaze ter predloge preiskovalca glede nadaljnjega postopka in začasnih ukrepov, kjer je to potrebno. Kjer razlogi, ki so bili podlaga za uvedbo postopka, ne obstojijo ali podatki, pridobljeni med postopkom, kažejo na to, da kršitev ni podana, preiskovalec postopek, začet po uradni dolžnosti, ustavi.</w:t>
            </w:r>
          </w:p>
          <w:p w14:paraId="4F19BF7C"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29D3E31F"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Po prejemu poročila preiskovalca lahko </w:t>
            </w:r>
            <w:r w:rsidRPr="00070D68">
              <w:rPr>
                <w:rFonts w:cs="Arial"/>
                <w:bCs/>
                <w:sz w:val="20"/>
                <w:szCs w:val="20"/>
                <w:lang w:eastAsia="en-US"/>
              </w:rPr>
              <w:t>Svet</w:t>
            </w:r>
            <w:r w:rsidRPr="00070D68">
              <w:rPr>
                <w:rFonts w:cs="Arial"/>
                <w:sz w:val="20"/>
                <w:szCs w:val="20"/>
                <w:lang w:eastAsia="en-US"/>
              </w:rPr>
              <w:t>:</w:t>
            </w:r>
          </w:p>
          <w:p w14:paraId="40BCE564" w14:textId="77777777" w:rsidR="00AC6E15" w:rsidRPr="00070D68" w:rsidRDefault="00AC6E15" w:rsidP="003015A9">
            <w:pPr>
              <w:numPr>
                <w:ilvl w:val="1"/>
                <w:numId w:val="93"/>
              </w:numPr>
              <w:overflowPunct/>
              <w:autoSpaceDE/>
              <w:autoSpaceDN/>
              <w:adjustRightInd/>
              <w:spacing w:line="260" w:lineRule="exact"/>
              <w:ind w:left="284" w:hanging="284"/>
              <w:jc w:val="left"/>
              <w:textAlignment w:val="auto"/>
              <w:rPr>
                <w:rFonts w:eastAsia="Calibri" w:cs="Arial"/>
                <w:sz w:val="20"/>
                <w:szCs w:val="20"/>
                <w:lang w:eastAsia="en-US"/>
              </w:rPr>
            </w:pPr>
            <w:r w:rsidRPr="00070D68">
              <w:rPr>
                <w:rFonts w:eastAsia="Calibri" w:cs="Arial"/>
                <w:sz w:val="20"/>
                <w:szCs w:val="20"/>
                <w:lang w:eastAsia="en-US"/>
              </w:rPr>
              <w:t>ustavi postopek (iz istih razlogov, kot ga lahko ustavi preiskovalec),</w:t>
            </w:r>
          </w:p>
          <w:p w14:paraId="29B911F5" w14:textId="77777777" w:rsidR="00AC6E15" w:rsidRPr="00070D68" w:rsidRDefault="00AC6E15" w:rsidP="003015A9">
            <w:pPr>
              <w:numPr>
                <w:ilvl w:val="1"/>
                <w:numId w:val="93"/>
              </w:numPr>
              <w:overflowPunct/>
              <w:autoSpaceDE/>
              <w:autoSpaceDN/>
              <w:adjustRightInd/>
              <w:spacing w:line="260" w:lineRule="exact"/>
              <w:ind w:left="284" w:hanging="284"/>
              <w:jc w:val="left"/>
              <w:textAlignment w:val="auto"/>
              <w:rPr>
                <w:rFonts w:eastAsia="Calibri" w:cs="Arial"/>
                <w:sz w:val="20"/>
                <w:szCs w:val="20"/>
                <w:lang w:eastAsia="en-US"/>
              </w:rPr>
            </w:pPr>
            <w:r w:rsidRPr="00070D68">
              <w:rPr>
                <w:rFonts w:eastAsia="Calibri" w:cs="Arial"/>
                <w:sz w:val="20"/>
                <w:szCs w:val="20"/>
                <w:lang w:eastAsia="en-US"/>
              </w:rPr>
              <w:t>vrne spis preiskovalcu (če je potrebno nadaljevati preiskovalni postopek, zaradi razširitve postopka ali vstopa nove stranke v postopek) ali</w:t>
            </w:r>
          </w:p>
          <w:p w14:paraId="3BF2BBAC" w14:textId="77777777" w:rsidR="00AC6E15" w:rsidRPr="00070D68" w:rsidRDefault="00AC6E15" w:rsidP="003015A9">
            <w:pPr>
              <w:numPr>
                <w:ilvl w:val="1"/>
                <w:numId w:val="93"/>
              </w:numPr>
              <w:overflowPunct/>
              <w:autoSpaceDE/>
              <w:autoSpaceDN/>
              <w:adjustRightInd/>
              <w:spacing w:line="260" w:lineRule="exact"/>
              <w:ind w:left="284" w:hanging="284"/>
              <w:jc w:val="left"/>
              <w:textAlignment w:val="auto"/>
              <w:rPr>
                <w:rFonts w:eastAsia="Calibri" w:cs="Arial"/>
                <w:sz w:val="20"/>
                <w:szCs w:val="20"/>
                <w:lang w:eastAsia="en-US"/>
              </w:rPr>
            </w:pPr>
            <w:r w:rsidRPr="00070D68">
              <w:rPr>
                <w:rFonts w:eastAsia="Calibri" w:cs="Arial"/>
                <w:sz w:val="20"/>
                <w:szCs w:val="20"/>
                <w:lang w:eastAsia="en-US"/>
              </w:rPr>
              <w:t>prepove nadaljevanje prepovedanega ravnanja z izdajo začasne odredbe (izdajo le-te lahko zahteva tudi stranka).</w:t>
            </w:r>
          </w:p>
          <w:p w14:paraId="6A167CE4"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7BC214A3"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Če ni potrebno, da Svet postopek ustavi oziroma vrne spis preiskovalcu, pošlje svoje trenutno stališče, dejstva in okoliščine, ugotovljene med postopkom, dokaze, oceno dokazov in svoje ugotovitve stranki. Pred tem lahko stranki posreduje tudi poročilo preiskovalca. Če je postopek začet na podlagi zahteve, </w:t>
            </w:r>
            <w:r w:rsidRPr="00070D68">
              <w:rPr>
                <w:rFonts w:cs="Arial"/>
                <w:bCs/>
                <w:sz w:val="20"/>
                <w:szCs w:val="20"/>
                <w:lang w:eastAsia="en-US"/>
              </w:rPr>
              <w:t xml:space="preserve">predhodne odločitve </w:t>
            </w:r>
            <w:r w:rsidRPr="00070D68">
              <w:rPr>
                <w:rFonts w:cs="Arial"/>
                <w:sz w:val="20"/>
                <w:szCs w:val="20"/>
                <w:lang w:eastAsia="en-US"/>
              </w:rPr>
              <w:t xml:space="preserve">ni potrebno pripraviti. Stranka lahko na poročilo </w:t>
            </w:r>
            <w:r w:rsidRPr="00070D68">
              <w:rPr>
                <w:rFonts w:cs="Arial"/>
                <w:sz w:val="20"/>
                <w:szCs w:val="20"/>
                <w:lang w:eastAsia="en-US"/>
              </w:rPr>
              <w:lastRenderedPageBreak/>
              <w:t>preiskovalca, če je bilo posredovano, in ugotovitve sveta odgovori v roku, ki ga določi svet in ne presega 30 dni.</w:t>
            </w:r>
          </w:p>
          <w:p w14:paraId="5F9E9AF0"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62AACE6A"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Svet lahko izvede tudi </w:t>
            </w:r>
            <w:r w:rsidRPr="00070D68">
              <w:rPr>
                <w:rFonts w:cs="Arial"/>
                <w:bCs/>
                <w:sz w:val="20"/>
                <w:szCs w:val="20"/>
                <w:lang w:eastAsia="en-US"/>
              </w:rPr>
              <w:t>glavno obravnavo</w:t>
            </w:r>
            <w:r w:rsidRPr="00070D68">
              <w:rPr>
                <w:rFonts w:cs="Arial"/>
                <w:sz w:val="20"/>
                <w:szCs w:val="20"/>
                <w:lang w:eastAsia="en-US"/>
              </w:rPr>
              <w:t>, če tako zahteva stranka ali če je to v določenem primeru potrebno. Ko pošlje svojo predhodno odločitev stranki, ji hkrati naroči, da se izjavi glede glavne obravnave. Stranka mora imeti na voljo dovolj časa, da se pripravi na glavno obravnavo. Glavna obravnava je javna, javnost pa se lahko tudi izključi zaradi varovanja skrivnosti. Na glavni obravnavi lahko Svet ustavi postopek.</w:t>
            </w:r>
          </w:p>
          <w:p w14:paraId="4DBDA18F"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7EEBB7BF"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 xml:space="preserve">V postopku začetem po uradni dolžnosti zaradi ugotavljanja omejevalnih ravnanj lahko urad predlaga sklenitev poravnave. Poravnavo je možno skleniti za katerokoli kršitev, ki predstavlja omejevalno ravnanje. Svet povabi stranko k poravnavi, če oceni, da je hiter in učinkovit zaključek postopka ustrezen. </w:t>
            </w:r>
          </w:p>
          <w:p w14:paraId="33F5218F"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5E153880"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V postopku začetem po uradni dolžnosti lahko stranke predlagajo </w:t>
            </w:r>
            <w:r w:rsidRPr="00070D68">
              <w:rPr>
                <w:rFonts w:cs="Arial"/>
                <w:bCs/>
                <w:sz w:val="20"/>
                <w:szCs w:val="20"/>
                <w:lang w:eastAsia="en-US"/>
              </w:rPr>
              <w:t>zaveze</w:t>
            </w:r>
            <w:r w:rsidRPr="00070D68">
              <w:rPr>
                <w:rFonts w:cs="Arial"/>
                <w:sz w:val="20"/>
                <w:szCs w:val="20"/>
                <w:lang w:eastAsia="en-US"/>
              </w:rPr>
              <w:t>, da se zagotovi skladnost z zakonom ali PDEU. Če se na ta način lahko zagotovi učinkovito varstvo javnega interesa, lahko Svet te zaveze spremeni v zavezujoče za stranke, hkrati pa s tem zaključi postopek, brez ugotovitve, ali je prišlo do kršitve zakona. Zoper zaveze se lahko vloži pravno sredstvo. Če se spremenijo okoliščine ali če je odločitev temeljila na zavajajočih informacijah, lahko GVH začne nov postopek.</w:t>
            </w:r>
          </w:p>
          <w:p w14:paraId="6F256043"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07EADB69"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Svet lahko izda naslednje odločbe, ki se nanašajo na omejevalna ravnanja:</w:t>
            </w:r>
          </w:p>
          <w:p w14:paraId="57F0025E" w14:textId="77777777" w:rsidR="00AC6E15" w:rsidRPr="00070D68" w:rsidRDefault="00AC6E15" w:rsidP="003015A9">
            <w:pPr>
              <w:numPr>
                <w:ilvl w:val="1"/>
                <w:numId w:val="93"/>
              </w:numPr>
              <w:overflowPunct/>
              <w:autoSpaceDE/>
              <w:autoSpaceDN/>
              <w:adjustRightInd/>
              <w:spacing w:line="260" w:lineRule="exact"/>
              <w:ind w:left="284" w:hanging="284"/>
              <w:jc w:val="left"/>
              <w:textAlignment w:val="auto"/>
              <w:rPr>
                <w:rFonts w:eastAsia="Calibri" w:cs="Arial"/>
                <w:sz w:val="20"/>
                <w:szCs w:val="20"/>
                <w:lang w:eastAsia="en-US"/>
              </w:rPr>
            </w:pPr>
            <w:r w:rsidRPr="00070D68">
              <w:rPr>
                <w:rFonts w:eastAsia="Calibri" w:cs="Arial"/>
                <w:sz w:val="20"/>
                <w:szCs w:val="20"/>
                <w:lang w:eastAsia="en-US"/>
              </w:rPr>
              <w:t>naloži izpolnitev zavez;</w:t>
            </w:r>
          </w:p>
          <w:p w14:paraId="2D97A4F8" w14:textId="77777777" w:rsidR="00AC6E15" w:rsidRPr="00070D68" w:rsidRDefault="00AC6E15" w:rsidP="003015A9">
            <w:pPr>
              <w:numPr>
                <w:ilvl w:val="1"/>
                <w:numId w:val="93"/>
              </w:numPr>
              <w:overflowPunct/>
              <w:autoSpaceDE/>
              <w:autoSpaceDN/>
              <w:adjustRightInd/>
              <w:spacing w:line="260" w:lineRule="exact"/>
              <w:ind w:left="284" w:hanging="284"/>
              <w:jc w:val="left"/>
              <w:textAlignment w:val="auto"/>
              <w:rPr>
                <w:rFonts w:eastAsia="Calibri" w:cs="Arial"/>
                <w:sz w:val="20"/>
                <w:szCs w:val="20"/>
                <w:lang w:eastAsia="en-US"/>
              </w:rPr>
            </w:pPr>
            <w:r w:rsidRPr="00070D68">
              <w:rPr>
                <w:rFonts w:eastAsia="Calibri" w:cs="Arial"/>
                <w:sz w:val="20"/>
                <w:szCs w:val="20"/>
                <w:lang w:eastAsia="en-US"/>
              </w:rPr>
              <w:t>ugotovi, da ugodnost skupinske izjeme za določen sporazum ne velja;</w:t>
            </w:r>
          </w:p>
          <w:p w14:paraId="2DA08940" w14:textId="77777777" w:rsidR="00AC6E15" w:rsidRPr="00070D68" w:rsidRDefault="00AC6E15" w:rsidP="003015A9">
            <w:pPr>
              <w:numPr>
                <w:ilvl w:val="1"/>
                <w:numId w:val="93"/>
              </w:numPr>
              <w:overflowPunct/>
              <w:autoSpaceDE/>
              <w:autoSpaceDN/>
              <w:adjustRightInd/>
              <w:spacing w:line="260" w:lineRule="exact"/>
              <w:ind w:left="284" w:hanging="284"/>
              <w:jc w:val="left"/>
              <w:textAlignment w:val="auto"/>
              <w:rPr>
                <w:rFonts w:eastAsia="Calibri" w:cs="Arial"/>
                <w:sz w:val="20"/>
                <w:szCs w:val="20"/>
                <w:lang w:eastAsia="en-US"/>
              </w:rPr>
            </w:pPr>
            <w:r w:rsidRPr="00070D68">
              <w:rPr>
                <w:rFonts w:eastAsia="Calibri" w:cs="Arial"/>
                <w:sz w:val="20"/>
                <w:szCs w:val="20"/>
                <w:lang w:eastAsia="en-US"/>
              </w:rPr>
              <w:t>ugotovi nezakonitost ravnanj;</w:t>
            </w:r>
          </w:p>
          <w:p w14:paraId="02BE16D9" w14:textId="77777777" w:rsidR="00AC6E15" w:rsidRPr="00070D68" w:rsidRDefault="00AC6E15" w:rsidP="003015A9">
            <w:pPr>
              <w:numPr>
                <w:ilvl w:val="1"/>
                <w:numId w:val="93"/>
              </w:numPr>
              <w:overflowPunct/>
              <w:autoSpaceDE/>
              <w:autoSpaceDN/>
              <w:adjustRightInd/>
              <w:spacing w:line="260" w:lineRule="exact"/>
              <w:ind w:left="284" w:hanging="284"/>
              <w:jc w:val="left"/>
              <w:textAlignment w:val="auto"/>
              <w:rPr>
                <w:rFonts w:eastAsia="Calibri" w:cs="Arial"/>
                <w:sz w:val="20"/>
                <w:szCs w:val="20"/>
                <w:lang w:eastAsia="en-US"/>
              </w:rPr>
            </w:pPr>
            <w:r w:rsidRPr="00070D68">
              <w:rPr>
                <w:rFonts w:eastAsia="Calibri" w:cs="Arial"/>
                <w:sz w:val="20"/>
                <w:szCs w:val="20"/>
                <w:lang w:eastAsia="en-US"/>
              </w:rPr>
              <w:t>naloži obveznost prenehanja s kršitvijo zakona;</w:t>
            </w:r>
          </w:p>
          <w:p w14:paraId="517F37F5" w14:textId="77777777" w:rsidR="00AC6E15" w:rsidRPr="00070D68" w:rsidRDefault="00AC6E15" w:rsidP="003015A9">
            <w:pPr>
              <w:numPr>
                <w:ilvl w:val="1"/>
                <w:numId w:val="93"/>
              </w:numPr>
              <w:overflowPunct/>
              <w:autoSpaceDE/>
              <w:autoSpaceDN/>
              <w:adjustRightInd/>
              <w:spacing w:line="260" w:lineRule="exact"/>
              <w:ind w:left="284" w:hanging="284"/>
              <w:jc w:val="left"/>
              <w:textAlignment w:val="auto"/>
              <w:rPr>
                <w:rFonts w:eastAsia="Calibri" w:cs="Arial"/>
                <w:sz w:val="20"/>
                <w:szCs w:val="20"/>
                <w:lang w:eastAsia="en-US"/>
              </w:rPr>
            </w:pPr>
            <w:r w:rsidRPr="00070D68">
              <w:rPr>
                <w:rFonts w:eastAsia="Calibri" w:cs="Arial"/>
                <w:sz w:val="20"/>
                <w:szCs w:val="20"/>
                <w:lang w:eastAsia="en-US"/>
              </w:rPr>
              <w:t>prepove nadaljevanje ravnanj, ki pomenijo kršitev;</w:t>
            </w:r>
          </w:p>
          <w:p w14:paraId="18928388" w14:textId="77777777" w:rsidR="00AC6E15" w:rsidRPr="00070D68" w:rsidRDefault="00AC6E15" w:rsidP="003015A9">
            <w:pPr>
              <w:numPr>
                <w:ilvl w:val="1"/>
                <w:numId w:val="93"/>
              </w:numPr>
              <w:overflowPunct/>
              <w:autoSpaceDE/>
              <w:autoSpaceDN/>
              <w:adjustRightInd/>
              <w:spacing w:line="260" w:lineRule="exact"/>
              <w:ind w:left="284" w:hanging="284"/>
              <w:jc w:val="left"/>
              <w:textAlignment w:val="auto"/>
              <w:rPr>
                <w:rFonts w:eastAsia="Calibri" w:cs="Arial"/>
                <w:sz w:val="20"/>
                <w:szCs w:val="20"/>
                <w:lang w:eastAsia="en-US"/>
              </w:rPr>
            </w:pPr>
            <w:r w:rsidRPr="00070D68">
              <w:rPr>
                <w:rFonts w:eastAsia="Calibri" w:cs="Arial"/>
                <w:sz w:val="20"/>
                <w:szCs w:val="20"/>
                <w:lang w:eastAsia="en-US"/>
              </w:rPr>
              <w:t>v primeru, da ugotovi, da gre za pravno kršitev, naloži obveznosti, ki vključujejo zlasti dolžnost, da se izpolni pogodba, kjer se neupravičeno zavrača vzpostavitev ali vzdrževanje poslovnega sodelovanja;</w:t>
            </w:r>
          </w:p>
          <w:p w14:paraId="47CCB480" w14:textId="77777777" w:rsidR="00AC6E15" w:rsidRPr="00070D68" w:rsidRDefault="00AC6E15" w:rsidP="003015A9">
            <w:pPr>
              <w:numPr>
                <w:ilvl w:val="1"/>
                <w:numId w:val="93"/>
              </w:numPr>
              <w:overflowPunct/>
              <w:autoSpaceDE/>
              <w:autoSpaceDN/>
              <w:adjustRightInd/>
              <w:spacing w:line="260" w:lineRule="exact"/>
              <w:ind w:left="284" w:hanging="284"/>
              <w:jc w:val="left"/>
              <w:textAlignment w:val="auto"/>
              <w:rPr>
                <w:rFonts w:eastAsia="Calibri" w:cs="Arial"/>
                <w:sz w:val="20"/>
                <w:szCs w:val="20"/>
                <w:lang w:eastAsia="en-US"/>
              </w:rPr>
            </w:pPr>
            <w:r w:rsidRPr="00070D68">
              <w:rPr>
                <w:rFonts w:eastAsia="Calibri" w:cs="Arial"/>
                <w:sz w:val="20"/>
                <w:szCs w:val="20"/>
                <w:lang w:eastAsia="en-US"/>
              </w:rPr>
              <w:t>odloči, da ravnanje ni nezakonito;</w:t>
            </w:r>
          </w:p>
          <w:p w14:paraId="13355FE7" w14:textId="77777777" w:rsidR="00AC6E15" w:rsidRPr="00070D68" w:rsidRDefault="00AC6E15" w:rsidP="003015A9">
            <w:pPr>
              <w:numPr>
                <w:ilvl w:val="1"/>
                <w:numId w:val="93"/>
              </w:numPr>
              <w:overflowPunct/>
              <w:autoSpaceDE/>
              <w:autoSpaceDN/>
              <w:adjustRightInd/>
              <w:spacing w:line="260" w:lineRule="exact"/>
              <w:ind w:left="284" w:hanging="284"/>
              <w:jc w:val="left"/>
              <w:textAlignment w:val="auto"/>
              <w:rPr>
                <w:rFonts w:eastAsia="Calibri" w:cs="Arial"/>
                <w:sz w:val="20"/>
                <w:szCs w:val="20"/>
                <w:lang w:eastAsia="en-US"/>
              </w:rPr>
            </w:pPr>
            <w:r w:rsidRPr="00070D68">
              <w:rPr>
                <w:rFonts w:eastAsia="Calibri" w:cs="Arial"/>
                <w:sz w:val="20"/>
                <w:szCs w:val="20"/>
                <w:lang w:eastAsia="en-US"/>
              </w:rPr>
              <w:t>naloži denarno kazen;</w:t>
            </w:r>
          </w:p>
          <w:p w14:paraId="01ACECC0" w14:textId="77777777" w:rsidR="00AC6E15" w:rsidRPr="00070D68" w:rsidRDefault="00AC6E15" w:rsidP="003015A9">
            <w:pPr>
              <w:numPr>
                <w:ilvl w:val="1"/>
                <w:numId w:val="93"/>
              </w:numPr>
              <w:overflowPunct/>
              <w:autoSpaceDE/>
              <w:autoSpaceDN/>
              <w:adjustRightInd/>
              <w:spacing w:line="260" w:lineRule="exact"/>
              <w:ind w:left="284" w:hanging="284"/>
              <w:jc w:val="left"/>
              <w:textAlignment w:val="auto"/>
              <w:rPr>
                <w:rFonts w:cs="Arial"/>
                <w:sz w:val="20"/>
                <w:szCs w:val="20"/>
                <w:lang w:eastAsia="en-US"/>
              </w:rPr>
            </w:pPr>
            <w:r w:rsidRPr="00070D68">
              <w:rPr>
                <w:rFonts w:eastAsia="Calibri" w:cs="Arial"/>
                <w:sz w:val="20"/>
                <w:szCs w:val="20"/>
                <w:lang w:eastAsia="en-US"/>
              </w:rPr>
              <w:t>opozori in naloži podjetju, da vzpostavi notranja pravila, ki bodo zagotovila skladnost poslovanja s konkurenčnim pravom</w:t>
            </w:r>
            <w:r w:rsidRPr="00070D68">
              <w:rPr>
                <w:rFonts w:cs="Arial"/>
                <w:sz w:val="20"/>
                <w:szCs w:val="20"/>
                <w:lang w:eastAsia="en-US"/>
              </w:rPr>
              <w:t>.</w:t>
            </w:r>
          </w:p>
          <w:p w14:paraId="62032E55"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2F154FA5"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 xml:space="preserve">Zakon izrecno predvideva tudi naknaden ugotovitveni postopek, namenjen ugotovitvi, ali podjetje spoštuje izvršljive odločbe. </w:t>
            </w:r>
          </w:p>
          <w:p w14:paraId="5F9D3279"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2CA63B60"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Zoper nepravilnosti v preiskovalnem postopku lahko stranka v roku 3 dni od dneva, ko se je nepravilnost zgodila, vloži pisno pritožbo. O pritožbenih razlogih se preiskovalec ali Svet izjavita v poročilu oziroma sklepu o ustavitvi postopka.</w:t>
            </w:r>
          </w:p>
          <w:p w14:paraId="0040AF8A"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4C9AF68E"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Zoper odločitve, ki sta jih med postopkom sprejela preiskovalec (te pritožbe presoja Svet, ki odloča o zadevi v ločenem postopku) ali Svet (te pritožbe presoja Okrožno sodišče Budimpešte v upravnem postopku), je dovoljeno pravno sredstvo, ki nima suspenzivnega učinka, le v primerih predvidenih z zakonom. Pritožbo lahko vloži stranka ali oseba, na katero se odločitev nanaša, v roku 8 dni od odločitve.</w:t>
            </w:r>
          </w:p>
          <w:p w14:paraId="6FF192FB"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21A096E7"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Tožbo zoper odločbo se vloži pri Svetu v roku 30 dni od izdaje odločbe ali pošlje priporočeno po pošti. Svet pošlje tožbo in vse dokumente ter odgovor na tožbo sodišču v roku 30 dni od prejema tožbe (če gre za zahtevek, ki zadrži izvršitev odločbe, se dokumenti posredujejo sodišču v roku 15 dni). Sodišče lahko odločitev GVH razveljavi. Za postopek pred sodiščem se uporabljajo določbe Zakona o pravdnem postopku.</w:t>
            </w:r>
          </w:p>
          <w:p w14:paraId="28C9EF2A"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65E8F087"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lastRenderedPageBreak/>
              <w:t>Če zoper odločbe GVH ni vloženo nobeno pravno sredstvo, so te dokončne. Dokončne odločbe se lahko izvršijo, če v roku, ki je določen, ne pride do uskladitve ravnanja z odločbo.</w:t>
            </w:r>
          </w:p>
          <w:p w14:paraId="346055D1"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6EC9068B"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V primeru, da stranka ne ravna v skladu z odločbo GVH, lahko GVH naloži denarno kazen. Ta se lahko naloži tako podjetju, kot tudi odgovorni osebi. Rok za prostovoljno izpolnitev se na prošnjo stranke lahko podaljša, vendar samo enkrat. Če denarna kazen ni plačana v določenem roku, pride do izterjave.</w:t>
            </w:r>
          </w:p>
          <w:p w14:paraId="310CF79C"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5983F1EA"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Oseba, katere pravice so z izvršitvijo odločitve GVH prizadete, lahko vloži pritožbo predsedniku Sveta v roku 3 dni, ko je izvedela za kršitev. Predsednik Sveta odloči o pritožbi v roku 8 dni od prejema. Zoper to odločitev ni pravnega sredstva.</w:t>
            </w:r>
          </w:p>
          <w:p w14:paraId="35E47A78"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193B2CFB"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Kršitve materialnih določb zakona, ki se nanašajo na omejevalna ravnanja, predstavljajo ravnanje, za katerega se lahko naloži denarna kazen. Prikrojevanje razpisnih ponudb v javnih naročilih (</w:t>
            </w:r>
            <w:proofErr w:type="spellStart"/>
            <w:r w:rsidRPr="00070D68">
              <w:rPr>
                <w:rFonts w:cs="Arial"/>
                <w:sz w:val="20"/>
                <w:szCs w:val="20"/>
                <w:lang w:eastAsia="en-US"/>
              </w:rPr>
              <w:t>bid</w:t>
            </w:r>
            <w:proofErr w:type="spellEnd"/>
            <w:r w:rsidRPr="00070D68">
              <w:rPr>
                <w:rFonts w:cs="Arial"/>
                <w:sz w:val="20"/>
                <w:szCs w:val="20"/>
                <w:lang w:eastAsia="en-US"/>
              </w:rPr>
              <w:t xml:space="preserve"> </w:t>
            </w:r>
            <w:proofErr w:type="spellStart"/>
            <w:r w:rsidRPr="00070D68">
              <w:rPr>
                <w:rFonts w:cs="Arial"/>
                <w:sz w:val="20"/>
                <w:szCs w:val="20"/>
                <w:lang w:eastAsia="en-US"/>
              </w:rPr>
              <w:t>rigging</w:t>
            </w:r>
            <w:proofErr w:type="spellEnd"/>
            <w:r w:rsidRPr="00070D68">
              <w:rPr>
                <w:rFonts w:cs="Arial"/>
                <w:sz w:val="20"/>
                <w:szCs w:val="20"/>
                <w:lang w:eastAsia="en-US"/>
              </w:rPr>
              <w:t>) pa predstavlja kaznivo dejanje, za katero je možno fizični osebi izreči pet letno zaporno kazen.</w:t>
            </w:r>
          </w:p>
          <w:p w14:paraId="0E39556E"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488F11EF"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bCs/>
                <w:sz w:val="20"/>
                <w:szCs w:val="20"/>
                <w:lang w:eastAsia="en-US"/>
              </w:rPr>
              <w:t>Maksimalna globa, </w:t>
            </w:r>
            <w:r w:rsidRPr="00070D68">
              <w:rPr>
                <w:rFonts w:cs="Arial"/>
                <w:sz w:val="20"/>
                <w:szCs w:val="20"/>
                <w:lang w:eastAsia="en-US"/>
              </w:rPr>
              <w:t>ki se lahko naloži podjetju, ne sme preseči </w:t>
            </w:r>
            <w:r w:rsidRPr="00070D68">
              <w:rPr>
                <w:rFonts w:cs="Arial"/>
                <w:bCs/>
                <w:sz w:val="20"/>
                <w:szCs w:val="20"/>
                <w:lang w:eastAsia="en-US"/>
              </w:rPr>
              <w:t>10% neto prometa podjetja v preteklem poslovnem letu</w:t>
            </w:r>
            <w:r w:rsidRPr="00070D68">
              <w:rPr>
                <w:rFonts w:cs="Arial"/>
                <w:sz w:val="20"/>
                <w:szCs w:val="20"/>
                <w:lang w:eastAsia="en-US"/>
              </w:rPr>
              <w:t xml:space="preserve"> (t.j. leto pred tistim, v katerem je bila sprejeta odločitev, ki je vzpostavila kršitev). Če tako ni mogoče določiti prometa, predstavlja osnovo za odmero zneska globe zadnje poslovno leto, za katerega so na voljo avtentične informacije o prometu. </w:t>
            </w:r>
          </w:p>
          <w:p w14:paraId="33AFE7C6"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7E5B6A9F"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 xml:space="preserve">Znesek globe se določi ob upoštevanju vseh okoliščin primera, zlasti teže in trajanja kršitve, koristi pridobljene s kršitvijo, tržnega položaja kršitelja, odgovornosti za ravnanje, sodelovanja podjetja v postopku in povratništva. Pri ocenjevanju teže kršitve se upošteva zlasti obseg grožnje, ki ga ravnanje predstavlja, procesu tržnega boja in širino in obseg škode, povzročene interesom končnih trgovinskih partnerjev. </w:t>
            </w:r>
          </w:p>
          <w:p w14:paraId="141651D9"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374E9D84"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 xml:space="preserve">Zakon predvideva tudi solidarno odgovornost članov podjetja (enotni gospodarski subjekt) za plačilo globe, ki ga ni možno izterjati od posameznega člana podjetja. </w:t>
            </w:r>
          </w:p>
          <w:p w14:paraId="5DFDA6D2"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66F5A645"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 xml:space="preserve">Podjetniškemu združenju se denarna kazen naloži glede na promet njegovih članov. Če združenje ne more poravnati kazni, je izterjava možna od članov združenja. </w:t>
            </w:r>
          </w:p>
          <w:p w14:paraId="78F8990D"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74148ED1"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Solidarna odgovornost in plačilo globe, ki se naloži podjetniškemu združenju, je urejeno primerljivo evropski ureditvi in predlogu novele. V obeh primerih svet izda posebno odločbo, zoper katero je možna pritožba.</w:t>
            </w:r>
          </w:p>
          <w:p w14:paraId="53B7D4F2"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4E712CD8"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r w:rsidRPr="00070D68">
              <w:rPr>
                <w:rFonts w:cs="Arial"/>
                <w:sz w:val="20"/>
                <w:szCs w:val="20"/>
                <w:lang w:eastAsia="en-US"/>
              </w:rPr>
              <w:t xml:space="preserve">Tožba, vložena zoper odločbo GVH, s katero se naloži globa, ni suspenzivna. Stranka lahko zaprosi za </w:t>
            </w:r>
            <w:proofErr w:type="spellStart"/>
            <w:r w:rsidRPr="00070D68">
              <w:rPr>
                <w:rFonts w:cs="Arial"/>
                <w:sz w:val="20"/>
                <w:szCs w:val="20"/>
                <w:lang w:eastAsia="en-US"/>
              </w:rPr>
              <w:t>suspenzivnost</w:t>
            </w:r>
            <w:proofErr w:type="spellEnd"/>
            <w:r w:rsidRPr="00070D68">
              <w:rPr>
                <w:rFonts w:cs="Arial"/>
                <w:sz w:val="20"/>
                <w:szCs w:val="20"/>
                <w:lang w:eastAsia="en-US"/>
              </w:rPr>
              <w:t xml:space="preserve">, kar pa mora skrbno utemeljiti. </w:t>
            </w:r>
          </w:p>
          <w:p w14:paraId="66D227A5" w14:textId="77777777" w:rsidR="00AC6E15" w:rsidRPr="00070D68" w:rsidRDefault="00AC6E15" w:rsidP="00AC6E15">
            <w:pPr>
              <w:overflowPunct/>
              <w:autoSpaceDE/>
              <w:autoSpaceDN/>
              <w:adjustRightInd/>
              <w:spacing w:line="260" w:lineRule="exact"/>
              <w:textAlignment w:val="auto"/>
              <w:rPr>
                <w:rFonts w:cs="Arial"/>
                <w:sz w:val="20"/>
                <w:szCs w:val="20"/>
                <w:lang w:eastAsia="en-US"/>
              </w:rPr>
            </w:pPr>
          </w:p>
          <w:p w14:paraId="1DEDF5E3"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p>
          <w:p w14:paraId="4CFED75C" w14:textId="77777777" w:rsidR="00AC6E15" w:rsidRPr="00070D68" w:rsidRDefault="00AC6E15" w:rsidP="003015A9">
            <w:pPr>
              <w:numPr>
                <w:ilvl w:val="2"/>
                <w:numId w:val="96"/>
              </w:numPr>
              <w:overflowPunct/>
              <w:autoSpaceDE/>
              <w:autoSpaceDN/>
              <w:adjustRightInd/>
              <w:spacing w:line="260" w:lineRule="exact"/>
              <w:ind w:left="0" w:firstLine="0"/>
              <w:jc w:val="left"/>
              <w:textAlignment w:val="auto"/>
              <w:rPr>
                <w:rFonts w:cs="Arial"/>
                <w:sz w:val="20"/>
                <w:szCs w:val="20"/>
                <w:u w:val="single"/>
                <w:lang w:eastAsia="en-US"/>
              </w:rPr>
            </w:pPr>
            <w:r w:rsidRPr="00070D68">
              <w:rPr>
                <w:rFonts w:cs="Arial"/>
                <w:sz w:val="20"/>
                <w:szCs w:val="20"/>
                <w:u w:val="single"/>
                <w:lang w:eastAsia="en-US"/>
              </w:rPr>
              <w:t>izjava o skladnosti predloga zakona s pravnimi akti EU in korelacijska tabela pri prenosu direktiv.</w:t>
            </w:r>
          </w:p>
          <w:p w14:paraId="6798D2B7"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p>
          <w:p w14:paraId="6CD89EB4"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r w:rsidRPr="00070D68">
              <w:rPr>
                <w:rFonts w:eastAsia="Calibri" w:cs="Arial"/>
                <w:b/>
                <w:sz w:val="20"/>
                <w:szCs w:val="20"/>
                <w:lang w:eastAsia="en-US"/>
              </w:rPr>
              <w:t xml:space="preserve">Izjava o skladnosti (oblika </w:t>
            </w:r>
            <w:proofErr w:type="spellStart"/>
            <w:r w:rsidRPr="00070D68">
              <w:rPr>
                <w:rFonts w:eastAsia="Calibri" w:cs="Arial"/>
                <w:b/>
                <w:sz w:val="20"/>
                <w:szCs w:val="20"/>
                <w:lang w:eastAsia="en-US"/>
              </w:rPr>
              <w:t>pdf</w:t>
            </w:r>
            <w:proofErr w:type="spellEnd"/>
            <w:r w:rsidRPr="00070D68">
              <w:rPr>
                <w:rFonts w:eastAsia="Calibri" w:cs="Arial"/>
                <w:b/>
                <w:sz w:val="20"/>
                <w:szCs w:val="20"/>
                <w:lang w:eastAsia="en-US"/>
              </w:rPr>
              <w:t>) – izvoz iz baze RPS</w:t>
            </w:r>
          </w:p>
          <w:p w14:paraId="4D4D52A1"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p>
          <w:p w14:paraId="2A67D26A"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r w:rsidRPr="00070D68">
              <w:rPr>
                <w:rFonts w:eastAsia="Calibri" w:cs="Arial"/>
                <w:b/>
                <w:sz w:val="20"/>
                <w:szCs w:val="20"/>
                <w:lang w:eastAsia="en-US"/>
              </w:rPr>
              <w:t xml:space="preserve">Korelacijska tabela (oblika </w:t>
            </w:r>
            <w:proofErr w:type="spellStart"/>
            <w:r w:rsidRPr="00070D68">
              <w:rPr>
                <w:rFonts w:eastAsia="Calibri" w:cs="Arial"/>
                <w:b/>
                <w:sz w:val="20"/>
                <w:szCs w:val="20"/>
                <w:lang w:eastAsia="en-US"/>
              </w:rPr>
              <w:t>pdf</w:t>
            </w:r>
            <w:proofErr w:type="spellEnd"/>
            <w:r w:rsidRPr="00070D68">
              <w:rPr>
                <w:rFonts w:eastAsia="Calibri" w:cs="Arial"/>
                <w:b/>
                <w:sz w:val="20"/>
                <w:szCs w:val="20"/>
                <w:lang w:eastAsia="en-US"/>
              </w:rPr>
              <w:t>) – izvoz iz baze RPS</w:t>
            </w:r>
          </w:p>
          <w:p w14:paraId="6C0003DF"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p>
          <w:p w14:paraId="57A17A45"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p>
          <w:p w14:paraId="68DC976F"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r w:rsidRPr="00070D68">
              <w:rPr>
                <w:rFonts w:eastAsia="Calibri" w:cs="Arial"/>
                <w:b/>
                <w:sz w:val="20"/>
                <w:szCs w:val="20"/>
                <w:lang w:eastAsia="en-US"/>
              </w:rPr>
              <w:t>6. PRESOJA POSLEDIC, KI JIH BO IMEL SPREJEM ZAKONA</w:t>
            </w:r>
          </w:p>
          <w:p w14:paraId="71AA6C84"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p>
          <w:p w14:paraId="3211F313"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r w:rsidRPr="00070D68">
              <w:rPr>
                <w:rFonts w:eastAsia="Calibri" w:cs="Arial"/>
                <w:b/>
                <w:sz w:val="20"/>
                <w:szCs w:val="20"/>
                <w:lang w:eastAsia="en-US"/>
              </w:rPr>
              <w:t xml:space="preserve">6.1 Presoja administrativnih posledic </w:t>
            </w:r>
          </w:p>
          <w:p w14:paraId="75A6E1C3"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r w:rsidRPr="00070D68">
              <w:rPr>
                <w:rFonts w:eastAsia="Calibri" w:cs="Arial"/>
                <w:b/>
                <w:sz w:val="20"/>
                <w:szCs w:val="20"/>
                <w:lang w:eastAsia="en-US"/>
              </w:rPr>
              <w:t xml:space="preserve">a) v postopkih oziroma poslovanju javne uprave ali pravosodnih organov: </w:t>
            </w:r>
          </w:p>
          <w:p w14:paraId="1E2FE915" w14:textId="77777777"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p>
          <w:p w14:paraId="2F0D8C31" w14:textId="77777777"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r w:rsidRPr="00070D68">
              <w:rPr>
                <w:rFonts w:eastAsia="Calibri" w:cs="Arial"/>
                <w:sz w:val="20"/>
                <w:szCs w:val="20"/>
                <w:lang w:eastAsia="en-US"/>
              </w:rPr>
              <w:t xml:space="preserve">Naložitev administrativne sankcije v upravnem postopku pomeni, da agencija za kršitve določb predloga zakona ali 101. ali 102. člena PDEU, ki jih bodo izvršila podjetja, ne bo več vodila prekrškovnih postopkov, zaradi česar bodo </w:t>
            </w:r>
            <w:proofErr w:type="spellStart"/>
            <w:r w:rsidRPr="00070D68">
              <w:rPr>
                <w:rFonts w:eastAsia="Calibri" w:cs="Arial"/>
                <w:sz w:val="20"/>
                <w:szCs w:val="20"/>
                <w:lang w:eastAsia="en-US"/>
              </w:rPr>
              <w:t>prekrškovna</w:t>
            </w:r>
            <w:proofErr w:type="spellEnd"/>
            <w:r w:rsidRPr="00070D68">
              <w:rPr>
                <w:rFonts w:eastAsia="Calibri" w:cs="Arial"/>
                <w:sz w:val="20"/>
                <w:szCs w:val="20"/>
                <w:lang w:eastAsia="en-US"/>
              </w:rPr>
              <w:t xml:space="preserve"> sodišča razbremenjena. </w:t>
            </w:r>
          </w:p>
          <w:p w14:paraId="6C41B03F" w14:textId="77777777"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p>
          <w:p w14:paraId="2F13491D"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r w:rsidRPr="00070D68">
              <w:rPr>
                <w:rFonts w:eastAsia="Calibri" w:cs="Arial"/>
                <w:b/>
                <w:sz w:val="20"/>
                <w:szCs w:val="20"/>
                <w:lang w:eastAsia="en-US"/>
              </w:rPr>
              <w:t>b) pri obveznostih strank do javne uprave ali pravosodnih organov:</w:t>
            </w:r>
          </w:p>
          <w:p w14:paraId="11E8AA7D"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p>
          <w:p w14:paraId="25E145CB" w14:textId="25DAAA7A"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r w:rsidRPr="00070D68">
              <w:rPr>
                <w:rFonts w:eastAsia="Calibri" w:cs="Arial"/>
                <w:sz w:val="20"/>
                <w:szCs w:val="20"/>
                <w:lang w:eastAsia="en-US"/>
              </w:rPr>
              <w:t>Predlog zakona bo zmanjšal administrativne obveznosti strank do javne uprave ali pravosodnih organov, saj bo agencija vodila le en postopek</w:t>
            </w:r>
            <w:r w:rsidR="003A18EB" w:rsidRPr="00070D68">
              <w:rPr>
                <w:rFonts w:eastAsia="Calibri" w:cs="Arial"/>
                <w:sz w:val="20"/>
                <w:szCs w:val="20"/>
                <w:lang w:eastAsia="en-US"/>
              </w:rPr>
              <w:t>, to je</w:t>
            </w:r>
            <w:r w:rsidR="00477400" w:rsidRPr="00070D68">
              <w:rPr>
                <w:rFonts w:eastAsia="Calibri" w:cs="Arial"/>
                <w:sz w:val="20"/>
                <w:szCs w:val="20"/>
                <w:lang w:eastAsia="en-US"/>
              </w:rPr>
              <w:t xml:space="preserve"> upravni postopek</w:t>
            </w:r>
            <w:r w:rsidRPr="00070D68">
              <w:rPr>
                <w:rFonts w:eastAsia="Calibri" w:cs="Arial"/>
                <w:sz w:val="20"/>
                <w:szCs w:val="20"/>
                <w:lang w:eastAsia="en-US"/>
              </w:rPr>
              <w:t xml:space="preserve">, v katerem bo ugotavljala obstoj kršitve določb </w:t>
            </w:r>
            <w:r w:rsidR="00390924" w:rsidRPr="00070D68">
              <w:rPr>
                <w:rFonts w:eastAsia="Calibri" w:cs="Arial"/>
                <w:sz w:val="20"/>
                <w:szCs w:val="20"/>
                <w:lang w:eastAsia="en-US"/>
              </w:rPr>
              <w:t xml:space="preserve">predloga </w:t>
            </w:r>
            <w:r w:rsidRPr="00070D68">
              <w:rPr>
                <w:rFonts w:eastAsia="Calibri" w:cs="Arial"/>
                <w:sz w:val="20"/>
                <w:szCs w:val="20"/>
                <w:lang w:eastAsia="en-US"/>
              </w:rPr>
              <w:t xml:space="preserve">zakona ali 101. ali 102. člena PDEU in v primeru ugotovitve obstoja kršitve v istem postopku bo stranki tudi naložila plačilo administrativne sankcije. Ker bo agencija zoper stranko vodila le en postopek, bo stranka v primeru ne strinjanja z odločitvijo agencije vložila pravno sredstvo zoper eno odločbo. </w:t>
            </w:r>
          </w:p>
          <w:p w14:paraId="7483C8C2" w14:textId="77777777" w:rsidR="0056019D" w:rsidRPr="00070D68" w:rsidRDefault="0056019D" w:rsidP="00AC6E15">
            <w:pPr>
              <w:overflowPunct/>
              <w:autoSpaceDE/>
              <w:autoSpaceDN/>
              <w:adjustRightInd/>
              <w:spacing w:line="260" w:lineRule="exact"/>
              <w:textAlignment w:val="auto"/>
              <w:rPr>
                <w:rFonts w:eastAsia="Calibri" w:cs="Arial"/>
                <w:sz w:val="20"/>
                <w:szCs w:val="20"/>
                <w:lang w:eastAsia="en-US"/>
              </w:rPr>
            </w:pPr>
          </w:p>
          <w:p w14:paraId="6BD5ED99" w14:textId="6042D4E2" w:rsidR="00AC6E15" w:rsidRPr="00070D68" w:rsidRDefault="003015A9" w:rsidP="003015A9">
            <w:pPr>
              <w:overflowPunct/>
              <w:autoSpaceDE/>
              <w:autoSpaceDN/>
              <w:adjustRightInd/>
              <w:spacing w:line="260" w:lineRule="exact"/>
              <w:jc w:val="left"/>
              <w:textAlignment w:val="auto"/>
              <w:rPr>
                <w:rFonts w:eastAsia="Calibri" w:cs="Arial"/>
                <w:b/>
                <w:sz w:val="20"/>
                <w:szCs w:val="20"/>
                <w:lang w:eastAsia="en-US"/>
              </w:rPr>
            </w:pPr>
            <w:r w:rsidRPr="00070D68">
              <w:rPr>
                <w:rFonts w:eastAsia="Calibri" w:cs="Arial"/>
                <w:b/>
                <w:sz w:val="20"/>
                <w:szCs w:val="20"/>
                <w:lang w:eastAsia="en-US"/>
              </w:rPr>
              <w:t xml:space="preserve">6.2. </w:t>
            </w:r>
            <w:r w:rsidR="00AC6E15" w:rsidRPr="00070D68">
              <w:rPr>
                <w:rFonts w:eastAsia="Calibri" w:cs="Arial"/>
                <w:b/>
                <w:sz w:val="20"/>
                <w:szCs w:val="20"/>
                <w:lang w:eastAsia="en-US"/>
              </w:rPr>
              <w:t>Presoja posledic za okolje, vključno s prostorskimi in varstvenimi vidiki, in sicer za:</w:t>
            </w:r>
          </w:p>
          <w:p w14:paraId="0908F09C" w14:textId="77777777"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p>
          <w:p w14:paraId="3703450C" w14:textId="77777777"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r w:rsidRPr="00070D68">
              <w:rPr>
                <w:rFonts w:eastAsia="Calibri" w:cs="Arial"/>
                <w:sz w:val="20"/>
                <w:szCs w:val="20"/>
                <w:lang w:eastAsia="en-US"/>
              </w:rPr>
              <w:t>Predlog zakona ne bo povzročil posledic za okolje.</w:t>
            </w:r>
          </w:p>
          <w:p w14:paraId="41F05551" w14:textId="77777777" w:rsidR="003015A9" w:rsidRPr="00070D68" w:rsidRDefault="003015A9" w:rsidP="00AC6E15">
            <w:pPr>
              <w:overflowPunct/>
              <w:autoSpaceDE/>
              <w:autoSpaceDN/>
              <w:adjustRightInd/>
              <w:spacing w:line="260" w:lineRule="exact"/>
              <w:textAlignment w:val="auto"/>
              <w:rPr>
                <w:rFonts w:eastAsia="Calibri" w:cs="Arial"/>
                <w:b/>
                <w:sz w:val="20"/>
                <w:szCs w:val="20"/>
                <w:lang w:eastAsia="en-US"/>
              </w:rPr>
            </w:pPr>
          </w:p>
          <w:p w14:paraId="325C1366" w14:textId="28F38657" w:rsidR="00AC6E15" w:rsidRPr="00070D68" w:rsidRDefault="003015A9" w:rsidP="003015A9">
            <w:pPr>
              <w:overflowPunct/>
              <w:autoSpaceDE/>
              <w:autoSpaceDN/>
              <w:adjustRightInd/>
              <w:spacing w:line="260" w:lineRule="exact"/>
              <w:textAlignment w:val="auto"/>
              <w:rPr>
                <w:rFonts w:eastAsia="Calibri" w:cs="Arial"/>
                <w:b/>
                <w:sz w:val="20"/>
                <w:szCs w:val="20"/>
                <w:lang w:eastAsia="en-US"/>
              </w:rPr>
            </w:pPr>
            <w:r w:rsidRPr="00070D68">
              <w:rPr>
                <w:rFonts w:eastAsia="Calibri" w:cs="Arial"/>
                <w:b/>
                <w:sz w:val="20"/>
                <w:szCs w:val="20"/>
                <w:lang w:eastAsia="en-US"/>
              </w:rPr>
              <w:t>6.3. P</w:t>
            </w:r>
            <w:r w:rsidR="00AC6E15" w:rsidRPr="00070D68">
              <w:rPr>
                <w:rFonts w:eastAsia="Calibri" w:cs="Arial"/>
                <w:b/>
                <w:sz w:val="20"/>
                <w:szCs w:val="20"/>
                <w:lang w:eastAsia="en-US"/>
              </w:rPr>
              <w:t>resoja posledic za gospodarstvo, in sicer za:</w:t>
            </w:r>
          </w:p>
          <w:p w14:paraId="116102C7" w14:textId="77777777"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p>
          <w:p w14:paraId="51B45426" w14:textId="0E5B92B7"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r w:rsidRPr="00070D68">
              <w:rPr>
                <w:rFonts w:eastAsia="Calibri" w:cs="Arial"/>
                <w:sz w:val="20"/>
                <w:szCs w:val="20"/>
                <w:lang w:eastAsia="en-US"/>
              </w:rPr>
              <w:t>Predlog zakona bo ugodno vplival na gospodarstvo, saj bodo podjetja imel</w:t>
            </w:r>
            <w:r w:rsidR="002C5FAE" w:rsidRPr="00070D68">
              <w:rPr>
                <w:rFonts w:eastAsia="Calibri" w:cs="Arial"/>
                <w:sz w:val="20"/>
                <w:szCs w:val="20"/>
                <w:lang w:eastAsia="en-US"/>
              </w:rPr>
              <w:t>a</w:t>
            </w:r>
            <w:r w:rsidRPr="00070D68">
              <w:rPr>
                <w:rFonts w:eastAsia="Calibri" w:cs="Arial"/>
                <w:sz w:val="20"/>
                <w:szCs w:val="20"/>
                <w:lang w:eastAsia="en-US"/>
              </w:rPr>
              <w:t xml:space="preserve"> nižje stroške s postopkom pred agencijo in s pravnimi sredstvi, saj bo agencija zoper podjetja, ki bodo kršile konkurenčno pravo, vodila le en postopek, podjetja pa bodo zoper odločbo agencije </w:t>
            </w:r>
            <w:r w:rsidR="00390924" w:rsidRPr="00070D68">
              <w:rPr>
                <w:rFonts w:eastAsia="Calibri" w:cs="Arial"/>
                <w:sz w:val="20"/>
                <w:szCs w:val="20"/>
                <w:lang w:eastAsia="en-US"/>
              </w:rPr>
              <w:t xml:space="preserve">vložila </w:t>
            </w:r>
            <w:r w:rsidRPr="00070D68">
              <w:rPr>
                <w:rFonts w:eastAsia="Calibri" w:cs="Arial"/>
                <w:sz w:val="20"/>
                <w:szCs w:val="20"/>
                <w:lang w:eastAsia="en-US"/>
              </w:rPr>
              <w:t>le eno pravno sredstvo. Predlog zakona ne določa dodatnih obveznosti za gospodarstvo.</w:t>
            </w:r>
          </w:p>
          <w:p w14:paraId="0E0D1711" w14:textId="77777777"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p>
          <w:p w14:paraId="382975E6" w14:textId="21758130" w:rsidR="00AC6E15" w:rsidRPr="00070D68" w:rsidRDefault="003015A9" w:rsidP="003015A9">
            <w:pPr>
              <w:overflowPunct/>
              <w:autoSpaceDE/>
              <w:autoSpaceDN/>
              <w:adjustRightInd/>
              <w:spacing w:line="260" w:lineRule="exact"/>
              <w:jc w:val="left"/>
              <w:textAlignment w:val="auto"/>
              <w:rPr>
                <w:rFonts w:eastAsia="Calibri" w:cs="Arial"/>
                <w:b/>
                <w:sz w:val="20"/>
                <w:szCs w:val="20"/>
                <w:lang w:eastAsia="en-US"/>
              </w:rPr>
            </w:pPr>
            <w:r w:rsidRPr="00070D68">
              <w:rPr>
                <w:rFonts w:eastAsia="Calibri" w:cs="Arial"/>
                <w:b/>
                <w:sz w:val="20"/>
                <w:szCs w:val="20"/>
                <w:lang w:eastAsia="en-US"/>
              </w:rPr>
              <w:t xml:space="preserve">6.4. </w:t>
            </w:r>
            <w:r w:rsidR="00AC6E15" w:rsidRPr="00070D68">
              <w:rPr>
                <w:rFonts w:eastAsia="Calibri" w:cs="Arial"/>
                <w:b/>
                <w:sz w:val="20"/>
                <w:szCs w:val="20"/>
                <w:lang w:eastAsia="en-US"/>
              </w:rPr>
              <w:t>Presoja posledic za socialno področje, in sicer za:</w:t>
            </w:r>
            <w:r w:rsidR="00AC6E15" w:rsidRPr="00070D68">
              <w:rPr>
                <w:rFonts w:eastAsia="Calibri" w:cs="Arial"/>
                <w:sz w:val="20"/>
                <w:szCs w:val="20"/>
                <w:lang w:eastAsia="en-US"/>
              </w:rPr>
              <w:t xml:space="preserve"> </w:t>
            </w:r>
          </w:p>
          <w:p w14:paraId="299CC0F0" w14:textId="77777777" w:rsidR="00AC6E15" w:rsidRPr="00070D68" w:rsidRDefault="00AC6E15" w:rsidP="00AC6E15">
            <w:pPr>
              <w:overflowPunct/>
              <w:autoSpaceDE/>
              <w:autoSpaceDN/>
              <w:adjustRightInd/>
              <w:spacing w:line="260" w:lineRule="exact"/>
              <w:jc w:val="left"/>
              <w:textAlignment w:val="auto"/>
              <w:rPr>
                <w:rFonts w:eastAsia="Calibri" w:cs="Arial"/>
                <w:sz w:val="20"/>
                <w:szCs w:val="20"/>
                <w:lang w:eastAsia="en-US"/>
              </w:rPr>
            </w:pPr>
          </w:p>
          <w:p w14:paraId="7DA27C7E" w14:textId="77777777" w:rsidR="00AC6E15" w:rsidRPr="00070D68" w:rsidRDefault="00AC6E15" w:rsidP="00AC6E15">
            <w:pPr>
              <w:overflowPunct/>
              <w:autoSpaceDE/>
              <w:autoSpaceDN/>
              <w:adjustRightInd/>
              <w:spacing w:line="260" w:lineRule="exact"/>
              <w:jc w:val="left"/>
              <w:textAlignment w:val="auto"/>
              <w:rPr>
                <w:rFonts w:eastAsia="Calibri" w:cs="Arial"/>
                <w:sz w:val="20"/>
                <w:szCs w:val="20"/>
                <w:lang w:eastAsia="en-US"/>
              </w:rPr>
            </w:pPr>
            <w:r w:rsidRPr="00070D68">
              <w:rPr>
                <w:rFonts w:eastAsia="Calibri" w:cs="Arial"/>
                <w:sz w:val="20"/>
                <w:szCs w:val="20"/>
                <w:lang w:eastAsia="en-US"/>
              </w:rPr>
              <w:t>Predlog zakona ne bo vplival na socialno področje.</w:t>
            </w:r>
          </w:p>
          <w:p w14:paraId="31F7281A" w14:textId="77777777" w:rsidR="0056019D" w:rsidRPr="00070D68" w:rsidRDefault="0056019D" w:rsidP="00AC6E15">
            <w:pPr>
              <w:overflowPunct/>
              <w:autoSpaceDE/>
              <w:autoSpaceDN/>
              <w:adjustRightInd/>
              <w:spacing w:line="260" w:lineRule="exact"/>
              <w:jc w:val="left"/>
              <w:textAlignment w:val="auto"/>
              <w:rPr>
                <w:rFonts w:eastAsia="Calibri" w:cs="Arial"/>
                <w:sz w:val="20"/>
                <w:szCs w:val="20"/>
                <w:lang w:eastAsia="en-US"/>
              </w:rPr>
            </w:pPr>
          </w:p>
          <w:p w14:paraId="4F664054" w14:textId="33E9D027" w:rsidR="00AC6E15" w:rsidRPr="00070D68" w:rsidRDefault="003015A9" w:rsidP="003015A9">
            <w:pPr>
              <w:overflowPunct/>
              <w:autoSpaceDE/>
              <w:autoSpaceDN/>
              <w:adjustRightInd/>
              <w:spacing w:line="260" w:lineRule="exact"/>
              <w:jc w:val="left"/>
              <w:textAlignment w:val="auto"/>
              <w:rPr>
                <w:rFonts w:eastAsia="Calibri" w:cs="Arial"/>
                <w:b/>
                <w:sz w:val="20"/>
                <w:szCs w:val="20"/>
                <w:lang w:eastAsia="en-US"/>
              </w:rPr>
            </w:pPr>
            <w:r w:rsidRPr="00070D68">
              <w:rPr>
                <w:rFonts w:eastAsia="Calibri" w:cs="Arial"/>
                <w:b/>
                <w:sz w:val="20"/>
                <w:szCs w:val="20"/>
                <w:lang w:eastAsia="en-US"/>
              </w:rPr>
              <w:t xml:space="preserve">6.5. </w:t>
            </w:r>
            <w:r w:rsidR="00AC6E15" w:rsidRPr="00070D68">
              <w:rPr>
                <w:rFonts w:eastAsia="Calibri" w:cs="Arial"/>
                <w:b/>
                <w:sz w:val="20"/>
                <w:szCs w:val="20"/>
                <w:lang w:eastAsia="en-US"/>
              </w:rPr>
              <w:t>Presoja posledic za dokumente razvojnega načrtovanja, in sicer za:</w:t>
            </w:r>
          </w:p>
          <w:p w14:paraId="20BEB12E"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p>
          <w:p w14:paraId="4EA0034F" w14:textId="77777777"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r w:rsidRPr="00070D68">
              <w:rPr>
                <w:rFonts w:eastAsia="Calibri" w:cs="Arial"/>
                <w:sz w:val="20"/>
                <w:szCs w:val="20"/>
                <w:lang w:eastAsia="en-US"/>
              </w:rPr>
              <w:t>Predlog zakona ne bo povzročil posledic za dokumente razvojnega načrtovanja.</w:t>
            </w:r>
          </w:p>
          <w:p w14:paraId="6BABC01E" w14:textId="77777777"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p>
          <w:p w14:paraId="36F6379C"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r w:rsidRPr="00070D68">
              <w:rPr>
                <w:rFonts w:eastAsia="Calibri" w:cs="Arial"/>
                <w:b/>
                <w:sz w:val="20"/>
                <w:szCs w:val="20"/>
                <w:lang w:eastAsia="en-US"/>
              </w:rPr>
              <w:t>6.6 Presoja posledic za druga področja</w:t>
            </w:r>
          </w:p>
          <w:p w14:paraId="1EC02721" w14:textId="77777777"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p>
          <w:p w14:paraId="4CA9CD18" w14:textId="77777777"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r w:rsidRPr="00070D68">
              <w:rPr>
                <w:rFonts w:eastAsia="Calibri" w:cs="Arial"/>
                <w:sz w:val="20"/>
                <w:szCs w:val="20"/>
                <w:lang w:eastAsia="en-US"/>
              </w:rPr>
              <w:t>Predlog zakona ne bo povzročil posledic na drugih področjih.</w:t>
            </w:r>
          </w:p>
          <w:p w14:paraId="292DDCB9" w14:textId="77777777"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p>
          <w:p w14:paraId="5F79783A" w14:textId="2BE3271C" w:rsidR="00AC6E15" w:rsidRPr="00070D68" w:rsidRDefault="003015A9" w:rsidP="003015A9">
            <w:pPr>
              <w:overflowPunct/>
              <w:autoSpaceDE/>
              <w:autoSpaceDN/>
              <w:adjustRightInd/>
              <w:spacing w:line="260" w:lineRule="exact"/>
              <w:jc w:val="left"/>
              <w:textAlignment w:val="auto"/>
              <w:rPr>
                <w:rFonts w:eastAsia="Calibri" w:cs="Arial"/>
                <w:b/>
                <w:sz w:val="20"/>
                <w:szCs w:val="20"/>
                <w:lang w:eastAsia="en-US"/>
              </w:rPr>
            </w:pPr>
            <w:r w:rsidRPr="00070D68">
              <w:rPr>
                <w:rFonts w:eastAsia="Calibri" w:cs="Arial"/>
                <w:b/>
                <w:sz w:val="20"/>
                <w:szCs w:val="20"/>
                <w:lang w:eastAsia="en-US"/>
              </w:rPr>
              <w:t xml:space="preserve">6.7.  </w:t>
            </w:r>
            <w:r w:rsidR="00AC6E15" w:rsidRPr="00070D68">
              <w:rPr>
                <w:rFonts w:eastAsia="Calibri" w:cs="Arial"/>
                <w:b/>
                <w:sz w:val="20"/>
                <w:szCs w:val="20"/>
                <w:lang w:eastAsia="en-US"/>
              </w:rPr>
              <w:t>Izvajanje sprejetega predpisa:</w:t>
            </w:r>
          </w:p>
          <w:p w14:paraId="52062CCD"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p>
          <w:p w14:paraId="51F1853F" w14:textId="77777777" w:rsidR="00AC6E15" w:rsidRPr="00070D68" w:rsidRDefault="00AC6E15" w:rsidP="003015A9">
            <w:pPr>
              <w:numPr>
                <w:ilvl w:val="0"/>
                <w:numId w:val="90"/>
              </w:numPr>
              <w:overflowPunct/>
              <w:autoSpaceDE/>
              <w:autoSpaceDN/>
              <w:adjustRightInd/>
              <w:spacing w:line="260" w:lineRule="exact"/>
              <w:ind w:left="0" w:firstLine="0"/>
              <w:jc w:val="left"/>
              <w:textAlignment w:val="auto"/>
              <w:rPr>
                <w:rFonts w:eastAsia="Calibri" w:cs="Arial"/>
                <w:b/>
                <w:sz w:val="20"/>
                <w:szCs w:val="20"/>
                <w:lang w:eastAsia="en-US"/>
              </w:rPr>
            </w:pPr>
            <w:r w:rsidRPr="00070D68">
              <w:rPr>
                <w:rFonts w:eastAsia="Calibri" w:cs="Arial"/>
                <w:b/>
                <w:sz w:val="20"/>
                <w:szCs w:val="20"/>
                <w:lang w:eastAsia="en-US"/>
              </w:rPr>
              <w:t>Predstavitev sprejetega zakona:</w:t>
            </w:r>
          </w:p>
          <w:p w14:paraId="39919462" w14:textId="77777777"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p>
          <w:p w14:paraId="20F64CEB" w14:textId="77777777" w:rsidR="00AC6E15" w:rsidRPr="00070D68" w:rsidRDefault="00AC6E15" w:rsidP="003015A9">
            <w:pPr>
              <w:numPr>
                <w:ilvl w:val="1"/>
                <w:numId w:val="93"/>
              </w:numPr>
              <w:overflowPunct/>
              <w:autoSpaceDE/>
              <w:autoSpaceDN/>
              <w:adjustRightInd/>
              <w:spacing w:line="260" w:lineRule="exact"/>
              <w:ind w:left="284" w:hanging="284"/>
              <w:jc w:val="left"/>
              <w:textAlignment w:val="auto"/>
              <w:rPr>
                <w:rFonts w:eastAsia="Calibri" w:cs="Arial"/>
                <w:sz w:val="20"/>
                <w:szCs w:val="20"/>
                <w:u w:val="single"/>
                <w:lang w:eastAsia="en-US"/>
              </w:rPr>
            </w:pPr>
            <w:r w:rsidRPr="00070D68">
              <w:rPr>
                <w:rFonts w:eastAsia="Calibri" w:cs="Arial"/>
                <w:sz w:val="20"/>
                <w:szCs w:val="20"/>
                <w:u w:val="single"/>
                <w:lang w:eastAsia="en-US"/>
              </w:rPr>
              <w:t>ciljnim skupinam (seminarji, delavnice):</w:t>
            </w:r>
          </w:p>
          <w:p w14:paraId="23F19AA1" w14:textId="77777777"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p>
          <w:p w14:paraId="06C5E25E" w14:textId="77777777"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r w:rsidRPr="00070D68">
              <w:rPr>
                <w:rFonts w:eastAsia="Calibri" w:cs="Arial"/>
                <w:sz w:val="20"/>
                <w:szCs w:val="20"/>
                <w:lang w:eastAsia="en-US"/>
              </w:rPr>
              <w:t>Predlagatelj zakona ne predvideva, da bi organiziral delavnico oziroma seminar.</w:t>
            </w:r>
          </w:p>
          <w:p w14:paraId="7089D563" w14:textId="77777777"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p>
          <w:p w14:paraId="72CC1B5E" w14:textId="77777777" w:rsidR="00AC6E15" w:rsidRPr="00070D68" w:rsidRDefault="00AC6E15" w:rsidP="003015A9">
            <w:pPr>
              <w:numPr>
                <w:ilvl w:val="1"/>
                <w:numId w:val="93"/>
              </w:numPr>
              <w:overflowPunct/>
              <w:autoSpaceDE/>
              <w:autoSpaceDN/>
              <w:adjustRightInd/>
              <w:spacing w:line="260" w:lineRule="exact"/>
              <w:ind w:left="284" w:hanging="284"/>
              <w:jc w:val="left"/>
              <w:textAlignment w:val="auto"/>
              <w:rPr>
                <w:rFonts w:eastAsia="Calibri" w:cs="Arial"/>
                <w:sz w:val="20"/>
                <w:szCs w:val="20"/>
                <w:u w:val="single"/>
                <w:lang w:eastAsia="en-US"/>
              </w:rPr>
            </w:pPr>
            <w:r w:rsidRPr="00070D68">
              <w:rPr>
                <w:rFonts w:eastAsia="Calibri" w:cs="Arial"/>
                <w:sz w:val="20"/>
                <w:szCs w:val="20"/>
                <w:u w:val="single"/>
                <w:lang w:eastAsia="en-US"/>
              </w:rPr>
              <w:t>širši javnosti (mediji, javne predstavitve, spletne predstavitve):</w:t>
            </w:r>
          </w:p>
          <w:p w14:paraId="1B42CE47" w14:textId="77777777"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p>
          <w:p w14:paraId="6CF02746" w14:textId="77777777"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r w:rsidRPr="00070D68">
              <w:rPr>
                <w:rFonts w:eastAsia="Calibri" w:cs="Arial"/>
                <w:sz w:val="20"/>
                <w:szCs w:val="20"/>
                <w:lang w:eastAsia="en-US"/>
              </w:rPr>
              <w:t>Predlagatelj bo vsebino sprejetega zakona predstavil pisno na svoji spletni strani in s sporočilom za javnost.</w:t>
            </w:r>
          </w:p>
          <w:p w14:paraId="541F8C15" w14:textId="77777777"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p>
          <w:p w14:paraId="594DF1F2" w14:textId="77777777" w:rsidR="00AC6E15" w:rsidRPr="00070D68" w:rsidRDefault="00AC6E15" w:rsidP="003015A9">
            <w:pPr>
              <w:numPr>
                <w:ilvl w:val="0"/>
                <w:numId w:val="90"/>
              </w:numPr>
              <w:overflowPunct/>
              <w:autoSpaceDE/>
              <w:autoSpaceDN/>
              <w:adjustRightInd/>
              <w:spacing w:line="260" w:lineRule="exact"/>
              <w:ind w:left="0" w:firstLine="0"/>
              <w:jc w:val="left"/>
              <w:textAlignment w:val="auto"/>
              <w:rPr>
                <w:rFonts w:eastAsia="Calibri" w:cs="Arial"/>
                <w:b/>
                <w:sz w:val="20"/>
                <w:szCs w:val="20"/>
                <w:lang w:eastAsia="en-US"/>
              </w:rPr>
            </w:pPr>
            <w:r w:rsidRPr="00070D68">
              <w:rPr>
                <w:rFonts w:eastAsia="Calibri" w:cs="Arial"/>
                <w:b/>
                <w:sz w:val="20"/>
                <w:szCs w:val="20"/>
                <w:lang w:eastAsia="en-US"/>
              </w:rPr>
              <w:t>Spremljanje izvajanja sprejetega predpisa:</w:t>
            </w:r>
          </w:p>
          <w:p w14:paraId="1E47B578" w14:textId="77777777"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p>
          <w:p w14:paraId="40098D4B" w14:textId="77777777"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r w:rsidRPr="00070D68">
              <w:rPr>
                <w:rFonts w:eastAsia="Calibri" w:cs="Arial"/>
                <w:sz w:val="20"/>
                <w:szCs w:val="20"/>
                <w:lang w:eastAsia="en-US"/>
              </w:rPr>
              <w:t xml:space="preserve">Predlagatelj bo spremljal sodno prakso v zvezi z izvajanjem določb predlaganega zakona. </w:t>
            </w:r>
          </w:p>
          <w:p w14:paraId="7EB99E34" w14:textId="77777777" w:rsidR="0056019D" w:rsidRPr="00070D68" w:rsidRDefault="0056019D" w:rsidP="00AC6E15">
            <w:pPr>
              <w:overflowPunct/>
              <w:autoSpaceDE/>
              <w:autoSpaceDN/>
              <w:adjustRightInd/>
              <w:spacing w:line="260" w:lineRule="exact"/>
              <w:textAlignment w:val="auto"/>
              <w:rPr>
                <w:rFonts w:eastAsia="Calibri" w:cs="Arial"/>
                <w:sz w:val="20"/>
                <w:szCs w:val="20"/>
                <w:lang w:eastAsia="en-US"/>
              </w:rPr>
            </w:pPr>
          </w:p>
          <w:p w14:paraId="0BAE265E" w14:textId="503A330B" w:rsidR="00AC6E15" w:rsidRPr="00070D68" w:rsidRDefault="003015A9" w:rsidP="003015A9">
            <w:pPr>
              <w:overflowPunct/>
              <w:autoSpaceDE/>
              <w:autoSpaceDN/>
              <w:adjustRightInd/>
              <w:spacing w:line="260" w:lineRule="exact"/>
              <w:jc w:val="left"/>
              <w:textAlignment w:val="auto"/>
              <w:rPr>
                <w:rFonts w:eastAsia="Calibri" w:cs="Arial"/>
                <w:b/>
                <w:sz w:val="20"/>
                <w:szCs w:val="20"/>
                <w:lang w:eastAsia="en-US"/>
              </w:rPr>
            </w:pPr>
            <w:r w:rsidRPr="00070D68">
              <w:rPr>
                <w:rFonts w:eastAsia="Calibri" w:cs="Arial"/>
                <w:b/>
                <w:sz w:val="20"/>
                <w:szCs w:val="20"/>
                <w:lang w:eastAsia="en-US"/>
              </w:rPr>
              <w:t xml:space="preserve">6.8. </w:t>
            </w:r>
            <w:r w:rsidR="00AC6E15" w:rsidRPr="00070D68">
              <w:rPr>
                <w:rFonts w:eastAsia="Calibri" w:cs="Arial"/>
                <w:b/>
                <w:sz w:val="20"/>
                <w:szCs w:val="20"/>
                <w:lang w:eastAsia="en-US"/>
              </w:rPr>
              <w:t>Druge pomembne okoliščine v zvezi z vprašanji, ki jih ureja predlog zakona:</w:t>
            </w:r>
          </w:p>
          <w:p w14:paraId="3302AB08"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p>
          <w:p w14:paraId="0868254E" w14:textId="7D3BC85A" w:rsidR="00AC6E15" w:rsidRPr="00070D68" w:rsidRDefault="00AC6E15" w:rsidP="00AC6E15">
            <w:pPr>
              <w:overflowPunct/>
              <w:autoSpaceDE/>
              <w:autoSpaceDN/>
              <w:adjustRightInd/>
              <w:spacing w:line="260" w:lineRule="exact"/>
              <w:textAlignment w:val="auto"/>
              <w:rPr>
                <w:rFonts w:eastAsia="Calibri" w:cs="Arial"/>
                <w:iCs/>
                <w:sz w:val="20"/>
                <w:szCs w:val="20"/>
                <w:lang w:eastAsia="en-US"/>
              </w:rPr>
            </w:pPr>
            <w:r w:rsidRPr="00070D68">
              <w:rPr>
                <w:rFonts w:eastAsia="Calibri" w:cs="Arial"/>
                <w:iCs/>
                <w:sz w:val="20"/>
                <w:szCs w:val="20"/>
                <w:lang w:eastAsia="en-US"/>
              </w:rPr>
              <w:t xml:space="preserve">Pri </w:t>
            </w:r>
            <w:r w:rsidR="00D0675F" w:rsidRPr="00070D68">
              <w:rPr>
                <w:rFonts w:eastAsia="Calibri" w:cs="Arial"/>
                <w:iCs/>
                <w:sz w:val="20"/>
                <w:szCs w:val="20"/>
                <w:lang w:eastAsia="en-US"/>
              </w:rPr>
              <w:t>oblikovanju administrativnega sankcioniranja</w:t>
            </w:r>
            <w:r w:rsidRPr="00070D68">
              <w:rPr>
                <w:rFonts w:eastAsia="Calibri" w:cs="Arial"/>
                <w:iCs/>
                <w:sz w:val="20"/>
                <w:szCs w:val="20"/>
                <w:lang w:eastAsia="en-US"/>
              </w:rPr>
              <w:t xml:space="preserve"> je sodelovala Javna agencija Republike Slovenije za varstvo konkurence. </w:t>
            </w:r>
          </w:p>
          <w:p w14:paraId="1E6BDB2F"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p>
          <w:p w14:paraId="2AC4563E"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r w:rsidRPr="00070D68">
              <w:rPr>
                <w:rFonts w:eastAsia="Calibri" w:cs="Arial"/>
                <w:b/>
                <w:sz w:val="20"/>
                <w:szCs w:val="20"/>
                <w:lang w:eastAsia="en-US"/>
              </w:rPr>
              <w:t>7. Prikaz sodelovanja javnosti pri pripravi predloga zakona:</w:t>
            </w:r>
          </w:p>
          <w:p w14:paraId="492D5CE4"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p>
          <w:p w14:paraId="6C5184E5" w14:textId="77777777" w:rsidR="00AC6E15" w:rsidRPr="00070D68" w:rsidRDefault="00AC6E15" w:rsidP="003015A9">
            <w:pPr>
              <w:numPr>
                <w:ilvl w:val="1"/>
                <w:numId w:val="93"/>
              </w:numPr>
              <w:overflowPunct/>
              <w:autoSpaceDE/>
              <w:autoSpaceDN/>
              <w:adjustRightInd/>
              <w:spacing w:line="260" w:lineRule="exact"/>
              <w:ind w:left="284" w:hanging="284"/>
              <w:jc w:val="left"/>
              <w:textAlignment w:val="auto"/>
              <w:rPr>
                <w:rFonts w:eastAsia="Calibri" w:cs="Arial"/>
                <w:sz w:val="20"/>
                <w:szCs w:val="20"/>
                <w:u w:val="single"/>
                <w:lang w:eastAsia="en-US"/>
              </w:rPr>
            </w:pPr>
            <w:r w:rsidRPr="00070D68">
              <w:rPr>
                <w:rFonts w:eastAsia="Calibri" w:cs="Arial"/>
                <w:sz w:val="20"/>
                <w:szCs w:val="20"/>
                <w:u w:val="single"/>
                <w:lang w:eastAsia="en-US"/>
              </w:rPr>
              <w:t xml:space="preserve">spletni naslov, na katerem je bil predpis objavljen: </w:t>
            </w:r>
          </w:p>
          <w:p w14:paraId="0E643EE1" w14:textId="77777777" w:rsidR="00AC6E15" w:rsidRPr="00070D68" w:rsidRDefault="00AC6E15" w:rsidP="00AC6E15">
            <w:pPr>
              <w:overflowPunct/>
              <w:autoSpaceDE/>
              <w:autoSpaceDN/>
              <w:adjustRightInd/>
              <w:spacing w:line="260" w:lineRule="exact"/>
              <w:textAlignment w:val="auto"/>
              <w:rPr>
                <w:rFonts w:eastAsia="Calibri" w:cs="Arial"/>
                <w:sz w:val="20"/>
                <w:szCs w:val="20"/>
                <w:u w:val="single"/>
                <w:lang w:eastAsia="en-US"/>
              </w:rPr>
            </w:pPr>
          </w:p>
          <w:p w14:paraId="36CCF09E" w14:textId="77777777" w:rsidR="00AC6E15" w:rsidRPr="00070D68" w:rsidRDefault="00AC6E15" w:rsidP="003015A9">
            <w:pPr>
              <w:numPr>
                <w:ilvl w:val="1"/>
                <w:numId w:val="93"/>
              </w:numPr>
              <w:overflowPunct/>
              <w:autoSpaceDE/>
              <w:autoSpaceDN/>
              <w:adjustRightInd/>
              <w:spacing w:line="260" w:lineRule="exact"/>
              <w:ind w:left="284" w:hanging="284"/>
              <w:jc w:val="left"/>
              <w:textAlignment w:val="auto"/>
              <w:rPr>
                <w:rFonts w:eastAsia="Calibri" w:cs="Arial"/>
                <w:sz w:val="20"/>
                <w:szCs w:val="20"/>
                <w:u w:val="single"/>
                <w:lang w:eastAsia="en-US"/>
              </w:rPr>
            </w:pPr>
            <w:r w:rsidRPr="00070D68">
              <w:rPr>
                <w:rFonts w:eastAsia="Calibri" w:cs="Arial"/>
                <w:sz w:val="20"/>
                <w:szCs w:val="20"/>
                <w:u w:val="single"/>
                <w:lang w:eastAsia="en-US"/>
              </w:rPr>
              <w:t>čas trajanja javne predstavitve, v katerem je bilo mogoče sporočiti mnenja, predloga in pripombe:</w:t>
            </w:r>
          </w:p>
          <w:p w14:paraId="6F379DAF" w14:textId="77777777" w:rsidR="00AC6E15" w:rsidRPr="00070D68" w:rsidRDefault="00AC6E15" w:rsidP="00AC6E15">
            <w:pPr>
              <w:overflowPunct/>
              <w:autoSpaceDE/>
              <w:autoSpaceDN/>
              <w:adjustRightInd/>
              <w:spacing w:line="260" w:lineRule="exact"/>
              <w:textAlignment w:val="auto"/>
              <w:rPr>
                <w:rFonts w:eastAsia="Calibri" w:cs="Arial"/>
                <w:iCs/>
                <w:sz w:val="20"/>
                <w:szCs w:val="20"/>
                <w:lang w:eastAsia="en-US"/>
              </w:rPr>
            </w:pPr>
          </w:p>
          <w:p w14:paraId="43A93CEF" w14:textId="77777777" w:rsidR="00AC6E15" w:rsidRPr="00070D68" w:rsidRDefault="00AC6E15" w:rsidP="00AC6E15">
            <w:pPr>
              <w:overflowPunct/>
              <w:autoSpaceDE/>
              <w:autoSpaceDN/>
              <w:adjustRightInd/>
              <w:spacing w:line="260" w:lineRule="exact"/>
              <w:textAlignment w:val="auto"/>
              <w:rPr>
                <w:rFonts w:eastAsia="Calibri" w:cs="Arial"/>
                <w:iCs/>
                <w:sz w:val="20"/>
                <w:szCs w:val="20"/>
                <w:lang w:eastAsia="en-US"/>
              </w:rPr>
            </w:pPr>
            <w:r w:rsidRPr="00070D68">
              <w:rPr>
                <w:rFonts w:eastAsia="Calibri" w:cs="Arial"/>
                <w:iCs/>
                <w:sz w:val="20"/>
                <w:szCs w:val="20"/>
                <w:lang w:eastAsia="en-US"/>
              </w:rPr>
              <w:t xml:space="preserve">Predlog zakona je bil v javni obravnavi od ……………………. </w:t>
            </w:r>
          </w:p>
          <w:p w14:paraId="4E936820" w14:textId="77777777" w:rsidR="00AC6E15" w:rsidRPr="00070D68" w:rsidRDefault="00AC6E15" w:rsidP="00AC6E15">
            <w:pPr>
              <w:overflowPunct/>
              <w:autoSpaceDE/>
              <w:autoSpaceDN/>
              <w:adjustRightInd/>
              <w:spacing w:line="260" w:lineRule="exact"/>
              <w:textAlignment w:val="auto"/>
              <w:rPr>
                <w:rFonts w:eastAsia="Calibri" w:cs="Arial"/>
                <w:sz w:val="20"/>
                <w:szCs w:val="20"/>
                <w:u w:val="single"/>
                <w:lang w:eastAsia="en-US"/>
              </w:rPr>
            </w:pPr>
          </w:p>
          <w:p w14:paraId="080E8286" w14:textId="77777777" w:rsidR="00AC6E15" w:rsidRPr="00070D68" w:rsidRDefault="00AC6E15" w:rsidP="003015A9">
            <w:pPr>
              <w:numPr>
                <w:ilvl w:val="1"/>
                <w:numId w:val="93"/>
              </w:numPr>
              <w:overflowPunct/>
              <w:autoSpaceDE/>
              <w:autoSpaceDN/>
              <w:adjustRightInd/>
              <w:spacing w:line="260" w:lineRule="exact"/>
              <w:ind w:left="284" w:hanging="284"/>
              <w:jc w:val="left"/>
              <w:textAlignment w:val="auto"/>
              <w:rPr>
                <w:rFonts w:eastAsia="Calibri" w:cs="Arial"/>
                <w:sz w:val="20"/>
                <w:szCs w:val="20"/>
                <w:u w:val="single"/>
                <w:lang w:eastAsia="en-US"/>
              </w:rPr>
            </w:pPr>
            <w:r w:rsidRPr="00070D68">
              <w:rPr>
                <w:rFonts w:eastAsia="Calibri" w:cs="Arial"/>
                <w:sz w:val="20"/>
                <w:szCs w:val="20"/>
                <w:u w:val="single"/>
                <w:lang w:eastAsia="en-US"/>
              </w:rPr>
              <w:t>datum in kraj morebitne javne obravnave in druge oblike sodelovanja:</w:t>
            </w:r>
          </w:p>
          <w:p w14:paraId="2FB1FB90" w14:textId="77777777" w:rsidR="00AC6E15" w:rsidRPr="00070D68" w:rsidRDefault="00AC6E15" w:rsidP="00AC6E15">
            <w:pPr>
              <w:overflowPunct/>
              <w:autoSpaceDE/>
              <w:autoSpaceDN/>
              <w:adjustRightInd/>
              <w:spacing w:line="260" w:lineRule="exact"/>
              <w:textAlignment w:val="auto"/>
              <w:rPr>
                <w:rFonts w:eastAsia="Calibri" w:cs="Arial"/>
                <w:sz w:val="20"/>
                <w:szCs w:val="20"/>
                <w:u w:val="single"/>
                <w:lang w:eastAsia="en-US"/>
              </w:rPr>
            </w:pPr>
          </w:p>
          <w:p w14:paraId="5A0C9595" w14:textId="77777777" w:rsidR="00AC6E15" w:rsidRPr="00070D68" w:rsidRDefault="00AC6E15" w:rsidP="003015A9">
            <w:pPr>
              <w:numPr>
                <w:ilvl w:val="1"/>
                <w:numId w:val="93"/>
              </w:numPr>
              <w:overflowPunct/>
              <w:autoSpaceDE/>
              <w:autoSpaceDN/>
              <w:adjustRightInd/>
              <w:spacing w:line="260" w:lineRule="exact"/>
              <w:ind w:left="284" w:hanging="284"/>
              <w:jc w:val="left"/>
              <w:textAlignment w:val="auto"/>
              <w:rPr>
                <w:rFonts w:cs="Arial"/>
                <w:iCs/>
                <w:sz w:val="20"/>
                <w:szCs w:val="20"/>
              </w:rPr>
            </w:pPr>
            <w:r w:rsidRPr="00070D68">
              <w:rPr>
                <w:rFonts w:eastAsia="Calibri" w:cs="Arial"/>
                <w:sz w:val="20"/>
                <w:szCs w:val="20"/>
                <w:u w:val="single"/>
                <w:lang w:eastAsia="en-US"/>
              </w:rPr>
              <w:t>seznam subjektov, ki so sodelovali (imen in priimkov fizičnih oseb, ki niso poslovni subjekti, ne navajajte):</w:t>
            </w:r>
            <w:r w:rsidRPr="00070D68">
              <w:rPr>
                <w:rFonts w:eastAsia="Calibri" w:cs="Arial"/>
                <w:sz w:val="20"/>
                <w:szCs w:val="20"/>
                <w:lang w:eastAsia="en-US"/>
              </w:rPr>
              <w:t xml:space="preserve"> </w:t>
            </w:r>
          </w:p>
          <w:p w14:paraId="2FD35FE7" w14:textId="77777777" w:rsidR="00AC6E15" w:rsidRPr="00070D68" w:rsidRDefault="00AC6E15" w:rsidP="00AC6E15">
            <w:pPr>
              <w:overflowPunct/>
              <w:autoSpaceDE/>
              <w:autoSpaceDN/>
              <w:adjustRightInd/>
              <w:spacing w:line="260" w:lineRule="exact"/>
              <w:textAlignment w:val="auto"/>
              <w:rPr>
                <w:rFonts w:eastAsia="Calibri" w:cs="Arial"/>
                <w:sz w:val="20"/>
                <w:szCs w:val="20"/>
                <w:u w:val="single"/>
                <w:lang w:eastAsia="en-US"/>
              </w:rPr>
            </w:pPr>
          </w:p>
          <w:p w14:paraId="5B12F489" w14:textId="77777777" w:rsidR="00AC6E15" w:rsidRPr="00070D68" w:rsidRDefault="00AC6E15" w:rsidP="003015A9">
            <w:pPr>
              <w:numPr>
                <w:ilvl w:val="1"/>
                <w:numId w:val="93"/>
              </w:numPr>
              <w:overflowPunct/>
              <w:autoSpaceDE/>
              <w:autoSpaceDN/>
              <w:adjustRightInd/>
              <w:spacing w:line="260" w:lineRule="exact"/>
              <w:ind w:left="284" w:hanging="284"/>
              <w:jc w:val="left"/>
              <w:textAlignment w:val="auto"/>
              <w:rPr>
                <w:rFonts w:eastAsia="Calibri" w:cs="Arial"/>
                <w:sz w:val="20"/>
                <w:szCs w:val="20"/>
                <w:u w:val="single"/>
                <w:lang w:eastAsia="en-US"/>
              </w:rPr>
            </w:pPr>
            <w:r w:rsidRPr="00070D68">
              <w:rPr>
                <w:rFonts w:eastAsia="Calibri" w:cs="Arial"/>
                <w:sz w:val="20"/>
                <w:szCs w:val="20"/>
                <w:u w:val="single"/>
                <w:lang w:eastAsia="en-US"/>
              </w:rPr>
              <w:t>bistvena mnenja, predloge in pripombe javnosti:</w:t>
            </w:r>
          </w:p>
          <w:p w14:paraId="0523EC85" w14:textId="77777777" w:rsidR="008F2B08" w:rsidRPr="00070D68" w:rsidRDefault="008F2B08" w:rsidP="00AC6E15">
            <w:pPr>
              <w:overflowPunct/>
              <w:autoSpaceDE/>
              <w:autoSpaceDN/>
              <w:adjustRightInd/>
              <w:spacing w:line="260" w:lineRule="exact"/>
              <w:textAlignment w:val="auto"/>
              <w:rPr>
                <w:rFonts w:eastAsia="Calibri" w:cs="Arial"/>
                <w:sz w:val="20"/>
                <w:szCs w:val="20"/>
                <w:lang w:eastAsia="en-US"/>
              </w:rPr>
            </w:pPr>
          </w:p>
          <w:p w14:paraId="013C20E3" w14:textId="251251C1" w:rsidR="00AC6E15" w:rsidRPr="00070D68" w:rsidRDefault="00390924" w:rsidP="00AC6E15">
            <w:pPr>
              <w:overflowPunct/>
              <w:autoSpaceDE/>
              <w:autoSpaceDN/>
              <w:adjustRightInd/>
              <w:spacing w:line="260" w:lineRule="exact"/>
              <w:textAlignment w:val="auto"/>
              <w:rPr>
                <w:rFonts w:eastAsia="Calibri" w:cs="Arial"/>
                <w:i/>
                <w:sz w:val="20"/>
                <w:szCs w:val="20"/>
                <w:lang w:eastAsia="en-US"/>
              </w:rPr>
            </w:pPr>
            <w:r w:rsidRPr="00070D68">
              <w:rPr>
                <w:rFonts w:eastAsia="Calibri" w:cs="Arial"/>
                <w:i/>
                <w:sz w:val="20"/>
                <w:szCs w:val="20"/>
                <w:lang w:eastAsia="en-US"/>
              </w:rPr>
              <w:t>Bo dopolnjeno po končnem besedilu.</w:t>
            </w:r>
          </w:p>
          <w:p w14:paraId="4E355B78" w14:textId="77777777" w:rsidR="008F2B08" w:rsidRPr="00070D68" w:rsidRDefault="008F2B08" w:rsidP="00AC6E15">
            <w:pPr>
              <w:overflowPunct/>
              <w:autoSpaceDE/>
              <w:autoSpaceDN/>
              <w:adjustRightInd/>
              <w:spacing w:line="260" w:lineRule="exact"/>
              <w:textAlignment w:val="auto"/>
              <w:rPr>
                <w:rFonts w:eastAsia="Calibri" w:cs="Arial"/>
                <w:sz w:val="20"/>
                <w:szCs w:val="20"/>
                <w:lang w:eastAsia="en-US"/>
              </w:rPr>
            </w:pPr>
          </w:p>
          <w:p w14:paraId="7AC65444" w14:textId="77777777" w:rsidR="00AC6E15" w:rsidRPr="00070D68" w:rsidRDefault="00AC6E15" w:rsidP="003015A9">
            <w:pPr>
              <w:numPr>
                <w:ilvl w:val="1"/>
                <w:numId w:val="93"/>
              </w:numPr>
              <w:overflowPunct/>
              <w:autoSpaceDE/>
              <w:autoSpaceDN/>
              <w:adjustRightInd/>
              <w:spacing w:line="260" w:lineRule="exact"/>
              <w:ind w:left="284" w:hanging="284"/>
              <w:textAlignment w:val="auto"/>
              <w:rPr>
                <w:rFonts w:eastAsia="Calibri" w:cs="Arial"/>
                <w:sz w:val="20"/>
                <w:szCs w:val="20"/>
                <w:u w:val="single"/>
                <w:lang w:eastAsia="en-US"/>
              </w:rPr>
            </w:pPr>
            <w:r w:rsidRPr="00070D68">
              <w:rPr>
                <w:rFonts w:eastAsia="Calibri" w:cs="Arial"/>
                <w:sz w:val="20"/>
                <w:szCs w:val="20"/>
                <w:u w:val="single"/>
                <w:lang w:eastAsia="en-US"/>
              </w:rPr>
              <w:t>bistvena mnenja, predloge in pripombe javnosti, ki niso bili upoštevani, in razlogi za neupoštevanje:</w:t>
            </w:r>
          </w:p>
          <w:p w14:paraId="259BB090" w14:textId="77777777" w:rsidR="00AC6E15" w:rsidRPr="00070D68" w:rsidRDefault="00AC6E15" w:rsidP="00AC6E15">
            <w:pPr>
              <w:overflowPunct/>
              <w:autoSpaceDE/>
              <w:autoSpaceDN/>
              <w:adjustRightInd/>
              <w:spacing w:line="260" w:lineRule="exact"/>
              <w:textAlignment w:val="auto"/>
              <w:rPr>
                <w:rFonts w:eastAsia="Calibri" w:cs="Arial"/>
                <w:sz w:val="20"/>
                <w:szCs w:val="20"/>
                <w:u w:val="single"/>
                <w:lang w:eastAsia="en-US"/>
              </w:rPr>
            </w:pPr>
          </w:p>
          <w:p w14:paraId="60D14D11" w14:textId="77777777" w:rsidR="00AC6E15" w:rsidRPr="00070D68" w:rsidRDefault="00AC6E15" w:rsidP="00AC6E15">
            <w:pPr>
              <w:overflowPunct/>
              <w:autoSpaceDE/>
              <w:autoSpaceDN/>
              <w:adjustRightInd/>
              <w:spacing w:line="260" w:lineRule="exact"/>
              <w:textAlignment w:val="auto"/>
              <w:rPr>
                <w:rFonts w:eastAsia="Calibri" w:cs="Arial"/>
                <w:b/>
                <w:i/>
                <w:color w:val="FF0000"/>
                <w:sz w:val="20"/>
                <w:szCs w:val="20"/>
                <w:lang w:eastAsia="en-US"/>
              </w:rPr>
            </w:pPr>
            <w:r w:rsidRPr="00070D68">
              <w:rPr>
                <w:rFonts w:cs="Arial"/>
                <w:i/>
                <w:sz w:val="20"/>
                <w:szCs w:val="20"/>
                <w:lang w:eastAsia="en-US"/>
              </w:rPr>
              <w:t>Bo dopolnjeno po končnem besedilu.</w:t>
            </w:r>
          </w:p>
          <w:p w14:paraId="58866D53" w14:textId="77777777" w:rsidR="00AC6E15" w:rsidRPr="00070D68" w:rsidRDefault="00AC6E15" w:rsidP="00AC6E15">
            <w:pPr>
              <w:overflowPunct/>
              <w:autoSpaceDE/>
              <w:autoSpaceDN/>
              <w:adjustRightInd/>
              <w:spacing w:line="260" w:lineRule="exact"/>
              <w:textAlignment w:val="auto"/>
              <w:rPr>
                <w:rFonts w:eastAsia="Calibri" w:cs="Arial"/>
                <w:sz w:val="20"/>
                <w:szCs w:val="20"/>
                <w:u w:val="single"/>
                <w:lang w:eastAsia="en-US"/>
              </w:rPr>
            </w:pPr>
          </w:p>
          <w:p w14:paraId="381CF56D"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r w:rsidRPr="00070D68">
              <w:rPr>
                <w:rFonts w:eastAsia="Calibri" w:cs="Arial"/>
                <w:b/>
                <w:sz w:val="20"/>
                <w:szCs w:val="20"/>
                <w:lang w:eastAsia="en-US"/>
              </w:rPr>
              <w:t>8. Podatek zunanjem strokovnjaku oziroma pravno osebi, ki je sodelovala pri pripravi predloga zakona, in znesku plačila za ta namen:</w:t>
            </w:r>
          </w:p>
          <w:p w14:paraId="4A001C21"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p>
          <w:p w14:paraId="01440D69" w14:textId="3F58A7C9" w:rsidR="00AC6E15" w:rsidRPr="00070D68" w:rsidRDefault="00AC6E15" w:rsidP="00AC6E15">
            <w:pPr>
              <w:overflowPunct/>
              <w:autoSpaceDE/>
              <w:autoSpaceDN/>
              <w:adjustRightInd/>
              <w:spacing w:line="260" w:lineRule="exact"/>
              <w:textAlignment w:val="auto"/>
              <w:rPr>
                <w:rFonts w:eastAsia="Calibri" w:cs="Arial"/>
                <w:sz w:val="20"/>
                <w:szCs w:val="20"/>
                <w:lang w:eastAsia="en-US"/>
              </w:rPr>
            </w:pPr>
            <w:r w:rsidRPr="00070D68">
              <w:rPr>
                <w:rFonts w:eastAsia="Calibri" w:cs="Arial"/>
                <w:sz w:val="20"/>
                <w:szCs w:val="20"/>
                <w:lang w:eastAsia="en-US"/>
              </w:rPr>
              <w:t>Glede določb administrativnega sankcioniranja, spremembe preiskave ter novega preiskovalnega orodja zbiranje informacij je bilo naročeno pravno mnenje, ki ga je pripravil Inštitut za primerjalno pravo pri Pravni fakulteti. Cena mnenja je znašala 11.895,00 EUR z vključenim DDV.</w:t>
            </w:r>
          </w:p>
          <w:p w14:paraId="47EBAADD" w14:textId="77777777" w:rsidR="00D41723" w:rsidRPr="00070D68" w:rsidRDefault="00D41723" w:rsidP="00AC6E15">
            <w:pPr>
              <w:overflowPunct/>
              <w:autoSpaceDE/>
              <w:autoSpaceDN/>
              <w:adjustRightInd/>
              <w:spacing w:line="260" w:lineRule="exact"/>
              <w:textAlignment w:val="auto"/>
              <w:rPr>
                <w:rFonts w:eastAsia="Calibri" w:cs="Arial"/>
                <w:b/>
                <w:sz w:val="20"/>
                <w:szCs w:val="20"/>
                <w:lang w:eastAsia="en-US"/>
              </w:rPr>
            </w:pPr>
          </w:p>
          <w:p w14:paraId="5FB4F8A3" w14:textId="77777777" w:rsidR="00AC6E15" w:rsidRPr="00070D68" w:rsidRDefault="00AC6E15" w:rsidP="00AC6E15">
            <w:pPr>
              <w:overflowPunct/>
              <w:autoSpaceDE/>
              <w:autoSpaceDN/>
              <w:adjustRightInd/>
              <w:spacing w:line="260" w:lineRule="exact"/>
              <w:textAlignment w:val="auto"/>
              <w:rPr>
                <w:rFonts w:eastAsia="Calibri" w:cs="Arial"/>
                <w:b/>
                <w:sz w:val="20"/>
                <w:szCs w:val="20"/>
                <w:lang w:eastAsia="en-US"/>
              </w:rPr>
            </w:pPr>
            <w:r w:rsidRPr="00070D68">
              <w:rPr>
                <w:rFonts w:eastAsia="Calibri" w:cs="Arial"/>
                <w:b/>
                <w:sz w:val="20"/>
                <w:szCs w:val="20"/>
                <w:lang w:eastAsia="en-US"/>
              </w:rPr>
              <w:t>9. Navedba, kateri predstavniki predlagatelja bodo sodelovali pri delu državnega zbora in delovnih teles</w:t>
            </w:r>
          </w:p>
          <w:p w14:paraId="3CB37532" w14:textId="77777777" w:rsidR="00AC6E15" w:rsidRPr="00070D68" w:rsidRDefault="00AC6E15" w:rsidP="003015A9">
            <w:pPr>
              <w:numPr>
                <w:ilvl w:val="0"/>
                <w:numId w:val="95"/>
              </w:numPr>
              <w:overflowPunct/>
              <w:autoSpaceDE/>
              <w:autoSpaceDN/>
              <w:adjustRightInd/>
              <w:spacing w:line="260" w:lineRule="exact"/>
              <w:ind w:left="0" w:firstLine="0"/>
              <w:jc w:val="left"/>
              <w:textAlignment w:val="auto"/>
              <w:rPr>
                <w:rFonts w:eastAsia="Calibri" w:cs="Arial"/>
                <w:sz w:val="20"/>
                <w:szCs w:val="20"/>
                <w:lang w:eastAsia="en-US"/>
              </w:rPr>
            </w:pPr>
            <w:r w:rsidRPr="00070D68">
              <w:rPr>
                <w:rFonts w:eastAsia="Calibri" w:cs="Arial"/>
                <w:iCs/>
                <w:sz w:val="20"/>
                <w:szCs w:val="20"/>
                <w:lang w:eastAsia="en-US"/>
              </w:rPr>
              <w:t xml:space="preserve">Zdravko </w:t>
            </w:r>
            <w:r w:rsidRPr="00070D68">
              <w:rPr>
                <w:rFonts w:eastAsia="Calibri" w:cs="Arial"/>
                <w:sz w:val="20"/>
                <w:szCs w:val="20"/>
                <w:lang w:eastAsia="en-US"/>
              </w:rPr>
              <w:t xml:space="preserve">Počivalšek, minister za gospodarski razvoj in tehnologijo, </w:t>
            </w:r>
          </w:p>
          <w:p w14:paraId="4BA3D794" w14:textId="77777777" w:rsidR="00AC6E15" w:rsidRPr="00070D68" w:rsidRDefault="00AC6E15" w:rsidP="003015A9">
            <w:pPr>
              <w:numPr>
                <w:ilvl w:val="0"/>
                <w:numId w:val="95"/>
              </w:numPr>
              <w:overflowPunct/>
              <w:autoSpaceDE/>
              <w:autoSpaceDN/>
              <w:adjustRightInd/>
              <w:spacing w:line="260" w:lineRule="exact"/>
              <w:ind w:left="0" w:firstLine="0"/>
              <w:jc w:val="left"/>
              <w:textAlignment w:val="auto"/>
              <w:rPr>
                <w:rFonts w:eastAsia="Calibri" w:cs="Arial"/>
                <w:sz w:val="20"/>
                <w:szCs w:val="20"/>
                <w:lang w:eastAsia="en-US"/>
              </w:rPr>
            </w:pPr>
            <w:r w:rsidRPr="00070D68">
              <w:rPr>
                <w:rFonts w:eastAsia="Calibri" w:cs="Arial"/>
                <w:sz w:val="20"/>
                <w:szCs w:val="20"/>
                <w:lang w:eastAsia="en-US"/>
              </w:rPr>
              <w:t>Simon Zajc, državni sekretar,</w:t>
            </w:r>
          </w:p>
          <w:p w14:paraId="67922F7D" w14:textId="47299134" w:rsidR="001358EC" w:rsidRPr="00070D68" w:rsidRDefault="001358EC" w:rsidP="003015A9">
            <w:pPr>
              <w:numPr>
                <w:ilvl w:val="0"/>
                <w:numId w:val="95"/>
              </w:numPr>
              <w:overflowPunct/>
              <w:autoSpaceDE/>
              <w:autoSpaceDN/>
              <w:adjustRightInd/>
              <w:spacing w:line="260" w:lineRule="exact"/>
              <w:ind w:left="0" w:firstLine="0"/>
              <w:jc w:val="left"/>
              <w:textAlignment w:val="auto"/>
              <w:rPr>
                <w:rFonts w:eastAsia="Calibri" w:cs="Arial"/>
                <w:sz w:val="20"/>
                <w:szCs w:val="20"/>
                <w:lang w:eastAsia="en-US"/>
              </w:rPr>
            </w:pPr>
            <w:r w:rsidRPr="00070D68">
              <w:rPr>
                <w:rFonts w:eastAsia="Calibri" w:cs="Arial"/>
                <w:sz w:val="20"/>
                <w:szCs w:val="20"/>
                <w:lang w:eastAsia="en-US"/>
              </w:rPr>
              <w:t>Ajda Cuderman, državna sekretarka,</w:t>
            </w:r>
          </w:p>
          <w:p w14:paraId="6E34CFBC" w14:textId="77777777" w:rsidR="00AC6E15" w:rsidRPr="00070D68" w:rsidRDefault="00AC6E15" w:rsidP="003015A9">
            <w:pPr>
              <w:numPr>
                <w:ilvl w:val="0"/>
                <w:numId w:val="95"/>
              </w:numPr>
              <w:overflowPunct/>
              <w:autoSpaceDE/>
              <w:autoSpaceDN/>
              <w:adjustRightInd/>
              <w:spacing w:line="260" w:lineRule="exact"/>
              <w:ind w:left="0" w:firstLine="0"/>
              <w:jc w:val="left"/>
              <w:textAlignment w:val="auto"/>
              <w:rPr>
                <w:rFonts w:eastAsia="Calibri" w:cs="Arial"/>
                <w:iCs/>
                <w:sz w:val="20"/>
                <w:szCs w:val="20"/>
                <w:lang w:eastAsia="en-US"/>
              </w:rPr>
            </w:pPr>
            <w:r w:rsidRPr="00070D68">
              <w:rPr>
                <w:rFonts w:eastAsia="Calibri" w:cs="Arial"/>
                <w:sz w:val="20"/>
                <w:szCs w:val="20"/>
                <w:lang w:eastAsia="en-US"/>
              </w:rPr>
              <w:t>mag. Karla Pinter</w:t>
            </w:r>
            <w:r w:rsidRPr="00070D68">
              <w:rPr>
                <w:rFonts w:eastAsia="Calibri" w:cs="Arial"/>
                <w:iCs/>
                <w:sz w:val="20"/>
                <w:szCs w:val="20"/>
                <w:lang w:eastAsia="en-US"/>
              </w:rPr>
              <w:t>, generalna direktorica Direktorata za notranji trg,</w:t>
            </w:r>
          </w:p>
          <w:p w14:paraId="0817E395" w14:textId="11C5CBA3" w:rsidR="00AC6E15" w:rsidRPr="00070D68" w:rsidRDefault="00197A5B" w:rsidP="00AF6E8C">
            <w:pPr>
              <w:numPr>
                <w:ilvl w:val="0"/>
                <w:numId w:val="95"/>
              </w:numPr>
              <w:overflowPunct/>
              <w:autoSpaceDE/>
              <w:autoSpaceDN/>
              <w:adjustRightInd/>
              <w:spacing w:line="260" w:lineRule="exact"/>
              <w:ind w:left="0" w:firstLine="0"/>
              <w:jc w:val="left"/>
              <w:textAlignment w:val="auto"/>
              <w:rPr>
                <w:rFonts w:eastAsia="Calibri" w:cs="Arial"/>
                <w:b/>
                <w:sz w:val="20"/>
                <w:szCs w:val="20"/>
                <w:lang w:eastAsia="en-US"/>
              </w:rPr>
            </w:pPr>
            <w:r w:rsidRPr="00070D68">
              <w:rPr>
                <w:rFonts w:eastAsia="Calibri" w:cs="Arial"/>
                <w:sz w:val="20"/>
                <w:szCs w:val="20"/>
                <w:lang w:eastAsia="en-US"/>
              </w:rPr>
              <w:t>Luka Omerzel</w:t>
            </w:r>
            <w:r w:rsidR="00AC6E15" w:rsidRPr="00070D68">
              <w:rPr>
                <w:rFonts w:eastAsia="Calibri" w:cs="Arial"/>
                <w:sz w:val="20"/>
                <w:szCs w:val="20"/>
                <w:lang w:eastAsia="en-US"/>
              </w:rPr>
              <w:t>, sekretar, vodja Sektorja za varstvo potrošnikov in konkurence.</w:t>
            </w:r>
          </w:p>
        </w:tc>
      </w:tr>
      <w:bookmarkEnd w:id="0"/>
    </w:tbl>
    <w:p w14:paraId="0468102D" w14:textId="77777777" w:rsidR="00AC6E15" w:rsidRPr="00070D68" w:rsidRDefault="00AC6E15" w:rsidP="00AC6E15">
      <w:pPr>
        <w:overflowPunct/>
        <w:autoSpaceDE/>
        <w:autoSpaceDN/>
        <w:adjustRightInd/>
        <w:spacing w:line="260" w:lineRule="exact"/>
        <w:jc w:val="left"/>
        <w:textAlignment w:val="auto"/>
        <w:rPr>
          <w:rFonts w:cs="Arial"/>
          <w:sz w:val="20"/>
          <w:szCs w:val="20"/>
          <w:lang w:eastAsia="en-US"/>
        </w:rPr>
      </w:pPr>
    </w:p>
    <w:p w14:paraId="27412E0B" w14:textId="77777777" w:rsidR="00AC6E15" w:rsidRPr="00070D68" w:rsidRDefault="00AC6E15">
      <w:pPr>
        <w:overflowPunct/>
        <w:autoSpaceDE/>
        <w:autoSpaceDN/>
        <w:adjustRightInd/>
        <w:jc w:val="left"/>
        <w:textAlignment w:val="auto"/>
        <w:rPr>
          <w:rFonts w:cs="Arial"/>
          <w:b/>
          <w:bCs/>
          <w:spacing w:val="40"/>
          <w:sz w:val="20"/>
          <w:szCs w:val="20"/>
        </w:rPr>
      </w:pPr>
      <w:r w:rsidRPr="00070D68">
        <w:rPr>
          <w:sz w:val="20"/>
          <w:szCs w:val="20"/>
        </w:rPr>
        <w:br w:type="page"/>
      </w:r>
    </w:p>
    <w:p w14:paraId="0A902F78" w14:textId="77777777" w:rsidR="00E57787" w:rsidRPr="00070D68" w:rsidRDefault="00E57787" w:rsidP="0025166A">
      <w:pPr>
        <w:pStyle w:val="Vrstapredpisa"/>
        <w:spacing w:before="0" w:line="260" w:lineRule="atLeast"/>
        <w:rPr>
          <w:color w:val="auto"/>
          <w:sz w:val="20"/>
          <w:szCs w:val="20"/>
        </w:rPr>
      </w:pPr>
    </w:p>
    <w:p w14:paraId="5879CF68" w14:textId="77777777" w:rsidR="00E57787" w:rsidRPr="00070D68" w:rsidRDefault="00A45607" w:rsidP="00F443D5">
      <w:pPr>
        <w:pStyle w:val="Vrstapredpisa"/>
        <w:numPr>
          <w:ilvl w:val="0"/>
          <w:numId w:val="100"/>
        </w:numPr>
        <w:spacing w:before="0" w:line="260" w:lineRule="atLeast"/>
        <w:ind w:left="426" w:hanging="425"/>
        <w:jc w:val="both"/>
        <w:rPr>
          <w:bCs w:val="0"/>
          <w:color w:val="auto"/>
          <w:spacing w:val="0"/>
          <w:sz w:val="20"/>
          <w:szCs w:val="20"/>
        </w:rPr>
      </w:pPr>
      <w:r w:rsidRPr="00070D68">
        <w:rPr>
          <w:bCs w:val="0"/>
          <w:color w:val="auto"/>
          <w:spacing w:val="0"/>
          <w:sz w:val="20"/>
          <w:szCs w:val="20"/>
        </w:rPr>
        <w:t>BESEDILO ČLENOV</w:t>
      </w:r>
    </w:p>
    <w:p w14:paraId="5416A731" w14:textId="77777777" w:rsidR="00A45607" w:rsidRPr="00070D68" w:rsidRDefault="00A45607" w:rsidP="0025166A">
      <w:pPr>
        <w:pStyle w:val="Vrstapredpisa"/>
        <w:spacing w:before="0" w:line="260" w:lineRule="atLeast"/>
        <w:rPr>
          <w:color w:val="auto"/>
          <w:sz w:val="20"/>
          <w:szCs w:val="20"/>
        </w:rPr>
      </w:pPr>
    </w:p>
    <w:p w14:paraId="0418D78C" w14:textId="77777777" w:rsidR="006E392F" w:rsidRPr="00070D68" w:rsidRDefault="006E392F" w:rsidP="00A45607">
      <w:pPr>
        <w:pStyle w:val="Vrstapredpisa"/>
        <w:spacing w:before="0" w:line="260" w:lineRule="atLeast"/>
        <w:rPr>
          <w:bCs w:val="0"/>
          <w:color w:val="auto"/>
          <w:spacing w:val="0"/>
          <w:sz w:val="20"/>
          <w:szCs w:val="20"/>
        </w:rPr>
      </w:pPr>
      <w:r w:rsidRPr="00070D68">
        <w:rPr>
          <w:bCs w:val="0"/>
          <w:color w:val="auto"/>
          <w:spacing w:val="0"/>
          <w:sz w:val="20"/>
          <w:szCs w:val="20"/>
        </w:rPr>
        <w:t>ZAKON</w:t>
      </w:r>
      <w:r w:rsidR="00A45607" w:rsidRPr="00070D68">
        <w:rPr>
          <w:bCs w:val="0"/>
          <w:color w:val="auto"/>
          <w:spacing w:val="0"/>
          <w:sz w:val="20"/>
          <w:szCs w:val="20"/>
        </w:rPr>
        <w:t xml:space="preserve"> </w:t>
      </w:r>
      <w:r w:rsidRPr="00070D68">
        <w:rPr>
          <w:bCs w:val="0"/>
          <w:color w:val="auto"/>
          <w:spacing w:val="0"/>
          <w:sz w:val="20"/>
          <w:szCs w:val="20"/>
        </w:rPr>
        <w:t xml:space="preserve">O PREPREČEVANJU OMEJEVANJA KONKURENCE </w:t>
      </w:r>
    </w:p>
    <w:p w14:paraId="4811DA0B" w14:textId="77777777" w:rsidR="007C68DE" w:rsidRPr="00070D68" w:rsidRDefault="007C68DE" w:rsidP="0025166A">
      <w:pPr>
        <w:pStyle w:val="Naslovpredpisa"/>
        <w:spacing w:line="260" w:lineRule="atLeast"/>
        <w:rPr>
          <w:sz w:val="20"/>
          <w:szCs w:val="20"/>
        </w:rPr>
      </w:pPr>
    </w:p>
    <w:p w14:paraId="6FE6BD12" w14:textId="77777777" w:rsidR="006E392F" w:rsidRPr="00070D68" w:rsidRDefault="006E392F" w:rsidP="0025166A">
      <w:pPr>
        <w:pStyle w:val="Del"/>
        <w:spacing w:before="0" w:line="260" w:lineRule="atLeast"/>
        <w:rPr>
          <w:sz w:val="20"/>
          <w:szCs w:val="20"/>
        </w:rPr>
      </w:pPr>
      <w:r w:rsidRPr="00070D68">
        <w:rPr>
          <w:sz w:val="20"/>
          <w:szCs w:val="20"/>
        </w:rPr>
        <w:t>I. DEL</w:t>
      </w:r>
      <w:r w:rsidRPr="00070D68">
        <w:rPr>
          <w:sz w:val="20"/>
          <w:szCs w:val="20"/>
        </w:rPr>
        <w:br/>
        <w:t>SPLOŠNE DOLOČBE</w:t>
      </w:r>
    </w:p>
    <w:p w14:paraId="01F05D05" w14:textId="77777777" w:rsidR="00521C34" w:rsidRPr="00070D68" w:rsidRDefault="00521C34" w:rsidP="0025166A">
      <w:pPr>
        <w:pStyle w:val="len"/>
        <w:spacing w:before="0" w:line="260" w:lineRule="atLeast"/>
        <w:rPr>
          <w:sz w:val="20"/>
          <w:szCs w:val="20"/>
        </w:rPr>
      </w:pPr>
    </w:p>
    <w:p w14:paraId="7D2D377E" w14:textId="56996B63" w:rsidR="006E392F" w:rsidRPr="00070D68" w:rsidRDefault="00376533" w:rsidP="0025166A">
      <w:pPr>
        <w:pStyle w:val="len"/>
        <w:numPr>
          <w:ilvl w:val="0"/>
          <w:numId w:val="21"/>
        </w:numPr>
        <w:spacing w:before="0" w:line="260" w:lineRule="atLeast"/>
        <w:ind w:left="0" w:hanging="11"/>
        <w:rPr>
          <w:sz w:val="20"/>
          <w:szCs w:val="20"/>
        </w:rPr>
      </w:pPr>
      <w:r w:rsidRPr="00070D68">
        <w:rPr>
          <w:sz w:val="20"/>
          <w:szCs w:val="20"/>
        </w:rPr>
        <w:t>č</w:t>
      </w:r>
      <w:r w:rsidR="006E392F" w:rsidRPr="00070D68">
        <w:rPr>
          <w:sz w:val="20"/>
          <w:szCs w:val="20"/>
        </w:rPr>
        <w:t>len</w:t>
      </w:r>
    </w:p>
    <w:p w14:paraId="4AB6E332" w14:textId="77777777" w:rsidR="006E392F" w:rsidRPr="00070D68" w:rsidRDefault="006E392F" w:rsidP="0025166A">
      <w:pPr>
        <w:pStyle w:val="lennaslov"/>
        <w:spacing w:line="260" w:lineRule="atLeast"/>
        <w:rPr>
          <w:sz w:val="20"/>
          <w:szCs w:val="20"/>
        </w:rPr>
      </w:pPr>
      <w:r w:rsidRPr="00070D68">
        <w:rPr>
          <w:sz w:val="20"/>
          <w:szCs w:val="20"/>
        </w:rPr>
        <w:t>(vsebina zakona)</w:t>
      </w:r>
    </w:p>
    <w:p w14:paraId="6536E0D6" w14:textId="77777777" w:rsidR="001157CC" w:rsidRPr="00070D68" w:rsidRDefault="001157CC" w:rsidP="0025166A">
      <w:pPr>
        <w:pStyle w:val="Odstavek"/>
        <w:spacing w:before="0" w:line="260" w:lineRule="atLeast"/>
        <w:ind w:firstLine="0"/>
        <w:rPr>
          <w:sz w:val="20"/>
          <w:szCs w:val="20"/>
        </w:rPr>
      </w:pPr>
    </w:p>
    <w:p w14:paraId="055C4C42" w14:textId="4C3EE1EF" w:rsidR="006E392F" w:rsidRPr="00070D68" w:rsidRDefault="006E392F" w:rsidP="0025166A">
      <w:pPr>
        <w:pStyle w:val="Odstavek"/>
        <w:spacing w:before="0" w:line="260" w:lineRule="atLeast"/>
        <w:ind w:firstLine="0"/>
        <w:rPr>
          <w:sz w:val="20"/>
          <w:szCs w:val="20"/>
        </w:rPr>
      </w:pPr>
      <w:r w:rsidRPr="00070D68">
        <w:rPr>
          <w:sz w:val="20"/>
          <w:szCs w:val="20"/>
        </w:rPr>
        <w:t>(1) Ta zakon ureja omejevalna ravnanja, koncentracije podjetij</w:t>
      </w:r>
      <w:r w:rsidR="00821302" w:rsidRPr="00070D68">
        <w:rPr>
          <w:sz w:val="20"/>
          <w:szCs w:val="20"/>
        </w:rPr>
        <w:t>, nelojalno konkurenco</w:t>
      </w:r>
      <w:r w:rsidRPr="00070D68">
        <w:rPr>
          <w:sz w:val="20"/>
          <w:szCs w:val="20"/>
        </w:rPr>
        <w:t>, oblastna omejevanja konkurence in ukrepe za preprečitev omejevalnih ravnanj in koncentracij, ki bistveno omejujejo učinkovito konkurenco, kadar povzročijo ali lahko povzročijo učinke na ozemlju Republike Slovenije</w:t>
      </w:r>
      <w:r w:rsidR="00AD2602" w:rsidRPr="00070D68">
        <w:rPr>
          <w:sz w:val="20"/>
          <w:szCs w:val="20"/>
        </w:rPr>
        <w:t xml:space="preserve"> in</w:t>
      </w:r>
      <w:r w:rsidR="005D6B08" w:rsidRPr="00070D68">
        <w:rPr>
          <w:sz w:val="20"/>
          <w:szCs w:val="20"/>
        </w:rPr>
        <w:t xml:space="preserve"> </w:t>
      </w:r>
      <w:r w:rsidR="00360E2B" w:rsidRPr="00070D68">
        <w:rPr>
          <w:sz w:val="20"/>
          <w:szCs w:val="20"/>
        </w:rPr>
        <w:t>določa</w:t>
      </w:r>
      <w:r w:rsidR="005D6B08" w:rsidRPr="00070D68">
        <w:rPr>
          <w:sz w:val="20"/>
          <w:szCs w:val="20"/>
        </w:rPr>
        <w:t xml:space="preserve"> posamezna pravila glede povrnitve škode zaradi kršitev konkurenčnega prava</w:t>
      </w:r>
      <w:r w:rsidR="008F2B08" w:rsidRPr="00070D68">
        <w:rPr>
          <w:sz w:val="20"/>
          <w:szCs w:val="20"/>
        </w:rPr>
        <w:t>.</w:t>
      </w:r>
    </w:p>
    <w:p w14:paraId="40E643A3" w14:textId="77777777" w:rsidR="00521C34" w:rsidRPr="00070D68" w:rsidRDefault="00521C34" w:rsidP="0025166A">
      <w:pPr>
        <w:pStyle w:val="Odstavek"/>
        <w:spacing w:before="0" w:line="260" w:lineRule="atLeast"/>
        <w:ind w:firstLine="0"/>
        <w:rPr>
          <w:sz w:val="20"/>
          <w:szCs w:val="20"/>
        </w:rPr>
      </w:pPr>
    </w:p>
    <w:p w14:paraId="5CBD9EE0" w14:textId="78120DB5" w:rsidR="006E392F" w:rsidRPr="00070D68" w:rsidRDefault="006E392F" w:rsidP="0025166A">
      <w:pPr>
        <w:pStyle w:val="Odstavek"/>
        <w:spacing w:before="0" w:line="260" w:lineRule="atLeast"/>
        <w:ind w:firstLine="0"/>
        <w:rPr>
          <w:sz w:val="20"/>
          <w:szCs w:val="20"/>
        </w:rPr>
      </w:pPr>
      <w:r w:rsidRPr="00070D68">
        <w:rPr>
          <w:sz w:val="20"/>
          <w:szCs w:val="20"/>
        </w:rPr>
        <w:t>(2) Ta zakon določa</w:t>
      </w:r>
      <w:r w:rsidR="008F2B08" w:rsidRPr="00070D68">
        <w:rPr>
          <w:sz w:val="20"/>
          <w:szCs w:val="20"/>
        </w:rPr>
        <w:t xml:space="preserve"> pristojnosti</w:t>
      </w:r>
      <w:r w:rsidRPr="00070D68">
        <w:rPr>
          <w:sz w:val="20"/>
          <w:szCs w:val="20"/>
        </w:rPr>
        <w:t xml:space="preserve"> </w:t>
      </w:r>
      <w:r w:rsidR="008F2B08" w:rsidRPr="00070D68">
        <w:rPr>
          <w:sz w:val="20"/>
          <w:szCs w:val="20"/>
        </w:rPr>
        <w:t>agencije</w:t>
      </w:r>
      <w:r w:rsidRPr="00070D68">
        <w:rPr>
          <w:sz w:val="20"/>
          <w:szCs w:val="20"/>
        </w:rPr>
        <w:t xml:space="preserve">, </w:t>
      </w:r>
      <w:r w:rsidR="008F2B08" w:rsidRPr="00070D68">
        <w:rPr>
          <w:sz w:val="20"/>
          <w:szCs w:val="20"/>
        </w:rPr>
        <w:t xml:space="preserve">pristojne </w:t>
      </w:r>
      <w:r w:rsidRPr="00070D68">
        <w:rPr>
          <w:sz w:val="20"/>
          <w:szCs w:val="20"/>
        </w:rPr>
        <w:t>za varstvo konkurence</w:t>
      </w:r>
      <w:r w:rsidR="008F2B08" w:rsidRPr="00070D68">
        <w:rPr>
          <w:sz w:val="20"/>
          <w:szCs w:val="20"/>
        </w:rPr>
        <w:t xml:space="preserve"> (v nadaljnjem besedilu: agencija)</w:t>
      </w:r>
      <w:r w:rsidRPr="00070D68">
        <w:rPr>
          <w:sz w:val="20"/>
          <w:szCs w:val="20"/>
        </w:rPr>
        <w:t xml:space="preserve"> in postopke pred nj</w:t>
      </w:r>
      <w:r w:rsidR="00F443D5" w:rsidRPr="00070D68">
        <w:rPr>
          <w:sz w:val="20"/>
          <w:szCs w:val="20"/>
        </w:rPr>
        <w:t>o</w:t>
      </w:r>
      <w:r w:rsidRPr="00070D68">
        <w:rPr>
          <w:sz w:val="20"/>
          <w:szCs w:val="20"/>
        </w:rPr>
        <w:t>.</w:t>
      </w:r>
    </w:p>
    <w:p w14:paraId="7184EF55" w14:textId="77777777" w:rsidR="00521C34" w:rsidRPr="00070D68" w:rsidRDefault="00521C34" w:rsidP="0025166A">
      <w:pPr>
        <w:pStyle w:val="len"/>
        <w:spacing w:before="0" w:line="260" w:lineRule="atLeast"/>
        <w:rPr>
          <w:sz w:val="20"/>
          <w:szCs w:val="20"/>
        </w:rPr>
      </w:pPr>
    </w:p>
    <w:p w14:paraId="2D0D99FC" w14:textId="6027D66C" w:rsidR="00376533" w:rsidRPr="00070D68" w:rsidRDefault="008B2FA2" w:rsidP="00376533">
      <w:pPr>
        <w:pStyle w:val="len"/>
        <w:numPr>
          <w:ilvl w:val="0"/>
          <w:numId w:val="21"/>
        </w:numPr>
        <w:spacing w:before="0" w:line="260" w:lineRule="atLeast"/>
        <w:ind w:left="0" w:hanging="11"/>
        <w:rPr>
          <w:sz w:val="20"/>
          <w:szCs w:val="20"/>
        </w:rPr>
      </w:pPr>
      <w:r>
        <w:rPr>
          <w:sz w:val="20"/>
          <w:szCs w:val="20"/>
        </w:rPr>
        <w:t>člen</w:t>
      </w:r>
    </w:p>
    <w:p w14:paraId="5B2DB41A" w14:textId="7DD91636" w:rsidR="006E392F" w:rsidRPr="00070D68" w:rsidRDefault="00376533" w:rsidP="00376533">
      <w:pPr>
        <w:pStyle w:val="lennaslov"/>
        <w:spacing w:line="260" w:lineRule="atLeast"/>
        <w:rPr>
          <w:sz w:val="20"/>
          <w:szCs w:val="20"/>
        </w:rPr>
      </w:pPr>
      <w:r w:rsidRPr="00070D68">
        <w:rPr>
          <w:sz w:val="20"/>
          <w:szCs w:val="20"/>
        </w:rPr>
        <w:t xml:space="preserve"> </w:t>
      </w:r>
      <w:r w:rsidR="006E392F" w:rsidRPr="00070D68">
        <w:rPr>
          <w:sz w:val="20"/>
          <w:szCs w:val="20"/>
        </w:rPr>
        <w:t>(</w:t>
      </w:r>
      <w:r w:rsidR="00800234" w:rsidRPr="00070D68">
        <w:rPr>
          <w:sz w:val="20"/>
          <w:szCs w:val="20"/>
        </w:rPr>
        <w:t>prenos in izvajanje predpisov Evropske unije</w:t>
      </w:r>
      <w:r w:rsidR="006E392F" w:rsidRPr="00070D68">
        <w:rPr>
          <w:sz w:val="20"/>
          <w:szCs w:val="20"/>
        </w:rPr>
        <w:t>)</w:t>
      </w:r>
    </w:p>
    <w:p w14:paraId="03633B31" w14:textId="77777777" w:rsidR="00521C34" w:rsidRPr="00070D68" w:rsidRDefault="00521C34" w:rsidP="0025166A">
      <w:pPr>
        <w:pStyle w:val="Odstavek"/>
        <w:spacing w:before="0" w:line="260" w:lineRule="atLeast"/>
        <w:ind w:firstLine="0"/>
        <w:rPr>
          <w:sz w:val="20"/>
          <w:szCs w:val="20"/>
        </w:rPr>
      </w:pPr>
    </w:p>
    <w:p w14:paraId="10E26FF1" w14:textId="77777777" w:rsidR="008F2CF6" w:rsidRPr="00070D68" w:rsidRDefault="00800234" w:rsidP="0025166A">
      <w:pPr>
        <w:pStyle w:val="Odstavek"/>
        <w:spacing w:before="0" w:line="260" w:lineRule="atLeast"/>
        <w:ind w:firstLine="0"/>
        <w:rPr>
          <w:sz w:val="20"/>
          <w:szCs w:val="20"/>
        </w:rPr>
      </w:pPr>
      <w:r w:rsidRPr="00070D68">
        <w:rPr>
          <w:sz w:val="20"/>
          <w:szCs w:val="20"/>
        </w:rPr>
        <w:t xml:space="preserve">(1) </w:t>
      </w:r>
      <w:r w:rsidR="006E392F" w:rsidRPr="00070D68">
        <w:rPr>
          <w:sz w:val="20"/>
          <w:szCs w:val="20"/>
        </w:rPr>
        <w:t>Ta zakon ureja postopek in pristojnost za izvajanje</w:t>
      </w:r>
      <w:r w:rsidR="008F2CF6" w:rsidRPr="00070D68">
        <w:rPr>
          <w:sz w:val="20"/>
          <w:szCs w:val="20"/>
        </w:rPr>
        <w:t>:</w:t>
      </w:r>
    </w:p>
    <w:p w14:paraId="59ED194F" w14:textId="77777777" w:rsidR="008F2CF6" w:rsidRPr="00070D68" w:rsidRDefault="006E392F" w:rsidP="00F443D5">
      <w:pPr>
        <w:pStyle w:val="Odstavek"/>
        <w:numPr>
          <w:ilvl w:val="0"/>
          <w:numId w:val="48"/>
        </w:numPr>
        <w:spacing w:before="0" w:line="260" w:lineRule="atLeast"/>
        <w:rPr>
          <w:sz w:val="20"/>
          <w:szCs w:val="20"/>
        </w:rPr>
      </w:pPr>
      <w:r w:rsidRPr="00070D68">
        <w:rPr>
          <w:sz w:val="20"/>
          <w:szCs w:val="20"/>
        </w:rPr>
        <w:t xml:space="preserve">Uredbe Sveta (ES) št. 1/2003 z dne 16. decembra 2002 o izvajanju pravil konkurence iz členov 81 in 82 Pogodbe (UL L št. 1 z dne 4. 1. 2003, str. 1, v nadaljnjem besedilu: Uredba 1/2003/ES) in </w:t>
      </w:r>
    </w:p>
    <w:p w14:paraId="77F0E4B5" w14:textId="77777777" w:rsidR="006E392F" w:rsidRPr="00070D68" w:rsidRDefault="006E392F" w:rsidP="00F443D5">
      <w:pPr>
        <w:pStyle w:val="Odstavek"/>
        <w:numPr>
          <w:ilvl w:val="0"/>
          <w:numId w:val="48"/>
        </w:numPr>
        <w:spacing w:before="0" w:line="260" w:lineRule="atLeast"/>
        <w:rPr>
          <w:sz w:val="20"/>
          <w:szCs w:val="20"/>
        </w:rPr>
      </w:pPr>
      <w:r w:rsidRPr="00070D68">
        <w:rPr>
          <w:sz w:val="20"/>
          <w:szCs w:val="20"/>
        </w:rPr>
        <w:t>Uredbe Sveta (ES) št. 139/2004 z dne 20. januarja 2004 o nadzoru koncentracij podjetij (UL L št. 24 z dne 29. 1. 2004, str. 1, v nadaljnjem besedilu: Uredba 139/2004/ES).</w:t>
      </w:r>
    </w:p>
    <w:p w14:paraId="6F82DB01" w14:textId="77777777" w:rsidR="00521C34" w:rsidRPr="00070D68" w:rsidRDefault="00521C34" w:rsidP="0025166A">
      <w:pPr>
        <w:pStyle w:val="Odstavek"/>
        <w:spacing w:before="0" w:line="260" w:lineRule="atLeast"/>
        <w:ind w:firstLine="0"/>
        <w:rPr>
          <w:sz w:val="20"/>
          <w:szCs w:val="20"/>
        </w:rPr>
      </w:pPr>
    </w:p>
    <w:p w14:paraId="0A189AE5" w14:textId="77777777" w:rsidR="00EE50AD" w:rsidRPr="00070D68" w:rsidRDefault="009A7447" w:rsidP="0025166A">
      <w:pPr>
        <w:pStyle w:val="Odstavek"/>
        <w:spacing w:before="0" w:line="260" w:lineRule="atLeast"/>
        <w:ind w:firstLine="0"/>
        <w:rPr>
          <w:sz w:val="20"/>
          <w:szCs w:val="20"/>
        </w:rPr>
      </w:pPr>
      <w:r w:rsidRPr="00070D68">
        <w:rPr>
          <w:sz w:val="20"/>
          <w:szCs w:val="20"/>
        </w:rPr>
        <w:t>(2) S tem zakonom se v pravni red Republike Slovenije prenaša</w:t>
      </w:r>
      <w:r w:rsidR="00DD5240" w:rsidRPr="00070D68">
        <w:rPr>
          <w:sz w:val="20"/>
          <w:szCs w:val="20"/>
        </w:rPr>
        <w:t>ta</w:t>
      </w:r>
      <w:r w:rsidR="00EE50AD" w:rsidRPr="00070D68">
        <w:rPr>
          <w:sz w:val="20"/>
          <w:szCs w:val="20"/>
        </w:rPr>
        <w:t xml:space="preserve"> naslednj</w:t>
      </w:r>
      <w:r w:rsidR="00DD5240" w:rsidRPr="00070D68">
        <w:rPr>
          <w:sz w:val="20"/>
          <w:szCs w:val="20"/>
        </w:rPr>
        <w:t>i</w:t>
      </w:r>
      <w:r w:rsidR="00EE50AD" w:rsidRPr="00070D68">
        <w:rPr>
          <w:sz w:val="20"/>
          <w:szCs w:val="20"/>
        </w:rPr>
        <w:t xml:space="preserve"> direktiv</w:t>
      </w:r>
      <w:r w:rsidR="00DD5240" w:rsidRPr="00070D68">
        <w:rPr>
          <w:sz w:val="20"/>
          <w:szCs w:val="20"/>
        </w:rPr>
        <w:t>i</w:t>
      </w:r>
      <w:r w:rsidR="00EE50AD" w:rsidRPr="00070D68">
        <w:rPr>
          <w:sz w:val="20"/>
          <w:szCs w:val="20"/>
        </w:rPr>
        <w:t xml:space="preserve"> Evropske unije:</w:t>
      </w:r>
    </w:p>
    <w:p w14:paraId="6CFAFB76" w14:textId="77777777" w:rsidR="00EE50AD" w:rsidRPr="00070D68" w:rsidRDefault="009A7447" w:rsidP="000F4AEE">
      <w:pPr>
        <w:pStyle w:val="Odstavek"/>
        <w:numPr>
          <w:ilvl w:val="0"/>
          <w:numId w:val="42"/>
        </w:numPr>
        <w:spacing w:before="0" w:line="260" w:lineRule="atLeast"/>
        <w:rPr>
          <w:sz w:val="20"/>
          <w:szCs w:val="20"/>
        </w:rPr>
      </w:pPr>
      <w:r w:rsidRPr="00070D68">
        <w:rPr>
          <w:sz w:val="20"/>
          <w:szCs w:val="20"/>
        </w:rPr>
        <w:t>Direktiva 2014/104/EU Evropskega parlamenta in Sveta z dne 26. novembra 2014 o nekaterih pravilih, ki urejajo odškodninske tožbe po nacionalnem pravu za kršitve določb konkurenčnega prava držav članic in Evropske unije (UL L št. 349 z dne 5. 12. 2014, str. 1)</w:t>
      </w:r>
      <w:r w:rsidR="00EE50AD" w:rsidRPr="00070D68">
        <w:rPr>
          <w:sz w:val="20"/>
          <w:szCs w:val="20"/>
        </w:rPr>
        <w:t>, in</w:t>
      </w:r>
    </w:p>
    <w:p w14:paraId="738DC783" w14:textId="77777777" w:rsidR="00800234" w:rsidRPr="00070D68" w:rsidRDefault="00EE50AD" w:rsidP="000F4AEE">
      <w:pPr>
        <w:pStyle w:val="Odstavek"/>
        <w:numPr>
          <w:ilvl w:val="0"/>
          <w:numId w:val="42"/>
        </w:numPr>
        <w:spacing w:before="0" w:line="260" w:lineRule="atLeast"/>
        <w:rPr>
          <w:sz w:val="20"/>
          <w:szCs w:val="20"/>
        </w:rPr>
      </w:pPr>
      <w:r w:rsidRPr="00070D68">
        <w:rPr>
          <w:sz w:val="20"/>
          <w:szCs w:val="20"/>
        </w:rPr>
        <w:t xml:space="preserve">Direktiva </w:t>
      </w:r>
      <w:r w:rsidR="00F00525" w:rsidRPr="00070D68">
        <w:rPr>
          <w:sz w:val="20"/>
          <w:szCs w:val="20"/>
        </w:rPr>
        <w:t xml:space="preserve">(EU) </w:t>
      </w:r>
      <w:r w:rsidRPr="00070D68">
        <w:rPr>
          <w:sz w:val="20"/>
          <w:szCs w:val="20"/>
        </w:rPr>
        <w:t>2019/1 Evropskega parlamenta in Sveta z dne 11. decembra 2018 o krepitvi vloge organov držav članic, pristojnih za konkurenco, da bodo učinkoviteje uveljavljali pravila konkurence, in o zagotavljanju pravilnega delovanja notranjega trga</w:t>
      </w:r>
      <w:r w:rsidR="009A7447" w:rsidRPr="00070D68">
        <w:rPr>
          <w:sz w:val="20"/>
          <w:szCs w:val="20"/>
        </w:rPr>
        <w:t>.</w:t>
      </w:r>
    </w:p>
    <w:p w14:paraId="212BF14A" w14:textId="77777777" w:rsidR="00521C34" w:rsidRPr="00070D68" w:rsidRDefault="00521C34" w:rsidP="0025166A">
      <w:pPr>
        <w:pStyle w:val="len"/>
        <w:spacing w:before="0" w:line="260" w:lineRule="atLeast"/>
        <w:rPr>
          <w:sz w:val="20"/>
          <w:szCs w:val="20"/>
        </w:rPr>
      </w:pPr>
    </w:p>
    <w:p w14:paraId="2DD471BC" w14:textId="675152F2" w:rsidR="006E392F" w:rsidRPr="00070D68" w:rsidRDefault="00376533" w:rsidP="0025166A">
      <w:pPr>
        <w:pStyle w:val="len"/>
        <w:numPr>
          <w:ilvl w:val="0"/>
          <w:numId w:val="21"/>
        </w:numPr>
        <w:spacing w:before="0" w:line="260" w:lineRule="atLeast"/>
        <w:ind w:left="0" w:hanging="11"/>
        <w:rPr>
          <w:sz w:val="20"/>
          <w:szCs w:val="20"/>
        </w:rPr>
      </w:pPr>
      <w:r w:rsidRPr="00070D68">
        <w:rPr>
          <w:sz w:val="20"/>
          <w:szCs w:val="20"/>
        </w:rPr>
        <w:t>č</w:t>
      </w:r>
      <w:r w:rsidR="006E392F" w:rsidRPr="00070D68">
        <w:rPr>
          <w:sz w:val="20"/>
          <w:szCs w:val="20"/>
        </w:rPr>
        <w:t>len</w:t>
      </w:r>
    </w:p>
    <w:p w14:paraId="4A1C0892" w14:textId="77777777" w:rsidR="006E392F" w:rsidRPr="00070D68" w:rsidRDefault="006E392F" w:rsidP="0025166A">
      <w:pPr>
        <w:pStyle w:val="lennaslov"/>
        <w:spacing w:line="260" w:lineRule="atLeast"/>
        <w:rPr>
          <w:sz w:val="20"/>
          <w:szCs w:val="20"/>
        </w:rPr>
      </w:pPr>
      <w:r w:rsidRPr="00070D68">
        <w:rPr>
          <w:sz w:val="20"/>
          <w:szCs w:val="20"/>
        </w:rPr>
        <w:t>(pomen izrazov)</w:t>
      </w:r>
    </w:p>
    <w:p w14:paraId="3081A99F" w14:textId="77777777" w:rsidR="00521C34" w:rsidRPr="00070D68" w:rsidRDefault="00521C34" w:rsidP="0025166A">
      <w:pPr>
        <w:pStyle w:val="Odstavek"/>
        <w:spacing w:before="0" w:line="260" w:lineRule="atLeast"/>
        <w:ind w:firstLine="0"/>
        <w:rPr>
          <w:sz w:val="20"/>
          <w:szCs w:val="20"/>
        </w:rPr>
      </w:pPr>
    </w:p>
    <w:p w14:paraId="795517C5" w14:textId="77777777" w:rsidR="006E392F" w:rsidRPr="00070D68" w:rsidRDefault="00652D24" w:rsidP="0025166A">
      <w:pPr>
        <w:pStyle w:val="Odstavek"/>
        <w:spacing w:before="0" w:line="260" w:lineRule="atLeast"/>
        <w:ind w:firstLine="0"/>
        <w:rPr>
          <w:sz w:val="20"/>
          <w:szCs w:val="20"/>
        </w:rPr>
      </w:pPr>
      <w:r w:rsidRPr="00070D68">
        <w:rPr>
          <w:sz w:val="20"/>
          <w:szCs w:val="20"/>
        </w:rPr>
        <w:t xml:space="preserve">(1) </w:t>
      </w:r>
      <w:r w:rsidR="006E392F" w:rsidRPr="00070D68">
        <w:rPr>
          <w:sz w:val="20"/>
          <w:szCs w:val="20"/>
        </w:rPr>
        <w:t>Izrazi, uporabljeni v tem zakonu, pomenijo:</w:t>
      </w:r>
    </w:p>
    <w:p w14:paraId="507DC6B1" w14:textId="77777777" w:rsidR="006E392F" w:rsidRPr="00070D68" w:rsidRDefault="006E392F" w:rsidP="0025166A">
      <w:pPr>
        <w:pStyle w:val="tevilnatoka"/>
        <w:tabs>
          <w:tab w:val="num" w:pos="0"/>
        </w:tabs>
        <w:spacing w:line="260" w:lineRule="atLeast"/>
        <w:ind w:left="426"/>
        <w:rPr>
          <w:rFonts w:cs="Arial"/>
          <w:sz w:val="20"/>
          <w:szCs w:val="20"/>
        </w:rPr>
      </w:pPr>
      <w:r w:rsidRPr="00070D68">
        <w:rPr>
          <w:rFonts w:cs="Arial"/>
          <w:sz w:val="20"/>
          <w:szCs w:val="20"/>
        </w:rPr>
        <w:t>»podjetje« je subjekt, ki opravlja gospodarsko dejavnost, ne glede na njegovo pravnoorganizacijsko obliko in lastninsko pripadnost. Podjetje je tudi podjetniško združenje, ki neposredno ne opravlja gospodarske dejavnosti, vendar vpliva ali bi lahko vplivalo na ravnanje podjetij iz prvega stavka te točke na trgu;</w:t>
      </w:r>
    </w:p>
    <w:p w14:paraId="043C6453" w14:textId="77777777" w:rsidR="006E392F" w:rsidRPr="00070D68" w:rsidRDefault="006E392F" w:rsidP="0025166A">
      <w:pPr>
        <w:pStyle w:val="tevilnatoka"/>
        <w:tabs>
          <w:tab w:val="num" w:pos="0"/>
        </w:tabs>
        <w:spacing w:line="260" w:lineRule="atLeast"/>
        <w:ind w:left="426"/>
        <w:rPr>
          <w:rFonts w:cs="Arial"/>
          <w:sz w:val="20"/>
          <w:szCs w:val="20"/>
        </w:rPr>
      </w:pPr>
      <w:r w:rsidRPr="00070D68">
        <w:rPr>
          <w:rFonts w:cs="Arial"/>
          <w:sz w:val="20"/>
          <w:szCs w:val="20"/>
        </w:rPr>
        <w:t>»gospodarska dejavnost« je vsaka dejavnost, ki se opravlja proti plačilu na trgu;</w:t>
      </w:r>
    </w:p>
    <w:p w14:paraId="1BE16679" w14:textId="1E207365" w:rsidR="006E392F" w:rsidRPr="00070D68" w:rsidRDefault="006E392F" w:rsidP="0025166A">
      <w:pPr>
        <w:pStyle w:val="tevilnatoka"/>
        <w:tabs>
          <w:tab w:val="num" w:pos="0"/>
        </w:tabs>
        <w:spacing w:line="260" w:lineRule="atLeast"/>
        <w:ind w:left="426"/>
        <w:rPr>
          <w:rFonts w:cs="Arial"/>
          <w:sz w:val="20"/>
          <w:szCs w:val="20"/>
        </w:rPr>
      </w:pPr>
      <w:r w:rsidRPr="00070D68">
        <w:rPr>
          <w:rFonts w:cs="Arial"/>
          <w:sz w:val="20"/>
          <w:szCs w:val="20"/>
        </w:rPr>
        <w:t>»gospodujoče podjetje« je podjetje, ki ima neposredno ali posredno:</w:t>
      </w:r>
    </w:p>
    <w:p w14:paraId="3124EAC7" w14:textId="77777777" w:rsidR="006E392F" w:rsidRPr="00070D68" w:rsidRDefault="006E392F" w:rsidP="000F6AA3">
      <w:pPr>
        <w:pStyle w:val="Alineazatevilnotoko"/>
        <w:numPr>
          <w:ilvl w:val="0"/>
          <w:numId w:val="45"/>
        </w:numPr>
        <w:tabs>
          <w:tab w:val="clear" w:pos="425"/>
          <w:tab w:val="clear" w:pos="567"/>
          <w:tab w:val="left" w:pos="709"/>
        </w:tabs>
        <w:spacing w:line="260" w:lineRule="atLeast"/>
        <w:ind w:left="851"/>
        <w:rPr>
          <w:sz w:val="20"/>
          <w:szCs w:val="20"/>
        </w:rPr>
      </w:pPr>
      <w:r w:rsidRPr="00070D68">
        <w:rPr>
          <w:sz w:val="20"/>
          <w:szCs w:val="20"/>
        </w:rPr>
        <w:t>več kot polovico kapitalskih ali poslovnih deležev v drugem podjetju;</w:t>
      </w:r>
    </w:p>
    <w:p w14:paraId="704F9E52" w14:textId="77777777" w:rsidR="006E392F" w:rsidRPr="00070D68" w:rsidRDefault="006E392F" w:rsidP="000F6AA3">
      <w:pPr>
        <w:pStyle w:val="Alineazatevilnotoko"/>
        <w:numPr>
          <w:ilvl w:val="0"/>
          <w:numId w:val="45"/>
        </w:numPr>
        <w:tabs>
          <w:tab w:val="clear" w:pos="425"/>
          <w:tab w:val="clear" w:pos="567"/>
          <w:tab w:val="left" w:pos="709"/>
        </w:tabs>
        <w:spacing w:line="260" w:lineRule="atLeast"/>
        <w:ind w:left="851"/>
        <w:rPr>
          <w:sz w:val="20"/>
          <w:szCs w:val="20"/>
        </w:rPr>
      </w:pPr>
      <w:r w:rsidRPr="00070D68">
        <w:rPr>
          <w:sz w:val="20"/>
          <w:szCs w:val="20"/>
        </w:rPr>
        <w:t>večino glasovalnih pravic v drugem podjetju;</w:t>
      </w:r>
    </w:p>
    <w:p w14:paraId="39799B50" w14:textId="77777777" w:rsidR="006E392F" w:rsidRPr="00070D68" w:rsidRDefault="006E392F" w:rsidP="000F6AA3">
      <w:pPr>
        <w:pStyle w:val="Alineazatevilnotoko"/>
        <w:numPr>
          <w:ilvl w:val="0"/>
          <w:numId w:val="45"/>
        </w:numPr>
        <w:tabs>
          <w:tab w:val="clear" w:pos="425"/>
          <w:tab w:val="clear" w:pos="567"/>
          <w:tab w:val="left" w:pos="709"/>
        </w:tabs>
        <w:spacing w:line="260" w:lineRule="atLeast"/>
        <w:ind w:left="709" w:hanging="283"/>
        <w:rPr>
          <w:sz w:val="20"/>
          <w:szCs w:val="20"/>
        </w:rPr>
      </w:pPr>
      <w:r w:rsidRPr="00070D68">
        <w:rPr>
          <w:sz w:val="20"/>
          <w:szCs w:val="20"/>
        </w:rPr>
        <w:t>pravico imenovati ali odpoklicati večino članov poslovodstva ali nadzornega sveta drugega podjetja ali</w:t>
      </w:r>
    </w:p>
    <w:p w14:paraId="094818B8" w14:textId="77777777" w:rsidR="006E392F" w:rsidRPr="00070D68" w:rsidRDefault="006E392F" w:rsidP="000F6AA3">
      <w:pPr>
        <w:pStyle w:val="Alineazatevilnotoko"/>
        <w:numPr>
          <w:ilvl w:val="0"/>
          <w:numId w:val="45"/>
        </w:numPr>
        <w:tabs>
          <w:tab w:val="clear" w:pos="425"/>
          <w:tab w:val="clear" w:pos="567"/>
          <w:tab w:val="left" w:pos="709"/>
        </w:tabs>
        <w:spacing w:line="260" w:lineRule="atLeast"/>
        <w:ind w:left="709" w:hanging="283"/>
        <w:rPr>
          <w:sz w:val="20"/>
          <w:szCs w:val="20"/>
        </w:rPr>
      </w:pPr>
      <w:r w:rsidRPr="00070D68">
        <w:rPr>
          <w:sz w:val="20"/>
          <w:szCs w:val="20"/>
        </w:rPr>
        <w:t>pravico voditi posle drugega podjetja na podlagi podjetniške pogodbe ali drugega pravnega posla;</w:t>
      </w:r>
    </w:p>
    <w:p w14:paraId="2DE8F75A" w14:textId="3C2D728D" w:rsidR="006E392F" w:rsidRPr="00070D68" w:rsidRDefault="006E392F" w:rsidP="0025166A">
      <w:pPr>
        <w:pStyle w:val="tevilnatoka"/>
        <w:tabs>
          <w:tab w:val="num" w:pos="0"/>
        </w:tabs>
        <w:spacing w:line="260" w:lineRule="atLeast"/>
        <w:ind w:left="426"/>
        <w:rPr>
          <w:rFonts w:cs="Arial"/>
          <w:sz w:val="20"/>
          <w:szCs w:val="20"/>
        </w:rPr>
      </w:pPr>
      <w:r w:rsidRPr="00070D68">
        <w:rPr>
          <w:rFonts w:cs="Arial"/>
          <w:sz w:val="20"/>
          <w:szCs w:val="20"/>
        </w:rPr>
        <w:lastRenderedPageBreak/>
        <w:t>»odvisno podjetje« je</w:t>
      </w:r>
      <w:r w:rsidR="00656199" w:rsidRPr="00070D68">
        <w:rPr>
          <w:rFonts w:cs="Arial"/>
          <w:sz w:val="20"/>
          <w:szCs w:val="20"/>
        </w:rPr>
        <w:t xml:space="preserve"> </w:t>
      </w:r>
      <w:r w:rsidRPr="00070D68">
        <w:rPr>
          <w:rFonts w:cs="Arial"/>
          <w:sz w:val="20"/>
          <w:szCs w:val="20"/>
        </w:rPr>
        <w:t>podjetje, v katerem ima drugo podjetje pravice ali vpliv iz prejšnje točke;</w:t>
      </w:r>
    </w:p>
    <w:p w14:paraId="5D660D7D" w14:textId="501D6A89" w:rsidR="006E392F" w:rsidRPr="00070D68" w:rsidRDefault="006E392F" w:rsidP="0025166A">
      <w:pPr>
        <w:pStyle w:val="tevilnatoka"/>
        <w:tabs>
          <w:tab w:val="num" w:pos="0"/>
        </w:tabs>
        <w:spacing w:line="260" w:lineRule="atLeast"/>
        <w:ind w:left="426"/>
        <w:rPr>
          <w:rFonts w:cs="Arial"/>
          <w:sz w:val="20"/>
          <w:szCs w:val="20"/>
        </w:rPr>
      </w:pPr>
      <w:r w:rsidRPr="00070D68">
        <w:rPr>
          <w:rFonts w:cs="Arial"/>
          <w:sz w:val="20"/>
          <w:szCs w:val="20"/>
        </w:rPr>
        <w:t>»podjetja v skupini« so podjetja, ki so:</w:t>
      </w:r>
    </w:p>
    <w:p w14:paraId="2F204D6D" w14:textId="77777777" w:rsidR="006E392F" w:rsidRPr="00070D68" w:rsidRDefault="006E392F" w:rsidP="000F6AA3">
      <w:pPr>
        <w:pStyle w:val="Alineazatevilnotoko"/>
        <w:numPr>
          <w:ilvl w:val="0"/>
          <w:numId w:val="45"/>
        </w:numPr>
        <w:tabs>
          <w:tab w:val="clear" w:pos="425"/>
          <w:tab w:val="clear" w:pos="567"/>
          <w:tab w:val="left" w:pos="709"/>
        </w:tabs>
        <w:spacing w:line="260" w:lineRule="atLeast"/>
        <w:ind w:left="709" w:hanging="283"/>
        <w:rPr>
          <w:sz w:val="20"/>
          <w:szCs w:val="20"/>
        </w:rPr>
      </w:pPr>
      <w:r w:rsidRPr="00070D68">
        <w:rPr>
          <w:sz w:val="20"/>
          <w:szCs w:val="20"/>
        </w:rPr>
        <w:t>v sporazumu ali koncentraciji udeležena podjetja;</w:t>
      </w:r>
    </w:p>
    <w:p w14:paraId="05472059" w14:textId="77777777" w:rsidR="006E392F" w:rsidRPr="00070D68" w:rsidRDefault="006E392F" w:rsidP="000F6AA3">
      <w:pPr>
        <w:pStyle w:val="Alineazatevilnotoko"/>
        <w:numPr>
          <w:ilvl w:val="0"/>
          <w:numId w:val="45"/>
        </w:numPr>
        <w:tabs>
          <w:tab w:val="clear" w:pos="425"/>
          <w:tab w:val="clear" w:pos="567"/>
          <w:tab w:val="left" w:pos="709"/>
        </w:tabs>
        <w:spacing w:line="260" w:lineRule="atLeast"/>
        <w:ind w:left="709" w:hanging="283"/>
        <w:rPr>
          <w:sz w:val="20"/>
          <w:szCs w:val="20"/>
        </w:rPr>
      </w:pPr>
      <w:r w:rsidRPr="00070D68">
        <w:rPr>
          <w:sz w:val="20"/>
          <w:szCs w:val="20"/>
        </w:rPr>
        <w:t>njihova odvisna podjetja;</w:t>
      </w:r>
    </w:p>
    <w:p w14:paraId="14B0B054" w14:textId="77777777" w:rsidR="006E392F" w:rsidRPr="00070D68" w:rsidRDefault="006E392F" w:rsidP="000F6AA3">
      <w:pPr>
        <w:pStyle w:val="Alineazatevilnotoko"/>
        <w:numPr>
          <w:ilvl w:val="0"/>
          <w:numId w:val="45"/>
        </w:numPr>
        <w:tabs>
          <w:tab w:val="clear" w:pos="425"/>
          <w:tab w:val="clear" w:pos="567"/>
          <w:tab w:val="left" w:pos="709"/>
        </w:tabs>
        <w:spacing w:line="260" w:lineRule="atLeast"/>
        <w:ind w:left="709" w:hanging="283"/>
        <w:rPr>
          <w:sz w:val="20"/>
          <w:szCs w:val="20"/>
        </w:rPr>
      </w:pPr>
      <w:r w:rsidRPr="00070D68">
        <w:rPr>
          <w:sz w:val="20"/>
          <w:szCs w:val="20"/>
        </w:rPr>
        <w:t>njihova gospodujoča podjetja;</w:t>
      </w:r>
    </w:p>
    <w:p w14:paraId="5969509E" w14:textId="77777777" w:rsidR="006E392F" w:rsidRPr="00070D68" w:rsidRDefault="006E392F" w:rsidP="000F6AA3">
      <w:pPr>
        <w:pStyle w:val="Alineazatevilnotoko"/>
        <w:numPr>
          <w:ilvl w:val="0"/>
          <w:numId w:val="45"/>
        </w:numPr>
        <w:tabs>
          <w:tab w:val="clear" w:pos="425"/>
          <w:tab w:val="clear" w:pos="567"/>
          <w:tab w:val="left" w:pos="709"/>
        </w:tabs>
        <w:spacing w:line="260" w:lineRule="atLeast"/>
        <w:ind w:left="709" w:hanging="283"/>
        <w:rPr>
          <w:sz w:val="20"/>
          <w:szCs w:val="20"/>
        </w:rPr>
      </w:pPr>
      <w:r w:rsidRPr="00070D68">
        <w:rPr>
          <w:sz w:val="20"/>
          <w:szCs w:val="20"/>
        </w:rPr>
        <w:t>odvisna podjetja podjetij iz prejšnje alineje in</w:t>
      </w:r>
    </w:p>
    <w:p w14:paraId="3846AFE4" w14:textId="77777777" w:rsidR="006E392F" w:rsidRPr="00070D68" w:rsidRDefault="006E392F" w:rsidP="000F6AA3">
      <w:pPr>
        <w:pStyle w:val="Alineazatevilnotoko"/>
        <w:numPr>
          <w:ilvl w:val="0"/>
          <w:numId w:val="45"/>
        </w:numPr>
        <w:tabs>
          <w:tab w:val="clear" w:pos="425"/>
          <w:tab w:val="clear" w:pos="567"/>
          <w:tab w:val="left" w:pos="709"/>
        </w:tabs>
        <w:spacing w:line="260" w:lineRule="atLeast"/>
        <w:ind w:left="709" w:hanging="283"/>
        <w:rPr>
          <w:sz w:val="20"/>
          <w:szCs w:val="20"/>
        </w:rPr>
      </w:pPr>
      <w:r w:rsidRPr="00070D68">
        <w:rPr>
          <w:sz w:val="20"/>
          <w:szCs w:val="20"/>
        </w:rPr>
        <w:t>podjetja, v katerih ima eno ali več podjetij iz prejšnjih alinej skupaj ali skupaj z enim ali več drugimi podjetji pravice ali vpliv iz tretje točke tega člena;</w:t>
      </w:r>
    </w:p>
    <w:p w14:paraId="0AD6864A" w14:textId="77777777" w:rsidR="006E392F" w:rsidRPr="00070D68" w:rsidRDefault="006E392F" w:rsidP="0025166A">
      <w:pPr>
        <w:pStyle w:val="tevilnatoka"/>
        <w:tabs>
          <w:tab w:val="num" w:pos="0"/>
        </w:tabs>
        <w:spacing w:line="260" w:lineRule="atLeast"/>
        <w:ind w:left="426"/>
        <w:rPr>
          <w:rFonts w:cs="Arial"/>
          <w:sz w:val="20"/>
          <w:szCs w:val="20"/>
        </w:rPr>
      </w:pPr>
      <w:r w:rsidRPr="00070D68">
        <w:rPr>
          <w:rFonts w:cs="Arial"/>
          <w:sz w:val="20"/>
          <w:szCs w:val="20"/>
        </w:rPr>
        <w:t>»upoštevni trg« je trg, ki ga določata upoštevni proizvodni/storitveni trg in upoštevni geografski trg;</w:t>
      </w:r>
    </w:p>
    <w:p w14:paraId="62EA6ACB" w14:textId="77777777" w:rsidR="006E392F" w:rsidRPr="00070D68" w:rsidRDefault="006E392F" w:rsidP="0025166A">
      <w:pPr>
        <w:pStyle w:val="tevilnatoka"/>
        <w:tabs>
          <w:tab w:val="num" w:pos="0"/>
        </w:tabs>
        <w:spacing w:line="260" w:lineRule="atLeast"/>
        <w:ind w:left="426"/>
        <w:rPr>
          <w:rFonts w:cs="Arial"/>
          <w:sz w:val="20"/>
          <w:szCs w:val="20"/>
        </w:rPr>
      </w:pPr>
      <w:r w:rsidRPr="00070D68">
        <w:rPr>
          <w:rFonts w:cs="Arial"/>
          <w:sz w:val="20"/>
          <w:szCs w:val="20"/>
        </w:rPr>
        <w:t>»upoštevni proizvodni/storitveni trg« je trg, ki praviloma vključuje vse tiste proizvode ali storitve, ki jih potrošnik ali uporabnik šteje za zamenljive ali nadomestljive glede na njihove lastnosti, ceno ali namen uporabe;</w:t>
      </w:r>
    </w:p>
    <w:p w14:paraId="560FEA80" w14:textId="77777777" w:rsidR="006E392F" w:rsidRPr="00070D68" w:rsidRDefault="006E392F" w:rsidP="0025166A">
      <w:pPr>
        <w:pStyle w:val="tevilnatoka"/>
        <w:tabs>
          <w:tab w:val="num" w:pos="0"/>
        </w:tabs>
        <w:spacing w:line="260" w:lineRule="atLeast"/>
        <w:ind w:left="426"/>
        <w:rPr>
          <w:rFonts w:cs="Arial"/>
          <w:sz w:val="20"/>
          <w:szCs w:val="20"/>
        </w:rPr>
      </w:pPr>
      <w:r w:rsidRPr="00070D68">
        <w:rPr>
          <w:rFonts w:cs="Arial"/>
          <w:sz w:val="20"/>
          <w:szCs w:val="20"/>
        </w:rPr>
        <w:t>»upoštevni geografski trg« je trg, ki praviloma vključuje območje, na katerem si konkurenti na upoštevnem proizvodnem/storitvenem trgu medsebojno konkurirajo pri prodaji ali nakupu proizvodov ali storitev, na katerem so pogoji konkurence dovolj homogeni in ki ga je mogoče razlikovati od sosednjih območij, ker so pogoji konkurence na njih občutno drugačni;</w:t>
      </w:r>
    </w:p>
    <w:p w14:paraId="3BA41AE6" w14:textId="77777777" w:rsidR="006E392F" w:rsidRPr="00070D68" w:rsidRDefault="006E392F" w:rsidP="0025166A">
      <w:pPr>
        <w:pStyle w:val="tevilnatoka"/>
        <w:tabs>
          <w:tab w:val="num" w:pos="0"/>
        </w:tabs>
        <w:spacing w:line="260" w:lineRule="atLeast"/>
        <w:ind w:left="426"/>
        <w:rPr>
          <w:rFonts w:cs="Arial"/>
          <w:sz w:val="20"/>
          <w:szCs w:val="20"/>
        </w:rPr>
      </w:pPr>
      <w:r w:rsidRPr="00070D68">
        <w:rPr>
          <w:rFonts w:cs="Arial"/>
          <w:sz w:val="20"/>
          <w:szCs w:val="20"/>
        </w:rPr>
        <w:t>»v koncentraciji udeležena podjetja« so podjetja, ki se združujejo, podjetja, ki pridobijo kontrolo nad drugim podjetjem, prevzeta podjetja in podjetja, ki ustanavljajo skupno podjetje;</w:t>
      </w:r>
    </w:p>
    <w:p w14:paraId="21A8C0B3" w14:textId="77777777" w:rsidR="006E392F" w:rsidRPr="00070D68" w:rsidRDefault="006E392F" w:rsidP="0025166A">
      <w:pPr>
        <w:pStyle w:val="tevilnatoka"/>
        <w:tabs>
          <w:tab w:val="num" w:pos="0"/>
        </w:tabs>
        <w:spacing w:line="260" w:lineRule="atLeast"/>
        <w:ind w:left="426"/>
        <w:rPr>
          <w:rFonts w:cs="Arial"/>
          <w:sz w:val="20"/>
          <w:szCs w:val="20"/>
        </w:rPr>
      </w:pPr>
      <w:r w:rsidRPr="00070D68">
        <w:rPr>
          <w:rFonts w:cs="Arial"/>
          <w:sz w:val="20"/>
          <w:szCs w:val="20"/>
        </w:rPr>
        <w:t>»letni promet« so čisti prihodki od prodaje, ki jih je podjetje ustvarilo v poslovnem letu s prodajo proizvodov in opravljanjem storitev iz rednega delovanja;</w:t>
      </w:r>
    </w:p>
    <w:p w14:paraId="61F55004" w14:textId="77777777" w:rsidR="006E392F" w:rsidRPr="00070D68" w:rsidRDefault="006E392F" w:rsidP="0025166A">
      <w:pPr>
        <w:pStyle w:val="tevilnatoka"/>
        <w:tabs>
          <w:tab w:val="num" w:pos="0"/>
        </w:tabs>
        <w:spacing w:line="260" w:lineRule="atLeast"/>
        <w:ind w:left="426"/>
        <w:rPr>
          <w:rFonts w:cs="Arial"/>
          <w:sz w:val="20"/>
          <w:szCs w:val="20"/>
        </w:rPr>
      </w:pPr>
      <w:r w:rsidRPr="00070D68">
        <w:rPr>
          <w:rFonts w:cs="Arial"/>
          <w:sz w:val="20"/>
          <w:szCs w:val="20"/>
        </w:rPr>
        <w:t>»letni promet v koncentraciji udeleženih podjetij skupaj z drugimi podjetji v skupini« je letni promet, ki so ga ustvarila v koncentraciji udeležena podjetja skupaj z drugimi podjetji v skupini ter ne obsega čistih prihodkov od prodaje proizvodov in opravljanja storitev med podjetji v skupini. Kadar koncentracija nastane s pridobitvijo kontrole nad delom enega ali več podjetij, ne glede na to, ali imajo ti deli lastnost pravne osebe ali ne, se pri prodajalcu ali prodajalcih upošteva letni promet, ki se nanaša na dele, ki so predmet koncentracije. Dve ali več transakcij v smislu prejšnjega stavka, ki jih v obdobju dveh let opravijo iste osebe ali podjetja, štejejo kot ena koncentracija, ki nastane na dan zadnje transakcije. Če imajo podjetja v skupini skupno ali skupaj s tretjimi podjetji pravice iz tretje točke tega člena, se letni promet skupnega podjetja enakomerno porazdeli med njimi;</w:t>
      </w:r>
    </w:p>
    <w:p w14:paraId="1B0BA41D" w14:textId="77777777" w:rsidR="006E392F" w:rsidRPr="00070D68" w:rsidRDefault="006E392F" w:rsidP="0025166A">
      <w:pPr>
        <w:pStyle w:val="tevilnatoka"/>
        <w:tabs>
          <w:tab w:val="num" w:pos="0"/>
        </w:tabs>
        <w:spacing w:line="260" w:lineRule="atLeast"/>
        <w:ind w:left="426"/>
        <w:rPr>
          <w:rFonts w:cs="Arial"/>
          <w:sz w:val="20"/>
          <w:szCs w:val="20"/>
        </w:rPr>
      </w:pPr>
      <w:r w:rsidRPr="00070D68">
        <w:rPr>
          <w:rFonts w:cs="Arial"/>
          <w:sz w:val="20"/>
          <w:szCs w:val="20"/>
        </w:rPr>
        <w:t>»letni promet na trgu Republike Slovenije« so čisti prihodki od prodaje proizvodov in opravljanja storitev na območju Republike Slovenije;</w:t>
      </w:r>
    </w:p>
    <w:p w14:paraId="28A3AD46" w14:textId="77777777" w:rsidR="006E392F" w:rsidRPr="00070D68" w:rsidRDefault="006E392F" w:rsidP="0025166A">
      <w:pPr>
        <w:pStyle w:val="tevilnatoka"/>
        <w:tabs>
          <w:tab w:val="num" w:pos="0"/>
        </w:tabs>
        <w:spacing w:line="260" w:lineRule="atLeast"/>
        <w:ind w:left="426"/>
        <w:rPr>
          <w:rFonts w:cs="Arial"/>
          <w:sz w:val="20"/>
          <w:szCs w:val="20"/>
        </w:rPr>
      </w:pPr>
      <w:r w:rsidRPr="00070D68">
        <w:rPr>
          <w:rFonts w:cs="Arial"/>
          <w:sz w:val="20"/>
          <w:szCs w:val="20"/>
        </w:rPr>
        <w:t>»letni promet kreditnih in finančnih institucij« so finančni prihodki iz deležev, finančni prihodki iz danih posojil in finančni prihodki iz poslovnih terjatev. Pojma »kreditna institucija« in »finančna institucija«, uporabljena v tem zakonu, imata pomen, kakor v zakonu, ki ureja bančništvo;</w:t>
      </w:r>
    </w:p>
    <w:p w14:paraId="2A3B2DDF" w14:textId="77777777" w:rsidR="006E392F" w:rsidRPr="00070D68" w:rsidRDefault="006E392F" w:rsidP="0025166A">
      <w:pPr>
        <w:pStyle w:val="tevilnatoka"/>
        <w:tabs>
          <w:tab w:val="num" w:pos="0"/>
        </w:tabs>
        <w:spacing w:line="260" w:lineRule="atLeast"/>
        <w:ind w:left="426"/>
        <w:rPr>
          <w:rFonts w:cs="Arial"/>
          <w:sz w:val="20"/>
          <w:szCs w:val="20"/>
        </w:rPr>
      </w:pPr>
      <w:r w:rsidRPr="00070D68">
        <w:rPr>
          <w:rFonts w:cs="Arial"/>
          <w:sz w:val="20"/>
          <w:szCs w:val="20"/>
        </w:rPr>
        <w:t>»letni promet zavarovalnic« je znesek kosmatih obračunanih zavarovalnih premij, ki obsega vse prihodke in terjatve iz zavarovalnih pogodb, vključno z izplačanimi premijami pozavarovanja, zmanjšan za davke ali prispevke, povezanimi z zavarovalnimi premijami;</w:t>
      </w:r>
    </w:p>
    <w:p w14:paraId="3B5B9CE1" w14:textId="77777777" w:rsidR="006E392F" w:rsidRPr="00070D68" w:rsidRDefault="006E392F" w:rsidP="0025166A">
      <w:pPr>
        <w:pStyle w:val="tevilnatoka"/>
        <w:tabs>
          <w:tab w:val="num" w:pos="0"/>
        </w:tabs>
        <w:spacing w:line="260" w:lineRule="atLeast"/>
        <w:ind w:left="426"/>
        <w:rPr>
          <w:rFonts w:cs="Arial"/>
          <w:sz w:val="20"/>
          <w:szCs w:val="20"/>
        </w:rPr>
      </w:pPr>
      <w:r w:rsidRPr="00070D68">
        <w:rPr>
          <w:rFonts w:cs="Arial"/>
          <w:sz w:val="20"/>
          <w:szCs w:val="20"/>
        </w:rPr>
        <w:t>»podatki« so vsi podatki, vključno z zaupnimi podatki, ne glede na nosilec, na katerem so zapisani oziroma shranjeni;</w:t>
      </w:r>
    </w:p>
    <w:p w14:paraId="449E278C" w14:textId="64813189" w:rsidR="00E01C0A" w:rsidRPr="00070D68" w:rsidRDefault="006E392F" w:rsidP="0025166A">
      <w:pPr>
        <w:pStyle w:val="tevilnatoka"/>
        <w:tabs>
          <w:tab w:val="num" w:pos="0"/>
        </w:tabs>
        <w:spacing w:line="260" w:lineRule="atLeast"/>
        <w:ind w:left="426"/>
        <w:rPr>
          <w:rFonts w:cs="Arial"/>
          <w:sz w:val="20"/>
          <w:szCs w:val="20"/>
        </w:rPr>
      </w:pPr>
      <w:r w:rsidRPr="00070D68">
        <w:rPr>
          <w:rFonts w:cs="Arial"/>
          <w:sz w:val="20"/>
          <w:szCs w:val="20"/>
        </w:rPr>
        <w:t>»zaupni podatki« so poslovne skrivnosti</w:t>
      </w:r>
      <w:r w:rsidR="00E91CF5" w:rsidRPr="00070D68">
        <w:rPr>
          <w:rFonts w:cs="Arial"/>
          <w:sz w:val="20"/>
          <w:szCs w:val="20"/>
        </w:rPr>
        <w:t>, poslovna korespondenca, ki se nanaša na gospodarsko dejavnost podjetja,</w:t>
      </w:r>
      <w:r w:rsidRPr="00070D68">
        <w:rPr>
          <w:rFonts w:cs="Arial"/>
          <w:sz w:val="20"/>
          <w:szCs w:val="20"/>
        </w:rPr>
        <w:t xml:space="preserve"> osebni podatki in vsi drugi podatki, za katere so s tem zakonom ali drugimi predpisi določeni posebni režimi njihovega varstva in posebni pogoji za dostop do njih</w:t>
      </w:r>
      <w:r w:rsidR="0037600A" w:rsidRPr="00070D68">
        <w:rPr>
          <w:rFonts w:cs="Arial"/>
          <w:sz w:val="20"/>
          <w:szCs w:val="20"/>
        </w:rPr>
        <w:t>.</w:t>
      </w:r>
      <w:r w:rsidR="00731791" w:rsidRPr="00070D68">
        <w:rPr>
          <w:rFonts w:cs="Arial"/>
          <w:sz w:val="20"/>
          <w:szCs w:val="20"/>
        </w:rPr>
        <w:t xml:space="preserve"> </w:t>
      </w:r>
      <w:r w:rsidRPr="00070D68">
        <w:rPr>
          <w:rFonts w:cs="Arial"/>
          <w:sz w:val="20"/>
          <w:szCs w:val="20"/>
        </w:rPr>
        <w:t>Za zaupne podatke ne štejejo podatki, ki so javno dostopni;</w:t>
      </w:r>
    </w:p>
    <w:p w14:paraId="02600E77" w14:textId="7EA5D2A7" w:rsidR="00EA03D6" w:rsidRPr="00070D68" w:rsidRDefault="00EA03D6" w:rsidP="0025166A">
      <w:pPr>
        <w:pStyle w:val="tevilnatoka"/>
        <w:tabs>
          <w:tab w:val="num" w:pos="0"/>
        </w:tabs>
        <w:spacing w:line="260" w:lineRule="atLeast"/>
        <w:ind w:left="426"/>
        <w:rPr>
          <w:rFonts w:cs="Arial"/>
          <w:sz w:val="20"/>
          <w:szCs w:val="20"/>
        </w:rPr>
      </w:pPr>
      <w:r w:rsidRPr="00070D68">
        <w:rPr>
          <w:rFonts w:cs="Arial"/>
          <w:sz w:val="20"/>
          <w:szCs w:val="20"/>
        </w:rPr>
        <w:t>»poslovn</w:t>
      </w:r>
      <w:r w:rsidR="00C40CD2" w:rsidRPr="00070D68">
        <w:rPr>
          <w:rFonts w:cs="Arial"/>
          <w:sz w:val="20"/>
          <w:szCs w:val="20"/>
        </w:rPr>
        <w:t>a</w:t>
      </w:r>
      <w:r w:rsidRPr="00070D68">
        <w:rPr>
          <w:rFonts w:cs="Arial"/>
          <w:sz w:val="20"/>
          <w:szCs w:val="20"/>
        </w:rPr>
        <w:t xml:space="preserve"> skrivnost« so </w:t>
      </w:r>
      <w:r w:rsidR="00E91CF5" w:rsidRPr="00070D68">
        <w:rPr>
          <w:rFonts w:cs="Arial"/>
          <w:sz w:val="20"/>
          <w:szCs w:val="20"/>
        </w:rPr>
        <w:t>podatki, katerih razkritje bi pomenilo nastanek občutne škode in so znani omejenemu krogu oseb;</w:t>
      </w:r>
    </w:p>
    <w:p w14:paraId="3A178E39" w14:textId="77777777" w:rsidR="00CA0E98" w:rsidRPr="00070D68" w:rsidRDefault="006E392F" w:rsidP="00AA5471">
      <w:pPr>
        <w:pStyle w:val="tevilnatoka"/>
        <w:tabs>
          <w:tab w:val="clear" w:pos="5954"/>
        </w:tabs>
        <w:spacing w:line="260" w:lineRule="atLeast"/>
        <w:ind w:left="426"/>
        <w:rPr>
          <w:rFonts w:cs="Arial"/>
          <w:sz w:val="20"/>
          <w:szCs w:val="20"/>
        </w:rPr>
      </w:pPr>
      <w:r w:rsidRPr="00070D68">
        <w:rPr>
          <w:rFonts w:cs="Arial"/>
          <w:sz w:val="20"/>
          <w:szCs w:val="20"/>
        </w:rPr>
        <w:t xml:space="preserve">»skupinske izjeme« so skupine sporazumov, ki ustrezajo pogojem iz tretjega odstavka </w:t>
      </w:r>
      <w:r w:rsidR="0066484B" w:rsidRPr="00070D68">
        <w:rPr>
          <w:rFonts w:cs="Arial"/>
          <w:sz w:val="20"/>
          <w:szCs w:val="20"/>
        </w:rPr>
        <w:t>5</w:t>
      </w:r>
      <w:r w:rsidRPr="00070D68">
        <w:rPr>
          <w:rFonts w:cs="Arial"/>
          <w:sz w:val="20"/>
          <w:szCs w:val="20"/>
        </w:rPr>
        <w:t>. člena tega zakona ali tretjega odstavka 101. člena Pogodbe o delovanju Evropske unije;</w:t>
      </w:r>
    </w:p>
    <w:p w14:paraId="34B7F3E1" w14:textId="77777777" w:rsidR="00CA0E98" w:rsidRPr="00070D68" w:rsidRDefault="006E392F" w:rsidP="00AA5471">
      <w:pPr>
        <w:pStyle w:val="tevilnatoka"/>
        <w:tabs>
          <w:tab w:val="clear" w:pos="5954"/>
        </w:tabs>
        <w:spacing w:line="260" w:lineRule="atLeast"/>
        <w:ind w:left="426"/>
        <w:rPr>
          <w:rFonts w:cs="Arial"/>
          <w:sz w:val="20"/>
          <w:szCs w:val="20"/>
        </w:rPr>
      </w:pPr>
      <w:r w:rsidRPr="00070D68">
        <w:rPr>
          <w:rFonts w:cs="Arial"/>
          <w:sz w:val="20"/>
          <w:szCs w:val="20"/>
        </w:rPr>
        <w:t xml:space="preserve">»omejevalna ravnanja« so omejevalni sporazumi in </w:t>
      </w:r>
      <w:r w:rsidR="00901059" w:rsidRPr="00070D68">
        <w:rPr>
          <w:rFonts w:cs="Arial"/>
          <w:sz w:val="20"/>
          <w:szCs w:val="20"/>
        </w:rPr>
        <w:t>zlorabe prevladujočega položaja;</w:t>
      </w:r>
    </w:p>
    <w:p w14:paraId="1013E10C" w14:textId="77777777" w:rsidR="002C4DE2" w:rsidRPr="00070D68" w:rsidRDefault="002C4DE2" w:rsidP="00E05C1E">
      <w:pPr>
        <w:pStyle w:val="tevilnatoka"/>
        <w:tabs>
          <w:tab w:val="clear" w:pos="5954"/>
        </w:tabs>
        <w:spacing w:line="260" w:lineRule="atLeast"/>
        <w:ind w:left="426"/>
        <w:rPr>
          <w:rFonts w:cs="Arial"/>
          <w:sz w:val="20"/>
          <w:szCs w:val="20"/>
        </w:rPr>
      </w:pPr>
      <w:r w:rsidRPr="00070D68">
        <w:rPr>
          <w:rFonts w:cs="Arial"/>
          <w:sz w:val="20"/>
          <w:szCs w:val="20"/>
        </w:rPr>
        <w:t xml:space="preserve">»kartel« je sporazum ali usklajeno ravnanje dveh ali več podjetij, katerega namen je usklajevanje njihovega konkurenčnega ravnanja na trgu ali vplivanje na relevantne dejavnike konkurence s praksami, kot so določanje ali usklajevanje nakupnih ali prodajnih cen ali drugih pogojev </w:t>
      </w:r>
      <w:r w:rsidRPr="00070D68">
        <w:rPr>
          <w:rFonts w:cs="Arial"/>
          <w:sz w:val="20"/>
          <w:szCs w:val="20"/>
        </w:rPr>
        <w:lastRenderedPageBreak/>
        <w:t xml:space="preserve">trgovanja, vključno s pravicami intelektualne lastnine, razdelitev proizvodnih ali prodajnih kvot, delitev trgov in kupcev, dogovorjeno oddajanje ponudb, omejitve pri uvozu ali izvozu ali </w:t>
      </w:r>
      <w:proofErr w:type="spellStart"/>
      <w:r w:rsidRPr="00070D68">
        <w:rPr>
          <w:rFonts w:cs="Arial"/>
          <w:sz w:val="20"/>
          <w:szCs w:val="20"/>
        </w:rPr>
        <w:t>protikonkurenčni</w:t>
      </w:r>
      <w:proofErr w:type="spellEnd"/>
      <w:r w:rsidRPr="00070D68">
        <w:rPr>
          <w:rFonts w:cs="Arial"/>
          <w:sz w:val="20"/>
          <w:szCs w:val="20"/>
        </w:rPr>
        <w:t xml:space="preserve"> ukrepi zoper druga konkurenčna podjetja;</w:t>
      </w:r>
    </w:p>
    <w:p w14:paraId="65AD48D2" w14:textId="77777777" w:rsidR="00DD3426" w:rsidRPr="00070D68" w:rsidRDefault="008B713E" w:rsidP="0025166A">
      <w:pPr>
        <w:pStyle w:val="tevilnatoka"/>
        <w:tabs>
          <w:tab w:val="clear" w:pos="5954"/>
        </w:tabs>
        <w:spacing w:line="260" w:lineRule="atLeast"/>
        <w:ind w:left="426"/>
        <w:rPr>
          <w:rFonts w:cs="Arial"/>
          <w:sz w:val="20"/>
          <w:szCs w:val="20"/>
        </w:rPr>
      </w:pPr>
      <w:r w:rsidRPr="00070D68">
        <w:rPr>
          <w:rFonts w:cs="Arial"/>
          <w:sz w:val="20"/>
          <w:szCs w:val="20"/>
        </w:rPr>
        <w:t>»</w:t>
      </w:r>
      <w:r w:rsidR="00DD3426" w:rsidRPr="00070D68">
        <w:rPr>
          <w:rFonts w:cs="Arial"/>
          <w:sz w:val="20"/>
          <w:szCs w:val="20"/>
        </w:rPr>
        <w:t>država članica« je država članica Evropske unije ali država podpisnica Sporazuma o ustanovitvi Evropskega gospodarskega prostora (Uradni list L št. 1 z dne 3. januarja 1994, str. 3);</w:t>
      </w:r>
    </w:p>
    <w:p w14:paraId="43CF9AB9" w14:textId="18083056" w:rsidR="00CA0E98" w:rsidRPr="00070D68" w:rsidRDefault="008B713E" w:rsidP="00AA5471">
      <w:pPr>
        <w:pStyle w:val="tevilnatoka"/>
        <w:tabs>
          <w:tab w:val="clear" w:pos="5954"/>
        </w:tabs>
        <w:spacing w:line="260" w:lineRule="atLeast"/>
        <w:ind w:left="426"/>
        <w:rPr>
          <w:rFonts w:cs="Arial"/>
          <w:sz w:val="20"/>
          <w:szCs w:val="20"/>
        </w:rPr>
      </w:pPr>
      <w:r w:rsidRPr="00070D68">
        <w:rPr>
          <w:rFonts w:cs="Arial"/>
          <w:sz w:val="20"/>
          <w:szCs w:val="20"/>
        </w:rPr>
        <w:t>»organ, pristojen za varstvo konkurence« so Evropska komisija</w:t>
      </w:r>
      <w:r w:rsidR="00DB1B44" w:rsidRPr="00070D68">
        <w:rPr>
          <w:rFonts w:cs="Arial"/>
          <w:sz w:val="20"/>
          <w:szCs w:val="20"/>
        </w:rPr>
        <w:t>,</w:t>
      </w:r>
      <w:r w:rsidRPr="00070D68">
        <w:rPr>
          <w:rFonts w:cs="Arial"/>
          <w:sz w:val="20"/>
          <w:szCs w:val="20"/>
        </w:rPr>
        <w:t xml:space="preserve"> </w:t>
      </w:r>
      <w:r w:rsidR="00DB1B44" w:rsidRPr="00070D68">
        <w:rPr>
          <w:rFonts w:cs="Arial"/>
          <w:sz w:val="20"/>
          <w:szCs w:val="20"/>
        </w:rPr>
        <w:t>a</w:t>
      </w:r>
      <w:r w:rsidR="007358AE" w:rsidRPr="00070D68">
        <w:rPr>
          <w:rFonts w:cs="Arial"/>
          <w:sz w:val="20"/>
          <w:szCs w:val="20"/>
        </w:rPr>
        <w:t>genc</w:t>
      </w:r>
      <w:r w:rsidRPr="00070D68">
        <w:rPr>
          <w:rFonts w:cs="Arial"/>
          <w:sz w:val="20"/>
          <w:szCs w:val="20"/>
        </w:rPr>
        <w:t>ija</w:t>
      </w:r>
      <w:r w:rsidR="0051184F" w:rsidRPr="00070D68">
        <w:rPr>
          <w:rFonts w:cs="Arial"/>
          <w:sz w:val="20"/>
          <w:szCs w:val="20"/>
        </w:rPr>
        <w:t xml:space="preserve"> </w:t>
      </w:r>
      <w:r w:rsidR="00DB1B44" w:rsidRPr="00070D68">
        <w:rPr>
          <w:rFonts w:cs="Arial"/>
          <w:sz w:val="20"/>
          <w:szCs w:val="20"/>
        </w:rPr>
        <w:t xml:space="preserve">ali </w:t>
      </w:r>
      <w:r w:rsidR="007D3FAB" w:rsidRPr="00070D68">
        <w:rPr>
          <w:rFonts w:cs="Arial"/>
          <w:sz w:val="20"/>
          <w:szCs w:val="20"/>
        </w:rPr>
        <w:t xml:space="preserve">organ, ki ga </w:t>
      </w:r>
      <w:r w:rsidR="005E4D4B" w:rsidRPr="00070D68">
        <w:rPr>
          <w:rFonts w:cs="Arial"/>
          <w:sz w:val="20"/>
          <w:szCs w:val="20"/>
        </w:rPr>
        <w:t xml:space="preserve">druga </w:t>
      </w:r>
      <w:r w:rsidR="007D3FAB" w:rsidRPr="00070D68">
        <w:rPr>
          <w:rFonts w:cs="Arial"/>
          <w:sz w:val="20"/>
          <w:szCs w:val="20"/>
        </w:rPr>
        <w:t>država članica v skladu s 35. členom Uredbe 1/2013/ES določi kot odgovornega za uporabo 101. in 102.</w:t>
      </w:r>
      <w:r w:rsidR="00D41723" w:rsidRPr="00070D68">
        <w:rPr>
          <w:rFonts w:cs="Arial"/>
          <w:sz w:val="20"/>
          <w:szCs w:val="20"/>
        </w:rPr>
        <w:t xml:space="preserve"> </w:t>
      </w:r>
      <w:r w:rsidR="007D3FAB" w:rsidRPr="00070D68">
        <w:rPr>
          <w:rFonts w:cs="Arial"/>
          <w:sz w:val="20"/>
          <w:szCs w:val="20"/>
        </w:rPr>
        <w:t>člena Pogodbe o delovanju Evropske unije (v nadaljnjem besedilu: organ, pristojen za varstvo k</w:t>
      </w:r>
      <w:r w:rsidR="007E5139" w:rsidRPr="00070D68">
        <w:rPr>
          <w:rFonts w:cs="Arial"/>
          <w:sz w:val="20"/>
          <w:szCs w:val="20"/>
        </w:rPr>
        <w:t>onkurence druge države članice);</w:t>
      </w:r>
    </w:p>
    <w:p w14:paraId="0E6F7D68" w14:textId="77777777" w:rsidR="00BB715A" w:rsidRPr="00070D68" w:rsidRDefault="00BB715A" w:rsidP="0025166A">
      <w:pPr>
        <w:pStyle w:val="tevilnatoka"/>
        <w:tabs>
          <w:tab w:val="clear" w:pos="5954"/>
        </w:tabs>
        <w:spacing w:line="260" w:lineRule="atLeast"/>
        <w:ind w:left="426"/>
        <w:rPr>
          <w:rFonts w:cs="Arial"/>
          <w:sz w:val="20"/>
          <w:szCs w:val="20"/>
        </w:rPr>
      </w:pPr>
      <w:r w:rsidRPr="00070D68">
        <w:rPr>
          <w:rFonts w:cs="Arial"/>
          <w:sz w:val="20"/>
          <w:szCs w:val="20"/>
        </w:rPr>
        <w:t>»Evropska mreža za konkurenco« je forum za razprave in sodelovanje</w:t>
      </w:r>
      <w:r w:rsidR="00F5217B" w:rsidRPr="00070D68">
        <w:rPr>
          <w:rFonts w:cs="Arial"/>
          <w:sz w:val="20"/>
          <w:szCs w:val="20"/>
        </w:rPr>
        <w:t>, ki ga sestavljajo Evropska komisija, agencija ter organi</w:t>
      </w:r>
      <w:r w:rsidR="00B06014" w:rsidRPr="00070D68">
        <w:rPr>
          <w:rFonts w:cs="Arial"/>
          <w:sz w:val="20"/>
          <w:szCs w:val="20"/>
        </w:rPr>
        <w:t>, pristojni</w:t>
      </w:r>
      <w:r w:rsidR="00F5217B" w:rsidRPr="00070D68">
        <w:rPr>
          <w:rFonts w:cs="Arial"/>
          <w:sz w:val="20"/>
          <w:szCs w:val="20"/>
        </w:rPr>
        <w:t xml:space="preserve"> za varstvo konkurence drugih držav članic, kjer se razpravlja in sodeluje zlasti</w:t>
      </w:r>
      <w:r w:rsidRPr="00070D68">
        <w:rPr>
          <w:rFonts w:cs="Arial"/>
          <w:sz w:val="20"/>
          <w:szCs w:val="20"/>
        </w:rPr>
        <w:t xml:space="preserve"> v zvezi z uporabo in uveljavljanje</w:t>
      </w:r>
      <w:r w:rsidR="00D761EB" w:rsidRPr="00070D68">
        <w:rPr>
          <w:rFonts w:cs="Arial"/>
          <w:sz w:val="20"/>
          <w:szCs w:val="20"/>
        </w:rPr>
        <w:t>m</w:t>
      </w:r>
      <w:r w:rsidRPr="00070D68">
        <w:rPr>
          <w:rFonts w:cs="Arial"/>
          <w:sz w:val="20"/>
          <w:szCs w:val="20"/>
        </w:rPr>
        <w:t xml:space="preserve"> 101. ali 102. člena Pogodbe o delovanju</w:t>
      </w:r>
      <w:r w:rsidR="0051184F" w:rsidRPr="00070D68">
        <w:rPr>
          <w:rFonts w:cs="Arial"/>
          <w:sz w:val="20"/>
          <w:szCs w:val="20"/>
        </w:rPr>
        <w:t xml:space="preserve"> Evropske unije</w:t>
      </w:r>
      <w:r w:rsidR="00F5217B" w:rsidRPr="00070D68">
        <w:rPr>
          <w:rFonts w:cs="Arial"/>
          <w:sz w:val="20"/>
          <w:szCs w:val="20"/>
        </w:rPr>
        <w:t xml:space="preserve"> in v drugih primerih, ki jih določajo predpisi Evropske unije</w:t>
      </w:r>
      <w:r w:rsidRPr="00070D68">
        <w:rPr>
          <w:rFonts w:cs="Arial"/>
          <w:sz w:val="20"/>
          <w:szCs w:val="20"/>
        </w:rPr>
        <w:t>;</w:t>
      </w:r>
    </w:p>
    <w:p w14:paraId="662ABC38" w14:textId="77777777" w:rsidR="00A97FE9" w:rsidRPr="00070D68" w:rsidRDefault="00A97FE9" w:rsidP="0025166A">
      <w:pPr>
        <w:pStyle w:val="tevilnatoka"/>
        <w:tabs>
          <w:tab w:val="clear" w:pos="5954"/>
        </w:tabs>
        <w:spacing w:line="260" w:lineRule="atLeast"/>
        <w:ind w:left="426"/>
        <w:rPr>
          <w:rFonts w:cs="Arial"/>
          <w:sz w:val="20"/>
          <w:szCs w:val="20"/>
        </w:rPr>
      </w:pPr>
      <w:r w:rsidRPr="00070D68">
        <w:rPr>
          <w:rFonts w:cs="Arial"/>
          <w:sz w:val="20"/>
          <w:szCs w:val="20"/>
        </w:rPr>
        <w:t>»postopek za uveljavljanje pravil konkurence« je postopek, ki teče pred organom</w:t>
      </w:r>
      <w:r w:rsidR="0051184F" w:rsidRPr="00070D68">
        <w:rPr>
          <w:rFonts w:cs="Arial"/>
          <w:sz w:val="20"/>
          <w:szCs w:val="20"/>
        </w:rPr>
        <w:t>, pristojnim</w:t>
      </w:r>
      <w:r w:rsidRPr="00070D68">
        <w:rPr>
          <w:rFonts w:cs="Arial"/>
          <w:sz w:val="20"/>
          <w:szCs w:val="20"/>
        </w:rPr>
        <w:t xml:space="preserve"> za varstvo konkurence</w:t>
      </w:r>
      <w:r w:rsidR="0051184F" w:rsidRPr="00070D68">
        <w:rPr>
          <w:rFonts w:cs="Arial"/>
          <w:sz w:val="20"/>
          <w:szCs w:val="20"/>
        </w:rPr>
        <w:t>,</w:t>
      </w:r>
      <w:r w:rsidRPr="00070D68">
        <w:rPr>
          <w:rFonts w:cs="Arial"/>
          <w:sz w:val="20"/>
          <w:szCs w:val="20"/>
        </w:rPr>
        <w:t xml:space="preserve"> in traja dokler ta organ postopka ne konča s sprejetjem odločbe, s katero se ugotovi kršitev konkurenčnega prava, ali sprejme zaveze, ali </w:t>
      </w:r>
      <w:r w:rsidR="00F41A40" w:rsidRPr="00070D68">
        <w:rPr>
          <w:rFonts w:cs="Arial"/>
          <w:sz w:val="20"/>
          <w:szCs w:val="20"/>
        </w:rPr>
        <w:t>izreče</w:t>
      </w:r>
      <w:r w:rsidRPr="00070D68">
        <w:rPr>
          <w:rFonts w:cs="Arial"/>
          <w:sz w:val="20"/>
          <w:szCs w:val="20"/>
        </w:rPr>
        <w:t xml:space="preserve"> sankcij</w:t>
      </w:r>
      <w:r w:rsidR="00100E15" w:rsidRPr="00070D68">
        <w:rPr>
          <w:rFonts w:cs="Arial"/>
          <w:sz w:val="20"/>
          <w:szCs w:val="20"/>
        </w:rPr>
        <w:t>o</w:t>
      </w:r>
      <w:r w:rsidRPr="00070D68">
        <w:rPr>
          <w:rFonts w:cs="Arial"/>
          <w:sz w:val="20"/>
          <w:szCs w:val="20"/>
        </w:rPr>
        <w:t>, ali dokler organ</w:t>
      </w:r>
      <w:r w:rsidR="0051184F" w:rsidRPr="00070D68">
        <w:rPr>
          <w:rFonts w:cs="Arial"/>
          <w:sz w:val="20"/>
          <w:szCs w:val="20"/>
        </w:rPr>
        <w:t>, pristojen</w:t>
      </w:r>
      <w:r w:rsidRPr="00070D68">
        <w:rPr>
          <w:rFonts w:cs="Arial"/>
          <w:sz w:val="20"/>
          <w:szCs w:val="20"/>
        </w:rPr>
        <w:t xml:space="preserve"> za varstvo konkurence</w:t>
      </w:r>
      <w:r w:rsidR="000D6BE3" w:rsidRPr="00070D68">
        <w:rPr>
          <w:rFonts w:cs="Arial"/>
          <w:sz w:val="20"/>
          <w:szCs w:val="20"/>
        </w:rPr>
        <w:t>,</w:t>
      </w:r>
      <w:r w:rsidRPr="00070D68">
        <w:rPr>
          <w:rFonts w:cs="Arial"/>
          <w:sz w:val="20"/>
          <w:szCs w:val="20"/>
        </w:rPr>
        <w:t xml:space="preserve"> ne ugotovi, da ni nobenega razloga za njegovo nadaljnje ukrepanje</w:t>
      </w:r>
      <w:r w:rsidR="009B28E5" w:rsidRPr="00070D68">
        <w:rPr>
          <w:rFonts w:cs="Arial"/>
          <w:sz w:val="20"/>
          <w:szCs w:val="20"/>
        </w:rPr>
        <w:t>;</w:t>
      </w:r>
    </w:p>
    <w:p w14:paraId="1083AE74" w14:textId="5335FFD5" w:rsidR="006D2A64" w:rsidRPr="00070D68" w:rsidRDefault="007B757E" w:rsidP="0025166A">
      <w:pPr>
        <w:pStyle w:val="tevilnatoka"/>
        <w:tabs>
          <w:tab w:val="clear" w:pos="5954"/>
        </w:tabs>
        <w:spacing w:line="260" w:lineRule="atLeast"/>
        <w:ind w:left="426"/>
        <w:rPr>
          <w:rFonts w:cs="Arial"/>
          <w:sz w:val="20"/>
          <w:szCs w:val="20"/>
        </w:rPr>
      </w:pPr>
      <w:r w:rsidRPr="00070D68">
        <w:rPr>
          <w:rFonts w:cs="Arial"/>
          <w:sz w:val="20"/>
          <w:szCs w:val="20"/>
        </w:rPr>
        <w:t xml:space="preserve">»vloga za poravnavo« je </w:t>
      </w:r>
      <w:r w:rsidR="00515A63" w:rsidRPr="00070D68">
        <w:rPr>
          <w:rFonts w:cs="Arial"/>
          <w:sz w:val="20"/>
          <w:szCs w:val="20"/>
        </w:rPr>
        <w:t>poročilo</w:t>
      </w:r>
      <w:r w:rsidRPr="00070D68">
        <w:rPr>
          <w:rFonts w:cs="Arial"/>
          <w:sz w:val="20"/>
          <w:szCs w:val="20"/>
        </w:rPr>
        <w:t xml:space="preserve">, ki </w:t>
      </w:r>
      <w:r w:rsidR="009B28E5" w:rsidRPr="00070D68">
        <w:rPr>
          <w:rFonts w:cs="Arial"/>
          <w:sz w:val="20"/>
          <w:szCs w:val="20"/>
        </w:rPr>
        <w:t xml:space="preserve">jo </w:t>
      </w:r>
      <w:r w:rsidRPr="00070D68">
        <w:rPr>
          <w:rFonts w:cs="Arial"/>
          <w:sz w:val="20"/>
          <w:szCs w:val="20"/>
        </w:rPr>
        <w:t xml:space="preserve">podjetje ali od njega pooblaščena oseba prostovoljno predstavi organu, </w:t>
      </w:r>
      <w:r w:rsidR="00AC1485" w:rsidRPr="00070D68">
        <w:rPr>
          <w:rFonts w:cs="Arial"/>
          <w:sz w:val="20"/>
          <w:szCs w:val="20"/>
        </w:rPr>
        <w:t>pristoj</w:t>
      </w:r>
      <w:r w:rsidR="007D3FAB" w:rsidRPr="00070D68">
        <w:rPr>
          <w:rFonts w:cs="Arial"/>
          <w:sz w:val="20"/>
          <w:szCs w:val="20"/>
        </w:rPr>
        <w:t xml:space="preserve">nemu </w:t>
      </w:r>
      <w:r w:rsidR="00AC1485" w:rsidRPr="00070D68">
        <w:rPr>
          <w:rFonts w:cs="Arial"/>
          <w:sz w:val="20"/>
          <w:szCs w:val="20"/>
        </w:rPr>
        <w:t>za varstvo konkurence</w:t>
      </w:r>
      <w:r w:rsidR="00515A63" w:rsidRPr="00070D68">
        <w:rPr>
          <w:rFonts w:cs="Arial"/>
          <w:sz w:val="20"/>
          <w:szCs w:val="20"/>
        </w:rPr>
        <w:t xml:space="preserve"> druge države članice</w:t>
      </w:r>
      <w:r w:rsidR="006B0FE0" w:rsidRPr="00070D68">
        <w:rPr>
          <w:rFonts w:cs="Arial"/>
          <w:sz w:val="20"/>
          <w:szCs w:val="20"/>
        </w:rPr>
        <w:t>,</w:t>
      </w:r>
      <w:r w:rsidRPr="00070D68">
        <w:rPr>
          <w:rFonts w:cs="Arial"/>
          <w:sz w:val="20"/>
          <w:szCs w:val="20"/>
        </w:rPr>
        <w:t xml:space="preserve"> in v katerem opiše sodelovanje pri kršitvi konkurenčnega prava ter prevzame odgovornost za to kršitev konkurenčnega prava ali se odpove ugovarjanju glede svojega sodelovanja in odgovornosti, ter je pripravljen</w:t>
      </w:r>
      <w:r w:rsidR="00F30C0F" w:rsidRPr="00070D68">
        <w:rPr>
          <w:rFonts w:cs="Arial"/>
          <w:sz w:val="20"/>
          <w:szCs w:val="20"/>
        </w:rPr>
        <w:t>a</w:t>
      </w:r>
      <w:r w:rsidRPr="00070D68">
        <w:rPr>
          <w:rFonts w:cs="Arial"/>
          <w:sz w:val="20"/>
          <w:szCs w:val="20"/>
        </w:rPr>
        <w:t xml:space="preserve"> z namenom, da organ</w:t>
      </w:r>
      <w:r w:rsidR="00AC1485" w:rsidRPr="00070D68">
        <w:rPr>
          <w:rFonts w:cs="Arial"/>
          <w:sz w:val="20"/>
          <w:szCs w:val="20"/>
        </w:rPr>
        <w:t>, pristojen za varstvo konkurence</w:t>
      </w:r>
      <w:r w:rsidR="00100E15" w:rsidRPr="00070D68">
        <w:rPr>
          <w:rFonts w:cs="Arial"/>
          <w:sz w:val="20"/>
          <w:szCs w:val="20"/>
        </w:rPr>
        <w:t>,</w:t>
      </w:r>
      <w:r w:rsidRPr="00070D68">
        <w:rPr>
          <w:rFonts w:cs="Arial"/>
          <w:sz w:val="20"/>
          <w:szCs w:val="20"/>
        </w:rPr>
        <w:t xml:space="preserve"> lahko hitreje odloči o zadevi</w:t>
      </w:r>
      <w:r w:rsidR="006D2A64" w:rsidRPr="00070D68">
        <w:rPr>
          <w:rFonts w:cs="Arial"/>
          <w:sz w:val="20"/>
          <w:szCs w:val="20"/>
        </w:rPr>
        <w:t>;</w:t>
      </w:r>
    </w:p>
    <w:p w14:paraId="26C84027" w14:textId="77777777" w:rsidR="00360E2B" w:rsidRPr="00070D68" w:rsidRDefault="00F6338D" w:rsidP="0025166A">
      <w:pPr>
        <w:pStyle w:val="tevilnatoka"/>
        <w:tabs>
          <w:tab w:val="clear" w:pos="5954"/>
        </w:tabs>
        <w:spacing w:line="260" w:lineRule="atLeast"/>
        <w:ind w:left="426"/>
        <w:rPr>
          <w:rFonts w:cs="Arial"/>
          <w:sz w:val="20"/>
          <w:szCs w:val="20"/>
        </w:rPr>
      </w:pPr>
      <w:r w:rsidRPr="00070D68">
        <w:rPr>
          <w:rFonts w:cs="Arial"/>
          <w:sz w:val="20"/>
          <w:szCs w:val="20"/>
        </w:rPr>
        <w:t xml:space="preserve">»progam prizanesljivosti« je program, povezan z uporabo </w:t>
      </w:r>
      <w:r w:rsidR="0066484B" w:rsidRPr="00070D68">
        <w:rPr>
          <w:rFonts w:cs="Arial"/>
          <w:sz w:val="20"/>
          <w:szCs w:val="20"/>
        </w:rPr>
        <w:t>5</w:t>
      </w:r>
      <w:r w:rsidRPr="00070D68">
        <w:rPr>
          <w:rFonts w:cs="Arial"/>
          <w:sz w:val="20"/>
          <w:szCs w:val="20"/>
        </w:rPr>
        <w:t>. člena tega zakona oziroma 101. člena Pogodbe o delovanju Evropske unije, v katerem udeleženec v kartelu neodvisno od drugih podjetij v kartelu sodeluje v postopku preiskovalnega organa ali organa, pristojnega za varstvo konkurence, tako da prostovoljno razkrije informacije o kartelu in svojo vlogo v njem, za kar se mu z odločbo ali ustavitvijo postopka odpusti ali zniža denarna sankcija;</w:t>
      </w:r>
      <w:r w:rsidR="00604ACB" w:rsidRPr="00070D68" w:rsidDel="00604ACB">
        <w:rPr>
          <w:rFonts w:cs="Arial"/>
          <w:sz w:val="20"/>
          <w:szCs w:val="20"/>
        </w:rPr>
        <w:t xml:space="preserve"> </w:t>
      </w:r>
    </w:p>
    <w:p w14:paraId="6B51F1DB" w14:textId="1CC67CAE" w:rsidR="006D2A64" w:rsidRPr="00070D68" w:rsidRDefault="006D2A64" w:rsidP="0025166A">
      <w:pPr>
        <w:pStyle w:val="tevilnatoka"/>
        <w:tabs>
          <w:tab w:val="clear" w:pos="5954"/>
        </w:tabs>
        <w:spacing w:line="260" w:lineRule="atLeast"/>
        <w:ind w:left="426"/>
        <w:rPr>
          <w:rFonts w:cs="Arial"/>
          <w:sz w:val="20"/>
          <w:szCs w:val="20"/>
        </w:rPr>
      </w:pPr>
      <w:r w:rsidRPr="00070D68">
        <w:rPr>
          <w:rFonts w:cs="Arial"/>
          <w:sz w:val="20"/>
          <w:szCs w:val="20"/>
        </w:rPr>
        <w:t>»</w:t>
      </w:r>
      <w:r w:rsidR="00F041F0" w:rsidRPr="00070D68">
        <w:rPr>
          <w:rFonts w:cs="Arial"/>
          <w:sz w:val="20"/>
          <w:szCs w:val="20"/>
        </w:rPr>
        <w:t xml:space="preserve">izjava </w:t>
      </w:r>
      <w:r w:rsidRPr="00070D68">
        <w:rPr>
          <w:rFonts w:cs="Arial"/>
          <w:sz w:val="20"/>
          <w:szCs w:val="20"/>
        </w:rPr>
        <w:t>za</w:t>
      </w:r>
      <w:r w:rsidR="00F041F0" w:rsidRPr="00070D68">
        <w:rPr>
          <w:rFonts w:cs="Arial"/>
          <w:sz w:val="20"/>
          <w:szCs w:val="20"/>
        </w:rPr>
        <w:t>radi</w:t>
      </w:r>
      <w:r w:rsidRPr="00070D68">
        <w:rPr>
          <w:rFonts w:cs="Arial"/>
          <w:sz w:val="20"/>
          <w:szCs w:val="20"/>
        </w:rPr>
        <w:t xml:space="preserve"> prizanesljivost« je ustna ali pisna vloga, ki jo podjetje ali od njega pooblaščena oseba prostovoljno predloži organu, pristojnemu za varstvo konkurence, in v kateri podjetje ali fizična oseba navede podatke o kartelu, s katerimi je seznanjena, ter opiše njegovo oziroma njeno vlogo v njem, pripravljena pa je bila posebej za organ, pristojen za varstvo konkurence, z namenom odpustitve ali znižanja </w:t>
      </w:r>
      <w:r w:rsidR="00604ACB" w:rsidRPr="00070D68">
        <w:rPr>
          <w:rFonts w:cs="Arial"/>
          <w:sz w:val="20"/>
          <w:szCs w:val="20"/>
        </w:rPr>
        <w:t xml:space="preserve">denarne </w:t>
      </w:r>
      <w:r w:rsidR="00EB71E8" w:rsidRPr="00070D68">
        <w:rPr>
          <w:rFonts w:cs="Arial"/>
          <w:sz w:val="20"/>
          <w:szCs w:val="20"/>
        </w:rPr>
        <w:t>sankcije</w:t>
      </w:r>
      <w:r w:rsidRPr="00070D68">
        <w:rPr>
          <w:rFonts w:cs="Arial"/>
          <w:sz w:val="20"/>
          <w:szCs w:val="20"/>
        </w:rPr>
        <w:t xml:space="preserve"> v okviru programa prizanesljivosti, in ne vključuje predhodnih informacij;</w:t>
      </w:r>
    </w:p>
    <w:p w14:paraId="41B848A8" w14:textId="77777777" w:rsidR="006D2A64" w:rsidRPr="00070D68" w:rsidRDefault="006D2A64" w:rsidP="0025166A">
      <w:pPr>
        <w:pStyle w:val="tevilnatoka"/>
        <w:tabs>
          <w:tab w:val="clear" w:pos="5954"/>
        </w:tabs>
        <w:spacing w:line="260" w:lineRule="atLeast"/>
        <w:ind w:left="426"/>
        <w:rPr>
          <w:rFonts w:cs="Arial"/>
          <w:sz w:val="20"/>
          <w:szCs w:val="20"/>
        </w:rPr>
      </w:pPr>
      <w:r w:rsidRPr="00070D68">
        <w:rPr>
          <w:rFonts w:cs="Arial"/>
          <w:sz w:val="20"/>
          <w:szCs w:val="20"/>
        </w:rPr>
        <w:t>»predhodne informacije« so informacije ali podatki, ki obstajajo neodvisno od postopka</w:t>
      </w:r>
      <w:r w:rsidR="00CD1483" w:rsidRPr="00070D68">
        <w:rPr>
          <w:rFonts w:cs="Arial"/>
          <w:sz w:val="20"/>
          <w:szCs w:val="20"/>
        </w:rPr>
        <w:t xml:space="preserve"> za uveljavljanje pravil konkurence</w:t>
      </w:r>
      <w:r w:rsidRPr="00070D68">
        <w:rPr>
          <w:rFonts w:cs="Arial"/>
          <w:sz w:val="20"/>
          <w:szCs w:val="20"/>
        </w:rPr>
        <w:t>, ne glede na to</w:t>
      </w:r>
      <w:r w:rsidR="000D6BE3" w:rsidRPr="00070D68">
        <w:rPr>
          <w:rFonts w:cs="Arial"/>
          <w:sz w:val="20"/>
          <w:szCs w:val="20"/>
        </w:rPr>
        <w:t>,</w:t>
      </w:r>
      <w:r w:rsidRPr="00070D68">
        <w:rPr>
          <w:rFonts w:cs="Arial"/>
          <w:sz w:val="20"/>
          <w:szCs w:val="20"/>
        </w:rPr>
        <w:t xml:space="preserve"> ali spis organa, pristojnega za varstvo konkurence, te informacije ali podatke vsebuje ali ne;</w:t>
      </w:r>
    </w:p>
    <w:p w14:paraId="55C836A9" w14:textId="77777777" w:rsidR="000F143C" w:rsidRPr="00070D68" w:rsidRDefault="006D2A64" w:rsidP="0025166A">
      <w:pPr>
        <w:pStyle w:val="tevilnatoka"/>
        <w:tabs>
          <w:tab w:val="clear" w:pos="5954"/>
        </w:tabs>
        <w:spacing w:line="260" w:lineRule="atLeast"/>
        <w:ind w:left="426"/>
        <w:rPr>
          <w:rFonts w:cs="Arial"/>
          <w:sz w:val="20"/>
          <w:szCs w:val="20"/>
        </w:rPr>
      </w:pPr>
      <w:r w:rsidRPr="00070D68">
        <w:rPr>
          <w:rFonts w:cs="Arial"/>
          <w:sz w:val="20"/>
          <w:szCs w:val="20"/>
        </w:rPr>
        <w:t xml:space="preserve">»oseba, ki ji je odpuščena </w:t>
      </w:r>
      <w:r w:rsidR="00B46542" w:rsidRPr="00070D68">
        <w:rPr>
          <w:rFonts w:cs="Arial"/>
          <w:sz w:val="20"/>
          <w:szCs w:val="20"/>
        </w:rPr>
        <w:t>sankcij</w:t>
      </w:r>
      <w:r w:rsidR="008724D5" w:rsidRPr="00070D68">
        <w:rPr>
          <w:rFonts w:cs="Arial"/>
          <w:sz w:val="20"/>
          <w:szCs w:val="20"/>
        </w:rPr>
        <w:t>a</w:t>
      </w:r>
      <w:r w:rsidRPr="00070D68">
        <w:rPr>
          <w:rFonts w:cs="Arial"/>
          <w:sz w:val="20"/>
          <w:szCs w:val="20"/>
        </w:rPr>
        <w:t>« je podjetje ali njegova odgovorna oseba, kateri je organ, pristojen za varstvo konkurence</w:t>
      </w:r>
      <w:r w:rsidR="00A5064E" w:rsidRPr="00070D68">
        <w:rPr>
          <w:rFonts w:cs="Arial"/>
          <w:sz w:val="20"/>
          <w:szCs w:val="20"/>
        </w:rPr>
        <w:t>,</w:t>
      </w:r>
      <w:r w:rsidRPr="00070D68">
        <w:rPr>
          <w:rFonts w:cs="Arial"/>
          <w:sz w:val="20"/>
          <w:szCs w:val="20"/>
        </w:rPr>
        <w:t xml:space="preserve"> odpustil </w:t>
      </w:r>
      <w:r w:rsidR="00F30C0F" w:rsidRPr="00070D68">
        <w:rPr>
          <w:rFonts w:cs="Arial"/>
          <w:sz w:val="20"/>
          <w:szCs w:val="20"/>
        </w:rPr>
        <w:t>administrativno</w:t>
      </w:r>
      <w:r w:rsidR="00A5064E" w:rsidRPr="00070D68">
        <w:rPr>
          <w:rFonts w:cs="Arial"/>
          <w:sz w:val="20"/>
          <w:szCs w:val="20"/>
        </w:rPr>
        <w:t xml:space="preserve"> sankcijo</w:t>
      </w:r>
      <w:r w:rsidR="00F30C0F" w:rsidRPr="00070D68">
        <w:rPr>
          <w:rFonts w:cs="Arial"/>
          <w:sz w:val="20"/>
          <w:szCs w:val="20"/>
        </w:rPr>
        <w:t xml:space="preserve"> ali globo</w:t>
      </w:r>
      <w:r w:rsidR="00A5064E" w:rsidRPr="00070D68">
        <w:rPr>
          <w:rFonts w:cs="Arial"/>
          <w:sz w:val="20"/>
          <w:szCs w:val="20"/>
        </w:rPr>
        <w:t xml:space="preserve"> </w:t>
      </w:r>
      <w:r w:rsidRPr="00070D68">
        <w:rPr>
          <w:rFonts w:cs="Arial"/>
          <w:sz w:val="20"/>
          <w:szCs w:val="20"/>
        </w:rPr>
        <w:t>v okviru programa prizanesljivosti</w:t>
      </w:r>
      <w:r w:rsidR="000F143C" w:rsidRPr="00070D68">
        <w:rPr>
          <w:rFonts w:cs="Arial"/>
          <w:sz w:val="20"/>
          <w:szCs w:val="20"/>
        </w:rPr>
        <w:t>;</w:t>
      </w:r>
    </w:p>
    <w:p w14:paraId="7CE5E53B" w14:textId="77777777" w:rsidR="007B757E" w:rsidRPr="00070D68" w:rsidRDefault="000F143C" w:rsidP="0025166A">
      <w:pPr>
        <w:pStyle w:val="tevilnatoka"/>
        <w:tabs>
          <w:tab w:val="clear" w:pos="5954"/>
        </w:tabs>
        <w:spacing w:line="260" w:lineRule="atLeast"/>
        <w:ind w:left="426"/>
        <w:rPr>
          <w:rFonts w:cs="Arial"/>
          <w:sz w:val="20"/>
          <w:szCs w:val="20"/>
        </w:rPr>
      </w:pPr>
      <w:r w:rsidRPr="00070D68">
        <w:rPr>
          <w:rFonts w:cs="Arial"/>
          <w:sz w:val="20"/>
          <w:szCs w:val="20"/>
        </w:rPr>
        <w:t>»organ prosilec« je organ, pristojen za varstvo konkurence druge države članice, ki zaprosi za mednarodno pomoč</w:t>
      </w:r>
      <w:r w:rsidR="007B757E" w:rsidRPr="00070D68">
        <w:rPr>
          <w:rFonts w:cs="Arial"/>
          <w:sz w:val="20"/>
          <w:szCs w:val="20"/>
        </w:rPr>
        <w:t>.</w:t>
      </w:r>
    </w:p>
    <w:p w14:paraId="1A980198" w14:textId="77777777" w:rsidR="00521C34" w:rsidRPr="00070D68" w:rsidRDefault="00521C34" w:rsidP="0025166A">
      <w:pPr>
        <w:pStyle w:val="Odstavek"/>
        <w:spacing w:before="0" w:line="260" w:lineRule="atLeast"/>
        <w:ind w:firstLine="0"/>
        <w:rPr>
          <w:sz w:val="20"/>
          <w:szCs w:val="20"/>
        </w:rPr>
      </w:pPr>
    </w:p>
    <w:p w14:paraId="5481F31E" w14:textId="77777777" w:rsidR="00534228" w:rsidRPr="00070D68" w:rsidRDefault="00534228" w:rsidP="0025166A">
      <w:pPr>
        <w:pStyle w:val="Odstavek"/>
        <w:spacing w:before="0" w:line="260" w:lineRule="atLeast"/>
        <w:ind w:firstLine="0"/>
        <w:rPr>
          <w:sz w:val="20"/>
          <w:szCs w:val="20"/>
        </w:rPr>
      </w:pPr>
      <w:r w:rsidRPr="00070D68">
        <w:rPr>
          <w:sz w:val="20"/>
          <w:szCs w:val="20"/>
        </w:rPr>
        <w:t>(2) Posamezni izrazi, uporabljeni v VI</w:t>
      </w:r>
      <w:r w:rsidR="00D761EB" w:rsidRPr="00070D68">
        <w:rPr>
          <w:sz w:val="20"/>
          <w:szCs w:val="20"/>
        </w:rPr>
        <w:t>I</w:t>
      </w:r>
      <w:r w:rsidR="006E1E85" w:rsidRPr="00070D68">
        <w:rPr>
          <w:sz w:val="20"/>
          <w:szCs w:val="20"/>
        </w:rPr>
        <w:t>I</w:t>
      </w:r>
      <w:r w:rsidRPr="00070D68">
        <w:rPr>
          <w:sz w:val="20"/>
          <w:szCs w:val="20"/>
        </w:rPr>
        <w:t>. delu tega zakona, pomenijo:</w:t>
      </w:r>
    </w:p>
    <w:p w14:paraId="1858AA01" w14:textId="77777777" w:rsidR="00AB716F" w:rsidRPr="00070D68" w:rsidRDefault="00AB716F" w:rsidP="0025166A">
      <w:pPr>
        <w:pStyle w:val="tevilnatoka"/>
        <w:numPr>
          <w:ilvl w:val="0"/>
          <w:numId w:val="18"/>
        </w:numPr>
        <w:tabs>
          <w:tab w:val="num" w:pos="0"/>
        </w:tabs>
        <w:spacing w:line="260" w:lineRule="atLeast"/>
        <w:ind w:left="426"/>
        <w:rPr>
          <w:rFonts w:cs="Arial"/>
          <w:sz w:val="20"/>
          <w:szCs w:val="20"/>
        </w:rPr>
      </w:pPr>
      <w:r w:rsidRPr="00070D68">
        <w:rPr>
          <w:rFonts w:cs="Arial"/>
          <w:sz w:val="20"/>
          <w:szCs w:val="20"/>
        </w:rPr>
        <w:t xml:space="preserve">»kršitev konkurenčnega prava« je kršitev </w:t>
      </w:r>
      <w:r w:rsidR="0066484B" w:rsidRPr="00070D68">
        <w:rPr>
          <w:rFonts w:cs="Arial"/>
          <w:sz w:val="20"/>
          <w:szCs w:val="20"/>
        </w:rPr>
        <w:t>5. ali 8. člen</w:t>
      </w:r>
      <w:r w:rsidRPr="00070D68">
        <w:rPr>
          <w:rFonts w:cs="Arial"/>
          <w:sz w:val="20"/>
          <w:szCs w:val="20"/>
        </w:rPr>
        <w:t>a te</w:t>
      </w:r>
      <w:r w:rsidR="00CB7412" w:rsidRPr="00070D68">
        <w:rPr>
          <w:rFonts w:cs="Arial"/>
          <w:sz w:val="20"/>
          <w:szCs w:val="20"/>
        </w:rPr>
        <w:t xml:space="preserve">ga zakona oziroma 101. ali 102. </w:t>
      </w:r>
      <w:r w:rsidRPr="00070D68">
        <w:rPr>
          <w:rFonts w:cs="Arial"/>
          <w:sz w:val="20"/>
          <w:szCs w:val="20"/>
        </w:rPr>
        <w:t>člena Pogodbe o delovanju Evropske unije oziroma določb države članice, ki določajo prepoved omejevalnih sporazumov ali prepoved zlorabe prevladujočega položaja v smislu 101. ali 102.</w:t>
      </w:r>
      <w:r w:rsidR="00CB7412" w:rsidRPr="00070D68">
        <w:rPr>
          <w:rFonts w:cs="Arial"/>
          <w:sz w:val="20"/>
          <w:szCs w:val="20"/>
        </w:rPr>
        <w:t xml:space="preserve"> </w:t>
      </w:r>
      <w:r w:rsidRPr="00070D68">
        <w:rPr>
          <w:rFonts w:cs="Arial"/>
          <w:sz w:val="20"/>
          <w:szCs w:val="20"/>
        </w:rPr>
        <w:t>člena Pogo</w:t>
      </w:r>
      <w:r w:rsidR="00036FCA" w:rsidRPr="00070D68">
        <w:rPr>
          <w:rFonts w:cs="Arial"/>
          <w:sz w:val="20"/>
          <w:szCs w:val="20"/>
        </w:rPr>
        <w:t>dbe o delovanju Evropske unije;</w:t>
      </w:r>
    </w:p>
    <w:p w14:paraId="1C7EB59E" w14:textId="77777777" w:rsidR="00AB716F" w:rsidRPr="00070D68" w:rsidRDefault="00AB716F" w:rsidP="0025166A">
      <w:pPr>
        <w:pStyle w:val="tevilnatoka"/>
        <w:tabs>
          <w:tab w:val="num" w:pos="0"/>
        </w:tabs>
        <w:spacing w:line="260" w:lineRule="atLeast"/>
        <w:ind w:left="426"/>
        <w:rPr>
          <w:rFonts w:cs="Arial"/>
          <w:sz w:val="20"/>
          <w:szCs w:val="20"/>
        </w:rPr>
      </w:pPr>
      <w:r w:rsidRPr="00070D68">
        <w:rPr>
          <w:rFonts w:cs="Arial"/>
          <w:sz w:val="20"/>
          <w:szCs w:val="20"/>
        </w:rPr>
        <w:t xml:space="preserve">»kršitelj« je podjetje, </w:t>
      </w:r>
      <w:r w:rsidR="00036FCA" w:rsidRPr="00070D68">
        <w:rPr>
          <w:rFonts w:cs="Arial"/>
          <w:sz w:val="20"/>
          <w:szCs w:val="20"/>
        </w:rPr>
        <w:t>ki je kršilo konkurenčno pravo;</w:t>
      </w:r>
    </w:p>
    <w:p w14:paraId="440A2C4A" w14:textId="77777777" w:rsidR="00AB716F" w:rsidRPr="00070D68" w:rsidRDefault="00AB716F" w:rsidP="0025166A">
      <w:pPr>
        <w:pStyle w:val="tevilnatoka"/>
        <w:tabs>
          <w:tab w:val="num" w:pos="0"/>
        </w:tabs>
        <w:spacing w:line="260" w:lineRule="atLeast"/>
        <w:ind w:left="426"/>
        <w:rPr>
          <w:rFonts w:cs="Arial"/>
          <w:sz w:val="20"/>
          <w:szCs w:val="20"/>
        </w:rPr>
      </w:pPr>
      <w:r w:rsidRPr="00070D68">
        <w:rPr>
          <w:rFonts w:cs="Arial"/>
          <w:sz w:val="20"/>
          <w:szCs w:val="20"/>
        </w:rPr>
        <w:t xml:space="preserve">»odločba o kršitvi« je odločba organa, pristojnega za varstvo konkurence, o ugotovitvi kršitev konkurenčnega prava, ali sodišča, ki je na podlagi rednega pravnega sredstva pristojno za presojo odločb </w:t>
      </w:r>
      <w:r w:rsidR="00DB1B44" w:rsidRPr="00070D68">
        <w:rPr>
          <w:rFonts w:cs="Arial"/>
          <w:sz w:val="20"/>
          <w:szCs w:val="20"/>
        </w:rPr>
        <w:t xml:space="preserve">agencije </w:t>
      </w:r>
      <w:r w:rsidRPr="00070D68">
        <w:rPr>
          <w:rFonts w:cs="Arial"/>
          <w:sz w:val="20"/>
          <w:szCs w:val="20"/>
        </w:rPr>
        <w:t>a</w:t>
      </w:r>
      <w:r w:rsidR="00036FCA" w:rsidRPr="00070D68">
        <w:rPr>
          <w:rFonts w:cs="Arial"/>
          <w:sz w:val="20"/>
          <w:szCs w:val="20"/>
        </w:rPr>
        <w:t>li organa</w:t>
      </w:r>
      <w:r w:rsidR="009E5008" w:rsidRPr="00070D68">
        <w:rPr>
          <w:rFonts w:cs="Arial"/>
          <w:sz w:val="20"/>
          <w:szCs w:val="20"/>
        </w:rPr>
        <w:t>, pristojnega za varstvo konkurence</w:t>
      </w:r>
      <w:r w:rsidR="00036FCA" w:rsidRPr="00070D68">
        <w:rPr>
          <w:rFonts w:cs="Arial"/>
          <w:sz w:val="20"/>
          <w:szCs w:val="20"/>
        </w:rPr>
        <w:t xml:space="preserve"> druge države članice;</w:t>
      </w:r>
    </w:p>
    <w:p w14:paraId="5551EE12" w14:textId="77777777" w:rsidR="00AB716F" w:rsidRPr="00070D68" w:rsidRDefault="00AB716F" w:rsidP="0025166A">
      <w:pPr>
        <w:pStyle w:val="tevilnatoka"/>
        <w:tabs>
          <w:tab w:val="num" w:pos="0"/>
        </w:tabs>
        <w:spacing w:line="260" w:lineRule="atLeast"/>
        <w:ind w:left="426"/>
        <w:rPr>
          <w:rFonts w:cs="Arial"/>
          <w:sz w:val="20"/>
          <w:szCs w:val="20"/>
        </w:rPr>
      </w:pPr>
      <w:r w:rsidRPr="00070D68">
        <w:rPr>
          <w:rFonts w:cs="Arial"/>
          <w:sz w:val="20"/>
          <w:szCs w:val="20"/>
        </w:rPr>
        <w:lastRenderedPageBreak/>
        <w:t>»sporazumno reševanje sporov« je vsak mehanizem, ki strankam omogoči, da dosežejo izvensodno rešitev spora v z</w:t>
      </w:r>
      <w:r w:rsidR="00036FCA" w:rsidRPr="00070D68">
        <w:rPr>
          <w:rFonts w:cs="Arial"/>
          <w:sz w:val="20"/>
          <w:szCs w:val="20"/>
        </w:rPr>
        <w:t>vezi z odškodninskim zahtevkom;</w:t>
      </w:r>
    </w:p>
    <w:p w14:paraId="4327048D" w14:textId="77777777" w:rsidR="00AB716F" w:rsidRPr="00070D68" w:rsidRDefault="00AB716F" w:rsidP="0025166A">
      <w:pPr>
        <w:pStyle w:val="tevilnatoka"/>
        <w:tabs>
          <w:tab w:val="num" w:pos="0"/>
        </w:tabs>
        <w:spacing w:line="260" w:lineRule="atLeast"/>
        <w:ind w:left="426"/>
        <w:rPr>
          <w:rFonts w:cs="Arial"/>
          <w:sz w:val="20"/>
          <w:szCs w:val="20"/>
        </w:rPr>
      </w:pPr>
      <w:r w:rsidRPr="00070D68">
        <w:rPr>
          <w:rFonts w:cs="Arial"/>
          <w:sz w:val="20"/>
          <w:szCs w:val="20"/>
        </w:rPr>
        <w:t>»poravnava« je sporazum ali odločitev, dosežena v pos</w:t>
      </w:r>
      <w:r w:rsidR="007558FD" w:rsidRPr="00070D68">
        <w:rPr>
          <w:rFonts w:cs="Arial"/>
          <w:sz w:val="20"/>
          <w:szCs w:val="20"/>
        </w:rPr>
        <w:t>topku sporazumne rešitve spora;</w:t>
      </w:r>
    </w:p>
    <w:p w14:paraId="4AE67129" w14:textId="77777777" w:rsidR="00AB716F" w:rsidRPr="00070D68" w:rsidRDefault="00AB716F" w:rsidP="0025166A">
      <w:pPr>
        <w:pStyle w:val="tevilnatoka"/>
        <w:tabs>
          <w:tab w:val="num" w:pos="0"/>
        </w:tabs>
        <w:spacing w:line="260" w:lineRule="atLeast"/>
        <w:ind w:left="426"/>
        <w:rPr>
          <w:rFonts w:cs="Arial"/>
          <w:sz w:val="20"/>
          <w:szCs w:val="20"/>
        </w:rPr>
      </w:pPr>
      <w:r w:rsidRPr="00070D68">
        <w:rPr>
          <w:rFonts w:cs="Arial"/>
          <w:sz w:val="20"/>
          <w:szCs w:val="20"/>
        </w:rPr>
        <w:t>»neposredni kupec« je fizična ali pravna oseba, ki neposredno od kršitelja kupi izdelke ali storitve, ki so bile predm</w:t>
      </w:r>
      <w:r w:rsidR="007558FD" w:rsidRPr="00070D68">
        <w:rPr>
          <w:rFonts w:cs="Arial"/>
          <w:sz w:val="20"/>
          <w:szCs w:val="20"/>
        </w:rPr>
        <w:t>et kršitve konkurenčnega prava;</w:t>
      </w:r>
    </w:p>
    <w:p w14:paraId="059006DE" w14:textId="77777777" w:rsidR="00AB716F" w:rsidRPr="00070D68" w:rsidRDefault="00AB716F" w:rsidP="0025166A">
      <w:pPr>
        <w:pStyle w:val="tevilnatoka"/>
        <w:tabs>
          <w:tab w:val="num" w:pos="0"/>
        </w:tabs>
        <w:spacing w:line="260" w:lineRule="atLeast"/>
        <w:ind w:left="426"/>
        <w:rPr>
          <w:rFonts w:cs="Arial"/>
          <w:sz w:val="20"/>
          <w:szCs w:val="20"/>
        </w:rPr>
      </w:pPr>
      <w:r w:rsidRPr="00070D68">
        <w:rPr>
          <w:rFonts w:cs="Arial"/>
          <w:sz w:val="20"/>
          <w:szCs w:val="20"/>
        </w:rPr>
        <w:t>»posredni kupec« je fizična ali pravna oseba, ki kupi izdelke ali storitve, ki so predmet kršitve konkurenčnega prava, ali izdelke ali storitve, ki izhajajo iz takšnega blaga ali storitev, od neposrednega k</w:t>
      </w:r>
      <w:r w:rsidR="007558FD" w:rsidRPr="00070D68">
        <w:rPr>
          <w:rFonts w:cs="Arial"/>
          <w:sz w:val="20"/>
          <w:szCs w:val="20"/>
        </w:rPr>
        <w:t>upca ali nadaljnjega kupca;</w:t>
      </w:r>
    </w:p>
    <w:p w14:paraId="01642561" w14:textId="77777777" w:rsidR="00AB716F" w:rsidRPr="00070D68" w:rsidRDefault="00AB716F" w:rsidP="0025166A">
      <w:pPr>
        <w:pStyle w:val="tevilnatoka"/>
        <w:tabs>
          <w:tab w:val="num" w:pos="0"/>
        </w:tabs>
        <w:spacing w:line="260" w:lineRule="atLeast"/>
        <w:ind w:left="426"/>
        <w:rPr>
          <w:rFonts w:cs="Arial"/>
          <w:sz w:val="20"/>
          <w:szCs w:val="20"/>
        </w:rPr>
      </w:pPr>
      <w:r w:rsidRPr="00070D68">
        <w:rPr>
          <w:rFonts w:cs="Arial"/>
          <w:sz w:val="20"/>
          <w:szCs w:val="20"/>
        </w:rPr>
        <w:t>»dokazi« so vsa sredstva in predmeti, s katerimi je dopustno dokazovati dejstva v skladu z zakonom, ki ureja pravdni postopek, kot na primer listine in drugi nosilci podatkov, n</w:t>
      </w:r>
      <w:r w:rsidR="007558FD" w:rsidRPr="00070D68">
        <w:rPr>
          <w:rFonts w:cs="Arial"/>
          <w:sz w:val="20"/>
          <w:szCs w:val="20"/>
        </w:rPr>
        <w:t>a katerih so podatki shranjeni;</w:t>
      </w:r>
    </w:p>
    <w:p w14:paraId="79FAAC96" w14:textId="77777777" w:rsidR="00534228" w:rsidRPr="00070D68" w:rsidRDefault="00AB716F" w:rsidP="0025166A">
      <w:pPr>
        <w:pStyle w:val="tevilnatoka"/>
        <w:tabs>
          <w:tab w:val="num" w:pos="0"/>
        </w:tabs>
        <w:spacing w:line="260" w:lineRule="atLeast"/>
        <w:ind w:left="426"/>
        <w:rPr>
          <w:rFonts w:cs="Arial"/>
          <w:sz w:val="20"/>
          <w:szCs w:val="20"/>
        </w:rPr>
      </w:pPr>
      <w:r w:rsidRPr="00070D68">
        <w:rPr>
          <w:rFonts w:cs="Arial"/>
          <w:sz w:val="20"/>
          <w:szCs w:val="20"/>
        </w:rPr>
        <w:t>»tretja oseba« je fizična oseba, podjetje, državni organ ali nosilec javnega pooblastila; razen sodišča.</w:t>
      </w:r>
    </w:p>
    <w:p w14:paraId="20BBF918" w14:textId="77777777" w:rsidR="00521C34" w:rsidRPr="00070D68" w:rsidRDefault="00521C34" w:rsidP="0025166A">
      <w:pPr>
        <w:pStyle w:val="len"/>
        <w:spacing w:before="0" w:line="260" w:lineRule="atLeast"/>
        <w:rPr>
          <w:sz w:val="20"/>
          <w:szCs w:val="20"/>
        </w:rPr>
      </w:pPr>
    </w:p>
    <w:p w14:paraId="664FE3CF" w14:textId="4B06A5FB" w:rsidR="006E392F" w:rsidRPr="00070D68" w:rsidRDefault="006E392F" w:rsidP="00376533">
      <w:pPr>
        <w:pStyle w:val="len"/>
        <w:numPr>
          <w:ilvl w:val="0"/>
          <w:numId w:val="21"/>
        </w:numPr>
        <w:spacing w:before="0" w:line="260" w:lineRule="atLeast"/>
        <w:ind w:left="0" w:hanging="11"/>
        <w:rPr>
          <w:sz w:val="20"/>
          <w:szCs w:val="20"/>
        </w:rPr>
      </w:pPr>
      <w:r w:rsidRPr="00070D68">
        <w:rPr>
          <w:sz w:val="20"/>
          <w:szCs w:val="20"/>
        </w:rPr>
        <w:t>člen</w:t>
      </w:r>
      <w:r w:rsidR="00376533" w:rsidRPr="00070D68">
        <w:rPr>
          <w:sz w:val="20"/>
          <w:szCs w:val="20"/>
        </w:rPr>
        <w:t xml:space="preserve"> </w:t>
      </w:r>
    </w:p>
    <w:p w14:paraId="21E37117" w14:textId="77777777" w:rsidR="006E392F" w:rsidRPr="00070D68" w:rsidRDefault="006E392F" w:rsidP="0025166A">
      <w:pPr>
        <w:pStyle w:val="lennaslov"/>
        <w:spacing w:line="260" w:lineRule="atLeast"/>
        <w:rPr>
          <w:sz w:val="20"/>
          <w:szCs w:val="20"/>
        </w:rPr>
      </w:pPr>
      <w:r w:rsidRPr="00070D68">
        <w:rPr>
          <w:sz w:val="20"/>
          <w:szCs w:val="20"/>
        </w:rPr>
        <w:t>(uporaba zakona)</w:t>
      </w:r>
    </w:p>
    <w:p w14:paraId="2D76409F" w14:textId="77777777" w:rsidR="00521C34" w:rsidRPr="00070D68" w:rsidRDefault="00521C34" w:rsidP="0025166A">
      <w:pPr>
        <w:pStyle w:val="Odstavek"/>
        <w:spacing w:before="0" w:line="260" w:lineRule="atLeast"/>
        <w:ind w:firstLine="0"/>
        <w:rPr>
          <w:sz w:val="20"/>
          <w:szCs w:val="20"/>
        </w:rPr>
      </w:pPr>
    </w:p>
    <w:p w14:paraId="2C99CF42" w14:textId="77777777" w:rsidR="006E392F" w:rsidRPr="00070D68" w:rsidRDefault="006E392F" w:rsidP="0025166A">
      <w:pPr>
        <w:pStyle w:val="Odstavek"/>
        <w:spacing w:before="0" w:line="260" w:lineRule="atLeast"/>
        <w:ind w:firstLine="0"/>
        <w:rPr>
          <w:sz w:val="20"/>
          <w:szCs w:val="20"/>
        </w:rPr>
      </w:pPr>
      <w:r w:rsidRPr="00070D68">
        <w:rPr>
          <w:sz w:val="20"/>
          <w:szCs w:val="20"/>
        </w:rPr>
        <w:t>(1) Ta zakon se uporablja za podjetja.</w:t>
      </w:r>
    </w:p>
    <w:p w14:paraId="23B0D2FF" w14:textId="77777777" w:rsidR="00521C34" w:rsidRPr="00070D68" w:rsidRDefault="00521C34" w:rsidP="0025166A">
      <w:pPr>
        <w:pStyle w:val="Odstavek"/>
        <w:spacing w:before="0" w:line="260" w:lineRule="atLeast"/>
        <w:ind w:firstLine="0"/>
        <w:rPr>
          <w:sz w:val="20"/>
          <w:szCs w:val="20"/>
        </w:rPr>
      </w:pPr>
    </w:p>
    <w:p w14:paraId="519B4712" w14:textId="77777777" w:rsidR="006E392F" w:rsidRPr="00070D68" w:rsidRDefault="006E392F" w:rsidP="0025166A">
      <w:pPr>
        <w:pStyle w:val="Odstavek"/>
        <w:spacing w:before="0" w:line="260" w:lineRule="atLeast"/>
        <w:ind w:firstLine="0"/>
        <w:rPr>
          <w:sz w:val="20"/>
          <w:szCs w:val="20"/>
        </w:rPr>
      </w:pPr>
      <w:r w:rsidRPr="00070D68">
        <w:rPr>
          <w:sz w:val="20"/>
          <w:szCs w:val="20"/>
        </w:rPr>
        <w:t>(2) Ta zakon se v skladu z Uredbo 1/2003/ES uporablja tudi za kršitve 101. in 102. člena Pogodbe o delovanju Evropske unije (UL C št. 326 z dne 26. oktobra 2012; v nadaljnjem besedilu: Pogodba o delovanju Evropske unije).</w:t>
      </w:r>
    </w:p>
    <w:p w14:paraId="4D024D7D" w14:textId="77777777" w:rsidR="00521C34" w:rsidRPr="00070D68" w:rsidRDefault="00521C34" w:rsidP="0025166A">
      <w:pPr>
        <w:pStyle w:val="Odstavek"/>
        <w:spacing w:before="0" w:line="260" w:lineRule="atLeast"/>
        <w:ind w:firstLine="0"/>
        <w:rPr>
          <w:sz w:val="20"/>
          <w:szCs w:val="20"/>
        </w:rPr>
      </w:pPr>
    </w:p>
    <w:p w14:paraId="6C6386FB" w14:textId="77777777" w:rsidR="006E392F" w:rsidRPr="00070D68" w:rsidRDefault="006E392F" w:rsidP="0025166A">
      <w:pPr>
        <w:pStyle w:val="Odstavek"/>
        <w:spacing w:before="0" w:line="260" w:lineRule="atLeast"/>
        <w:ind w:firstLine="0"/>
        <w:rPr>
          <w:sz w:val="20"/>
          <w:szCs w:val="20"/>
        </w:rPr>
      </w:pPr>
      <w:r w:rsidRPr="00070D68">
        <w:rPr>
          <w:sz w:val="20"/>
          <w:szCs w:val="20"/>
        </w:rPr>
        <w:t>(3) Ta zakon ne posega v razmerja med delodajalci in delavci.</w:t>
      </w:r>
    </w:p>
    <w:p w14:paraId="413E2B77" w14:textId="77777777" w:rsidR="00521C34" w:rsidRPr="00070D68" w:rsidRDefault="00521C34" w:rsidP="0025166A">
      <w:pPr>
        <w:pStyle w:val="len"/>
        <w:spacing w:before="0" w:line="260" w:lineRule="atLeast"/>
        <w:rPr>
          <w:sz w:val="20"/>
          <w:szCs w:val="20"/>
        </w:rPr>
      </w:pPr>
    </w:p>
    <w:p w14:paraId="09165DCF" w14:textId="77777777" w:rsidR="006E392F" w:rsidRPr="00070D68" w:rsidRDefault="006E392F" w:rsidP="0025166A">
      <w:pPr>
        <w:pStyle w:val="Del"/>
        <w:spacing w:before="0" w:line="260" w:lineRule="atLeast"/>
        <w:rPr>
          <w:sz w:val="20"/>
          <w:szCs w:val="20"/>
        </w:rPr>
      </w:pPr>
      <w:r w:rsidRPr="00070D68">
        <w:rPr>
          <w:sz w:val="20"/>
          <w:szCs w:val="20"/>
        </w:rPr>
        <w:t>II. DEL</w:t>
      </w:r>
      <w:r w:rsidRPr="00070D68">
        <w:rPr>
          <w:sz w:val="20"/>
          <w:szCs w:val="20"/>
        </w:rPr>
        <w:br/>
        <w:t>OMEJEVALNA RAVNANJA</w:t>
      </w:r>
    </w:p>
    <w:p w14:paraId="3A197F0E" w14:textId="77777777" w:rsidR="00521C34" w:rsidRPr="00070D68" w:rsidRDefault="00521C34" w:rsidP="0025166A">
      <w:pPr>
        <w:pStyle w:val="len"/>
        <w:spacing w:before="0" w:line="260" w:lineRule="atLeast"/>
        <w:rPr>
          <w:sz w:val="20"/>
          <w:szCs w:val="20"/>
        </w:rPr>
      </w:pPr>
    </w:p>
    <w:p w14:paraId="7F2C000B" w14:textId="0FEB27B1" w:rsidR="006E392F" w:rsidRPr="00070D68" w:rsidRDefault="006E392F" w:rsidP="0025166A">
      <w:pPr>
        <w:pStyle w:val="len"/>
        <w:numPr>
          <w:ilvl w:val="0"/>
          <w:numId w:val="21"/>
        </w:numPr>
        <w:spacing w:before="0" w:line="260" w:lineRule="atLeast"/>
        <w:ind w:left="0" w:hanging="11"/>
        <w:rPr>
          <w:sz w:val="20"/>
          <w:szCs w:val="20"/>
        </w:rPr>
      </w:pPr>
      <w:bookmarkStart w:id="1" w:name="_Ref18664590"/>
      <w:bookmarkStart w:id="2" w:name="_Ref27384005"/>
      <w:r w:rsidRPr="00070D68">
        <w:rPr>
          <w:sz w:val="20"/>
          <w:szCs w:val="20"/>
        </w:rPr>
        <w:t>člen</w:t>
      </w:r>
      <w:bookmarkEnd w:id="1"/>
      <w:bookmarkEnd w:id="2"/>
      <w:r w:rsidR="00376533" w:rsidRPr="00070D68">
        <w:rPr>
          <w:sz w:val="20"/>
          <w:szCs w:val="20"/>
        </w:rPr>
        <w:t xml:space="preserve"> </w:t>
      </w:r>
    </w:p>
    <w:p w14:paraId="560A9C88" w14:textId="77777777" w:rsidR="006E392F" w:rsidRPr="00070D68" w:rsidRDefault="006E392F" w:rsidP="0025166A">
      <w:pPr>
        <w:pStyle w:val="lennaslov"/>
        <w:spacing w:line="260" w:lineRule="atLeast"/>
        <w:rPr>
          <w:sz w:val="20"/>
          <w:szCs w:val="20"/>
        </w:rPr>
      </w:pPr>
      <w:r w:rsidRPr="00070D68">
        <w:rPr>
          <w:sz w:val="20"/>
          <w:szCs w:val="20"/>
        </w:rPr>
        <w:t>(prepoved omejevalnih sporazumov)</w:t>
      </w:r>
    </w:p>
    <w:p w14:paraId="7023F508" w14:textId="77777777" w:rsidR="00521C34" w:rsidRPr="00070D68" w:rsidRDefault="00521C34" w:rsidP="0025166A">
      <w:pPr>
        <w:pStyle w:val="Odstavek"/>
        <w:spacing w:before="0" w:line="260" w:lineRule="atLeast"/>
        <w:rPr>
          <w:sz w:val="20"/>
          <w:szCs w:val="20"/>
        </w:rPr>
      </w:pPr>
    </w:p>
    <w:p w14:paraId="2E7C15C4" w14:textId="77777777" w:rsidR="006E392F" w:rsidRPr="00070D68" w:rsidRDefault="006E392F" w:rsidP="0025166A">
      <w:pPr>
        <w:pStyle w:val="Odstavek"/>
        <w:spacing w:before="0" w:line="260" w:lineRule="atLeast"/>
        <w:ind w:firstLine="0"/>
        <w:rPr>
          <w:sz w:val="20"/>
          <w:szCs w:val="20"/>
        </w:rPr>
      </w:pPr>
      <w:r w:rsidRPr="00070D68">
        <w:rPr>
          <w:sz w:val="20"/>
          <w:szCs w:val="20"/>
        </w:rPr>
        <w:t>(1) Prepovedani in nični so sporazumi med podjetji, sklepi podjetniških združenj in usklajena ravnanja podjetij (v nadaljnjem besedilu: sporazumi), katerih cilj ali učinek je preprečevati, omejevati ali izkrivljati konkurenco na ozemlju Republike Slovenije.</w:t>
      </w:r>
    </w:p>
    <w:p w14:paraId="695BBC5E" w14:textId="77777777" w:rsidR="00521C34" w:rsidRPr="00070D68" w:rsidRDefault="00521C34" w:rsidP="0025166A">
      <w:pPr>
        <w:pStyle w:val="Odstavek"/>
        <w:spacing w:before="0" w:line="260" w:lineRule="atLeast"/>
        <w:rPr>
          <w:sz w:val="20"/>
          <w:szCs w:val="20"/>
        </w:rPr>
      </w:pPr>
    </w:p>
    <w:p w14:paraId="7F565CE1" w14:textId="77777777" w:rsidR="006E392F" w:rsidRPr="00070D68" w:rsidRDefault="006E392F" w:rsidP="0025166A">
      <w:pPr>
        <w:pStyle w:val="Odstavek"/>
        <w:spacing w:before="0" w:line="260" w:lineRule="atLeast"/>
        <w:ind w:firstLine="0"/>
        <w:rPr>
          <w:sz w:val="20"/>
          <w:szCs w:val="20"/>
        </w:rPr>
      </w:pPr>
      <w:r w:rsidRPr="00070D68">
        <w:rPr>
          <w:sz w:val="20"/>
          <w:szCs w:val="20"/>
        </w:rPr>
        <w:t>(2) Zlasti je prepovedano:</w:t>
      </w:r>
    </w:p>
    <w:p w14:paraId="2F3611CF" w14:textId="77777777" w:rsidR="006E392F" w:rsidRPr="00070D68" w:rsidRDefault="006E392F" w:rsidP="0025166A">
      <w:pPr>
        <w:pStyle w:val="Alineazaodstavkom"/>
        <w:numPr>
          <w:ilvl w:val="0"/>
          <w:numId w:val="31"/>
        </w:numPr>
        <w:spacing w:line="260" w:lineRule="atLeast"/>
        <w:rPr>
          <w:sz w:val="20"/>
          <w:szCs w:val="20"/>
        </w:rPr>
      </w:pPr>
      <w:r w:rsidRPr="00070D68">
        <w:rPr>
          <w:sz w:val="20"/>
          <w:szCs w:val="20"/>
        </w:rPr>
        <w:t>neposredno ali posredno določati nakupne ali prodajne cene ali druge poslovne pogoje;</w:t>
      </w:r>
    </w:p>
    <w:p w14:paraId="48560598" w14:textId="77777777" w:rsidR="006E392F" w:rsidRPr="00070D68" w:rsidRDefault="006E392F" w:rsidP="0025166A">
      <w:pPr>
        <w:pStyle w:val="Alineazaodstavkom"/>
        <w:numPr>
          <w:ilvl w:val="0"/>
          <w:numId w:val="31"/>
        </w:numPr>
        <w:spacing w:line="260" w:lineRule="atLeast"/>
        <w:rPr>
          <w:sz w:val="20"/>
          <w:szCs w:val="20"/>
        </w:rPr>
      </w:pPr>
      <w:r w:rsidRPr="00070D68">
        <w:rPr>
          <w:sz w:val="20"/>
          <w:szCs w:val="20"/>
        </w:rPr>
        <w:t>omejevati ali nadzirati proizvodnjo, prodajo, tehnični napredek ali naložbe;</w:t>
      </w:r>
    </w:p>
    <w:p w14:paraId="2721786E" w14:textId="77777777" w:rsidR="006E392F" w:rsidRPr="00070D68" w:rsidRDefault="006E392F" w:rsidP="0025166A">
      <w:pPr>
        <w:pStyle w:val="Alineazaodstavkom"/>
        <w:numPr>
          <w:ilvl w:val="0"/>
          <w:numId w:val="31"/>
        </w:numPr>
        <w:spacing w:line="260" w:lineRule="atLeast"/>
        <w:rPr>
          <w:sz w:val="20"/>
          <w:szCs w:val="20"/>
        </w:rPr>
      </w:pPr>
      <w:r w:rsidRPr="00070D68">
        <w:rPr>
          <w:sz w:val="20"/>
          <w:szCs w:val="20"/>
        </w:rPr>
        <w:t>določati v razmerjih z drugimi sopogodbeniki neenake pogoje za primerljive posle, če je s tem sopogodbenik postavljen v konkurenčno slabši položaj;</w:t>
      </w:r>
    </w:p>
    <w:p w14:paraId="4A15D021" w14:textId="77777777" w:rsidR="006E392F" w:rsidRPr="00070D68" w:rsidRDefault="006E392F" w:rsidP="0025166A">
      <w:pPr>
        <w:pStyle w:val="Alineazaodstavkom"/>
        <w:numPr>
          <w:ilvl w:val="0"/>
          <w:numId w:val="31"/>
        </w:numPr>
        <w:spacing w:line="260" w:lineRule="atLeast"/>
        <w:rPr>
          <w:sz w:val="20"/>
          <w:szCs w:val="20"/>
        </w:rPr>
      </w:pPr>
      <w:r w:rsidRPr="00070D68">
        <w:rPr>
          <w:sz w:val="20"/>
          <w:szCs w:val="20"/>
        </w:rPr>
        <w:t>za sklenitev pogodbe zahtevati, da sopogodbeniki sprejmejo še dodatne obveznosti, ki po svoji naravi ali glede na trgovinske običaje niso povezane s predmetom te pogodbe;</w:t>
      </w:r>
    </w:p>
    <w:p w14:paraId="41DE565C" w14:textId="77777777" w:rsidR="006E392F" w:rsidRPr="00070D68" w:rsidRDefault="006E392F" w:rsidP="0025166A">
      <w:pPr>
        <w:pStyle w:val="Alineazaodstavkom"/>
        <w:numPr>
          <w:ilvl w:val="0"/>
          <w:numId w:val="31"/>
        </w:numPr>
        <w:spacing w:line="260" w:lineRule="atLeast"/>
        <w:rPr>
          <w:sz w:val="20"/>
          <w:szCs w:val="20"/>
        </w:rPr>
      </w:pPr>
      <w:r w:rsidRPr="00070D68">
        <w:rPr>
          <w:sz w:val="20"/>
          <w:szCs w:val="20"/>
        </w:rPr>
        <w:t>razdeliti trg ali vire nabave med udeleženci.</w:t>
      </w:r>
    </w:p>
    <w:p w14:paraId="09A3CF22" w14:textId="77777777" w:rsidR="00521C34" w:rsidRPr="00070D68" w:rsidRDefault="00521C34" w:rsidP="0025166A">
      <w:pPr>
        <w:pStyle w:val="Odstavek"/>
        <w:spacing w:before="0" w:line="260" w:lineRule="atLeast"/>
        <w:rPr>
          <w:sz w:val="20"/>
          <w:szCs w:val="20"/>
        </w:rPr>
      </w:pPr>
    </w:p>
    <w:p w14:paraId="6C4DF84E" w14:textId="77777777" w:rsidR="006E392F" w:rsidRPr="00070D68" w:rsidRDefault="006E392F" w:rsidP="0025166A">
      <w:pPr>
        <w:pStyle w:val="Odstavek"/>
        <w:spacing w:before="0" w:line="260" w:lineRule="atLeast"/>
        <w:ind w:firstLine="0"/>
        <w:rPr>
          <w:sz w:val="20"/>
          <w:szCs w:val="20"/>
        </w:rPr>
      </w:pPr>
      <w:r w:rsidRPr="00070D68">
        <w:rPr>
          <w:sz w:val="20"/>
          <w:szCs w:val="20"/>
        </w:rPr>
        <w:t>(3) Prvi odstavek tega člena se ne uporablja za sporazume, ki prispevajo k izboljšanju proizvodnje ali razdelitve dobrin ali ki pospešujejo tehnični in gospodarski razvoj, pri tem pa zagotavljajo potrošnikom in potrošnicam (v nadaljnjem besedilu: potrošnik) pravičen delež doseženih koristi. Toda ti sporazumi ne smejo:</w:t>
      </w:r>
    </w:p>
    <w:p w14:paraId="063BC7F1" w14:textId="77777777" w:rsidR="006E392F" w:rsidRPr="00070D68" w:rsidRDefault="006E392F" w:rsidP="0025166A">
      <w:pPr>
        <w:pStyle w:val="Alineazaodstavkom"/>
        <w:numPr>
          <w:ilvl w:val="0"/>
          <w:numId w:val="30"/>
        </w:numPr>
        <w:spacing w:line="260" w:lineRule="atLeast"/>
        <w:rPr>
          <w:sz w:val="20"/>
          <w:szCs w:val="20"/>
        </w:rPr>
      </w:pPr>
      <w:r w:rsidRPr="00070D68">
        <w:rPr>
          <w:sz w:val="20"/>
          <w:szCs w:val="20"/>
        </w:rPr>
        <w:t>nalagati udeleženim podjetjem omejitev, ki niso nujne za doseganje navedenih ciljev, in</w:t>
      </w:r>
    </w:p>
    <w:p w14:paraId="3E7228EA" w14:textId="77777777" w:rsidR="006E392F" w:rsidRPr="00070D68" w:rsidRDefault="006E392F" w:rsidP="0025166A">
      <w:pPr>
        <w:pStyle w:val="Alineazaodstavkom"/>
        <w:numPr>
          <w:ilvl w:val="0"/>
          <w:numId w:val="30"/>
        </w:numPr>
        <w:spacing w:line="260" w:lineRule="atLeast"/>
        <w:rPr>
          <w:sz w:val="20"/>
          <w:szCs w:val="20"/>
        </w:rPr>
      </w:pPr>
      <w:r w:rsidRPr="00070D68">
        <w:rPr>
          <w:sz w:val="20"/>
          <w:szCs w:val="20"/>
        </w:rPr>
        <w:t>dajati udeleženim podjetjem možnosti, da bi izključila konkurenco glede znatnega dela proizvodov ali storitev, ki so predmet sporazuma.</w:t>
      </w:r>
    </w:p>
    <w:p w14:paraId="3C9873F9" w14:textId="77777777" w:rsidR="00521C34" w:rsidRPr="00070D68" w:rsidRDefault="00521C34" w:rsidP="0025166A">
      <w:pPr>
        <w:pStyle w:val="Odstavek"/>
        <w:spacing w:before="0" w:line="260" w:lineRule="atLeast"/>
        <w:rPr>
          <w:sz w:val="20"/>
          <w:szCs w:val="20"/>
        </w:rPr>
      </w:pPr>
    </w:p>
    <w:p w14:paraId="3FA5DE90" w14:textId="77777777" w:rsidR="006E392F" w:rsidRPr="00070D68" w:rsidRDefault="006E392F" w:rsidP="0025166A">
      <w:pPr>
        <w:pStyle w:val="Odstavek"/>
        <w:spacing w:before="0" w:line="260" w:lineRule="atLeast"/>
        <w:ind w:firstLine="0"/>
        <w:rPr>
          <w:sz w:val="20"/>
          <w:szCs w:val="20"/>
        </w:rPr>
      </w:pPr>
      <w:r w:rsidRPr="00070D68">
        <w:rPr>
          <w:sz w:val="20"/>
          <w:szCs w:val="20"/>
        </w:rPr>
        <w:lastRenderedPageBreak/>
        <w:t>(4) Podjetje, ki se sklicuje na prejšnji odstavek, nosi dokazno breme, da so pogoji iz prejšnjega odstavka izpolnjeni.</w:t>
      </w:r>
    </w:p>
    <w:p w14:paraId="5958229D" w14:textId="77777777" w:rsidR="00521C34" w:rsidRPr="00070D68" w:rsidRDefault="00521C34" w:rsidP="0025166A">
      <w:pPr>
        <w:pStyle w:val="len"/>
        <w:spacing w:before="0" w:line="260" w:lineRule="atLeast"/>
        <w:rPr>
          <w:sz w:val="20"/>
          <w:szCs w:val="20"/>
        </w:rPr>
      </w:pPr>
    </w:p>
    <w:p w14:paraId="2534B4E2" w14:textId="3E1E2747" w:rsidR="006E392F" w:rsidRPr="00070D68" w:rsidRDefault="003F71D9" w:rsidP="0025166A">
      <w:pPr>
        <w:pStyle w:val="len"/>
        <w:numPr>
          <w:ilvl w:val="0"/>
          <w:numId w:val="21"/>
        </w:numPr>
        <w:spacing w:before="0" w:line="260" w:lineRule="atLeast"/>
        <w:ind w:left="0" w:hanging="11"/>
        <w:rPr>
          <w:sz w:val="20"/>
          <w:szCs w:val="20"/>
        </w:rPr>
      </w:pPr>
      <w:r w:rsidRPr="00070D68">
        <w:rPr>
          <w:sz w:val="20"/>
          <w:szCs w:val="20"/>
        </w:rPr>
        <w:t xml:space="preserve"> </w:t>
      </w:r>
      <w:r w:rsidR="00376533" w:rsidRPr="00070D68">
        <w:rPr>
          <w:sz w:val="20"/>
          <w:szCs w:val="20"/>
        </w:rPr>
        <w:t>č</w:t>
      </w:r>
      <w:r w:rsidR="006E392F" w:rsidRPr="00070D68">
        <w:rPr>
          <w:sz w:val="20"/>
          <w:szCs w:val="20"/>
        </w:rPr>
        <w:t>len</w:t>
      </w:r>
      <w:r w:rsidR="00376533" w:rsidRPr="00070D68">
        <w:rPr>
          <w:sz w:val="20"/>
          <w:szCs w:val="20"/>
        </w:rPr>
        <w:t xml:space="preserve"> </w:t>
      </w:r>
    </w:p>
    <w:p w14:paraId="720BFF64" w14:textId="77777777" w:rsidR="006E392F" w:rsidRPr="00070D68" w:rsidRDefault="006E392F" w:rsidP="0025166A">
      <w:pPr>
        <w:pStyle w:val="lennaslov"/>
        <w:spacing w:line="260" w:lineRule="atLeast"/>
        <w:rPr>
          <w:sz w:val="20"/>
          <w:szCs w:val="20"/>
        </w:rPr>
      </w:pPr>
      <w:r w:rsidRPr="00070D68">
        <w:rPr>
          <w:sz w:val="20"/>
          <w:szCs w:val="20"/>
        </w:rPr>
        <w:t>(omejitve majhnega pomena)</w:t>
      </w:r>
    </w:p>
    <w:p w14:paraId="51518F7F" w14:textId="77777777" w:rsidR="00521C34" w:rsidRPr="00070D68" w:rsidRDefault="00521C34" w:rsidP="0025166A">
      <w:pPr>
        <w:pStyle w:val="Odstavek"/>
        <w:spacing w:before="0" w:line="260" w:lineRule="atLeast"/>
        <w:rPr>
          <w:sz w:val="20"/>
          <w:szCs w:val="20"/>
        </w:rPr>
      </w:pPr>
    </w:p>
    <w:p w14:paraId="40FAD1D4" w14:textId="77777777" w:rsidR="006E392F" w:rsidRPr="00070D68" w:rsidRDefault="006E392F" w:rsidP="0025166A">
      <w:pPr>
        <w:pStyle w:val="Odstavek"/>
        <w:spacing w:before="0" w:line="260" w:lineRule="atLeast"/>
        <w:ind w:firstLine="0"/>
        <w:rPr>
          <w:sz w:val="20"/>
          <w:szCs w:val="20"/>
        </w:rPr>
      </w:pPr>
      <w:r w:rsidRPr="00070D68">
        <w:rPr>
          <w:sz w:val="20"/>
          <w:szCs w:val="20"/>
        </w:rPr>
        <w:t>(1) Prvi odstavek prejšnjega člena se ne uporablja za sporazume majhnega pomena.</w:t>
      </w:r>
    </w:p>
    <w:p w14:paraId="715091EC" w14:textId="77777777" w:rsidR="00521C34" w:rsidRPr="00070D68" w:rsidRDefault="00521C34" w:rsidP="0025166A">
      <w:pPr>
        <w:pStyle w:val="Odstavek"/>
        <w:spacing w:before="0" w:line="260" w:lineRule="atLeast"/>
        <w:rPr>
          <w:sz w:val="20"/>
          <w:szCs w:val="20"/>
        </w:rPr>
      </w:pPr>
    </w:p>
    <w:p w14:paraId="3AFAF7C1" w14:textId="77777777" w:rsidR="006E392F" w:rsidRPr="00070D68" w:rsidRDefault="006E392F" w:rsidP="0025166A">
      <w:pPr>
        <w:pStyle w:val="Odstavek"/>
        <w:spacing w:before="0" w:line="260" w:lineRule="atLeast"/>
        <w:ind w:firstLine="0"/>
        <w:rPr>
          <w:sz w:val="20"/>
          <w:szCs w:val="20"/>
        </w:rPr>
      </w:pPr>
      <w:r w:rsidRPr="00070D68">
        <w:rPr>
          <w:sz w:val="20"/>
          <w:szCs w:val="20"/>
        </w:rPr>
        <w:t>(2) Za sporazume majhnega pomena se štejejo sporazumi med podjetji, katerih skupni tržni delež na nobenem od upoštevnih trgov na ozemlju Republike Slovenije, na katere se sporazum nanaša, skupaj z drugimi podjetji v skupini ne presega:</w:t>
      </w:r>
    </w:p>
    <w:p w14:paraId="48FF8C0B" w14:textId="77777777" w:rsidR="006E392F" w:rsidRPr="00070D68" w:rsidRDefault="006E392F" w:rsidP="0025166A">
      <w:pPr>
        <w:pStyle w:val="Alineazaodstavkom"/>
        <w:numPr>
          <w:ilvl w:val="0"/>
          <w:numId w:val="32"/>
        </w:numPr>
        <w:spacing w:line="260" w:lineRule="atLeast"/>
        <w:rPr>
          <w:sz w:val="20"/>
          <w:szCs w:val="20"/>
        </w:rPr>
      </w:pPr>
      <w:r w:rsidRPr="00070D68">
        <w:rPr>
          <w:sz w:val="20"/>
          <w:szCs w:val="20"/>
        </w:rPr>
        <w:t>10 odstotkov, kadar gre za podjetja, ki delujejo na isti stopnji proizvodnje ali trgovine (»horizontalni sporazumi«),</w:t>
      </w:r>
    </w:p>
    <w:p w14:paraId="0EAC4F2D" w14:textId="77777777" w:rsidR="006E392F" w:rsidRPr="00070D68" w:rsidRDefault="006E392F" w:rsidP="0025166A">
      <w:pPr>
        <w:pStyle w:val="Alineazaodstavkom"/>
        <w:numPr>
          <w:ilvl w:val="0"/>
          <w:numId w:val="32"/>
        </w:numPr>
        <w:spacing w:line="260" w:lineRule="atLeast"/>
        <w:rPr>
          <w:sz w:val="20"/>
          <w:szCs w:val="20"/>
        </w:rPr>
      </w:pPr>
      <w:r w:rsidRPr="00070D68">
        <w:rPr>
          <w:sz w:val="20"/>
          <w:szCs w:val="20"/>
        </w:rPr>
        <w:t>15 odstotkov, kadar gre za podjetja, ki delujejo na različnih stopnjah proizvodnje ali trgovine (»vertikalni sporazumi«),</w:t>
      </w:r>
    </w:p>
    <w:p w14:paraId="03662846" w14:textId="77777777" w:rsidR="006E392F" w:rsidRPr="00070D68" w:rsidRDefault="006E392F" w:rsidP="0025166A">
      <w:pPr>
        <w:pStyle w:val="Alineazaodstavkom"/>
        <w:numPr>
          <w:ilvl w:val="0"/>
          <w:numId w:val="32"/>
        </w:numPr>
        <w:spacing w:line="260" w:lineRule="atLeast"/>
        <w:rPr>
          <w:sz w:val="20"/>
          <w:szCs w:val="20"/>
        </w:rPr>
      </w:pPr>
      <w:r w:rsidRPr="00070D68">
        <w:rPr>
          <w:sz w:val="20"/>
          <w:szCs w:val="20"/>
        </w:rPr>
        <w:t>10 odstotkov, kadar gre za mešane horizontalno-vertikalne sporazume ali kadar je težko opredeliti, ali gre za horizontalni ali vertikalni sporazum.</w:t>
      </w:r>
    </w:p>
    <w:p w14:paraId="0123BE61" w14:textId="77777777" w:rsidR="00521C34" w:rsidRPr="00070D68" w:rsidRDefault="00521C34" w:rsidP="0025166A">
      <w:pPr>
        <w:pStyle w:val="Odstavek"/>
        <w:spacing w:before="0" w:line="260" w:lineRule="atLeast"/>
        <w:rPr>
          <w:sz w:val="20"/>
          <w:szCs w:val="20"/>
        </w:rPr>
      </w:pPr>
    </w:p>
    <w:p w14:paraId="534B4483" w14:textId="77777777" w:rsidR="006E392F" w:rsidRPr="00070D68" w:rsidRDefault="006E392F" w:rsidP="0025166A">
      <w:pPr>
        <w:pStyle w:val="Odstavek"/>
        <w:spacing w:before="0" w:line="260" w:lineRule="atLeast"/>
        <w:ind w:firstLine="0"/>
        <w:rPr>
          <w:sz w:val="20"/>
          <w:szCs w:val="20"/>
        </w:rPr>
      </w:pPr>
      <w:r w:rsidRPr="00070D68">
        <w:rPr>
          <w:sz w:val="20"/>
          <w:szCs w:val="20"/>
        </w:rPr>
        <w:t>(3) Če je konkurenca na upoštevnem trgu omejena zaradi kumulativnih učinkov, nastalih zaradi enakih ali podobnih sporazumov drugih podjetij, so pragovi tržnih deležev iz prejšnjega odstavka zmanjšani na 5 odstotkov.</w:t>
      </w:r>
    </w:p>
    <w:p w14:paraId="0990350E" w14:textId="77777777" w:rsidR="00521C34" w:rsidRPr="00070D68" w:rsidRDefault="00521C34" w:rsidP="0025166A">
      <w:pPr>
        <w:pStyle w:val="Odstavek"/>
        <w:spacing w:before="0" w:line="260" w:lineRule="atLeast"/>
        <w:ind w:firstLine="0"/>
        <w:rPr>
          <w:sz w:val="20"/>
          <w:szCs w:val="20"/>
        </w:rPr>
      </w:pPr>
    </w:p>
    <w:p w14:paraId="7C500265" w14:textId="77777777" w:rsidR="006E392F" w:rsidRPr="00070D68" w:rsidRDefault="006E392F" w:rsidP="0025166A">
      <w:pPr>
        <w:pStyle w:val="Odstavek"/>
        <w:spacing w:before="0" w:line="260" w:lineRule="atLeast"/>
        <w:ind w:firstLine="0"/>
        <w:rPr>
          <w:sz w:val="20"/>
          <w:szCs w:val="20"/>
        </w:rPr>
      </w:pPr>
      <w:r w:rsidRPr="00070D68">
        <w:rPr>
          <w:sz w:val="20"/>
          <w:szCs w:val="20"/>
        </w:rPr>
        <w:t>(4) Čeprav pragovi iz drugega ali tretjega odstavka tega člena niso doseženi, se prvi odstavek tega člena ne uporablja za:</w:t>
      </w:r>
    </w:p>
    <w:p w14:paraId="2478D242" w14:textId="77777777" w:rsidR="006E392F" w:rsidRPr="00070D68" w:rsidRDefault="006E392F" w:rsidP="0025166A">
      <w:pPr>
        <w:pStyle w:val="rkovnatokazaodstavkom"/>
        <w:spacing w:line="260" w:lineRule="atLeast"/>
        <w:rPr>
          <w:sz w:val="20"/>
          <w:szCs w:val="20"/>
        </w:rPr>
      </w:pPr>
      <w:r w:rsidRPr="00070D68">
        <w:rPr>
          <w:sz w:val="20"/>
          <w:szCs w:val="20"/>
        </w:rPr>
        <w:t>horizontalne sporazume, katerih cilj je:</w:t>
      </w:r>
    </w:p>
    <w:p w14:paraId="4A26E14D" w14:textId="77777777" w:rsidR="006E392F" w:rsidRPr="00070D68" w:rsidRDefault="006E392F" w:rsidP="0025166A">
      <w:pPr>
        <w:pStyle w:val="Alinejazarkovnotoko"/>
        <w:numPr>
          <w:ilvl w:val="0"/>
          <w:numId w:val="33"/>
        </w:numPr>
        <w:spacing w:line="260" w:lineRule="atLeast"/>
        <w:ind w:left="851"/>
        <w:rPr>
          <w:sz w:val="20"/>
          <w:szCs w:val="20"/>
        </w:rPr>
      </w:pPr>
      <w:r w:rsidRPr="00070D68">
        <w:rPr>
          <w:sz w:val="20"/>
          <w:szCs w:val="20"/>
        </w:rPr>
        <w:t>določanje cen;</w:t>
      </w:r>
    </w:p>
    <w:p w14:paraId="509E3112" w14:textId="77777777" w:rsidR="006E392F" w:rsidRPr="00070D68" w:rsidRDefault="006E392F" w:rsidP="0025166A">
      <w:pPr>
        <w:pStyle w:val="Alinejazarkovnotoko"/>
        <w:numPr>
          <w:ilvl w:val="0"/>
          <w:numId w:val="33"/>
        </w:numPr>
        <w:spacing w:line="260" w:lineRule="atLeast"/>
        <w:ind w:left="851"/>
        <w:rPr>
          <w:sz w:val="20"/>
          <w:szCs w:val="20"/>
        </w:rPr>
      </w:pPr>
      <w:r w:rsidRPr="00070D68">
        <w:rPr>
          <w:sz w:val="20"/>
          <w:szCs w:val="20"/>
        </w:rPr>
        <w:t>omejitev proizvodnje ali prodaje ali</w:t>
      </w:r>
    </w:p>
    <w:p w14:paraId="5FCD612B" w14:textId="77777777" w:rsidR="006E392F" w:rsidRPr="00070D68" w:rsidRDefault="006E392F" w:rsidP="0025166A">
      <w:pPr>
        <w:pStyle w:val="Alinejazarkovnotoko"/>
        <w:numPr>
          <w:ilvl w:val="0"/>
          <w:numId w:val="33"/>
        </w:numPr>
        <w:spacing w:line="260" w:lineRule="atLeast"/>
        <w:ind w:left="851"/>
        <w:rPr>
          <w:sz w:val="20"/>
          <w:szCs w:val="20"/>
        </w:rPr>
      </w:pPr>
      <w:r w:rsidRPr="00070D68">
        <w:rPr>
          <w:sz w:val="20"/>
          <w:szCs w:val="20"/>
        </w:rPr>
        <w:t>razdelitev trga ali virov nabave;</w:t>
      </w:r>
    </w:p>
    <w:p w14:paraId="6515A275" w14:textId="77777777" w:rsidR="006E392F" w:rsidRPr="00070D68" w:rsidRDefault="006E392F" w:rsidP="0025166A">
      <w:pPr>
        <w:pStyle w:val="rkovnatokazaodstavkom"/>
        <w:spacing w:line="260" w:lineRule="atLeast"/>
        <w:rPr>
          <w:sz w:val="20"/>
          <w:szCs w:val="20"/>
        </w:rPr>
      </w:pPr>
      <w:r w:rsidRPr="00070D68">
        <w:rPr>
          <w:sz w:val="20"/>
          <w:szCs w:val="20"/>
        </w:rPr>
        <w:t>vertikalne sporazume, katerih cilj je:</w:t>
      </w:r>
    </w:p>
    <w:p w14:paraId="0A065BAB" w14:textId="77777777" w:rsidR="006E392F" w:rsidRPr="00070D68" w:rsidRDefault="006E392F" w:rsidP="0025166A">
      <w:pPr>
        <w:pStyle w:val="Alinejazarkovnotoko"/>
        <w:numPr>
          <w:ilvl w:val="0"/>
          <w:numId w:val="33"/>
        </w:numPr>
        <w:spacing w:line="260" w:lineRule="atLeast"/>
        <w:ind w:left="851"/>
        <w:rPr>
          <w:sz w:val="20"/>
          <w:szCs w:val="20"/>
        </w:rPr>
      </w:pPr>
      <w:r w:rsidRPr="00070D68">
        <w:rPr>
          <w:sz w:val="20"/>
          <w:szCs w:val="20"/>
        </w:rPr>
        <w:t>določanje maloprodajnih cen ali</w:t>
      </w:r>
    </w:p>
    <w:p w14:paraId="30F75795" w14:textId="77777777" w:rsidR="006E392F" w:rsidRPr="00070D68" w:rsidRDefault="006E392F" w:rsidP="0025166A">
      <w:pPr>
        <w:pStyle w:val="Alinejazarkovnotoko"/>
        <w:numPr>
          <w:ilvl w:val="0"/>
          <w:numId w:val="33"/>
        </w:numPr>
        <w:spacing w:line="260" w:lineRule="atLeast"/>
        <w:ind w:left="851"/>
        <w:rPr>
          <w:sz w:val="20"/>
          <w:szCs w:val="20"/>
        </w:rPr>
      </w:pPr>
      <w:r w:rsidRPr="00070D68">
        <w:rPr>
          <w:sz w:val="20"/>
          <w:szCs w:val="20"/>
        </w:rPr>
        <w:t>podelitev teritorialne zaščite udeleženim podjetjem ali tretjim osebam.</w:t>
      </w:r>
    </w:p>
    <w:p w14:paraId="1BE7CC44" w14:textId="77777777" w:rsidR="00521C34" w:rsidRPr="00070D68" w:rsidRDefault="00521C34" w:rsidP="0025166A">
      <w:pPr>
        <w:pStyle w:val="len"/>
        <w:spacing w:before="0" w:line="260" w:lineRule="atLeast"/>
        <w:rPr>
          <w:sz w:val="20"/>
          <w:szCs w:val="20"/>
        </w:rPr>
      </w:pPr>
    </w:p>
    <w:p w14:paraId="26941E14" w14:textId="5681A68C" w:rsidR="006E392F" w:rsidRPr="00070D68" w:rsidRDefault="00376533" w:rsidP="0025166A">
      <w:pPr>
        <w:pStyle w:val="len"/>
        <w:numPr>
          <w:ilvl w:val="0"/>
          <w:numId w:val="21"/>
        </w:numPr>
        <w:spacing w:before="0" w:line="260" w:lineRule="atLeast"/>
        <w:ind w:left="0" w:hanging="11"/>
        <w:rPr>
          <w:sz w:val="20"/>
          <w:szCs w:val="20"/>
        </w:rPr>
      </w:pPr>
      <w:r w:rsidRPr="00070D68">
        <w:rPr>
          <w:sz w:val="20"/>
          <w:szCs w:val="20"/>
        </w:rPr>
        <w:t>č</w:t>
      </w:r>
      <w:r w:rsidR="006E392F" w:rsidRPr="00070D68">
        <w:rPr>
          <w:sz w:val="20"/>
          <w:szCs w:val="20"/>
        </w:rPr>
        <w:t>len</w:t>
      </w:r>
      <w:r w:rsidRPr="00070D68">
        <w:rPr>
          <w:sz w:val="20"/>
          <w:szCs w:val="20"/>
        </w:rPr>
        <w:t xml:space="preserve"> </w:t>
      </w:r>
    </w:p>
    <w:p w14:paraId="1B52A2C9" w14:textId="77777777" w:rsidR="006E392F" w:rsidRPr="00070D68" w:rsidRDefault="006E392F" w:rsidP="0025166A">
      <w:pPr>
        <w:pStyle w:val="lennaslov"/>
        <w:spacing w:line="260" w:lineRule="atLeast"/>
        <w:rPr>
          <w:sz w:val="20"/>
          <w:szCs w:val="20"/>
        </w:rPr>
      </w:pPr>
      <w:r w:rsidRPr="00070D68">
        <w:rPr>
          <w:sz w:val="20"/>
          <w:szCs w:val="20"/>
        </w:rPr>
        <w:t>(skupinske izjeme)</w:t>
      </w:r>
    </w:p>
    <w:p w14:paraId="4C3BB15D" w14:textId="77777777" w:rsidR="00521C34" w:rsidRPr="00070D68" w:rsidRDefault="00521C34" w:rsidP="0025166A">
      <w:pPr>
        <w:pStyle w:val="Odstavek"/>
        <w:spacing w:before="0" w:line="260" w:lineRule="atLeast"/>
        <w:ind w:firstLine="0"/>
        <w:rPr>
          <w:sz w:val="20"/>
          <w:szCs w:val="20"/>
        </w:rPr>
      </w:pPr>
    </w:p>
    <w:p w14:paraId="29102D67" w14:textId="0A5D3EF0" w:rsidR="006E392F" w:rsidRPr="00070D68" w:rsidRDefault="006E392F" w:rsidP="0025166A">
      <w:pPr>
        <w:pStyle w:val="Odstavek"/>
        <w:spacing w:before="0" w:line="260" w:lineRule="atLeast"/>
        <w:ind w:firstLine="0"/>
        <w:rPr>
          <w:sz w:val="20"/>
          <w:szCs w:val="20"/>
        </w:rPr>
      </w:pPr>
      <w:r w:rsidRPr="00070D68">
        <w:rPr>
          <w:sz w:val="20"/>
          <w:szCs w:val="20"/>
        </w:rPr>
        <w:t xml:space="preserve">(1) Za skupine sporazumov, ki ustrezajo pogojem iz tretjega odstavka </w:t>
      </w:r>
      <w:r w:rsidR="00C6081E" w:rsidRPr="00070D68">
        <w:rPr>
          <w:sz w:val="20"/>
          <w:szCs w:val="20"/>
        </w:rPr>
        <w:fldChar w:fldCharType="begin"/>
      </w:r>
      <w:r w:rsidR="00C6081E" w:rsidRPr="00070D68">
        <w:rPr>
          <w:sz w:val="20"/>
          <w:szCs w:val="20"/>
        </w:rPr>
        <w:instrText xml:space="preserve"> REF _Ref27384005 \r \h  \* MERGEFORMAT </w:instrText>
      </w:r>
      <w:r w:rsidR="00C6081E" w:rsidRPr="00070D68">
        <w:rPr>
          <w:sz w:val="20"/>
          <w:szCs w:val="20"/>
        </w:rPr>
      </w:r>
      <w:r w:rsidR="00C6081E" w:rsidRPr="00070D68">
        <w:rPr>
          <w:sz w:val="20"/>
          <w:szCs w:val="20"/>
        </w:rPr>
        <w:fldChar w:fldCharType="separate"/>
      </w:r>
      <w:r w:rsidR="00CC7BCF" w:rsidRPr="00070D68">
        <w:rPr>
          <w:sz w:val="20"/>
          <w:szCs w:val="20"/>
        </w:rPr>
        <w:t>5</w:t>
      </w:r>
      <w:r w:rsidR="00C6081E" w:rsidRPr="00070D68">
        <w:rPr>
          <w:sz w:val="20"/>
          <w:szCs w:val="20"/>
        </w:rPr>
        <w:fldChar w:fldCharType="end"/>
      </w:r>
      <w:r w:rsidRPr="00070D68">
        <w:rPr>
          <w:sz w:val="20"/>
          <w:szCs w:val="20"/>
        </w:rPr>
        <w:t>. člena tega zakona, se smiselno uporabljajo določbe uredb Evropske komisije ali Sveta Evropske unije, ki urejajo uporabo tretjega odstavka 101. člena Pogodbe o delovanju Evropske unije, tudi kadar ni izkazan vpliv na trgovanje med državami članicami Evropske unije.</w:t>
      </w:r>
    </w:p>
    <w:p w14:paraId="6CAAA27B" w14:textId="77777777" w:rsidR="00521C34" w:rsidRPr="00070D68" w:rsidRDefault="00521C34" w:rsidP="0025166A">
      <w:pPr>
        <w:pStyle w:val="Odstavek"/>
        <w:spacing w:before="0" w:line="260" w:lineRule="atLeast"/>
        <w:ind w:firstLine="0"/>
        <w:rPr>
          <w:sz w:val="20"/>
          <w:szCs w:val="20"/>
        </w:rPr>
      </w:pPr>
    </w:p>
    <w:p w14:paraId="69282F42" w14:textId="73955E33" w:rsidR="006E392F" w:rsidRPr="00070D68" w:rsidRDefault="006E392F" w:rsidP="0025166A">
      <w:pPr>
        <w:pStyle w:val="Odstavek"/>
        <w:spacing w:before="0" w:line="260" w:lineRule="atLeast"/>
        <w:ind w:firstLine="0"/>
        <w:rPr>
          <w:sz w:val="20"/>
          <w:szCs w:val="20"/>
        </w:rPr>
      </w:pPr>
      <w:r w:rsidRPr="00070D68">
        <w:rPr>
          <w:sz w:val="20"/>
          <w:szCs w:val="20"/>
        </w:rPr>
        <w:t xml:space="preserve">(2) Vlada </w:t>
      </w:r>
      <w:r w:rsidR="00CC2BA4" w:rsidRPr="00070D68">
        <w:rPr>
          <w:sz w:val="20"/>
          <w:szCs w:val="20"/>
        </w:rPr>
        <w:t xml:space="preserve">Republike Slovenije (v nadaljnjem besedilu: vlada) </w:t>
      </w:r>
      <w:r w:rsidRPr="00070D68">
        <w:rPr>
          <w:sz w:val="20"/>
          <w:szCs w:val="20"/>
        </w:rPr>
        <w:t xml:space="preserve">lahko z uredbo določi tudi druge skupine sporazumov, ki ustrezajo pogojem iz tretjega odstavka </w:t>
      </w:r>
      <w:r w:rsidR="00C6081E" w:rsidRPr="00070D68">
        <w:rPr>
          <w:sz w:val="20"/>
          <w:szCs w:val="20"/>
        </w:rPr>
        <w:fldChar w:fldCharType="begin"/>
      </w:r>
      <w:r w:rsidR="00C6081E" w:rsidRPr="00070D68">
        <w:rPr>
          <w:sz w:val="20"/>
          <w:szCs w:val="20"/>
        </w:rPr>
        <w:instrText xml:space="preserve"> REF _Ref27384005 \r \h  \* MERGEFORMAT </w:instrText>
      </w:r>
      <w:r w:rsidR="00C6081E" w:rsidRPr="00070D68">
        <w:rPr>
          <w:sz w:val="20"/>
          <w:szCs w:val="20"/>
        </w:rPr>
      </w:r>
      <w:r w:rsidR="00C6081E" w:rsidRPr="00070D68">
        <w:rPr>
          <w:sz w:val="20"/>
          <w:szCs w:val="20"/>
        </w:rPr>
        <w:fldChar w:fldCharType="separate"/>
      </w:r>
      <w:r w:rsidR="00CC7BCF" w:rsidRPr="00070D68">
        <w:rPr>
          <w:sz w:val="20"/>
          <w:szCs w:val="20"/>
        </w:rPr>
        <w:t>5</w:t>
      </w:r>
      <w:r w:rsidR="00C6081E" w:rsidRPr="00070D68">
        <w:rPr>
          <w:sz w:val="20"/>
          <w:szCs w:val="20"/>
        </w:rPr>
        <w:fldChar w:fldCharType="end"/>
      </w:r>
      <w:r w:rsidRPr="00070D68">
        <w:rPr>
          <w:sz w:val="20"/>
          <w:szCs w:val="20"/>
        </w:rPr>
        <w:t>. člena tega zakona.</w:t>
      </w:r>
    </w:p>
    <w:p w14:paraId="45A9EA71" w14:textId="77777777" w:rsidR="00521C34" w:rsidRPr="00070D68" w:rsidRDefault="00521C34" w:rsidP="0025166A">
      <w:pPr>
        <w:pStyle w:val="Odstavek"/>
        <w:spacing w:before="0" w:line="260" w:lineRule="atLeast"/>
        <w:ind w:firstLine="0"/>
        <w:rPr>
          <w:sz w:val="20"/>
          <w:szCs w:val="20"/>
        </w:rPr>
      </w:pPr>
    </w:p>
    <w:p w14:paraId="2293C75F" w14:textId="2903CCD3" w:rsidR="006E392F" w:rsidRPr="00070D68" w:rsidRDefault="006E392F" w:rsidP="0025166A">
      <w:pPr>
        <w:pStyle w:val="Odstavek"/>
        <w:spacing w:before="0" w:line="260" w:lineRule="atLeast"/>
        <w:ind w:firstLine="0"/>
        <w:rPr>
          <w:sz w:val="20"/>
          <w:szCs w:val="20"/>
        </w:rPr>
      </w:pPr>
      <w:r w:rsidRPr="00070D68">
        <w:rPr>
          <w:sz w:val="20"/>
          <w:szCs w:val="20"/>
        </w:rPr>
        <w:t xml:space="preserve">(3) </w:t>
      </w:r>
      <w:r w:rsidR="007358AE" w:rsidRPr="00070D68">
        <w:rPr>
          <w:sz w:val="20"/>
          <w:szCs w:val="20"/>
        </w:rPr>
        <w:t>Agenc</w:t>
      </w:r>
      <w:r w:rsidRPr="00070D68">
        <w:rPr>
          <w:sz w:val="20"/>
          <w:szCs w:val="20"/>
        </w:rPr>
        <w:t xml:space="preserve">ija lahko odpravi ugodnost skupinske izjeme, če ugotovi, da učinki posameznega sporazuma niso združljivi s tretjim odstavkom </w:t>
      </w:r>
      <w:r w:rsidR="00C6081E" w:rsidRPr="00070D68">
        <w:rPr>
          <w:sz w:val="20"/>
          <w:szCs w:val="20"/>
        </w:rPr>
        <w:fldChar w:fldCharType="begin"/>
      </w:r>
      <w:r w:rsidR="00C6081E" w:rsidRPr="00070D68">
        <w:rPr>
          <w:sz w:val="20"/>
          <w:szCs w:val="20"/>
        </w:rPr>
        <w:instrText xml:space="preserve"> REF _Ref27384005 \r \h  \* MERGEFORMAT </w:instrText>
      </w:r>
      <w:r w:rsidR="00C6081E" w:rsidRPr="00070D68">
        <w:rPr>
          <w:sz w:val="20"/>
          <w:szCs w:val="20"/>
        </w:rPr>
      </w:r>
      <w:r w:rsidR="00C6081E" w:rsidRPr="00070D68">
        <w:rPr>
          <w:sz w:val="20"/>
          <w:szCs w:val="20"/>
        </w:rPr>
        <w:fldChar w:fldCharType="separate"/>
      </w:r>
      <w:r w:rsidR="00CC7BCF" w:rsidRPr="00070D68">
        <w:rPr>
          <w:sz w:val="20"/>
          <w:szCs w:val="20"/>
        </w:rPr>
        <w:t>5</w:t>
      </w:r>
      <w:r w:rsidR="00C6081E" w:rsidRPr="00070D68">
        <w:rPr>
          <w:sz w:val="20"/>
          <w:szCs w:val="20"/>
        </w:rPr>
        <w:fldChar w:fldCharType="end"/>
      </w:r>
      <w:r w:rsidRPr="00070D68">
        <w:rPr>
          <w:sz w:val="20"/>
          <w:szCs w:val="20"/>
        </w:rPr>
        <w:t>. člena tega zakona ali tretjim odstavkom 101. člena Pogodbe o delovanju Evropske unije.</w:t>
      </w:r>
    </w:p>
    <w:p w14:paraId="1E8CAB71" w14:textId="77777777" w:rsidR="00606F64" w:rsidRPr="00070D68" w:rsidRDefault="00606F64" w:rsidP="0025166A">
      <w:pPr>
        <w:pStyle w:val="len"/>
        <w:spacing w:before="0" w:line="260" w:lineRule="atLeast"/>
        <w:rPr>
          <w:sz w:val="20"/>
          <w:szCs w:val="20"/>
        </w:rPr>
      </w:pPr>
    </w:p>
    <w:p w14:paraId="2DD7BD08" w14:textId="15618DAB" w:rsidR="006E392F" w:rsidRPr="00070D68" w:rsidRDefault="00376533" w:rsidP="0025166A">
      <w:pPr>
        <w:pStyle w:val="len"/>
        <w:numPr>
          <w:ilvl w:val="0"/>
          <w:numId w:val="21"/>
        </w:numPr>
        <w:spacing w:before="0" w:line="260" w:lineRule="atLeast"/>
        <w:ind w:left="0" w:hanging="11"/>
        <w:rPr>
          <w:sz w:val="20"/>
          <w:szCs w:val="20"/>
        </w:rPr>
      </w:pPr>
      <w:r w:rsidRPr="00070D68">
        <w:rPr>
          <w:sz w:val="20"/>
          <w:szCs w:val="20"/>
        </w:rPr>
        <w:t>č</w:t>
      </w:r>
      <w:r w:rsidR="006E392F" w:rsidRPr="00070D68">
        <w:rPr>
          <w:sz w:val="20"/>
          <w:szCs w:val="20"/>
        </w:rPr>
        <w:t>len</w:t>
      </w:r>
    </w:p>
    <w:p w14:paraId="487B9886" w14:textId="77777777" w:rsidR="006E392F" w:rsidRPr="00070D68" w:rsidRDefault="006E392F" w:rsidP="0025166A">
      <w:pPr>
        <w:pStyle w:val="lennaslov"/>
        <w:spacing w:line="260" w:lineRule="atLeast"/>
        <w:rPr>
          <w:sz w:val="20"/>
          <w:szCs w:val="20"/>
        </w:rPr>
      </w:pPr>
      <w:r w:rsidRPr="00070D68">
        <w:rPr>
          <w:sz w:val="20"/>
          <w:szCs w:val="20"/>
        </w:rPr>
        <w:t>(prepoved zlorabe prevladujočega položaja)</w:t>
      </w:r>
    </w:p>
    <w:p w14:paraId="4897247F" w14:textId="77777777" w:rsidR="00521C34" w:rsidRPr="00070D68" w:rsidRDefault="00521C34" w:rsidP="0025166A">
      <w:pPr>
        <w:pStyle w:val="Odstavek"/>
        <w:spacing w:before="0" w:line="260" w:lineRule="atLeast"/>
        <w:ind w:firstLine="0"/>
        <w:rPr>
          <w:sz w:val="20"/>
          <w:szCs w:val="20"/>
        </w:rPr>
      </w:pPr>
    </w:p>
    <w:p w14:paraId="695FF17A" w14:textId="77777777" w:rsidR="006E392F" w:rsidRPr="00070D68" w:rsidRDefault="006E392F" w:rsidP="0025166A">
      <w:pPr>
        <w:pStyle w:val="Odstavek"/>
        <w:spacing w:before="0" w:line="260" w:lineRule="atLeast"/>
        <w:ind w:firstLine="0"/>
        <w:rPr>
          <w:sz w:val="20"/>
          <w:szCs w:val="20"/>
        </w:rPr>
      </w:pPr>
      <w:r w:rsidRPr="00070D68">
        <w:rPr>
          <w:sz w:val="20"/>
          <w:szCs w:val="20"/>
        </w:rPr>
        <w:t>(1) Prepovedana je zloraba prevladujočega položaja enega ali več podjetij na ozemlju Republike Slovenije ali njegovem znatnem delu.</w:t>
      </w:r>
    </w:p>
    <w:p w14:paraId="20BFD141" w14:textId="77777777" w:rsidR="00521C34" w:rsidRPr="00070D68" w:rsidRDefault="00521C34" w:rsidP="0025166A">
      <w:pPr>
        <w:pStyle w:val="Odstavek"/>
        <w:spacing w:before="0" w:line="260" w:lineRule="atLeast"/>
        <w:ind w:firstLine="0"/>
        <w:rPr>
          <w:sz w:val="20"/>
          <w:szCs w:val="20"/>
        </w:rPr>
      </w:pPr>
    </w:p>
    <w:p w14:paraId="79CB6EB8" w14:textId="77777777" w:rsidR="006E392F" w:rsidRPr="00070D68" w:rsidRDefault="006E392F" w:rsidP="0025166A">
      <w:pPr>
        <w:pStyle w:val="Odstavek"/>
        <w:spacing w:before="0" w:line="260" w:lineRule="atLeast"/>
        <w:ind w:firstLine="0"/>
        <w:rPr>
          <w:sz w:val="20"/>
          <w:szCs w:val="20"/>
        </w:rPr>
      </w:pPr>
      <w:r w:rsidRPr="00070D68">
        <w:rPr>
          <w:sz w:val="20"/>
          <w:szCs w:val="20"/>
        </w:rPr>
        <w:lastRenderedPageBreak/>
        <w:t>(2) Podjetje ali več podjetij ima prevladujoč položaj, kadar lahko v znatni meri ravna neodvisno od konkurentov, strank ali potrošnikov.</w:t>
      </w:r>
    </w:p>
    <w:p w14:paraId="0C638D52" w14:textId="77777777" w:rsidR="00521C34" w:rsidRPr="00070D68" w:rsidRDefault="00521C34" w:rsidP="0025166A">
      <w:pPr>
        <w:pStyle w:val="Odstavek"/>
        <w:spacing w:before="0" w:line="260" w:lineRule="atLeast"/>
        <w:ind w:firstLine="0"/>
        <w:rPr>
          <w:sz w:val="20"/>
          <w:szCs w:val="20"/>
        </w:rPr>
      </w:pPr>
    </w:p>
    <w:p w14:paraId="62313BA8"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(3) </w:t>
      </w:r>
      <w:r w:rsidR="007358AE" w:rsidRPr="00070D68">
        <w:rPr>
          <w:sz w:val="20"/>
          <w:szCs w:val="20"/>
        </w:rPr>
        <w:t>Agenc</w:t>
      </w:r>
      <w:r w:rsidRPr="00070D68">
        <w:rPr>
          <w:sz w:val="20"/>
          <w:szCs w:val="20"/>
        </w:rPr>
        <w:t>ija pri ugotavljanju prevladujočega položaja upošteva zlasti tržni delež, možnosti za financiranje, pravne ali dejanske vstopne ovire, dostop do dobaviteljev ali trga in obstoječo ali potencialno konkurenco.</w:t>
      </w:r>
    </w:p>
    <w:p w14:paraId="15CA9711" w14:textId="77777777" w:rsidR="00521C34" w:rsidRPr="00070D68" w:rsidRDefault="00521C34" w:rsidP="0025166A">
      <w:pPr>
        <w:pStyle w:val="Odstavek"/>
        <w:spacing w:before="0" w:line="260" w:lineRule="atLeast"/>
        <w:ind w:firstLine="0"/>
        <w:rPr>
          <w:sz w:val="20"/>
          <w:szCs w:val="20"/>
        </w:rPr>
      </w:pPr>
    </w:p>
    <w:p w14:paraId="18122465" w14:textId="77777777" w:rsidR="006E392F" w:rsidRPr="00070D68" w:rsidRDefault="006E392F" w:rsidP="0025166A">
      <w:pPr>
        <w:pStyle w:val="Odstavek"/>
        <w:spacing w:before="0" w:line="260" w:lineRule="atLeast"/>
        <w:ind w:firstLine="0"/>
        <w:rPr>
          <w:sz w:val="20"/>
          <w:szCs w:val="20"/>
        </w:rPr>
      </w:pPr>
      <w:r w:rsidRPr="00070D68">
        <w:rPr>
          <w:sz w:val="20"/>
          <w:szCs w:val="20"/>
        </w:rPr>
        <w:t>(4) Zlorabo prevladujočega položaja pomenijo zlasti:</w:t>
      </w:r>
    </w:p>
    <w:p w14:paraId="0B0AF988" w14:textId="77777777" w:rsidR="006E392F" w:rsidRPr="00070D68" w:rsidRDefault="006E392F" w:rsidP="0025166A">
      <w:pPr>
        <w:pStyle w:val="Alineazaodstavkom"/>
        <w:numPr>
          <w:ilvl w:val="0"/>
          <w:numId w:val="34"/>
        </w:numPr>
        <w:spacing w:line="260" w:lineRule="atLeast"/>
        <w:rPr>
          <w:sz w:val="20"/>
          <w:szCs w:val="20"/>
        </w:rPr>
      </w:pPr>
      <w:r w:rsidRPr="00070D68">
        <w:rPr>
          <w:sz w:val="20"/>
          <w:szCs w:val="20"/>
        </w:rPr>
        <w:t>posredno ali neposredno določanje nepoštenih prodajnih ali nakupnih cen ali drugih nepoštenih poslovnih pogojev;</w:t>
      </w:r>
    </w:p>
    <w:p w14:paraId="3F138AC8" w14:textId="77777777" w:rsidR="006E392F" w:rsidRPr="00070D68" w:rsidRDefault="006E392F" w:rsidP="0025166A">
      <w:pPr>
        <w:pStyle w:val="Alineazaodstavkom"/>
        <w:numPr>
          <w:ilvl w:val="0"/>
          <w:numId w:val="34"/>
        </w:numPr>
        <w:spacing w:line="260" w:lineRule="atLeast"/>
        <w:rPr>
          <w:sz w:val="20"/>
          <w:szCs w:val="20"/>
        </w:rPr>
      </w:pPr>
      <w:r w:rsidRPr="00070D68">
        <w:rPr>
          <w:sz w:val="20"/>
          <w:szCs w:val="20"/>
        </w:rPr>
        <w:t>omejevanje proizvodnje, trgov ali tehničnega napredka v škodo potrošnikov;</w:t>
      </w:r>
    </w:p>
    <w:p w14:paraId="6BBFF338" w14:textId="77777777" w:rsidR="006E392F" w:rsidRPr="00070D68" w:rsidRDefault="006E392F" w:rsidP="0025166A">
      <w:pPr>
        <w:pStyle w:val="Alineazaodstavkom"/>
        <w:numPr>
          <w:ilvl w:val="0"/>
          <w:numId w:val="34"/>
        </w:numPr>
        <w:spacing w:line="260" w:lineRule="atLeast"/>
        <w:rPr>
          <w:sz w:val="20"/>
          <w:szCs w:val="20"/>
        </w:rPr>
      </w:pPr>
      <w:r w:rsidRPr="00070D68">
        <w:rPr>
          <w:sz w:val="20"/>
          <w:szCs w:val="20"/>
        </w:rPr>
        <w:t>uporaba neenakih pogojev za primerljive posle z drugimi sopogodbeniki, če je s tem sopogodbenik postavljen v konkurenčno slabši položaj;</w:t>
      </w:r>
    </w:p>
    <w:p w14:paraId="3DE2A002" w14:textId="77777777" w:rsidR="006E392F" w:rsidRPr="00070D68" w:rsidRDefault="006E392F" w:rsidP="0025166A">
      <w:pPr>
        <w:pStyle w:val="Alineazaodstavkom"/>
        <w:numPr>
          <w:ilvl w:val="0"/>
          <w:numId w:val="34"/>
        </w:numPr>
        <w:spacing w:line="260" w:lineRule="atLeast"/>
        <w:rPr>
          <w:sz w:val="20"/>
          <w:szCs w:val="20"/>
        </w:rPr>
      </w:pPr>
      <w:r w:rsidRPr="00070D68">
        <w:rPr>
          <w:sz w:val="20"/>
          <w:szCs w:val="20"/>
        </w:rPr>
        <w:t>zahteva, da se za sklepanje pogodb sprejmejo dodatne obveznosti, ki po svoji naravi ali glede na trgovinske običaje niso povezane s predmetom teh pogodb.</w:t>
      </w:r>
    </w:p>
    <w:p w14:paraId="3A213F86" w14:textId="77777777" w:rsidR="00521C34" w:rsidRPr="00070D68" w:rsidRDefault="00521C34" w:rsidP="0025166A">
      <w:pPr>
        <w:pStyle w:val="Odstavek"/>
        <w:spacing w:before="0" w:line="260" w:lineRule="atLeast"/>
        <w:ind w:firstLine="0"/>
        <w:rPr>
          <w:sz w:val="20"/>
          <w:szCs w:val="20"/>
        </w:rPr>
      </w:pPr>
    </w:p>
    <w:p w14:paraId="288EC682" w14:textId="552606FA" w:rsidR="006E392F" w:rsidRPr="00070D68" w:rsidRDefault="006E392F" w:rsidP="0025166A">
      <w:pPr>
        <w:pStyle w:val="Odstavek"/>
        <w:spacing w:before="0" w:line="260" w:lineRule="atLeast"/>
        <w:ind w:firstLine="0"/>
        <w:rPr>
          <w:sz w:val="20"/>
          <w:szCs w:val="20"/>
        </w:rPr>
      </w:pPr>
      <w:r w:rsidRPr="00070D68">
        <w:rPr>
          <w:sz w:val="20"/>
          <w:szCs w:val="20"/>
        </w:rPr>
        <w:t>(5) Šteje se, da ima podjetje prevladujoč položaj, če je njegov tržni delež na</w:t>
      </w:r>
      <w:r w:rsidR="00F30C0F" w:rsidRPr="00070D68">
        <w:rPr>
          <w:sz w:val="20"/>
          <w:szCs w:val="20"/>
        </w:rPr>
        <w:t xml:space="preserve"> </w:t>
      </w:r>
      <w:r w:rsidRPr="00070D68">
        <w:rPr>
          <w:sz w:val="20"/>
          <w:szCs w:val="20"/>
        </w:rPr>
        <w:t>trgu višji od 40</w:t>
      </w:r>
      <w:r w:rsidR="00CB7412" w:rsidRPr="00070D68">
        <w:rPr>
          <w:sz w:val="20"/>
          <w:szCs w:val="20"/>
        </w:rPr>
        <w:t xml:space="preserve"> </w:t>
      </w:r>
      <w:r w:rsidRPr="00070D68">
        <w:rPr>
          <w:sz w:val="20"/>
          <w:szCs w:val="20"/>
        </w:rPr>
        <w:t>odstotkov.</w:t>
      </w:r>
    </w:p>
    <w:p w14:paraId="08622001" w14:textId="77777777" w:rsidR="00521C34" w:rsidRPr="00070D68" w:rsidRDefault="00521C34" w:rsidP="0025166A">
      <w:pPr>
        <w:pStyle w:val="Odstavek"/>
        <w:spacing w:before="0" w:line="260" w:lineRule="atLeast"/>
        <w:ind w:firstLine="0"/>
        <w:rPr>
          <w:sz w:val="20"/>
          <w:szCs w:val="20"/>
        </w:rPr>
      </w:pPr>
    </w:p>
    <w:p w14:paraId="3772715F" w14:textId="111F0CD0" w:rsidR="006E392F" w:rsidRPr="00070D68" w:rsidRDefault="006E392F" w:rsidP="0025166A">
      <w:pPr>
        <w:pStyle w:val="Odstavek"/>
        <w:spacing w:before="0" w:line="260" w:lineRule="atLeast"/>
        <w:ind w:firstLine="0"/>
        <w:rPr>
          <w:sz w:val="20"/>
          <w:szCs w:val="20"/>
        </w:rPr>
      </w:pPr>
      <w:r w:rsidRPr="00070D68">
        <w:rPr>
          <w:sz w:val="20"/>
          <w:szCs w:val="20"/>
        </w:rPr>
        <w:t>(6) Šteje se, da ima dvoje ali več podjetij prevladujoč položaj, če je njihov tržni delež na trgu višji od 60 odstotkov.</w:t>
      </w:r>
    </w:p>
    <w:p w14:paraId="3C742D64" w14:textId="77777777" w:rsidR="00521C34" w:rsidRPr="00070D68" w:rsidRDefault="00521C34" w:rsidP="0025166A">
      <w:pPr>
        <w:pStyle w:val="Del"/>
        <w:spacing w:before="0" w:line="260" w:lineRule="atLeast"/>
        <w:rPr>
          <w:sz w:val="20"/>
          <w:szCs w:val="20"/>
        </w:rPr>
      </w:pPr>
    </w:p>
    <w:p w14:paraId="4FFE3409" w14:textId="77777777" w:rsidR="006E392F" w:rsidRPr="00070D68" w:rsidRDefault="006E392F" w:rsidP="0025166A">
      <w:pPr>
        <w:pStyle w:val="Del"/>
        <w:spacing w:before="0" w:line="260" w:lineRule="atLeast"/>
        <w:rPr>
          <w:sz w:val="20"/>
          <w:szCs w:val="20"/>
        </w:rPr>
      </w:pPr>
      <w:r w:rsidRPr="00070D68">
        <w:rPr>
          <w:sz w:val="20"/>
          <w:szCs w:val="20"/>
        </w:rPr>
        <w:t>III. DEL</w:t>
      </w:r>
      <w:r w:rsidRPr="00070D68">
        <w:rPr>
          <w:sz w:val="20"/>
          <w:szCs w:val="20"/>
        </w:rPr>
        <w:br/>
        <w:t>KONCENTRACIJE PODJETIJ</w:t>
      </w:r>
    </w:p>
    <w:p w14:paraId="661F2DE2" w14:textId="77777777" w:rsidR="00521C34" w:rsidRPr="00070D68" w:rsidRDefault="00521C34" w:rsidP="0025166A">
      <w:pPr>
        <w:pStyle w:val="len"/>
        <w:spacing w:before="0" w:line="260" w:lineRule="atLeast"/>
        <w:rPr>
          <w:sz w:val="20"/>
          <w:szCs w:val="20"/>
        </w:rPr>
      </w:pPr>
    </w:p>
    <w:p w14:paraId="55303787" w14:textId="0BDCE0B8" w:rsidR="006E392F" w:rsidRPr="00070D68" w:rsidRDefault="00857C4A" w:rsidP="0025166A">
      <w:pPr>
        <w:pStyle w:val="len"/>
        <w:numPr>
          <w:ilvl w:val="0"/>
          <w:numId w:val="21"/>
        </w:numPr>
        <w:spacing w:before="0" w:line="260" w:lineRule="atLeast"/>
        <w:ind w:left="0" w:hanging="11"/>
        <w:rPr>
          <w:sz w:val="20"/>
          <w:szCs w:val="20"/>
        </w:rPr>
      </w:pPr>
      <w:r w:rsidRPr="00070D68">
        <w:rPr>
          <w:sz w:val="20"/>
          <w:szCs w:val="20"/>
        </w:rPr>
        <w:t xml:space="preserve"> </w:t>
      </w:r>
      <w:r w:rsidR="006E392F" w:rsidRPr="00070D68">
        <w:rPr>
          <w:sz w:val="20"/>
          <w:szCs w:val="20"/>
        </w:rPr>
        <w:t>člen</w:t>
      </w:r>
      <w:r w:rsidR="00376533" w:rsidRPr="00070D68">
        <w:rPr>
          <w:sz w:val="20"/>
          <w:szCs w:val="20"/>
        </w:rPr>
        <w:t xml:space="preserve"> </w:t>
      </w:r>
    </w:p>
    <w:p w14:paraId="35CF1C9F" w14:textId="77777777" w:rsidR="006E392F" w:rsidRPr="00070D68" w:rsidRDefault="006E392F" w:rsidP="0025166A">
      <w:pPr>
        <w:pStyle w:val="lennaslov"/>
        <w:spacing w:line="260" w:lineRule="atLeast"/>
        <w:rPr>
          <w:sz w:val="20"/>
          <w:szCs w:val="20"/>
        </w:rPr>
      </w:pPr>
      <w:r w:rsidRPr="00070D68">
        <w:rPr>
          <w:sz w:val="20"/>
          <w:szCs w:val="20"/>
        </w:rPr>
        <w:t>(pojem koncentracije)</w:t>
      </w:r>
    </w:p>
    <w:p w14:paraId="6589CCC9" w14:textId="77777777" w:rsidR="00521C34" w:rsidRPr="00070D68" w:rsidRDefault="00521C34" w:rsidP="0025166A">
      <w:pPr>
        <w:pStyle w:val="Odstavek"/>
        <w:spacing w:before="0" w:line="260" w:lineRule="atLeast"/>
        <w:rPr>
          <w:sz w:val="20"/>
          <w:szCs w:val="20"/>
        </w:rPr>
      </w:pPr>
    </w:p>
    <w:p w14:paraId="728230BB" w14:textId="77777777" w:rsidR="006E392F" w:rsidRPr="00070D68" w:rsidRDefault="006E392F" w:rsidP="0025166A">
      <w:pPr>
        <w:pStyle w:val="Odstavek"/>
        <w:spacing w:before="0" w:line="260" w:lineRule="atLeast"/>
        <w:ind w:firstLine="0"/>
        <w:rPr>
          <w:sz w:val="20"/>
          <w:szCs w:val="20"/>
        </w:rPr>
      </w:pPr>
      <w:r w:rsidRPr="00070D68">
        <w:rPr>
          <w:sz w:val="20"/>
          <w:szCs w:val="20"/>
        </w:rPr>
        <w:t>(1) Za koncentracijo gre pri trajnejših spremembah kontrole nad podjetjem, in sicer:</w:t>
      </w:r>
    </w:p>
    <w:p w14:paraId="07945D7D" w14:textId="77777777" w:rsidR="006E392F" w:rsidRPr="00070D68" w:rsidRDefault="006E392F" w:rsidP="0025166A">
      <w:pPr>
        <w:pStyle w:val="Alineazaodstavkom"/>
        <w:numPr>
          <w:ilvl w:val="0"/>
          <w:numId w:val="35"/>
        </w:numPr>
        <w:spacing w:line="260" w:lineRule="atLeast"/>
        <w:rPr>
          <w:sz w:val="20"/>
          <w:szCs w:val="20"/>
        </w:rPr>
      </w:pPr>
      <w:r w:rsidRPr="00070D68">
        <w:rPr>
          <w:sz w:val="20"/>
          <w:szCs w:val="20"/>
        </w:rPr>
        <w:t>pri združitvi dveh ali več predhodno neodvisnih podjetij ali delov podjetij ali</w:t>
      </w:r>
    </w:p>
    <w:p w14:paraId="61D33915" w14:textId="77777777" w:rsidR="006E392F" w:rsidRPr="00070D68" w:rsidRDefault="006E392F" w:rsidP="0025166A">
      <w:pPr>
        <w:pStyle w:val="Alineazaodstavkom"/>
        <w:numPr>
          <w:ilvl w:val="0"/>
          <w:numId w:val="35"/>
        </w:numPr>
        <w:spacing w:line="260" w:lineRule="atLeast"/>
        <w:rPr>
          <w:sz w:val="20"/>
          <w:szCs w:val="20"/>
        </w:rPr>
      </w:pPr>
      <w:r w:rsidRPr="00070D68">
        <w:rPr>
          <w:sz w:val="20"/>
          <w:szCs w:val="20"/>
        </w:rPr>
        <w:t>kadar ena ali več fizičnih oseb, ki že obvladuje najmanj eno podjetje, ali kadar eno ali več podjetij z nakupom vrednostnih papirjev ali premoženja, s pogodbo ali kako drugače pridobi neposredno ali posredno kontrolo nad celoto ali deli enega ali več podjetij ali</w:t>
      </w:r>
    </w:p>
    <w:p w14:paraId="7F41CF10" w14:textId="77777777" w:rsidR="006E392F" w:rsidRPr="00070D68" w:rsidRDefault="006E392F" w:rsidP="0025166A">
      <w:pPr>
        <w:pStyle w:val="Alineazaodstavkom"/>
        <w:numPr>
          <w:ilvl w:val="0"/>
          <w:numId w:val="35"/>
        </w:numPr>
        <w:spacing w:line="260" w:lineRule="atLeast"/>
        <w:rPr>
          <w:sz w:val="20"/>
          <w:szCs w:val="20"/>
        </w:rPr>
      </w:pPr>
      <w:r w:rsidRPr="00070D68">
        <w:rPr>
          <w:sz w:val="20"/>
          <w:szCs w:val="20"/>
        </w:rPr>
        <w:t>kadar dve ali več neodvisnih podjetij ustanovi skupno podjetje, ki opravlja vse funkcije samostojnega podjetja z daljšim trajanjem.</w:t>
      </w:r>
    </w:p>
    <w:p w14:paraId="1AB1A35C" w14:textId="77777777" w:rsidR="00521C34" w:rsidRPr="00070D68" w:rsidRDefault="00521C34" w:rsidP="0025166A">
      <w:pPr>
        <w:pStyle w:val="Odstavek"/>
        <w:spacing w:before="0" w:line="260" w:lineRule="atLeast"/>
        <w:rPr>
          <w:sz w:val="20"/>
          <w:szCs w:val="20"/>
        </w:rPr>
      </w:pPr>
    </w:p>
    <w:p w14:paraId="2BD4AE5B" w14:textId="77777777" w:rsidR="006E392F" w:rsidRPr="00070D68" w:rsidRDefault="006E392F" w:rsidP="0025166A">
      <w:pPr>
        <w:pStyle w:val="Odstavek"/>
        <w:spacing w:before="0" w:line="260" w:lineRule="atLeast"/>
        <w:ind w:firstLine="0"/>
        <w:rPr>
          <w:sz w:val="20"/>
          <w:szCs w:val="20"/>
        </w:rPr>
      </w:pPr>
      <w:r w:rsidRPr="00070D68">
        <w:rPr>
          <w:sz w:val="20"/>
          <w:szCs w:val="20"/>
        </w:rPr>
        <w:t>(2) Kontrolo nad podjetjem ali njegovim delom v smislu prejšnjega odstavka pomenijo pravice, pogodbe ali druga sredstva, ki ločeno ali skupaj in ob upoštevanju okoliščin ali predpisov omogočajo izvajanje odločilnega vpliva nad tem podjetjem ali delom podjetja, in sicer zlasti:</w:t>
      </w:r>
    </w:p>
    <w:p w14:paraId="193199CD" w14:textId="77777777" w:rsidR="006E392F" w:rsidRPr="00070D68" w:rsidRDefault="006E392F" w:rsidP="0025166A">
      <w:pPr>
        <w:pStyle w:val="Alineazaodstavkom"/>
        <w:numPr>
          <w:ilvl w:val="0"/>
          <w:numId w:val="36"/>
        </w:numPr>
        <w:spacing w:line="260" w:lineRule="atLeast"/>
        <w:rPr>
          <w:sz w:val="20"/>
          <w:szCs w:val="20"/>
        </w:rPr>
      </w:pPr>
      <w:r w:rsidRPr="00070D68">
        <w:rPr>
          <w:sz w:val="20"/>
          <w:szCs w:val="20"/>
        </w:rPr>
        <w:t>lastništvo ali pravice do uporabe celotnega ali dela premoženja podjetja;</w:t>
      </w:r>
    </w:p>
    <w:p w14:paraId="1EE5FE8E" w14:textId="77777777" w:rsidR="006E392F" w:rsidRPr="00070D68" w:rsidRDefault="006E392F" w:rsidP="0025166A">
      <w:pPr>
        <w:pStyle w:val="Alineazaodstavkom"/>
        <w:numPr>
          <w:ilvl w:val="0"/>
          <w:numId w:val="36"/>
        </w:numPr>
        <w:spacing w:line="260" w:lineRule="atLeast"/>
        <w:rPr>
          <w:sz w:val="20"/>
          <w:szCs w:val="20"/>
        </w:rPr>
      </w:pPr>
      <w:r w:rsidRPr="00070D68">
        <w:rPr>
          <w:sz w:val="20"/>
          <w:szCs w:val="20"/>
        </w:rPr>
        <w:t>pravice ali pogodbe, ki zagotavljajo odločilen vpliv na sestavo, glasovanje ali sklepe organov podjetja.</w:t>
      </w:r>
    </w:p>
    <w:p w14:paraId="78634016" w14:textId="77777777" w:rsidR="00521C34" w:rsidRPr="00070D68" w:rsidRDefault="00521C34" w:rsidP="0025166A">
      <w:pPr>
        <w:pStyle w:val="Odstavek"/>
        <w:spacing w:before="0" w:line="260" w:lineRule="atLeast"/>
        <w:rPr>
          <w:sz w:val="20"/>
          <w:szCs w:val="20"/>
        </w:rPr>
      </w:pPr>
    </w:p>
    <w:p w14:paraId="129E762B" w14:textId="77777777" w:rsidR="00DB1B44" w:rsidRPr="00070D68" w:rsidRDefault="006E392F" w:rsidP="0025166A">
      <w:pPr>
        <w:pStyle w:val="Odstavek"/>
        <w:spacing w:before="0" w:line="260" w:lineRule="atLeast"/>
        <w:ind w:firstLine="0"/>
        <w:rPr>
          <w:sz w:val="20"/>
          <w:szCs w:val="20"/>
        </w:rPr>
      </w:pPr>
      <w:r w:rsidRPr="00070D68">
        <w:rPr>
          <w:sz w:val="20"/>
          <w:szCs w:val="20"/>
        </w:rPr>
        <w:t xml:space="preserve">(3) </w:t>
      </w:r>
      <w:r w:rsidR="00DB1B44" w:rsidRPr="00070D68">
        <w:rPr>
          <w:sz w:val="20"/>
          <w:szCs w:val="20"/>
        </w:rPr>
        <w:t>Kontrolo pridobijo osebe ali podjetja, ki:</w:t>
      </w:r>
    </w:p>
    <w:p w14:paraId="642811EE" w14:textId="77777777" w:rsidR="00DB1B44" w:rsidRPr="00070D68" w:rsidRDefault="00DB1B44" w:rsidP="0025166A">
      <w:pPr>
        <w:pStyle w:val="Alineazaodstavkom"/>
        <w:numPr>
          <w:ilvl w:val="0"/>
          <w:numId w:val="37"/>
        </w:numPr>
        <w:spacing w:line="260" w:lineRule="atLeast"/>
        <w:rPr>
          <w:sz w:val="20"/>
          <w:szCs w:val="20"/>
        </w:rPr>
      </w:pPr>
      <w:r w:rsidRPr="00070D68">
        <w:rPr>
          <w:sz w:val="20"/>
          <w:szCs w:val="20"/>
        </w:rPr>
        <w:t>so nosilci pravic ali so upravičeni do njih na podlagi pogodb ali</w:t>
      </w:r>
    </w:p>
    <w:p w14:paraId="7044CE25" w14:textId="77777777" w:rsidR="00DB1B44" w:rsidRPr="00070D68" w:rsidRDefault="00DB1B44" w:rsidP="0025166A">
      <w:pPr>
        <w:pStyle w:val="Alineazaodstavkom"/>
        <w:numPr>
          <w:ilvl w:val="0"/>
          <w:numId w:val="37"/>
        </w:numPr>
        <w:spacing w:line="260" w:lineRule="atLeast"/>
        <w:rPr>
          <w:sz w:val="20"/>
          <w:szCs w:val="20"/>
        </w:rPr>
      </w:pPr>
      <w:r w:rsidRPr="00070D68">
        <w:rPr>
          <w:sz w:val="20"/>
          <w:szCs w:val="20"/>
        </w:rPr>
        <w:t>imajo možnost uveljavljanja pravic, ki izhajajo iz pogodb, čeprav niso nosilci pravic ali upravičenci do njih na podlagi pogodb.</w:t>
      </w:r>
    </w:p>
    <w:p w14:paraId="1AA556DB" w14:textId="77777777" w:rsidR="00521C34" w:rsidRPr="00070D68" w:rsidRDefault="00521C34" w:rsidP="0025166A">
      <w:pPr>
        <w:pStyle w:val="Odstavek"/>
        <w:spacing w:before="0" w:line="260" w:lineRule="atLeast"/>
        <w:rPr>
          <w:sz w:val="20"/>
          <w:szCs w:val="20"/>
        </w:rPr>
      </w:pPr>
    </w:p>
    <w:p w14:paraId="5401DB4F" w14:textId="11D38537" w:rsidR="006E392F" w:rsidRPr="00070D68" w:rsidRDefault="006E392F" w:rsidP="00EA03D7">
      <w:pPr>
        <w:pStyle w:val="Odstavek"/>
        <w:spacing w:before="0" w:line="260" w:lineRule="atLeast"/>
        <w:ind w:firstLine="0"/>
        <w:rPr>
          <w:sz w:val="20"/>
          <w:szCs w:val="20"/>
        </w:rPr>
      </w:pPr>
      <w:r w:rsidRPr="00070D68">
        <w:rPr>
          <w:sz w:val="20"/>
          <w:szCs w:val="20"/>
        </w:rPr>
        <w:t>(4) Šteje se, da ne gre za koncentracijo</w:t>
      </w:r>
      <w:r w:rsidR="00C044FE">
        <w:rPr>
          <w:sz w:val="20"/>
          <w:szCs w:val="20"/>
        </w:rPr>
        <w:t>, kadar</w:t>
      </w:r>
      <w:r w:rsidR="00EA03D7" w:rsidRPr="00070D68">
        <w:rPr>
          <w:sz w:val="20"/>
          <w:szCs w:val="20"/>
        </w:rPr>
        <w:t xml:space="preserve"> </w:t>
      </w:r>
      <w:r w:rsidRPr="00070D68">
        <w:rPr>
          <w:sz w:val="20"/>
          <w:szCs w:val="20"/>
        </w:rPr>
        <w:t xml:space="preserve">banke, zavarovalnice, hranilnice ali druge finančne družbe, katerih običajne dejavnosti vključujejo trgovanje z vrednostnimi papirji za svoj račun ali za račun drugih, začasno pridobijo poslovne deleže v podjetju zaradi njihove nadaljnje prodaje, pod pogojem, da ne uveljavljajo glasovalnih pravic, ki izhajajo iz teh poslovnih deležev, zato da bi vplivale na konkurenčno ravnanje tega podjetja, ali da uveljavljajo navedene glasovalne pravice samo zato, da bi pripravile prodajo teh poslovnih deležev in se taka prodaja opravi v enem letu od pridobitve </w:t>
      </w:r>
      <w:r w:rsidRPr="00070D68">
        <w:rPr>
          <w:sz w:val="20"/>
          <w:szCs w:val="20"/>
        </w:rPr>
        <w:lastRenderedPageBreak/>
        <w:t xml:space="preserve">poslovnih deležev. Rok enega leta lahko </w:t>
      </w:r>
      <w:r w:rsidR="007358AE" w:rsidRPr="00070D68">
        <w:rPr>
          <w:sz w:val="20"/>
          <w:szCs w:val="20"/>
        </w:rPr>
        <w:t>agenc</w:t>
      </w:r>
      <w:r w:rsidRPr="00070D68">
        <w:rPr>
          <w:sz w:val="20"/>
          <w:szCs w:val="20"/>
        </w:rPr>
        <w:t>ija na zahtevo podjetja s sklepom podaljša, kadar podjetje izkaže, da prodaje ni bilo mogoče ustrezno izpeljati v predpisanem roku. Zoper sklep ni sodnega varstva.</w:t>
      </w:r>
    </w:p>
    <w:p w14:paraId="6647580A" w14:textId="77777777" w:rsidR="00DB1B44" w:rsidRPr="00070D68" w:rsidRDefault="00DB1B44" w:rsidP="00B76559">
      <w:pPr>
        <w:pStyle w:val="Odstavek"/>
        <w:spacing w:before="0" w:line="260" w:lineRule="atLeast"/>
        <w:ind w:left="720" w:firstLine="0"/>
        <w:rPr>
          <w:sz w:val="20"/>
          <w:szCs w:val="20"/>
        </w:rPr>
      </w:pPr>
    </w:p>
    <w:p w14:paraId="5A095884" w14:textId="319680B2" w:rsidR="006E392F" w:rsidRPr="00070D68" w:rsidRDefault="00857C4A" w:rsidP="0025166A">
      <w:pPr>
        <w:pStyle w:val="len"/>
        <w:numPr>
          <w:ilvl w:val="0"/>
          <w:numId w:val="21"/>
        </w:numPr>
        <w:spacing w:before="0" w:line="260" w:lineRule="atLeast"/>
        <w:ind w:left="0" w:hanging="11"/>
        <w:rPr>
          <w:sz w:val="20"/>
          <w:szCs w:val="20"/>
        </w:rPr>
      </w:pPr>
      <w:r w:rsidRPr="00070D68">
        <w:rPr>
          <w:sz w:val="20"/>
          <w:szCs w:val="20"/>
        </w:rPr>
        <w:t xml:space="preserve"> </w:t>
      </w:r>
      <w:r w:rsidR="00376533" w:rsidRPr="00070D68">
        <w:rPr>
          <w:sz w:val="20"/>
          <w:szCs w:val="20"/>
        </w:rPr>
        <w:t>č</w:t>
      </w:r>
      <w:r w:rsidR="006E392F" w:rsidRPr="00070D68">
        <w:rPr>
          <w:sz w:val="20"/>
          <w:szCs w:val="20"/>
        </w:rPr>
        <w:t>len</w:t>
      </w:r>
      <w:r w:rsidR="00376533" w:rsidRPr="00070D68">
        <w:rPr>
          <w:sz w:val="20"/>
          <w:szCs w:val="20"/>
        </w:rPr>
        <w:t xml:space="preserve"> </w:t>
      </w:r>
    </w:p>
    <w:p w14:paraId="33959479" w14:textId="77777777" w:rsidR="006E392F" w:rsidRPr="00070D68" w:rsidRDefault="006E392F" w:rsidP="0025166A">
      <w:pPr>
        <w:pStyle w:val="lennaslov"/>
        <w:spacing w:line="260" w:lineRule="atLeast"/>
        <w:rPr>
          <w:sz w:val="20"/>
          <w:szCs w:val="20"/>
        </w:rPr>
      </w:pPr>
      <w:r w:rsidRPr="00070D68">
        <w:rPr>
          <w:sz w:val="20"/>
          <w:szCs w:val="20"/>
        </w:rPr>
        <w:t>(presoja koncentracije)</w:t>
      </w:r>
    </w:p>
    <w:p w14:paraId="0C6DBB9B" w14:textId="77777777" w:rsidR="00521C34" w:rsidRPr="00070D68" w:rsidRDefault="00521C34" w:rsidP="0025166A">
      <w:pPr>
        <w:pStyle w:val="Odstavek"/>
        <w:spacing w:before="0" w:line="260" w:lineRule="atLeast"/>
        <w:rPr>
          <w:sz w:val="20"/>
          <w:szCs w:val="20"/>
        </w:rPr>
      </w:pPr>
    </w:p>
    <w:p w14:paraId="68C2CE05" w14:textId="77777777" w:rsidR="006E392F" w:rsidRPr="00070D68" w:rsidRDefault="006E392F" w:rsidP="0025166A">
      <w:pPr>
        <w:pStyle w:val="Odstavek"/>
        <w:spacing w:before="0" w:line="260" w:lineRule="atLeast"/>
        <w:ind w:firstLine="0"/>
        <w:rPr>
          <w:sz w:val="20"/>
          <w:szCs w:val="20"/>
        </w:rPr>
      </w:pPr>
      <w:r w:rsidRPr="00070D68">
        <w:rPr>
          <w:sz w:val="20"/>
          <w:szCs w:val="20"/>
        </w:rPr>
        <w:t>(1) Prepovedane so koncentracije, ki bistveno omejujejo učinkovito konkurenco na ozemlju Republike Slovenije ali njegovem znatnem delu, zlasti kot posledica ustvarjanja ali krepitve prevladujočega položaja.</w:t>
      </w:r>
    </w:p>
    <w:p w14:paraId="1466962C" w14:textId="77777777" w:rsidR="00521C34" w:rsidRPr="00070D68" w:rsidRDefault="00521C34" w:rsidP="0025166A">
      <w:pPr>
        <w:pStyle w:val="Odstavek"/>
        <w:spacing w:before="0" w:line="260" w:lineRule="atLeast"/>
        <w:rPr>
          <w:sz w:val="20"/>
          <w:szCs w:val="20"/>
        </w:rPr>
      </w:pPr>
    </w:p>
    <w:p w14:paraId="3E9BCF3B"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(2) </w:t>
      </w:r>
      <w:r w:rsidR="007358AE" w:rsidRPr="00070D68">
        <w:rPr>
          <w:sz w:val="20"/>
          <w:szCs w:val="20"/>
        </w:rPr>
        <w:t>Agenc</w:t>
      </w:r>
      <w:r w:rsidRPr="00070D68">
        <w:rPr>
          <w:sz w:val="20"/>
          <w:szCs w:val="20"/>
        </w:rPr>
        <w:t>ija presoja koncentracije zlasti glede na tržni položaj v koncentraciji udeleženih podjetij, njihovo možnost za financiranje, strukturo trga, izbiro, ki jo imajo na voljo dobavitelji in uporabniki, ter njihov dostop do virov ponudbe oziroma do samega trga, obstoj morebitnih pravnih ali dejanskih vstopnih ovir, gibanje ponudbe in povpraševanja na upoštevnih trgih, koristi vmesnih in končnih uporabnikov ter glede na tehnični in gospodarski razvoj pod pogojem, da je v korist potrošnikom in ne ovira konkurence.</w:t>
      </w:r>
    </w:p>
    <w:p w14:paraId="7A69DB94" w14:textId="77777777" w:rsidR="00521C34" w:rsidRPr="00070D68" w:rsidRDefault="00521C34" w:rsidP="0025166A">
      <w:pPr>
        <w:pStyle w:val="Odstavek"/>
        <w:spacing w:before="0" w:line="260" w:lineRule="atLeast"/>
        <w:rPr>
          <w:sz w:val="20"/>
          <w:szCs w:val="20"/>
        </w:rPr>
      </w:pPr>
    </w:p>
    <w:p w14:paraId="4A19B21A" w14:textId="32042158" w:rsidR="006E392F" w:rsidRPr="00070D68" w:rsidRDefault="006E392F" w:rsidP="0025166A">
      <w:pPr>
        <w:pStyle w:val="Odstavek"/>
        <w:spacing w:before="0" w:line="260" w:lineRule="atLeast"/>
        <w:ind w:firstLine="0"/>
        <w:rPr>
          <w:sz w:val="20"/>
          <w:szCs w:val="20"/>
        </w:rPr>
      </w:pPr>
      <w:r w:rsidRPr="00070D68">
        <w:rPr>
          <w:sz w:val="20"/>
          <w:szCs w:val="20"/>
        </w:rPr>
        <w:t xml:space="preserve">(3) Če ima ustanovitev skupnega podjetja v smislu tretje alineje prvega odstavka prejšnjega člena za cilj ali učinek usklajevanje konkurenčnega ravnanja podjetij, ki ostanejo medsebojno neodvisna, se to usklajevanje presoja po merilih iz </w:t>
      </w:r>
      <w:r w:rsidR="00C6081E" w:rsidRPr="00070D68">
        <w:rPr>
          <w:sz w:val="20"/>
          <w:szCs w:val="20"/>
        </w:rPr>
        <w:fldChar w:fldCharType="begin"/>
      </w:r>
      <w:r w:rsidR="00C6081E" w:rsidRPr="00070D68">
        <w:rPr>
          <w:sz w:val="20"/>
          <w:szCs w:val="20"/>
        </w:rPr>
        <w:instrText xml:space="preserve"> REF _Ref27384005 \r \h  \* MERGEFORMAT </w:instrText>
      </w:r>
      <w:r w:rsidR="00C6081E" w:rsidRPr="00070D68">
        <w:rPr>
          <w:sz w:val="20"/>
          <w:szCs w:val="20"/>
        </w:rPr>
      </w:r>
      <w:r w:rsidR="00C6081E" w:rsidRPr="00070D68">
        <w:rPr>
          <w:sz w:val="20"/>
          <w:szCs w:val="20"/>
        </w:rPr>
        <w:fldChar w:fldCharType="separate"/>
      </w:r>
      <w:r w:rsidR="00CC7BCF" w:rsidRPr="00070D68">
        <w:rPr>
          <w:sz w:val="20"/>
          <w:szCs w:val="20"/>
        </w:rPr>
        <w:t>5</w:t>
      </w:r>
      <w:r w:rsidR="00C6081E" w:rsidRPr="00070D68">
        <w:rPr>
          <w:sz w:val="20"/>
          <w:szCs w:val="20"/>
        </w:rPr>
        <w:fldChar w:fldCharType="end"/>
      </w:r>
      <w:r w:rsidRPr="00070D68">
        <w:rPr>
          <w:sz w:val="20"/>
          <w:szCs w:val="20"/>
        </w:rPr>
        <w:t xml:space="preserve">. člena tega zakona. Če </w:t>
      </w:r>
      <w:r w:rsidR="007358AE" w:rsidRPr="00070D68">
        <w:rPr>
          <w:sz w:val="20"/>
          <w:szCs w:val="20"/>
        </w:rPr>
        <w:t>agenc</w:t>
      </w:r>
      <w:r w:rsidRPr="00070D68">
        <w:rPr>
          <w:sz w:val="20"/>
          <w:szCs w:val="20"/>
        </w:rPr>
        <w:t xml:space="preserve">ija ugotovi, da niso izpolnjeni pogoji iz tretjega odstavka </w:t>
      </w:r>
      <w:r w:rsidR="00C6081E" w:rsidRPr="00070D68">
        <w:rPr>
          <w:sz w:val="20"/>
          <w:szCs w:val="20"/>
        </w:rPr>
        <w:fldChar w:fldCharType="begin"/>
      </w:r>
      <w:r w:rsidR="00C6081E" w:rsidRPr="00070D68">
        <w:rPr>
          <w:sz w:val="20"/>
          <w:szCs w:val="20"/>
        </w:rPr>
        <w:instrText xml:space="preserve"> REF _Ref27384005 \r \h  \* MERGEFORMAT </w:instrText>
      </w:r>
      <w:r w:rsidR="00C6081E" w:rsidRPr="00070D68">
        <w:rPr>
          <w:sz w:val="20"/>
          <w:szCs w:val="20"/>
        </w:rPr>
      </w:r>
      <w:r w:rsidR="00C6081E" w:rsidRPr="00070D68">
        <w:rPr>
          <w:sz w:val="20"/>
          <w:szCs w:val="20"/>
        </w:rPr>
        <w:fldChar w:fldCharType="separate"/>
      </w:r>
      <w:r w:rsidR="00CC7BCF" w:rsidRPr="00070D68">
        <w:rPr>
          <w:sz w:val="20"/>
          <w:szCs w:val="20"/>
        </w:rPr>
        <w:t>5</w:t>
      </w:r>
      <w:r w:rsidR="00C6081E" w:rsidRPr="00070D68">
        <w:rPr>
          <w:sz w:val="20"/>
          <w:szCs w:val="20"/>
        </w:rPr>
        <w:fldChar w:fldCharType="end"/>
      </w:r>
      <w:r w:rsidRPr="00070D68">
        <w:rPr>
          <w:sz w:val="20"/>
          <w:szCs w:val="20"/>
        </w:rPr>
        <w:t>. člena tega zakona, izda odločbo o neskladnosti koncentracije s pravili konkurence in jo prepove.</w:t>
      </w:r>
    </w:p>
    <w:p w14:paraId="63B8C930" w14:textId="77777777" w:rsidR="008F45AA" w:rsidRPr="00070D68" w:rsidRDefault="008F45AA" w:rsidP="0025166A">
      <w:pPr>
        <w:pStyle w:val="Del"/>
        <w:spacing w:before="0" w:line="260" w:lineRule="atLeast"/>
        <w:rPr>
          <w:sz w:val="20"/>
          <w:szCs w:val="20"/>
        </w:rPr>
      </w:pPr>
    </w:p>
    <w:p w14:paraId="430B12D3" w14:textId="65F11F2E" w:rsidR="006E392F" w:rsidRPr="00070D68" w:rsidRDefault="006E392F" w:rsidP="0025166A">
      <w:pPr>
        <w:pStyle w:val="Del"/>
        <w:spacing w:before="0" w:line="260" w:lineRule="atLeast"/>
        <w:rPr>
          <w:sz w:val="20"/>
          <w:szCs w:val="20"/>
        </w:rPr>
      </w:pPr>
      <w:r w:rsidRPr="00070D68">
        <w:rPr>
          <w:sz w:val="20"/>
          <w:szCs w:val="20"/>
        </w:rPr>
        <w:t>IV. DEL</w:t>
      </w:r>
      <w:r w:rsidRPr="00070D68">
        <w:rPr>
          <w:sz w:val="20"/>
          <w:szCs w:val="20"/>
        </w:rPr>
        <w:br/>
      </w:r>
      <w:r w:rsidR="00FB049D" w:rsidRPr="00070D68">
        <w:rPr>
          <w:sz w:val="20"/>
          <w:szCs w:val="20"/>
        </w:rPr>
        <w:t>AGENCIJA</w:t>
      </w:r>
    </w:p>
    <w:p w14:paraId="1ADE0112" w14:textId="77777777" w:rsidR="007C7722" w:rsidRPr="00070D68" w:rsidRDefault="007C7722" w:rsidP="0025166A">
      <w:pPr>
        <w:pStyle w:val="len"/>
        <w:spacing w:before="0" w:line="260" w:lineRule="atLeast"/>
        <w:jc w:val="both"/>
        <w:rPr>
          <w:sz w:val="20"/>
          <w:szCs w:val="20"/>
        </w:rPr>
      </w:pPr>
    </w:p>
    <w:p w14:paraId="51DBCFE7" w14:textId="77777777" w:rsidR="004126E8" w:rsidRPr="00070D68" w:rsidRDefault="004126E8" w:rsidP="0025166A">
      <w:pPr>
        <w:pStyle w:val="len"/>
        <w:spacing w:before="0" w:line="260" w:lineRule="atLeast"/>
        <w:rPr>
          <w:b w:val="0"/>
          <w:sz w:val="20"/>
          <w:szCs w:val="20"/>
        </w:rPr>
      </w:pPr>
      <w:r w:rsidRPr="00070D68">
        <w:rPr>
          <w:b w:val="0"/>
          <w:sz w:val="20"/>
          <w:szCs w:val="20"/>
        </w:rPr>
        <w:t>1. Splošno</w:t>
      </w:r>
    </w:p>
    <w:p w14:paraId="646B3F32" w14:textId="0F9023D4" w:rsidR="006E392F" w:rsidRPr="00070D68" w:rsidRDefault="00304400" w:rsidP="00494F8D">
      <w:pPr>
        <w:pStyle w:val="len"/>
        <w:numPr>
          <w:ilvl w:val="0"/>
          <w:numId w:val="21"/>
        </w:numPr>
        <w:spacing w:before="0" w:line="260" w:lineRule="atLeast"/>
        <w:ind w:left="0" w:firstLine="0"/>
        <w:rPr>
          <w:sz w:val="20"/>
          <w:szCs w:val="20"/>
        </w:rPr>
      </w:pPr>
      <w:r w:rsidRPr="00070D68">
        <w:rPr>
          <w:sz w:val="20"/>
          <w:szCs w:val="20"/>
        </w:rPr>
        <w:t xml:space="preserve"> </w:t>
      </w:r>
      <w:r w:rsidR="006E392F" w:rsidRPr="00070D68">
        <w:rPr>
          <w:sz w:val="20"/>
          <w:szCs w:val="20"/>
        </w:rPr>
        <w:t>člen</w:t>
      </w:r>
      <w:r w:rsidR="00005146" w:rsidRPr="00070D68">
        <w:rPr>
          <w:sz w:val="20"/>
          <w:szCs w:val="20"/>
        </w:rPr>
        <w:t xml:space="preserve"> </w:t>
      </w:r>
    </w:p>
    <w:p w14:paraId="01644127" w14:textId="77777777" w:rsidR="00FB049D" w:rsidRPr="00070D68" w:rsidRDefault="00FB049D" w:rsidP="00494F8D">
      <w:pPr>
        <w:pStyle w:val="lennaslov"/>
        <w:spacing w:line="260" w:lineRule="atLeast"/>
        <w:rPr>
          <w:sz w:val="20"/>
          <w:szCs w:val="20"/>
        </w:rPr>
      </w:pPr>
      <w:r w:rsidRPr="00070D68">
        <w:rPr>
          <w:sz w:val="20"/>
          <w:szCs w:val="20"/>
        </w:rPr>
        <w:t>(naloge in pristojnosti agencije)</w:t>
      </w:r>
    </w:p>
    <w:p w14:paraId="7E241C6D" w14:textId="77777777" w:rsidR="00FB049D" w:rsidRPr="00070D68" w:rsidRDefault="00FB049D" w:rsidP="0025166A">
      <w:pPr>
        <w:pStyle w:val="Odstavek"/>
        <w:spacing w:before="0" w:line="260" w:lineRule="atLeast"/>
        <w:ind w:firstLine="0"/>
        <w:rPr>
          <w:sz w:val="20"/>
          <w:szCs w:val="20"/>
        </w:rPr>
      </w:pPr>
    </w:p>
    <w:p w14:paraId="4A6388B2" w14:textId="77777777" w:rsidR="00FB049D" w:rsidRPr="00070D68" w:rsidRDefault="00FB049D" w:rsidP="0025166A">
      <w:pPr>
        <w:pStyle w:val="Odstavek"/>
        <w:spacing w:before="0" w:line="260" w:lineRule="atLeast"/>
        <w:ind w:firstLine="0"/>
        <w:rPr>
          <w:sz w:val="20"/>
          <w:szCs w:val="20"/>
        </w:rPr>
      </w:pPr>
      <w:r w:rsidRPr="00070D68">
        <w:rPr>
          <w:sz w:val="20"/>
          <w:szCs w:val="20"/>
        </w:rPr>
        <w:t xml:space="preserve">(1) Agencija je pristojna za nadzor nad izvajanjem in administrativno sankcioniranje kršitev tega zakona ali 101. ali 102. člena Pogodbe o delovanju Evropske unije. Agencija spremlja in analizira razmere na trgu, če so pomembne za razvijanje učinkovite konkurence, vodi postopke in izdaja odločbe v skladu z zakonom ter daje </w:t>
      </w:r>
      <w:r w:rsidR="00D2356F" w:rsidRPr="00070D68">
        <w:rPr>
          <w:sz w:val="20"/>
          <w:szCs w:val="20"/>
        </w:rPr>
        <w:t xml:space="preserve">Državnemu zboru Republike Slovenije (v nadaljnjem besedilu: </w:t>
      </w:r>
      <w:r w:rsidRPr="00070D68">
        <w:rPr>
          <w:sz w:val="20"/>
          <w:szCs w:val="20"/>
        </w:rPr>
        <w:t>državn</w:t>
      </w:r>
      <w:r w:rsidR="00D2356F" w:rsidRPr="00070D68">
        <w:rPr>
          <w:sz w:val="20"/>
          <w:szCs w:val="20"/>
        </w:rPr>
        <w:t>i</w:t>
      </w:r>
      <w:r w:rsidRPr="00070D68">
        <w:rPr>
          <w:sz w:val="20"/>
          <w:szCs w:val="20"/>
        </w:rPr>
        <w:t xml:space="preserve"> zbor</w:t>
      </w:r>
      <w:r w:rsidR="00D2356F" w:rsidRPr="00070D68">
        <w:rPr>
          <w:sz w:val="20"/>
          <w:szCs w:val="20"/>
        </w:rPr>
        <w:t>)</w:t>
      </w:r>
      <w:r w:rsidRPr="00070D68">
        <w:rPr>
          <w:sz w:val="20"/>
          <w:szCs w:val="20"/>
        </w:rPr>
        <w:t xml:space="preserve"> in vladi mnenja o splošnih vprašanjih iz svoje pristojnosti.</w:t>
      </w:r>
    </w:p>
    <w:p w14:paraId="677FE6DC" w14:textId="77777777" w:rsidR="00FB049D" w:rsidRPr="00070D68" w:rsidRDefault="00FB049D" w:rsidP="0025166A">
      <w:pPr>
        <w:pStyle w:val="Odstavek"/>
        <w:spacing w:before="0" w:line="260" w:lineRule="atLeast"/>
        <w:rPr>
          <w:sz w:val="20"/>
          <w:szCs w:val="20"/>
        </w:rPr>
      </w:pPr>
    </w:p>
    <w:p w14:paraId="30C869BA" w14:textId="77777777" w:rsidR="00FB049D" w:rsidRPr="00070D68" w:rsidRDefault="00FB049D" w:rsidP="0025166A">
      <w:pPr>
        <w:pStyle w:val="Odstavek"/>
        <w:spacing w:before="0" w:line="260" w:lineRule="atLeast"/>
        <w:ind w:firstLine="0"/>
        <w:rPr>
          <w:sz w:val="20"/>
          <w:szCs w:val="20"/>
        </w:rPr>
      </w:pPr>
      <w:r w:rsidRPr="00070D68">
        <w:rPr>
          <w:sz w:val="20"/>
          <w:szCs w:val="20"/>
        </w:rPr>
        <w:t>(2) Agencija odloča kot prekrškovni organ o prekrških</w:t>
      </w:r>
      <w:r w:rsidR="00C44B88" w:rsidRPr="00070D68">
        <w:rPr>
          <w:sz w:val="20"/>
          <w:szCs w:val="20"/>
        </w:rPr>
        <w:t xml:space="preserve"> odgovornih oseb </w:t>
      </w:r>
      <w:r w:rsidRPr="00070D68">
        <w:rPr>
          <w:sz w:val="20"/>
          <w:szCs w:val="20"/>
        </w:rPr>
        <w:t xml:space="preserve">zaradi kršitve določb tega zakona ali 101. in 102. člena Pogodbe o delovanju Evropske unije v skladu z zakonom, ki ureja prekrške, če ta zakon ne določa drugače. </w:t>
      </w:r>
    </w:p>
    <w:p w14:paraId="138CDC50" w14:textId="77777777" w:rsidR="00FB049D" w:rsidRPr="00070D68" w:rsidRDefault="00FB049D" w:rsidP="0025166A">
      <w:pPr>
        <w:pStyle w:val="Odstavek"/>
        <w:spacing w:before="0" w:line="260" w:lineRule="atLeast"/>
        <w:rPr>
          <w:sz w:val="20"/>
          <w:szCs w:val="20"/>
        </w:rPr>
      </w:pPr>
    </w:p>
    <w:p w14:paraId="1DECB771" w14:textId="4FA0F472" w:rsidR="00FB049D" w:rsidRPr="00070D68" w:rsidRDefault="00FB049D" w:rsidP="0025166A">
      <w:pPr>
        <w:pStyle w:val="Odstavek"/>
        <w:spacing w:before="0" w:line="260" w:lineRule="atLeast"/>
        <w:ind w:firstLine="0"/>
        <w:rPr>
          <w:sz w:val="20"/>
          <w:szCs w:val="20"/>
        </w:rPr>
      </w:pPr>
      <w:r w:rsidRPr="00070D68">
        <w:rPr>
          <w:sz w:val="20"/>
          <w:szCs w:val="20"/>
        </w:rPr>
        <w:t xml:space="preserve">(3) Ne glede na prvi in prejšnji odstavek tega člena agencija ni pristojna za nadzor nad izvajanjem </w:t>
      </w:r>
      <w:r w:rsidR="00F4385C" w:rsidRPr="00070D68">
        <w:rPr>
          <w:sz w:val="20"/>
          <w:szCs w:val="20"/>
        </w:rPr>
        <w:fldChar w:fldCharType="begin"/>
      </w:r>
      <w:r w:rsidR="00DC254B" w:rsidRPr="00070D68">
        <w:rPr>
          <w:sz w:val="20"/>
          <w:szCs w:val="20"/>
        </w:rPr>
        <w:instrText xml:space="preserve"> REF _Ref24978438 \r \h  \* MERGEFORMAT </w:instrText>
      </w:r>
      <w:r w:rsidR="00F4385C" w:rsidRPr="00070D68">
        <w:rPr>
          <w:sz w:val="20"/>
          <w:szCs w:val="20"/>
        </w:rPr>
      </w:r>
      <w:r w:rsidR="00F4385C" w:rsidRPr="00070D68">
        <w:rPr>
          <w:sz w:val="20"/>
          <w:szCs w:val="20"/>
        </w:rPr>
        <w:fldChar w:fldCharType="separate"/>
      </w:r>
      <w:r w:rsidR="00CC7BCF" w:rsidRPr="00070D68">
        <w:rPr>
          <w:sz w:val="20"/>
          <w:szCs w:val="20"/>
        </w:rPr>
        <w:t>116</w:t>
      </w:r>
      <w:r w:rsidR="00F4385C" w:rsidRPr="00070D68">
        <w:rPr>
          <w:sz w:val="20"/>
          <w:szCs w:val="20"/>
        </w:rPr>
        <w:fldChar w:fldCharType="end"/>
      </w:r>
      <w:r w:rsidRPr="00070D68">
        <w:rPr>
          <w:sz w:val="20"/>
          <w:szCs w:val="20"/>
        </w:rPr>
        <w:t xml:space="preserve">. </w:t>
      </w:r>
      <w:r w:rsidR="00EF4446" w:rsidRPr="00070D68">
        <w:rPr>
          <w:sz w:val="20"/>
          <w:szCs w:val="20"/>
        </w:rPr>
        <w:t>i</w:t>
      </w:r>
      <w:r w:rsidRPr="00070D68">
        <w:rPr>
          <w:sz w:val="20"/>
          <w:szCs w:val="20"/>
        </w:rPr>
        <w:t>n</w:t>
      </w:r>
      <w:r w:rsidR="00EF4446" w:rsidRPr="00070D68">
        <w:rPr>
          <w:sz w:val="20"/>
          <w:szCs w:val="20"/>
        </w:rPr>
        <w:t xml:space="preserve"> </w:t>
      </w:r>
      <w:r w:rsidR="00F4385C" w:rsidRPr="00070D68">
        <w:rPr>
          <w:sz w:val="20"/>
          <w:szCs w:val="20"/>
        </w:rPr>
        <w:fldChar w:fldCharType="begin"/>
      </w:r>
      <w:r w:rsidR="00DC254B" w:rsidRPr="00070D68">
        <w:rPr>
          <w:sz w:val="20"/>
          <w:szCs w:val="20"/>
        </w:rPr>
        <w:instrText xml:space="preserve"> REF _Ref24978469 \r \h  \* MERGEFORMAT </w:instrText>
      </w:r>
      <w:r w:rsidR="00F4385C" w:rsidRPr="00070D68">
        <w:rPr>
          <w:sz w:val="20"/>
          <w:szCs w:val="20"/>
        </w:rPr>
      </w:r>
      <w:r w:rsidR="00F4385C" w:rsidRPr="00070D68">
        <w:rPr>
          <w:sz w:val="20"/>
          <w:szCs w:val="20"/>
        </w:rPr>
        <w:fldChar w:fldCharType="separate"/>
      </w:r>
      <w:r w:rsidR="00CC7BCF" w:rsidRPr="00070D68">
        <w:rPr>
          <w:sz w:val="20"/>
          <w:szCs w:val="20"/>
        </w:rPr>
        <w:t>117</w:t>
      </w:r>
      <w:r w:rsidR="00F4385C" w:rsidRPr="00070D68">
        <w:rPr>
          <w:sz w:val="20"/>
          <w:szCs w:val="20"/>
        </w:rPr>
        <w:fldChar w:fldCharType="end"/>
      </w:r>
      <w:r w:rsidRPr="00070D68">
        <w:rPr>
          <w:sz w:val="20"/>
          <w:szCs w:val="20"/>
        </w:rPr>
        <w:t>. člena tega zakona.</w:t>
      </w:r>
    </w:p>
    <w:p w14:paraId="1D461D61" w14:textId="77777777" w:rsidR="00FB049D" w:rsidRPr="00070D68" w:rsidRDefault="00FB049D" w:rsidP="0025166A">
      <w:pPr>
        <w:pStyle w:val="Odstavek"/>
        <w:spacing w:before="0" w:line="260" w:lineRule="atLeast"/>
        <w:ind w:firstLine="0"/>
        <w:rPr>
          <w:sz w:val="20"/>
          <w:szCs w:val="20"/>
        </w:rPr>
      </w:pPr>
    </w:p>
    <w:p w14:paraId="25E1D5FA" w14:textId="4B710EFD" w:rsidR="00FB049D" w:rsidRPr="00070D68" w:rsidRDefault="00FB049D" w:rsidP="0025166A">
      <w:pPr>
        <w:pStyle w:val="odstavek0"/>
        <w:spacing w:before="0" w:beforeAutospacing="0" w:after="0" w:afterAutospacing="0" w:line="260" w:lineRule="atLeast"/>
        <w:jc w:val="both"/>
        <w:rPr>
          <w:rFonts w:ascii="Arial" w:hAnsi="Arial" w:cs="Arial"/>
          <w:sz w:val="20"/>
          <w:szCs w:val="20"/>
        </w:rPr>
      </w:pPr>
      <w:r w:rsidRPr="00070D68">
        <w:rPr>
          <w:rFonts w:ascii="Arial" w:hAnsi="Arial" w:cs="Arial"/>
          <w:sz w:val="20"/>
          <w:szCs w:val="20"/>
        </w:rPr>
        <w:t>(4) Agencija</w:t>
      </w:r>
      <w:r w:rsidR="00587F9B" w:rsidRPr="00070D68">
        <w:rPr>
          <w:rFonts w:ascii="Arial" w:hAnsi="Arial" w:cs="Arial"/>
          <w:sz w:val="20"/>
          <w:szCs w:val="20"/>
        </w:rPr>
        <w:t xml:space="preserve"> na področju varstva konkurence</w:t>
      </w:r>
      <w:r w:rsidRPr="00070D68">
        <w:rPr>
          <w:rFonts w:ascii="Arial" w:hAnsi="Arial" w:cs="Arial"/>
          <w:sz w:val="20"/>
          <w:szCs w:val="20"/>
        </w:rPr>
        <w:t xml:space="preserve"> samostojno določa svoje prednostne naloge in pristojnosti ter v ta namen lahko prijave ali druge predloge za uvedbo postopka po tem ali drugem zakonu ali 101. ali 102. členu Pogodbe o delovanju Evropske unije </w:t>
      </w:r>
      <w:r w:rsidR="005257B1" w:rsidRPr="00070D68">
        <w:rPr>
          <w:rFonts w:ascii="Arial" w:hAnsi="Arial" w:cs="Arial"/>
          <w:sz w:val="20"/>
          <w:szCs w:val="20"/>
        </w:rPr>
        <w:t xml:space="preserve">ne sprejme v obravnavo </w:t>
      </w:r>
      <w:r w:rsidR="00D378D6" w:rsidRPr="00070D68">
        <w:rPr>
          <w:rFonts w:ascii="Arial" w:hAnsi="Arial" w:cs="Arial"/>
          <w:sz w:val="20"/>
          <w:szCs w:val="20"/>
        </w:rPr>
        <w:t>tudi</w:t>
      </w:r>
      <w:r w:rsidRPr="00070D68">
        <w:rPr>
          <w:rFonts w:ascii="Arial" w:hAnsi="Arial" w:cs="Arial"/>
          <w:sz w:val="20"/>
          <w:szCs w:val="20"/>
        </w:rPr>
        <w:t xml:space="preserve">, </w:t>
      </w:r>
      <w:r w:rsidR="00D2356F" w:rsidRPr="00070D68">
        <w:rPr>
          <w:rFonts w:ascii="Arial" w:hAnsi="Arial" w:cs="Arial"/>
          <w:sz w:val="20"/>
          <w:szCs w:val="20"/>
        </w:rPr>
        <w:t>ker</w:t>
      </w:r>
      <w:r w:rsidRPr="00070D68">
        <w:rPr>
          <w:rFonts w:ascii="Arial" w:hAnsi="Arial" w:cs="Arial"/>
          <w:sz w:val="20"/>
          <w:szCs w:val="20"/>
        </w:rPr>
        <w:t xml:space="preserve"> njihova obravnava ni uvrščena med prednostne naloge agencije.</w:t>
      </w:r>
    </w:p>
    <w:p w14:paraId="63DA9316" w14:textId="77777777" w:rsidR="00FB049D" w:rsidRPr="00070D68" w:rsidRDefault="00FB049D" w:rsidP="0025166A">
      <w:pPr>
        <w:pStyle w:val="Odstavek"/>
        <w:spacing w:before="0" w:line="260" w:lineRule="atLeast"/>
        <w:ind w:firstLine="0"/>
        <w:rPr>
          <w:sz w:val="20"/>
          <w:szCs w:val="20"/>
        </w:rPr>
      </w:pPr>
    </w:p>
    <w:p w14:paraId="5349A6D5" w14:textId="34B570E1" w:rsidR="00FB049D" w:rsidRPr="00070D68" w:rsidRDefault="00FB049D" w:rsidP="0025166A">
      <w:pPr>
        <w:pStyle w:val="Odstavek"/>
        <w:spacing w:before="0" w:line="260" w:lineRule="atLeast"/>
        <w:ind w:firstLine="0"/>
        <w:rPr>
          <w:sz w:val="20"/>
          <w:szCs w:val="20"/>
        </w:rPr>
      </w:pPr>
      <w:r w:rsidRPr="00070D68">
        <w:rPr>
          <w:sz w:val="20"/>
          <w:szCs w:val="20"/>
        </w:rPr>
        <w:t xml:space="preserve">(5) Agencija lahko vloži pred pristojnim sodiščem tožbo za ugotovitev ničnosti v primerih iz prvega odstavka 5. člena in tretjega odstavka </w:t>
      </w:r>
      <w:r w:rsidR="00C6081E" w:rsidRPr="00070D68">
        <w:fldChar w:fldCharType="begin"/>
      </w:r>
      <w:r w:rsidR="00C6081E" w:rsidRPr="00070D68">
        <w:instrText xml:space="preserve"> REF _Ref24443853 \r \h  \* MERGEFORMAT </w:instrText>
      </w:r>
      <w:r w:rsidR="00C6081E" w:rsidRPr="00070D68">
        <w:fldChar w:fldCharType="separate"/>
      </w:r>
      <w:r w:rsidR="00CC7BCF" w:rsidRPr="00070D68">
        <w:t>53</w:t>
      </w:r>
      <w:r w:rsidR="00C6081E" w:rsidRPr="00070D68">
        <w:fldChar w:fldCharType="end"/>
      </w:r>
      <w:r w:rsidRPr="00070D68">
        <w:rPr>
          <w:sz w:val="20"/>
          <w:szCs w:val="20"/>
        </w:rPr>
        <w:t>. člena tega zakona.</w:t>
      </w:r>
    </w:p>
    <w:p w14:paraId="4B19B048" w14:textId="77777777" w:rsidR="00046519" w:rsidRPr="00070D68" w:rsidRDefault="00046519" w:rsidP="00515A63">
      <w:pPr>
        <w:overflowPunct/>
        <w:autoSpaceDE/>
        <w:autoSpaceDN/>
        <w:adjustRightInd/>
        <w:spacing w:line="260" w:lineRule="atLeast"/>
        <w:textAlignment w:val="auto"/>
        <w:rPr>
          <w:rFonts w:cs="Arial"/>
          <w:sz w:val="20"/>
          <w:szCs w:val="20"/>
        </w:rPr>
      </w:pPr>
    </w:p>
    <w:p w14:paraId="3CE9E92C" w14:textId="77777777" w:rsidR="004267CE" w:rsidRPr="00070D68" w:rsidRDefault="00D761EB" w:rsidP="0025166A">
      <w:pPr>
        <w:pStyle w:val="len"/>
        <w:numPr>
          <w:ilvl w:val="0"/>
          <w:numId w:val="21"/>
        </w:numPr>
        <w:spacing w:before="0" w:line="260" w:lineRule="atLeast"/>
        <w:ind w:left="0" w:hanging="11"/>
        <w:rPr>
          <w:sz w:val="20"/>
          <w:szCs w:val="20"/>
        </w:rPr>
      </w:pPr>
      <w:r w:rsidRPr="00070D68">
        <w:rPr>
          <w:sz w:val="20"/>
          <w:szCs w:val="20"/>
        </w:rPr>
        <w:t xml:space="preserve"> </w:t>
      </w:r>
      <w:r w:rsidR="00355B2C" w:rsidRPr="00070D68">
        <w:rPr>
          <w:sz w:val="20"/>
          <w:szCs w:val="20"/>
        </w:rPr>
        <w:t xml:space="preserve">člen </w:t>
      </w:r>
    </w:p>
    <w:p w14:paraId="74A31A1E" w14:textId="32C81CA9" w:rsidR="00FA06F3" w:rsidRPr="00070D68" w:rsidRDefault="00FB049D" w:rsidP="0025166A">
      <w:pPr>
        <w:pStyle w:val="odstavek0"/>
        <w:spacing w:before="0" w:beforeAutospacing="0" w:after="0" w:afterAutospacing="0" w:line="260" w:lineRule="atLeast"/>
        <w:jc w:val="center"/>
        <w:rPr>
          <w:rFonts w:ascii="Arial" w:hAnsi="Arial" w:cs="Arial"/>
          <w:b/>
          <w:sz w:val="20"/>
          <w:szCs w:val="20"/>
        </w:rPr>
      </w:pPr>
      <w:r w:rsidRPr="00070D68">
        <w:rPr>
          <w:rFonts w:ascii="Arial" w:hAnsi="Arial" w:cs="Arial"/>
          <w:b/>
          <w:sz w:val="20"/>
          <w:szCs w:val="20"/>
        </w:rPr>
        <w:lastRenderedPageBreak/>
        <w:t>(neodvisnost</w:t>
      </w:r>
      <w:r w:rsidR="00727544" w:rsidRPr="00070D68">
        <w:rPr>
          <w:rFonts w:ascii="Arial" w:hAnsi="Arial" w:cs="Arial"/>
          <w:b/>
          <w:sz w:val="20"/>
          <w:szCs w:val="20"/>
        </w:rPr>
        <w:t xml:space="preserve"> in prihodki za delo</w:t>
      </w:r>
      <w:r w:rsidRPr="00070D68">
        <w:rPr>
          <w:rFonts w:ascii="Arial" w:hAnsi="Arial" w:cs="Arial"/>
          <w:b/>
          <w:sz w:val="20"/>
          <w:szCs w:val="20"/>
        </w:rPr>
        <w:t>)</w:t>
      </w:r>
    </w:p>
    <w:p w14:paraId="302DE8A3" w14:textId="77777777" w:rsidR="00FB049D" w:rsidRPr="00070D68" w:rsidRDefault="00FB049D" w:rsidP="0025166A">
      <w:pPr>
        <w:pStyle w:val="Odstavek"/>
        <w:spacing w:before="0" w:line="260" w:lineRule="atLeast"/>
        <w:ind w:firstLine="0"/>
        <w:rPr>
          <w:sz w:val="20"/>
          <w:szCs w:val="20"/>
        </w:rPr>
      </w:pPr>
    </w:p>
    <w:p w14:paraId="5C51C65B" w14:textId="6C0ACF79" w:rsidR="00750514" w:rsidRPr="00070D68" w:rsidRDefault="00936FD4" w:rsidP="0025166A">
      <w:pPr>
        <w:pStyle w:val="odstavek0"/>
        <w:spacing w:before="0" w:beforeAutospacing="0" w:after="0" w:afterAutospacing="0" w:line="260" w:lineRule="atLeast"/>
        <w:jc w:val="both"/>
        <w:rPr>
          <w:rFonts w:ascii="Arial" w:hAnsi="Arial" w:cs="Arial"/>
          <w:sz w:val="20"/>
          <w:szCs w:val="20"/>
        </w:rPr>
      </w:pPr>
      <w:r w:rsidRPr="00070D68">
        <w:rPr>
          <w:rFonts w:ascii="Arial" w:hAnsi="Arial" w:cs="Arial"/>
          <w:sz w:val="20"/>
          <w:szCs w:val="20"/>
        </w:rPr>
        <w:t>(1) Nadzor nad delom in poslovanjem agencije na področju varstva konkurence, ne pomeni pravice vpogleda v posamezne obravnavane zadeve.</w:t>
      </w:r>
    </w:p>
    <w:p w14:paraId="4D67DE09" w14:textId="77777777" w:rsidR="00936FD4" w:rsidRPr="00070D68" w:rsidRDefault="00936FD4" w:rsidP="0025166A">
      <w:pPr>
        <w:pStyle w:val="odstavek0"/>
        <w:spacing w:before="0" w:beforeAutospacing="0" w:after="0" w:afterAutospacing="0" w:line="260" w:lineRule="atLeast"/>
        <w:jc w:val="both"/>
        <w:rPr>
          <w:rFonts w:ascii="Arial" w:hAnsi="Arial" w:cs="Arial"/>
          <w:sz w:val="20"/>
          <w:szCs w:val="20"/>
        </w:rPr>
      </w:pPr>
    </w:p>
    <w:p w14:paraId="4833686D" w14:textId="0D3300E0" w:rsidR="001D4428" w:rsidRPr="00070D68" w:rsidRDefault="00FB049D" w:rsidP="00C6026E">
      <w:pPr>
        <w:pStyle w:val="Odstavek"/>
        <w:spacing w:before="0" w:line="260" w:lineRule="atLeast"/>
        <w:ind w:firstLine="0"/>
        <w:rPr>
          <w:sz w:val="20"/>
          <w:szCs w:val="20"/>
        </w:rPr>
      </w:pPr>
      <w:r w:rsidRPr="00070D68">
        <w:rPr>
          <w:sz w:val="20"/>
          <w:szCs w:val="20"/>
        </w:rPr>
        <w:t>(</w:t>
      </w:r>
      <w:r w:rsidR="00936FD4" w:rsidRPr="00070D68">
        <w:rPr>
          <w:sz w:val="20"/>
          <w:szCs w:val="20"/>
        </w:rPr>
        <w:t>2</w:t>
      </w:r>
      <w:r w:rsidRPr="00070D68">
        <w:rPr>
          <w:sz w:val="20"/>
          <w:szCs w:val="20"/>
        </w:rPr>
        <w:t>) Agencija sprejme in objavi kodeks, v katerem podrobneje opredeli pravila glede</w:t>
      </w:r>
      <w:r w:rsidR="005A30DB" w:rsidRPr="00070D68">
        <w:rPr>
          <w:sz w:val="20"/>
          <w:szCs w:val="20"/>
        </w:rPr>
        <w:t xml:space="preserve"> strokovnosti, nepristranskosti, objektivnosti in neodvisnosti delovanja</w:t>
      </w:r>
      <w:r w:rsidR="001D4428" w:rsidRPr="00070D68">
        <w:rPr>
          <w:sz w:val="20"/>
          <w:szCs w:val="20"/>
        </w:rPr>
        <w:t xml:space="preserve"> </w:t>
      </w:r>
      <w:r w:rsidR="00587F9B" w:rsidRPr="00070D68">
        <w:rPr>
          <w:sz w:val="20"/>
          <w:szCs w:val="20"/>
        </w:rPr>
        <w:t xml:space="preserve">agencije na področju varstva konkurence ter glede </w:t>
      </w:r>
      <w:r w:rsidR="00C6026E" w:rsidRPr="00070D68">
        <w:rPr>
          <w:sz w:val="20"/>
          <w:szCs w:val="20"/>
        </w:rPr>
        <w:t>nasprotja interesov med trajanjem in po prenehanju mandata ali zaposlitve</w:t>
      </w:r>
      <w:r w:rsidR="007A2D9D" w:rsidRPr="00070D68">
        <w:rPr>
          <w:sz w:val="20"/>
          <w:szCs w:val="20"/>
        </w:rPr>
        <w:t xml:space="preserve"> članov organa vodenja in javnih uslužbencev,</w:t>
      </w:r>
      <w:r w:rsidR="00D41723" w:rsidRPr="00070D68">
        <w:rPr>
          <w:sz w:val="20"/>
          <w:szCs w:val="20"/>
        </w:rPr>
        <w:t xml:space="preserve"> </w:t>
      </w:r>
      <w:r w:rsidR="007A2D9D" w:rsidRPr="00070D68">
        <w:rPr>
          <w:sz w:val="20"/>
          <w:szCs w:val="20"/>
        </w:rPr>
        <w:t>zaposlenih v agenciji</w:t>
      </w:r>
      <w:r w:rsidR="00C6026E" w:rsidRPr="00070D68">
        <w:rPr>
          <w:sz w:val="20"/>
          <w:szCs w:val="20"/>
        </w:rPr>
        <w:t>.</w:t>
      </w:r>
      <w:r w:rsidR="001D4428" w:rsidRPr="00070D68">
        <w:rPr>
          <w:sz w:val="20"/>
          <w:szCs w:val="20"/>
        </w:rPr>
        <w:t xml:space="preserve"> </w:t>
      </w:r>
    </w:p>
    <w:p w14:paraId="04A5A312" w14:textId="77777777" w:rsidR="00355B2C" w:rsidRPr="00070D68" w:rsidRDefault="00355B2C" w:rsidP="0025166A">
      <w:pPr>
        <w:pStyle w:val="len"/>
        <w:spacing w:before="0" w:line="260" w:lineRule="atLeast"/>
        <w:rPr>
          <w:sz w:val="20"/>
          <w:szCs w:val="20"/>
        </w:rPr>
      </w:pPr>
    </w:p>
    <w:p w14:paraId="232B0BC7" w14:textId="1996D462" w:rsidR="00DA1F68" w:rsidRPr="00070D68" w:rsidRDefault="00727544" w:rsidP="0025166A">
      <w:pPr>
        <w:pStyle w:val="Odstavek"/>
        <w:spacing w:before="0" w:line="260" w:lineRule="atLeast"/>
        <w:ind w:firstLine="0"/>
        <w:rPr>
          <w:sz w:val="20"/>
          <w:szCs w:val="20"/>
        </w:rPr>
      </w:pPr>
      <w:r w:rsidRPr="00070D68">
        <w:rPr>
          <w:sz w:val="20"/>
          <w:szCs w:val="20"/>
        </w:rPr>
        <w:t>(3) Prihodki za delo agencije so:</w:t>
      </w:r>
    </w:p>
    <w:p w14:paraId="4A5E6282" w14:textId="3A3509EB" w:rsidR="00727544" w:rsidRPr="00070D68" w:rsidRDefault="00727544" w:rsidP="00727544">
      <w:pPr>
        <w:pStyle w:val="Alineazaodstavkom"/>
        <w:numPr>
          <w:ilvl w:val="0"/>
          <w:numId w:val="36"/>
        </w:numPr>
        <w:spacing w:line="260" w:lineRule="atLeast"/>
        <w:rPr>
          <w:sz w:val="20"/>
          <w:szCs w:val="20"/>
        </w:rPr>
      </w:pPr>
      <w:r w:rsidRPr="00070D68">
        <w:rPr>
          <w:sz w:val="20"/>
          <w:szCs w:val="20"/>
        </w:rPr>
        <w:t xml:space="preserve">sredstva državnega proračuna in </w:t>
      </w:r>
    </w:p>
    <w:p w14:paraId="79C24666" w14:textId="1FCA4BF2" w:rsidR="00727544" w:rsidRPr="00070D68" w:rsidRDefault="00727544" w:rsidP="00727544">
      <w:pPr>
        <w:pStyle w:val="Alineazaodstavkom"/>
        <w:numPr>
          <w:ilvl w:val="0"/>
          <w:numId w:val="36"/>
        </w:numPr>
        <w:spacing w:line="260" w:lineRule="atLeast"/>
        <w:rPr>
          <w:sz w:val="20"/>
          <w:szCs w:val="20"/>
        </w:rPr>
      </w:pPr>
      <w:r w:rsidRPr="00070D68">
        <w:rPr>
          <w:sz w:val="20"/>
          <w:szCs w:val="20"/>
        </w:rPr>
        <w:t xml:space="preserve">nadomestila stroškov.       </w:t>
      </w:r>
    </w:p>
    <w:p w14:paraId="6DF0AB02" w14:textId="77777777" w:rsidR="00727544" w:rsidRPr="00070D68" w:rsidRDefault="00727544" w:rsidP="0025166A">
      <w:pPr>
        <w:pStyle w:val="Odstavek"/>
        <w:spacing w:before="0" w:line="260" w:lineRule="atLeast"/>
        <w:ind w:firstLine="0"/>
        <w:rPr>
          <w:sz w:val="20"/>
          <w:szCs w:val="20"/>
        </w:rPr>
      </w:pPr>
    </w:p>
    <w:p w14:paraId="456F9E52" w14:textId="64EA6D5E" w:rsidR="0075095D" w:rsidRPr="00070D68" w:rsidRDefault="0075095D" w:rsidP="0025166A">
      <w:pPr>
        <w:pStyle w:val="len"/>
        <w:numPr>
          <w:ilvl w:val="0"/>
          <w:numId w:val="21"/>
        </w:numPr>
        <w:spacing w:before="0" w:line="260" w:lineRule="atLeast"/>
        <w:ind w:left="0" w:hanging="11"/>
        <w:rPr>
          <w:sz w:val="20"/>
          <w:szCs w:val="20"/>
        </w:rPr>
      </w:pPr>
      <w:bookmarkStart w:id="3" w:name="_Ref27397903"/>
      <w:r w:rsidRPr="00070D68">
        <w:rPr>
          <w:sz w:val="20"/>
          <w:szCs w:val="20"/>
        </w:rPr>
        <w:t>člen</w:t>
      </w:r>
      <w:bookmarkEnd w:id="3"/>
      <w:r w:rsidRPr="00070D68">
        <w:rPr>
          <w:sz w:val="20"/>
          <w:szCs w:val="20"/>
        </w:rPr>
        <w:t xml:space="preserve"> </w:t>
      </w:r>
    </w:p>
    <w:p w14:paraId="66197F23" w14:textId="77777777" w:rsidR="0075095D" w:rsidRPr="00070D68" w:rsidRDefault="0075095D" w:rsidP="0025166A">
      <w:pPr>
        <w:pStyle w:val="lennaslov"/>
        <w:spacing w:line="260" w:lineRule="atLeast"/>
        <w:rPr>
          <w:sz w:val="20"/>
          <w:szCs w:val="20"/>
        </w:rPr>
      </w:pPr>
      <w:r w:rsidRPr="00070D68">
        <w:rPr>
          <w:sz w:val="20"/>
          <w:szCs w:val="20"/>
        </w:rPr>
        <w:t>(sodelovanje agencije pri oblikovanju politike konkurence in v mednarodnih odnosih)</w:t>
      </w:r>
    </w:p>
    <w:p w14:paraId="7B2F4943" w14:textId="77777777" w:rsidR="0075095D" w:rsidRPr="00070D68" w:rsidRDefault="0075095D" w:rsidP="0025166A">
      <w:pPr>
        <w:pStyle w:val="Odstavek"/>
        <w:spacing w:before="0" w:line="260" w:lineRule="atLeast"/>
        <w:rPr>
          <w:sz w:val="20"/>
          <w:szCs w:val="20"/>
        </w:rPr>
      </w:pPr>
    </w:p>
    <w:p w14:paraId="601A9097" w14:textId="77777777" w:rsidR="0075095D" w:rsidRPr="00070D68" w:rsidRDefault="0075095D" w:rsidP="0025166A">
      <w:pPr>
        <w:pStyle w:val="Odstavek"/>
        <w:spacing w:before="0" w:line="260" w:lineRule="atLeast"/>
        <w:ind w:firstLine="0"/>
        <w:rPr>
          <w:sz w:val="20"/>
          <w:szCs w:val="20"/>
        </w:rPr>
      </w:pPr>
      <w:r w:rsidRPr="00070D68">
        <w:rPr>
          <w:sz w:val="20"/>
          <w:szCs w:val="20"/>
        </w:rPr>
        <w:t>(1) Agencija sodeluje pri oblikovanju politike konkurence.</w:t>
      </w:r>
    </w:p>
    <w:p w14:paraId="7629D76E" w14:textId="77777777" w:rsidR="0075095D" w:rsidRPr="00070D68" w:rsidRDefault="0075095D" w:rsidP="0025166A">
      <w:pPr>
        <w:pStyle w:val="Odstavek"/>
        <w:spacing w:before="0" w:line="260" w:lineRule="atLeast"/>
        <w:ind w:firstLine="0"/>
        <w:rPr>
          <w:sz w:val="20"/>
          <w:szCs w:val="20"/>
        </w:rPr>
      </w:pPr>
    </w:p>
    <w:p w14:paraId="66DA6E0B" w14:textId="36A062DB" w:rsidR="0075095D" w:rsidRPr="00070D68" w:rsidRDefault="0075095D" w:rsidP="00A46E75">
      <w:pPr>
        <w:pStyle w:val="Odstavek"/>
        <w:spacing w:before="0" w:line="260" w:lineRule="atLeast"/>
        <w:ind w:firstLine="0"/>
        <w:rPr>
          <w:sz w:val="20"/>
          <w:szCs w:val="20"/>
        </w:rPr>
      </w:pPr>
      <w:r w:rsidRPr="00070D68">
        <w:rPr>
          <w:sz w:val="20"/>
          <w:szCs w:val="20"/>
        </w:rPr>
        <w:t xml:space="preserve">(2) Agencija sodeluje v dvostranskih odnosih in mednarodnih organizacijah s področja varstva konkurence. O sodelovanju na področju varstva konkurence znotraj Evropske unije </w:t>
      </w:r>
      <w:r w:rsidR="008A70B1" w:rsidRPr="00070D68">
        <w:rPr>
          <w:sz w:val="20"/>
          <w:szCs w:val="20"/>
        </w:rPr>
        <w:t>predstojnik agencije za področje varstva konkurence (v nadaljnjem besedilu: predstojnik)</w:t>
      </w:r>
      <w:r w:rsidRPr="00070D68">
        <w:rPr>
          <w:sz w:val="20"/>
          <w:szCs w:val="20"/>
        </w:rPr>
        <w:t xml:space="preserve"> tekoče obvešča svet</w:t>
      </w:r>
      <w:r w:rsidR="00A46E75" w:rsidRPr="00070D68">
        <w:rPr>
          <w:sz w:val="20"/>
          <w:szCs w:val="20"/>
        </w:rPr>
        <w:t xml:space="preserve"> in ministrstvo, pristojno za varstvo konkurence.</w:t>
      </w:r>
    </w:p>
    <w:p w14:paraId="75C8F960" w14:textId="77777777" w:rsidR="00A46E75" w:rsidRPr="00070D68" w:rsidRDefault="00A46E75" w:rsidP="0025166A">
      <w:pPr>
        <w:pStyle w:val="Odstavek"/>
        <w:spacing w:before="0" w:line="260" w:lineRule="atLeast"/>
        <w:ind w:firstLine="0"/>
        <w:rPr>
          <w:sz w:val="20"/>
          <w:szCs w:val="20"/>
        </w:rPr>
      </w:pPr>
    </w:p>
    <w:p w14:paraId="64BC838C" w14:textId="45FF7F71" w:rsidR="0075095D" w:rsidRPr="00070D68" w:rsidRDefault="0075095D" w:rsidP="0025166A">
      <w:pPr>
        <w:pStyle w:val="Odstavek"/>
        <w:spacing w:before="0" w:line="260" w:lineRule="atLeast"/>
        <w:ind w:firstLine="0"/>
        <w:rPr>
          <w:sz w:val="20"/>
          <w:szCs w:val="20"/>
        </w:rPr>
      </w:pPr>
      <w:r w:rsidRPr="00070D68">
        <w:rPr>
          <w:sz w:val="20"/>
          <w:szCs w:val="20"/>
        </w:rPr>
        <w:t xml:space="preserve">(3) Agencija tesno sodeluje v okviru Evropske mreže za konkurenco, </w:t>
      </w:r>
      <w:r w:rsidR="00E474D2" w:rsidRPr="00070D68">
        <w:rPr>
          <w:sz w:val="20"/>
          <w:szCs w:val="20"/>
        </w:rPr>
        <w:t xml:space="preserve">zlasti </w:t>
      </w:r>
      <w:r w:rsidRPr="00070D68">
        <w:rPr>
          <w:sz w:val="20"/>
          <w:szCs w:val="20"/>
        </w:rPr>
        <w:t>da zagotovi učinkovito in enotno uporabo 101. in 102. člena Pogodbe o delovanju Evropske unije.</w:t>
      </w:r>
    </w:p>
    <w:p w14:paraId="2F0F6CC0" w14:textId="77777777" w:rsidR="0075095D" w:rsidRPr="00070D68" w:rsidRDefault="0075095D" w:rsidP="0025166A">
      <w:pPr>
        <w:pStyle w:val="len"/>
        <w:spacing w:before="0" w:line="260" w:lineRule="atLeast"/>
        <w:rPr>
          <w:sz w:val="20"/>
          <w:szCs w:val="20"/>
        </w:rPr>
      </w:pPr>
    </w:p>
    <w:p w14:paraId="5C9FF366" w14:textId="2FE30038" w:rsidR="00263C3F" w:rsidRPr="00070D68" w:rsidRDefault="004603DF" w:rsidP="0025166A">
      <w:pPr>
        <w:pStyle w:val="Poglavje"/>
        <w:spacing w:before="0" w:line="260" w:lineRule="atLeast"/>
        <w:rPr>
          <w:sz w:val="20"/>
          <w:szCs w:val="20"/>
        </w:rPr>
      </w:pPr>
      <w:r w:rsidRPr="00070D68">
        <w:rPr>
          <w:sz w:val="20"/>
          <w:szCs w:val="20"/>
        </w:rPr>
        <w:t>2</w:t>
      </w:r>
      <w:r w:rsidR="00263C3F" w:rsidRPr="00070D68">
        <w:rPr>
          <w:sz w:val="20"/>
          <w:szCs w:val="20"/>
        </w:rPr>
        <w:t xml:space="preserve">. Pristojnost odločanja agencije </w:t>
      </w:r>
      <w:r w:rsidR="008D3EDF" w:rsidRPr="00070D68">
        <w:rPr>
          <w:sz w:val="20"/>
          <w:szCs w:val="20"/>
        </w:rPr>
        <w:t xml:space="preserve">o </w:t>
      </w:r>
      <w:r w:rsidR="00263C3F" w:rsidRPr="00070D68">
        <w:rPr>
          <w:sz w:val="20"/>
          <w:szCs w:val="20"/>
        </w:rPr>
        <w:t>posamičnih zadevah v upravnem postopku</w:t>
      </w:r>
    </w:p>
    <w:p w14:paraId="7F496864" w14:textId="01A078C4" w:rsidR="006E392F" w:rsidRPr="00070D68" w:rsidRDefault="00857C4A" w:rsidP="0025166A">
      <w:pPr>
        <w:pStyle w:val="len"/>
        <w:numPr>
          <w:ilvl w:val="0"/>
          <w:numId w:val="21"/>
        </w:numPr>
        <w:spacing w:before="0" w:line="260" w:lineRule="atLeast"/>
        <w:ind w:left="0" w:hanging="11"/>
        <w:rPr>
          <w:sz w:val="20"/>
          <w:szCs w:val="20"/>
        </w:rPr>
      </w:pPr>
      <w:r w:rsidRPr="00070D68">
        <w:rPr>
          <w:sz w:val="20"/>
          <w:szCs w:val="20"/>
        </w:rPr>
        <w:t xml:space="preserve"> </w:t>
      </w:r>
      <w:bookmarkStart w:id="4" w:name="_Ref27575808"/>
      <w:r w:rsidR="004267CE" w:rsidRPr="00070D68">
        <w:rPr>
          <w:sz w:val="20"/>
          <w:szCs w:val="20"/>
        </w:rPr>
        <w:t>člen</w:t>
      </w:r>
      <w:bookmarkEnd w:id="4"/>
      <w:r w:rsidR="004267CE" w:rsidRPr="00070D68">
        <w:rPr>
          <w:sz w:val="20"/>
          <w:szCs w:val="20"/>
        </w:rPr>
        <w:t xml:space="preserve"> </w:t>
      </w:r>
    </w:p>
    <w:p w14:paraId="3E36CA73" w14:textId="77777777" w:rsidR="00263C3F" w:rsidRPr="00070D68" w:rsidRDefault="00263C3F" w:rsidP="0025166A">
      <w:pPr>
        <w:pStyle w:val="lennaslov"/>
        <w:spacing w:line="260" w:lineRule="atLeast"/>
        <w:rPr>
          <w:sz w:val="20"/>
          <w:szCs w:val="20"/>
        </w:rPr>
      </w:pPr>
      <w:r w:rsidRPr="00070D68">
        <w:rPr>
          <w:sz w:val="20"/>
          <w:szCs w:val="20"/>
        </w:rPr>
        <w:t>(organ postopka)</w:t>
      </w:r>
    </w:p>
    <w:p w14:paraId="57017D03" w14:textId="77777777" w:rsidR="00263C3F" w:rsidRPr="00070D68" w:rsidRDefault="00263C3F" w:rsidP="0025166A">
      <w:pPr>
        <w:pStyle w:val="Odstavek"/>
        <w:spacing w:before="0" w:line="260" w:lineRule="atLeast"/>
        <w:rPr>
          <w:sz w:val="20"/>
          <w:szCs w:val="20"/>
        </w:rPr>
      </w:pPr>
    </w:p>
    <w:p w14:paraId="6F25B0C2" w14:textId="77777777" w:rsidR="00263C3F" w:rsidRPr="00070D68" w:rsidRDefault="00263C3F" w:rsidP="0025166A">
      <w:pPr>
        <w:pStyle w:val="Odstavek"/>
        <w:spacing w:before="0" w:line="260" w:lineRule="atLeast"/>
        <w:ind w:firstLine="0"/>
        <w:rPr>
          <w:sz w:val="20"/>
          <w:szCs w:val="20"/>
        </w:rPr>
      </w:pPr>
      <w:r w:rsidRPr="00070D68">
        <w:rPr>
          <w:sz w:val="20"/>
          <w:szCs w:val="20"/>
        </w:rPr>
        <w:t xml:space="preserve">(1) Organ postopka odločanja o posamičnih zadevah v upravnem postopku </w:t>
      </w:r>
      <w:r w:rsidR="00013A7F" w:rsidRPr="00070D68">
        <w:rPr>
          <w:sz w:val="20"/>
          <w:szCs w:val="20"/>
        </w:rPr>
        <w:t xml:space="preserve">je </w:t>
      </w:r>
      <w:r w:rsidRPr="00070D68">
        <w:rPr>
          <w:sz w:val="20"/>
          <w:szCs w:val="20"/>
        </w:rPr>
        <w:t>senat</w:t>
      </w:r>
      <w:r w:rsidR="00013A7F" w:rsidRPr="00070D68">
        <w:rPr>
          <w:sz w:val="20"/>
          <w:szCs w:val="20"/>
        </w:rPr>
        <w:t>.</w:t>
      </w:r>
      <w:r w:rsidR="00013A7F" w:rsidRPr="00070D68" w:rsidDel="00013A7F">
        <w:rPr>
          <w:sz w:val="20"/>
          <w:szCs w:val="20"/>
        </w:rPr>
        <w:t xml:space="preserve"> </w:t>
      </w:r>
    </w:p>
    <w:p w14:paraId="13FAE60F" w14:textId="77777777" w:rsidR="00E7679C" w:rsidRPr="00070D68" w:rsidRDefault="00E7679C" w:rsidP="00013A7F">
      <w:pPr>
        <w:pStyle w:val="Odstavek"/>
        <w:spacing w:before="0" w:line="260" w:lineRule="atLeast"/>
        <w:ind w:firstLine="0"/>
        <w:rPr>
          <w:sz w:val="20"/>
          <w:szCs w:val="20"/>
        </w:rPr>
      </w:pPr>
    </w:p>
    <w:p w14:paraId="1B58905D" w14:textId="77777777" w:rsidR="00263C3F" w:rsidRPr="00070D68" w:rsidRDefault="00263C3F" w:rsidP="00013A7F">
      <w:pPr>
        <w:pStyle w:val="Odstavek"/>
        <w:spacing w:before="0" w:line="260" w:lineRule="atLeast"/>
        <w:ind w:firstLine="0"/>
        <w:rPr>
          <w:sz w:val="20"/>
          <w:szCs w:val="20"/>
        </w:rPr>
      </w:pPr>
      <w:r w:rsidRPr="00070D68">
        <w:rPr>
          <w:sz w:val="20"/>
          <w:szCs w:val="20"/>
        </w:rPr>
        <w:t>(2) Člani senata ne smejo izvajati nalog, ki so nezdružljive z opravljanjem njihovih nalog in izvajanjem njihovih pooblastil.</w:t>
      </w:r>
    </w:p>
    <w:p w14:paraId="2FA6FB21" w14:textId="77777777" w:rsidR="00263C3F" w:rsidRPr="00070D68" w:rsidRDefault="00263C3F" w:rsidP="0025166A">
      <w:pPr>
        <w:pStyle w:val="Odstavek"/>
        <w:spacing w:before="0" w:line="260" w:lineRule="atLeast"/>
        <w:ind w:firstLine="0"/>
        <w:rPr>
          <w:sz w:val="20"/>
          <w:szCs w:val="20"/>
        </w:rPr>
      </w:pPr>
    </w:p>
    <w:p w14:paraId="33FCF56F" w14:textId="5EBA3076" w:rsidR="00263C3F" w:rsidRPr="00070D68" w:rsidRDefault="00263C3F" w:rsidP="0025166A">
      <w:pPr>
        <w:pStyle w:val="Odstavek"/>
        <w:spacing w:before="0" w:line="260" w:lineRule="atLeast"/>
        <w:ind w:firstLine="0"/>
        <w:rPr>
          <w:sz w:val="20"/>
          <w:szCs w:val="20"/>
        </w:rPr>
      </w:pPr>
      <w:r w:rsidRPr="00070D68">
        <w:rPr>
          <w:sz w:val="20"/>
          <w:szCs w:val="20"/>
        </w:rPr>
        <w:t xml:space="preserve">(3) </w:t>
      </w:r>
      <w:r w:rsidR="00FF2808" w:rsidRPr="00070D68">
        <w:rPr>
          <w:sz w:val="20"/>
          <w:szCs w:val="20"/>
        </w:rPr>
        <w:t>Predsednik</w:t>
      </w:r>
      <w:r w:rsidR="00DA13A7" w:rsidRPr="00070D68">
        <w:rPr>
          <w:sz w:val="20"/>
          <w:szCs w:val="20"/>
        </w:rPr>
        <w:t>,</w:t>
      </w:r>
      <w:r w:rsidRPr="00070D68">
        <w:rPr>
          <w:sz w:val="20"/>
          <w:szCs w:val="20"/>
        </w:rPr>
        <w:t xml:space="preserve"> člani senata ter javni uslužbenci, zaposleni v agenciji, ki opravljajo posamezna dejanja v postopkih odločanja o posamičnih zadevah, za katere je pristojna agencija po tem zakonu, ne odgovarjajo za škodo, ki jo povzročijo strankam ali drugim osebam pri opravljanju dejanj v teh postopkih, razen če je škoda povzročena namenoma ali iz hude malomarnosti.</w:t>
      </w:r>
    </w:p>
    <w:p w14:paraId="0A607201" w14:textId="77777777" w:rsidR="00521C34" w:rsidRPr="00070D68" w:rsidRDefault="00521C34" w:rsidP="0025166A">
      <w:pPr>
        <w:pStyle w:val="Odstavek"/>
        <w:spacing w:before="0" w:line="260" w:lineRule="atLeast"/>
        <w:rPr>
          <w:sz w:val="20"/>
          <w:szCs w:val="20"/>
        </w:rPr>
      </w:pPr>
    </w:p>
    <w:p w14:paraId="31023933" w14:textId="2A05BCC7" w:rsidR="006E392F" w:rsidRPr="00070D68" w:rsidRDefault="00857C4A" w:rsidP="0025166A">
      <w:pPr>
        <w:pStyle w:val="len"/>
        <w:numPr>
          <w:ilvl w:val="0"/>
          <w:numId w:val="21"/>
        </w:numPr>
        <w:spacing w:before="0" w:line="260" w:lineRule="atLeast"/>
        <w:ind w:left="0" w:hanging="11"/>
        <w:rPr>
          <w:sz w:val="20"/>
          <w:szCs w:val="20"/>
        </w:rPr>
      </w:pPr>
      <w:r w:rsidRPr="00070D68">
        <w:rPr>
          <w:sz w:val="20"/>
          <w:szCs w:val="20"/>
        </w:rPr>
        <w:t xml:space="preserve"> </w:t>
      </w:r>
      <w:bookmarkStart w:id="5" w:name="_Ref27394985"/>
      <w:bookmarkStart w:id="6" w:name="_Ref26971382"/>
      <w:r w:rsidR="00B60850" w:rsidRPr="00070D68">
        <w:rPr>
          <w:sz w:val="20"/>
          <w:szCs w:val="20"/>
        </w:rPr>
        <w:t>člen</w:t>
      </w:r>
      <w:bookmarkEnd w:id="5"/>
      <w:r w:rsidR="00B60850" w:rsidRPr="00070D68">
        <w:rPr>
          <w:sz w:val="20"/>
          <w:szCs w:val="20"/>
        </w:rPr>
        <w:t xml:space="preserve"> </w:t>
      </w:r>
      <w:bookmarkEnd w:id="6"/>
    </w:p>
    <w:p w14:paraId="3D593324" w14:textId="77777777" w:rsidR="00263C3F" w:rsidRPr="00070D68" w:rsidRDefault="00263C3F" w:rsidP="0025166A">
      <w:pPr>
        <w:pStyle w:val="lennaslov"/>
        <w:spacing w:line="260" w:lineRule="atLeast"/>
        <w:rPr>
          <w:sz w:val="20"/>
          <w:szCs w:val="20"/>
        </w:rPr>
      </w:pPr>
      <w:r w:rsidRPr="00070D68">
        <w:rPr>
          <w:sz w:val="20"/>
          <w:szCs w:val="20"/>
        </w:rPr>
        <w:t>(pristojnosti in sestava senata)</w:t>
      </w:r>
    </w:p>
    <w:p w14:paraId="220BCF36" w14:textId="77777777" w:rsidR="00263C3F" w:rsidRPr="00070D68" w:rsidRDefault="00263C3F" w:rsidP="0025166A">
      <w:pPr>
        <w:pStyle w:val="Odstavek"/>
        <w:spacing w:before="0" w:line="260" w:lineRule="atLeast"/>
        <w:rPr>
          <w:sz w:val="20"/>
          <w:szCs w:val="20"/>
        </w:rPr>
      </w:pPr>
    </w:p>
    <w:p w14:paraId="3A190A02" w14:textId="7BF1DCD4" w:rsidR="00263C3F" w:rsidRPr="00070D68" w:rsidRDefault="00263C3F" w:rsidP="0025166A">
      <w:pPr>
        <w:pStyle w:val="Odstavek"/>
        <w:spacing w:before="0" w:line="260" w:lineRule="atLeast"/>
        <w:ind w:firstLine="0"/>
        <w:rPr>
          <w:sz w:val="20"/>
          <w:szCs w:val="20"/>
        </w:rPr>
      </w:pPr>
      <w:r w:rsidRPr="00070D68">
        <w:rPr>
          <w:sz w:val="20"/>
          <w:szCs w:val="20"/>
        </w:rPr>
        <w:t xml:space="preserve">(1) Senat sestavljajo </w:t>
      </w:r>
      <w:r w:rsidR="008A70B1" w:rsidRPr="00070D68">
        <w:rPr>
          <w:sz w:val="20"/>
          <w:szCs w:val="20"/>
        </w:rPr>
        <w:t xml:space="preserve">predstojnik </w:t>
      </w:r>
      <w:r w:rsidRPr="00070D68">
        <w:rPr>
          <w:sz w:val="20"/>
          <w:szCs w:val="20"/>
        </w:rPr>
        <w:t xml:space="preserve">in </w:t>
      </w:r>
      <w:r w:rsidR="005457B4" w:rsidRPr="00070D68">
        <w:rPr>
          <w:sz w:val="20"/>
          <w:szCs w:val="20"/>
        </w:rPr>
        <w:t>dva javna uslužbenca</w:t>
      </w:r>
      <w:r w:rsidR="001D2307" w:rsidRPr="00070D68">
        <w:rPr>
          <w:sz w:val="20"/>
          <w:szCs w:val="20"/>
        </w:rPr>
        <w:t xml:space="preserve"> </w:t>
      </w:r>
      <w:r w:rsidR="007A2D9D" w:rsidRPr="00070D68">
        <w:rPr>
          <w:sz w:val="20"/>
          <w:szCs w:val="20"/>
        </w:rPr>
        <w:t xml:space="preserve">agencije </w:t>
      </w:r>
      <w:r w:rsidR="001D2307" w:rsidRPr="00070D68">
        <w:rPr>
          <w:sz w:val="20"/>
          <w:szCs w:val="20"/>
        </w:rPr>
        <w:t>s področja varstva konkurence</w:t>
      </w:r>
      <w:r w:rsidR="00EB12C0" w:rsidRPr="00070D68">
        <w:rPr>
          <w:sz w:val="20"/>
          <w:szCs w:val="20"/>
        </w:rPr>
        <w:t xml:space="preserve">, ki ju v senat imenuje </w:t>
      </w:r>
      <w:r w:rsidR="006E14D8" w:rsidRPr="00070D68">
        <w:rPr>
          <w:sz w:val="20"/>
          <w:szCs w:val="20"/>
        </w:rPr>
        <w:t xml:space="preserve">svet agencije na predlog </w:t>
      </w:r>
      <w:r w:rsidR="008A70B1" w:rsidRPr="00070D68">
        <w:rPr>
          <w:sz w:val="20"/>
          <w:szCs w:val="20"/>
        </w:rPr>
        <w:t>predstojnika</w:t>
      </w:r>
      <w:r w:rsidR="006E14D8" w:rsidRPr="00070D68">
        <w:rPr>
          <w:sz w:val="20"/>
          <w:szCs w:val="20"/>
        </w:rPr>
        <w:t xml:space="preserve">. </w:t>
      </w:r>
    </w:p>
    <w:p w14:paraId="6DA1BBD3" w14:textId="77777777" w:rsidR="00013A7F" w:rsidRPr="00070D68" w:rsidRDefault="00013A7F" w:rsidP="0025166A">
      <w:pPr>
        <w:pStyle w:val="Odstavek"/>
        <w:spacing w:before="0" w:line="260" w:lineRule="atLeast"/>
        <w:ind w:firstLine="0"/>
        <w:rPr>
          <w:sz w:val="20"/>
          <w:szCs w:val="20"/>
        </w:rPr>
      </w:pPr>
    </w:p>
    <w:p w14:paraId="654208FB" w14:textId="77777777" w:rsidR="00EC24C2" w:rsidRPr="00070D68" w:rsidRDefault="00013A7F" w:rsidP="0025166A">
      <w:pPr>
        <w:pStyle w:val="Odstavek"/>
        <w:spacing w:before="0" w:line="260" w:lineRule="atLeast"/>
        <w:ind w:firstLine="0"/>
        <w:rPr>
          <w:sz w:val="20"/>
          <w:szCs w:val="20"/>
        </w:rPr>
      </w:pPr>
      <w:r w:rsidRPr="00070D68">
        <w:rPr>
          <w:sz w:val="20"/>
          <w:szCs w:val="20"/>
        </w:rPr>
        <w:t>(2) Če senat zaradi izločitev njegovih članov ne more veljavno o</w:t>
      </w:r>
      <w:r w:rsidR="00B06014" w:rsidRPr="00070D68">
        <w:rPr>
          <w:sz w:val="20"/>
          <w:szCs w:val="20"/>
        </w:rPr>
        <w:t>d</w:t>
      </w:r>
      <w:r w:rsidRPr="00070D68">
        <w:rPr>
          <w:sz w:val="20"/>
          <w:szCs w:val="20"/>
        </w:rPr>
        <w:t>ločati, svet agencije izmed javnih uslužbencev, zaposlenih v agenciji, imenuje potrebno število nadomestnih članov.</w:t>
      </w:r>
      <w:r w:rsidR="00F01B6B" w:rsidRPr="00070D68">
        <w:rPr>
          <w:sz w:val="20"/>
          <w:szCs w:val="20"/>
        </w:rPr>
        <w:t xml:space="preserve"> </w:t>
      </w:r>
    </w:p>
    <w:p w14:paraId="387E9949" w14:textId="77777777" w:rsidR="00EC24C2" w:rsidRPr="00070D68" w:rsidRDefault="00EC24C2" w:rsidP="0025166A">
      <w:pPr>
        <w:pStyle w:val="Odstavek"/>
        <w:spacing w:before="0" w:line="260" w:lineRule="atLeast"/>
        <w:ind w:firstLine="0"/>
        <w:rPr>
          <w:sz w:val="20"/>
          <w:szCs w:val="20"/>
        </w:rPr>
      </w:pPr>
    </w:p>
    <w:p w14:paraId="195AC250" w14:textId="646FC3F2" w:rsidR="00FC4B0F" w:rsidRPr="00070D68" w:rsidRDefault="00EC24C2" w:rsidP="0025166A">
      <w:pPr>
        <w:pStyle w:val="Odstavek"/>
        <w:spacing w:before="0" w:line="260" w:lineRule="atLeast"/>
        <w:ind w:firstLine="0"/>
        <w:rPr>
          <w:sz w:val="20"/>
          <w:szCs w:val="20"/>
        </w:rPr>
      </w:pPr>
      <w:r w:rsidRPr="00070D68">
        <w:rPr>
          <w:sz w:val="20"/>
          <w:szCs w:val="20"/>
        </w:rPr>
        <w:t xml:space="preserve">(3) </w:t>
      </w:r>
      <w:r w:rsidR="00F01B6B" w:rsidRPr="00070D68">
        <w:rPr>
          <w:sz w:val="20"/>
          <w:szCs w:val="20"/>
        </w:rPr>
        <w:t xml:space="preserve">V poslovniku agencije se določijo podrobnejša pravila </w:t>
      </w:r>
      <w:r w:rsidRPr="00070D68">
        <w:rPr>
          <w:sz w:val="20"/>
          <w:szCs w:val="20"/>
        </w:rPr>
        <w:t>glede imenovanja javnih uslužbencev in nadomestnih članov v senat.</w:t>
      </w:r>
    </w:p>
    <w:p w14:paraId="4513EFBE" w14:textId="77777777" w:rsidR="001D2307" w:rsidRPr="00070D68" w:rsidRDefault="001D2307" w:rsidP="0025166A">
      <w:pPr>
        <w:pStyle w:val="Odstavek"/>
        <w:spacing w:before="0" w:line="260" w:lineRule="atLeast"/>
        <w:ind w:firstLine="0"/>
        <w:rPr>
          <w:sz w:val="20"/>
          <w:szCs w:val="20"/>
        </w:rPr>
      </w:pPr>
    </w:p>
    <w:p w14:paraId="49DD2C09" w14:textId="2EBD14AD" w:rsidR="00263C3F" w:rsidRPr="00070D68" w:rsidRDefault="00263C3F" w:rsidP="0025166A">
      <w:pPr>
        <w:pStyle w:val="Odstavek"/>
        <w:spacing w:before="0" w:line="260" w:lineRule="atLeast"/>
        <w:ind w:firstLine="0"/>
        <w:rPr>
          <w:sz w:val="20"/>
          <w:szCs w:val="20"/>
        </w:rPr>
      </w:pPr>
      <w:r w:rsidRPr="00070D68">
        <w:rPr>
          <w:sz w:val="20"/>
          <w:szCs w:val="20"/>
        </w:rPr>
        <w:lastRenderedPageBreak/>
        <w:t>(</w:t>
      </w:r>
      <w:r w:rsidR="00EC24C2" w:rsidRPr="00070D68">
        <w:rPr>
          <w:sz w:val="20"/>
          <w:szCs w:val="20"/>
        </w:rPr>
        <w:t>4</w:t>
      </w:r>
      <w:r w:rsidRPr="00070D68">
        <w:rPr>
          <w:sz w:val="20"/>
          <w:szCs w:val="20"/>
        </w:rPr>
        <w:t>) Senat odloča o posamičnih zadevah iz pristojnosti agencije v upravnem postopku, v katerih se po tem zakonu izdajo akti, s katerimi se postopek pred agencijo konča.</w:t>
      </w:r>
      <w:r w:rsidR="00013A7F" w:rsidRPr="00070D68">
        <w:rPr>
          <w:sz w:val="20"/>
          <w:szCs w:val="20"/>
        </w:rPr>
        <w:t xml:space="preserve"> Senat v okviru teh postopkov, če tako določa ta zakon, odloča tudi o administrativnem sankcioniranju podjetij.</w:t>
      </w:r>
    </w:p>
    <w:p w14:paraId="44EF3F38" w14:textId="77777777" w:rsidR="00263C3F" w:rsidRPr="00070D68" w:rsidRDefault="00263C3F" w:rsidP="0025166A">
      <w:pPr>
        <w:pStyle w:val="Odstavek"/>
        <w:spacing w:before="0" w:line="260" w:lineRule="atLeast"/>
        <w:ind w:firstLine="0"/>
        <w:rPr>
          <w:sz w:val="20"/>
          <w:szCs w:val="20"/>
        </w:rPr>
      </w:pPr>
    </w:p>
    <w:p w14:paraId="29591B0A" w14:textId="26E45D6F" w:rsidR="00263C3F" w:rsidRPr="00070D68" w:rsidRDefault="00263C3F" w:rsidP="0025166A">
      <w:pPr>
        <w:pStyle w:val="Odstavek"/>
        <w:spacing w:before="0" w:line="260" w:lineRule="atLeast"/>
        <w:ind w:firstLine="0"/>
        <w:rPr>
          <w:sz w:val="20"/>
          <w:szCs w:val="20"/>
        </w:rPr>
      </w:pPr>
      <w:r w:rsidRPr="00070D68">
        <w:rPr>
          <w:sz w:val="20"/>
          <w:szCs w:val="20"/>
        </w:rPr>
        <w:t>(</w:t>
      </w:r>
      <w:r w:rsidR="00EC24C2" w:rsidRPr="00070D68">
        <w:rPr>
          <w:sz w:val="20"/>
          <w:szCs w:val="20"/>
        </w:rPr>
        <w:t>5</w:t>
      </w:r>
      <w:r w:rsidRPr="00070D68">
        <w:rPr>
          <w:sz w:val="20"/>
          <w:szCs w:val="20"/>
        </w:rPr>
        <w:t xml:space="preserve">) Postopek do izdaje odločbe vodi javni uslužbenec, zaposlen v agenciji, ki izpolnjuje pogoje za vodenje postopka in ga za to pooblasti </w:t>
      </w:r>
      <w:r w:rsidR="008A70B1" w:rsidRPr="00070D68">
        <w:rPr>
          <w:sz w:val="20"/>
          <w:szCs w:val="20"/>
        </w:rPr>
        <w:t>predstojnik</w:t>
      </w:r>
      <w:r w:rsidRPr="00070D68">
        <w:rPr>
          <w:sz w:val="20"/>
          <w:szCs w:val="20"/>
        </w:rPr>
        <w:t>. Javni uslužbenec, ki je vodil postopek, predloži senatu pisno poročilo in predlog odločbe.</w:t>
      </w:r>
    </w:p>
    <w:p w14:paraId="5A6F2459" w14:textId="77777777" w:rsidR="00843B78" w:rsidRPr="00070D68" w:rsidRDefault="00843B78" w:rsidP="0025166A">
      <w:pPr>
        <w:pStyle w:val="Odstavek"/>
        <w:spacing w:before="0" w:line="260" w:lineRule="atLeast"/>
        <w:ind w:firstLine="0"/>
        <w:rPr>
          <w:sz w:val="20"/>
          <w:szCs w:val="20"/>
        </w:rPr>
      </w:pPr>
    </w:p>
    <w:p w14:paraId="74D262BD" w14:textId="30DEC8CC" w:rsidR="00843B78" w:rsidRPr="00070D68" w:rsidRDefault="00DA1372" w:rsidP="0025166A">
      <w:pPr>
        <w:pStyle w:val="Odstavek"/>
        <w:spacing w:before="0" w:line="260" w:lineRule="atLeast"/>
        <w:ind w:firstLine="0"/>
        <w:rPr>
          <w:sz w:val="20"/>
          <w:szCs w:val="20"/>
        </w:rPr>
      </w:pPr>
      <w:r w:rsidRPr="00070D68">
        <w:rPr>
          <w:sz w:val="20"/>
          <w:szCs w:val="20"/>
        </w:rPr>
        <w:t>(</w:t>
      </w:r>
      <w:r w:rsidR="00EC24C2" w:rsidRPr="00070D68">
        <w:rPr>
          <w:sz w:val="20"/>
          <w:szCs w:val="20"/>
        </w:rPr>
        <w:t>6</w:t>
      </w:r>
      <w:r w:rsidRPr="00070D68">
        <w:rPr>
          <w:sz w:val="20"/>
          <w:szCs w:val="20"/>
        </w:rPr>
        <w:t xml:space="preserve">) Javnemu uslužbencu iz prejšnjega odstavka in </w:t>
      </w:r>
      <w:r w:rsidR="00176791" w:rsidRPr="00070D68">
        <w:rPr>
          <w:sz w:val="20"/>
          <w:szCs w:val="20"/>
        </w:rPr>
        <w:t xml:space="preserve">javnemu uslužbencu, zaposlenemu </w:t>
      </w:r>
      <w:r w:rsidR="00271AA4" w:rsidRPr="00070D68">
        <w:rPr>
          <w:sz w:val="20"/>
          <w:szCs w:val="20"/>
        </w:rPr>
        <w:t>v agenciji</w:t>
      </w:r>
      <w:r w:rsidRPr="00070D68">
        <w:rPr>
          <w:sz w:val="20"/>
          <w:szCs w:val="20"/>
        </w:rPr>
        <w:t>, ki opravlja naloge v senatu, se</w:t>
      </w:r>
      <w:r w:rsidR="00571EDD">
        <w:rPr>
          <w:sz w:val="20"/>
          <w:szCs w:val="20"/>
        </w:rPr>
        <w:t xml:space="preserve"> ne sme</w:t>
      </w:r>
      <w:r w:rsidR="006E14D8" w:rsidRPr="00070D68">
        <w:rPr>
          <w:sz w:val="20"/>
          <w:szCs w:val="20"/>
        </w:rPr>
        <w:t xml:space="preserve"> odpove</w:t>
      </w:r>
      <w:r w:rsidR="00571EDD">
        <w:rPr>
          <w:sz w:val="20"/>
          <w:szCs w:val="20"/>
        </w:rPr>
        <w:t>dati</w:t>
      </w:r>
      <w:r w:rsidR="006E14D8" w:rsidRPr="00070D68">
        <w:rPr>
          <w:sz w:val="20"/>
          <w:szCs w:val="20"/>
        </w:rPr>
        <w:t xml:space="preserve"> pogodb</w:t>
      </w:r>
      <w:r w:rsidR="00571EDD">
        <w:rPr>
          <w:sz w:val="20"/>
          <w:szCs w:val="20"/>
        </w:rPr>
        <w:t>e</w:t>
      </w:r>
      <w:r w:rsidR="006E14D8" w:rsidRPr="00070D68">
        <w:rPr>
          <w:sz w:val="20"/>
          <w:szCs w:val="20"/>
        </w:rPr>
        <w:t xml:space="preserve"> o zaposlitvi</w:t>
      </w:r>
      <w:r w:rsidR="00571EDD">
        <w:rPr>
          <w:sz w:val="20"/>
          <w:szCs w:val="20"/>
        </w:rPr>
        <w:t xml:space="preserve"> zaradi opravljanja njegovih nalog</w:t>
      </w:r>
      <w:r w:rsidR="006E14D8" w:rsidRPr="00070D68">
        <w:rPr>
          <w:sz w:val="20"/>
          <w:szCs w:val="20"/>
        </w:rPr>
        <w:t>,</w:t>
      </w:r>
      <w:r w:rsidR="00571EDD">
        <w:rPr>
          <w:sz w:val="20"/>
          <w:szCs w:val="20"/>
        </w:rPr>
        <w:t xml:space="preserve"> razen</w:t>
      </w:r>
      <w:r w:rsidR="006E14D8" w:rsidRPr="00070D68">
        <w:rPr>
          <w:sz w:val="20"/>
          <w:szCs w:val="20"/>
        </w:rPr>
        <w:t xml:space="preserve"> če ne izpolnjuje več pogojev za zasedbo delovnega mesta</w:t>
      </w:r>
      <w:r w:rsidR="00DE3F71">
        <w:rPr>
          <w:sz w:val="20"/>
          <w:szCs w:val="20"/>
        </w:rPr>
        <w:t>,</w:t>
      </w:r>
      <w:r w:rsidR="006E14D8" w:rsidRPr="00070D68">
        <w:rPr>
          <w:sz w:val="20"/>
          <w:szCs w:val="20"/>
        </w:rPr>
        <w:t xml:space="preserve"> </w:t>
      </w:r>
      <w:r w:rsidR="003A2DD4" w:rsidRPr="00070D68">
        <w:rPr>
          <w:sz w:val="20"/>
          <w:szCs w:val="20"/>
        </w:rPr>
        <w:t>ali če obstoji razlog</w:t>
      </w:r>
      <w:r w:rsidR="000B1199">
        <w:rPr>
          <w:sz w:val="20"/>
          <w:szCs w:val="20"/>
        </w:rPr>
        <w:t xml:space="preserve">i </w:t>
      </w:r>
      <w:r w:rsidR="003A2DD4" w:rsidRPr="00070D68">
        <w:rPr>
          <w:sz w:val="20"/>
          <w:szCs w:val="20"/>
        </w:rPr>
        <w:t>nesposobnosti</w:t>
      </w:r>
      <w:r w:rsidR="006C0CA5">
        <w:rPr>
          <w:sz w:val="20"/>
          <w:szCs w:val="20"/>
        </w:rPr>
        <w:t>,</w:t>
      </w:r>
      <w:r w:rsidR="00DE3F71">
        <w:rPr>
          <w:sz w:val="20"/>
          <w:szCs w:val="20"/>
        </w:rPr>
        <w:t xml:space="preserve"> </w:t>
      </w:r>
      <w:r w:rsidR="00B6352D">
        <w:rPr>
          <w:sz w:val="20"/>
          <w:szCs w:val="20"/>
        </w:rPr>
        <w:t>ali</w:t>
      </w:r>
      <w:r w:rsidR="003A2DD4" w:rsidRPr="00070D68">
        <w:rPr>
          <w:sz w:val="20"/>
          <w:szCs w:val="20"/>
        </w:rPr>
        <w:t xml:space="preserve"> krivdni razlog</w:t>
      </w:r>
      <w:r w:rsidR="00B6352D">
        <w:rPr>
          <w:sz w:val="20"/>
          <w:szCs w:val="20"/>
        </w:rPr>
        <w:t>,</w:t>
      </w:r>
      <w:r w:rsidR="00EA5A0A" w:rsidRPr="00070D68">
        <w:rPr>
          <w:sz w:val="20"/>
          <w:szCs w:val="20"/>
        </w:rPr>
        <w:t xml:space="preserve"> ali razlog za izredno odpoved</w:t>
      </w:r>
      <w:r w:rsidR="000B1199">
        <w:rPr>
          <w:sz w:val="20"/>
          <w:szCs w:val="20"/>
        </w:rPr>
        <w:t xml:space="preserve"> pogodbe o zaposlitvi</w:t>
      </w:r>
      <w:r w:rsidR="00EA5A0A" w:rsidRPr="00070D68">
        <w:rPr>
          <w:sz w:val="20"/>
          <w:szCs w:val="20"/>
        </w:rPr>
        <w:t>,</w:t>
      </w:r>
      <w:r w:rsidR="003A2DD4" w:rsidRPr="00070D68">
        <w:rPr>
          <w:sz w:val="20"/>
          <w:szCs w:val="20"/>
        </w:rPr>
        <w:t xml:space="preserve"> po za</w:t>
      </w:r>
      <w:r w:rsidR="00794B9D" w:rsidRPr="00070D68">
        <w:rPr>
          <w:sz w:val="20"/>
          <w:szCs w:val="20"/>
        </w:rPr>
        <w:t>konu, ki ureja delovna razmerja</w:t>
      </w:r>
      <w:r w:rsidRPr="00070D68">
        <w:rPr>
          <w:sz w:val="20"/>
          <w:szCs w:val="20"/>
        </w:rPr>
        <w:t>.</w:t>
      </w:r>
    </w:p>
    <w:p w14:paraId="6CD60342" w14:textId="77777777" w:rsidR="006E14D8" w:rsidRPr="00070D68" w:rsidRDefault="006E14D8" w:rsidP="0025166A">
      <w:pPr>
        <w:pStyle w:val="len0"/>
        <w:spacing w:before="0" w:beforeAutospacing="0" w:after="0" w:afterAutospacing="0" w:line="260" w:lineRule="atLeast"/>
        <w:jc w:val="both"/>
        <w:rPr>
          <w:rFonts w:ascii="Arial" w:hAnsi="Arial" w:cs="Arial"/>
          <w:sz w:val="20"/>
          <w:szCs w:val="20"/>
        </w:rPr>
      </w:pPr>
    </w:p>
    <w:p w14:paraId="444D52F6" w14:textId="03E9DD00" w:rsidR="006E392F" w:rsidRPr="00070D68" w:rsidRDefault="008B2FA2" w:rsidP="0025166A">
      <w:pPr>
        <w:pStyle w:val="len"/>
        <w:numPr>
          <w:ilvl w:val="0"/>
          <w:numId w:val="21"/>
        </w:numPr>
        <w:spacing w:before="0" w:line="260" w:lineRule="atLeast"/>
        <w:ind w:left="0" w:hanging="11"/>
        <w:rPr>
          <w:sz w:val="20"/>
          <w:szCs w:val="20"/>
        </w:rPr>
      </w:pPr>
      <w:bookmarkStart w:id="7" w:name="_Ref27055699"/>
      <w:r>
        <w:rPr>
          <w:sz w:val="20"/>
          <w:szCs w:val="20"/>
        </w:rPr>
        <w:t xml:space="preserve"> </w:t>
      </w:r>
      <w:r w:rsidR="00B60850" w:rsidRPr="00070D68">
        <w:rPr>
          <w:sz w:val="20"/>
          <w:szCs w:val="20"/>
        </w:rPr>
        <w:t xml:space="preserve">člen </w:t>
      </w:r>
      <w:bookmarkEnd w:id="7"/>
    </w:p>
    <w:p w14:paraId="657482ED" w14:textId="77777777" w:rsidR="00263C3F" w:rsidRPr="00070D68" w:rsidRDefault="00263C3F" w:rsidP="0025166A">
      <w:pPr>
        <w:pStyle w:val="lennaslov"/>
        <w:spacing w:line="260" w:lineRule="atLeast"/>
        <w:rPr>
          <w:sz w:val="20"/>
          <w:szCs w:val="20"/>
        </w:rPr>
      </w:pPr>
      <w:r w:rsidRPr="00070D68">
        <w:rPr>
          <w:sz w:val="20"/>
          <w:szCs w:val="20"/>
        </w:rPr>
        <w:t>(seja senata)</w:t>
      </w:r>
    </w:p>
    <w:p w14:paraId="41CFBCF4" w14:textId="77777777" w:rsidR="00263C3F" w:rsidRPr="00070D68" w:rsidRDefault="00263C3F" w:rsidP="0025166A">
      <w:pPr>
        <w:pStyle w:val="Odstavek"/>
        <w:spacing w:before="0" w:line="260" w:lineRule="atLeast"/>
        <w:rPr>
          <w:sz w:val="20"/>
          <w:szCs w:val="20"/>
        </w:rPr>
      </w:pPr>
    </w:p>
    <w:p w14:paraId="5990A3F9" w14:textId="4F549E6A" w:rsidR="00263C3F" w:rsidRPr="00070D68" w:rsidRDefault="00263C3F" w:rsidP="0025166A">
      <w:pPr>
        <w:pStyle w:val="Odstavek"/>
        <w:spacing w:before="0" w:line="260" w:lineRule="atLeast"/>
        <w:ind w:firstLine="0"/>
        <w:rPr>
          <w:sz w:val="20"/>
          <w:szCs w:val="20"/>
        </w:rPr>
      </w:pPr>
      <w:r w:rsidRPr="00070D68">
        <w:rPr>
          <w:sz w:val="20"/>
          <w:szCs w:val="20"/>
        </w:rPr>
        <w:t>(1) Senat sprejema odločitve po posvetovanju z glasovanjem na seji, ki ni javna. Sejo senata skliče predsednik senata na lastno pobudo</w:t>
      </w:r>
      <w:r w:rsidR="00676434" w:rsidRPr="00070D68">
        <w:rPr>
          <w:sz w:val="20"/>
          <w:szCs w:val="20"/>
        </w:rPr>
        <w:t>, ali na obrazloženi predlog enega izmed članov senata.</w:t>
      </w:r>
    </w:p>
    <w:p w14:paraId="215081EC" w14:textId="77777777" w:rsidR="00263C3F" w:rsidRPr="00070D68" w:rsidRDefault="00263C3F" w:rsidP="0025166A">
      <w:pPr>
        <w:pStyle w:val="Odstavek"/>
        <w:spacing w:before="0" w:line="260" w:lineRule="atLeast"/>
        <w:ind w:firstLine="0"/>
        <w:rPr>
          <w:sz w:val="20"/>
          <w:szCs w:val="20"/>
        </w:rPr>
      </w:pPr>
    </w:p>
    <w:p w14:paraId="2894F9FA" w14:textId="03214A34" w:rsidR="00263C3F" w:rsidRPr="00070D68" w:rsidRDefault="00263C3F" w:rsidP="0025166A">
      <w:pPr>
        <w:pStyle w:val="Odstavek"/>
        <w:spacing w:before="0" w:line="260" w:lineRule="atLeast"/>
        <w:ind w:firstLine="0"/>
        <w:rPr>
          <w:sz w:val="20"/>
          <w:szCs w:val="20"/>
        </w:rPr>
      </w:pPr>
      <w:r w:rsidRPr="00070D68">
        <w:rPr>
          <w:sz w:val="20"/>
          <w:szCs w:val="20"/>
        </w:rPr>
        <w:t>(</w:t>
      </w:r>
      <w:r w:rsidR="00162BFD" w:rsidRPr="00070D68">
        <w:rPr>
          <w:sz w:val="20"/>
          <w:szCs w:val="20"/>
        </w:rPr>
        <w:t>2</w:t>
      </w:r>
      <w:r w:rsidRPr="00070D68">
        <w:rPr>
          <w:sz w:val="20"/>
          <w:szCs w:val="20"/>
        </w:rPr>
        <w:t>) Predsednik senata vodi posvetovanje in glasovanje ter glasuje zadnji.</w:t>
      </w:r>
    </w:p>
    <w:p w14:paraId="7646AAFB" w14:textId="77777777" w:rsidR="00263C3F" w:rsidRPr="00070D68" w:rsidRDefault="00263C3F" w:rsidP="0025166A">
      <w:pPr>
        <w:pStyle w:val="Odstavek"/>
        <w:spacing w:before="0" w:line="260" w:lineRule="atLeast"/>
        <w:ind w:firstLine="0"/>
        <w:rPr>
          <w:sz w:val="20"/>
          <w:szCs w:val="20"/>
        </w:rPr>
      </w:pPr>
    </w:p>
    <w:p w14:paraId="101A641C" w14:textId="2F285880" w:rsidR="00263C3F" w:rsidRPr="00070D68" w:rsidRDefault="00263C3F" w:rsidP="0025166A">
      <w:pPr>
        <w:pStyle w:val="Odstavek"/>
        <w:spacing w:before="0" w:line="260" w:lineRule="atLeast"/>
        <w:ind w:firstLine="0"/>
        <w:rPr>
          <w:sz w:val="20"/>
          <w:szCs w:val="20"/>
        </w:rPr>
      </w:pPr>
      <w:r w:rsidRPr="00070D68">
        <w:rPr>
          <w:sz w:val="20"/>
          <w:szCs w:val="20"/>
        </w:rPr>
        <w:t>(</w:t>
      </w:r>
      <w:r w:rsidR="00162BFD" w:rsidRPr="00070D68">
        <w:rPr>
          <w:sz w:val="20"/>
          <w:szCs w:val="20"/>
        </w:rPr>
        <w:t>3</w:t>
      </w:r>
      <w:r w:rsidRPr="00070D68">
        <w:rPr>
          <w:sz w:val="20"/>
          <w:szCs w:val="20"/>
        </w:rPr>
        <w:t>) Člani senata ne smejo odkloniti glasovanja o vprašanjih, ki jih postavi predsednik senata.</w:t>
      </w:r>
    </w:p>
    <w:p w14:paraId="5F7F42A3" w14:textId="77777777" w:rsidR="00263C3F" w:rsidRPr="00070D68" w:rsidRDefault="00263C3F" w:rsidP="0025166A">
      <w:pPr>
        <w:pStyle w:val="Odstavek"/>
        <w:spacing w:before="0" w:line="260" w:lineRule="atLeast"/>
        <w:ind w:firstLine="0"/>
        <w:rPr>
          <w:sz w:val="20"/>
          <w:szCs w:val="20"/>
        </w:rPr>
      </w:pPr>
    </w:p>
    <w:p w14:paraId="302C5775" w14:textId="5F46C0BE" w:rsidR="00263C3F" w:rsidRPr="00070D68" w:rsidRDefault="00263C3F" w:rsidP="0025166A">
      <w:pPr>
        <w:pStyle w:val="Odstavek"/>
        <w:spacing w:before="0" w:line="260" w:lineRule="atLeast"/>
        <w:ind w:firstLine="0"/>
        <w:rPr>
          <w:sz w:val="20"/>
          <w:szCs w:val="20"/>
        </w:rPr>
      </w:pPr>
      <w:r w:rsidRPr="00070D68">
        <w:rPr>
          <w:sz w:val="20"/>
          <w:szCs w:val="20"/>
        </w:rPr>
        <w:t>(</w:t>
      </w:r>
      <w:r w:rsidR="00162BFD" w:rsidRPr="00070D68">
        <w:rPr>
          <w:sz w:val="20"/>
          <w:szCs w:val="20"/>
        </w:rPr>
        <w:t>4</w:t>
      </w:r>
      <w:r w:rsidRPr="00070D68">
        <w:rPr>
          <w:sz w:val="20"/>
          <w:szCs w:val="20"/>
        </w:rPr>
        <w:t>) Odločitev je veljavno sprejeta, če zanjo glasuje večina</w:t>
      </w:r>
      <w:r w:rsidR="00162BFD" w:rsidRPr="00070D68">
        <w:rPr>
          <w:sz w:val="20"/>
          <w:szCs w:val="20"/>
        </w:rPr>
        <w:t xml:space="preserve"> </w:t>
      </w:r>
      <w:r w:rsidRPr="00070D68">
        <w:rPr>
          <w:sz w:val="20"/>
          <w:szCs w:val="20"/>
        </w:rPr>
        <w:t>članov senata. Če je izid glasovanja neodločen, odloči glas predsednika senata.</w:t>
      </w:r>
    </w:p>
    <w:p w14:paraId="7A891D7F" w14:textId="77777777" w:rsidR="004126E8" w:rsidRPr="00070D68" w:rsidRDefault="004126E8" w:rsidP="0025166A">
      <w:pPr>
        <w:pStyle w:val="len"/>
        <w:spacing w:before="0" w:line="260" w:lineRule="atLeast"/>
        <w:rPr>
          <w:sz w:val="20"/>
          <w:szCs w:val="20"/>
        </w:rPr>
      </w:pPr>
    </w:p>
    <w:p w14:paraId="793D9887" w14:textId="73D98AC4" w:rsidR="006E392F" w:rsidRPr="00070D68" w:rsidRDefault="00857C4A" w:rsidP="0025166A">
      <w:pPr>
        <w:pStyle w:val="len"/>
        <w:numPr>
          <w:ilvl w:val="0"/>
          <w:numId w:val="21"/>
        </w:numPr>
        <w:spacing w:before="0" w:line="260" w:lineRule="atLeast"/>
        <w:ind w:left="0" w:hanging="11"/>
        <w:rPr>
          <w:sz w:val="20"/>
          <w:szCs w:val="20"/>
        </w:rPr>
      </w:pPr>
      <w:r w:rsidRPr="00070D68">
        <w:rPr>
          <w:sz w:val="20"/>
          <w:szCs w:val="20"/>
        </w:rPr>
        <w:t xml:space="preserve"> </w:t>
      </w:r>
      <w:bookmarkStart w:id="8" w:name="_Ref27394869"/>
      <w:r w:rsidR="004126E8" w:rsidRPr="00070D68">
        <w:rPr>
          <w:sz w:val="20"/>
          <w:szCs w:val="20"/>
        </w:rPr>
        <w:t>člen</w:t>
      </w:r>
      <w:bookmarkEnd w:id="8"/>
      <w:r w:rsidR="004126E8" w:rsidRPr="00070D68">
        <w:rPr>
          <w:sz w:val="20"/>
          <w:szCs w:val="20"/>
        </w:rPr>
        <w:t xml:space="preserve"> </w:t>
      </w:r>
    </w:p>
    <w:p w14:paraId="4B117BF0" w14:textId="77777777" w:rsidR="00263C3F" w:rsidRPr="00070D68" w:rsidRDefault="00263C3F" w:rsidP="0025166A">
      <w:pPr>
        <w:pStyle w:val="lennaslov"/>
        <w:spacing w:line="260" w:lineRule="atLeast"/>
        <w:rPr>
          <w:sz w:val="20"/>
          <w:szCs w:val="20"/>
        </w:rPr>
      </w:pPr>
      <w:r w:rsidRPr="00070D68">
        <w:rPr>
          <w:sz w:val="20"/>
          <w:szCs w:val="20"/>
        </w:rPr>
        <w:t>(zapisnik o posvetovanju in glasovanju)</w:t>
      </w:r>
    </w:p>
    <w:p w14:paraId="78CC7AA1" w14:textId="77777777" w:rsidR="00263C3F" w:rsidRPr="00070D68" w:rsidRDefault="00263C3F" w:rsidP="0025166A">
      <w:pPr>
        <w:pStyle w:val="Odstavek"/>
        <w:spacing w:before="0" w:line="260" w:lineRule="atLeast"/>
        <w:rPr>
          <w:sz w:val="20"/>
          <w:szCs w:val="20"/>
        </w:rPr>
      </w:pPr>
    </w:p>
    <w:p w14:paraId="57896786" w14:textId="77777777" w:rsidR="00263C3F" w:rsidRPr="00070D68" w:rsidRDefault="00263C3F" w:rsidP="0025166A">
      <w:pPr>
        <w:pStyle w:val="Odstavek"/>
        <w:spacing w:before="0" w:line="260" w:lineRule="atLeast"/>
        <w:ind w:firstLine="0"/>
        <w:rPr>
          <w:sz w:val="20"/>
          <w:szCs w:val="20"/>
        </w:rPr>
      </w:pPr>
      <w:r w:rsidRPr="00070D68">
        <w:rPr>
          <w:sz w:val="20"/>
          <w:szCs w:val="20"/>
        </w:rPr>
        <w:t>(1) O posvetovanju in glasovanju se sestavi poseben zapisnik.</w:t>
      </w:r>
    </w:p>
    <w:p w14:paraId="4D557564" w14:textId="77777777" w:rsidR="00263C3F" w:rsidRPr="00070D68" w:rsidRDefault="00263C3F" w:rsidP="0025166A">
      <w:pPr>
        <w:pStyle w:val="Odstavek"/>
        <w:spacing w:before="0" w:line="260" w:lineRule="atLeast"/>
        <w:ind w:firstLine="0"/>
        <w:rPr>
          <w:sz w:val="20"/>
          <w:szCs w:val="20"/>
        </w:rPr>
      </w:pPr>
    </w:p>
    <w:p w14:paraId="628564E1" w14:textId="77777777" w:rsidR="00263C3F" w:rsidRPr="00070D68" w:rsidRDefault="00263C3F" w:rsidP="0025166A">
      <w:pPr>
        <w:pStyle w:val="Odstavek"/>
        <w:spacing w:before="0" w:line="260" w:lineRule="atLeast"/>
        <w:ind w:firstLine="0"/>
        <w:rPr>
          <w:sz w:val="20"/>
          <w:szCs w:val="20"/>
        </w:rPr>
      </w:pPr>
      <w:r w:rsidRPr="00070D68">
        <w:rPr>
          <w:sz w:val="20"/>
          <w:szCs w:val="20"/>
        </w:rPr>
        <w:t>(2) Zapisnik o posvetovanju in glasovanju obsega potek glasovanja in sprejeti akt.</w:t>
      </w:r>
    </w:p>
    <w:p w14:paraId="327BE6A1" w14:textId="77777777" w:rsidR="00263C3F" w:rsidRPr="00070D68" w:rsidRDefault="00263C3F" w:rsidP="0025166A">
      <w:pPr>
        <w:pStyle w:val="Odstavek"/>
        <w:spacing w:before="0" w:line="260" w:lineRule="atLeast"/>
        <w:ind w:firstLine="0"/>
        <w:rPr>
          <w:sz w:val="20"/>
          <w:szCs w:val="20"/>
        </w:rPr>
      </w:pPr>
    </w:p>
    <w:p w14:paraId="564B6EA0" w14:textId="77777777" w:rsidR="00263C3F" w:rsidRPr="00070D68" w:rsidRDefault="00263C3F" w:rsidP="0025166A">
      <w:pPr>
        <w:pStyle w:val="Odstavek"/>
        <w:spacing w:before="0" w:line="260" w:lineRule="atLeast"/>
        <w:ind w:firstLine="0"/>
        <w:rPr>
          <w:sz w:val="20"/>
          <w:szCs w:val="20"/>
        </w:rPr>
      </w:pPr>
      <w:r w:rsidRPr="00070D68">
        <w:rPr>
          <w:sz w:val="20"/>
          <w:szCs w:val="20"/>
        </w:rPr>
        <w:t>(3) Posebna mnenja se priložijo zapisniku o posvetovanju in glasovanju, če niso vpisana v zapisniku.</w:t>
      </w:r>
    </w:p>
    <w:p w14:paraId="26DFDC8C" w14:textId="77777777" w:rsidR="00263C3F" w:rsidRPr="00070D68" w:rsidRDefault="00263C3F" w:rsidP="0025166A">
      <w:pPr>
        <w:pStyle w:val="Odstavek"/>
        <w:spacing w:before="0" w:line="260" w:lineRule="atLeast"/>
        <w:ind w:firstLine="0"/>
        <w:rPr>
          <w:sz w:val="20"/>
          <w:szCs w:val="20"/>
        </w:rPr>
      </w:pPr>
    </w:p>
    <w:p w14:paraId="751CBA54" w14:textId="77777777" w:rsidR="00263C3F" w:rsidRPr="00070D68" w:rsidRDefault="00263C3F" w:rsidP="0025166A">
      <w:pPr>
        <w:pStyle w:val="Odstavek"/>
        <w:spacing w:before="0" w:line="260" w:lineRule="atLeast"/>
        <w:ind w:firstLine="0"/>
        <w:rPr>
          <w:sz w:val="20"/>
          <w:szCs w:val="20"/>
        </w:rPr>
      </w:pPr>
      <w:r w:rsidRPr="00070D68">
        <w:rPr>
          <w:sz w:val="20"/>
          <w:szCs w:val="20"/>
        </w:rPr>
        <w:t>(4) Zapisnik podpišejo vsi člani senata in zapisnikar.</w:t>
      </w:r>
    </w:p>
    <w:p w14:paraId="6A250FB1" w14:textId="77777777" w:rsidR="00263C3F" w:rsidRPr="00070D68" w:rsidRDefault="00263C3F" w:rsidP="0025166A">
      <w:pPr>
        <w:pStyle w:val="Odstavek"/>
        <w:spacing w:before="0" w:line="260" w:lineRule="atLeast"/>
        <w:ind w:firstLine="0"/>
        <w:rPr>
          <w:sz w:val="20"/>
          <w:szCs w:val="20"/>
        </w:rPr>
      </w:pPr>
    </w:p>
    <w:p w14:paraId="2AD7D7C9" w14:textId="77777777" w:rsidR="00263C3F" w:rsidRPr="00070D68" w:rsidRDefault="00263C3F" w:rsidP="0025166A">
      <w:pPr>
        <w:pStyle w:val="Odstavek"/>
        <w:spacing w:before="0" w:line="260" w:lineRule="atLeast"/>
        <w:ind w:firstLine="0"/>
        <w:rPr>
          <w:sz w:val="20"/>
          <w:szCs w:val="20"/>
        </w:rPr>
      </w:pPr>
      <w:r w:rsidRPr="00070D68">
        <w:rPr>
          <w:sz w:val="20"/>
          <w:szCs w:val="20"/>
        </w:rPr>
        <w:t>(5) Zapisnik o posvetovanju in glasovanju se zapre v poseben ovitek. Vpogled v zapisnik je dovoljen samo pristojnim sodiščem, ki odločajo v postopku sodnega varstva zoper akte agencije. V tem primeru pristojno sodišče zapisnik ponovno zapre v poseben ovitek in na ovitku označi, da je zapisnik pregledalo.</w:t>
      </w:r>
    </w:p>
    <w:p w14:paraId="357E15BC" w14:textId="77777777" w:rsidR="00263C3F" w:rsidRPr="00070D68" w:rsidRDefault="00263C3F" w:rsidP="0025166A">
      <w:pPr>
        <w:pStyle w:val="Odstavek"/>
        <w:spacing w:before="0" w:line="260" w:lineRule="atLeast"/>
        <w:ind w:firstLine="0"/>
        <w:rPr>
          <w:sz w:val="20"/>
          <w:szCs w:val="20"/>
        </w:rPr>
      </w:pPr>
    </w:p>
    <w:p w14:paraId="41148D5C" w14:textId="6864CE2A" w:rsidR="00263C3F" w:rsidRPr="00070D68" w:rsidRDefault="006C5980" w:rsidP="0025166A">
      <w:pPr>
        <w:pStyle w:val="Poglavje"/>
        <w:spacing w:before="0" w:line="260" w:lineRule="atLeast"/>
        <w:rPr>
          <w:sz w:val="20"/>
          <w:szCs w:val="20"/>
        </w:rPr>
      </w:pPr>
      <w:r w:rsidRPr="00070D68">
        <w:rPr>
          <w:sz w:val="20"/>
          <w:szCs w:val="20"/>
        </w:rPr>
        <w:t>3</w:t>
      </w:r>
      <w:r w:rsidR="00263C3F" w:rsidRPr="00070D68">
        <w:rPr>
          <w:sz w:val="20"/>
          <w:szCs w:val="20"/>
        </w:rPr>
        <w:t xml:space="preserve">. Pristojnost odločanja agencije </w:t>
      </w:r>
      <w:r w:rsidR="004A4891" w:rsidRPr="00070D68">
        <w:rPr>
          <w:sz w:val="20"/>
          <w:szCs w:val="20"/>
        </w:rPr>
        <w:t>v</w:t>
      </w:r>
      <w:r w:rsidR="00263C3F" w:rsidRPr="00070D68">
        <w:rPr>
          <w:sz w:val="20"/>
          <w:szCs w:val="20"/>
        </w:rPr>
        <w:t xml:space="preserve"> prekrškovnem postopku</w:t>
      </w:r>
    </w:p>
    <w:p w14:paraId="4C7FE7E0" w14:textId="4DAB2B72" w:rsidR="00733339" w:rsidRPr="00070D68" w:rsidRDefault="008B2FA2" w:rsidP="0025166A">
      <w:pPr>
        <w:pStyle w:val="len"/>
        <w:numPr>
          <w:ilvl w:val="0"/>
          <w:numId w:val="21"/>
        </w:numPr>
        <w:spacing w:before="0" w:line="260" w:lineRule="atLeast"/>
        <w:ind w:left="0" w:hanging="11"/>
        <w:rPr>
          <w:sz w:val="20"/>
          <w:szCs w:val="20"/>
        </w:rPr>
      </w:pPr>
      <w:r>
        <w:rPr>
          <w:sz w:val="20"/>
          <w:szCs w:val="20"/>
        </w:rPr>
        <w:t xml:space="preserve"> </w:t>
      </w:r>
      <w:r w:rsidR="00733339" w:rsidRPr="00070D68">
        <w:rPr>
          <w:sz w:val="20"/>
          <w:szCs w:val="20"/>
        </w:rPr>
        <w:t xml:space="preserve">člen </w:t>
      </w:r>
    </w:p>
    <w:p w14:paraId="61EF53F7" w14:textId="77777777" w:rsidR="00263C3F" w:rsidRPr="00070D68" w:rsidRDefault="00263C3F" w:rsidP="0025166A">
      <w:pPr>
        <w:pStyle w:val="lennaslov"/>
        <w:spacing w:line="260" w:lineRule="atLeast"/>
        <w:rPr>
          <w:sz w:val="20"/>
          <w:szCs w:val="20"/>
        </w:rPr>
      </w:pPr>
      <w:r w:rsidRPr="00070D68">
        <w:rPr>
          <w:sz w:val="20"/>
          <w:szCs w:val="20"/>
        </w:rPr>
        <w:t>(odločanje v prekrškovnem postopku)</w:t>
      </w:r>
    </w:p>
    <w:p w14:paraId="4DA6FB89" w14:textId="08D10FE8" w:rsidR="007C575E" w:rsidRPr="00070D68" w:rsidRDefault="007C575E" w:rsidP="007C575E">
      <w:pPr>
        <w:pStyle w:val="Odstavek"/>
        <w:spacing w:line="260" w:lineRule="atLeast"/>
        <w:ind w:firstLine="0"/>
        <w:rPr>
          <w:sz w:val="20"/>
          <w:szCs w:val="20"/>
        </w:rPr>
      </w:pPr>
      <w:r w:rsidRPr="00070D68">
        <w:rPr>
          <w:sz w:val="20"/>
          <w:szCs w:val="20"/>
        </w:rPr>
        <w:t>(1) V prekrškovnem postopku odloča o posamičnih zadevah iz pristojnosti agencije, v katerih se izdajajo akti, s katerimi se postopek pred agencijo konča, senat treh članov (v nadaljnjem besedilu: prekrškovni senat) v sestavi predstojnika in dveh javnih uslužbencev, zaposlenih v agenciji</w:t>
      </w:r>
      <w:r w:rsidR="001D2307" w:rsidRPr="00070D68">
        <w:rPr>
          <w:sz w:val="20"/>
          <w:szCs w:val="20"/>
        </w:rPr>
        <w:t xml:space="preserve"> na področju varstva konkurence</w:t>
      </w:r>
      <w:r w:rsidRPr="00070D68">
        <w:rPr>
          <w:sz w:val="20"/>
          <w:szCs w:val="20"/>
        </w:rPr>
        <w:t xml:space="preserve">. Na predlog predstojnika svet imenuje za posamično zadevo prekrškovni senat na način, določen s poslovnikom agencije. Člani prekrškovnega senata morajo izpolnjevati </w:t>
      </w:r>
      <w:r w:rsidRPr="00070D68">
        <w:rPr>
          <w:sz w:val="20"/>
          <w:szCs w:val="20"/>
        </w:rPr>
        <w:lastRenderedPageBreak/>
        <w:t>pogoje po zakonu, ki ureja prekrške. Eden izmed članov prekrškovnega senata je predsednik prekrškovnega senata, ki se določi na način, opredeljen v poslovniku agencije.</w:t>
      </w:r>
    </w:p>
    <w:p w14:paraId="7B987C97" w14:textId="1B5D056F" w:rsidR="00D653A9" w:rsidRPr="00070D68" w:rsidRDefault="007C575E" w:rsidP="007C575E">
      <w:pPr>
        <w:pStyle w:val="Odstavek"/>
        <w:spacing w:before="0" w:line="260" w:lineRule="atLeast"/>
        <w:ind w:firstLine="0"/>
        <w:rPr>
          <w:sz w:val="20"/>
          <w:szCs w:val="20"/>
        </w:rPr>
      </w:pPr>
      <w:r w:rsidRPr="00070D68">
        <w:rPr>
          <w:sz w:val="20"/>
          <w:szCs w:val="20"/>
        </w:rPr>
        <w:tab/>
      </w:r>
      <w:r w:rsidR="00092544" w:rsidRPr="00070D68">
        <w:rPr>
          <w:sz w:val="20"/>
          <w:szCs w:val="20"/>
        </w:rPr>
        <w:tab/>
      </w:r>
    </w:p>
    <w:p w14:paraId="23F09588" w14:textId="0BD5F45F" w:rsidR="00263C3F" w:rsidRPr="00070D68" w:rsidRDefault="00263C3F" w:rsidP="0025166A">
      <w:pPr>
        <w:pStyle w:val="Odstavek"/>
        <w:spacing w:before="0" w:line="260" w:lineRule="atLeast"/>
        <w:ind w:firstLine="0"/>
        <w:rPr>
          <w:sz w:val="20"/>
          <w:szCs w:val="20"/>
        </w:rPr>
      </w:pPr>
      <w:r w:rsidRPr="00070D68">
        <w:rPr>
          <w:sz w:val="20"/>
          <w:szCs w:val="20"/>
        </w:rPr>
        <w:t xml:space="preserve">(2) </w:t>
      </w:r>
      <w:r w:rsidR="0086585C" w:rsidRPr="00070D68">
        <w:rPr>
          <w:sz w:val="20"/>
          <w:szCs w:val="20"/>
        </w:rPr>
        <w:t xml:space="preserve">Če je </w:t>
      </w:r>
      <w:r w:rsidR="008A70B1" w:rsidRPr="00070D68">
        <w:rPr>
          <w:sz w:val="20"/>
          <w:szCs w:val="20"/>
        </w:rPr>
        <w:t xml:space="preserve">predstojnik </w:t>
      </w:r>
      <w:r w:rsidR="0086585C" w:rsidRPr="00070D68">
        <w:rPr>
          <w:sz w:val="20"/>
          <w:szCs w:val="20"/>
        </w:rPr>
        <w:t>izločen iz odločanja o posamični zadevi, svet agencije izmed javnih uslužbencev, zaposlenih v agenciji, ki izpolnjujejo pogoje po zakonu, ki ureja prekrške, imenuje osebo za odločanje</w:t>
      </w:r>
      <w:r w:rsidR="00971E61" w:rsidRPr="00070D68">
        <w:rPr>
          <w:sz w:val="20"/>
          <w:szCs w:val="20"/>
        </w:rPr>
        <w:t xml:space="preserve"> in vodenje</w:t>
      </w:r>
      <w:r w:rsidR="0086585C" w:rsidRPr="00070D68">
        <w:rPr>
          <w:sz w:val="20"/>
          <w:szCs w:val="20"/>
        </w:rPr>
        <w:t xml:space="preserve"> </w:t>
      </w:r>
      <w:r w:rsidR="00B06014" w:rsidRPr="00070D68">
        <w:rPr>
          <w:sz w:val="20"/>
          <w:szCs w:val="20"/>
        </w:rPr>
        <w:t xml:space="preserve">postopka </w:t>
      </w:r>
      <w:r w:rsidR="007C1E6E" w:rsidRPr="00070D68">
        <w:rPr>
          <w:sz w:val="20"/>
          <w:szCs w:val="20"/>
        </w:rPr>
        <w:t>v</w:t>
      </w:r>
      <w:r w:rsidR="0086585C" w:rsidRPr="00070D68">
        <w:rPr>
          <w:sz w:val="20"/>
          <w:szCs w:val="20"/>
        </w:rPr>
        <w:t xml:space="preserve"> posamični zadevi v prekrškovnem postopku.</w:t>
      </w:r>
    </w:p>
    <w:p w14:paraId="5FA552CD" w14:textId="77777777" w:rsidR="00263C3F" w:rsidRPr="00070D68" w:rsidRDefault="00263C3F" w:rsidP="0025166A">
      <w:pPr>
        <w:pStyle w:val="Odstavek"/>
        <w:spacing w:before="0" w:line="260" w:lineRule="atLeast"/>
        <w:rPr>
          <w:sz w:val="20"/>
          <w:szCs w:val="20"/>
        </w:rPr>
      </w:pPr>
    </w:p>
    <w:p w14:paraId="64667EDA" w14:textId="2A0CA9DE" w:rsidR="00263C3F" w:rsidRPr="00070D68" w:rsidRDefault="00263C3F" w:rsidP="0025166A">
      <w:pPr>
        <w:pStyle w:val="Odstavek"/>
        <w:spacing w:before="0" w:line="260" w:lineRule="atLeast"/>
        <w:ind w:firstLine="0"/>
        <w:rPr>
          <w:sz w:val="20"/>
          <w:szCs w:val="20"/>
        </w:rPr>
      </w:pPr>
      <w:r w:rsidRPr="00070D68">
        <w:rPr>
          <w:sz w:val="20"/>
          <w:szCs w:val="20"/>
        </w:rPr>
        <w:t xml:space="preserve">(3) Postopek do izdaje odločbe vodi </w:t>
      </w:r>
      <w:r w:rsidR="008A70B1" w:rsidRPr="00070D68">
        <w:rPr>
          <w:sz w:val="20"/>
          <w:szCs w:val="20"/>
        </w:rPr>
        <w:t xml:space="preserve">predstojnik </w:t>
      </w:r>
      <w:r w:rsidR="00971E61" w:rsidRPr="00070D68">
        <w:rPr>
          <w:sz w:val="20"/>
          <w:szCs w:val="20"/>
        </w:rPr>
        <w:t xml:space="preserve">ali </w:t>
      </w:r>
      <w:r w:rsidRPr="00070D68">
        <w:rPr>
          <w:sz w:val="20"/>
          <w:szCs w:val="20"/>
        </w:rPr>
        <w:t xml:space="preserve">javni uslužbenec, zaposlen v agenciji, ki ima pooblastilo </w:t>
      </w:r>
      <w:r w:rsidR="008A70B1" w:rsidRPr="00070D68">
        <w:rPr>
          <w:sz w:val="20"/>
          <w:szCs w:val="20"/>
        </w:rPr>
        <w:t xml:space="preserve">predstojnika </w:t>
      </w:r>
      <w:r w:rsidRPr="00070D68">
        <w:rPr>
          <w:sz w:val="20"/>
          <w:szCs w:val="20"/>
        </w:rPr>
        <w:t xml:space="preserve">za vodenje postopka ter izpolnjuje pogoje po zakonu, ki ureja prekrške. Javni uslužbenec, ki je vodil postopek, predloži </w:t>
      </w:r>
      <w:r w:rsidR="008A70B1" w:rsidRPr="00070D68">
        <w:rPr>
          <w:sz w:val="20"/>
          <w:szCs w:val="20"/>
        </w:rPr>
        <w:t xml:space="preserve">predstojniku </w:t>
      </w:r>
      <w:r w:rsidR="00AF60A0" w:rsidRPr="00070D68">
        <w:rPr>
          <w:sz w:val="20"/>
          <w:szCs w:val="20"/>
        </w:rPr>
        <w:t xml:space="preserve">oziroma javnemu uslužbencu, če je </w:t>
      </w:r>
      <w:r w:rsidR="008A70B1" w:rsidRPr="00070D68">
        <w:rPr>
          <w:sz w:val="20"/>
          <w:szCs w:val="20"/>
        </w:rPr>
        <w:t>predstojnik</w:t>
      </w:r>
      <w:r w:rsidR="00AF60A0" w:rsidRPr="00070D68">
        <w:rPr>
          <w:sz w:val="20"/>
          <w:szCs w:val="20"/>
        </w:rPr>
        <w:t xml:space="preserve"> izločen iz odločanja o posamični zadevi,</w:t>
      </w:r>
      <w:r w:rsidRPr="00070D68">
        <w:rPr>
          <w:sz w:val="20"/>
          <w:szCs w:val="20"/>
        </w:rPr>
        <w:t xml:space="preserve"> pisno poročilo in predlog odločbe.</w:t>
      </w:r>
    </w:p>
    <w:p w14:paraId="4B1D5F1D" w14:textId="77777777" w:rsidR="00263C3F" w:rsidRPr="00070D68" w:rsidRDefault="0086585C" w:rsidP="0025166A">
      <w:pPr>
        <w:pStyle w:val="Odstavek"/>
        <w:spacing w:before="0" w:line="260" w:lineRule="atLeast"/>
        <w:ind w:firstLine="0"/>
        <w:rPr>
          <w:sz w:val="20"/>
          <w:szCs w:val="20"/>
        </w:rPr>
      </w:pPr>
      <w:r w:rsidRPr="00070D68" w:rsidDel="0086585C">
        <w:rPr>
          <w:sz w:val="20"/>
          <w:szCs w:val="20"/>
        </w:rPr>
        <w:t xml:space="preserve"> </w:t>
      </w:r>
    </w:p>
    <w:p w14:paraId="40D6C748" w14:textId="553CB41F" w:rsidR="00263C3F" w:rsidRPr="00070D68" w:rsidRDefault="00263C3F" w:rsidP="0025166A">
      <w:pPr>
        <w:pStyle w:val="Odstavek"/>
        <w:spacing w:before="0" w:line="260" w:lineRule="atLeast"/>
        <w:ind w:firstLine="0"/>
        <w:rPr>
          <w:sz w:val="20"/>
          <w:szCs w:val="20"/>
        </w:rPr>
      </w:pPr>
      <w:r w:rsidRPr="00070D68">
        <w:rPr>
          <w:sz w:val="20"/>
          <w:szCs w:val="20"/>
        </w:rPr>
        <w:t>(</w:t>
      </w:r>
      <w:r w:rsidR="00092544" w:rsidRPr="00070D68">
        <w:rPr>
          <w:sz w:val="20"/>
          <w:szCs w:val="20"/>
        </w:rPr>
        <w:t>4</w:t>
      </w:r>
      <w:r w:rsidRPr="00070D68">
        <w:rPr>
          <w:sz w:val="20"/>
          <w:szCs w:val="20"/>
        </w:rPr>
        <w:t>) Agencija v poslovniku podrobneje določi način za podelitev in prenehanje pooblastila osebi, ki se šteje za pooblaščeno uradno osebo agencije za vodenje postopka o prekršku.</w:t>
      </w:r>
    </w:p>
    <w:p w14:paraId="0AA7F6A4" w14:textId="77777777" w:rsidR="00263C3F" w:rsidRPr="00070D68" w:rsidRDefault="00263C3F" w:rsidP="0025166A">
      <w:pPr>
        <w:pStyle w:val="len"/>
        <w:spacing w:before="0" w:line="260" w:lineRule="atLeast"/>
        <w:jc w:val="both"/>
        <w:rPr>
          <w:sz w:val="20"/>
          <w:szCs w:val="20"/>
        </w:rPr>
      </w:pPr>
    </w:p>
    <w:p w14:paraId="68ADB11D" w14:textId="7AE0F4A4" w:rsidR="00263C3F" w:rsidRPr="00070D68" w:rsidRDefault="00F862AA" w:rsidP="0025166A">
      <w:pPr>
        <w:pStyle w:val="odstavek0"/>
        <w:spacing w:before="0" w:beforeAutospacing="0" w:after="0" w:afterAutospacing="0" w:line="260" w:lineRule="atLeast"/>
        <w:jc w:val="both"/>
        <w:rPr>
          <w:rFonts w:ascii="Arial" w:hAnsi="Arial" w:cs="Arial"/>
          <w:sz w:val="20"/>
          <w:szCs w:val="20"/>
        </w:rPr>
      </w:pPr>
      <w:r w:rsidRPr="00070D68">
        <w:rPr>
          <w:rFonts w:ascii="Arial" w:hAnsi="Arial" w:cs="Arial"/>
          <w:sz w:val="20"/>
          <w:szCs w:val="20"/>
        </w:rPr>
        <w:t xml:space="preserve">(5) </w:t>
      </w:r>
      <w:r w:rsidR="00322658" w:rsidRPr="00070D68">
        <w:rPr>
          <w:rFonts w:ascii="Arial" w:hAnsi="Arial" w:cs="Arial"/>
          <w:sz w:val="20"/>
          <w:szCs w:val="20"/>
        </w:rPr>
        <w:t>Javnemu uslužbencu</w:t>
      </w:r>
      <w:r w:rsidR="00D95062" w:rsidRPr="00070D68">
        <w:rPr>
          <w:rFonts w:ascii="Arial" w:hAnsi="Arial" w:cs="Arial"/>
          <w:sz w:val="20"/>
          <w:szCs w:val="20"/>
        </w:rPr>
        <w:t>, zaposlenemu v agenciji</w:t>
      </w:r>
      <w:r w:rsidR="00263C3F" w:rsidRPr="00070D68">
        <w:rPr>
          <w:rFonts w:ascii="Arial" w:hAnsi="Arial" w:cs="Arial"/>
          <w:sz w:val="20"/>
          <w:szCs w:val="20"/>
        </w:rPr>
        <w:t>, ki odloča</w:t>
      </w:r>
      <w:r w:rsidR="00AF60A0" w:rsidRPr="00070D68">
        <w:rPr>
          <w:rFonts w:ascii="Arial" w:hAnsi="Arial" w:cs="Arial"/>
          <w:sz w:val="20"/>
          <w:szCs w:val="20"/>
        </w:rPr>
        <w:t xml:space="preserve"> ali vodi postopek</w:t>
      </w:r>
      <w:r w:rsidR="00263C3F" w:rsidRPr="00070D68">
        <w:rPr>
          <w:rFonts w:ascii="Arial" w:hAnsi="Arial" w:cs="Arial"/>
          <w:sz w:val="20"/>
          <w:szCs w:val="20"/>
        </w:rPr>
        <w:t xml:space="preserve"> v prekrškovnih </w:t>
      </w:r>
      <w:r w:rsidR="00322658" w:rsidRPr="00070D68">
        <w:rPr>
          <w:rFonts w:ascii="Arial" w:hAnsi="Arial" w:cs="Arial"/>
          <w:sz w:val="20"/>
          <w:szCs w:val="20"/>
        </w:rPr>
        <w:t>postopkih</w:t>
      </w:r>
      <w:r w:rsidR="00263C3F" w:rsidRPr="00070D68">
        <w:rPr>
          <w:rFonts w:ascii="Arial" w:hAnsi="Arial" w:cs="Arial"/>
          <w:sz w:val="20"/>
          <w:szCs w:val="20"/>
        </w:rPr>
        <w:t xml:space="preserve">, </w:t>
      </w:r>
      <w:r w:rsidR="00EB5375" w:rsidRPr="00070D68">
        <w:rPr>
          <w:rFonts w:ascii="Arial" w:hAnsi="Arial" w:cs="Arial"/>
          <w:sz w:val="20"/>
          <w:szCs w:val="20"/>
        </w:rPr>
        <w:t>se</w:t>
      </w:r>
      <w:r w:rsidR="00EB5375">
        <w:rPr>
          <w:rFonts w:ascii="Arial" w:hAnsi="Arial" w:cs="Arial"/>
          <w:sz w:val="20"/>
          <w:szCs w:val="20"/>
        </w:rPr>
        <w:t xml:space="preserve"> ne sme </w:t>
      </w:r>
      <w:r w:rsidR="00544A7C" w:rsidRPr="00070D68">
        <w:rPr>
          <w:rFonts w:ascii="Arial" w:hAnsi="Arial" w:cs="Arial"/>
          <w:sz w:val="20"/>
          <w:szCs w:val="20"/>
        </w:rPr>
        <w:t>odpove</w:t>
      </w:r>
      <w:r w:rsidR="00EB5375">
        <w:rPr>
          <w:rFonts w:ascii="Arial" w:hAnsi="Arial" w:cs="Arial"/>
          <w:sz w:val="20"/>
          <w:szCs w:val="20"/>
        </w:rPr>
        <w:t>dati</w:t>
      </w:r>
      <w:r w:rsidR="00544A7C" w:rsidRPr="00070D68">
        <w:rPr>
          <w:rFonts w:ascii="Arial" w:hAnsi="Arial" w:cs="Arial"/>
          <w:sz w:val="20"/>
          <w:szCs w:val="20"/>
        </w:rPr>
        <w:t xml:space="preserve"> pogodb</w:t>
      </w:r>
      <w:r w:rsidR="00EB5375">
        <w:rPr>
          <w:rFonts w:ascii="Arial" w:hAnsi="Arial" w:cs="Arial"/>
          <w:sz w:val="20"/>
          <w:szCs w:val="20"/>
        </w:rPr>
        <w:t>e</w:t>
      </w:r>
      <w:r w:rsidR="00544A7C" w:rsidRPr="00070D68">
        <w:rPr>
          <w:rFonts w:ascii="Arial" w:hAnsi="Arial" w:cs="Arial"/>
          <w:sz w:val="20"/>
          <w:szCs w:val="20"/>
        </w:rPr>
        <w:t xml:space="preserve"> o zaposlitvi,</w:t>
      </w:r>
      <w:r w:rsidR="00EB5375">
        <w:rPr>
          <w:rFonts w:ascii="Arial" w:hAnsi="Arial" w:cs="Arial"/>
          <w:sz w:val="20"/>
          <w:szCs w:val="20"/>
        </w:rPr>
        <w:t xml:space="preserve"> zaradi opravljanja njegovih nalog</w:t>
      </w:r>
      <w:r w:rsidR="00271730">
        <w:rPr>
          <w:rFonts w:ascii="Arial" w:hAnsi="Arial" w:cs="Arial"/>
          <w:sz w:val="20"/>
          <w:szCs w:val="20"/>
        </w:rPr>
        <w:t xml:space="preserve">, razen </w:t>
      </w:r>
      <w:r w:rsidR="00544A7C" w:rsidRPr="00070D68">
        <w:rPr>
          <w:rFonts w:ascii="Arial" w:hAnsi="Arial" w:cs="Arial"/>
          <w:sz w:val="20"/>
          <w:szCs w:val="20"/>
        </w:rPr>
        <w:t>če ne izpolnjuje več pogojev za zasedbo delovnega mesta</w:t>
      </w:r>
      <w:r w:rsidR="00DE3F71">
        <w:rPr>
          <w:rFonts w:ascii="Arial" w:hAnsi="Arial" w:cs="Arial"/>
          <w:sz w:val="20"/>
          <w:szCs w:val="20"/>
        </w:rPr>
        <w:t>,</w:t>
      </w:r>
      <w:r w:rsidR="00544A7C" w:rsidRPr="00070D68">
        <w:rPr>
          <w:rFonts w:ascii="Arial" w:hAnsi="Arial" w:cs="Arial"/>
          <w:sz w:val="20"/>
          <w:szCs w:val="20"/>
        </w:rPr>
        <w:t xml:space="preserve"> ali če obstoji razlog nesposobnosti</w:t>
      </w:r>
      <w:r w:rsidR="00EA5A0A" w:rsidRPr="00070D68">
        <w:rPr>
          <w:rFonts w:ascii="Arial" w:hAnsi="Arial" w:cs="Arial"/>
          <w:sz w:val="20"/>
          <w:szCs w:val="20"/>
        </w:rPr>
        <w:t xml:space="preserve">, </w:t>
      </w:r>
      <w:r w:rsidR="00B6352D">
        <w:rPr>
          <w:rFonts w:ascii="Arial" w:hAnsi="Arial" w:cs="Arial"/>
          <w:sz w:val="20"/>
          <w:szCs w:val="20"/>
        </w:rPr>
        <w:t xml:space="preserve">ali </w:t>
      </w:r>
      <w:r w:rsidR="00544A7C" w:rsidRPr="00070D68">
        <w:rPr>
          <w:rFonts w:ascii="Arial" w:hAnsi="Arial" w:cs="Arial"/>
          <w:sz w:val="20"/>
          <w:szCs w:val="20"/>
        </w:rPr>
        <w:t xml:space="preserve">krivdni razlog </w:t>
      </w:r>
      <w:r w:rsidR="00EA5A0A" w:rsidRPr="00070D68">
        <w:rPr>
          <w:rFonts w:ascii="Arial" w:hAnsi="Arial" w:cs="Arial"/>
          <w:sz w:val="20"/>
          <w:szCs w:val="20"/>
        </w:rPr>
        <w:t xml:space="preserve">ali razlog za izredno odpoved </w:t>
      </w:r>
      <w:r w:rsidR="000B1199">
        <w:rPr>
          <w:rFonts w:ascii="Arial" w:hAnsi="Arial" w:cs="Arial"/>
          <w:sz w:val="20"/>
          <w:szCs w:val="20"/>
        </w:rPr>
        <w:t xml:space="preserve">pogodbe o zaposlitvi </w:t>
      </w:r>
      <w:r w:rsidR="00544A7C" w:rsidRPr="00070D68">
        <w:rPr>
          <w:rFonts w:ascii="Arial" w:hAnsi="Arial" w:cs="Arial"/>
          <w:sz w:val="20"/>
          <w:szCs w:val="20"/>
        </w:rPr>
        <w:t>po zakonu, ki ureja delovna razmerja</w:t>
      </w:r>
      <w:r w:rsidR="00263C3F" w:rsidRPr="00070D68">
        <w:rPr>
          <w:rFonts w:ascii="Arial" w:hAnsi="Arial" w:cs="Arial"/>
          <w:sz w:val="20"/>
          <w:szCs w:val="20"/>
        </w:rPr>
        <w:t>.</w:t>
      </w:r>
    </w:p>
    <w:p w14:paraId="6A70A6EF" w14:textId="77777777" w:rsidR="00CE28C8" w:rsidRPr="00070D68" w:rsidRDefault="00CE28C8" w:rsidP="0025166A">
      <w:pPr>
        <w:pStyle w:val="len"/>
        <w:spacing w:before="0" w:line="260" w:lineRule="atLeast"/>
        <w:rPr>
          <w:b w:val="0"/>
          <w:sz w:val="20"/>
          <w:szCs w:val="20"/>
        </w:rPr>
      </w:pPr>
    </w:p>
    <w:p w14:paraId="7EC11342" w14:textId="41C18E0C" w:rsidR="00B702A2" w:rsidRPr="00070D68" w:rsidRDefault="00097CBD" w:rsidP="0025166A">
      <w:pPr>
        <w:pStyle w:val="len"/>
        <w:spacing w:before="0" w:line="260" w:lineRule="atLeast"/>
        <w:rPr>
          <w:b w:val="0"/>
          <w:sz w:val="20"/>
          <w:szCs w:val="20"/>
        </w:rPr>
      </w:pPr>
      <w:r w:rsidRPr="00070D68">
        <w:rPr>
          <w:b w:val="0"/>
          <w:sz w:val="20"/>
          <w:szCs w:val="20"/>
        </w:rPr>
        <w:t>4</w:t>
      </w:r>
      <w:r w:rsidR="00021ECD" w:rsidRPr="00070D68">
        <w:rPr>
          <w:b w:val="0"/>
          <w:sz w:val="20"/>
          <w:szCs w:val="20"/>
        </w:rPr>
        <w:t xml:space="preserve">. </w:t>
      </w:r>
      <w:r w:rsidR="00B702A2" w:rsidRPr="00070D68">
        <w:rPr>
          <w:b w:val="0"/>
          <w:sz w:val="20"/>
          <w:szCs w:val="20"/>
        </w:rPr>
        <w:t>Ravnanje s podatki</w:t>
      </w:r>
    </w:p>
    <w:p w14:paraId="500CD585" w14:textId="2ED3AF3B" w:rsidR="006E392F" w:rsidRPr="00070D68" w:rsidRDefault="006E392F" w:rsidP="0025166A">
      <w:pPr>
        <w:pStyle w:val="len"/>
        <w:numPr>
          <w:ilvl w:val="0"/>
          <w:numId w:val="21"/>
        </w:numPr>
        <w:spacing w:before="0" w:line="260" w:lineRule="atLeast"/>
        <w:ind w:left="0" w:hanging="11"/>
        <w:rPr>
          <w:sz w:val="20"/>
          <w:szCs w:val="20"/>
        </w:rPr>
      </w:pPr>
      <w:r w:rsidRPr="00070D68">
        <w:rPr>
          <w:sz w:val="20"/>
          <w:szCs w:val="20"/>
        </w:rPr>
        <w:t xml:space="preserve"> člen</w:t>
      </w:r>
      <w:r w:rsidR="006F5EFD" w:rsidRPr="00070D68">
        <w:rPr>
          <w:sz w:val="20"/>
          <w:szCs w:val="20"/>
        </w:rPr>
        <w:t xml:space="preserve"> </w:t>
      </w:r>
    </w:p>
    <w:p w14:paraId="1768239D" w14:textId="77777777" w:rsidR="006E392F" w:rsidRPr="00070D68" w:rsidRDefault="006E392F" w:rsidP="0025166A">
      <w:pPr>
        <w:pStyle w:val="lennaslov"/>
        <w:spacing w:line="260" w:lineRule="atLeast"/>
        <w:rPr>
          <w:sz w:val="20"/>
          <w:szCs w:val="20"/>
        </w:rPr>
      </w:pPr>
      <w:r w:rsidRPr="00070D68">
        <w:rPr>
          <w:sz w:val="20"/>
          <w:szCs w:val="20"/>
        </w:rPr>
        <w:t>(dolžnost varovanja zaupnih podatkov)</w:t>
      </w:r>
    </w:p>
    <w:p w14:paraId="112AFEC7" w14:textId="77777777" w:rsidR="00521C34" w:rsidRPr="00070D68" w:rsidRDefault="00521C34" w:rsidP="0025166A">
      <w:pPr>
        <w:pStyle w:val="Odstavek"/>
        <w:spacing w:before="0" w:line="260" w:lineRule="atLeast"/>
        <w:rPr>
          <w:sz w:val="20"/>
          <w:szCs w:val="20"/>
        </w:rPr>
      </w:pPr>
    </w:p>
    <w:p w14:paraId="397CC95F"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(1) </w:t>
      </w:r>
      <w:r w:rsidR="00DA1372" w:rsidRPr="00070D68">
        <w:rPr>
          <w:sz w:val="20"/>
          <w:szCs w:val="20"/>
        </w:rPr>
        <w:t>Agencija</w:t>
      </w:r>
      <w:r w:rsidR="00CC3F77" w:rsidRPr="00070D68">
        <w:rPr>
          <w:sz w:val="20"/>
          <w:szCs w:val="20"/>
        </w:rPr>
        <w:t>, j</w:t>
      </w:r>
      <w:r w:rsidRPr="00070D68">
        <w:rPr>
          <w:sz w:val="20"/>
          <w:szCs w:val="20"/>
        </w:rPr>
        <w:t>avni uslužbenci</w:t>
      </w:r>
      <w:r w:rsidR="00CC1633" w:rsidRPr="00070D68">
        <w:rPr>
          <w:sz w:val="20"/>
          <w:szCs w:val="20"/>
        </w:rPr>
        <w:t>, zaposleni v</w:t>
      </w:r>
      <w:r w:rsidRPr="00070D68">
        <w:rPr>
          <w:sz w:val="20"/>
          <w:szCs w:val="20"/>
        </w:rPr>
        <w:t xml:space="preserve"> </w:t>
      </w:r>
      <w:r w:rsidR="0045309B" w:rsidRPr="00070D68">
        <w:rPr>
          <w:sz w:val="20"/>
          <w:szCs w:val="20"/>
        </w:rPr>
        <w:t>agenc</w:t>
      </w:r>
      <w:r w:rsidRPr="00070D68">
        <w:rPr>
          <w:sz w:val="20"/>
          <w:szCs w:val="20"/>
        </w:rPr>
        <w:t>ij</w:t>
      </w:r>
      <w:r w:rsidR="00CC1633" w:rsidRPr="00070D68">
        <w:rPr>
          <w:sz w:val="20"/>
          <w:szCs w:val="20"/>
        </w:rPr>
        <w:t>i</w:t>
      </w:r>
      <w:r w:rsidRPr="00070D68">
        <w:rPr>
          <w:sz w:val="20"/>
          <w:szCs w:val="20"/>
        </w:rPr>
        <w:t xml:space="preserve">, osebe, ki so imenovane v organe </w:t>
      </w:r>
      <w:r w:rsidR="0045309B" w:rsidRPr="00070D68">
        <w:rPr>
          <w:sz w:val="20"/>
          <w:szCs w:val="20"/>
        </w:rPr>
        <w:t>agenc</w:t>
      </w:r>
      <w:r w:rsidRPr="00070D68">
        <w:rPr>
          <w:sz w:val="20"/>
          <w:szCs w:val="20"/>
        </w:rPr>
        <w:t>ije</w:t>
      </w:r>
      <w:r w:rsidR="000D6BE3" w:rsidRPr="00070D68">
        <w:rPr>
          <w:sz w:val="20"/>
          <w:szCs w:val="20"/>
        </w:rPr>
        <w:t>,</w:t>
      </w:r>
      <w:r w:rsidRPr="00070D68">
        <w:rPr>
          <w:sz w:val="20"/>
          <w:szCs w:val="20"/>
        </w:rPr>
        <w:t xml:space="preserve"> in osebe, ki sodelujejo </w:t>
      </w:r>
      <w:r w:rsidR="00E464C5" w:rsidRPr="00070D68">
        <w:rPr>
          <w:sz w:val="20"/>
          <w:szCs w:val="20"/>
        </w:rPr>
        <w:t>z</w:t>
      </w:r>
      <w:r w:rsidR="00FD6E19" w:rsidRPr="00070D68">
        <w:rPr>
          <w:sz w:val="20"/>
          <w:szCs w:val="20"/>
        </w:rPr>
        <w:t xml:space="preserve"> </w:t>
      </w:r>
      <w:r w:rsidR="0045309B" w:rsidRPr="00070D68">
        <w:rPr>
          <w:sz w:val="20"/>
          <w:szCs w:val="20"/>
        </w:rPr>
        <w:t>agenc</w:t>
      </w:r>
      <w:r w:rsidRPr="00070D68">
        <w:rPr>
          <w:sz w:val="20"/>
          <w:szCs w:val="20"/>
        </w:rPr>
        <w:t xml:space="preserve">ijo pri izvajanju nalog na podlagi tega zakona in pri tem pridejo v stik z zaupnimi podatki, morajo te podatke varovati kot zaupne. Dolžnost varovanja zaupnih podatkov velja tudi po prenehanju delovnega ali drugega razmerja, na podlagi katerega oseba sodeluje </w:t>
      </w:r>
      <w:r w:rsidR="00E464C5" w:rsidRPr="00070D68">
        <w:rPr>
          <w:sz w:val="20"/>
          <w:szCs w:val="20"/>
        </w:rPr>
        <w:t>z</w:t>
      </w:r>
      <w:r w:rsidR="00C44EB5" w:rsidRPr="00070D68">
        <w:rPr>
          <w:sz w:val="20"/>
          <w:szCs w:val="20"/>
        </w:rPr>
        <w:t xml:space="preserve"> </w:t>
      </w:r>
      <w:r w:rsidR="0045309B" w:rsidRPr="00070D68">
        <w:rPr>
          <w:sz w:val="20"/>
          <w:szCs w:val="20"/>
        </w:rPr>
        <w:t>agenc</w:t>
      </w:r>
      <w:r w:rsidRPr="00070D68">
        <w:rPr>
          <w:sz w:val="20"/>
          <w:szCs w:val="20"/>
        </w:rPr>
        <w:t>ijo pri izvajanju nalog na podlagi tega zakona.</w:t>
      </w:r>
    </w:p>
    <w:p w14:paraId="03461A61" w14:textId="77777777" w:rsidR="006579FC" w:rsidRPr="00070D68" w:rsidRDefault="006579FC" w:rsidP="0025166A">
      <w:pPr>
        <w:pStyle w:val="Odstavek"/>
        <w:spacing w:before="0" w:line="260" w:lineRule="atLeast"/>
        <w:ind w:firstLine="0"/>
        <w:rPr>
          <w:sz w:val="20"/>
          <w:szCs w:val="20"/>
        </w:rPr>
      </w:pPr>
    </w:p>
    <w:p w14:paraId="336EBF0D" w14:textId="77777777" w:rsidR="006E392F" w:rsidRPr="00070D68" w:rsidRDefault="006E392F" w:rsidP="0025166A">
      <w:pPr>
        <w:pStyle w:val="Odstavek"/>
        <w:spacing w:before="0" w:line="260" w:lineRule="atLeast"/>
        <w:ind w:firstLine="0"/>
        <w:rPr>
          <w:sz w:val="20"/>
          <w:szCs w:val="20"/>
        </w:rPr>
      </w:pPr>
      <w:r w:rsidRPr="00070D68">
        <w:rPr>
          <w:sz w:val="20"/>
          <w:szCs w:val="20"/>
        </w:rPr>
        <w:t>(2) Osebe, navedene v prvem odstavku tega člena, lahko, skladno z opredelitvijo pojma obdelava osebnih podatkov v zakonu, ki ureja varstvo osebnih podatkov, obdelujejo osebne podatke in zbirke osebnih podatkov, ki so potrebni za izvajanje nalog po tem zakonu.</w:t>
      </w:r>
    </w:p>
    <w:p w14:paraId="3AA417F6" w14:textId="77777777" w:rsidR="00521C34" w:rsidRPr="00070D68" w:rsidRDefault="00521C34" w:rsidP="0025166A">
      <w:pPr>
        <w:pStyle w:val="Odstavek"/>
        <w:spacing w:before="0" w:line="260" w:lineRule="atLeast"/>
        <w:ind w:firstLine="0"/>
        <w:rPr>
          <w:sz w:val="20"/>
          <w:szCs w:val="20"/>
        </w:rPr>
      </w:pPr>
    </w:p>
    <w:p w14:paraId="443818BA" w14:textId="29CB1401" w:rsidR="006E392F" w:rsidRPr="00070D68" w:rsidRDefault="006E392F" w:rsidP="0025166A">
      <w:pPr>
        <w:pStyle w:val="Odstavek"/>
        <w:spacing w:before="0" w:line="260" w:lineRule="atLeast"/>
        <w:ind w:firstLine="0"/>
        <w:rPr>
          <w:sz w:val="20"/>
          <w:szCs w:val="20"/>
        </w:rPr>
      </w:pPr>
      <w:r w:rsidRPr="00070D68">
        <w:rPr>
          <w:sz w:val="20"/>
          <w:szCs w:val="20"/>
        </w:rPr>
        <w:t>(3) Podatki, pridobljeni v skladu s tem zakonom, se smejo obdelovati le za namene, določene s tem zakonom.</w:t>
      </w:r>
    </w:p>
    <w:p w14:paraId="6ECB2A59" w14:textId="77777777" w:rsidR="0087577A" w:rsidRPr="00070D68" w:rsidRDefault="0087577A" w:rsidP="0025166A">
      <w:pPr>
        <w:pStyle w:val="Odstavek"/>
        <w:spacing w:before="0" w:line="260" w:lineRule="atLeast"/>
        <w:ind w:firstLine="0"/>
        <w:rPr>
          <w:sz w:val="20"/>
          <w:szCs w:val="20"/>
        </w:rPr>
      </w:pPr>
    </w:p>
    <w:p w14:paraId="63C4F5F9" w14:textId="204A46A9" w:rsidR="006E392F" w:rsidRPr="00070D68" w:rsidRDefault="008B2FA2" w:rsidP="0025166A">
      <w:pPr>
        <w:pStyle w:val="len"/>
        <w:numPr>
          <w:ilvl w:val="0"/>
          <w:numId w:val="21"/>
        </w:numPr>
        <w:spacing w:before="0" w:line="260" w:lineRule="atLeast"/>
        <w:ind w:left="0" w:hanging="11"/>
        <w:rPr>
          <w:sz w:val="20"/>
          <w:szCs w:val="20"/>
        </w:rPr>
      </w:pPr>
      <w:r>
        <w:rPr>
          <w:sz w:val="20"/>
          <w:szCs w:val="20"/>
        </w:rPr>
        <w:t xml:space="preserve"> </w:t>
      </w:r>
      <w:r w:rsidR="006F5EFD" w:rsidRPr="00070D68">
        <w:rPr>
          <w:sz w:val="20"/>
          <w:szCs w:val="20"/>
        </w:rPr>
        <w:t>č</w:t>
      </w:r>
      <w:r w:rsidR="00C4449A" w:rsidRPr="00070D68">
        <w:rPr>
          <w:sz w:val="20"/>
          <w:szCs w:val="20"/>
        </w:rPr>
        <w:t>len</w:t>
      </w:r>
      <w:r w:rsidR="006F5EFD" w:rsidRPr="00070D68">
        <w:rPr>
          <w:sz w:val="20"/>
          <w:szCs w:val="20"/>
        </w:rPr>
        <w:t xml:space="preserve"> </w:t>
      </w:r>
    </w:p>
    <w:p w14:paraId="161D4047" w14:textId="77777777" w:rsidR="006E392F" w:rsidRPr="00070D68" w:rsidRDefault="006E392F" w:rsidP="0025166A">
      <w:pPr>
        <w:pStyle w:val="lennaslov"/>
        <w:spacing w:line="260" w:lineRule="atLeast"/>
        <w:rPr>
          <w:sz w:val="20"/>
          <w:szCs w:val="20"/>
        </w:rPr>
      </w:pPr>
      <w:r w:rsidRPr="00070D68">
        <w:rPr>
          <w:sz w:val="20"/>
          <w:szCs w:val="20"/>
        </w:rPr>
        <w:t>(razkritje podatkov)</w:t>
      </w:r>
    </w:p>
    <w:p w14:paraId="226A78EF" w14:textId="4468123E" w:rsidR="006E392F" w:rsidRPr="00070D68" w:rsidRDefault="006E392F" w:rsidP="0025166A">
      <w:pPr>
        <w:pStyle w:val="Odstavek"/>
        <w:spacing w:before="0" w:line="260" w:lineRule="atLeast"/>
        <w:ind w:firstLine="0"/>
        <w:rPr>
          <w:sz w:val="20"/>
          <w:szCs w:val="20"/>
        </w:rPr>
      </w:pPr>
    </w:p>
    <w:p w14:paraId="69AE2CEF" w14:textId="610D7F6E" w:rsidR="00521C34" w:rsidRPr="00070D68" w:rsidRDefault="00925D9E" w:rsidP="00925D9E">
      <w:pPr>
        <w:pStyle w:val="Odstavek"/>
        <w:spacing w:before="0" w:line="260" w:lineRule="atLeast"/>
        <w:ind w:firstLine="0"/>
        <w:rPr>
          <w:sz w:val="20"/>
          <w:szCs w:val="20"/>
        </w:rPr>
      </w:pPr>
      <w:r w:rsidRPr="00070D68">
        <w:rPr>
          <w:sz w:val="20"/>
          <w:szCs w:val="20"/>
        </w:rPr>
        <w:t>(1) Agencija lahko upravnim organom, drugim državnim organom in nosilcem javnih pooblastil na podlagi obrazloženega pisnega zahtevka predstojnika ali z njegove strani pooblaščene osebe, iz katerega mora biti jasno razviden namen zahtevka, razkrije podatke, s katerimi razpolaga, za izvajanje njihovih z zakonom predpisanih pristojnosti.</w:t>
      </w:r>
    </w:p>
    <w:p w14:paraId="5DDE9845" w14:textId="77777777" w:rsidR="00925D9E" w:rsidRPr="00070D68" w:rsidRDefault="00925D9E" w:rsidP="00925D9E">
      <w:pPr>
        <w:pStyle w:val="Odstavek"/>
        <w:spacing w:before="0" w:line="260" w:lineRule="atLeast"/>
        <w:ind w:firstLine="0"/>
        <w:rPr>
          <w:sz w:val="20"/>
          <w:szCs w:val="20"/>
        </w:rPr>
      </w:pPr>
    </w:p>
    <w:p w14:paraId="59FEAAEF" w14:textId="77777777" w:rsidR="006E392F" w:rsidRPr="00070D68" w:rsidRDefault="006E392F" w:rsidP="0025166A">
      <w:pPr>
        <w:pStyle w:val="Odstavek"/>
        <w:spacing w:before="0" w:line="260" w:lineRule="atLeast"/>
        <w:ind w:firstLine="0"/>
        <w:rPr>
          <w:sz w:val="20"/>
          <w:szCs w:val="20"/>
        </w:rPr>
      </w:pPr>
      <w:r w:rsidRPr="00070D68">
        <w:rPr>
          <w:sz w:val="20"/>
          <w:szCs w:val="20"/>
        </w:rPr>
        <w:t>(</w:t>
      </w:r>
      <w:r w:rsidR="00ED2BC0" w:rsidRPr="00070D68">
        <w:rPr>
          <w:sz w:val="20"/>
          <w:szCs w:val="20"/>
        </w:rPr>
        <w:t>2</w:t>
      </w:r>
      <w:r w:rsidRPr="00070D68">
        <w:rPr>
          <w:sz w:val="20"/>
          <w:szCs w:val="20"/>
        </w:rPr>
        <w:t xml:space="preserve">) </w:t>
      </w:r>
      <w:r w:rsidR="0045309B" w:rsidRPr="00070D68">
        <w:rPr>
          <w:sz w:val="20"/>
          <w:szCs w:val="20"/>
        </w:rPr>
        <w:t>Agenc</w:t>
      </w:r>
      <w:r w:rsidRPr="00070D68">
        <w:rPr>
          <w:sz w:val="20"/>
          <w:szCs w:val="20"/>
        </w:rPr>
        <w:t>ija razkrije pristojnim organom podatke, potrebne za izvršbo po tem zakonu.</w:t>
      </w:r>
    </w:p>
    <w:p w14:paraId="19F07210" w14:textId="77777777" w:rsidR="005217D5" w:rsidRPr="00070D68" w:rsidRDefault="00E42A5E" w:rsidP="00E42A5E">
      <w:pPr>
        <w:pStyle w:val="Odstavek"/>
        <w:tabs>
          <w:tab w:val="left" w:pos="1373"/>
        </w:tabs>
        <w:spacing w:before="0" w:line="260" w:lineRule="atLeast"/>
        <w:ind w:firstLine="0"/>
        <w:rPr>
          <w:sz w:val="20"/>
          <w:szCs w:val="20"/>
        </w:rPr>
      </w:pPr>
      <w:r w:rsidRPr="00070D68">
        <w:rPr>
          <w:sz w:val="20"/>
          <w:szCs w:val="20"/>
        </w:rPr>
        <w:tab/>
      </w:r>
    </w:p>
    <w:p w14:paraId="38547E1E" w14:textId="785EC813" w:rsidR="006E392F" w:rsidRPr="00070D68" w:rsidRDefault="006E392F" w:rsidP="0025166A">
      <w:pPr>
        <w:pStyle w:val="Odstavek"/>
        <w:spacing w:before="0" w:line="260" w:lineRule="atLeast"/>
        <w:ind w:firstLine="0"/>
        <w:rPr>
          <w:sz w:val="20"/>
          <w:szCs w:val="20"/>
        </w:rPr>
      </w:pPr>
      <w:r w:rsidRPr="00070D68">
        <w:rPr>
          <w:sz w:val="20"/>
          <w:szCs w:val="20"/>
        </w:rPr>
        <w:t>(</w:t>
      </w:r>
      <w:r w:rsidR="00ED2BC0" w:rsidRPr="00070D68">
        <w:rPr>
          <w:sz w:val="20"/>
          <w:szCs w:val="20"/>
        </w:rPr>
        <w:t>3</w:t>
      </w:r>
      <w:r w:rsidRPr="00070D68">
        <w:rPr>
          <w:sz w:val="20"/>
          <w:szCs w:val="20"/>
        </w:rPr>
        <w:t xml:space="preserve">) Ne glede na določbe zakona, ki ureja dostop do informacij javnega značaja, </w:t>
      </w:r>
      <w:r w:rsidR="0045309B" w:rsidRPr="00070D68">
        <w:rPr>
          <w:sz w:val="20"/>
          <w:szCs w:val="20"/>
        </w:rPr>
        <w:t>agenc</w:t>
      </w:r>
      <w:r w:rsidRPr="00070D68">
        <w:rPr>
          <w:sz w:val="20"/>
          <w:szCs w:val="20"/>
        </w:rPr>
        <w:t xml:space="preserve">ija prosilcu za dostop do informacij javnega značaja zavrne dostop do podatkov, ki se nanašajo na tajnost vira, in do </w:t>
      </w:r>
      <w:r w:rsidR="006B0B86" w:rsidRPr="00070D68">
        <w:rPr>
          <w:sz w:val="20"/>
          <w:szCs w:val="20"/>
        </w:rPr>
        <w:t xml:space="preserve"> </w:t>
      </w:r>
      <w:r w:rsidR="00A46E75" w:rsidRPr="00070D68">
        <w:rPr>
          <w:sz w:val="20"/>
          <w:szCs w:val="20"/>
        </w:rPr>
        <w:t>podatkov, ki so poslovna skrivnost podjetij</w:t>
      </w:r>
    </w:p>
    <w:p w14:paraId="1C77287B" w14:textId="77777777" w:rsidR="00D55326" w:rsidRPr="00070D68" w:rsidRDefault="00D55326" w:rsidP="0025166A">
      <w:pPr>
        <w:pStyle w:val="Odstavek"/>
        <w:spacing w:before="0" w:line="260" w:lineRule="atLeast"/>
        <w:ind w:firstLine="0"/>
        <w:rPr>
          <w:sz w:val="20"/>
          <w:szCs w:val="20"/>
        </w:rPr>
      </w:pPr>
    </w:p>
    <w:p w14:paraId="2258B986" w14:textId="769F6099" w:rsidR="006E392F" w:rsidRPr="00070D68" w:rsidRDefault="0094330B" w:rsidP="0025166A">
      <w:pPr>
        <w:pStyle w:val="len"/>
        <w:numPr>
          <w:ilvl w:val="0"/>
          <w:numId w:val="21"/>
        </w:numPr>
        <w:spacing w:before="0" w:line="260" w:lineRule="atLeast"/>
        <w:ind w:left="0" w:hanging="11"/>
        <w:rPr>
          <w:sz w:val="20"/>
          <w:szCs w:val="20"/>
        </w:rPr>
      </w:pPr>
      <w:r w:rsidRPr="00070D68">
        <w:rPr>
          <w:sz w:val="20"/>
          <w:szCs w:val="20"/>
        </w:rPr>
        <w:t xml:space="preserve"> </w:t>
      </w:r>
      <w:r w:rsidR="006F5EFD" w:rsidRPr="00070D68">
        <w:rPr>
          <w:sz w:val="20"/>
          <w:szCs w:val="20"/>
        </w:rPr>
        <w:t>č</w:t>
      </w:r>
      <w:r w:rsidR="00C4449A" w:rsidRPr="00070D68">
        <w:rPr>
          <w:sz w:val="20"/>
          <w:szCs w:val="20"/>
        </w:rPr>
        <w:t>len</w:t>
      </w:r>
      <w:r w:rsidR="006F5EFD" w:rsidRPr="00070D68">
        <w:rPr>
          <w:sz w:val="20"/>
          <w:szCs w:val="20"/>
        </w:rPr>
        <w:t xml:space="preserve"> </w:t>
      </w:r>
    </w:p>
    <w:p w14:paraId="40D1FE0E" w14:textId="4AE6CC88" w:rsidR="006E392F" w:rsidRPr="00070D68" w:rsidRDefault="006E392F" w:rsidP="0025166A">
      <w:pPr>
        <w:pStyle w:val="lennaslov"/>
        <w:spacing w:line="260" w:lineRule="atLeast"/>
        <w:rPr>
          <w:sz w:val="20"/>
          <w:szCs w:val="20"/>
        </w:rPr>
      </w:pPr>
      <w:r w:rsidRPr="00070D68">
        <w:rPr>
          <w:sz w:val="20"/>
          <w:szCs w:val="20"/>
        </w:rPr>
        <w:t>(</w:t>
      </w:r>
      <w:r w:rsidR="00A46E75" w:rsidRPr="00070D68">
        <w:rPr>
          <w:sz w:val="20"/>
          <w:szCs w:val="20"/>
        </w:rPr>
        <w:t>sodelovanje z agencijo</w:t>
      </w:r>
      <w:r w:rsidRPr="00070D68">
        <w:rPr>
          <w:sz w:val="20"/>
          <w:szCs w:val="20"/>
        </w:rPr>
        <w:t>)</w:t>
      </w:r>
    </w:p>
    <w:p w14:paraId="530C37A6" w14:textId="77777777" w:rsidR="00E42A5E" w:rsidRPr="00070D68" w:rsidRDefault="00E42A5E" w:rsidP="0025166A">
      <w:pPr>
        <w:pStyle w:val="Odstavek"/>
        <w:spacing w:before="0" w:line="260" w:lineRule="atLeast"/>
        <w:ind w:firstLine="0"/>
        <w:rPr>
          <w:sz w:val="20"/>
          <w:szCs w:val="20"/>
        </w:rPr>
      </w:pPr>
    </w:p>
    <w:p w14:paraId="16BFCFF9" w14:textId="6D0BB1F1" w:rsidR="006E392F" w:rsidRPr="00070D68" w:rsidRDefault="006E392F" w:rsidP="0025166A">
      <w:pPr>
        <w:pStyle w:val="Odstavek"/>
        <w:spacing w:before="0" w:line="260" w:lineRule="atLeast"/>
        <w:ind w:firstLine="0"/>
        <w:rPr>
          <w:sz w:val="20"/>
          <w:szCs w:val="20"/>
        </w:rPr>
      </w:pPr>
      <w:r w:rsidRPr="00070D68">
        <w:rPr>
          <w:sz w:val="20"/>
          <w:szCs w:val="20"/>
        </w:rPr>
        <w:t xml:space="preserve">Za izvajanje nalog po tem zakonu morajo državni organi, organi lokalnih skupnosti, nosilci javnih pooblastil ter druge osebe in </w:t>
      </w:r>
      <w:r w:rsidR="003917A8" w:rsidRPr="00070D68">
        <w:rPr>
          <w:sz w:val="20"/>
          <w:szCs w:val="20"/>
        </w:rPr>
        <w:t>organizacije</w:t>
      </w:r>
      <w:r w:rsidRPr="00070D68">
        <w:rPr>
          <w:sz w:val="20"/>
          <w:szCs w:val="20"/>
        </w:rPr>
        <w:t xml:space="preserve">, ki razpolagajo s podatki, potrebnimi za odločitev, </w:t>
      </w:r>
      <w:r w:rsidR="0045309B" w:rsidRPr="00070D68">
        <w:rPr>
          <w:sz w:val="20"/>
          <w:szCs w:val="20"/>
        </w:rPr>
        <w:t>agenc</w:t>
      </w:r>
      <w:r w:rsidRPr="00070D68">
        <w:rPr>
          <w:sz w:val="20"/>
          <w:szCs w:val="20"/>
        </w:rPr>
        <w:t>iji na njeno zahtevo brezplačno posredovati zahtevane podatke.</w:t>
      </w:r>
    </w:p>
    <w:p w14:paraId="579A2FD0" w14:textId="76903037" w:rsidR="004A5F24" w:rsidRDefault="004A5F24" w:rsidP="0025166A">
      <w:pPr>
        <w:pStyle w:val="Del"/>
        <w:spacing w:before="0" w:line="260" w:lineRule="atLeast"/>
        <w:rPr>
          <w:sz w:val="20"/>
          <w:szCs w:val="20"/>
        </w:rPr>
      </w:pPr>
    </w:p>
    <w:p w14:paraId="14969B9B" w14:textId="77777777" w:rsidR="00606543" w:rsidRPr="00070D68" w:rsidRDefault="00606543" w:rsidP="0025166A">
      <w:pPr>
        <w:pStyle w:val="Del"/>
        <w:spacing w:before="0" w:line="260" w:lineRule="atLeast"/>
        <w:rPr>
          <w:sz w:val="20"/>
          <w:szCs w:val="20"/>
        </w:rPr>
      </w:pPr>
    </w:p>
    <w:p w14:paraId="51292CC8" w14:textId="77777777" w:rsidR="006E392F" w:rsidRPr="00070D68" w:rsidRDefault="006E392F" w:rsidP="0025166A">
      <w:pPr>
        <w:pStyle w:val="Del"/>
        <w:spacing w:before="0" w:line="260" w:lineRule="atLeast"/>
        <w:rPr>
          <w:sz w:val="20"/>
          <w:szCs w:val="20"/>
        </w:rPr>
      </w:pPr>
      <w:r w:rsidRPr="00070D68">
        <w:rPr>
          <w:sz w:val="20"/>
          <w:szCs w:val="20"/>
        </w:rPr>
        <w:t>V. DEL</w:t>
      </w:r>
      <w:r w:rsidRPr="00070D68">
        <w:rPr>
          <w:sz w:val="20"/>
          <w:szCs w:val="20"/>
        </w:rPr>
        <w:br/>
        <w:t xml:space="preserve">POSTOPEK ODLOČANJA </w:t>
      </w:r>
      <w:r w:rsidR="00B06014" w:rsidRPr="00070D68">
        <w:rPr>
          <w:sz w:val="20"/>
          <w:szCs w:val="20"/>
        </w:rPr>
        <w:t>O</w:t>
      </w:r>
      <w:r w:rsidR="00153E68" w:rsidRPr="00070D68">
        <w:rPr>
          <w:sz w:val="20"/>
          <w:szCs w:val="20"/>
        </w:rPr>
        <w:t xml:space="preserve"> POSAMIČNI ZADEVI V UPRAVNEM POSTOPKU</w:t>
      </w:r>
    </w:p>
    <w:p w14:paraId="33A7D5EA" w14:textId="77777777" w:rsidR="00521C34" w:rsidRPr="00070D68" w:rsidRDefault="00521C34" w:rsidP="0025166A">
      <w:pPr>
        <w:pStyle w:val="Poglavje"/>
        <w:spacing w:before="0" w:line="260" w:lineRule="atLeast"/>
        <w:rPr>
          <w:sz w:val="20"/>
          <w:szCs w:val="20"/>
        </w:rPr>
      </w:pPr>
    </w:p>
    <w:p w14:paraId="48C64301" w14:textId="77777777" w:rsidR="006E392F" w:rsidRPr="00070D68" w:rsidRDefault="006E392F" w:rsidP="0025166A">
      <w:pPr>
        <w:pStyle w:val="Poglavje"/>
        <w:spacing w:before="0" w:line="260" w:lineRule="atLeast"/>
        <w:rPr>
          <w:sz w:val="20"/>
          <w:szCs w:val="20"/>
        </w:rPr>
      </w:pPr>
      <w:r w:rsidRPr="00070D68">
        <w:rPr>
          <w:sz w:val="20"/>
          <w:szCs w:val="20"/>
        </w:rPr>
        <w:t>1.</w:t>
      </w:r>
      <w:r w:rsidR="00CB7412" w:rsidRPr="00070D68">
        <w:rPr>
          <w:sz w:val="20"/>
          <w:szCs w:val="20"/>
        </w:rPr>
        <w:t xml:space="preserve"> </w:t>
      </w:r>
      <w:r w:rsidRPr="00070D68">
        <w:rPr>
          <w:sz w:val="20"/>
          <w:szCs w:val="20"/>
        </w:rPr>
        <w:t>poglavje</w:t>
      </w:r>
      <w:r w:rsidRPr="00070D68">
        <w:rPr>
          <w:sz w:val="20"/>
          <w:szCs w:val="20"/>
        </w:rPr>
        <w:br/>
        <w:t xml:space="preserve">Splošne določbe o postopku pred </w:t>
      </w:r>
      <w:r w:rsidR="0045309B" w:rsidRPr="00070D68">
        <w:rPr>
          <w:sz w:val="20"/>
          <w:szCs w:val="20"/>
        </w:rPr>
        <w:t>agenc</w:t>
      </w:r>
      <w:r w:rsidRPr="00070D68">
        <w:rPr>
          <w:sz w:val="20"/>
          <w:szCs w:val="20"/>
        </w:rPr>
        <w:t>ijo</w:t>
      </w:r>
    </w:p>
    <w:p w14:paraId="790564C3" w14:textId="77777777" w:rsidR="00521C34" w:rsidRPr="00070D68" w:rsidRDefault="00521C34" w:rsidP="0025166A">
      <w:pPr>
        <w:pStyle w:val="len"/>
        <w:spacing w:before="0" w:line="260" w:lineRule="atLeast"/>
        <w:rPr>
          <w:sz w:val="20"/>
          <w:szCs w:val="20"/>
        </w:rPr>
      </w:pPr>
    </w:p>
    <w:p w14:paraId="5EF78027" w14:textId="5068AD07" w:rsidR="006E392F" w:rsidRPr="00070D68" w:rsidRDefault="00857C4A" w:rsidP="0025166A">
      <w:pPr>
        <w:pStyle w:val="len"/>
        <w:numPr>
          <w:ilvl w:val="0"/>
          <w:numId w:val="21"/>
        </w:numPr>
        <w:spacing w:before="0" w:line="260" w:lineRule="atLeast"/>
        <w:ind w:left="0" w:hanging="11"/>
        <w:rPr>
          <w:sz w:val="20"/>
          <w:szCs w:val="20"/>
        </w:rPr>
      </w:pPr>
      <w:r w:rsidRPr="00070D68">
        <w:rPr>
          <w:sz w:val="20"/>
          <w:szCs w:val="20"/>
        </w:rPr>
        <w:t xml:space="preserve"> </w:t>
      </w:r>
      <w:r w:rsidR="006F5EFD" w:rsidRPr="00070D68">
        <w:rPr>
          <w:sz w:val="20"/>
          <w:szCs w:val="20"/>
        </w:rPr>
        <w:t>č</w:t>
      </w:r>
      <w:r w:rsidR="00B60850" w:rsidRPr="00070D68">
        <w:rPr>
          <w:sz w:val="20"/>
          <w:szCs w:val="20"/>
        </w:rPr>
        <w:t>len</w:t>
      </w:r>
      <w:r w:rsidR="006F5EFD" w:rsidRPr="00070D68">
        <w:rPr>
          <w:sz w:val="20"/>
          <w:szCs w:val="20"/>
        </w:rPr>
        <w:t xml:space="preserve"> </w:t>
      </w:r>
    </w:p>
    <w:p w14:paraId="57FC46FC" w14:textId="77777777" w:rsidR="006E392F" w:rsidRPr="00070D68" w:rsidRDefault="006E392F" w:rsidP="0025166A">
      <w:pPr>
        <w:pStyle w:val="lennaslov"/>
        <w:spacing w:line="260" w:lineRule="atLeast"/>
        <w:rPr>
          <w:sz w:val="20"/>
          <w:szCs w:val="20"/>
        </w:rPr>
      </w:pPr>
      <w:r w:rsidRPr="00070D68">
        <w:rPr>
          <w:sz w:val="20"/>
          <w:szCs w:val="20"/>
        </w:rPr>
        <w:t>(uporaba določb o postopku)</w:t>
      </w:r>
    </w:p>
    <w:p w14:paraId="043C2431" w14:textId="77777777" w:rsidR="00521C34" w:rsidRPr="00070D68" w:rsidRDefault="00521C34" w:rsidP="0025166A">
      <w:pPr>
        <w:pStyle w:val="Odstavek"/>
        <w:spacing w:before="0" w:line="260" w:lineRule="atLeast"/>
        <w:ind w:firstLine="0"/>
        <w:rPr>
          <w:sz w:val="20"/>
          <w:szCs w:val="20"/>
        </w:rPr>
      </w:pPr>
    </w:p>
    <w:p w14:paraId="12451BD5"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(1) </w:t>
      </w:r>
      <w:r w:rsidR="0045309B" w:rsidRPr="00070D68">
        <w:rPr>
          <w:sz w:val="20"/>
          <w:szCs w:val="20"/>
        </w:rPr>
        <w:t>Agenc</w:t>
      </w:r>
      <w:r w:rsidRPr="00070D68">
        <w:rPr>
          <w:sz w:val="20"/>
          <w:szCs w:val="20"/>
        </w:rPr>
        <w:t>ija odloča o zadevah, za katere je pristojna po tem zakonu, po postopku, določenem s tem zakonom.</w:t>
      </w:r>
    </w:p>
    <w:p w14:paraId="00497E6B" w14:textId="77777777" w:rsidR="00521C34" w:rsidRPr="00070D68" w:rsidRDefault="00521C34" w:rsidP="0025166A">
      <w:pPr>
        <w:pStyle w:val="Odstavek"/>
        <w:spacing w:before="0" w:line="260" w:lineRule="atLeast"/>
        <w:ind w:firstLine="0"/>
        <w:rPr>
          <w:sz w:val="20"/>
          <w:szCs w:val="20"/>
        </w:rPr>
      </w:pPr>
    </w:p>
    <w:p w14:paraId="1E837FA7"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(2) Če ni v tem zakonu določeno drugače, se za postopek odločanja </w:t>
      </w:r>
      <w:r w:rsidR="0045309B" w:rsidRPr="00070D68">
        <w:rPr>
          <w:sz w:val="20"/>
          <w:szCs w:val="20"/>
        </w:rPr>
        <w:t>agenc</w:t>
      </w:r>
      <w:r w:rsidRPr="00070D68">
        <w:rPr>
          <w:sz w:val="20"/>
          <w:szCs w:val="20"/>
        </w:rPr>
        <w:t>ije uporablja zakon, ki ureja splošni upravni postopek.</w:t>
      </w:r>
    </w:p>
    <w:p w14:paraId="35C4E6A9" w14:textId="77777777" w:rsidR="00521C34" w:rsidRPr="00070D68" w:rsidRDefault="00521C34" w:rsidP="0025166A">
      <w:pPr>
        <w:pStyle w:val="Odstavek"/>
        <w:spacing w:before="0" w:line="260" w:lineRule="atLeast"/>
        <w:ind w:firstLine="0"/>
        <w:rPr>
          <w:sz w:val="20"/>
          <w:szCs w:val="20"/>
        </w:rPr>
      </w:pPr>
    </w:p>
    <w:p w14:paraId="5DD1C413"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(3) Zoper akte </w:t>
      </w:r>
      <w:r w:rsidR="0045309B" w:rsidRPr="00070D68">
        <w:rPr>
          <w:sz w:val="20"/>
          <w:szCs w:val="20"/>
        </w:rPr>
        <w:t>agenc</w:t>
      </w:r>
      <w:r w:rsidRPr="00070D68">
        <w:rPr>
          <w:sz w:val="20"/>
          <w:szCs w:val="20"/>
        </w:rPr>
        <w:t>ije ni pritožbe.</w:t>
      </w:r>
    </w:p>
    <w:p w14:paraId="535BEF35" w14:textId="77777777" w:rsidR="008F45AA" w:rsidRPr="00070D68" w:rsidRDefault="008F45AA" w:rsidP="0025166A">
      <w:pPr>
        <w:pStyle w:val="Odstavek"/>
        <w:spacing w:before="0" w:line="260" w:lineRule="atLeast"/>
        <w:ind w:firstLine="0"/>
        <w:rPr>
          <w:sz w:val="20"/>
          <w:szCs w:val="20"/>
        </w:rPr>
      </w:pPr>
    </w:p>
    <w:p w14:paraId="08F4AA16" w14:textId="723A953C" w:rsidR="006E392F" w:rsidRPr="00070D68" w:rsidRDefault="00857C4A" w:rsidP="0025166A">
      <w:pPr>
        <w:pStyle w:val="len"/>
        <w:numPr>
          <w:ilvl w:val="0"/>
          <w:numId w:val="21"/>
        </w:numPr>
        <w:spacing w:before="0" w:line="260" w:lineRule="atLeast"/>
        <w:ind w:left="0" w:hanging="11"/>
        <w:rPr>
          <w:sz w:val="20"/>
          <w:szCs w:val="20"/>
        </w:rPr>
      </w:pPr>
      <w:r w:rsidRPr="00070D68">
        <w:rPr>
          <w:sz w:val="20"/>
          <w:szCs w:val="20"/>
        </w:rPr>
        <w:t xml:space="preserve"> </w:t>
      </w:r>
      <w:r w:rsidR="006F5EFD" w:rsidRPr="00070D68">
        <w:rPr>
          <w:sz w:val="20"/>
          <w:szCs w:val="20"/>
        </w:rPr>
        <w:t>č</w:t>
      </w:r>
      <w:r w:rsidR="00B60850" w:rsidRPr="00070D68">
        <w:rPr>
          <w:sz w:val="20"/>
          <w:szCs w:val="20"/>
        </w:rPr>
        <w:t>len</w:t>
      </w:r>
      <w:r w:rsidR="006F5EFD" w:rsidRPr="00070D68">
        <w:rPr>
          <w:sz w:val="20"/>
          <w:szCs w:val="20"/>
        </w:rPr>
        <w:t xml:space="preserve"> </w:t>
      </w:r>
    </w:p>
    <w:p w14:paraId="2D2DBBB3" w14:textId="77777777" w:rsidR="006E392F" w:rsidRPr="00070D68" w:rsidRDefault="006E392F" w:rsidP="0025166A">
      <w:pPr>
        <w:pStyle w:val="lennaslov"/>
        <w:spacing w:line="260" w:lineRule="atLeast"/>
        <w:rPr>
          <w:sz w:val="20"/>
          <w:szCs w:val="20"/>
        </w:rPr>
      </w:pPr>
      <w:r w:rsidRPr="00070D68">
        <w:rPr>
          <w:sz w:val="20"/>
          <w:szCs w:val="20"/>
        </w:rPr>
        <w:t>(stranke v postopku)</w:t>
      </w:r>
    </w:p>
    <w:p w14:paraId="4E869439" w14:textId="77777777" w:rsidR="00521C34" w:rsidRPr="00070D68" w:rsidRDefault="00521C34" w:rsidP="0025166A">
      <w:pPr>
        <w:pStyle w:val="Odstavek"/>
        <w:spacing w:before="0" w:line="260" w:lineRule="atLeast"/>
        <w:ind w:firstLine="0"/>
        <w:rPr>
          <w:sz w:val="20"/>
          <w:szCs w:val="20"/>
        </w:rPr>
      </w:pPr>
    </w:p>
    <w:p w14:paraId="1BF13284"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(1) V postopku pred </w:t>
      </w:r>
      <w:r w:rsidR="0045309B" w:rsidRPr="00070D68">
        <w:rPr>
          <w:sz w:val="20"/>
          <w:szCs w:val="20"/>
        </w:rPr>
        <w:t>agenc</w:t>
      </w:r>
      <w:r w:rsidRPr="00070D68">
        <w:rPr>
          <w:sz w:val="20"/>
          <w:szCs w:val="20"/>
        </w:rPr>
        <w:t>ijo imata položaj stranke v postopku podjetje, proti kateremu se vodi postopek, in priglasitelj koncentracije.</w:t>
      </w:r>
    </w:p>
    <w:p w14:paraId="0F2BA356" w14:textId="77777777" w:rsidR="00521C34" w:rsidRPr="00070D68" w:rsidRDefault="004D626D" w:rsidP="004D626D">
      <w:pPr>
        <w:pStyle w:val="Odstavek"/>
        <w:tabs>
          <w:tab w:val="left" w:pos="2985"/>
        </w:tabs>
        <w:spacing w:before="0" w:line="260" w:lineRule="atLeast"/>
        <w:ind w:firstLine="0"/>
        <w:rPr>
          <w:sz w:val="20"/>
          <w:szCs w:val="20"/>
        </w:rPr>
      </w:pPr>
      <w:r w:rsidRPr="00070D68">
        <w:rPr>
          <w:sz w:val="20"/>
          <w:szCs w:val="20"/>
        </w:rPr>
        <w:tab/>
      </w:r>
    </w:p>
    <w:p w14:paraId="1825C242" w14:textId="77777777" w:rsidR="006E392F" w:rsidRPr="00070D68" w:rsidRDefault="006E392F" w:rsidP="0025166A">
      <w:pPr>
        <w:pStyle w:val="Odstavek"/>
        <w:spacing w:before="0" w:line="260" w:lineRule="atLeast"/>
        <w:ind w:firstLine="0"/>
        <w:rPr>
          <w:sz w:val="20"/>
          <w:szCs w:val="20"/>
        </w:rPr>
      </w:pPr>
      <w:r w:rsidRPr="00070D68">
        <w:rPr>
          <w:sz w:val="20"/>
          <w:szCs w:val="20"/>
        </w:rPr>
        <w:t>(2) Vlagatelj ali vlagateljica pobude, prijave, sporočila ali druge vloge nima položaja stranke.</w:t>
      </w:r>
    </w:p>
    <w:p w14:paraId="7B9A114D" w14:textId="77777777" w:rsidR="00521C34" w:rsidRPr="00070D68" w:rsidRDefault="00521C34" w:rsidP="0025166A">
      <w:pPr>
        <w:pStyle w:val="Odstavek"/>
        <w:spacing w:before="0" w:line="260" w:lineRule="atLeast"/>
        <w:ind w:firstLine="0"/>
        <w:rPr>
          <w:sz w:val="20"/>
          <w:szCs w:val="20"/>
        </w:rPr>
      </w:pPr>
    </w:p>
    <w:p w14:paraId="6096A112" w14:textId="5E7E3831" w:rsidR="006E392F" w:rsidRPr="00070D68" w:rsidRDefault="006E392F" w:rsidP="0025166A">
      <w:pPr>
        <w:pStyle w:val="Odstavek"/>
        <w:spacing w:before="0" w:line="260" w:lineRule="atLeast"/>
        <w:ind w:firstLine="0"/>
        <w:rPr>
          <w:sz w:val="20"/>
          <w:szCs w:val="20"/>
        </w:rPr>
      </w:pPr>
      <w:r w:rsidRPr="00070D68">
        <w:rPr>
          <w:sz w:val="20"/>
          <w:szCs w:val="20"/>
        </w:rPr>
        <w:t xml:space="preserve">(3) Oseba, ki zatrjuje, da vstopa v postopek zaradi varstva svojih pravnih koristi, mora podati zahtevo za udeležbo v postopku v 30 dneh od dneva objave </w:t>
      </w:r>
      <w:r w:rsidR="00A46E75" w:rsidRPr="00070D68">
        <w:rPr>
          <w:sz w:val="20"/>
          <w:szCs w:val="20"/>
        </w:rPr>
        <w:t xml:space="preserve">sklepa </w:t>
      </w:r>
      <w:r w:rsidRPr="00070D68">
        <w:rPr>
          <w:sz w:val="20"/>
          <w:szCs w:val="20"/>
        </w:rPr>
        <w:t xml:space="preserve">o uvedbi postopka na spletni strani </w:t>
      </w:r>
      <w:r w:rsidR="0045309B" w:rsidRPr="00070D68">
        <w:rPr>
          <w:sz w:val="20"/>
          <w:szCs w:val="20"/>
        </w:rPr>
        <w:t>agenc</w:t>
      </w:r>
      <w:r w:rsidRPr="00070D68">
        <w:rPr>
          <w:sz w:val="20"/>
          <w:szCs w:val="20"/>
        </w:rPr>
        <w:t>ije.</w:t>
      </w:r>
    </w:p>
    <w:p w14:paraId="0DAE112D" w14:textId="77777777" w:rsidR="00521C34" w:rsidRPr="00070D68" w:rsidRDefault="00521C34" w:rsidP="0025166A">
      <w:pPr>
        <w:pStyle w:val="Odstavek"/>
        <w:spacing w:before="0" w:line="260" w:lineRule="atLeast"/>
        <w:ind w:firstLine="0"/>
        <w:rPr>
          <w:sz w:val="20"/>
          <w:szCs w:val="20"/>
        </w:rPr>
      </w:pPr>
    </w:p>
    <w:p w14:paraId="69D59275" w14:textId="77777777" w:rsidR="006E392F" w:rsidRPr="00070D68" w:rsidRDefault="006E392F" w:rsidP="0025166A">
      <w:pPr>
        <w:pStyle w:val="Odstavek"/>
        <w:spacing w:before="0" w:line="260" w:lineRule="atLeast"/>
        <w:ind w:firstLine="0"/>
        <w:rPr>
          <w:sz w:val="20"/>
          <w:szCs w:val="20"/>
        </w:rPr>
      </w:pPr>
      <w:r w:rsidRPr="00070D68">
        <w:rPr>
          <w:sz w:val="20"/>
          <w:szCs w:val="20"/>
        </w:rPr>
        <w:t>(4) Zahteva iz prejšnjega odstavka mora vsebovati navedbe in dokaze, ki izkazujejo pravni interes za udeležbo v postopku.</w:t>
      </w:r>
    </w:p>
    <w:p w14:paraId="41608BAA" w14:textId="77777777" w:rsidR="00521C34" w:rsidRPr="00070D68" w:rsidRDefault="00521C34" w:rsidP="0025166A">
      <w:pPr>
        <w:pStyle w:val="Odstavek"/>
        <w:spacing w:before="0" w:line="260" w:lineRule="atLeast"/>
        <w:ind w:firstLine="0"/>
        <w:rPr>
          <w:sz w:val="20"/>
          <w:szCs w:val="20"/>
        </w:rPr>
      </w:pPr>
    </w:p>
    <w:p w14:paraId="2FDAC795"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(5) O zahtevi za udeležbo v postopku odloči </w:t>
      </w:r>
      <w:r w:rsidR="0045309B" w:rsidRPr="00070D68">
        <w:rPr>
          <w:sz w:val="20"/>
          <w:szCs w:val="20"/>
        </w:rPr>
        <w:t>agenc</w:t>
      </w:r>
      <w:r w:rsidRPr="00070D68">
        <w:rPr>
          <w:sz w:val="20"/>
          <w:szCs w:val="20"/>
        </w:rPr>
        <w:t xml:space="preserve">ija s sklepom. Če oseba ne izkaže pravnega interesa, </w:t>
      </w:r>
      <w:r w:rsidR="0045309B" w:rsidRPr="00070D68">
        <w:rPr>
          <w:sz w:val="20"/>
          <w:szCs w:val="20"/>
        </w:rPr>
        <w:t>agenc</w:t>
      </w:r>
      <w:r w:rsidRPr="00070D68">
        <w:rPr>
          <w:sz w:val="20"/>
          <w:szCs w:val="20"/>
        </w:rPr>
        <w:t>ija izda sklep, s katerim se ji lastnost stranskega udeleženca ne prizna.</w:t>
      </w:r>
    </w:p>
    <w:p w14:paraId="77277C43" w14:textId="77777777" w:rsidR="00521C34" w:rsidRPr="00070D68" w:rsidRDefault="00521C34" w:rsidP="0025166A">
      <w:pPr>
        <w:pStyle w:val="len"/>
        <w:spacing w:before="0" w:line="260" w:lineRule="atLeast"/>
        <w:rPr>
          <w:sz w:val="20"/>
          <w:szCs w:val="20"/>
        </w:rPr>
      </w:pPr>
    </w:p>
    <w:p w14:paraId="40D70E13" w14:textId="7D7859FB" w:rsidR="006E392F" w:rsidRPr="00070D68" w:rsidRDefault="00AD2B4D" w:rsidP="0025166A">
      <w:pPr>
        <w:pStyle w:val="len"/>
        <w:numPr>
          <w:ilvl w:val="0"/>
          <w:numId w:val="21"/>
        </w:numPr>
        <w:spacing w:before="0" w:line="260" w:lineRule="atLeast"/>
        <w:ind w:left="0" w:hanging="11"/>
        <w:rPr>
          <w:sz w:val="20"/>
          <w:szCs w:val="20"/>
        </w:rPr>
      </w:pPr>
      <w:bookmarkStart w:id="9" w:name="_Ref41915320"/>
      <w:r>
        <w:rPr>
          <w:sz w:val="20"/>
          <w:szCs w:val="20"/>
        </w:rPr>
        <w:t xml:space="preserve"> </w:t>
      </w:r>
      <w:r w:rsidR="006F5EFD" w:rsidRPr="00070D68">
        <w:rPr>
          <w:sz w:val="20"/>
          <w:szCs w:val="20"/>
        </w:rPr>
        <w:t>č</w:t>
      </w:r>
      <w:r w:rsidR="00B60850" w:rsidRPr="00070D68">
        <w:rPr>
          <w:sz w:val="20"/>
          <w:szCs w:val="20"/>
        </w:rPr>
        <w:t>len</w:t>
      </w:r>
      <w:bookmarkEnd w:id="9"/>
      <w:r w:rsidR="006F5EFD" w:rsidRPr="00070D68">
        <w:rPr>
          <w:sz w:val="20"/>
          <w:szCs w:val="20"/>
        </w:rPr>
        <w:t xml:space="preserve"> </w:t>
      </w:r>
    </w:p>
    <w:p w14:paraId="1543D2EF" w14:textId="77777777" w:rsidR="006E392F" w:rsidRPr="00070D68" w:rsidRDefault="006E392F" w:rsidP="0025166A">
      <w:pPr>
        <w:pStyle w:val="lennaslov"/>
        <w:spacing w:line="260" w:lineRule="atLeast"/>
        <w:rPr>
          <w:sz w:val="20"/>
          <w:szCs w:val="20"/>
        </w:rPr>
      </w:pPr>
      <w:r w:rsidRPr="00070D68">
        <w:rPr>
          <w:sz w:val="20"/>
          <w:szCs w:val="20"/>
        </w:rPr>
        <w:t>(varovanje tajnosti vira)</w:t>
      </w:r>
    </w:p>
    <w:p w14:paraId="65FFE11B" w14:textId="77777777" w:rsidR="00521C34" w:rsidRPr="00070D68" w:rsidRDefault="00521C34" w:rsidP="00485AC1">
      <w:pPr>
        <w:pStyle w:val="Odstavek"/>
        <w:spacing w:before="0" w:line="260" w:lineRule="atLeast"/>
        <w:ind w:firstLine="0"/>
        <w:rPr>
          <w:sz w:val="20"/>
          <w:szCs w:val="20"/>
        </w:rPr>
      </w:pPr>
    </w:p>
    <w:p w14:paraId="246BB130"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(1) </w:t>
      </w:r>
      <w:r w:rsidR="0045309B" w:rsidRPr="00070D68">
        <w:rPr>
          <w:sz w:val="20"/>
          <w:szCs w:val="20"/>
        </w:rPr>
        <w:t>Agenc</w:t>
      </w:r>
      <w:r w:rsidRPr="00070D68">
        <w:rPr>
          <w:sz w:val="20"/>
          <w:szCs w:val="20"/>
        </w:rPr>
        <w:t xml:space="preserve">ija mora na zahtevo osebe, ki je vir prijave ali vir drugih informacij, ki jih </w:t>
      </w:r>
      <w:r w:rsidR="0045309B" w:rsidRPr="00070D68">
        <w:rPr>
          <w:sz w:val="20"/>
          <w:szCs w:val="20"/>
        </w:rPr>
        <w:t>agenc</w:t>
      </w:r>
      <w:r w:rsidRPr="00070D68">
        <w:rPr>
          <w:sz w:val="20"/>
          <w:szCs w:val="20"/>
        </w:rPr>
        <w:t>ija uporablja pri izvajanju svojih pristojnosti, varovati tajnost njene identitete, če ta izkaže za verjetno, da bi ji razkritje povzročilo občutno škodo.</w:t>
      </w:r>
    </w:p>
    <w:p w14:paraId="527932E3" w14:textId="77777777" w:rsidR="00521C34" w:rsidRPr="00070D68" w:rsidRDefault="00521C34" w:rsidP="00485AC1">
      <w:pPr>
        <w:pStyle w:val="Odstavek"/>
        <w:spacing w:before="0" w:line="260" w:lineRule="atLeast"/>
        <w:ind w:firstLine="0"/>
        <w:rPr>
          <w:sz w:val="20"/>
          <w:szCs w:val="20"/>
        </w:rPr>
      </w:pPr>
    </w:p>
    <w:p w14:paraId="0EA20E00"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(2) Oseba, ki zahteva varstvo svoje identitete, mora </w:t>
      </w:r>
      <w:r w:rsidR="0045309B" w:rsidRPr="00070D68">
        <w:rPr>
          <w:sz w:val="20"/>
          <w:szCs w:val="20"/>
        </w:rPr>
        <w:t>agenc</w:t>
      </w:r>
      <w:r w:rsidRPr="00070D68">
        <w:rPr>
          <w:sz w:val="20"/>
          <w:szCs w:val="20"/>
        </w:rPr>
        <w:t>iji ob predložitvi dokumentov predložiti tudi različico dokumentov, ki ne vsebuje podatkov, ki bi pomenili razkritje vira.</w:t>
      </w:r>
    </w:p>
    <w:p w14:paraId="79FFE02D" w14:textId="77777777" w:rsidR="00521C34" w:rsidRPr="00070D68" w:rsidRDefault="00521C34" w:rsidP="0025166A">
      <w:pPr>
        <w:pStyle w:val="len"/>
        <w:spacing w:before="0" w:line="260" w:lineRule="atLeast"/>
        <w:rPr>
          <w:sz w:val="20"/>
          <w:szCs w:val="20"/>
        </w:rPr>
      </w:pPr>
    </w:p>
    <w:p w14:paraId="684817CE" w14:textId="0D0310BF" w:rsidR="006E392F" w:rsidRPr="00070D68" w:rsidRDefault="00AD2B4D" w:rsidP="0025166A">
      <w:pPr>
        <w:pStyle w:val="len"/>
        <w:numPr>
          <w:ilvl w:val="0"/>
          <w:numId w:val="21"/>
        </w:numPr>
        <w:spacing w:before="0" w:line="260" w:lineRule="atLeast"/>
        <w:ind w:left="0" w:hanging="11"/>
        <w:rPr>
          <w:sz w:val="20"/>
          <w:szCs w:val="20"/>
        </w:rPr>
      </w:pPr>
      <w:bookmarkStart w:id="10" w:name="_Ref25067446"/>
      <w:r>
        <w:rPr>
          <w:sz w:val="20"/>
          <w:szCs w:val="20"/>
        </w:rPr>
        <w:t xml:space="preserve"> </w:t>
      </w:r>
      <w:r w:rsidR="006F5EFD" w:rsidRPr="00070D68">
        <w:rPr>
          <w:sz w:val="20"/>
          <w:szCs w:val="20"/>
        </w:rPr>
        <w:t>č</w:t>
      </w:r>
      <w:r w:rsidR="00B60850" w:rsidRPr="00070D68">
        <w:rPr>
          <w:sz w:val="20"/>
          <w:szCs w:val="20"/>
        </w:rPr>
        <w:t>len</w:t>
      </w:r>
      <w:bookmarkEnd w:id="10"/>
    </w:p>
    <w:p w14:paraId="30C6249C" w14:textId="77777777" w:rsidR="006E392F" w:rsidRPr="00070D68" w:rsidRDefault="006E392F" w:rsidP="0025166A">
      <w:pPr>
        <w:pStyle w:val="lennaslov"/>
        <w:spacing w:line="260" w:lineRule="atLeast"/>
        <w:rPr>
          <w:sz w:val="20"/>
          <w:szCs w:val="20"/>
        </w:rPr>
      </w:pPr>
      <w:r w:rsidRPr="00070D68">
        <w:rPr>
          <w:sz w:val="20"/>
          <w:szCs w:val="20"/>
        </w:rPr>
        <w:t>(pravica strank do pregleda dokumentov zadeve)</w:t>
      </w:r>
    </w:p>
    <w:p w14:paraId="3C77484B" w14:textId="77777777" w:rsidR="00521C34" w:rsidRPr="00070D68" w:rsidRDefault="00521C34" w:rsidP="00485AC1">
      <w:pPr>
        <w:pStyle w:val="Odstavek"/>
        <w:spacing w:before="0" w:line="260" w:lineRule="atLeast"/>
        <w:ind w:firstLine="0"/>
        <w:rPr>
          <w:sz w:val="20"/>
          <w:szCs w:val="20"/>
        </w:rPr>
      </w:pPr>
    </w:p>
    <w:p w14:paraId="471D33FF" w14:textId="126AA923" w:rsidR="009D28AD" w:rsidRPr="00070D68" w:rsidRDefault="009D28AD" w:rsidP="0025166A">
      <w:pPr>
        <w:pStyle w:val="Odstavek"/>
        <w:spacing w:before="0" w:line="260" w:lineRule="atLeast"/>
        <w:ind w:firstLine="0"/>
        <w:rPr>
          <w:sz w:val="20"/>
          <w:szCs w:val="20"/>
        </w:rPr>
      </w:pPr>
      <w:r w:rsidRPr="00070D68">
        <w:rPr>
          <w:sz w:val="20"/>
          <w:szCs w:val="20"/>
        </w:rPr>
        <w:t xml:space="preserve">(1) Stranke imajo pravico pregledovati dokumente zadeve ter jih na svoje stroške prepisati in preslikati. Pregledovanje, prepisovanje in preslikavanje dokumentov nadzoruje uradna oseba ali pa poteka v informacijskem sistemu </w:t>
      </w:r>
      <w:r w:rsidR="00A46E75" w:rsidRPr="00070D68">
        <w:rPr>
          <w:sz w:val="20"/>
          <w:szCs w:val="20"/>
        </w:rPr>
        <w:t xml:space="preserve">organa </w:t>
      </w:r>
      <w:r w:rsidRPr="00070D68">
        <w:rPr>
          <w:sz w:val="20"/>
          <w:szCs w:val="20"/>
        </w:rPr>
        <w:t>ali v informacijskem sistemu za sprejemanje vlog, vročanje in obveščanje, v katerem stranka svojo istovetnost dokaže s svojim kvalificiranim potrdilom za elektronski podpis. Pregled in prepis dokumentov se lahko zahteva tudi ustno.</w:t>
      </w:r>
    </w:p>
    <w:p w14:paraId="466093CE" w14:textId="77777777" w:rsidR="009D28AD" w:rsidRPr="00070D68" w:rsidRDefault="009D28AD" w:rsidP="0025166A">
      <w:pPr>
        <w:pStyle w:val="Odstavek"/>
        <w:spacing w:before="0" w:line="260" w:lineRule="atLeast"/>
        <w:ind w:firstLine="0"/>
        <w:rPr>
          <w:sz w:val="20"/>
          <w:szCs w:val="20"/>
        </w:rPr>
      </w:pPr>
    </w:p>
    <w:p w14:paraId="02131B55" w14:textId="77777777" w:rsidR="006E392F" w:rsidRPr="00070D68" w:rsidRDefault="006E392F" w:rsidP="0025166A">
      <w:pPr>
        <w:pStyle w:val="Odstavek"/>
        <w:spacing w:before="0" w:line="260" w:lineRule="atLeast"/>
        <w:ind w:firstLine="0"/>
        <w:rPr>
          <w:sz w:val="20"/>
          <w:szCs w:val="20"/>
        </w:rPr>
      </w:pPr>
      <w:r w:rsidRPr="00070D68">
        <w:rPr>
          <w:sz w:val="20"/>
          <w:szCs w:val="20"/>
        </w:rPr>
        <w:t>(2) Če se v postopku uporabljajo podatki iz informatiziranih evidenc ter drugi podatki in zapisi v elektronski obliki, se ti podatki štejejo za dokument v tej zadevi.</w:t>
      </w:r>
    </w:p>
    <w:p w14:paraId="320C4906" w14:textId="77777777" w:rsidR="00521C34" w:rsidRPr="00070D68" w:rsidRDefault="00521C34" w:rsidP="0025166A">
      <w:pPr>
        <w:pStyle w:val="Odstavek"/>
        <w:spacing w:before="0" w:line="260" w:lineRule="atLeast"/>
        <w:rPr>
          <w:sz w:val="20"/>
          <w:szCs w:val="20"/>
        </w:rPr>
      </w:pPr>
    </w:p>
    <w:p w14:paraId="1C5A270D" w14:textId="71122610" w:rsidR="009D28AD" w:rsidRPr="00070D68" w:rsidRDefault="004169B6" w:rsidP="0025166A">
      <w:pPr>
        <w:pStyle w:val="Odstavek"/>
        <w:spacing w:before="0" w:line="260" w:lineRule="atLeast"/>
        <w:ind w:firstLine="0"/>
        <w:rPr>
          <w:sz w:val="20"/>
          <w:szCs w:val="20"/>
        </w:rPr>
      </w:pPr>
      <w:r w:rsidRPr="00070D68">
        <w:rPr>
          <w:sz w:val="20"/>
          <w:szCs w:val="20"/>
        </w:rPr>
        <w:t>(</w:t>
      </w:r>
      <w:r w:rsidR="009D28AD" w:rsidRPr="00070D68">
        <w:rPr>
          <w:sz w:val="20"/>
          <w:szCs w:val="20"/>
        </w:rPr>
        <w:t xml:space="preserve">3) </w:t>
      </w:r>
      <w:r w:rsidR="00A46E75" w:rsidRPr="00070D68">
        <w:rPr>
          <w:sz w:val="20"/>
          <w:szCs w:val="20"/>
        </w:rPr>
        <w:t xml:space="preserve">V postopku omejevalnih ravnanj imajo stranke pravico do pregleda dokumentov zadeve po izdaji sklepa o uvedbi postopka, razen če </w:t>
      </w:r>
      <w:r w:rsidR="00D2733C" w:rsidRPr="00070D68">
        <w:rPr>
          <w:sz w:val="20"/>
          <w:szCs w:val="20"/>
        </w:rPr>
        <w:t>predstojnik</w:t>
      </w:r>
      <w:r w:rsidR="00A46E75" w:rsidRPr="00070D68">
        <w:rPr>
          <w:sz w:val="20"/>
          <w:szCs w:val="20"/>
        </w:rPr>
        <w:t xml:space="preserve"> presodi, da je to v nasprotju z interesi postopka. </w:t>
      </w:r>
      <w:r w:rsidR="00D2733C" w:rsidRPr="00070D68">
        <w:rPr>
          <w:sz w:val="20"/>
          <w:szCs w:val="20"/>
        </w:rPr>
        <w:t>Predstojnik</w:t>
      </w:r>
      <w:r w:rsidR="00A46E75" w:rsidRPr="00070D68">
        <w:rPr>
          <w:sz w:val="20"/>
          <w:szCs w:val="20"/>
        </w:rPr>
        <w:t xml:space="preserve"> v tem primeru izda sklep, s katerim odloži pravico do pregleda dokumentov, vendar ne dlje kot do vročitve povzetka relevantnih dejstev. Zoper sklep ni sodnega varstva.</w:t>
      </w:r>
    </w:p>
    <w:p w14:paraId="4998ED39" w14:textId="77777777" w:rsidR="009D28AD" w:rsidRPr="00070D68" w:rsidRDefault="009D28AD" w:rsidP="0025166A">
      <w:pPr>
        <w:pStyle w:val="Odstavek"/>
        <w:spacing w:before="0" w:line="260" w:lineRule="atLeast"/>
        <w:ind w:firstLine="0"/>
        <w:rPr>
          <w:sz w:val="20"/>
          <w:szCs w:val="20"/>
        </w:rPr>
      </w:pPr>
    </w:p>
    <w:p w14:paraId="0AD172D6" w14:textId="53BA71A4" w:rsidR="006E392F" w:rsidRPr="00070D68" w:rsidRDefault="006E392F" w:rsidP="0025166A">
      <w:pPr>
        <w:pStyle w:val="Odstavek"/>
        <w:spacing w:before="0" w:line="260" w:lineRule="atLeast"/>
        <w:ind w:firstLine="0"/>
        <w:rPr>
          <w:sz w:val="20"/>
          <w:szCs w:val="20"/>
        </w:rPr>
      </w:pPr>
      <w:r w:rsidRPr="00070D68">
        <w:rPr>
          <w:sz w:val="20"/>
          <w:szCs w:val="20"/>
        </w:rPr>
        <w:t xml:space="preserve">(4) Pravico do pregleda dokumentov zadeve ima tudi izvedenec ali izvedenka </w:t>
      </w:r>
      <w:r w:rsidR="00310456" w:rsidRPr="00070D68">
        <w:rPr>
          <w:sz w:val="20"/>
          <w:szCs w:val="20"/>
        </w:rPr>
        <w:t xml:space="preserve"> </w:t>
      </w:r>
      <w:r w:rsidRPr="00070D68">
        <w:rPr>
          <w:sz w:val="20"/>
          <w:szCs w:val="20"/>
        </w:rPr>
        <w:t>v obsegu, ki je potreben, da poda svoj izvid in mnenje.</w:t>
      </w:r>
    </w:p>
    <w:p w14:paraId="202F2807" w14:textId="77777777" w:rsidR="00521C34" w:rsidRPr="00070D68" w:rsidRDefault="00521C34" w:rsidP="0025166A">
      <w:pPr>
        <w:pStyle w:val="Odstavek"/>
        <w:spacing w:before="0" w:line="260" w:lineRule="atLeast"/>
        <w:rPr>
          <w:sz w:val="20"/>
          <w:szCs w:val="20"/>
        </w:rPr>
      </w:pPr>
    </w:p>
    <w:p w14:paraId="4C1F556E" w14:textId="77777777" w:rsidR="006E392F" w:rsidRPr="00070D68" w:rsidRDefault="006E392F" w:rsidP="0025166A">
      <w:pPr>
        <w:pStyle w:val="Odstavek"/>
        <w:spacing w:before="0" w:line="260" w:lineRule="atLeast"/>
        <w:ind w:firstLine="0"/>
        <w:rPr>
          <w:sz w:val="20"/>
          <w:szCs w:val="20"/>
        </w:rPr>
      </w:pPr>
      <w:r w:rsidRPr="00070D68">
        <w:rPr>
          <w:sz w:val="20"/>
          <w:szCs w:val="20"/>
        </w:rPr>
        <w:t>(5) Stranke ne morejo pregledovati in ne preslikavati:</w:t>
      </w:r>
    </w:p>
    <w:p w14:paraId="691D4256" w14:textId="77777777" w:rsidR="006E392F" w:rsidRPr="00070D68" w:rsidRDefault="006E392F" w:rsidP="000F4AEE">
      <w:pPr>
        <w:pStyle w:val="Alineazaodstavkom"/>
        <w:numPr>
          <w:ilvl w:val="0"/>
          <w:numId w:val="46"/>
        </w:numPr>
        <w:spacing w:line="260" w:lineRule="atLeast"/>
        <w:rPr>
          <w:sz w:val="20"/>
          <w:szCs w:val="20"/>
        </w:rPr>
      </w:pPr>
      <w:r w:rsidRPr="00070D68">
        <w:rPr>
          <w:sz w:val="20"/>
          <w:szCs w:val="20"/>
        </w:rPr>
        <w:t xml:space="preserve">internih dokumentov </w:t>
      </w:r>
      <w:r w:rsidR="0045309B" w:rsidRPr="00070D68">
        <w:rPr>
          <w:sz w:val="20"/>
          <w:szCs w:val="20"/>
        </w:rPr>
        <w:t>agenc</w:t>
      </w:r>
      <w:r w:rsidRPr="00070D68">
        <w:rPr>
          <w:sz w:val="20"/>
          <w:szCs w:val="20"/>
        </w:rPr>
        <w:t xml:space="preserve">ije v zadevi, vključno s korespondenco med </w:t>
      </w:r>
      <w:r w:rsidR="0045309B" w:rsidRPr="00070D68">
        <w:rPr>
          <w:sz w:val="20"/>
          <w:szCs w:val="20"/>
        </w:rPr>
        <w:t>agenc</w:t>
      </w:r>
      <w:r w:rsidRPr="00070D68">
        <w:rPr>
          <w:sz w:val="20"/>
          <w:szCs w:val="20"/>
        </w:rPr>
        <w:t>ijo in Evropsko komisijo ali organi, pristojnimi za varstvo konkurence drugih držav članic;</w:t>
      </w:r>
    </w:p>
    <w:p w14:paraId="2286D43B" w14:textId="77777777" w:rsidR="006E392F" w:rsidRPr="00070D68" w:rsidRDefault="006E392F" w:rsidP="000F4AEE">
      <w:pPr>
        <w:pStyle w:val="Alineazaodstavkom"/>
        <w:numPr>
          <w:ilvl w:val="0"/>
          <w:numId w:val="46"/>
        </w:numPr>
        <w:spacing w:line="260" w:lineRule="atLeast"/>
        <w:rPr>
          <w:sz w:val="20"/>
          <w:szCs w:val="20"/>
        </w:rPr>
      </w:pPr>
      <w:r w:rsidRPr="00070D68">
        <w:rPr>
          <w:sz w:val="20"/>
          <w:szCs w:val="20"/>
        </w:rPr>
        <w:t>zaupnih podatkov,</w:t>
      </w:r>
    </w:p>
    <w:p w14:paraId="29889FFF" w14:textId="77777777" w:rsidR="006E392F" w:rsidRPr="00070D68" w:rsidRDefault="006E392F" w:rsidP="000F4AEE">
      <w:pPr>
        <w:pStyle w:val="Alineazaodstavkom"/>
        <w:numPr>
          <w:ilvl w:val="0"/>
          <w:numId w:val="46"/>
        </w:numPr>
        <w:spacing w:line="260" w:lineRule="atLeast"/>
        <w:rPr>
          <w:sz w:val="20"/>
          <w:szCs w:val="20"/>
        </w:rPr>
      </w:pPr>
      <w:r w:rsidRPr="00070D68">
        <w:rPr>
          <w:sz w:val="20"/>
          <w:szCs w:val="20"/>
        </w:rPr>
        <w:t>podatkov, ki se nanašajo na tajnost vira,</w:t>
      </w:r>
    </w:p>
    <w:p w14:paraId="796EB4D4" w14:textId="77777777" w:rsidR="006E392F" w:rsidRPr="00070D68" w:rsidRDefault="006E392F" w:rsidP="000F4AEE">
      <w:pPr>
        <w:pStyle w:val="Alineazaodstavkom"/>
        <w:numPr>
          <w:ilvl w:val="0"/>
          <w:numId w:val="46"/>
        </w:numPr>
        <w:spacing w:line="260" w:lineRule="atLeast"/>
        <w:rPr>
          <w:sz w:val="20"/>
          <w:szCs w:val="20"/>
        </w:rPr>
      </w:pPr>
      <w:r w:rsidRPr="00070D68">
        <w:rPr>
          <w:sz w:val="20"/>
          <w:szCs w:val="20"/>
        </w:rPr>
        <w:t>zapisnika o posvetovanju in glasovanju in</w:t>
      </w:r>
    </w:p>
    <w:p w14:paraId="271C15E3" w14:textId="77777777" w:rsidR="006E392F" w:rsidRPr="00070D68" w:rsidRDefault="006E392F" w:rsidP="000F4AEE">
      <w:pPr>
        <w:pStyle w:val="Alineazaodstavkom"/>
        <w:numPr>
          <w:ilvl w:val="0"/>
          <w:numId w:val="46"/>
        </w:numPr>
        <w:spacing w:line="260" w:lineRule="atLeast"/>
        <w:rPr>
          <w:sz w:val="20"/>
          <w:szCs w:val="20"/>
        </w:rPr>
      </w:pPr>
      <w:r w:rsidRPr="00070D68">
        <w:rPr>
          <w:sz w:val="20"/>
          <w:szCs w:val="20"/>
        </w:rPr>
        <w:t>osnutkov odločb.</w:t>
      </w:r>
    </w:p>
    <w:p w14:paraId="7B807C74" w14:textId="77777777" w:rsidR="0094330B" w:rsidRPr="00070D68" w:rsidRDefault="0094330B" w:rsidP="0025166A">
      <w:pPr>
        <w:pStyle w:val="Odstavek"/>
        <w:spacing w:before="0" w:line="260" w:lineRule="atLeast"/>
        <w:ind w:firstLine="0"/>
        <w:rPr>
          <w:sz w:val="20"/>
          <w:szCs w:val="20"/>
        </w:rPr>
      </w:pPr>
    </w:p>
    <w:p w14:paraId="0B3369ED" w14:textId="5E0850BE" w:rsidR="006E392F" w:rsidRPr="00070D68" w:rsidRDefault="006E392F" w:rsidP="0025166A">
      <w:pPr>
        <w:pStyle w:val="Odstavek"/>
        <w:spacing w:before="0" w:line="260" w:lineRule="atLeast"/>
        <w:ind w:firstLine="0"/>
        <w:rPr>
          <w:sz w:val="20"/>
          <w:szCs w:val="20"/>
        </w:rPr>
      </w:pPr>
      <w:r w:rsidRPr="00070D68">
        <w:rPr>
          <w:sz w:val="20"/>
          <w:szCs w:val="20"/>
        </w:rPr>
        <w:t xml:space="preserve">(6) Dokazno breme o obstoju </w:t>
      </w:r>
      <w:r w:rsidR="00FE113A" w:rsidRPr="00070D68">
        <w:rPr>
          <w:sz w:val="20"/>
          <w:szCs w:val="20"/>
        </w:rPr>
        <w:t>poslovne skrivnosti</w:t>
      </w:r>
      <w:r w:rsidRPr="00070D68">
        <w:rPr>
          <w:sz w:val="20"/>
          <w:szCs w:val="20"/>
        </w:rPr>
        <w:t xml:space="preserve"> iz druge alineje prejšnjega odstavka nosi podjetje, ki to zatrjuje. Na zahtevo </w:t>
      </w:r>
      <w:r w:rsidR="0045309B" w:rsidRPr="00070D68">
        <w:rPr>
          <w:sz w:val="20"/>
          <w:szCs w:val="20"/>
        </w:rPr>
        <w:t>agenc</w:t>
      </w:r>
      <w:r w:rsidRPr="00070D68">
        <w:rPr>
          <w:sz w:val="20"/>
          <w:szCs w:val="20"/>
        </w:rPr>
        <w:t>ije mora podjetje predložiti različico dokumenta, ki ne vsebuje podatkov iz druge alineje prejšnjega odstavka.</w:t>
      </w:r>
    </w:p>
    <w:p w14:paraId="0C54A75C" w14:textId="77777777" w:rsidR="00521C34" w:rsidRPr="00070D68" w:rsidRDefault="00521C34" w:rsidP="0025166A">
      <w:pPr>
        <w:pStyle w:val="Odstavek"/>
        <w:spacing w:before="0" w:line="260" w:lineRule="atLeast"/>
        <w:rPr>
          <w:sz w:val="20"/>
          <w:szCs w:val="20"/>
        </w:rPr>
      </w:pPr>
    </w:p>
    <w:p w14:paraId="294050FF" w14:textId="12435B46" w:rsidR="005217D5" w:rsidRPr="00070D68" w:rsidRDefault="006E392F" w:rsidP="0025166A">
      <w:pPr>
        <w:pStyle w:val="Odstavek"/>
        <w:spacing w:before="0" w:line="260" w:lineRule="atLeast"/>
        <w:ind w:firstLine="0"/>
        <w:rPr>
          <w:sz w:val="20"/>
          <w:szCs w:val="20"/>
        </w:rPr>
      </w:pPr>
      <w:r w:rsidRPr="00070D68">
        <w:rPr>
          <w:sz w:val="20"/>
          <w:szCs w:val="20"/>
        </w:rPr>
        <w:t>(</w:t>
      </w:r>
      <w:r w:rsidR="00E07FB0" w:rsidRPr="00070D68">
        <w:rPr>
          <w:sz w:val="20"/>
          <w:szCs w:val="20"/>
        </w:rPr>
        <w:t>7</w:t>
      </w:r>
      <w:r w:rsidRPr="00070D68">
        <w:rPr>
          <w:sz w:val="20"/>
          <w:szCs w:val="20"/>
        </w:rPr>
        <w:t xml:space="preserve">) </w:t>
      </w:r>
      <w:r w:rsidR="0045309B" w:rsidRPr="00070D68">
        <w:rPr>
          <w:sz w:val="20"/>
          <w:szCs w:val="20"/>
        </w:rPr>
        <w:t>Agenc</w:t>
      </w:r>
      <w:r w:rsidRPr="00070D68">
        <w:rPr>
          <w:sz w:val="20"/>
          <w:szCs w:val="20"/>
        </w:rPr>
        <w:t xml:space="preserve">ija lahko podjetju, proti kateremu se vodi postopek, in priglasitelju, razkrije podatke,  </w:t>
      </w:r>
      <w:r w:rsidR="00D2733C" w:rsidRPr="00070D68">
        <w:rPr>
          <w:sz w:val="20"/>
          <w:szCs w:val="20"/>
        </w:rPr>
        <w:t xml:space="preserve">ki so poslovna skrivnost, </w:t>
      </w:r>
      <w:r w:rsidRPr="00070D68">
        <w:rPr>
          <w:sz w:val="20"/>
          <w:szCs w:val="20"/>
        </w:rPr>
        <w:t xml:space="preserve">če presodi, da njihovo razkritje zaradi zagotovitve pravice do obrambe objektivno prevlada nad interesom varovanja </w:t>
      </w:r>
      <w:r w:rsidR="0094330B" w:rsidRPr="00070D68">
        <w:rPr>
          <w:sz w:val="20"/>
          <w:szCs w:val="20"/>
        </w:rPr>
        <w:t xml:space="preserve">zaupnih </w:t>
      </w:r>
      <w:r w:rsidR="00BA6747" w:rsidRPr="00070D68">
        <w:rPr>
          <w:sz w:val="20"/>
          <w:szCs w:val="20"/>
        </w:rPr>
        <w:t xml:space="preserve">podatkov. </w:t>
      </w:r>
      <w:r w:rsidR="00E07FB0" w:rsidRPr="00070D68">
        <w:rPr>
          <w:sz w:val="20"/>
          <w:szCs w:val="20"/>
        </w:rPr>
        <w:t xml:space="preserve"> Pri tem lahko agencija odloži pregled podatkov, </w:t>
      </w:r>
      <w:r w:rsidR="00FE113A" w:rsidRPr="00070D68">
        <w:rPr>
          <w:sz w:val="20"/>
          <w:szCs w:val="20"/>
        </w:rPr>
        <w:t>ki so poslovna skrivnost,</w:t>
      </w:r>
      <w:r w:rsidR="00E07FB0" w:rsidRPr="00070D68">
        <w:rPr>
          <w:sz w:val="20"/>
          <w:szCs w:val="20"/>
        </w:rPr>
        <w:t xml:space="preserve"> vendar ne dlje kot do vročitve povzetka relevantnih dejstev.</w:t>
      </w:r>
    </w:p>
    <w:p w14:paraId="03DC6101" w14:textId="77777777" w:rsidR="00E07FB0" w:rsidRPr="00070D68" w:rsidRDefault="00E07FB0" w:rsidP="0025166A">
      <w:pPr>
        <w:pStyle w:val="Odstavek"/>
        <w:spacing w:before="0" w:line="260" w:lineRule="atLeast"/>
        <w:ind w:firstLine="0"/>
        <w:rPr>
          <w:sz w:val="20"/>
          <w:szCs w:val="20"/>
        </w:rPr>
      </w:pPr>
    </w:p>
    <w:p w14:paraId="237005BA" w14:textId="67DC0E2B" w:rsidR="008A4075" w:rsidRPr="00070D68" w:rsidRDefault="00056C27" w:rsidP="0025166A">
      <w:pPr>
        <w:pStyle w:val="len"/>
        <w:numPr>
          <w:ilvl w:val="0"/>
          <w:numId w:val="21"/>
        </w:numPr>
        <w:spacing w:before="0" w:line="260" w:lineRule="atLeast"/>
        <w:ind w:left="0" w:hanging="11"/>
        <w:rPr>
          <w:sz w:val="20"/>
          <w:szCs w:val="20"/>
        </w:rPr>
      </w:pPr>
      <w:r w:rsidRPr="00070D68">
        <w:rPr>
          <w:sz w:val="20"/>
          <w:szCs w:val="20"/>
        </w:rPr>
        <w:t xml:space="preserve"> </w:t>
      </w:r>
      <w:bookmarkStart w:id="11" w:name="_Ref41915369"/>
      <w:r w:rsidR="008A4075" w:rsidRPr="00070D68">
        <w:rPr>
          <w:sz w:val="20"/>
          <w:szCs w:val="20"/>
        </w:rPr>
        <w:t>člen</w:t>
      </w:r>
      <w:bookmarkEnd w:id="11"/>
      <w:r w:rsidR="008B2FA2">
        <w:rPr>
          <w:sz w:val="20"/>
          <w:szCs w:val="20"/>
        </w:rPr>
        <w:t xml:space="preserve"> </w:t>
      </w:r>
    </w:p>
    <w:p w14:paraId="1B98882A" w14:textId="767A90F9" w:rsidR="008A4075" w:rsidRPr="00070D68" w:rsidRDefault="008A4075" w:rsidP="0025166A">
      <w:pPr>
        <w:pStyle w:val="Odstavek"/>
        <w:spacing w:before="0" w:line="260" w:lineRule="atLeast"/>
        <w:ind w:firstLine="0"/>
        <w:jc w:val="center"/>
        <w:rPr>
          <w:sz w:val="20"/>
          <w:szCs w:val="20"/>
        </w:rPr>
      </w:pPr>
      <w:r w:rsidRPr="00070D68">
        <w:rPr>
          <w:b/>
          <w:sz w:val="20"/>
          <w:szCs w:val="20"/>
        </w:rPr>
        <w:t xml:space="preserve">(omejitev uporabe </w:t>
      </w:r>
      <w:r w:rsidR="00F44C15" w:rsidRPr="00070D68">
        <w:rPr>
          <w:b/>
          <w:sz w:val="20"/>
          <w:szCs w:val="20"/>
        </w:rPr>
        <w:t xml:space="preserve">podatkov iz </w:t>
      </w:r>
      <w:r w:rsidR="00F041F0" w:rsidRPr="00070D68">
        <w:rPr>
          <w:b/>
          <w:sz w:val="20"/>
          <w:szCs w:val="20"/>
        </w:rPr>
        <w:t xml:space="preserve">izjav </w:t>
      </w:r>
      <w:r w:rsidRPr="00070D68">
        <w:rPr>
          <w:b/>
          <w:sz w:val="20"/>
          <w:szCs w:val="20"/>
        </w:rPr>
        <w:t>za</w:t>
      </w:r>
      <w:r w:rsidR="00F041F0" w:rsidRPr="00070D68">
        <w:rPr>
          <w:b/>
          <w:sz w:val="20"/>
          <w:szCs w:val="20"/>
        </w:rPr>
        <w:t>radi</w:t>
      </w:r>
      <w:r w:rsidRPr="00070D68">
        <w:rPr>
          <w:b/>
          <w:sz w:val="20"/>
          <w:szCs w:val="20"/>
        </w:rPr>
        <w:t xml:space="preserve"> prizanesljivost)</w:t>
      </w:r>
    </w:p>
    <w:p w14:paraId="45AC73B2" w14:textId="77777777" w:rsidR="008A4075" w:rsidRPr="00070D68" w:rsidRDefault="008A4075" w:rsidP="0025166A">
      <w:pPr>
        <w:pStyle w:val="Odstavek"/>
        <w:spacing w:before="0" w:line="260" w:lineRule="atLeast"/>
        <w:ind w:firstLine="0"/>
        <w:rPr>
          <w:sz w:val="20"/>
          <w:szCs w:val="20"/>
        </w:rPr>
      </w:pPr>
    </w:p>
    <w:p w14:paraId="03DF5599" w14:textId="73F6F0F2" w:rsidR="006A5AC8" w:rsidRPr="00070D68" w:rsidRDefault="006A5AC8" w:rsidP="006A5AC8">
      <w:pPr>
        <w:pStyle w:val="Odstavek"/>
        <w:spacing w:before="0" w:line="260" w:lineRule="atLeast"/>
        <w:ind w:firstLine="0"/>
        <w:rPr>
          <w:sz w:val="20"/>
          <w:szCs w:val="20"/>
        </w:rPr>
      </w:pPr>
      <w:r w:rsidRPr="00070D68">
        <w:rPr>
          <w:sz w:val="20"/>
          <w:szCs w:val="20"/>
        </w:rPr>
        <w:t xml:space="preserve">(1) Vpogled v </w:t>
      </w:r>
      <w:r w:rsidR="00F041F0" w:rsidRPr="00070D68">
        <w:rPr>
          <w:sz w:val="20"/>
          <w:szCs w:val="20"/>
        </w:rPr>
        <w:t xml:space="preserve">izjavo </w:t>
      </w:r>
      <w:r w:rsidRPr="00070D68">
        <w:rPr>
          <w:sz w:val="20"/>
          <w:szCs w:val="20"/>
        </w:rPr>
        <w:t>za</w:t>
      </w:r>
      <w:r w:rsidR="00F041F0" w:rsidRPr="00070D68">
        <w:rPr>
          <w:sz w:val="20"/>
          <w:szCs w:val="20"/>
        </w:rPr>
        <w:t>radi</w:t>
      </w:r>
      <w:r w:rsidRPr="00070D68">
        <w:rPr>
          <w:sz w:val="20"/>
          <w:szCs w:val="20"/>
        </w:rPr>
        <w:t xml:space="preserve"> prizanesljivost</w:t>
      </w:r>
      <w:r w:rsidR="00F1682A" w:rsidRPr="00070D68">
        <w:rPr>
          <w:sz w:val="20"/>
          <w:szCs w:val="20"/>
        </w:rPr>
        <w:t>i</w:t>
      </w:r>
      <w:r w:rsidRPr="00070D68">
        <w:rPr>
          <w:sz w:val="20"/>
          <w:szCs w:val="20"/>
        </w:rPr>
        <w:t xml:space="preserve"> imajo, ne glede na določbe drugih zakonov, samo stranke postopka in le za uveljavljanje njihove pravice do obrambe.</w:t>
      </w:r>
    </w:p>
    <w:p w14:paraId="29E39192" w14:textId="77777777" w:rsidR="00191DBD" w:rsidRPr="00070D68" w:rsidRDefault="00191DBD" w:rsidP="0025166A">
      <w:pPr>
        <w:pStyle w:val="Odstavek"/>
        <w:spacing w:before="0" w:line="260" w:lineRule="atLeast"/>
        <w:ind w:firstLine="0"/>
        <w:rPr>
          <w:sz w:val="20"/>
          <w:szCs w:val="20"/>
        </w:rPr>
      </w:pPr>
    </w:p>
    <w:p w14:paraId="1A54505A" w14:textId="5B2E0A8E" w:rsidR="00BD6A40" w:rsidRPr="00070D68" w:rsidRDefault="005217D5" w:rsidP="0025166A">
      <w:pPr>
        <w:pStyle w:val="Odstavek"/>
        <w:spacing w:before="0" w:line="260" w:lineRule="atLeast"/>
        <w:ind w:firstLine="0"/>
        <w:rPr>
          <w:sz w:val="20"/>
          <w:szCs w:val="20"/>
        </w:rPr>
      </w:pPr>
      <w:r w:rsidRPr="00070D68">
        <w:rPr>
          <w:sz w:val="20"/>
          <w:szCs w:val="20"/>
        </w:rPr>
        <w:t>(</w:t>
      </w:r>
      <w:r w:rsidR="006A5AC8" w:rsidRPr="00070D68">
        <w:rPr>
          <w:sz w:val="20"/>
          <w:szCs w:val="20"/>
        </w:rPr>
        <w:t>2</w:t>
      </w:r>
      <w:r w:rsidRPr="00070D68">
        <w:rPr>
          <w:sz w:val="20"/>
          <w:szCs w:val="20"/>
        </w:rPr>
        <w:t xml:space="preserve">) Stranka lahko </w:t>
      </w:r>
      <w:r w:rsidR="008A4075" w:rsidRPr="00070D68">
        <w:rPr>
          <w:sz w:val="20"/>
          <w:szCs w:val="20"/>
        </w:rPr>
        <w:t xml:space="preserve">podatke </w:t>
      </w:r>
      <w:r w:rsidRPr="00070D68">
        <w:rPr>
          <w:sz w:val="20"/>
          <w:szCs w:val="20"/>
        </w:rPr>
        <w:t xml:space="preserve">iz </w:t>
      </w:r>
      <w:r w:rsidR="00F041F0" w:rsidRPr="00070D68">
        <w:rPr>
          <w:sz w:val="20"/>
          <w:szCs w:val="20"/>
        </w:rPr>
        <w:t xml:space="preserve">izjave </w:t>
      </w:r>
      <w:r w:rsidRPr="00070D68">
        <w:rPr>
          <w:sz w:val="20"/>
          <w:szCs w:val="20"/>
        </w:rPr>
        <w:t>za</w:t>
      </w:r>
      <w:r w:rsidR="00F041F0" w:rsidRPr="00070D68">
        <w:rPr>
          <w:sz w:val="20"/>
          <w:szCs w:val="20"/>
        </w:rPr>
        <w:t>radi</w:t>
      </w:r>
      <w:r w:rsidRPr="00070D68">
        <w:rPr>
          <w:sz w:val="20"/>
          <w:szCs w:val="20"/>
        </w:rPr>
        <w:t xml:space="preserve"> prizanesljivost</w:t>
      </w:r>
      <w:r w:rsidR="00F1682A" w:rsidRPr="00070D68">
        <w:rPr>
          <w:sz w:val="20"/>
          <w:szCs w:val="20"/>
        </w:rPr>
        <w:t>i</w:t>
      </w:r>
      <w:r w:rsidRPr="00070D68">
        <w:rPr>
          <w:sz w:val="20"/>
          <w:szCs w:val="20"/>
        </w:rPr>
        <w:t xml:space="preserve"> uporabi v postopku pred sodiščem, ki preizkuša odločbo agencije, le, kadar je to potrebno za uveljavljanje njene pravice do obrambe v postopku pred sodiščem in le</w:t>
      </w:r>
      <w:r w:rsidR="00BD6A40" w:rsidRPr="00070D68">
        <w:rPr>
          <w:sz w:val="20"/>
          <w:szCs w:val="20"/>
        </w:rPr>
        <w:t>:</w:t>
      </w:r>
    </w:p>
    <w:p w14:paraId="2F9B5D05" w14:textId="77777777" w:rsidR="004B56A8" w:rsidRPr="00070D68" w:rsidRDefault="005217D5" w:rsidP="000F4AEE">
      <w:pPr>
        <w:pStyle w:val="Odstavek"/>
        <w:numPr>
          <w:ilvl w:val="0"/>
          <w:numId w:val="82"/>
        </w:numPr>
        <w:spacing w:before="0" w:line="260" w:lineRule="atLeast"/>
        <w:ind w:left="567"/>
        <w:rPr>
          <w:sz w:val="20"/>
          <w:szCs w:val="20"/>
        </w:rPr>
      </w:pPr>
      <w:r w:rsidRPr="00070D68">
        <w:rPr>
          <w:sz w:val="20"/>
          <w:szCs w:val="20"/>
        </w:rPr>
        <w:t xml:space="preserve">za namene presoje porazdelitve administrativne sankcije, za plačilo katere so udeleženci kartela solidarno odgovorni ali </w:t>
      </w:r>
    </w:p>
    <w:p w14:paraId="764C57DD" w14:textId="77777777" w:rsidR="004B56A8" w:rsidRPr="00070D68" w:rsidRDefault="00CA0E98" w:rsidP="000F4AEE">
      <w:pPr>
        <w:pStyle w:val="Odstavek"/>
        <w:numPr>
          <w:ilvl w:val="0"/>
          <w:numId w:val="82"/>
        </w:numPr>
        <w:spacing w:before="0" w:line="260" w:lineRule="atLeast"/>
        <w:ind w:left="567"/>
        <w:rPr>
          <w:sz w:val="20"/>
          <w:szCs w:val="20"/>
        </w:rPr>
      </w:pPr>
      <w:r w:rsidRPr="00070D68">
        <w:rPr>
          <w:sz w:val="20"/>
          <w:szCs w:val="20"/>
        </w:rPr>
        <w:t>za</w:t>
      </w:r>
      <w:r w:rsidR="005217D5" w:rsidRPr="00070D68">
        <w:rPr>
          <w:sz w:val="20"/>
          <w:szCs w:val="20"/>
        </w:rPr>
        <w:t xml:space="preserve"> presojo odločbe, s katero je agencija ugotovila kršitev tega zakona</w:t>
      </w:r>
      <w:r w:rsidRPr="00070D68">
        <w:rPr>
          <w:sz w:val="20"/>
          <w:szCs w:val="20"/>
        </w:rPr>
        <w:t xml:space="preserve"> ali 101. ali 102. člena Pogodbe o delovanju Evropske unije</w:t>
      </w:r>
      <w:r w:rsidR="005217D5" w:rsidRPr="00070D68">
        <w:rPr>
          <w:sz w:val="20"/>
          <w:szCs w:val="20"/>
        </w:rPr>
        <w:t xml:space="preserve"> ali prekršek iz tega zakona.</w:t>
      </w:r>
    </w:p>
    <w:p w14:paraId="69D3AB53" w14:textId="77777777" w:rsidR="005217D5" w:rsidRPr="00070D68" w:rsidRDefault="005217D5" w:rsidP="0025166A">
      <w:pPr>
        <w:pStyle w:val="Odstavek"/>
        <w:spacing w:before="0" w:line="260" w:lineRule="atLeast"/>
        <w:ind w:firstLine="0"/>
        <w:rPr>
          <w:sz w:val="20"/>
          <w:szCs w:val="20"/>
        </w:rPr>
      </w:pPr>
    </w:p>
    <w:p w14:paraId="78607AAC" w14:textId="1966D7F6" w:rsidR="008A56A4" w:rsidRPr="00070D68" w:rsidRDefault="008A4075" w:rsidP="0025166A">
      <w:pPr>
        <w:pStyle w:val="Odstavek"/>
        <w:spacing w:before="0" w:line="260" w:lineRule="atLeast"/>
        <w:ind w:firstLine="0"/>
        <w:rPr>
          <w:sz w:val="20"/>
          <w:szCs w:val="20"/>
        </w:rPr>
      </w:pPr>
      <w:r w:rsidRPr="00070D68">
        <w:rPr>
          <w:sz w:val="20"/>
          <w:szCs w:val="20"/>
        </w:rPr>
        <w:t>(</w:t>
      </w:r>
      <w:r w:rsidR="006A5AC8" w:rsidRPr="00070D68">
        <w:rPr>
          <w:sz w:val="20"/>
          <w:szCs w:val="20"/>
        </w:rPr>
        <w:t>3</w:t>
      </w:r>
      <w:r w:rsidR="008A56A4" w:rsidRPr="00070D68">
        <w:rPr>
          <w:sz w:val="20"/>
          <w:szCs w:val="20"/>
        </w:rPr>
        <w:t>) Dokler agencija ne</w:t>
      </w:r>
      <w:r w:rsidR="00F455ED" w:rsidRPr="00070D68">
        <w:rPr>
          <w:sz w:val="20"/>
          <w:szCs w:val="20"/>
        </w:rPr>
        <w:t xml:space="preserve"> konča postopka za uveljavljanje pravil konkurence </w:t>
      </w:r>
      <w:r w:rsidR="008A56A4" w:rsidRPr="00070D68">
        <w:rPr>
          <w:sz w:val="20"/>
          <w:szCs w:val="20"/>
        </w:rPr>
        <w:t>zoper vse stranke</w:t>
      </w:r>
      <w:r w:rsidR="00FD062F" w:rsidRPr="00070D68">
        <w:rPr>
          <w:sz w:val="20"/>
          <w:szCs w:val="20"/>
        </w:rPr>
        <w:t xml:space="preserve"> postopka</w:t>
      </w:r>
      <w:r w:rsidR="008A56A4" w:rsidRPr="00070D68">
        <w:rPr>
          <w:sz w:val="20"/>
          <w:szCs w:val="20"/>
        </w:rPr>
        <w:t>,</w:t>
      </w:r>
      <w:r w:rsidR="00FD062F" w:rsidRPr="00070D68">
        <w:rPr>
          <w:sz w:val="20"/>
          <w:szCs w:val="20"/>
        </w:rPr>
        <w:t xml:space="preserve"> nobena izmed</w:t>
      </w:r>
      <w:r w:rsidR="008A56A4" w:rsidRPr="00070D68">
        <w:rPr>
          <w:sz w:val="20"/>
          <w:szCs w:val="20"/>
        </w:rPr>
        <w:t xml:space="preserve"> strank v postopk</w:t>
      </w:r>
      <w:r w:rsidR="00F455ED" w:rsidRPr="00070D68">
        <w:rPr>
          <w:sz w:val="20"/>
          <w:szCs w:val="20"/>
        </w:rPr>
        <w:t>ih</w:t>
      </w:r>
      <w:r w:rsidR="008A56A4" w:rsidRPr="00070D68">
        <w:rPr>
          <w:sz w:val="20"/>
          <w:szCs w:val="20"/>
        </w:rPr>
        <w:t xml:space="preserve"> pr</w:t>
      </w:r>
      <w:r w:rsidR="005C2EBC" w:rsidRPr="00070D68">
        <w:rPr>
          <w:sz w:val="20"/>
          <w:szCs w:val="20"/>
        </w:rPr>
        <w:t>ed sodišči, ki ni postopek sodnega varstva po tem zakonu,</w:t>
      </w:r>
      <w:r w:rsidR="008A56A4" w:rsidRPr="00070D68">
        <w:rPr>
          <w:sz w:val="20"/>
          <w:szCs w:val="20"/>
        </w:rPr>
        <w:t xml:space="preserve"> ne sme uporabiti ali se sklicevati na:</w:t>
      </w:r>
    </w:p>
    <w:p w14:paraId="284F0B6D" w14:textId="1B8A8942" w:rsidR="008A56A4" w:rsidRPr="00070D68" w:rsidRDefault="008A56A4" w:rsidP="000F4AEE">
      <w:pPr>
        <w:pStyle w:val="Odstavek"/>
        <w:numPr>
          <w:ilvl w:val="0"/>
          <w:numId w:val="82"/>
        </w:numPr>
        <w:spacing w:before="0" w:line="260" w:lineRule="atLeast"/>
        <w:ind w:left="567"/>
        <w:rPr>
          <w:sz w:val="20"/>
          <w:szCs w:val="20"/>
        </w:rPr>
      </w:pPr>
      <w:r w:rsidRPr="00070D68">
        <w:rPr>
          <w:sz w:val="20"/>
          <w:szCs w:val="20"/>
        </w:rPr>
        <w:lastRenderedPageBreak/>
        <w:t>informacije, ki jih je pripravila druga fizična ali pravna oseba posebej za postopek za uveljavljanja pravil konkurence pred agencijo,</w:t>
      </w:r>
      <w:r w:rsidR="008E610D" w:rsidRPr="00070D68">
        <w:rPr>
          <w:sz w:val="20"/>
          <w:szCs w:val="20"/>
        </w:rPr>
        <w:t xml:space="preserve"> in</w:t>
      </w:r>
    </w:p>
    <w:p w14:paraId="7DCF6827" w14:textId="16D3DA8A" w:rsidR="008A56A4" w:rsidRPr="00070D68" w:rsidRDefault="008A56A4" w:rsidP="00322548">
      <w:pPr>
        <w:pStyle w:val="Odstavek"/>
        <w:numPr>
          <w:ilvl w:val="0"/>
          <w:numId w:val="82"/>
        </w:numPr>
        <w:spacing w:before="0" w:line="260" w:lineRule="atLeast"/>
        <w:ind w:left="567"/>
        <w:rPr>
          <w:sz w:val="20"/>
          <w:szCs w:val="20"/>
        </w:rPr>
      </w:pPr>
      <w:r w:rsidRPr="00070D68">
        <w:rPr>
          <w:sz w:val="20"/>
          <w:szCs w:val="20"/>
        </w:rPr>
        <w:t>informacije, ki jih je med postopkom za uveljavljanje pravil konkurence zbrala agencija, in ji</w:t>
      </w:r>
      <w:r w:rsidR="003C7C6D" w:rsidRPr="00070D68">
        <w:rPr>
          <w:sz w:val="20"/>
          <w:szCs w:val="20"/>
        </w:rPr>
        <w:t>h</w:t>
      </w:r>
      <w:r w:rsidRPr="00070D68">
        <w:rPr>
          <w:sz w:val="20"/>
          <w:szCs w:val="20"/>
        </w:rPr>
        <w:t xml:space="preserve"> poslala strankam.</w:t>
      </w:r>
    </w:p>
    <w:p w14:paraId="7E05CB96" w14:textId="77777777" w:rsidR="00606543" w:rsidRPr="00070D68" w:rsidRDefault="00606543" w:rsidP="00DE4D0F">
      <w:pPr>
        <w:pStyle w:val="Odstavek"/>
        <w:spacing w:before="0" w:line="260" w:lineRule="atLeast"/>
        <w:ind w:left="284" w:firstLine="0"/>
        <w:rPr>
          <w:sz w:val="20"/>
          <w:szCs w:val="20"/>
        </w:rPr>
      </w:pPr>
    </w:p>
    <w:p w14:paraId="3B3FBE4C" w14:textId="181A0ABA" w:rsidR="006E392F" w:rsidRPr="00070D68" w:rsidRDefault="008B2FA2" w:rsidP="0025166A">
      <w:pPr>
        <w:pStyle w:val="len"/>
        <w:numPr>
          <w:ilvl w:val="0"/>
          <w:numId w:val="21"/>
        </w:numPr>
        <w:spacing w:before="0" w:line="260" w:lineRule="atLeast"/>
        <w:ind w:left="0" w:hanging="11"/>
        <w:rPr>
          <w:sz w:val="20"/>
          <w:szCs w:val="20"/>
        </w:rPr>
      </w:pPr>
      <w:r>
        <w:rPr>
          <w:sz w:val="20"/>
          <w:szCs w:val="20"/>
        </w:rPr>
        <w:t xml:space="preserve"> </w:t>
      </w:r>
      <w:r w:rsidR="006F5EFD" w:rsidRPr="00070D68">
        <w:rPr>
          <w:sz w:val="20"/>
          <w:szCs w:val="20"/>
        </w:rPr>
        <w:t>č</w:t>
      </w:r>
      <w:r w:rsidR="00C4449A" w:rsidRPr="00070D68">
        <w:rPr>
          <w:sz w:val="20"/>
          <w:szCs w:val="20"/>
        </w:rPr>
        <w:t>len</w:t>
      </w:r>
      <w:r w:rsidR="006F5EFD" w:rsidRPr="00070D68">
        <w:rPr>
          <w:sz w:val="20"/>
          <w:szCs w:val="20"/>
        </w:rPr>
        <w:t xml:space="preserve"> </w:t>
      </w:r>
    </w:p>
    <w:p w14:paraId="17742FE5" w14:textId="77777777" w:rsidR="006E392F" w:rsidRPr="00070D68" w:rsidRDefault="006E392F" w:rsidP="0025166A">
      <w:pPr>
        <w:pStyle w:val="lennaslov"/>
        <w:spacing w:line="260" w:lineRule="atLeast"/>
        <w:rPr>
          <w:sz w:val="20"/>
          <w:szCs w:val="20"/>
        </w:rPr>
      </w:pPr>
      <w:r w:rsidRPr="00070D68">
        <w:rPr>
          <w:sz w:val="20"/>
          <w:szCs w:val="20"/>
        </w:rPr>
        <w:t>(zagotavljanje načela kontradiktornosti)</w:t>
      </w:r>
    </w:p>
    <w:p w14:paraId="5F5E2634" w14:textId="77777777" w:rsidR="009A2FF5" w:rsidRPr="00070D68" w:rsidRDefault="009A2FF5" w:rsidP="0025166A">
      <w:pPr>
        <w:pStyle w:val="Odstavek"/>
        <w:spacing w:before="0" w:line="260" w:lineRule="atLeast"/>
        <w:ind w:firstLine="0"/>
        <w:rPr>
          <w:sz w:val="20"/>
          <w:szCs w:val="20"/>
        </w:rPr>
      </w:pPr>
    </w:p>
    <w:p w14:paraId="39EC73B4" w14:textId="11DF7C23" w:rsidR="006E392F" w:rsidRPr="00070D68" w:rsidRDefault="006E392F" w:rsidP="0025166A">
      <w:pPr>
        <w:pStyle w:val="Odstavek"/>
        <w:spacing w:before="0" w:line="260" w:lineRule="atLeast"/>
        <w:ind w:firstLine="0"/>
        <w:rPr>
          <w:sz w:val="20"/>
          <w:szCs w:val="20"/>
        </w:rPr>
      </w:pPr>
      <w:r w:rsidRPr="00070D68">
        <w:rPr>
          <w:sz w:val="20"/>
          <w:szCs w:val="20"/>
        </w:rPr>
        <w:t xml:space="preserve">Zaradi zagotovitve pravice do obrambe se odločba </w:t>
      </w:r>
      <w:r w:rsidR="0045309B" w:rsidRPr="00070D68">
        <w:rPr>
          <w:sz w:val="20"/>
          <w:szCs w:val="20"/>
        </w:rPr>
        <w:t>agenc</w:t>
      </w:r>
      <w:r w:rsidRPr="00070D68">
        <w:rPr>
          <w:sz w:val="20"/>
          <w:szCs w:val="20"/>
        </w:rPr>
        <w:t>ije ne sme opirati na dejstva in dokaze, glede katerih podjetju, proti kateremu se vodi postopek, in priglasitelju, ni bila dana možnost, da se o njih izjavi.</w:t>
      </w:r>
    </w:p>
    <w:p w14:paraId="3F1F9FED" w14:textId="77777777" w:rsidR="00865B40" w:rsidRPr="00070D68" w:rsidRDefault="00865B40" w:rsidP="0025166A">
      <w:pPr>
        <w:pStyle w:val="Odstavek"/>
        <w:spacing w:before="0" w:line="260" w:lineRule="atLeast"/>
        <w:ind w:firstLine="0"/>
        <w:rPr>
          <w:sz w:val="20"/>
          <w:szCs w:val="20"/>
        </w:rPr>
      </w:pPr>
    </w:p>
    <w:p w14:paraId="1F92262A" w14:textId="3413ACD7" w:rsidR="000D4D24" w:rsidRPr="00070D68" w:rsidRDefault="00AD2B4D" w:rsidP="0025166A">
      <w:pPr>
        <w:pStyle w:val="len"/>
        <w:numPr>
          <w:ilvl w:val="0"/>
          <w:numId w:val="21"/>
        </w:numPr>
        <w:spacing w:before="0" w:line="260" w:lineRule="atLeast"/>
        <w:ind w:left="0" w:hanging="11"/>
        <w:rPr>
          <w:sz w:val="20"/>
          <w:szCs w:val="20"/>
        </w:rPr>
      </w:pPr>
      <w:r>
        <w:rPr>
          <w:sz w:val="20"/>
          <w:szCs w:val="20"/>
        </w:rPr>
        <w:t xml:space="preserve"> </w:t>
      </w:r>
      <w:r w:rsidR="006F5EFD" w:rsidRPr="00070D68">
        <w:rPr>
          <w:sz w:val="20"/>
          <w:szCs w:val="20"/>
        </w:rPr>
        <w:t>č</w:t>
      </w:r>
      <w:r w:rsidR="000D4D24" w:rsidRPr="00070D68">
        <w:rPr>
          <w:sz w:val="20"/>
          <w:szCs w:val="20"/>
        </w:rPr>
        <w:t>len</w:t>
      </w:r>
      <w:r w:rsidR="008B2FA2">
        <w:rPr>
          <w:sz w:val="20"/>
          <w:szCs w:val="20"/>
        </w:rPr>
        <w:t xml:space="preserve"> </w:t>
      </w:r>
    </w:p>
    <w:p w14:paraId="44CEE5E9" w14:textId="77777777" w:rsidR="00DE3A97" w:rsidRPr="00070D68" w:rsidRDefault="00DE3A97" w:rsidP="0025166A">
      <w:pPr>
        <w:pStyle w:val="len"/>
        <w:spacing w:before="0" w:line="260" w:lineRule="atLeast"/>
        <w:rPr>
          <w:sz w:val="20"/>
          <w:szCs w:val="20"/>
        </w:rPr>
      </w:pPr>
      <w:r w:rsidRPr="00070D68">
        <w:rPr>
          <w:sz w:val="20"/>
          <w:szCs w:val="20"/>
        </w:rPr>
        <w:t>(dopustnost dokazov)</w:t>
      </w:r>
    </w:p>
    <w:p w14:paraId="5056EE84" w14:textId="77777777" w:rsidR="00DE3A97" w:rsidRPr="00070D68" w:rsidRDefault="00DE3A97" w:rsidP="0025166A">
      <w:pPr>
        <w:pStyle w:val="Odstavek"/>
        <w:spacing w:before="0" w:line="260" w:lineRule="atLeast"/>
        <w:ind w:firstLine="0"/>
        <w:rPr>
          <w:sz w:val="20"/>
          <w:szCs w:val="20"/>
        </w:rPr>
      </w:pPr>
    </w:p>
    <w:p w14:paraId="320913BF" w14:textId="77777777" w:rsidR="00DE3A97" w:rsidRPr="00070D68" w:rsidRDefault="00F970DF" w:rsidP="0025166A">
      <w:pPr>
        <w:pStyle w:val="Odstavek"/>
        <w:spacing w:before="0" w:line="260" w:lineRule="atLeast"/>
        <w:ind w:firstLine="0"/>
        <w:rPr>
          <w:sz w:val="20"/>
          <w:szCs w:val="20"/>
        </w:rPr>
      </w:pPr>
      <w:r w:rsidRPr="00070D68">
        <w:rPr>
          <w:sz w:val="20"/>
          <w:szCs w:val="20"/>
        </w:rPr>
        <w:t xml:space="preserve">(1) </w:t>
      </w:r>
      <w:r w:rsidR="0045309B" w:rsidRPr="00070D68">
        <w:rPr>
          <w:sz w:val="20"/>
          <w:szCs w:val="20"/>
        </w:rPr>
        <w:t>Agenc</w:t>
      </w:r>
      <w:r w:rsidR="000B2BF9" w:rsidRPr="00070D68">
        <w:rPr>
          <w:sz w:val="20"/>
          <w:szCs w:val="20"/>
        </w:rPr>
        <w:t xml:space="preserve">ija </w:t>
      </w:r>
      <w:r w:rsidR="00DE3A97" w:rsidRPr="00070D68">
        <w:rPr>
          <w:sz w:val="20"/>
          <w:szCs w:val="20"/>
        </w:rPr>
        <w:t xml:space="preserve">lahko pri </w:t>
      </w:r>
      <w:r w:rsidRPr="00070D68">
        <w:rPr>
          <w:sz w:val="20"/>
          <w:szCs w:val="20"/>
        </w:rPr>
        <w:t xml:space="preserve">izvajanju </w:t>
      </w:r>
      <w:r w:rsidR="00645459" w:rsidRPr="00070D68">
        <w:rPr>
          <w:sz w:val="20"/>
          <w:szCs w:val="20"/>
        </w:rPr>
        <w:t>pristojnosti</w:t>
      </w:r>
      <w:r w:rsidRPr="00070D68">
        <w:rPr>
          <w:sz w:val="20"/>
          <w:szCs w:val="20"/>
        </w:rPr>
        <w:t xml:space="preserve"> iz tega zakona uporablja</w:t>
      </w:r>
      <w:r w:rsidR="00B72EEA" w:rsidRPr="00070D68">
        <w:rPr>
          <w:sz w:val="20"/>
          <w:szCs w:val="20"/>
        </w:rPr>
        <w:t xml:space="preserve"> </w:t>
      </w:r>
      <w:r w:rsidR="00DE3A97" w:rsidRPr="00070D68">
        <w:rPr>
          <w:sz w:val="20"/>
          <w:szCs w:val="20"/>
        </w:rPr>
        <w:t xml:space="preserve">vse vrste dokazov, vključno z dokumenti, ustnimi izjavami, </w:t>
      </w:r>
      <w:r w:rsidR="00991F04" w:rsidRPr="00070D68">
        <w:rPr>
          <w:sz w:val="20"/>
          <w:szCs w:val="20"/>
        </w:rPr>
        <w:t xml:space="preserve">prebranimi ali neprebranimi </w:t>
      </w:r>
      <w:r w:rsidR="00DE3A97" w:rsidRPr="00070D68">
        <w:rPr>
          <w:sz w:val="20"/>
          <w:szCs w:val="20"/>
        </w:rPr>
        <w:t xml:space="preserve">elektronskimi sporočili </w:t>
      </w:r>
      <w:r w:rsidR="000B2BF9" w:rsidRPr="00070D68">
        <w:rPr>
          <w:sz w:val="20"/>
          <w:szCs w:val="20"/>
        </w:rPr>
        <w:t xml:space="preserve">in </w:t>
      </w:r>
      <w:r w:rsidR="00DE3A97" w:rsidRPr="00070D68">
        <w:rPr>
          <w:sz w:val="20"/>
          <w:szCs w:val="20"/>
        </w:rPr>
        <w:t xml:space="preserve">posnetki, ne glede na obliko in vrsto nosilca, na katerem so </w:t>
      </w:r>
      <w:r w:rsidR="00645459" w:rsidRPr="00070D68">
        <w:rPr>
          <w:sz w:val="20"/>
          <w:szCs w:val="20"/>
        </w:rPr>
        <w:t>dokazi</w:t>
      </w:r>
      <w:r w:rsidR="00B03F93" w:rsidRPr="00070D68">
        <w:rPr>
          <w:sz w:val="20"/>
          <w:szCs w:val="20"/>
        </w:rPr>
        <w:t xml:space="preserve"> </w:t>
      </w:r>
      <w:r w:rsidR="00DE3A97" w:rsidRPr="00070D68">
        <w:rPr>
          <w:sz w:val="20"/>
          <w:szCs w:val="20"/>
        </w:rPr>
        <w:t>shranjen</w:t>
      </w:r>
      <w:r w:rsidR="00645459" w:rsidRPr="00070D68">
        <w:rPr>
          <w:sz w:val="20"/>
          <w:szCs w:val="20"/>
        </w:rPr>
        <w:t>i</w:t>
      </w:r>
      <w:r w:rsidR="00DE3A97" w:rsidRPr="00070D68">
        <w:rPr>
          <w:sz w:val="20"/>
          <w:szCs w:val="20"/>
        </w:rPr>
        <w:t xml:space="preserve">. </w:t>
      </w:r>
    </w:p>
    <w:p w14:paraId="21475F67" w14:textId="77777777" w:rsidR="00521C34" w:rsidRPr="00070D68" w:rsidRDefault="00521C34" w:rsidP="00EA1B20">
      <w:pPr>
        <w:pStyle w:val="len"/>
        <w:spacing w:before="0" w:line="260" w:lineRule="atLeast"/>
        <w:jc w:val="both"/>
        <w:rPr>
          <w:sz w:val="20"/>
          <w:szCs w:val="20"/>
        </w:rPr>
      </w:pPr>
    </w:p>
    <w:p w14:paraId="4A23C42A" w14:textId="77777777" w:rsidR="00906627" w:rsidRPr="00070D68" w:rsidRDefault="00F970DF" w:rsidP="0025166A">
      <w:pPr>
        <w:pStyle w:val="Odstavek"/>
        <w:spacing w:before="0" w:line="260" w:lineRule="atLeast"/>
        <w:ind w:firstLine="0"/>
        <w:rPr>
          <w:sz w:val="20"/>
          <w:szCs w:val="20"/>
        </w:rPr>
      </w:pPr>
      <w:r w:rsidRPr="00070D68">
        <w:rPr>
          <w:sz w:val="20"/>
          <w:szCs w:val="20"/>
        </w:rPr>
        <w:t xml:space="preserve">(2) </w:t>
      </w:r>
      <w:r w:rsidR="00645459" w:rsidRPr="00070D68">
        <w:rPr>
          <w:sz w:val="20"/>
          <w:szCs w:val="20"/>
        </w:rPr>
        <w:t xml:space="preserve">Ne glede na prejšnji odstavek, </w:t>
      </w:r>
      <w:r w:rsidR="0045309B" w:rsidRPr="00070D68">
        <w:rPr>
          <w:sz w:val="20"/>
          <w:szCs w:val="20"/>
        </w:rPr>
        <w:t>agenc</w:t>
      </w:r>
      <w:r w:rsidR="00906627" w:rsidRPr="00070D68">
        <w:rPr>
          <w:sz w:val="20"/>
          <w:szCs w:val="20"/>
        </w:rPr>
        <w:t xml:space="preserve">ija ne sme </w:t>
      </w:r>
      <w:r w:rsidRPr="00070D68">
        <w:rPr>
          <w:sz w:val="20"/>
          <w:szCs w:val="20"/>
        </w:rPr>
        <w:t xml:space="preserve">uporabiti </w:t>
      </w:r>
      <w:r w:rsidR="00906627" w:rsidRPr="00070D68">
        <w:rPr>
          <w:sz w:val="20"/>
          <w:szCs w:val="20"/>
        </w:rPr>
        <w:t>dokaz</w:t>
      </w:r>
      <w:r w:rsidR="00645459" w:rsidRPr="00070D68">
        <w:rPr>
          <w:sz w:val="20"/>
          <w:szCs w:val="20"/>
        </w:rPr>
        <w:t>ov</w:t>
      </w:r>
      <w:r w:rsidR="00906627" w:rsidRPr="00070D68">
        <w:rPr>
          <w:sz w:val="20"/>
          <w:szCs w:val="20"/>
        </w:rPr>
        <w:t xml:space="preserve">, ki jih je pridobila s kršitvijo ustavno določenih človekovih pravic in temeljnih svoboščin ali </w:t>
      </w:r>
      <w:r w:rsidR="00645459" w:rsidRPr="00070D68">
        <w:rPr>
          <w:sz w:val="20"/>
          <w:szCs w:val="20"/>
        </w:rPr>
        <w:t>če tako določa ta zakon</w:t>
      </w:r>
      <w:r w:rsidR="00906627" w:rsidRPr="00070D68">
        <w:rPr>
          <w:sz w:val="20"/>
          <w:szCs w:val="20"/>
        </w:rPr>
        <w:t>.</w:t>
      </w:r>
    </w:p>
    <w:p w14:paraId="59295F9D" w14:textId="77777777" w:rsidR="00757AE9" w:rsidRPr="00070D68" w:rsidRDefault="00757AE9" w:rsidP="0025166A">
      <w:pPr>
        <w:pStyle w:val="Odstavek"/>
        <w:spacing w:before="0" w:line="260" w:lineRule="atLeast"/>
        <w:ind w:firstLine="0"/>
        <w:rPr>
          <w:sz w:val="20"/>
          <w:szCs w:val="20"/>
        </w:rPr>
      </w:pPr>
    </w:p>
    <w:p w14:paraId="1C21C2BB" w14:textId="3988E5E2" w:rsidR="006E392F" w:rsidRPr="00070D68" w:rsidRDefault="006D399C" w:rsidP="0025166A">
      <w:pPr>
        <w:pStyle w:val="len"/>
        <w:numPr>
          <w:ilvl w:val="0"/>
          <w:numId w:val="21"/>
        </w:numPr>
        <w:spacing w:before="0" w:line="260" w:lineRule="atLeast"/>
        <w:ind w:left="0" w:hanging="11"/>
        <w:rPr>
          <w:sz w:val="20"/>
          <w:szCs w:val="20"/>
        </w:rPr>
      </w:pPr>
      <w:r w:rsidRPr="00070D68">
        <w:rPr>
          <w:sz w:val="20"/>
          <w:szCs w:val="20"/>
        </w:rPr>
        <w:t xml:space="preserve"> </w:t>
      </w:r>
      <w:r w:rsidR="00C4449A" w:rsidRPr="00070D68">
        <w:rPr>
          <w:sz w:val="20"/>
          <w:szCs w:val="20"/>
        </w:rPr>
        <w:t>člen</w:t>
      </w:r>
      <w:r w:rsidR="006F5EFD" w:rsidRPr="00070D68">
        <w:rPr>
          <w:sz w:val="20"/>
          <w:szCs w:val="20"/>
        </w:rPr>
        <w:t xml:space="preserve"> </w:t>
      </w:r>
    </w:p>
    <w:p w14:paraId="56384C36" w14:textId="77777777" w:rsidR="006E392F" w:rsidRPr="00070D68" w:rsidRDefault="006E392F" w:rsidP="0025166A">
      <w:pPr>
        <w:pStyle w:val="lennaslov"/>
        <w:spacing w:line="260" w:lineRule="atLeast"/>
        <w:rPr>
          <w:sz w:val="20"/>
          <w:szCs w:val="20"/>
        </w:rPr>
      </w:pPr>
      <w:r w:rsidRPr="00070D68">
        <w:rPr>
          <w:sz w:val="20"/>
          <w:szCs w:val="20"/>
        </w:rPr>
        <w:t>(vročanje)</w:t>
      </w:r>
    </w:p>
    <w:p w14:paraId="48D08A02" w14:textId="77777777" w:rsidR="00521C34" w:rsidRPr="00070D68" w:rsidRDefault="00521C34" w:rsidP="0025166A">
      <w:pPr>
        <w:pStyle w:val="Odstavek"/>
        <w:spacing w:before="0" w:line="260" w:lineRule="atLeast"/>
        <w:rPr>
          <w:sz w:val="20"/>
          <w:szCs w:val="20"/>
        </w:rPr>
      </w:pPr>
    </w:p>
    <w:p w14:paraId="034B5921" w14:textId="77777777" w:rsidR="00757AE9" w:rsidRPr="00070D68" w:rsidRDefault="00757AE9" w:rsidP="0025166A">
      <w:pPr>
        <w:pStyle w:val="Odstavek"/>
        <w:spacing w:before="0" w:line="260" w:lineRule="atLeast"/>
        <w:ind w:firstLine="0"/>
        <w:rPr>
          <w:sz w:val="20"/>
          <w:szCs w:val="20"/>
        </w:rPr>
      </w:pPr>
      <w:r w:rsidRPr="00070D68">
        <w:rPr>
          <w:sz w:val="20"/>
          <w:szCs w:val="20"/>
        </w:rPr>
        <w:t xml:space="preserve">(1) Če osebi, ki je vpisana ali se vpisuje v sodni register, ni mogoča vročitev na naslovu, navedenem v registru, se vročitev opravi z javnim naznanilom na oglasni deski </w:t>
      </w:r>
      <w:r w:rsidR="0045309B" w:rsidRPr="00070D68">
        <w:rPr>
          <w:sz w:val="20"/>
          <w:szCs w:val="20"/>
        </w:rPr>
        <w:t>agenc</w:t>
      </w:r>
      <w:r w:rsidRPr="00070D68">
        <w:rPr>
          <w:sz w:val="20"/>
          <w:szCs w:val="20"/>
        </w:rPr>
        <w:t>ije in na enotnem državnem portalu e-uprava, na njegovem naslovu pa se pusti obvestilo o načinu vročitve.</w:t>
      </w:r>
    </w:p>
    <w:p w14:paraId="7CA6F7C3" w14:textId="77777777" w:rsidR="00521C34" w:rsidRPr="00070D68" w:rsidRDefault="00521C34" w:rsidP="0025166A">
      <w:pPr>
        <w:pStyle w:val="Odstavek"/>
        <w:spacing w:before="0" w:line="260" w:lineRule="atLeast"/>
        <w:rPr>
          <w:sz w:val="20"/>
          <w:szCs w:val="20"/>
        </w:rPr>
      </w:pPr>
    </w:p>
    <w:p w14:paraId="2C7BFD90" w14:textId="77777777" w:rsidR="006E392F" w:rsidRPr="00070D68" w:rsidRDefault="006E392F" w:rsidP="0025166A">
      <w:pPr>
        <w:pStyle w:val="Odstavek"/>
        <w:spacing w:before="0" w:line="260" w:lineRule="atLeast"/>
        <w:ind w:firstLine="0"/>
        <w:rPr>
          <w:sz w:val="20"/>
          <w:szCs w:val="20"/>
        </w:rPr>
      </w:pPr>
      <w:r w:rsidRPr="00070D68">
        <w:rPr>
          <w:sz w:val="20"/>
          <w:szCs w:val="20"/>
        </w:rPr>
        <w:t>(2) Vročitev velja za opravljeno po poteku petnajst dni od dneva, ko je bilo naznanilo objavljeno na oglasni deski in na enotnem državnem portalu e-uprava.</w:t>
      </w:r>
    </w:p>
    <w:p w14:paraId="2BBB4253" w14:textId="77777777" w:rsidR="00521C34" w:rsidRPr="00070D68" w:rsidRDefault="00521C34" w:rsidP="0025166A">
      <w:pPr>
        <w:pStyle w:val="Odstavek"/>
        <w:spacing w:before="0" w:line="260" w:lineRule="atLeast"/>
        <w:rPr>
          <w:sz w:val="20"/>
          <w:szCs w:val="20"/>
        </w:rPr>
      </w:pPr>
    </w:p>
    <w:p w14:paraId="49EC28CB" w14:textId="77777777" w:rsidR="00F2097C" w:rsidRPr="00070D68" w:rsidRDefault="006E392F" w:rsidP="0025166A">
      <w:pPr>
        <w:pStyle w:val="Odstavek"/>
        <w:spacing w:before="0" w:line="260" w:lineRule="atLeast"/>
        <w:ind w:firstLine="0"/>
        <w:rPr>
          <w:sz w:val="20"/>
          <w:szCs w:val="20"/>
        </w:rPr>
      </w:pPr>
      <w:r w:rsidRPr="00070D68">
        <w:rPr>
          <w:sz w:val="20"/>
          <w:szCs w:val="20"/>
        </w:rPr>
        <w:t>(3) Na posledice iz prejšnjega odstavka mora biti naslovnik opozorjen v obvestilu o vročitvi.</w:t>
      </w:r>
    </w:p>
    <w:p w14:paraId="03E5C7E5" w14:textId="77777777" w:rsidR="00521C34" w:rsidRPr="00070D68" w:rsidRDefault="00521C34" w:rsidP="0025166A">
      <w:pPr>
        <w:pStyle w:val="len"/>
        <w:spacing w:before="0" w:line="260" w:lineRule="atLeast"/>
        <w:rPr>
          <w:sz w:val="20"/>
          <w:szCs w:val="20"/>
        </w:rPr>
      </w:pPr>
    </w:p>
    <w:p w14:paraId="21324EFF" w14:textId="303E29F0" w:rsidR="006E392F" w:rsidRPr="00070D68" w:rsidRDefault="006D399C" w:rsidP="0025166A">
      <w:pPr>
        <w:pStyle w:val="len"/>
        <w:numPr>
          <w:ilvl w:val="0"/>
          <w:numId w:val="21"/>
        </w:numPr>
        <w:spacing w:before="0" w:line="260" w:lineRule="atLeast"/>
        <w:ind w:left="0" w:hanging="11"/>
        <w:rPr>
          <w:sz w:val="20"/>
          <w:szCs w:val="20"/>
        </w:rPr>
      </w:pPr>
      <w:r w:rsidRPr="00070D68">
        <w:rPr>
          <w:sz w:val="20"/>
          <w:szCs w:val="20"/>
        </w:rPr>
        <w:t xml:space="preserve"> </w:t>
      </w:r>
      <w:r w:rsidR="006F5EFD" w:rsidRPr="00070D68">
        <w:rPr>
          <w:sz w:val="20"/>
          <w:szCs w:val="20"/>
        </w:rPr>
        <w:t>č</w:t>
      </w:r>
      <w:r w:rsidR="00C4449A" w:rsidRPr="00070D68">
        <w:rPr>
          <w:sz w:val="20"/>
          <w:szCs w:val="20"/>
        </w:rPr>
        <w:t>len</w:t>
      </w:r>
      <w:r w:rsidR="006F5EFD" w:rsidRPr="00070D68">
        <w:rPr>
          <w:sz w:val="20"/>
          <w:szCs w:val="20"/>
        </w:rPr>
        <w:t xml:space="preserve"> </w:t>
      </w:r>
    </w:p>
    <w:p w14:paraId="220D45F6" w14:textId="77777777" w:rsidR="006E392F" w:rsidRPr="00070D68" w:rsidRDefault="006E392F" w:rsidP="0025166A">
      <w:pPr>
        <w:pStyle w:val="lennaslov"/>
        <w:spacing w:line="260" w:lineRule="atLeast"/>
        <w:rPr>
          <w:sz w:val="20"/>
          <w:szCs w:val="20"/>
        </w:rPr>
      </w:pPr>
      <w:r w:rsidRPr="00070D68">
        <w:rPr>
          <w:sz w:val="20"/>
          <w:szCs w:val="20"/>
        </w:rPr>
        <w:t>(ustna obravnava)</w:t>
      </w:r>
    </w:p>
    <w:p w14:paraId="7241A01E" w14:textId="77777777" w:rsidR="00521C34" w:rsidRPr="00070D68" w:rsidRDefault="00521C34" w:rsidP="0025166A">
      <w:pPr>
        <w:pStyle w:val="Odstavek"/>
        <w:spacing w:before="0" w:line="260" w:lineRule="atLeast"/>
        <w:ind w:firstLine="0"/>
        <w:rPr>
          <w:sz w:val="20"/>
          <w:szCs w:val="20"/>
        </w:rPr>
      </w:pPr>
    </w:p>
    <w:p w14:paraId="31E5B754" w14:textId="134C5100" w:rsidR="00335CD6" w:rsidRPr="00070D68" w:rsidRDefault="000B2BF9">
      <w:pPr>
        <w:pStyle w:val="Odstavek"/>
        <w:spacing w:before="0" w:line="260" w:lineRule="atLeast"/>
        <w:ind w:firstLine="0"/>
        <w:rPr>
          <w:sz w:val="20"/>
          <w:szCs w:val="20"/>
        </w:rPr>
      </w:pPr>
      <w:r w:rsidRPr="00070D68">
        <w:rPr>
          <w:sz w:val="20"/>
          <w:szCs w:val="20"/>
        </w:rPr>
        <w:t xml:space="preserve">(1) </w:t>
      </w:r>
      <w:r w:rsidR="006E392F" w:rsidRPr="00070D68">
        <w:rPr>
          <w:sz w:val="20"/>
          <w:szCs w:val="20"/>
        </w:rPr>
        <w:t xml:space="preserve">V postopku </w:t>
      </w:r>
      <w:r w:rsidR="0045309B" w:rsidRPr="00070D68">
        <w:rPr>
          <w:sz w:val="20"/>
          <w:szCs w:val="20"/>
        </w:rPr>
        <w:t>agenc</w:t>
      </w:r>
      <w:r w:rsidR="006E392F" w:rsidRPr="00070D68">
        <w:rPr>
          <w:sz w:val="20"/>
          <w:szCs w:val="20"/>
        </w:rPr>
        <w:t xml:space="preserve">ija odloči brez ustne obravnave, razen če uradna oseba, ki vodi postopek, presodi, da </w:t>
      </w:r>
      <w:r w:rsidR="00FE113A" w:rsidRPr="00070D68">
        <w:rPr>
          <w:sz w:val="20"/>
          <w:szCs w:val="20"/>
        </w:rPr>
        <w:t>je treba zaradi razjasnitve ali ugotovitve odločilnih dejstev opraviti ustno obravnavo.</w:t>
      </w:r>
    </w:p>
    <w:p w14:paraId="54B6EA28" w14:textId="77777777" w:rsidR="00906627" w:rsidRPr="00070D68" w:rsidRDefault="00906627" w:rsidP="0025166A">
      <w:pPr>
        <w:pStyle w:val="Odstavek"/>
        <w:spacing w:before="0" w:line="260" w:lineRule="atLeast"/>
        <w:ind w:firstLine="0"/>
        <w:rPr>
          <w:sz w:val="20"/>
          <w:szCs w:val="20"/>
        </w:rPr>
      </w:pPr>
    </w:p>
    <w:p w14:paraId="0841D5CE" w14:textId="7772EBA3" w:rsidR="00471FFD" w:rsidRPr="00070D68" w:rsidRDefault="008B2FA2" w:rsidP="0025166A">
      <w:pPr>
        <w:pStyle w:val="len"/>
        <w:numPr>
          <w:ilvl w:val="0"/>
          <w:numId w:val="21"/>
        </w:numPr>
        <w:spacing w:before="0" w:line="260" w:lineRule="atLeast"/>
        <w:ind w:left="0" w:hanging="11"/>
        <w:rPr>
          <w:sz w:val="20"/>
          <w:szCs w:val="20"/>
        </w:rPr>
      </w:pPr>
      <w:bookmarkStart w:id="12" w:name="_Ref24978527"/>
      <w:r>
        <w:rPr>
          <w:sz w:val="20"/>
          <w:szCs w:val="20"/>
        </w:rPr>
        <w:t xml:space="preserve"> </w:t>
      </w:r>
      <w:r w:rsidR="002F56CD" w:rsidRPr="00070D68">
        <w:rPr>
          <w:sz w:val="20"/>
          <w:szCs w:val="20"/>
        </w:rPr>
        <w:t>č</w:t>
      </w:r>
      <w:r w:rsidR="00471FFD" w:rsidRPr="00070D68">
        <w:rPr>
          <w:sz w:val="20"/>
          <w:szCs w:val="20"/>
        </w:rPr>
        <w:t>len</w:t>
      </w:r>
      <w:bookmarkEnd w:id="12"/>
      <w:r w:rsidR="002F56CD" w:rsidRPr="00070D68">
        <w:rPr>
          <w:sz w:val="20"/>
          <w:szCs w:val="20"/>
        </w:rPr>
        <w:t xml:space="preserve"> </w:t>
      </w:r>
    </w:p>
    <w:p w14:paraId="60B3E812" w14:textId="77777777" w:rsidR="00471FFD" w:rsidRPr="00070D68" w:rsidRDefault="00471FFD" w:rsidP="0025166A">
      <w:pPr>
        <w:pStyle w:val="lennaslov"/>
        <w:spacing w:line="260" w:lineRule="atLeast"/>
        <w:rPr>
          <w:sz w:val="20"/>
          <w:szCs w:val="20"/>
        </w:rPr>
      </w:pPr>
      <w:r w:rsidRPr="00070D68">
        <w:rPr>
          <w:sz w:val="20"/>
          <w:szCs w:val="20"/>
        </w:rPr>
        <w:t>(povzetek relevantnih dejstev)</w:t>
      </w:r>
    </w:p>
    <w:p w14:paraId="70DAE921" w14:textId="77777777" w:rsidR="00471FFD" w:rsidRPr="00070D68" w:rsidRDefault="00471FFD" w:rsidP="0025166A">
      <w:pPr>
        <w:pStyle w:val="Odstavek"/>
        <w:spacing w:before="0" w:line="260" w:lineRule="atLeast"/>
        <w:ind w:firstLine="0"/>
        <w:rPr>
          <w:sz w:val="20"/>
          <w:szCs w:val="20"/>
        </w:rPr>
      </w:pPr>
    </w:p>
    <w:p w14:paraId="192E9B17" w14:textId="77777777" w:rsidR="00471FFD" w:rsidRPr="00070D68" w:rsidRDefault="00471FFD" w:rsidP="0025166A">
      <w:pPr>
        <w:pStyle w:val="Odstavek"/>
        <w:spacing w:before="0" w:line="260" w:lineRule="atLeast"/>
        <w:ind w:firstLine="0"/>
        <w:rPr>
          <w:sz w:val="20"/>
          <w:szCs w:val="20"/>
        </w:rPr>
      </w:pPr>
      <w:r w:rsidRPr="00070D68">
        <w:rPr>
          <w:sz w:val="20"/>
          <w:szCs w:val="20"/>
        </w:rPr>
        <w:t>(1) Povzetek relevantnih dejstev vključuje ugotovitve o dejstvih in dokazih, pomembnih za odločitev.</w:t>
      </w:r>
    </w:p>
    <w:p w14:paraId="2C007DD3" w14:textId="77777777" w:rsidR="0020306E" w:rsidRPr="00070D68" w:rsidRDefault="0020306E" w:rsidP="0025166A">
      <w:pPr>
        <w:pStyle w:val="Odstavek"/>
        <w:spacing w:before="0" w:line="260" w:lineRule="atLeast"/>
        <w:ind w:firstLine="0"/>
        <w:rPr>
          <w:sz w:val="20"/>
          <w:szCs w:val="20"/>
        </w:rPr>
      </w:pPr>
    </w:p>
    <w:p w14:paraId="29E7D189" w14:textId="77777777" w:rsidR="0020306E" w:rsidRPr="00070D68" w:rsidRDefault="0020306E" w:rsidP="0020306E">
      <w:pPr>
        <w:pStyle w:val="Odstavek"/>
        <w:spacing w:before="0" w:line="260" w:lineRule="atLeast"/>
        <w:ind w:firstLine="0"/>
        <w:rPr>
          <w:sz w:val="20"/>
          <w:szCs w:val="20"/>
        </w:rPr>
      </w:pPr>
      <w:r w:rsidRPr="00070D68">
        <w:rPr>
          <w:sz w:val="20"/>
          <w:szCs w:val="20"/>
        </w:rPr>
        <w:t>(2) Agencija stranke sezna</w:t>
      </w:r>
      <w:r w:rsidR="001670E8" w:rsidRPr="00070D68">
        <w:rPr>
          <w:sz w:val="20"/>
          <w:szCs w:val="20"/>
        </w:rPr>
        <w:t>ni</w:t>
      </w:r>
      <w:r w:rsidRPr="00070D68">
        <w:rPr>
          <w:sz w:val="20"/>
          <w:szCs w:val="20"/>
        </w:rPr>
        <w:t xml:space="preserve"> s povzetkom relevantnih dejstev, kadar namerava:</w:t>
      </w:r>
    </w:p>
    <w:p w14:paraId="3D5E2BFE" w14:textId="77777777" w:rsidR="0020306E" w:rsidRPr="00070D68" w:rsidRDefault="0020306E" w:rsidP="000F4AEE">
      <w:pPr>
        <w:pStyle w:val="Odstavek"/>
        <w:numPr>
          <w:ilvl w:val="0"/>
          <w:numId w:val="82"/>
        </w:numPr>
        <w:spacing w:before="0" w:line="260" w:lineRule="atLeast"/>
        <w:ind w:left="567"/>
        <w:rPr>
          <w:sz w:val="20"/>
          <w:szCs w:val="20"/>
        </w:rPr>
      </w:pPr>
      <w:r w:rsidRPr="00070D68">
        <w:rPr>
          <w:sz w:val="20"/>
          <w:szCs w:val="20"/>
        </w:rPr>
        <w:t xml:space="preserve">izdati odločbo o ugotovitvi obstoja kršitve določb tega zakona ali 101. ali 102. člena Pogodbe o delovanju Evropske unije, </w:t>
      </w:r>
    </w:p>
    <w:p w14:paraId="60CA8417" w14:textId="1977C0D3" w:rsidR="0020306E" w:rsidRPr="00070D68" w:rsidRDefault="0020306E" w:rsidP="000F4AEE">
      <w:pPr>
        <w:pStyle w:val="Odstavek"/>
        <w:numPr>
          <w:ilvl w:val="0"/>
          <w:numId w:val="82"/>
        </w:numPr>
        <w:spacing w:before="0" w:line="260" w:lineRule="atLeast"/>
        <w:ind w:left="567"/>
        <w:rPr>
          <w:sz w:val="20"/>
          <w:szCs w:val="20"/>
        </w:rPr>
      </w:pPr>
      <w:r w:rsidRPr="00070D68">
        <w:rPr>
          <w:sz w:val="20"/>
          <w:szCs w:val="20"/>
        </w:rPr>
        <w:t>v odločbi iz prejšnje</w:t>
      </w:r>
      <w:r w:rsidR="005E4B08" w:rsidRPr="00070D68">
        <w:rPr>
          <w:sz w:val="20"/>
          <w:szCs w:val="20"/>
        </w:rPr>
        <w:t xml:space="preserve"> alineje</w:t>
      </w:r>
      <w:r w:rsidRPr="00070D68">
        <w:rPr>
          <w:sz w:val="20"/>
          <w:szCs w:val="20"/>
        </w:rPr>
        <w:t xml:space="preserve"> za </w:t>
      </w:r>
      <w:r w:rsidR="00FD062F" w:rsidRPr="00070D68">
        <w:rPr>
          <w:sz w:val="20"/>
          <w:szCs w:val="20"/>
        </w:rPr>
        <w:t xml:space="preserve">ugotovljeno </w:t>
      </w:r>
      <w:r w:rsidRPr="00070D68">
        <w:rPr>
          <w:sz w:val="20"/>
          <w:szCs w:val="20"/>
        </w:rPr>
        <w:t xml:space="preserve">kršitev </w:t>
      </w:r>
      <w:r w:rsidR="001670E8" w:rsidRPr="00070D68">
        <w:rPr>
          <w:sz w:val="20"/>
          <w:szCs w:val="20"/>
        </w:rPr>
        <w:t>izreči</w:t>
      </w:r>
      <w:r w:rsidRPr="00070D68">
        <w:rPr>
          <w:sz w:val="20"/>
          <w:szCs w:val="20"/>
        </w:rPr>
        <w:t xml:space="preserve"> administrativno sankcijo, ali</w:t>
      </w:r>
    </w:p>
    <w:p w14:paraId="543A57DF" w14:textId="77777777" w:rsidR="00471FFD" w:rsidRPr="00070D68" w:rsidRDefault="0020306E" w:rsidP="000F4AEE">
      <w:pPr>
        <w:pStyle w:val="Odstavek"/>
        <w:numPr>
          <w:ilvl w:val="0"/>
          <w:numId w:val="82"/>
        </w:numPr>
        <w:spacing w:before="0" w:line="260" w:lineRule="atLeast"/>
        <w:ind w:left="567"/>
        <w:rPr>
          <w:sz w:val="20"/>
          <w:szCs w:val="20"/>
        </w:rPr>
      </w:pPr>
      <w:r w:rsidRPr="00070D68">
        <w:rPr>
          <w:sz w:val="20"/>
          <w:szCs w:val="20"/>
        </w:rPr>
        <w:t>izdati odločbo o neskladnosti koncentracije s pravili konkurence.</w:t>
      </w:r>
    </w:p>
    <w:p w14:paraId="5D49E6F8" w14:textId="77777777" w:rsidR="0020306E" w:rsidRPr="00070D68" w:rsidRDefault="0020306E" w:rsidP="0020306E">
      <w:pPr>
        <w:pStyle w:val="Odstavek"/>
        <w:spacing w:before="0" w:line="260" w:lineRule="atLeast"/>
        <w:ind w:firstLine="0"/>
        <w:rPr>
          <w:sz w:val="20"/>
          <w:szCs w:val="20"/>
        </w:rPr>
      </w:pPr>
    </w:p>
    <w:p w14:paraId="772E9394" w14:textId="77777777" w:rsidR="00471FFD" w:rsidRPr="00070D68" w:rsidRDefault="00471FFD" w:rsidP="0025166A">
      <w:pPr>
        <w:pStyle w:val="Odstavek"/>
        <w:spacing w:before="0" w:line="260" w:lineRule="atLeast"/>
        <w:ind w:firstLine="0"/>
        <w:rPr>
          <w:sz w:val="20"/>
          <w:szCs w:val="20"/>
        </w:rPr>
      </w:pPr>
      <w:r w:rsidRPr="00070D68">
        <w:rPr>
          <w:sz w:val="20"/>
          <w:szCs w:val="20"/>
        </w:rPr>
        <w:t>(3) Če so v povzetku relevantnih dejstev zaupni podatki o stranki, se drugim strankam vroči povzetek relevantnih dejstev, v katerem se ti podatki izbrišejo.</w:t>
      </w:r>
    </w:p>
    <w:p w14:paraId="50E08CA6" w14:textId="77777777" w:rsidR="00495E5D" w:rsidRPr="00070D68" w:rsidRDefault="00495E5D" w:rsidP="0025166A">
      <w:pPr>
        <w:pStyle w:val="Odstavek"/>
        <w:spacing w:before="0" w:line="260" w:lineRule="atLeast"/>
        <w:ind w:firstLine="0"/>
        <w:rPr>
          <w:sz w:val="20"/>
          <w:szCs w:val="20"/>
        </w:rPr>
      </w:pPr>
    </w:p>
    <w:p w14:paraId="59431DF0" w14:textId="3396A52C" w:rsidR="00471FFD" w:rsidRPr="00070D68" w:rsidRDefault="00471FFD" w:rsidP="0025166A">
      <w:pPr>
        <w:pStyle w:val="Odstavek"/>
        <w:spacing w:before="0" w:line="260" w:lineRule="atLeast"/>
        <w:ind w:firstLine="0"/>
        <w:rPr>
          <w:sz w:val="20"/>
          <w:szCs w:val="20"/>
        </w:rPr>
      </w:pPr>
      <w:r w:rsidRPr="00070D68">
        <w:rPr>
          <w:sz w:val="20"/>
          <w:szCs w:val="20"/>
        </w:rPr>
        <w:t>(</w:t>
      </w:r>
      <w:r w:rsidR="00FE113A" w:rsidRPr="00070D68">
        <w:rPr>
          <w:sz w:val="20"/>
          <w:szCs w:val="20"/>
        </w:rPr>
        <w:t>4</w:t>
      </w:r>
      <w:r w:rsidRPr="00070D68">
        <w:rPr>
          <w:sz w:val="20"/>
          <w:szCs w:val="20"/>
        </w:rPr>
        <w:t xml:space="preserve">) </w:t>
      </w:r>
      <w:r w:rsidR="0045309B" w:rsidRPr="00070D68">
        <w:rPr>
          <w:sz w:val="20"/>
          <w:szCs w:val="20"/>
        </w:rPr>
        <w:t>Agenc</w:t>
      </w:r>
      <w:r w:rsidRPr="00070D68">
        <w:rPr>
          <w:sz w:val="20"/>
          <w:szCs w:val="20"/>
        </w:rPr>
        <w:t xml:space="preserve">ija določi primeren rok, v katerem se lahko stranke izjavijo o povzetku relevantnih dejstev. </w:t>
      </w:r>
      <w:r w:rsidR="0045309B" w:rsidRPr="00070D68">
        <w:rPr>
          <w:sz w:val="20"/>
          <w:szCs w:val="20"/>
        </w:rPr>
        <w:t>Agenc</w:t>
      </w:r>
      <w:r w:rsidRPr="00070D68">
        <w:rPr>
          <w:sz w:val="20"/>
          <w:szCs w:val="20"/>
        </w:rPr>
        <w:t>ija ni dolžna upoštevati izjav o povzetku relevantnih dejstev, prejetih po poteku tega roka.</w:t>
      </w:r>
    </w:p>
    <w:p w14:paraId="7EE05334" w14:textId="77777777" w:rsidR="00471FFD" w:rsidRPr="00070D68" w:rsidRDefault="00471FFD" w:rsidP="0025166A">
      <w:pPr>
        <w:pStyle w:val="Odstavek"/>
        <w:spacing w:before="0" w:line="260" w:lineRule="atLeast"/>
        <w:ind w:firstLine="0"/>
        <w:rPr>
          <w:sz w:val="20"/>
          <w:szCs w:val="20"/>
        </w:rPr>
      </w:pPr>
    </w:p>
    <w:p w14:paraId="7EE4FBFB" w14:textId="77F8B014" w:rsidR="00471FFD" w:rsidRPr="00070D68" w:rsidRDefault="00471FFD" w:rsidP="0025166A">
      <w:pPr>
        <w:pStyle w:val="Odstavek"/>
        <w:spacing w:before="0" w:line="260" w:lineRule="atLeast"/>
        <w:ind w:firstLine="0"/>
        <w:rPr>
          <w:sz w:val="20"/>
          <w:szCs w:val="20"/>
        </w:rPr>
      </w:pPr>
      <w:r w:rsidRPr="00070D68">
        <w:rPr>
          <w:sz w:val="20"/>
          <w:szCs w:val="20"/>
        </w:rPr>
        <w:t>(</w:t>
      </w:r>
      <w:r w:rsidR="00FE113A" w:rsidRPr="00070D68">
        <w:rPr>
          <w:sz w:val="20"/>
          <w:szCs w:val="20"/>
        </w:rPr>
        <w:t>5</w:t>
      </w:r>
      <w:r w:rsidRPr="00070D68">
        <w:rPr>
          <w:sz w:val="20"/>
          <w:szCs w:val="20"/>
        </w:rPr>
        <w:t>) Rok iz prejšnjega odstavka ne sme biti daljši od 45</w:t>
      </w:r>
      <w:r w:rsidR="00F84D17" w:rsidRPr="00070D68">
        <w:rPr>
          <w:sz w:val="20"/>
          <w:szCs w:val="20"/>
        </w:rPr>
        <w:t xml:space="preserve"> </w:t>
      </w:r>
      <w:r w:rsidRPr="00070D68">
        <w:rPr>
          <w:sz w:val="20"/>
          <w:szCs w:val="20"/>
        </w:rPr>
        <w:t>dni.</w:t>
      </w:r>
    </w:p>
    <w:p w14:paraId="31A3C365" w14:textId="77777777" w:rsidR="00F36E29" w:rsidRPr="00070D68" w:rsidRDefault="00F36E29" w:rsidP="0025166A">
      <w:pPr>
        <w:pStyle w:val="Odstavek"/>
        <w:spacing w:before="0" w:line="260" w:lineRule="atLeast"/>
        <w:ind w:firstLine="0"/>
        <w:rPr>
          <w:sz w:val="20"/>
          <w:szCs w:val="20"/>
        </w:rPr>
      </w:pPr>
    </w:p>
    <w:p w14:paraId="728BD33A" w14:textId="290932F4" w:rsidR="006E392F" w:rsidRPr="00070D68" w:rsidRDefault="008B2FA2" w:rsidP="0025166A">
      <w:pPr>
        <w:pStyle w:val="len"/>
        <w:numPr>
          <w:ilvl w:val="0"/>
          <w:numId w:val="21"/>
        </w:numPr>
        <w:spacing w:before="0" w:line="260" w:lineRule="atLeast"/>
        <w:ind w:left="0" w:hanging="11"/>
        <w:rPr>
          <w:sz w:val="20"/>
          <w:szCs w:val="20"/>
        </w:rPr>
      </w:pPr>
      <w:r>
        <w:rPr>
          <w:sz w:val="20"/>
          <w:szCs w:val="20"/>
        </w:rPr>
        <w:t xml:space="preserve"> </w:t>
      </w:r>
      <w:r w:rsidR="002F56CD" w:rsidRPr="00070D68">
        <w:rPr>
          <w:sz w:val="20"/>
          <w:szCs w:val="20"/>
        </w:rPr>
        <w:t>č</w:t>
      </w:r>
      <w:r w:rsidR="006E392F" w:rsidRPr="00070D68">
        <w:rPr>
          <w:sz w:val="20"/>
          <w:szCs w:val="20"/>
        </w:rPr>
        <w:t>len</w:t>
      </w:r>
      <w:r w:rsidR="002F56CD" w:rsidRPr="00070D68">
        <w:rPr>
          <w:sz w:val="20"/>
          <w:szCs w:val="20"/>
        </w:rPr>
        <w:t xml:space="preserve"> </w:t>
      </w:r>
    </w:p>
    <w:p w14:paraId="79335A98" w14:textId="77777777" w:rsidR="006E392F" w:rsidRPr="00070D68" w:rsidRDefault="006E392F" w:rsidP="0025166A">
      <w:pPr>
        <w:pStyle w:val="lennaslov"/>
        <w:spacing w:line="260" w:lineRule="atLeast"/>
        <w:rPr>
          <w:sz w:val="20"/>
          <w:szCs w:val="20"/>
        </w:rPr>
      </w:pPr>
      <w:r w:rsidRPr="00070D68">
        <w:rPr>
          <w:sz w:val="20"/>
          <w:szCs w:val="20"/>
        </w:rPr>
        <w:t>(odločbe in sklepi)</w:t>
      </w:r>
    </w:p>
    <w:p w14:paraId="4227633E" w14:textId="77777777" w:rsidR="00521C34" w:rsidRPr="00070D68" w:rsidRDefault="00521C34" w:rsidP="0025166A">
      <w:pPr>
        <w:pStyle w:val="Odstavek"/>
        <w:spacing w:before="0" w:line="260" w:lineRule="atLeast"/>
        <w:ind w:firstLine="0"/>
        <w:rPr>
          <w:sz w:val="20"/>
          <w:szCs w:val="20"/>
        </w:rPr>
      </w:pPr>
    </w:p>
    <w:p w14:paraId="134E3034" w14:textId="48262851" w:rsidR="00FE113A" w:rsidRPr="00070D68" w:rsidRDefault="00FE113A" w:rsidP="00FE113A">
      <w:pPr>
        <w:pStyle w:val="Odstavek"/>
        <w:spacing w:before="0" w:line="260" w:lineRule="atLeast"/>
        <w:ind w:firstLine="0"/>
        <w:rPr>
          <w:sz w:val="20"/>
          <w:szCs w:val="20"/>
        </w:rPr>
      </w:pPr>
      <w:r w:rsidRPr="00070D68">
        <w:rPr>
          <w:sz w:val="20"/>
          <w:szCs w:val="20"/>
        </w:rPr>
        <w:t>(1) Odločba mora biti obrazložena. V obrazložitvi morajo biti obrazloženi tudi tisti sklepi, ki se lahko izpodbijajo v postopku sodnega varstva zoper odločbo v skladu s tretjim odstavkom</w:t>
      </w:r>
      <w:r w:rsidR="00452316" w:rsidRPr="00070D68">
        <w:rPr>
          <w:sz w:val="20"/>
          <w:szCs w:val="20"/>
        </w:rPr>
        <w:t xml:space="preserve"> </w:t>
      </w:r>
      <w:r w:rsidR="00452316" w:rsidRPr="00070D68">
        <w:rPr>
          <w:sz w:val="20"/>
          <w:szCs w:val="20"/>
        </w:rPr>
        <w:fldChar w:fldCharType="begin"/>
      </w:r>
      <w:r w:rsidR="00452316" w:rsidRPr="00070D68">
        <w:rPr>
          <w:sz w:val="20"/>
          <w:szCs w:val="20"/>
        </w:rPr>
        <w:instrText xml:space="preserve"> REF _Ref57709400 \r \h </w:instrText>
      </w:r>
      <w:r w:rsidR="00070D68">
        <w:rPr>
          <w:sz w:val="20"/>
          <w:szCs w:val="20"/>
        </w:rPr>
        <w:instrText xml:space="preserve"> \* MERGEFORMAT </w:instrText>
      </w:r>
      <w:r w:rsidR="00452316" w:rsidRPr="00070D68">
        <w:rPr>
          <w:sz w:val="20"/>
          <w:szCs w:val="20"/>
        </w:rPr>
      </w:r>
      <w:r w:rsidR="00452316" w:rsidRPr="00070D68">
        <w:rPr>
          <w:sz w:val="20"/>
          <w:szCs w:val="20"/>
        </w:rPr>
        <w:fldChar w:fldCharType="separate"/>
      </w:r>
      <w:r w:rsidR="00CC7BCF" w:rsidRPr="00070D68">
        <w:rPr>
          <w:sz w:val="20"/>
          <w:szCs w:val="20"/>
        </w:rPr>
        <w:t>80</w:t>
      </w:r>
      <w:r w:rsidR="00452316" w:rsidRPr="00070D68">
        <w:rPr>
          <w:sz w:val="20"/>
          <w:szCs w:val="20"/>
        </w:rPr>
        <w:fldChar w:fldCharType="end"/>
      </w:r>
      <w:r w:rsidRPr="00070D68">
        <w:rPr>
          <w:sz w:val="20"/>
          <w:szCs w:val="20"/>
        </w:rPr>
        <w:t>. člena tega zakona.</w:t>
      </w:r>
    </w:p>
    <w:p w14:paraId="280011F0" w14:textId="77777777" w:rsidR="00FE113A" w:rsidRPr="00070D68" w:rsidRDefault="00FE113A" w:rsidP="00FE113A">
      <w:pPr>
        <w:pStyle w:val="Odstavek"/>
        <w:spacing w:before="0" w:line="260" w:lineRule="atLeast"/>
        <w:ind w:firstLine="0"/>
        <w:rPr>
          <w:sz w:val="20"/>
          <w:szCs w:val="20"/>
        </w:rPr>
      </w:pPr>
    </w:p>
    <w:p w14:paraId="7C171C42" w14:textId="263DE3A4" w:rsidR="006E392F" w:rsidRPr="00070D68" w:rsidRDefault="006E392F" w:rsidP="00FE113A">
      <w:pPr>
        <w:pStyle w:val="Odstavek"/>
        <w:spacing w:before="0" w:line="260" w:lineRule="atLeast"/>
        <w:ind w:firstLine="0"/>
        <w:rPr>
          <w:sz w:val="20"/>
          <w:szCs w:val="20"/>
        </w:rPr>
      </w:pPr>
      <w:r w:rsidRPr="00070D68">
        <w:rPr>
          <w:sz w:val="20"/>
          <w:szCs w:val="20"/>
        </w:rPr>
        <w:t>(</w:t>
      </w:r>
      <w:r w:rsidR="00FE113A" w:rsidRPr="00070D68">
        <w:rPr>
          <w:sz w:val="20"/>
          <w:szCs w:val="20"/>
        </w:rPr>
        <w:t>2</w:t>
      </w:r>
      <w:r w:rsidRPr="00070D68">
        <w:rPr>
          <w:sz w:val="20"/>
          <w:szCs w:val="20"/>
        </w:rPr>
        <w:t>) Sklep, izdan po tem zakonu, mora biti obrazložen in mora vsebovati pouk o pravnem sredstvu samo, če zoper sklep ni izključen postopek sodnega varstva.</w:t>
      </w:r>
    </w:p>
    <w:p w14:paraId="1DA40EE8" w14:textId="77777777" w:rsidR="00521C34" w:rsidRPr="00070D68" w:rsidRDefault="00521C34" w:rsidP="0025166A">
      <w:pPr>
        <w:pStyle w:val="Odstavek"/>
        <w:spacing w:before="0" w:line="260" w:lineRule="atLeast"/>
        <w:rPr>
          <w:sz w:val="20"/>
          <w:szCs w:val="20"/>
        </w:rPr>
      </w:pPr>
    </w:p>
    <w:p w14:paraId="39DCA8BB" w14:textId="0B2BE069" w:rsidR="006E392F" w:rsidRPr="00070D68" w:rsidRDefault="006E392F" w:rsidP="0025166A">
      <w:pPr>
        <w:pStyle w:val="Odstavek"/>
        <w:spacing w:before="0" w:line="260" w:lineRule="atLeast"/>
        <w:ind w:firstLine="0"/>
        <w:rPr>
          <w:sz w:val="20"/>
          <w:szCs w:val="20"/>
        </w:rPr>
      </w:pPr>
      <w:r w:rsidRPr="00070D68">
        <w:rPr>
          <w:sz w:val="20"/>
          <w:szCs w:val="20"/>
        </w:rPr>
        <w:t>(</w:t>
      </w:r>
      <w:r w:rsidR="00FE113A" w:rsidRPr="00070D68">
        <w:rPr>
          <w:sz w:val="20"/>
          <w:szCs w:val="20"/>
        </w:rPr>
        <w:t>3</w:t>
      </w:r>
      <w:r w:rsidRPr="00070D68">
        <w:rPr>
          <w:sz w:val="20"/>
          <w:szCs w:val="20"/>
        </w:rPr>
        <w:t>) Če so v odločbi ali sklepu, s katerim se postopek konča, navedeni zaupni podatki o stranki, se drugim strankam vroči odločba ali sklep, v kateri se ti podatki iz obrazložitve izbrišejo.</w:t>
      </w:r>
    </w:p>
    <w:p w14:paraId="6141EE97" w14:textId="77777777" w:rsidR="00307ACF" w:rsidRPr="00070D68" w:rsidRDefault="00307ACF" w:rsidP="0025166A">
      <w:pPr>
        <w:pStyle w:val="Odstavek"/>
        <w:spacing w:before="0" w:line="260" w:lineRule="atLeast"/>
        <w:ind w:firstLine="0"/>
        <w:rPr>
          <w:sz w:val="20"/>
          <w:szCs w:val="20"/>
        </w:rPr>
      </w:pPr>
    </w:p>
    <w:p w14:paraId="396AFCD5" w14:textId="740A9A97" w:rsidR="00F00CDF" w:rsidRPr="00070D68" w:rsidRDefault="00F00CDF" w:rsidP="0025166A">
      <w:pPr>
        <w:pStyle w:val="Pripombabesedilo"/>
        <w:spacing w:line="260" w:lineRule="atLeast"/>
        <w:rPr>
          <w:rFonts w:cs="Arial"/>
        </w:rPr>
      </w:pPr>
      <w:r w:rsidRPr="00070D68">
        <w:rPr>
          <w:rFonts w:cs="Arial"/>
        </w:rPr>
        <w:t>(</w:t>
      </w:r>
      <w:r w:rsidR="00FE113A" w:rsidRPr="00070D68">
        <w:rPr>
          <w:rFonts w:cs="Arial"/>
        </w:rPr>
        <w:t>4</w:t>
      </w:r>
      <w:r w:rsidRPr="00070D68">
        <w:rPr>
          <w:rFonts w:cs="Arial"/>
        </w:rPr>
        <w:t xml:space="preserve">) Na zahtevo </w:t>
      </w:r>
      <w:r w:rsidR="0045309B" w:rsidRPr="00070D68">
        <w:rPr>
          <w:rFonts w:cs="Arial"/>
        </w:rPr>
        <w:t>agenc</w:t>
      </w:r>
      <w:r w:rsidRPr="00070D68">
        <w:rPr>
          <w:rFonts w:cs="Arial"/>
        </w:rPr>
        <w:t xml:space="preserve">ije mora stranka v roku, ki ga določi </w:t>
      </w:r>
      <w:r w:rsidR="0045309B" w:rsidRPr="00070D68">
        <w:rPr>
          <w:rFonts w:cs="Arial"/>
        </w:rPr>
        <w:t>agenc</w:t>
      </w:r>
      <w:r w:rsidRPr="00070D68">
        <w:rPr>
          <w:rFonts w:cs="Arial"/>
        </w:rPr>
        <w:t xml:space="preserve">ija, predložiti različico odločbe ali sklepa, s katerim se postopek konča, na kateri označi zaupne podatke. </w:t>
      </w:r>
    </w:p>
    <w:p w14:paraId="58725962" w14:textId="77777777" w:rsidR="006E392F" w:rsidRPr="00070D68" w:rsidRDefault="006E392F" w:rsidP="0025166A">
      <w:pPr>
        <w:pStyle w:val="Odstavek"/>
        <w:spacing w:before="0" w:line="260" w:lineRule="atLeast"/>
        <w:ind w:firstLine="0"/>
        <w:rPr>
          <w:sz w:val="20"/>
          <w:szCs w:val="20"/>
        </w:rPr>
      </w:pPr>
    </w:p>
    <w:p w14:paraId="35DBF4EC" w14:textId="7CB507C5" w:rsidR="006E392F" w:rsidRPr="00070D68" w:rsidRDefault="006E392F" w:rsidP="0025166A">
      <w:pPr>
        <w:pStyle w:val="Odstavek"/>
        <w:spacing w:before="0" w:line="260" w:lineRule="atLeast"/>
        <w:ind w:firstLine="0"/>
        <w:rPr>
          <w:sz w:val="20"/>
          <w:szCs w:val="20"/>
        </w:rPr>
      </w:pPr>
      <w:r w:rsidRPr="00070D68">
        <w:rPr>
          <w:sz w:val="20"/>
          <w:szCs w:val="20"/>
        </w:rPr>
        <w:t>(</w:t>
      </w:r>
      <w:r w:rsidR="00FE113A" w:rsidRPr="00070D68">
        <w:rPr>
          <w:sz w:val="20"/>
          <w:szCs w:val="20"/>
        </w:rPr>
        <w:t>5</w:t>
      </w:r>
      <w:r w:rsidRPr="00070D68">
        <w:rPr>
          <w:sz w:val="20"/>
          <w:szCs w:val="20"/>
        </w:rPr>
        <w:t xml:space="preserve">) Izrek odločbe ali sklepa, s katerim se postopek konča, se objavi na spletni strani </w:t>
      </w:r>
      <w:r w:rsidR="0045309B" w:rsidRPr="00070D68">
        <w:rPr>
          <w:sz w:val="20"/>
          <w:szCs w:val="20"/>
        </w:rPr>
        <w:t>agenc</w:t>
      </w:r>
      <w:r w:rsidRPr="00070D68">
        <w:rPr>
          <w:sz w:val="20"/>
          <w:szCs w:val="20"/>
        </w:rPr>
        <w:t>ije.</w:t>
      </w:r>
    </w:p>
    <w:p w14:paraId="524FBFED" w14:textId="77777777" w:rsidR="00521C34" w:rsidRPr="00070D68" w:rsidRDefault="00521C34" w:rsidP="0025166A">
      <w:pPr>
        <w:pStyle w:val="Odstavek"/>
        <w:spacing w:before="0" w:line="260" w:lineRule="atLeast"/>
        <w:rPr>
          <w:sz w:val="20"/>
          <w:szCs w:val="20"/>
        </w:rPr>
      </w:pPr>
    </w:p>
    <w:p w14:paraId="5882B7CB" w14:textId="7C520FB3" w:rsidR="006E392F" w:rsidRPr="00070D68" w:rsidRDefault="006E392F" w:rsidP="0025166A">
      <w:pPr>
        <w:pStyle w:val="Odstavek"/>
        <w:spacing w:before="0" w:line="260" w:lineRule="atLeast"/>
        <w:ind w:firstLine="0"/>
        <w:rPr>
          <w:sz w:val="20"/>
          <w:szCs w:val="20"/>
        </w:rPr>
      </w:pPr>
      <w:r w:rsidRPr="00070D68">
        <w:rPr>
          <w:sz w:val="20"/>
          <w:szCs w:val="20"/>
        </w:rPr>
        <w:t>(</w:t>
      </w:r>
      <w:r w:rsidR="00FE113A" w:rsidRPr="00070D68">
        <w:rPr>
          <w:sz w:val="20"/>
          <w:szCs w:val="20"/>
        </w:rPr>
        <w:t>6</w:t>
      </w:r>
      <w:r w:rsidRPr="00070D68">
        <w:rPr>
          <w:sz w:val="20"/>
          <w:szCs w:val="20"/>
        </w:rPr>
        <w:t xml:space="preserve">) Na spletni strani </w:t>
      </w:r>
      <w:r w:rsidR="0045309B" w:rsidRPr="00070D68">
        <w:rPr>
          <w:sz w:val="20"/>
          <w:szCs w:val="20"/>
        </w:rPr>
        <w:t>agenc</w:t>
      </w:r>
      <w:r w:rsidRPr="00070D68">
        <w:rPr>
          <w:sz w:val="20"/>
          <w:szCs w:val="20"/>
        </w:rPr>
        <w:t xml:space="preserve">ije se objavijo pravnomočne odločbe, ki jih </w:t>
      </w:r>
      <w:r w:rsidR="0045309B" w:rsidRPr="00070D68">
        <w:rPr>
          <w:sz w:val="20"/>
          <w:szCs w:val="20"/>
        </w:rPr>
        <w:t>agenc</w:t>
      </w:r>
      <w:r w:rsidRPr="00070D68">
        <w:rPr>
          <w:sz w:val="20"/>
          <w:szCs w:val="20"/>
        </w:rPr>
        <w:t>ija izda v upravnem postopku in postopku o prekršku, ter pravnomočni sklepi, s katerimi se postopek konča, brez zaupnih podatkov.</w:t>
      </w:r>
    </w:p>
    <w:p w14:paraId="45023C59" w14:textId="77777777" w:rsidR="00FE113A" w:rsidRPr="00070D68" w:rsidRDefault="00FE113A" w:rsidP="0025166A">
      <w:pPr>
        <w:pStyle w:val="Poglavje"/>
        <w:spacing w:before="0" w:line="260" w:lineRule="atLeast"/>
        <w:rPr>
          <w:sz w:val="20"/>
          <w:szCs w:val="20"/>
        </w:rPr>
      </w:pPr>
    </w:p>
    <w:p w14:paraId="6C0DBFC4" w14:textId="77777777" w:rsidR="006E392F" w:rsidRPr="00070D68" w:rsidRDefault="006E392F" w:rsidP="0025166A">
      <w:pPr>
        <w:pStyle w:val="Poglavje"/>
        <w:spacing w:before="0" w:line="260" w:lineRule="atLeast"/>
        <w:rPr>
          <w:sz w:val="20"/>
          <w:szCs w:val="20"/>
        </w:rPr>
      </w:pPr>
      <w:r w:rsidRPr="00070D68">
        <w:rPr>
          <w:sz w:val="20"/>
          <w:szCs w:val="20"/>
        </w:rPr>
        <w:t>2.</w:t>
      </w:r>
      <w:r w:rsidR="006D399C" w:rsidRPr="00070D68">
        <w:rPr>
          <w:sz w:val="20"/>
          <w:szCs w:val="20"/>
        </w:rPr>
        <w:t xml:space="preserve"> </w:t>
      </w:r>
      <w:r w:rsidRPr="00070D68">
        <w:rPr>
          <w:sz w:val="20"/>
          <w:szCs w:val="20"/>
        </w:rPr>
        <w:t>poglavje</w:t>
      </w:r>
      <w:r w:rsidRPr="00070D68">
        <w:rPr>
          <w:sz w:val="20"/>
          <w:szCs w:val="20"/>
        </w:rPr>
        <w:br/>
        <w:t>Postopek pri omejevalnih ravnanjih</w:t>
      </w:r>
    </w:p>
    <w:p w14:paraId="6682B06C" w14:textId="77777777" w:rsidR="00521C34" w:rsidRPr="00070D68" w:rsidRDefault="00521C34" w:rsidP="0025166A">
      <w:pPr>
        <w:pStyle w:val="Oddelek"/>
        <w:spacing w:before="0" w:line="260" w:lineRule="atLeast"/>
        <w:rPr>
          <w:sz w:val="20"/>
          <w:szCs w:val="20"/>
        </w:rPr>
      </w:pPr>
    </w:p>
    <w:p w14:paraId="3EB70091" w14:textId="77777777" w:rsidR="006E392F" w:rsidRPr="00070D68" w:rsidRDefault="006D399C" w:rsidP="0025166A">
      <w:pPr>
        <w:pStyle w:val="Oddelek"/>
        <w:spacing w:before="0" w:line="260" w:lineRule="atLeast"/>
        <w:rPr>
          <w:sz w:val="20"/>
          <w:szCs w:val="20"/>
        </w:rPr>
      </w:pPr>
      <w:r w:rsidRPr="00070D68">
        <w:rPr>
          <w:sz w:val="20"/>
          <w:szCs w:val="20"/>
        </w:rPr>
        <w:t xml:space="preserve">1. </w:t>
      </w:r>
      <w:r w:rsidR="006E392F" w:rsidRPr="00070D68">
        <w:rPr>
          <w:sz w:val="20"/>
          <w:szCs w:val="20"/>
        </w:rPr>
        <w:t>podpoglavje</w:t>
      </w:r>
      <w:r w:rsidR="006E392F" w:rsidRPr="00070D68">
        <w:rPr>
          <w:sz w:val="20"/>
          <w:szCs w:val="20"/>
        </w:rPr>
        <w:br/>
        <w:t>Splošne določbe</w:t>
      </w:r>
    </w:p>
    <w:p w14:paraId="0D9D92A5" w14:textId="77777777" w:rsidR="00521C34" w:rsidRPr="00070D68" w:rsidRDefault="00521C34" w:rsidP="0025166A">
      <w:pPr>
        <w:pStyle w:val="len"/>
        <w:spacing w:before="0" w:line="260" w:lineRule="atLeast"/>
        <w:rPr>
          <w:sz w:val="20"/>
          <w:szCs w:val="20"/>
        </w:rPr>
      </w:pPr>
    </w:p>
    <w:p w14:paraId="710F80DB" w14:textId="0CA171ED" w:rsidR="006E392F" w:rsidRPr="00070D68" w:rsidRDefault="008B2FA2" w:rsidP="0025166A">
      <w:pPr>
        <w:pStyle w:val="len"/>
        <w:numPr>
          <w:ilvl w:val="0"/>
          <w:numId w:val="21"/>
        </w:numPr>
        <w:spacing w:before="0" w:line="260" w:lineRule="atLeast"/>
        <w:ind w:left="0" w:hanging="11"/>
        <w:rPr>
          <w:sz w:val="20"/>
          <w:szCs w:val="20"/>
        </w:rPr>
      </w:pPr>
      <w:r>
        <w:rPr>
          <w:sz w:val="20"/>
          <w:szCs w:val="20"/>
        </w:rPr>
        <w:t xml:space="preserve"> </w:t>
      </w:r>
      <w:r w:rsidR="00C4449A" w:rsidRPr="00070D68">
        <w:rPr>
          <w:sz w:val="20"/>
          <w:szCs w:val="20"/>
        </w:rPr>
        <w:t>člen</w:t>
      </w:r>
      <w:r w:rsidR="002F56CD" w:rsidRPr="00070D68">
        <w:rPr>
          <w:sz w:val="20"/>
          <w:szCs w:val="20"/>
        </w:rPr>
        <w:t xml:space="preserve"> </w:t>
      </w:r>
    </w:p>
    <w:p w14:paraId="7ACF453F" w14:textId="77777777" w:rsidR="006E392F" w:rsidRPr="00070D68" w:rsidRDefault="006E392F" w:rsidP="0025166A">
      <w:pPr>
        <w:pStyle w:val="lennaslov"/>
        <w:spacing w:line="260" w:lineRule="atLeast"/>
        <w:rPr>
          <w:sz w:val="20"/>
          <w:szCs w:val="20"/>
        </w:rPr>
      </w:pPr>
      <w:r w:rsidRPr="00070D68">
        <w:rPr>
          <w:sz w:val="20"/>
          <w:szCs w:val="20"/>
        </w:rPr>
        <w:t>(uvedba postopka po uradni dolžnosti)</w:t>
      </w:r>
    </w:p>
    <w:p w14:paraId="7CA06D1B" w14:textId="77777777" w:rsidR="00521C34" w:rsidRPr="00070D68" w:rsidRDefault="00521C34" w:rsidP="0025166A">
      <w:pPr>
        <w:pStyle w:val="Odstavek"/>
        <w:spacing w:before="0" w:line="260" w:lineRule="atLeast"/>
        <w:ind w:firstLine="0"/>
        <w:rPr>
          <w:sz w:val="20"/>
          <w:szCs w:val="20"/>
        </w:rPr>
      </w:pPr>
    </w:p>
    <w:p w14:paraId="3186A251" w14:textId="20CA5EC2" w:rsidR="00F00CDF" w:rsidRPr="00070D68" w:rsidRDefault="0045309B" w:rsidP="0025166A">
      <w:pPr>
        <w:pStyle w:val="Odstavek"/>
        <w:spacing w:before="0" w:line="260" w:lineRule="atLeast"/>
        <w:ind w:firstLine="0"/>
        <w:rPr>
          <w:sz w:val="20"/>
          <w:szCs w:val="20"/>
        </w:rPr>
      </w:pPr>
      <w:r w:rsidRPr="00070D68">
        <w:rPr>
          <w:sz w:val="20"/>
          <w:szCs w:val="20"/>
        </w:rPr>
        <w:t>Agenc</w:t>
      </w:r>
      <w:r w:rsidR="00F00CDF" w:rsidRPr="00070D68">
        <w:rPr>
          <w:sz w:val="20"/>
          <w:szCs w:val="20"/>
        </w:rPr>
        <w:t xml:space="preserve">ija lahko izda sklep o uvedbi postopka po uradni dolžnosti, kadar izve za okoliščine, iz katerih izhaja verjetnost kršitve </w:t>
      </w:r>
      <w:r w:rsidR="00E620AD" w:rsidRPr="00070D68">
        <w:rPr>
          <w:sz w:val="20"/>
          <w:szCs w:val="20"/>
        </w:rPr>
        <w:t>5</w:t>
      </w:r>
      <w:r w:rsidR="00F00CDF" w:rsidRPr="00070D68">
        <w:rPr>
          <w:sz w:val="20"/>
          <w:szCs w:val="20"/>
        </w:rPr>
        <w:t xml:space="preserve">. ali </w:t>
      </w:r>
      <w:r w:rsidR="00E620AD" w:rsidRPr="00070D68">
        <w:rPr>
          <w:sz w:val="20"/>
          <w:szCs w:val="20"/>
        </w:rPr>
        <w:t>8</w:t>
      </w:r>
      <w:r w:rsidR="00F00CDF" w:rsidRPr="00070D68">
        <w:rPr>
          <w:sz w:val="20"/>
          <w:szCs w:val="20"/>
        </w:rPr>
        <w:t>.</w:t>
      </w:r>
      <w:r w:rsidR="0062718E" w:rsidRPr="00070D68">
        <w:rPr>
          <w:sz w:val="20"/>
          <w:szCs w:val="20"/>
        </w:rPr>
        <w:t xml:space="preserve"> člena tega zakona</w:t>
      </w:r>
      <w:r w:rsidR="00F00CDF" w:rsidRPr="00070D68">
        <w:rPr>
          <w:sz w:val="20"/>
          <w:szCs w:val="20"/>
        </w:rPr>
        <w:t>, ali</w:t>
      </w:r>
      <w:r w:rsidR="0062718E" w:rsidRPr="00070D68">
        <w:rPr>
          <w:sz w:val="20"/>
          <w:szCs w:val="20"/>
        </w:rPr>
        <w:t xml:space="preserve"> kršitve</w:t>
      </w:r>
      <w:r w:rsidR="00F00CDF" w:rsidRPr="00070D68">
        <w:rPr>
          <w:sz w:val="20"/>
          <w:szCs w:val="20"/>
        </w:rPr>
        <w:t xml:space="preserve"> izvršljive odločbe iz </w:t>
      </w:r>
      <w:r w:rsidR="00C6081E" w:rsidRPr="00070D68">
        <w:fldChar w:fldCharType="begin"/>
      </w:r>
      <w:r w:rsidR="00C6081E" w:rsidRPr="00070D68">
        <w:instrText xml:space="preserve"> REF _Ref24443761 \r \h  \* MERGEFORMAT </w:instrText>
      </w:r>
      <w:r w:rsidR="00C6081E" w:rsidRPr="00070D68">
        <w:fldChar w:fldCharType="separate"/>
      </w:r>
      <w:r w:rsidR="00CC7BCF" w:rsidRPr="00070D68">
        <w:rPr>
          <w:sz w:val="20"/>
          <w:szCs w:val="20"/>
        </w:rPr>
        <w:t>46</w:t>
      </w:r>
      <w:r w:rsidR="00C6081E" w:rsidRPr="00070D68">
        <w:fldChar w:fldCharType="end"/>
      </w:r>
      <w:r w:rsidR="00F00CDF" w:rsidRPr="00070D68">
        <w:rPr>
          <w:sz w:val="20"/>
          <w:szCs w:val="20"/>
        </w:rPr>
        <w:t xml:space="preserve">., </w:t>
      </w:r>
      <w:r w:rsidR="00C6081E" w:rsidRPr="00070D68">
        <w:fldChar w:fldCharType="begin"/>
      </w:r>
      <w:r w:rsidR="00C6081E" w:rsidRPr="00070D68">
        <w:instrText xml:space="preserve"> REF _Ref24443774 \r \h  \* MERGEFORMAT </w:instrText>
      </w:r>
      <w:r w:rsidR="00C6081E" w:rsidRPr="00070D68">
        <w:fldChar w:fldCharType="separate"/>
      </w:r>
      <w:r w:rsidR="00CC7BCF" w:rsidRPr="00070D68">
        <w:rPr>
          <w:sz w:val="20"/>
          <w:szCs w:val="20"/>
        </w:rPr>
        <w:t>47</w:t>
      </w:r>
      <w:r w:rsidR="00C6081E" w:rsidRPr="00070D68">
        <w:fldChar w:fldCharType="end"/>
      </w:r>
      <w:r w:rsidR="00F00CDF" w:rsidRPr="00070D68">
        <w:rPr>
          <w:sz w:val="20"/>
          <w:szCs w:val="20"/>
        </w:rPr>
        <w:t xml:space="preserve">. ali </w:t>
      </w:r>
      <w:r w:rsidR="00C6081E" w:rsidRPr="00070D68">
        <w:fldChar w:fldCharType="begin"/>
      </w:r>
      <w:r w:rsidR="00C6081E" w:rsidRPr="00070D68">
        <w:instrText xml:space="preserve"> REF _Ref24443790 \r \h  \* MERGEFORMAT </w:instrText>
      </w:r>
      <w:r w:rsidR="00C6081E" w:rsidRPr="00070D68">
        <w:fldChar w:fldCharType="separate"/>
      </w:r>
      <w:r w:rsidR="00CC7BCF" w:rsidRPr="00070D68">
        <w:rPr>
          <w:sz w:val="20"/>
          <w:szCs w:val="20"/>
        </w:rPr>
        <w:t>48</w:t>
      </w:r>
      <w:r w:rsidR="00C6081E" w:rsidRPr="00070D68">
        <w:fldChar w:fldCharType="end"/>
      </w:r>
      <w:r w:rsidR="00F00CDF" w:rsidRPr="00070D68">
        <w:rPr>
          <w:sz w:val="20"/>
          <w:szCs w:val="20"/>
        </w:rPr>
        <w:t>. člena tega zakona ali 101. ali 102. člena Pogodbe o delovanju Evropske unije.</w:t>
      </w:r>
    </w:p>
    <w:p w14:paraId="150DBA7F" w14:textId="77777777" w:rsidR="00521C34" w:rsidRPr="00070D68" w:rsidRDefault="00521C34" w:rsidP="0025166A">
      <w:pPr>
        <w:pStyle w:val="len"/>
        <w:spacing w:before="0" w:line="260" w:lineRule="atLeast"/>
        <w:rPr>
          <w:sz w:val="20"/>
          <w:szCs w:val="20"/>
        </w:rPr>
      </w:pPr>
    </w:p>
    <w:p w14:paraId="4AB84F09" w14:textId="790FC62E" w:rsidR="006E392F" w:rsidRPr="00070D68" w:rsidRDefault="008B2FA2" w:rsidP="0025166A">
      <w:pPr>
        <w:pStyle w:val="len"/>
        <w:numPr>
          <w:ilvl w:val="0"/>
          <w:numId w:val="21"/>
        </w:numPr>
        <w:spacing w:before="0" w:line="260" w:lineRule="atLeast"/>
        <w:ind w:left="0" w:hanging="11"/>
        <w:rPr>
          <w:sz w:val="20"/>
          <w:szCs w:val="20"/>
        </w:rPr>
      </w:pPr>
      <w:bookmarkStart w:id="13" w:name="_Ref24973427"/>
      <w:r>
        <w:rPr>
          <w:sz w:val="20"/>
          <w:szCs w:val="20"/>
        </w:rPr>
        <w:t xml:space="preserve"> </w:t>
      </w:r>
      <w:r w:rsidR="002F56CD" w:rsidRPr="00070D68">
        <w:rPr>
          <w:sz w:val="20"/>
          <w:szCs w:val="20"/>
        </w:rPr>
        <w:t xml:space="preserve">člen </w:t>
      </w:r>
      <w:bookmarkEnd w:id="13"/>
    </w:p>
    <w:p w14:paraId="1BBCEF41" w14:textId="77777777" w:rsidR="006E392F" w:rsidRPr="00070D68" w:rsidRDefault="006E392F" w:rsidP="0025166A">
      <w:pPr>
        <w:pStyle w:val="lennaslov"/>
        <w:spacing w:line="260" w:lineRule="atLeast"/>
        <w:rPr>
          <w:sz w:val="20"/>
          <w:szCs w:val="20"/>
        </w:rPr>
      </w:pPr>
      <w:r w:rsidRPr="00070D68">
        <w:rPr>
          <w:sz w:val="20"/>
          <w:szCs w:val="20"/>
        </w:rPr>
        <w:t>(sklep o uvedbi postopka)</w:t>
      </w:r>
    </w:p>
    <w:p w14:paraId="3A334211" w14:textId="77777777" w:rsidR="00521C34" w:rsidRPr="00070D68" w:rsidRDefault="00521C34" w:rsidP="0025166A">
      <w:pPr>
        <w:pStyle w:val="Odstavek"/>
        <w:spacing w:before="0" w:line="260" w:lineRule="atLeast"/>
        <w:ind w:firstLine="0"/>
        <w:rPr>
          <w:sz w:val="20"/>
          <w:szCs w:val="20"/>
        </w:rPr>
      </w:pPr>
    </w:p>
    <w:p w14:paraId="5B7A5B85" w14:textId="77777777" w:rsidR="006E392F" w:rsidRPr="00070D68" w:rsidRDefault="006E392F" w:rsidP="0025166A">
      <w:pPr>
        <w:pStyle w:val="Odstavek"/>
        <w:spacing w:before="0" w:line="260" w:lineRule="atLeast"/>
        <w:ind w:firstLine="0"/>
        <w:rPr>
          <w:sz w:val="20"/>
          <w:szCs w:val="20"/>
        </w:rPr>
      </w:pPr>
      <w:r w:rsidRPr="00070D68">
        <w:rPr>
          <w:sz w:val="20"/>
          <w:szCs w:val="20"/>
        </w:rPr>
        <w:t>(1) Sklep o uvedbi postopka vsebuje:</w:t>
      </w:r>
    </w:p>
    <w:p w14:paraId="0015D2E4" w14:textId="77777777" w:rsidR="006E392F" w:rsidRPr="00070D68" w:rsidRDefault="006E392F" w:rsidP="000F4AEE">
      <w:pPr>
        <w:pStyle w:val="Alineazaodstavkom"/>
        <w:numPr>
          <w:ilvl w:val="0"/>
          <w:numId w:val="43"/>
        </w:numPr>
        <w:spacing w:line="260" w:lineRule="atLeast"/>
        <w:rPr>
          <w:sz w:val="20"/>
          <w:szCs w:val="20"/>
        </w:rPr>
      </w:pPr>
      <w:r w:rsidRPr="00070D68">
        <w:rPr>
          <w:sz w:val="20"/>
          <w:szCs w:val="20"/>
        </w:rPr>
        <w:t>opis dejanja, ki je razlog za uvedbo postopka,</w:t>
      </w:r>
    </w:p>
    <w:p w14:paraId="60481293" w14:textId="77777777" w:rsidR="006E392F" w:rsidRPr="00070D68" w:rsidRDefault="006E392F" w:rsidP="000F4AEE">
      <w:pPr>
        <w:pStyle w:val="Alineazaodstavkom"/>
        <w:numPr>
          <w:ilvl w:val="0"/>
          <w:numId w:val="43"/>
        </w:numPr>
        <w:spacing w:line="260" w:lineRule="atLeast"/>
        <w:rPr>
          <w:sz w:val="20"/>
          <w:szCs w:val="20"/>
        </w:rPr>
      </w:pPr>
      <w:r w:rsidRPr="00070D68">
        <w:rPr>
          <w:sz w:val="20"/>
          <w:szCs w:val="20"/>
        </w:rPr>
        <w:t>navedbo določb zakona, za katere je izkazana verjetnost kršitve, in</w:t>
      </w:r>
    </w:p>
    <w:p w14:paraId="47FD6F83" w14:textId="77777777" w:rsidR="006E392F" w:rsidRPr="00070D68" w:rsidRDefault="006E392F" w:rsidP="000F4AEE">
      <w:pPr>
        <w:pStyle w:val="Alineazaodstavkom"/>
        <w:numPr>
          <w:ilvl w:val="0"/>
          <w:numId w:val="43"/>
        </w:numPr>
        <w:spacing w:line="260" w:lineRule="atLeast"/>
        <w:rPr>
          <w:sz w:val="20"/>
          <w:szCs w:val="20"/>
        </w:rPr>
      </w:pPr>
      <w:r w:rsidRPr="00070D68">
        <w:rPr>
          <w:sz w:val="20"/>
          <w:szCs w:val="20"/>
        </w:rPr>
        <w:t>obrazložitev razlogov za uvedbo postopka.</w:t>
      </w:r>
    </w:p>
    <w:p w14:paraId="60ABE175" w14:textId="77777777" w:rsidR="00521C34" w:rsidRPr="00070D68" w:rsidRDefault="00521C34" w:rsidP="0025166A">
      <w:pPr>
        <w:pStyle w:val="Odstavek"/>
        <w:spacing w:before="0" w:line="260" w:lineRule="atLeast"/>
        <w:ind w:firstLine="0"/>
        <w:rPr>
          <w:sz w:val="20"/>
          <w:szCs w:val="20"/>
        </w:rPr>
      </w:pPr>
    </w:p>
    <w:p w14:paraId="3CF542C9" w14:textId="1F46C2DB" w:rsidR="006E392F" w:rsidRPr="00070D68" w:rsidRDefault="006E392F" w:rsidP="0025166A">
      <w:pPr>
        <w:pStyle w:val="Odstavek"/>
        <w:spacing w:before="0" w:line="260" w:lineRule="atLeast"/>
        <w:ind w:firstLine="0"/>
        <w:rPr>
          <w:sz w:val="20"/>
          <w:szCs w:val="20"/>
        </w:rPr>
      </w:pPr>
      <w:r w:rsidRPr="00070D68">
        <w:rPr>
          <w:sz w:val="20"/>
          <w:szCs w:val="20"/>
        </w:rPr>
        <w:t>(2) Zoper sklep ni sodnega varstva.</w:t>
      </w:r>
    </w:p>
    <w:p w14:paraId="280FE779" w14:textId="77777777" w:rsidR="00521C34" w:rsidRPr="00070D68" w:rsidRDefault="00521C34" w:rsidP="0025166A">
      <w:pPr>
        <w:pStyle w:val="Odstavek"/>
        <w:spacing w:before="0" w:line="260" w:lineRule="atLeast"/>
        <w:ind w:firstLine="0"/>
        <w:rPr>
          <w:sz w:val="20"/>
          <w:szCs w:val="20"/>
        </w:rPr>
      </w:pPr>
    </w:p>
    <w:p w14:paraId="052FC741"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(3) Izvleček sklepa o uvedbi postopka se objavi na spletni strani </w:t>
      </w:r>
      <w:r w:rsidR="0045309B" w:rsidRPr="00070D68">
        <w:rPr>
          <w:sz w:val="20"/>
          <w:szCs w:val="20"/>
        </w:rPr>
        <w:t>agenc</w:t>
      </w:r>
      <w:r w:rsidRPr="00070D68">
        <w:rPr>
          <w:sz w:val="20"/>
          <w:szCs w:val="20"/>
        </w:rPr>
        <w:t>ije.</w:t>
      </w:r>
    </w:p>
    <w:p w14:paraId="14FBC83B" w14:textId="77777777" w:rsidR="00521C34" w:rsidRPr="00070D68" w:rsidRDefault="00521C34" w:rsidP="0025166A">
      <w:pPr>
        <w:pStyle w:val="Odstavek"/>
        <w:spacing w:before="0" w:line="260" w:lineRule="atLeast"/>
        <w:ind w:firstLine="0"/>
        <w:rPr>
          <w:sz w:val="20"/>
          <w:szCs w:val="20"/>
        </w:rPr>
      </w:pPr>
    </w:p>
    <w:p w14:paraId="1A3D3B14" w14:textId="77777777" w:rsidR="006E392F" w:rsidRPr="00070D68" w:rsidRDefault="006E392F" w:rsidP="0025166A">
      <w:pPr>
        <w:pStyle w:val="Odstavek"/>
        <w:spacing w:before="0" w:line="260" w:lineRule="atLeast"/>
        <w:ind w:firstLine="0"/>
        <w:rPr>
          <w:sz w:val="20"/>
          <w:szCs w:val="20"/>
        </w:rPr>
      </w:pPr>
      <w:r w:rsidRPr="00070D68">
        <w:rPr>
          <w:sz w:val="20"/>
          <w:szCs w:val="20"/>
        </w:rPr>
        <w:lastRenderedPageBreak/>
        <w:t>(4) Izvleček sklepa vsebuje:</w:t>
      </w:r>
    </w:p>
    <w:p w14:paraId="3A103838" w14:textId="77777777" w:rsidR="006E392F" w:rsidRPr="00070D68" w:rsidRDefault="006E392F" w:rsidP="000F4AEE">
      <w:pPr>
        <w:pStyle w:val="Alineazaodstavkom"/>
        <w:numPr>
          <w:ilvl w:val="0"/>
          <w:numId w:val="44"/>
        </w:numPr>
        <w:spacing w:line="260" w:lineRule="atLeast"/>
        <w:rPr>
          <w:sz w:val="20"/>
          <w:szCs w:val="20"/>
        </w:rPr>
      </w:pPr>
      <w:r w:rsidRPr="00070D68">
        <w:rPr>
          <w:sz w:val="20"/>
          <w:szCs w:val="20"/>
        </w:rPr>
        <w:t>navedbo strank, na katere se sklep nanaša</w:t>
      </w:r>
      <w:r w:rsidR="006D399C" w:rsidRPr="00070D68">
        <w:rPr>
          <w:sz w:val="20"/>
          <w:szCs w:val="20"/>
        </w:rPr>
        <w:t>,</w:t>
      </w:r>
    </w:p>
    <w:p w14:paraId="1B49A0E6" w14:textId="77777777" w:rsidR="006E392F" w:rsidRPr="00070D68" w:rsidRDefault="006E392F" w:rsidP="000F4AEE">
      <w:pPr>
        <w:pStyle w:val="Alineazaodstavkom"/>
        <w:numPr>
          <w:ilvl w:val="0"/>
          <w:numId w:val="44"/>
        </w:numPr>
        <w:spacing w:line="260" w:lineRule="atLeast"/>
        <w:rPr>
          <w:sz w:val="20"/>
          <w:szCs w:val="20"/>
        </w:rPr>
      </w:pPr>
      <w:r w:rsidRPr="00070D68">
        <w:rPr>
          <w:sz w:val="20"/>
          <w:szCs w:val="20"/>
        </w:rPr>
        <w:t>kratko navedbo razlogov za uvedbo postopka in določb tega zakona, ki so podlaga za uvedbo postopka, in</w:t>
      </w:r>
    </w:p>
    <w:p w14:paraId="72AE6840" w14:textId="77777777" w:rsidR="006E392F" w:rsidRPr="00070D68" w:rsidRDefault="006E392F" w:rsidP="000F4AEE">
      <w:pPr>
        <w:pStyle w:val="Alineazaodstavkom"/>
        <w:numPr>
          <w:ilvl w:val="0"/>
          <w:numId w:val="44"/>
        </w:numPr>
        <w:spacing w:line="260" w:lineRule="atLeast"/>
        <w:rPr>
          <w:sz w:val="20"/>
          <w:szCs w:val="20"/>
        </w:rPr>
      </w:pPr>
      <w:r w:rsidRPr="00070D68">
        <w:rPr>
          <w:sz w:val="20"/>
          <w:szCs w:val="20"/>
        </w:rPr>
        <w:t xml:space="preserve">poziv osebam, da </w:t>
      </w:r>
      <w:r w:rsidR="0045309B" w:rsidRPr="00070D68">
        <w:rPr>
          <w:sz w:val="20"/>
          <w:szCs w:val="20"/>
        </w:rPr>
        <w:t>agenc</w:t>
      </w:r>
      <w:r w:rsidRPr="00070D68">
        <w:rPr>
          <w:sz w:val="20"/>
          <w:szCs w:val="20"/>
        </w:rPr>
        <w:t>iji pošljejo podatke, ki bi bili lahko pomembni za odločitev.</w:t>
      </w:r>
    </w:p>
    <w:p w14:paraId="27E25125" w14:textId="77777777" w:rsidR="00521C34" w:rsidRPr="00070D68" w:rsidRDefault="00521C34" w:rsidP="0003098E">
      <w:pPr>
        <w:pStyle w:val="Odstavek"/>
        <w:spacing w:before="0" w:line="260" w:lineRule="atLeast"/>
        <w:ind w:firstLine="0"/>
        <w:jc w:val="center"/>
        <w:rPr>
          <w:sz w:val="20"/>
          <w:szCs w:val="20"/>
        </w:rPr>
      </w:pPr>
    </w:p>
    <w:p w14:paraId="304FAF84" w14:textId="672C8B8B" w:rsidR="006E392F" w:rsidRPr="00070D68" w:rsidRDefault="006E392F" w:rsidP="0025166A">
      <w:pPr>
        <w:pStyle w:val="Odstavek"/>
        <w:spacing w:before="0" w:line="260" w:lineRule="atLeast"/>
        <w:ind w:firstLine="0"/>
        <w:rPr>
          <w:sz w:val="20"/>
          <w:szCs w:val="20"/>
        </w:rPr>
      </w:pPr>
      <w:r w:rsidRPr="00070D68">
        <w:rPr>
          <w:sz w:val="20"/>
          <w:szCs w:val="20"/>
        </w:rPr>
        <w:t xml:space="preserve">(5) Če se pokaže, da je treba postopek razširiti tudi na kakšno drugo kršitev ali zoper kakšno drugo podjetje, izda </w:t>
      </w:r>
      <w:r w:rsidR="0045309B" w:rsidRPr="00070D68">
        <w:rPr>
          <w:sz w:val="20"/>
          <w:szCs w:val="20"/>
        </w:rPr>
        <w:t>agenc</w:t>
      </w:r>
      <w:r w:rsidRPr="00070D68">
        <w:rPr>
          <w:sz w:val="20"/>
          <w:szCs w:val="20"/>
        </w:rPr>
        <w:t>ija sklep, s katerim</w:t>
      </w:r>
      <w:r w:rsidR="00A42050" w:rsidRPr="00070D68">
        <w:rPr>
          <w:sz w:val="20"/>
          <w:szCs w:val="20"/>
        </w:rPr>
        <w:t xml:space="preserve"> </w:t>
      </w:r>
      <w:r w:rsidRPr="00070D68">
        <w:rPr>
          <w:sz w:val="20"/>
          <w:szCs w:val="20"/>
        </w:rPr>
        <w:t>razširi sklep o uvedbi postopka. Glede sklepa o razširitvi sklepa o uvedbi postopka se smiselno uporabljajo prejšnji odstavki.</w:t>
      </w:r>
      <w:r w:rsidR="00A42050" w:rsidRPr="00070D68">
        <w:rPr>
          <w:sz w:val="20"/>
          <w:szCs w:val="20"/>
        </w:rPr>
        <w:t xml:space="preserve"> </w:t>
      </w:r>
    </w:p>
    <w:p w14:paraId="7C0D21D5" w14:textId="77777777" w:rsidR="00521C34" w:rsidRPr="00070D68" w:rsidRDefault="00521C34" w:rsidP="00A42050">
      <w:pPr>
        <w:pStyle w:val="len"/>
        <w:spacing w:before="0" w:line="260" w:lineRule="atLeast"/>
        <w:rPr>
          <w:sz w:val="20"/>
          <w:szCs w:val="20"/>
        </w:rPr>
      </w:pPr>
    </w:p>
    <w:p w14:paraId="1ED7E224" w14:textId="5A670FAB" w:rsidR="006E392F" w:rsidRPr="00070D68" w:rsidRDefault="005A7A50" w:rsidP="0025166A">
      <w:pPr>
        <w:pStyle w:val="len"/>
        <w:numPr>
          <w:ilvl w:val="0"/>
          <w:numId w:val="21"/>
        </w:numPr>
        <w:spacing w:before="0" w:line="260" w:lineRule="atLeast"/>
        <w:ind w:left="0" w:hanging="11"/>
        <w:rPr>
          <w:sz w:val="20"/>
          <w:szCs w:val="20"/>
        </w:rPr>
      </w:pPr>
      <w:r w:rsidRPr="00070D68">
        <w:rPr>
          <w:sz w:val="20"/>
          <w:szCs w:val="20"/>
        </w:rPr>
        <w:t xml:space="preserve"> </w:t>
      </w:r>
      <w:r w:rsidR="008B2FA2">
        <w:rPr>
          <w:sz w:val="20"/>
          <w:szCs w:val="20"/>
        </w:rPr>
        <w:t xml:space="preserve">člen </w:t>
      </w:r>
    </w:p>
    <w:p w14:paraId="5B0B38FF" w14:textId="77777777" w:rsidR="006E392F" w:rsidRPr="00070D68" w:rsidRDefault="006E392F" w:rsidP="0025166A">
      <w:pPr>
        <w:pStyle w:val="lennaslov"/>
        <w:spacing w:line="260" w:lineRule="atLeast"/>
        <w:rPr>
          <w:sz w:val="20"/>
          <w:szCs w:val="20"/>
        </w:rPr>
      </w:pPr>
      <w:r w:rsidRPr="00070D68">
        <w:rPr>
          <w:sz w:val="20"/>
          <w:szCs w:val="20"/>
        </w:rPr>
        <w:t>(enotni postopek)</w:t>
      </w:r>
    </w:p>
    <w:p w14:paraId="58967822" w14:textId="77777777" w:rsidR="00521C34" w:rsidRPr="00070D68" w:rsidRDefault="00521C34" w:rsidP="0025166A">
      <w:pPr>
        <w:pStyle w:val="Odstavek"/>
        <w:spacing w:before="0" w:line="260" w:lineRule="atLeast"/>
        <w:ind w:firstLine="0"/>
        <w:rPr>
          <w:sz w:val="20"/>
          <w:szCs w:val="20"/>
        </w:rPr>
      </w:pPr>
    </w:p>
    <w:p w14:paraId="1F8BA6F7"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(1) V primeru postopka zaradi kršitve 101. ali 102. člena Pogodbe o delovanju Evropske unije vodi </w:t>
      </w:r>
      <w:r w:rsidR="0045309B" w:rsidRPr="00070D68">
        <w:rPr>
          <w:sz w:val="20"/>
          <w:szCs w:val="20"/>
        </w:rPr>
        <w:t>agenc</w:t>
      </w:r>
      <w:r w:rsidRPr="00070D68">
        <w:rPr>
          <w:sz w:val="20"/>
          <w:szCs w:val="20"/>
        </w:rPr>
        <w:t xml:space="preserve">ija tudi postopek zaradi kršitve </w:t>
      </w:r>
      <w:r w:rsidR="0066484B" w:rsidRPr="00070D68">
        <w:rPr>
          <w:sz w:val="20"/>
          <w:szCs w:val="20"/>
        </w:rPr>
        <w:t>5. ali 8. člen</w:t>
      </w:r>
      <w:r w:rsidRPr="00070D68">
        <w:rPr>
          <w:sz w:val="20"/>
          <w:szCs w:val="20"/>
        </w:rPr>
        <w:t>a tega zakona (enotni postopek).</w:t>
      </w:r>
    </w:p>
    <w:p w14:paraId="4B9119D0" w14:textId="77777777" w:rsidR="00521C34" w:rsidRPr="00070D68" w:rsidRDefault="00521C34" w:rsidP="0025166A">
      <w:pPr>
        <w:pStyle w:val="Odstavek"/>
        <w:spacing w:before="0" w:line="260" w:lineRule="atLeast"/>
        <w:ind w:firstLine="0"/>
        <w:rPr>
          <w:sz w:val="20"/>
          <w:szCs w:val="20"/>
        </w:rPr>
      </w:pPr>
    </w:p>
    <w:p w14:paraId="1898105D"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(2) Če se med postopkom izkaže, da ni podlage za vodenje postopka po 101. ali 102. členu Pogodbe o delovanju Evropske unije, ker ni izkazan vpliv na trgovanje med državami članicami Evropske unije, </w:t>
      </w:r>
      <w:r w:rsidR="0045309B" w:rsidRPr="00070D68">
        <w:rPr>
          <w:sz w:val="20"/>
          <w:szCs w:val="20"/>
        </w:rPr>
        <w:t>agenc</w:t>
      </w:r>
      <w:r w:rsidRPr="00070D68">
        <w:rPr>
          <w:sz w:val="20"/>
          <w:szCs w:val="20"/>
        </w:rPr>
        <w:t>ija izda sklep, s katerim postopek v tem delu ustavi</w:t>
      </w:r>
      <w:r w:rsidR="00BE6860" w:rsidRPr="00070D68">
        <w:rPr>
          <w:sz w:val="20"/>
          <w:szCs w:val="20"/>
        </w:rPr>
        <w:t xml:space="preserve"> ter o tem obvesti Evropsko komisijo</w:t>
      </w:r>
      <w:r w:rsidRPr="00070D68">
        <w:rPr>
          <w:sz w:val="20"/>
          <w:szCs w:val="20"/>
        </w:rPr>
        <w:t>. Zoper sklep o ustavitvi postopka ni sodnega varstva.</w:t>
      </w:r>
    </w:p>
    <w:p w14:paraId="1CB8846C" w14:textId="77777777" w:rsidR="006D399C" w:rsidRPr="00070D68" w:rsidRDefault="006D399C" w:rsidP="0025166A">
      <w:pPr>
        <w:pStyle w:val="Oddelek"/>
        <w:spacing w:before="0" w:line="260" w:lineRule="atLeast"/>
        <w:rPr>
          <w:sz w:val="20"/>
          <w:szCs w:val="20"/>
        </w:rPr>
      </w:pPr>
    </w:p>
    <w:p w14:paraId="6DBCE565" w14:textId="77777777" w:rsidR="006E392F" w:rsidRPr="00070D68" w:rsidRDefault="006E392F" w:rsidP="0025166A">
      <w:pPr>
        <w:pStyle w:val="Oddelek"/>
        <w:spacing w:before="0" w:line="260" w:lineRule="atLeast"/>
        <w:rPr>
          <w:sz w:val="20"/>
          <w:szCs w:val="20"/>
        </w:rPr>
      </w:pPr>
      <w:r w:rsidRPr="00070D68">
        <w:rPr>
          <w:sz w:val="20"/>
          <w:szCs w:val="20"/>
        </w:rPr>
        <w:t>2.</w:t>
      </w:r>
      <w:r w:rsidR="006D399C" w:rsidRPr="00070D68">
        <w:rPr>
          <w:sz w:val="20"/>
          <w:szCs w:val="20"/>
        </w:rPr>
        <w:t xml:space="preserve"> </w:t>
      </w:r>
      <w:r w:rsidRPr="00070D68">
        <w:rPr>
          <w:sz w:val="20"/>
          <w:szCs w:val="20"/>
        </w:rPr>
        <w:t>podpoglavje</w:t>
      </w:r>
      <w:r w:rsidRPr="00070D68">
        <w:rPr>
          <w:sz w:val="20"/>
          <w:szCs w:val="20"/>
        </w:rPr>
        <w:br/>
        <w:t>Raziskave sektorja ali določenih vrst sporazumov</w:t>
      </w:r>
    </w:p>
    <w:p w14:paraId="02B93C72" w14:textId="77777777" w:rsidR="00521C34" w:rsidRPr="00070D68" w:rsidRDefault="00521C34" w:rsidP="0025166A">
      <w:pPr>
        <w:pStyle w:val="len"/>
        <w:spacing w:before="0" w:line="260" w:lineRule="atLeast"/>
        <w:rPr>
          <w:sz w:val="20"/>
          <w:szCs w:val="20"/>
        </w:rPr>
      </w:pPr>
    </w:p>
    <w:p w14:paraId="1750927F" w14:textId="7BD9814E" w:rsidR="006E392F" w:rsidRPr="00070D68" w:rsidRDefault="005A7A50" w:rsidP="0025166A">
      <w:pPr>
        <w:pStyle w:val="len"/>
        <w:numPr>
          <w:ilvl w:val="0"/>
          <w:numId w:val="21"/>
        </w:numPr>
        <w:spacing w:before="0" w:line="260" w:lineRule="atLeast"/>
        <w:ind w:left="0" w:hanging="11"/>
        <w:rPr>
          <w:sz w:val="20"/>
          <w:szCs w:val="20"/>
        </w:rPr>
      </w:pPr>
      <w:r w:rsidRPr="00070D68">
        <w:rPr>
          <w:sz w:val="20"/>
          <w:szCs w:val="20"/>
        </w:rPr>
        <w:t xml:space="preserve"> </w:t>
      </w:r>
      <w:r w:rsidR="008B2FA2">
        <w:rPr>
          <w:sz w:val="20"/>
          <w:szCs w:val="20"/>
        </w:rPr>
        <w:t xml:space="preserve">člen </w:t>
      </w:r>
    </w:p>
    <w:p w14:paraId="0910C4A5" w14:textId="77777777" w:rsidR="006E392F" w:rsidRPr="00070D68" w:rsidRDefault="006E392F" w:rsidP="0025166A">
      <w:pPr>
        <w:pStyle w:val="lennaslov"/>
        <w:spacing w:line="260" w:lineRule="atLeast"/>
        <w:rPr>
          <w:sz w:val="20"/>
          <w:szCs w:val="20"/>
        </w:rPr>
      </w:pPr>
      <w:r w:rsidRPr="00070D68">
        <w:rPr>
          <w:sz w:val="20"/>
          <w:szCs w:val="20"/>
        </w:rPr>
        <w:t>(raziskave sektorja ali določenih vrst sporazumov)</w:t>
      </w:r>
    </w:p>
    <w:p w14:paraId="6354A264" w14:textId="77777777" w:rsidR="00521C34" w:rsidRPr="00070D68" w:rsidRDefault="00521C34" w:rsidP="0025166A">
      <w:pPr>
        <w:pStyle w:val="Odstavek"/>
        <w:spacing w:before="0" w:line="260" w:lineRule="atLeast"/>
        <w:ind w:firstLine="0"/>
        <w:rPr>
          <w:sz w:val="20"/>
          <w:szCs w:val="20"/>
        </w:rPr>
      </w:pPr>
    </w:p>
    <w:p w14:paraId="40E6B5DD"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(1) Kadar togost cen ali druge okoliščine kažejo na verjetnost omejevanja ali izkrivljanja konkurence na ozemlju Republike Slovenije, lahko </w:t>
      </w:r>
      <w:r w:rsidR="0045309B" w:rsidRPr="00070D68">
        <w:rPr>
          <w:sz w:val="20"/>
          <w:szCs w:val="20"/>
        </w:rPr>
        <w:t>agenc</w:t>
      </w:r>
      <w:r w:rsidRPr="00070D68">
        <w:rPr>
          <w:sz w:val="20"/>
          <w:szCs w:val="20"/>
        </w:rPr>
        <w:t>ija opravi raziskavo posameznega sektorja ali določenih vrst sporazumov v več sektorjih (v nadaljnjem besedilu: raziskava).</w:t>
      </w:r>
    </w:p>
    <w:p w14:paraId="6DDBA976" w14:textId="77777777" w:rsidR="00521C34" w:rsidRPr="00070D68" w:rsidRDefault="00521C34" w:rsidP="0025166A">
      <w:pPr>
        <w:pStyle w:val="Odstavek"/>
        <w:spacing w:before="0" w:line="260" w:lineRule="atLeast"/>
        <w:ind w:firstLine="0"/>
        <w:rPr>
          <w:sz w:val="20"/>
          <w:szCs w:val="20"/>
        </w:rPr>
      </w:pPr>
    </w:p>
    <w:p w14:paraId="1F010D54" w14:textId="466361C5" w:rsidR="006E392F" w:rsidRPr="00070D68" w:rsidRDefault="006E392F" w:rsidP="0025166A">
      <w:pPr>
        <w:pStyle w:val="Odstavek"/>
        <w:spacing w:before="0" w:line="260" w:lineRule="atLeast"/>
        <w:ind w:firstLine="0"/>
        <w:rPr>
          <w:sz w:val="20"/>
          <w:szCs w:val="20"/>
        </w:rPr>
      </w:pPr>
      <w:r w:rsidRPr="00070D68">
        <w:rPr>
          <w:sz w:val="20"/>
          <w:szCs w:val="20"/>
        </w:rPr>
        <w:t>(2) Za pridobivanje podatkov zaradi opravljanja raziskav se smiselno uporabljajo</w:t>
      </w:r>
      <w:r w:rsidR="00471FFD" w:rsidRPr="00070D68">
        <w:rPr>
          <w:sz w:val="20"/>
          <w:szCs w:val="20"/>
        </w:rPr>
        <w:t xml:space="preserve"> </w:t>
      </w:r>
      <w:r w:rsidR="00C6081E" w:rsidRPr="00070D68">
        <w:fldChar w:fldCharType="begin"/>
      </w:r>
      <w:r w:rsidR="00C6081E" w:rsidRPr="00070D68">
        <w:instrText xml:space="preserve"> REF _Ref24357538 \r \h  \* MERGEFORMAT </w:instrText>
      </w:r>
      <w:r w:rsidR="00C6081E" w:rsidRPr="00070D68">
        <w:fldChar w:fldCharType="separate"/>
      </w:r>
      <w:r w:rsidR="00CC7BCF" w:rsidRPr="00070D68">
        <w:rPr>
          <w:sz w:val="20"/>
          <w:szCs w:val="20"/>
        </w:rPr>
        <w:t>37</w:t>
      </w:r>
      <w:r w:rsidR="00C6081E" w:rsidRPr="00070D68">
        <w:fldChar w:fldCharType="end"/>
      </w:r>
      <w:r w:rsidR="00471FFD" w:rsidRPr="00070D68">
        <w:rPr>
          <w:sz w:val="20"/>
          <w:szCs w:val="20"/>
        </w:rPr>
        <w:t>.</w:t>
      </w:r>
      <w:r w:rsidRPr="00070D68">
        <w:rPr>
          <w:sz w:val="20"/>
          <w:szCs w:val="20"/>
        </w:rPr>
        <w:t xml:space="preserve"> do </w:t>
      </w:r>
      <w:r w:rsidR="00C6081E" w:rsidRPr="00070D68">
        <w:fldChar w:fldCharType="begin"/>
      </w:r>
      <w:r w:rsidR="00C6081E" w:rsidRPr="00070D68">
        <w:instrText xml:space="preserve"> REF _Ref24357550 \r \h  \* MERGEFORMAT </w:instrText>
      </w:r>
      <w:r w:rsidR="00C6081E" w:rsidRPr="00070D68">
        <w:fldChar w:fldCharType="separate"/>
      </w:r>
      <w:r w:rsidR="00CC7BCF" w:rsidRPr="00070D68">
        <w:rPr>
          <w:sz w:val="20"/>
          <w:szCs w:val="20"/>
        </w:rPr>
        <w:t>44</w:t>
      </w:r>
      <w:r w:rsidR="00C6081E" w:rsidRPr="00070D68">
        <w:fldChar w:fldCharType="end"/>
      </w:r>
      <w:r w:rsidR="00471FFD" w:rsidRPr="00070D68">
        <w:rPr>
          <w:sz w:val="20"/>
          <w:szCs w:val="20"/>
        </w:rPr>
        <w:t>.</w:t>
      </w:r>
      <w:r w:rsidRPr="00070D68">
        <w:rPr>
          <w:sz w:val="20"/>
          <w:szCs w:val="20"/>
        </w:rPr>
        <w:t xml:space="preserve"> člen tega zakona.</w:t>
      </w:r>
    </w:p>
    <w:p w14:paraId="066913EE" w14:textId="77777777" w:rsidR="00521C34" w:rsidRPr="00070D68" w:rsidRDefault="00521C34" w:rsidP="0025166A">
      <w:pPr>
        <w:pStyle w:val="Odstavek"/>
        <w:spacing w:before="0" w:line="260" w:lineRule="atLeast"/>
        <w:ind w:firstLine="0"/>
        <w:rPr>
          <w:sz w:val="20"/>
          <w:szCs w:val="20"/>
        </w:rPr>
      </w:pPr>
    </w:p>
    <w:p w14:paraId="082E3EB9"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(3) </w:t>
      </w:r>
      <w:r w:rsidR="0045309B" w:rsidRPr="00070D68">
        <w:rPr>
          <w:sz w:val="20"/>
          <w:szCs w:val="20"/>
        </w:rPr>
        <w:t>Agenc</w:t>
      </w:r>
      <w:r w:rsidRPr="00070D68">
        <w:rPr>
          <w:sz w:val="20"/>
          <w:szCs w:val="20"/>
        </w:rPr>
        <w:t>ija lahko objavi poročilo o izsledkih raziskave brez zaupnih podatkov ter povabi zainteresirane tretje osebe, naj podajo svoje pripombe.</w:t>
      </w:r>
    </w:p>
    <w:p w14:paraId="7128E797" w14:textId="77777777" w:rsidR="00521C34" w:rsidRPr="00070D68" w:rsidRDefault="00521C34" w:rsidP="0025166A">
      <w:pPr>
        <w:pStyle w:val="Odstavek"/>
        <w:spacing w:before="0" w:line="260" w:lineRule="atLeast"/>
        <w:ind w:firstLine="0"/>
        <w:rPr>
          <w:sz w:val="20"/>
          <w:szCs w:val="20"/>
        </w:rPr>
      </w:pPr>
    </w:p>
    <w:p w14:paraId="49498863"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(4) </w:t>
      </w:r>
      <w:r w:rsidR="0045309B" w:rsidRPr="00070D68">
        <w:rPr>
          <w:sz w:val="20"/>
          <w:szCs w:val="20"/>
        </w:rPr>
        <w:t>Agenc</w:t>
      </w:r>
      <w:r w:rsidRPr="00070D68">
        <w:rPr>
          <w:sz w:val="20"/>
          <w:szCs w:val="20"/>
        </w:rPr>
        <w:t>ija lahko uporabi podatke, ki jih je pridobila pri opravljanju raziskav, v postopkih po določbah tega zakona.</w:t>
      </w:r>
    </w:p>
    <w:p w14:paraId="2502139C" w14:textId="77777777" w:rsidR="00521C34" w:rsidRPr="00070D68" w:rsidRDefault="00521C34" w:rsidP="0025166A">
      <w:pPr>
        <w:pStyle w:val="Oddelek"/>
        <w:spacing w:before="0" w:line="260" w:lineRule="atLeast"/>
        <w:rPr>
          <w:sz w:val="20"/>
          <w:szCs w:val="20"/>
        </w:rPr>
      </w:pPr>
    </w:p>
    <w:p w14:paraId="5BB712C0" w14:textId="77777777" w:rsidR="006E392F" w:rsidRPr="00070D68" w:rsidRDefault="006E392F" w:rsidP="0025166A">
      <w:pPr>
        <w:pStyle w:val="Oddelek"/>
        <w:spacing w:before="0" w:line="260" w:lineRule="atLeast"/>
        <w:rPr>
          <w:sz w:val="20"/>
          <w:szCs w:val="20"/>
        </w:rPr>
      </w:pPr>
      <w:r w:rsidRPr="00070D68">
        <w:rPr>
          <w:sz w:val="20"/>
          <w:szCs w:val="20"/>
        </w:rPr>
        <w:t>3.</w:t>
      </w:r>
      <w:r w:rsidR="006D399C" w:rsidRPr="00070D68">
        <w:rPr>
          <w:sz w:val="20"/>
          <w:szCs w:val="20"/>
        </w:rPr>
        <w:t xml:space="preserve"> p</w:t>
      </w:r>
      <w:r w:rsidRPr="00070D68">
        <w:rPr>
          <w:sz w:val="20"/>
          <w:szCs w:val="20"/>
        </w:rPr>
        <w:t>odpoglavje</w:t>
      </w:r>
      <w:r w:rsidRPr="00070D68">
        <w:rPr>
          <w:sz w:val="20"/>
          <w:szCs w:val="20"/>
        </w:rPr>
        <w:br/>
        <w:t>Preiskovalni postopek</w:t>
      </w:r>
    </w:p>
    <w:p w14:paraId="195729BE" w14:textId="77777777" w:rsidR="00521C34" w:rsidRPr="00070D68" w:rsidRDefault="00521C34" w:rsidP="0025166A">
      <w:pPr>
        <w:pStyle w:val="len"/>
        <w:spacing w:before="0" w:line="260" w:lineRule="atLeast"/>
        <w:rPr>
          <w:sz w:val="20"/>
          <w:szCs w:val="20"/>
        </w:rPr>
      </w:pPr>
    </w:p>
    <w:p w14:paraId="3FE91745" w14:textId="627C61B1" w:rsidR="006E392F" w:rsidRPr="00070D68" w:rsidRDefault="002277C6" w:rsidP="0025166A">
      <w:pPr>
        <w:pStyle w:val="len"/>
        <w:numPr>
          <w:ilvl w:val="0"/>
          <w:numId w:val="21"/>
        </w:numPr>
        <w:spacing w:before="0" w:line="260" w:lineRule="atLeast"/>
        <w:ind w:left="0" w:hanging="11"/>
        <w:rPr>
          <w:sz w:val="20"/>
          <w:szCs w:val="20"/>
        </w:rPr>
      </w:pPr>
      <w:bookmarkStart w:id="14" w:name="_Ref24357538"/>
      <w:r w:rsidRPr="00070D68">
        <w:rPr>
          <w:sz w:val="20"/>
          <w:szCs w:val="20"/>
        </w:rPr>
        <w:t xml:space="preserve"> </w:t>
      </w:r>
      <w:r w:rsidR="002F56CD" w:rsidRPr="00070D68">
        <w:rPr>
          <w:sz w:val="20"/>
          <w:szCs w:val="20"/>
        </w:rPr>
        <w:t>č</w:t>
      </w:r>
      <w:r w:rsidR="0049669E" w:rsidRPr="00070D68">
        <w:rPr>
          <w:sz w:val="20"/>
          <w:szCs w:val="20"/>
        </w:rPr>
        <w:t>len</w:t>
      </w:r>
      <w:bookmarkEnd w:id="14"/>
      <w:r w:rsidR="002F56CD" w:rsidRPr="00070D68">
        <w:rPr>
          <w:sz w:val="20"/>
          <w:szCs w:val="20"/>
        </w:rPr>
        <w:t xml:space="preserve"> </w:t>
      </w:r>
    </w:p>
    <w:p w14:paraId="6C2E8336" w14:textId="77777777" w:rsidR="006E392F" w:rsidRPr="00070D68" w:rsidRDefault="006E392F" w:rsidP="0025166A">
      <w:pPr>
        <w:pStyle w:val="lennaslov"/>
        <w:spacing w:line="260" w:lineRule="atLeast"/>
        <w:rPr>
          <w:sz w:val="20"/>
          <w:szCs w:val="20"/>
        </w:rPr>
      </w:pPr>
      <w:r w:rsidRPr="00070D68">
        <w:rPr>
          <w:sz w:val="20"/>
          <w:szCs w:val="20"/>
        </w:rPr>
        <w:t>(zahteva za posredovanje podatkov)</w:t>
      </w:r>
    </w:p>
    <w:p w14:paraId="4F6CA3F4" w14:textId="77777777" w:rsidR="00521C34" w:rsidRPr="00070D68" w:rsidRDefault="00521C34" w:rsidP="0025166A">
      <w:pPr>
        <w:pStyle w:val="Odstavek"/>
        <w:spacing w:before="0" w:line="260" w:lineRule="atLeast"/>
        <w:ind w:firstLine="0"/>
        <w:rPr>
          <w:sz w:val="20"/>
          <w:szCs w:val="20"/>
        </w:rPr>
      </w:pPr>
    </w:p>
    <w:p w14:paraId="15DAB2DE" w14:textId="2D6EF26B" w:rsidR="006E392F" w:rsidRPr="00070D68" w:rsidRDefault="006E392F" w:rsidP="0025166A">
      <w:pPr>
        <w:pStyle w:val="Odstavek"/>
        <w:spacing w:before="0" w:line="260" w:lineRule="atLeast"/>
        <w:ind w:firstLine="0"/>
        <w:rPr>
          <w:sz w:val="20"/>
          <w:szCs w:val="20"/>
        </w:rPr>
      </w:pPr>
      <w:r w:rsidRPr="00070D68">
        <w:rPr>
          <w:sz w:val="20"/>
          <w:szCs w:val="20"/>
        </w:rPr>
        <w:t xml:space="preserve">(1) Pri nadzoru nad izvajanjem določb tega zakona ali 101. ali 102. člena Pogodbe o delovanju Evropske unije lahko </w:t>
      </w:r>
      <w:r w:rsidR="0045309B" w:rsidRPr="00070D68">
        <w:rPr>
          <w:sz w:val="20"/>
          <w:szCs w:val="20"/>
        </w:rPr>
        <w:t>agenc</w:t>
      </w:r>
      <w:r w:rsidRPr="00070D68">
        <w:rPr>
          <w:sz w:val="20"/>
          <w:szCs w:val="20"/>
        </w:rPr>
        <w:t>ija, tudi preden izda sklep o uvedbi postopka, naslovi na vsako podjetje, družbenike in družbenice, člane organov vodenja ali nadzora</w:t>
      </w:r>
      <w:r w:rsidR="0098432F" w:rsidRPr="00070D68">
        <w:rPr>
          <w:sz w:val="20"/>
          <w:szCs w:val="20"/>
        </w:rPr>
        <w:t>,</w:t>
      </w:r>
      <w:r w:rsidRPr="00070D68">
        <w:rPr>
          <w:sz w:val="20"/>
          <w:szCs w:val="20"/>
        </w:rPr>
        <w:t xml:space="preserve"> na osebe, zaposlene pri podjetju </w:t>
      </w:r>
      <w:r w:rsidR="0098432F" w:rsidRPr="00070D68">
        <w:rPr>
          <w:sz w:val="20"/>
          <w:szCs w:val="20"/>
        </w:rPr>
        <w:t xml:space="preserve">ter na druge fizične osebe, </w:t>
      </w:r>
      <w:r w:rsidRPr="00070D68">
        <w:rPr>
          <w:sz w:val="20"/>
          <w:szCs w:val="20"/>
        </w:rPr>
        <w:t>zahtevo za posredovanje podatkov.</w:t>
      </w:r>
      <w:r w:rsidR="00AA1733" w:rsidRPr="00070D68">
        <w:rPr>
          <w:sz w:val="20"/>
          <w:szCs w:val="20"/>
        </w:rPr>
        <w:t xml:space="preserve"> V zahtevi za posredovanje podatkov agencija navede pravno podlago</w:t>
      </w:r>
      <w:r w:rsidR="00153249" w:rsidRPr="00070D68">
        <w:rPr>
          <w:sz w:val="20"/>
          <w:szCs w:val="20"/>
        </w:rPr>
        <w:t>,</w:t>
      </w:r>
      <w:r w:rsidR="00AA1733" w:rsidRPr="00070D68">
        <w:rPr>
          <w:sz w:val="20"/>
          <w:szCs w:val="20"/>
        </w:rPr>
        <w:t xml:space="preserve"> namen zahteve, opredelitev zahtevanih podatkov ter rok za njihovo posredovanje</w:t>
      </w:r>
      <w:r w:rsidR="0000549C" w:rsidRPr="00070D68">
        <w:rPr>
          <w:sz w:val="20"/>
          <w:szCs w:val="20"/>
        </w:rPr>
        <w:t xml:space="preserve">. V zahtevi za posredovanje podatkov, ki jo agencija naslovi na podjetje, </w:t>
      </w:r>
      <w:r w:rsidR="00204B0A" w:rsidRPr="00070D68">
        <w:rPr>
          <w:sz w:val="20"/>
          <w:szCs w:val="20"/>
        </w:rPr>
        <w:t xml:space="preserve">agencija </w:t>
      </w:r>
      <w:r w:rsidR="0000549C" w:rsidRPr="00070D68">
        <w:rPr>
          <w:sz w:val="20"/>
          <w:szCs w:val="20"/>
        </w:rPr>
        <w:t>opozori</w:t>
      </w:r>
      <w:r w:rsidR="00204B0A" w:rsidRPr="00070D68">
        <w:rPr>
          <w:sz w:val="20"/>
          <w:szCs w:val="20"/>
        </w:rPr>
        <w:t xml:space="preserve"> </w:t>
      </w:r>
      <w:r w:rsidR="00204B0A" w:rsidRPr="00070D68">
        <w:rPr>
          <w:sz w:val="20"/>
          <w:szCs w:val="20"/>
        </w:rPr>
        <w:lastRenderedPageBreak/>
        <w:t>podjetje</w:t>
      </w:r>
      <w:r w:rsidR="0000549C" w:rsidRPr="00070D68">
        <w:rPr>
          <w:sz w:val="20"/>
          <w:szCs w:val="20"/>
        </w:rPr>
        <w:t xml:space="preserve"> o </w:t>
      </w:r>
      <w:r w:rsidR="00AA1733" w:rsidRPr="00070D68">
        <w:rPr>
          <w:sz w:val="20"/>
          <w:szCs w:val="20"/>
        </w:rPr>
        <w:t>administrativn</w:t>
      </w:r>
      <w:r w:rsidR="0000549C" w:rsidRPr="00070D68">
        <w:rPr>
          <w:sz w:val="20"/>
          <w:szCs w:val="20"/>
        </w:rPr>
        <w:t>i</w:t>
      </w:r>
      <w:r w:rsidR="00AA1733" w:rsidRPr="00070D68">
        <w:rPr>
          <w:sz w:val="20"/>
          <w:szCs w:val="20"/>
        </w:rPr>
        <w:t xml:space="preserve"> </w:t>
      </w:r>
      <w:r w:rsidR="0000549C" w:rsidRPr="00070D68">
        <w:rPr>
          <w:sz w:val="20"/>
          <w:szCs w:val="20"/>
        </w:rPr>
        <w:t>sankciji</w:t>
      </w:r>
      <w:r w:rsidR="00AA1733" w:rsidRPr="00070D68">
        <w:rPr>
          <w:sz w:val="20"/>
          <w:szCs w:val="20"/>
        </w:rPr>
        <w:t>, ki jo lahko</w:t>
      </w:r>
      <w:r w:rsidR="0000549C" w:rsidRPr="00070D68">
        <w:rPr>
          <w:sz w:val="20"/>
          <w:szCs w:val="20"/>
        </w:rPr>
        <w:t xml:space="preserve"> agencija izreče</w:t>
      </w:r>
      <w:r w:rsidR="00AA1733" w:rsidRPr="00070D68">
        <w:rPr>
          <w:sz w:val="20"/>
          <w:szCs w:val="20"/>
        </w:rPr>
        <w:t xml:space="preserve"> podjetju zaradi posredovanja netočnih ali zavajajočih </w:t>
      </w:r>
      <w:r w:rsidR="00921C32" w:rsidRPr="00070D68">
        <w:rPr>
          <w:sz w:val="20"/>
          <w:szCs w:val="20"/>
        </w:rPr>
        <w:t>podatkov</w:t>
      </w:r>
      <w:r w:rsidR="00AA1733" w:rsidRPr="00070D68">
        <w:rPr>
          <w:sz w:val="20"/>
          <w:szCs w:val="20"/>
        </w:rPr>
        <w:t>.</w:t>
      </w:r>
    </w:p>
    <w:p w14:paraId="020C9F5B" w14:textId="77777777" w:rsidR="00521C34" w:rsidRPr="00070D68" w:rsidRDefault="00521C34" w:rsidP="0025166A">
      <w:pPr>
        <w:pStyle w:val="Odstavek"/>
        <w:spacing w:before="0" w:line="260" w:lineRule="atLeast"/>
        <w:ind w:firstLine="0"/>
        <w:rPr>
          <w:sz w:val="20"/>
          <w:szCs w:val="20"/>
        </w:rPr>
      </w:pPr>
    </w:p>
    <w:p w14:paraId="394A1C15" w14:textId="77777777" w:rsidR="00AA1733" w:rsidRPr="00070D68" w:rsidRDefault="006E392F" w:rsidP="0025166A">
      <w:pPr>
        <w:pStyle w:val="Odstavek"/>
        <w:spacing w:before="0" w:line="260" w:lineRule="atLeast"/>
        <w:ind w:firstLine="0"/>
        <w:rPr>
          <w:sz w:val="20"/>
          <w:szCs w:val="20"/>
        </w:rPr>
      </w:pPr>
      <w:r w:rsidRPr="00070D68">
        <w:rPr>
          <w:sz w:val="20"/>
          <w:szCs w:val="20"/>
        </w:rPr>
        <w:t xml:space="preserve">(2) </w:t>
      </w:r>
      <w:r w:rsidR="0045309B" w:rsidRPr="00070D68">
        <w:rPr>
          <w:sz w:val="20"/>
          <w:szCs w:val="20"/>
        </w:rPr>
        <w:t>Agenc</w:t>
      </w:r>
      <w:r w:rsidRPr="00070D68">
        <w:rPr>
          <w:sz w:val="20"/>
          <w:szCs w:val="20"/>
        </w:rPr>
        <w:t xml:space="preserve">ija lahko zahteva podatke od podjetja tudi s posebnim sklepom, ki vključuje: pravno podlago, namen zahteve, opredelitev zahtevanih podatkov, določitev primernega roka za njihovo posredovanje in opozorilo o </w:t>
      </w:r>
      <w:r w:rsidR="00C44036" w:rsidRPr="00070D68">
        <w:rPr>
          <w:sz w:val="20"/>
          <w:szCs w:val="20"/>
        </w:rPr>
        <w:t>administrativni sankciji</w:t>
      </w:r>
      <w:r w:rsidR="006B2A66" w:rsidRPr="00070D68">
        <w:rPr>
          <w:sz w:val="20"/>
          <w:szCs w:val="20"/>
        </w:rPr>
        <w:t>, ki jo lahko izreče podjetju,</w:t>
      </w:r>
      <w:r w:rsidR="00AA1733" w:rsidRPr="00070D68">
        <w:rPr>
          <w:sz w:val="20"/>
          <w:szCs w:val="20"/>
        </w:rPr>
        <w:t xml:space="preserve"> zaradi posredovanja nepravilnih, nepopolnih ali zavajajočih podatkov ali zaradi ne posredovanja podatkov v določenem roku. </w:t>
      </w:r>
      <w:r w:rsidR="003F3922" w:rsidRPr="00070D68">
        <w:rPr>
          <w:sz w:val="20"/>
          <w:szCs w:val="20"/>
        </w:rPr>
        <w:t xml:space="preserve"> </w:t>
      </w:r>
    </w:p>
    <w:p w14:paraId="6B242A0B" w14:textId="77777777" w:rsidR="00AA1733" w:rsidRPr="00070D68" w:rsidRDefault="00AA1733" w:rsidP="0025166A">
      <w:pPr>
        <w:pStyle w:val="Odstavek"/>
        <w:spacing w:before="0" w:line="260" w:lineRule="atLeast"/>
        <w:ind w:firstLine="0"/>
        <w:rPr>
          <w:sz w:val="20"/>
          <w:szCs w:val="20"/>
        </w:rPr>
      </w:pPr>
    </w:p>
    <w:p w14:paraId="656DE5B9" w14:textId="709287A7" w:rsidR="006E392F" w:rsidRPr="00070D68" w:rsidRDefault="006E392F" w:rsidP="0025166A">
      <w:pPr>
        <w:pStyle w:val="Odstavek"/>
        <w:spacing w:before="0" w:line="260" w:lineRule="atLeast"/>
        <w:ind w:firstLine="0"/>
        <w:rPr>
          <w:sz w:val="20"/>
          <w:szCs w:val="20"/>
        </w:rPr>
      </w:pPr>
      <w:r w:rsidRPr="00070D68">
        <w:rPr>
          <w:sz w:val="20"/>
          <w:szCs w:val="20"/>
        </w:rPr>
        <w:t xml:space="preserve">(3) Podjetje mora posredovati vse </w:t>
      </w:r>
      <w:r w:rsidR="00BC1668" w:rsidRPr="00070D68">
        <w:rPr>
          <w:sz w:val="20"/>
          <w:szCs w:val="20"/>
        </w:rPr>
        <w:t>dokumente</w:t>
      </w:r>
      <w:r w:rsidRPr="00070D68">
        <w:rPr>
          <w:sz w:val="20"/>
          <w:szCs w:val="20"/>
        </w:rPr>
        <w:t xml:space="preserve">, </w:t>
      </w:r>
      <w:r w:rsidR="00C62013" w:rsidRPr="00070D68">
        <w:rPr>
          <w:sz w:val="20"/>
          <w:szCs w:val="20"/>
        </w:rPr>
        <w:t>ki so mu dostopn</w:t>
      </w:r>
      <w:r w:rsidR="0046725C" w:rsidRPr="00070D68">
        <w:rPr>
          <w:sz w:val="20"/>
          <w:szCs w:val="20"/>
        </w:rPr>
        <w:t>i</w:t>
      </w:r>
      <w:r w:rsidR="00C62013" w:rsidRPr="00070D68">
        <w:rPr>
          <w:sz w:val="20"/>
          <w:szCs w:val="20"/>
        </w:rPr>
        <w:t xml:space="preserve">, </w:t>
      </w:r>
      <w:r w:rsidRPr="00070D68">
        <w:rPr>
          <w:sz w:val="20"/>
          <w:szCs w:val="20"/>
        </w:rPr>
        <w:t>ni pa dolžno priznati kršitve določb tega zakona ali 101. ali 102. člena Pogodbe o delovanju Evropske unije.</w:t>
      </w:r>
    </w:p>
    <w:p w14:paraId="4412E29E" w14:textId="77777777" w:rsidR="00521C34" w:rsidRPr="00070D68" w:rsidRDefault="00B90563" w:rsidP="0025166A">
      <w:pPr>
        <w:pStyle w:val="Odstavek"/>
        <w:tabs>
          <w:tab w:val="left" w:pos="1128"/>
        </w:tabs>
        <w:spacing w:before="0" w:line="260" w:lineRule="atLeast"/>
        <w:ind w:firstLine="0"/>
        <w:rPr>
          <w:sz w:val="20"/>
          <w:szCs w:val="20"/>
        </w:rPr>
      </w:pPr>
      <w:r w:rsidRPr="00070D68">
        <w:rPr>
          <w:sz w:val="20"/>
          <w:szCs w:val="20"/>
        </w:rPr>
        <w:tab/>
      </w:r>
    </w:p>
    <w:p w14:paraId="238C9D45" w14:textId="77777777" w:rsidR="00AA1733" w:rsidRPr="00070D68" w:rsidRDefault="00AA1733" w:rsidP="0025166A">
      <w:pPr>
        <w:pStyle w:val="Odstavek"/>
        <w:spacing w:before="0" w:line="260" w:lineRule="atLeast"/>
        <w:ind w:firstLine="0"/>
        <w:rPr>
          <w:sz w:val="20"/>
          <w:szCs w:val="20"/>
        </w:rPr>
      </w:pPr>
      <w:r w:rsidRPr="00070D68">
        <w:rPr>
          <w:sz w:val="20"/>
          <w:szCs w:val="20"/>
        </w:rPr>
        <w:t>(4) Rok za izdajo odločbe ne teče v obdobju, ko je stranka v zamudi z odgovorom na zahtevo za posredovanje podatkov.</w:t>
      </w:r>
    </w:p>
    <w:p w14:paraId="06DFE210" w14:textId="77777777" w:rsidR="00DA17BC" w:rsidRPr="00070D68" w:rsidRDefault="00DA17BC" w:rsidP="0025166A">
      <w:pPr>
        <w:pStyle w:val="len"/>
        <w:spacing w:before="0" w:line="260" w:lineRule="atLeast"/>
        <w:rPr>
          <w:sz w:val="20"/>
          <w:szCs w:val="20"/>
        </w:rPr>
      </w:pPr>
    </w:p>
    <w:p w14:paraId="3B384290" w14:textId="759BE81D" w:rsidR="009A2FF5" w:rsidRPr="00070D68" w:rsidRDefault="002277C6" w:rsidP="0025166A">
      <w:pPr>
        <w:pStyle w:val="len"/>
        <w:numPr>
          <w:ilvl w:val="0"/>
          <w:numId w:val="21"/>
        </w:numPr>
        <w:spacing w:before="0" w:line="260" w:lineRule="atLeast"/>
        <w:ind w:left="0" w:hanging="11"/>
        <w:rPr>
          <w:sz w:val="20"/>
          <w:szCs w:val="20"/>
        </w:rPr>
      </w:pPr>
      <w:bookmarkStart w:id="15" w:name="_Ref24443908"/>
      <w:r w:rsidRPr="00070D68">
        <w:rPr>
          <w:sz w:val="20"/>
          <w:szCs w:val="20"/>
        </w:rPr>
        <w:t xml:space="preserve"> </w:t>
      </w:r>
      <w:bookmarkStart w:id="16" w:name="_Ref41896276"/>
      <w:r w:rsidR="002F56CD" w:rsidRPr="00070D68">
        <w:rPr>
          <w:sz w:val="20"/>
          <w:szCs w:val="20"/>
        </w:rPr>
        <w:t>č</w:t>
      </w:r>
      <w:r w:rsidR="0049669E" w:rsidRPr="00070D68">
        <w:rPr>
          <w:sz w:val="20"/>
          <w:szCs w:val="20"/>
        </w:rPr>
        <w:t>len</w:t>
      </w:r>
      <w:bookmarkEnd w:id="15"/>
      <w:bookmarkEnd w:id="16"/>
      <w:r w:rsidR="008B2FA2">
        <w:rPr>
          <w:sz w:val="20"/>
          <w:szCs w:val="20"/>
        </w:rPr>
        <w:t xml:space="preserve"> </w:t>
      </w:r>
    </w:p>
    <w:p w14:paraId="785E6F0B" w14:textId="77777777" w:rsidR="009A2FF5" w:rsidRPr="00070D68" w:rsidRDefault="009A2FF5" w:rsidP="0025166A">
      <w:pPr>
        <w:pStyle w:val="len"/>
        <w:spacing w:before="0" w:line="260" w:lineRule="atLeast"/>
        <w:rPr>
          <w:sz w:val="20"/>
          <w:szCs w:val="20"/>
        </w:rPr>
      </w:pPr>
      <w:r w:rsidRPr="00070D68">
        <w:rPr>
          <w:sz w:val="20"/>
          <w:szCs w:val="20"/>
        </w:rPr>
        <w:t>(</w:t>
      </w:r>
      <w:r w:rsidR="00D763A1" w:rsidRPr="00070D68">
        <w:rPr>
          <w:sz w:val="20"/>
          <w:szCs w:val="20"/>
        </w:rPr>
        <w:t>zbiranje informacij</w:t>
      </w:r>
      <w:r w:rsidRPr="00070D68">
        <w:rPr>
          <w:sz w:val="20"/>
          <w:szCs w:val="20"/>
        </w:rPr>
        <w:t>)</w:t>
      </w:r>
    </w:p>
    <w:p w14:paraId="24402C96" w14:textId="3F3500EB" w:rsidR="00C74106" w:rsidRPr="00070D68" w:rsidRDefault="00C74106" w:rsidP="0025166A">
      <w:pPr>
        <w:spacing w:line="260" w:lineRule="atLeast"/>
        <w:rPr>
          <w:rFonts w:cs="Arial"/>
          <w:sz w:val="20"/>
          <w:szCs w:val="20"/>
        </w:rPr>
      </w:pPr>
    </w:p>
    <w:p w14:paraId="4CFB4EC2" w14:textId="492FB9B9" w:rsidR="00C74106" w:rsidRPr="00070D68" w:rsidRDefault="00980662" w:rsidP="0025166A">
      <w:pPr>
        <w:spacing w:line="260" w:lineRule="atLeast"/>
        <w:rPr>
          <w:sz w:val="20"/>
          <w:szCs w:val="20"/>
        </w:rPr>
      </w:pPr>
      <w:r w:rsidRPr="00070D68">
        <w:rPr>
          <w:sz w:val="20"/>
          <w:szCs w:val="20"/>
        </w:rPr>
        <w:t>(1) Pri nadzoru nad izvajanjem določb tega zakona ali 101. ali 102. člena Pogodbe o delovanju Evropske unije, lahko agencija, tudi preden izda sklep o uvedbi postopka, povabi katerega koli predstavnika ali osebe, zaposlene v podjetju, katerega koli predstavnika druge pravne osebe ali fizične osebe, ki bi lahko razpolagale z informacijami, relevantnimi za predmet ali namen nadzora, da podajo ustna pojasnila o dejstvih ali dokumentih, ki se nanašajo na predmet ali namen nadzora</w:t>
      </w:r>
    </w:p>
    <w:p w14:paraId="7A2BCB02" w14:textId="77777777" w:rsidR="00980662" w:rsidRPr="00070D68" w:rsidRDefault="00980662" w:rsidP="0025166A">
      <w:pPr>
        <w:spacing w:line="260" w:lineRule="atLeast"/>
        <w:rPr>
          <w:rFonts w:cs="Arial"/>
          <w:sz w:val="20"/>
          <w:szCs w:val="20"/>
        </w:rPr>
      </w:pPr>
    </w:p>
    <w:p w14:paraId="5E19B0E8" w14:textId="77777777" w:rsidR="00AD5870" w:rsidRPr="00070D68" w:rsidRDefault="00AD5870" w:rsidP="0025166A">
      <w:pPr>
        <w:spacing w:line="260" w:lineRule="atLeast"/>
        <w:rPr>
          <w:rFonts w:cs="Arial"/>
          <w:sz w:val="20"/>
          <w:szCs w:val="20"/>
        </w:rPr>
      </w:pPr>
    </w:p>
    <w:p w14:paraId="1AA4A101" w14:textId="02DB9112" w:rsidR="00C74106" w:rsidRPr="00070D68" w:rsidRDefault="00C74106" w:rsidP="0025166A">
      <w:pPr>
        <w:spacing w:line="260" w:lineRule="atLeast"/>
        <w:rPr>
          <w:rFonts w:cs="Arial"/>
          <w:sz w:val="20"/>
          <w:szCs w:val="20"/>
        </w:rPr>
      </w:pPr>
      <w:r w:rsidRPr="00070D68">
        <w:rPr>
          <w:rFonts w:cs="Arial"/>
          <w:sz w:val="20"/>
          <w:szCs w:val="20"/>
        </w:rPr>
        <w:t>(</w:t>
      </w:r>
      <w:r w:rsidR="00980662" w:rsidRPr="00070D68">
        <w:rPr>
          <w:rFonts w:cs="Arial"/>
          <w:sz w:val="20"/>
          <w:szCs w:val="20"/>
        </w:rPr>
        <w:t>2</w:t>
      </w:r>
      <w:r w:rsidRPr="00070D68">
        <w:rPr>
          <w:rFonts w:cs="Arial"/>
          <w:sz w:val="20"/>
          <w:szCs w:val="20"/>
        </w:rPr>
        <w:t xml:space="preserve">) </w:t>
      </w:r>
      <w:r w:rsidR="0045309B" w:rsidRPr="00070D68">
        <w:rPr>
          <w:rFonts w:cs="Arial"/>
          <w:sz w:val="20"/>
          <w:szCs w:val="20"/>
        </w:rPr>
        <w:t>Agenc</w:t>
      </w:r>
      <w:r w:rsidRPr="00070D68">
        <w:rPr>
          <w:rFonts w:cs="Arial"/>
          <w:sz w:val="20"/>
          <w:szCs w:val="20"/>
        </w:rPr>
        <w:t xml:space="preserve">ija povabi </w:t>
      </w:r>
      <w:r w:rsidR="00A94D7E" w:rsidRPr="00070D68">
        <w:rPr>
          <w:rFonts w:cs="Arial"/>
          <w:sz w:val="20"/>
          <w:szCs w:val="20"/>
        </w:rPr>
        <w:t xml:space="preserve">podjetje ali </w:t>
      </w:r>
      <w:r w:rsidRPr="00070D68">
        <w:rPr>
          <w:rFonts w:cs="Arial"/>
          <w:sz w:val="20"/>
          <w:szCs w:val="20"/>
        </w:rPr>
        <w:t>osebo, navedeno v prvem odstavku tega člena, na svoj sedež, vabljena oseba pa se mora vabilu odzvati. Glede vabila se smiselno uporabljajo določbe zakona, ki ureja upravni postopek.</w:t>
      </w:r>
    </w:p>
    <w:p w14:paraId="38C16C58" w14:textId="77777777" w:rsidR="00C74106" w:rsidRPr="00070D68" w:rsidRDefault="00C74106" w:rsidP="0025166A">
      <w:pPr>
        <w:spacing w:line="260" w:lineRule="atLeast"/>
        <w:rPr>
          <w:rFonts w:cs="Arial"/>
          <w:sz w:val="20"/>
          <w:szCs w:val="20"/>
        </w:rPr>
      </w:pPr>
    </w:p>
    <w:p w14:paraId="6F6642A9" w14:textId="1645CE7A" w:rsidR="00AD5870" w:rsidRPr="00070D68" w:rsidRDefault="00AD5870" w:rsidP="0025166A">
      <w:pPr>
        <w:spacing w:line="260" w:lineRule="atLeast"/>
        <w:rPr>
          <w:rFonts w:cs="Arial"/>
          <w:sz w:val="20"/>
          <w:szCs w:val="20"/>
        </w:rPr>
      </w:pPr>
      <w:r w:rsidRPr="00070D68">
        <w:rPr>
          <w:rFonts w:cs="Arial"/>
          <w:sz w:val="20"/>
          <w:szCs w:val="20"/>
        </w:rPr>
        <w:t>(</w:t>
      </w:r>
      <w:r w:rsidR="00980662" w:rsidRPr="00070D68">
        <w:rPr>
          <w:rFonts w:cs="Arial"/>
          <w:sz w:val="20"/>
          <w:szCs w:val="20"/>
        </w:rPr>
        <w:t>3</w:t>
      </w:r>
      <w:r w:rsidRPr="00070D68">
        <w:rPr>
          <w:rFonts w:cs="Arial"/>
          <w:sz w:val="20"/>
          <w:szCs w:val="20"/>
        </w:rPr>
        <w:t>) Šteje se, da se podjetje ne udeleži sestanka, kadar se sestanka ne udeležijo člani vodenja in nadzora podjetja</w:t>
      </w:r>
      <w:r w:rsidR="005D73B1" w:rsidRPr="00070D68">
        <w:rPr>
          <w:rFonts w:cs="Arial"/>
          <w:sz w:val="20"/>
          <w:szCs w:val="20"/>
        </w:rPr>
        <w:t>, zaposleni v podjetju ali pogodbeni sodelavci podjetja</w:t>
      </w:r>
      <w:r w:rsidRPr="00070D68">
        <w:rPr>
          <w:rFonts w:cs="Arial"/>
          <w:sz w:val="20"/>
          <w:szCs w:val="20"/>
        </w:rPr>
        <w:t>.</w:t>
      </w:r>
    </w:p>
    <w:p w14:paraId="41182D4E" w14:textId="77777777" w:rsidR="00AD5870" w:rsidRPr="00070D68" w:rsidRDefault="00AD5870" w:rsidP="0025166A">
      <w:pPr>
        <w:spacing w:line="260" w:lineRule="atLeast"/>
        <w:rPr>
          <w:rFonts w:cs="Arial"/>
          <w:sz w:val="20"/>
          <w:szCs w:val="20"/>
        </w:rPr>
      </w:pPr>
    </w:p>
    <w:p w14:paraId="578ECFFE" w14:textId="29EB69EF" w:rsidR="00C74106" w:rsidRPr="00070D68" w:rsidRDefault="00C74106" w:rsidP="0025166A">
      <w:pPr>
        <w:spacing w:line="260" w:lineRule="atLeast"/>
        <w:rPr>
          <w:rFonts w:cs="Arial"/>
          <w:sz w:val="20"/>
          <w:szCs w:val="20"/>
        </w:rPr>
      </w:pPr>
      <w:r w:rsidRPr="00070D68">
        <w:rPr>
          <w:rFonts w:cs="Arial"/>
          <w:sz w:val="20"/>
          <w:szCs w:val="20"/>
        </w:rPr>
        <w:t>(</w:t>
      </w:r>
      <w:r w:rsidR="00980662" w:rsidRPr="00070D68">
        <w:rPr>
          <w:rFonts w:cs="Arial"/>
          <w:sz w:val="20"/>
          <w:szCs w:val="20"/>
        </w:rPr>
        <w:t>4</w:t>
      </w:r>
      <w:r w:rsidRPr="00070D68">
        <w:rPr>
          <w:rFonts w:cs="Arial"/>
          <w:sz w:val="20"/>
          <w:szCs w:val="20"/>
        </w:rPr>
        <w:t xml:space="preserve">) Oseba iz prvega odstavka tega člena, se </w:t>
      </w:r>
      <w:r w:rsidR="0045309B" w:rsidRPr="00070D68">
        <w:rPr>
          <w:rFonts w:cs="Arial"/>
          <w:sz w:val="20"/>
          <w:szCs w:val="20"/>
        </w:rPr>
        <w:t>agenc</w:t>
      </w:r>
      <w:r w:rsidRPr="00070D68">
        <w:rPr>
          <w:rFonts w:cs="Arial"/>
          <w:sz w:val="20"/>
          <w:szCs w:val="20"/>
        </w:rPr>
        <w:t xml:space="preserve">iji identificira. </w:t>
      </w:r>
      <w:r w:rsidR="0045309B" w:rsidRPr="00070D68">
        <w:rPr>
          <w:rFonts w:cs="Arial"/>
          <w:sz w:val="20"/>
          <w:szCs w:val="20"/>
        </w:rPr>
        <w:t>Agenc</w:t>
      </w:r>
      <w:r w:rsidRPr="00070D68">
        <w:rPr>
          <w:rFonts w:cs="Arial"/>
          <w:sz w:val="20"/>
          <w:szCs w:val="20"/>
        </w:rPr>
        <w:t>ija pred zbiranjem informacij osebo pouči, da ni dolžna priznati kršitve določb tega zakona ali 101. ali 102. člena Pogodbe o delovanju Evropske unije, da ni dolžna podati informacij zoper sebe ali svoje bližnje ter da</w:t>
      </w:r>
      <w:r w:rsidR="00B37C9B" w:rsidRPr="00070D68">
        <w:rPr>
          <w:rFonts w:cs="Arial"/>
          <w:sz w:val="20"/>
          <w:szCs w:val="20"/>
        </w:rPr>
        <w:t xml:space="preserve"> s tem, če</w:t>
      </w:r>
      <w:r w:rsidRPr="00070D68">
        <w:rPr>
          <w:rFonts w:cs="Arial"/>
          <w:sz w:val="20"/>
          <w:szCs w:val="20"/>
        </w:rPr>
        <w:t xml:space="preserve"> ne poda informacij ali ne odgov</w:t>
      </w:r>
      <w:r w:rsidR="008945C9" w:rsidRPr="00070D68">
        <w:rPr>
          <w:rFonts w:cs="Arial"/>
          <w:sz w:val="20"/>
          <w:szCs w:val="20"/>
        </w:rPr>
        <w:t>o</w:t>
      </w:r>
      <w:r w:rsidRPr="00070D68">
        <w:rPr>
          <w:rFonts w:cs="Arial"/>
          <w:sz w:val="20"/>
          <w:szCs w:val="20"/>
        </w:rPr>
        <w:t>r</w:t>
      </w:r>
      <w:r w:rsidR="008945C9" w:rsidRPr="00070D68">
        <w:rPr>
          <w:rFonts w:cs="Arial"/>
          <w:sz w:val="20"/>
          <w:szCs w:val="20"/>
        </w:rPr>
        <w:t xml:space="preserve">i </w:t>
      </w:r>
      <w:r w:rsidRPr="00070D68">
        <w:rPr>
          <w:rFonts w:cs="Arial"/>
          <w:sz w:val="20"/>
          <w:szCs w:val="20"/>
        </w:rPr>
        <w:t>na posamezna vprašanja utegne otežiti zbiranje dokazov.</w:t>
      </w:r>
    </w:p>
    <w:p w14:paraId="1CCE2821" w14:textId="77777777" w:rsidR="00BC3269" w:rsidRPr="00070D68" w:rsidRDefault="00BC3269" w:rsidP="0025166A">
      <w:pPr>
        <w:spacing w:line="260" w:lineRule="atLeast"/>
        <w:rPr>
          <w:rFonts w:cs="Arial"/>
          <w:sz w:val="20"/>
          <w:szCs w:val="20"/>
        </w:rPr>
      </w:pPr>
    </w:p>
    <w:p w14:paraId="2BE64033" w14:textId="3B511F21" w:rsidR="003725F1" w:rsidRPr="00070D68" w:rsidRDefault="00C74106" w:rsidP="0025166A">
      <w:pPr>
        <w:spacing w:line="260" w:lineRule="atLeast"/>
        <w:rPr>
          <w:rFonts w:cs="Arial"/>
          <w:sz w:val="20"/>
          <w:szCs w:val="20"/>
        </w:rPr>
      </w:pPr>
      <w:r w:rsidRPr="00070D68">
        <w:rPr>
          <w:rFonts w:cs="Arial"/>
          <w:sz w:val="20"/>
          <w:szCs w:val="20"/>
        </w:rPr>
        <w:t>(</w:t>
      </w:r>
      <w:r w:rsidR="00980662" w:rsidRPr="00070D68">
        <w:rPr>
          <w:rFonts w:cs="Arial"/>
          <w:sz w:val="20"/>
          <w:szCs w:val="20"/>
        </w:rPr>
        <w:t>5</w:t>
      </w:r>
      <w:r w:rsidRPr="00070D68">
        <w:rPr>
          <w:rFonts w:cs="Arial"/>
          <w:sz w:val="20"/>
          <w:szCs w:val="20"/>
        </w:rPr>
        <w:t xml:space="preserve">) Dane informacije se posnamejo ali zapišejo kot uradni zaznamek ali na zapisnik. </w:t>
      </w:r>
    </w:p>
    <w:p w14:paraId="3B399F92" w14:textId="2D47237F" w:rsidR="003725F1" w:rsidRPr="00070D68" w:rsidRDefault="003725F1" w:rsidP="0025166A">
      <w:pPr>
        <w:spacing w:line="260" w:lineRule="atLeast"/>
        <w:rPr>
          <w:rFonts w:cs="Arial"/>
          <w:sz w:val="20"/>
          <w:szCs w:val="20"/>
        </w:rPr>
      </w:pPr>
    </w:p>
    <w:p w14:paraId="2CAB82FA" w14:textId="1A3C74B7" w:rsidR="00C74106" w:rsidRPr="00070D68" w:rsidRDefault="003725F1" w:rsidP="0025166A">
      <w:pPr>
        <w:spacing w:line="260" w:lineRule="atLeast"/>
        <w:rPr>
          <w:rFonts w:cs="Arial"/>
          <w:sz w:val="20"/>
          <w:szCs w:val="20"/>
        </w:rPr>
      </w:pPr>
      <w:r w:rsidRPr="00070D68">
        <w:rPr>
          <w:rFonts w:cs="Arial"/>
          <w:sz w:val="20"/>
          <w:szCs w:val="20"/>
        </w:rPr>
        <w:t>(</w:t>
      </w:r>
      <w:r w:rsidR="00980662" w:rsidRPr="00070D68">
        <w:rPr>
          <w:rFonts w:cs="Arial"/>
          <w:sz w:val="20"/>
          <w:szCs w:val="20"/>
        </w:rPr>
        <w:t>6</w:t>
      </w:r>
      <w:r w:rsidRPr="00070D68">
        <w:rPr>
          <w:rFonts w:cs="Arial"/>
          <w:sz w:val="20"/>
          <w:szCs w:val="20"/>
        </w:rPr>
        <w:t xml:space="preserve">) </w:t>
      </w:r>
      <w:r w:rsidR="00FD062F" w:rsidRPr="00070D68">
        <w:rPr>
          <w:rFonts w:cs="Arial"/>
          <w:sz w:val="20"/>
          <w:szCs w:val="20"/>
        </w:rPr>
        <w:t>Informacije pridobljene od osebe, ki ni bila pred njenim zbiranjem poučena o pravicah iz pet</w:t>
      </w:r>
      <w:r w:rsidR="007B0AE4" w:rsidRPr="00070D68">
        <w:rPr>
          <w:rFonts w:cs="Arial"/>
          <w:sz w:val="20"/>
          <w:szCs w:val="20"/>
        </w:rPr>
        <w:t>eg</w:t>
      </w:r>
      <w:r w:rsidR="00FD062F" w:rsidRPr="00070D68">
        <w:rPr>
          <w:rFonts w:cs="Arial"/>
          <w:sz w:val="20"/>
          <w:szCs w:val="20"/>
        </w:rPr>
        <w:t>a odstavka tega člena</w:t>
      </w:r>
      <w:r w:rsidR="007B0AE4" w:rsidRPr="00070D68">
        <w:rPr>
          <w:rFonts w:cs="Arial"/>
          <w:sz w:val="20"/>
          <w:szCs w:val="20"/>
        </w:rPr>
        <w:t>,</w:t>
      </w:r>
      <w:r w:rsidR="00FD062F" w:rsidRPr="00070D68">
        <w:rPr>
          <w:rFonts w:cs="Arial"/>
          <w:sz w:val="20"/>
          <w:szCs w:val="20"/>
        </w:rPr>
        <w:t xml:space="preserve"> ni mogoče uporabiti zoper oseb</w:t>
      </w:r>
      <w:r w:rsidR="007B0AE4" w:rsidRPr="00070D68">
        <w:rPr>
          <w:rFonts w:cs="Arial"/>
          <w:sz w:val="20"/>
          <w:szCs w:val="20"/>
        </w:rPr>
        <w:t>o</w:t>
      </w:r>
      <w:r w:rsidR="00FD062F" w:rsidRPr="00070D68">
        <w:rPr>
          <w:rFonts w:cs="Arial"/>
          <w:sz w:val="20"/>
          <w:szCs w:val="20"/>
        </w:rPr>
        <w:t xml:space="preserve">, ki je </w:t>
      </w:r>
      <w:r w:rsidR="007B0AE4" w:rsidRPr="00070D68">
        <w:rPr>
          <w:rFonts w:cs="Arial"/>
          <w:sz w:val="20"/>
          <w:szCs w:val="20"/>
        </w:rPr>
        <w:t xml:space="preserve">te informacije </w:t>
      </w:r>
      <w:r w:rsidR="00FD062F" w:rsidRPr="00070D68">
        <w:rPr>
          <w:rFonts w:cs="Arial"/>
          <w:sz w:val="20"/>
          <w:szCs w:val="20"/>
        </w:rPr>
        <w:t>podala.</w:t>
      </w:r>
    </w:p>
    <w:p w14:paraId="4ACC699E" w14:textId="01B4174D" w:rsidR="00A23A75" w:rsidRPr="00070D68" w:rsidRDefault="00A23A75" w:rsidP="0025166A">
      <w:pPr>
        <w:pStyle w:val="Odstavek"/>
        <w:spacing w:before="0" w:line="260" w:lineRule="atLeast"/>
        <w:ind w:firstLine="0"/>
        <w:rPr>
          <w:b/>
          <w:sz w:val="20"/>
          <w:szCs w:val="20"/>
        </w:rPr>
      </w:pPr>
    </w:p>
    <w:p w14:paraId="1EFCA01A" w14:textId="676A888C" w:rsidR="006E392F" w:rsidRPr="00070D68" w:rsidRDefault="002277C6" w:rsidP="0025166A">
      <w:pPr>
        <w:pStyle w:val="len"/>
        <w:numPr>
          <w:ilvl w:val="0"/>
          <w:numId w:val="21"/>
        </w:numPr>
        <w:spacing w:before="0" w:line="260" w:lineRule="atLeast"/>
        <w:ind w:left="0" w:hanging="11"/>
        <w:rPr>
          <w:sz w:val="20"/>
          <w:szCs w:val="20"/>
        </w:rPr>
      </w:pPr>
      <w:bookmarkStart w:id="17" w:name="_Ref24367884"/>
      <w:r w:rsidRPr="00070D68">
        <w:rPr>
          <w:sz w:val="20"/>
          <w:szCs w:val="20"/>
        </w:rPr>
        <w:t xml:space="preserve"> </w:t>
      </w:r>
      <w:bookmarkStart w:id="18" w:name="_Ref41896383"/>
      <w:r w:rsidR="002F56CD" w:rsidRPr="00070D68">
        <w:rPr>
          <w:sz w:val="20"/>
          <w:szCs w:val="20"/>
        </w:rPr>
        <w:t>č</w:t>
      </w:r>
      <w:r w:rsidR="0049669E" w:rsidRPr="00070D68">
        <w:rPr>
          <w:sz w:val="20"/>
          <w:szCs w:val="20"/>
        </w:rPr>
        <w:t>len</w:t>
      </w:r>
      <w:bookmarkEnd w:id="17"/>
      <w:bookmarkEnd w:id="18"/>
      <w:r w:rsidR="008B2FA2">
        <w:rPr>
          <w:sz w:val="20"/>
          <w:szCs w:val="20"/>
        </w:rPr>
        <w:t xml:space="preserve"> </w:t>
      </w:r>
    </w:p>
    <w:p w14:paraId="5C96C6C8" w14:textId="1221F10B" w:rsidR="006E392F" w:rsidRPr="00070D68" w:rsidRDefault="006E392F" w:rsidP="0025166A">
      <w:pPr>
        <w:pStyle w:val="lennaslov"/>
        <w:spacing w:line="260" w:lineRule="atLeast"/>
        <w:rPr>
          <w:sz w:val="20"/>
          <w:szCs w:val="20"/>
        </w:rPr>
      </w:pPr>
      <w:r w:rsidRPr="00070D68">
        <w:rPr>
          <w:sz w:val="20"/>
          <w:szCs w:val="20"/>
        </w:rPr>
        <w:t>(uvedba preiskave)</w:t>
      </w:r>
    </w:p>
    <w:p w14:paraId="1F54CF7C" w14:textId="77777777" w:rsidR="00521C34" w:rsidRPr="00070D68" w:rsidRDefault="00521C34" w:rsidP="0025166A">
      <w:pPr>
        <w:pStyle w:val="Odstavek"/>
        <w:spacing w:before="0" w:line="260" w:lineRule="atLeast"/>
        <w:ind w:firstLine="0"/>
        <w:rPr>
          <w:sz w:val="20"/>
          <w:szCs w:val="20"/>
        </w:rPr>
      </w:pPr>
    </w:p>
    <w:p w14:paraId="13A87FF2" w14:textId="40BFA483" w:rsidR="006E392F" w:rsidRPr="00070D68" w:rsidRDefault="006E392F" w:rsidP="0025166A">
      <w:pPr>
        <w:pStyle w:val="Odstavek"/>
        <w:spacing w:before="0" w:line="260" w:lineRule="atLeast"/>
        <w:ind w:firstLine="0"/>
        <w:rPr>
          <w:sz w:val="20"/>
          <w:szCs w:val="20"/>
        </w:rPr>
      </w:pPr>
      <w:r w:rsidRPr="00070D68">
        <w:rPr>
          <w:sz w:val="20"/>
          <w:szCs w:val="20"/>
        </w:rPr>
        <w:t xml:space="preserve">(1) </w:t>
      </w:r>
      <w:r w:rsidR="0045309B" w:rsidRPr="00070D68">
        <w:rPr>
          <w:sz w:val="20"/>
          <w:szCs w:val="20"/>
        </w:rPr>
        <w:t>Agenc</w:t>
      </w:r>
      <w:r w:rsidRPr="00070D68">
        <w:rPr>
          <w:sz w:val="20"/>
          <w:szCs w:val="20"/>
        </w:rPr>
        <w:t>ija opravlja preiskavo v</w:t>
      </w:r>
      <w:r w:rsidR="00EE6F7D" w:rsidRPr="00070D68">
        <w:rPr>
          <w:sz w:val="20"/>
          <w:szCs w:val="20"/>
        </w:rPr>
        <w:t xml:space="preserve"> </w:t>
      </w:r>
      <w:r w:rsidRPr="00070D68">
        <w:rPr>
          <w:sz w:val="20"/>
          <w:szCs w:val="20"/>
        </w:rPr>
        <w:t>podjetj</w:t>
      </w:r>
      <w:r w:rsidR="001D154A" w:rsidRPr="00070D68">
        <w:rPr>
          <w:sz w:val="20"/>
          <w:szCs w:val="20"/>
        </w:rPr>
        <w:t>u</w:t>
      </w:r>
      <w:r w:rsidRPr="00070D68">
        <w:rPr>
          <w:sz w:val="20"/>
          <w:szCs w:val="20"/>
        </w:rPr>
        <w:t>, proti kateremu se vodi postopek, na podlagi:</w:t>
      </w:r>
    </w:p>
    <w:p w14:paraId="42412DB9" w14:textId="77777777" w:rsidR="006E392F" w:rsidRPr="00070D68" w:rsidRDefault="00750B84" w:rsidP="0025166A">
      <w:pPr>
        <w:pStyle w:val="Odstavek"/>
        <w:numPr>
          <w:ilvl w:val="0"/>
          <w:numId w:val="22"/>
        </w:numPr>
        <w:spacing w:before="0" w:line="260" w:lineRule="atLeast"/>
        <w:ind w:left="426"/>
        <w:jc w:val="left"/>
        <w:rPr>
          <w:sz w:val="20"/>
          <w:szCs w:val="20"/>
        </w:rPr>
      </w:pPr>
      <w:r w:rsidRPr="00070D68">
        <w:rPr>
          <w:sz w:val="20"/>
          <w:szCs w:val="20"/>
        </w:rPr>
        <w:t xml:space="preserve"> </w:t>
      </w:r>
      <w:r w:rsidR="006E392F" w:rsidRPr="00070D68">
        <w:rPr>
          <w:sz w:val="20"/>
          <w:szCs w:val="20"/>
        </w:rPr>
        <w:t>privolitve podjetja in kadar je potrebno tudi osebe, katere podatki se pregledujejo, ali</w:t>
      </w:r>
    </w:p>
    <w:p w14:paraId="5983DEA2" w14:textId="77777777" w:rsidR="006E392F" w:rsidRPr="00070D68" w:rsidRDefault="00750B84" w:rsidP="0025166A">
      <w:pPr>
        <w:pStyle w:val="Odstavek"/>
        <w:numPr>
          <w:ilvl w:val="0"/>
          <w:numId w:val="22"/>
        </w:numPr>
        <w:spacing w:before="0" w:line="260" w:lineRule="atLeast"/>
        <w:ind w:left="426"/>
        <w:rPr>
          <w:sz w:val="20"/>
          <w:szCs w:val="20"/>
        </w:rPr>
      </w:pPr>
      <w:r w:rsidRPr="00070D68">
        <w:rPr>
          <w:sz w:val="20"/>
          <w:szCs w:val="20"/>
        </w:rPr>
        <w:t xml:space="preserve"> </w:t>
      </w:r>
      <w:r w:rsidR="006E392F" w:rsidRPr="00070D68">
        <w:rPr>
          <w:sz w:val="20"/>
          <w:szCs w:val="20"/>
        </w:rPr>
        <w:t>obrazložene pisne odredbe pristojnega sodišča ob navzočnosti dveh polnoletnih prič.</w:t>
      </w:r>
    </w:p>
    <w:p w14:paraId="3300D12F" w14:textId="77777777" w:rsidR="00521C34" w:rsidRPr="00070D68" w:rsidRDefault="00521C34" w:rsidP="0025166A">
      <w:pPr>
        <w:pStyle w:val="Odstavek"/>
        <w:spacing w:before="0" w:line="260" w:lineRule="atLeast"/>
        <w:ind w:firstLine="0"/>
        <w:rPr>
          <w:sz w:val="20"/>
          <w:szCs w:val="20"/>
        </w:rPr>
      </w:pPr>
    </w:p>
    <w:p w14:paraId="4165B3DE"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(2) Odredbo za preiskavo </w:t>
      </w:r>
      <w:r w:rsidR="0045309B" w:rsidRPr="00070D68">
        <w:rPr>
          <w:sz w:val="20"/>
          <w:szCs w:val="20"/>
        </w:rPr>
        <w:t>agenc</w:t>
      </w:r>
      <w:r w:rsidRPr="00070D68">
        <w:rPr>
          <w:sz w:val="20"/>
          <w:szCs w:val="20"/>
        </w:rPr>
        <w:t>ija vroči osebno podjetju, zoper katero naj se izvede preiskava, na začetku opravljanja preiskave. Sklep o uvedbi postopka se lahko vroči hkrati z odredbo za preiskavo.</w:t>
      </w:r>
    </w:p>
    <w:p w14:paraId="75B22389" w14:textId="77777777" w:rsidR="00521C34" w:rsidRPr="00070D68" w:rsidRDefault="00521C34" w:rsidP="0025166A">
      <w:pPr>
        <w:pStyle w:val="Odstavek"/>
        <w:spacing w:before="0" w:line="260" w:lineRule="atLeast"/>
        <w:ind w:firstLine="0"/>
        <w:rPr>
          <w:sz w:val="20"/>
          <w:szCs w:val="20"/>
        </w:rPr>
      </w:pPr>
    </w:p>
    <w:p w14:paraId="4E0A4172" w14:textId="47F88627" w:rsidR="004E3CE6" w:rsidRPr="00070D68" w:rsidRDefault="006E392F" w:rsidP="0025166A">
      <w:pPr>
        <w:pStyle w:val="Odstavek"/>
        <w:spacing w:before="0" w:line="260" w:lineRule="atLeast"/>
        <w:ind w:firstLine="0"/>
        <w:rPr>
          <w:sz w:val="20"/>
          <w:szCs w:val="20"/>
        </w:rPr>
      </w:pPr>
      <w:r w:rsidRPr="00070D68">
        <w:rPr>
          <w:sz w:val="20"/>
          <w:szCs w:val="20"/>
        </w:rPr>
        <w:lastRenderedPageBreak/>
        <w:t xml:space="preserve">(3) Sodišče izda odredbo za preiskavo na predlog </w:t>
      </w:r>
      <w:r w:rsidR="0045309B" w:rsidRPr="00070D68">
        <w:rPr>
          <w:sz w:val="20"/>
          <w:szCs w:val="20"/>
        </w:rPr>
        <w:t>agenc</w:t>
      </w:r>
      <w:r w:rsidRPr="00070D68">
        <w:rPr>
          <w:sz w:val="20"/>
          <w:szCs w:val="20"/>
        </w:rPr>
        <w:t xml:space="preserve">ije, če obstajajo utemeljeni razlogi za sum, da je </w:t>
      </w:r>
      <w:r w:rsidR="002949A6" w:rsidRPr="00070D68">
        <w:rPr>
          <w:sz w:val="20"/>
          <w:szCs w:val="20"/>
        </w:rPr>
        <w:t xml:space="preserve">stranka </w:t>
      </w:r>
      <w:r w:rsidRPr="00070D68">
        <w:rPr>
          <w:sz w:val="20"/>
          <w:szCs w:val="20"/>
        </w:rPr>
        <w:t>kršil</w:t>
      </w:r>
      <w:r w:rsidR="002949A6" w:rsidRPr="00070D68">
        <w:rPr>
          <w:sz w:val="20"/>
          <w:szCs w:val="20"/>
        </w:rPr>
        <w:t>a</w:t>
      </w:r>
      <w:r w:rsidRPr="00070D68">
        <w:rPr>
          <w:sz w:val="20"/>
          <w:szCs w:val="20"/>
        </w:rPr>
        <w:t xml:space="preserve"> ali krši določbe</w:t>
      </w:r>
      <w:r w:rsidR="00782B1D" w:rsidRPr="00070D68">
        <w:rPr>
          <w:sz w:val="20"/>
          <w:szCs w:val="20"/>
        </w:rPr>
        <w:t xml:space="preserve"> </w:t>
      </w:r>
      <w:r w:rsidR="00883D41" w:rsidRPr="00070D68">
        <w:rPr>
          <w:sz w:val="20"/>
          <w:szCs w:val="20"/>
        </w:rPr>
        <w:t>tega zakona</w:t>
      </w:r>
      <w:r w:rsidRPr="00070D68">
        <w:rPr>
          <w:sz w:val="20"/>
          <w:szCs w:val="20"/>
        </w:rPr>
        <w:t xml:space="preserve"> ali 101. ali 102. člen Pogodbe o delovanju Evropske unije, in je verjetno, da se bodo s preiskavo odkrili dokazi, ki so pomembni za postopek. </w:t>
      </w:r>
    </w:p>
    <w:p w14:paraId="1CE8DBB6" w14:textId="77777777" w:rsidR="001D154A" w:rsidRPr="00070D68" w:rsidRDefault="001D154A" w:rsidP="001D154A">
      <w:pPr>
        <w:pStyle w:val="Odstavek"/>
        <w:spacing w:before="0" w:line="260" w:lineRule="atLeast"/>
        <w:ind w:firstLine="0"/>
        <w:rPr>
          <w:sz w:val="20"/>
          <w:szCs w:val="20"/>
        </w:rPr>
      </w:pPr>
    </w:p>
    <w:p w14:paraId="5741826E" w14:textId="6955D568" w:rsidR="001D154A" w:rsidRPr="00070D68" w:rsidRDefault="001D154A" w:rsidP="002F192F">
      <w:pPr>
        <w:pStyle w:val="Odstavek"/>
        <w:spacing w:before="0" w:line="260" w:lineRule="atLeast"/>
        <w:ind w:firstLine="0"/>
        <w:rPr>
          <w:sz w:val="20"/>
          <w:szCs w:val="20"/>
        </w:rPr>
      </w:pPr>
      <w:r w:rsidRPr="00070D68">
        <w:rPr>
          <w:sz w:val="20"/>
          <w:szCs w:val="20"/>
        </w:rPr>
        <w:t>(4) Odredbo za preiskavo izda sodnik pri Okrožnem sodišču v Ljubljani najpozneje v 48 urah od prejema popolnega predloga agencije. Predlog agencije mora vsebovati:</w:t>
      </w:r>
    </w:p>
    <w:p w14:paraId="43038BF1" w14:textId="77777777" w:rsidR="002949A6" w:rsidRPr="00070D68" w:rsidRDefault="002949A6" w:rsidP="002949A6">
      <w:pPr>
        <w:pStyle w:val="len"/>
        <w:numPr>
          <w:ilvl w:val="0"/>
          <w:numId w:val="103"/>
        </w:numPr>
        <w:spacing w:before="0" w:line="260" w:lineRule="atLeast"/>
        <w:ind w:left="426"/>
        <w:jc w:val="both"/>
        <w:rPr>
          <w:sz w:val="20"/>
          <w:szCs w:val="20"/>
        </w:rPr>
      </w:pPr>
      <w:r w:rsidRPr="00070D68">
        <w:rPr>
          <w:b w:val="0"/>
          <w:sz w:val="20"/>
          <w:szCs w:val="20"/>
        </w:rPr>
        <w:t>opredelitev prostorov, zemljišč in prevoznih sredstev (v nadaljnjem besedilu: prostori) ter poslovnih knjig in druge dokumentacije, kot so pogodbe, listine, poslovna korespondenca, poslovna evidenca in drugi podatki, ki so v zvezi s poslovanjem podjetja, ne glede na nosilec, na katerem so zapisani ali shranjeni, vključno z opredelitvijo elektronskih naprav in z njo povezanih naprav ter nosilcev elektronskih podatkov, kot so telefon, telefaks, računalnik, optični mediji, spominske kartice, drugi nosilci elektronskih podatkov, in tudi podatki na elektronskih napravah, ki jih podjetje hrani pri ponudniku storitev informacijske tehnologije, kakor so zlasti storitev najema strežnika in storitve v oblaku (v nadaljnjem besedilu: elektronska naprava), ki jih je treba pregledati</w:t>
      </w:r>
      <w:r w:rsidRPr="00070D68">
        <w:rPr>
          <w:sz w:val="20"/>
          <w:szCs w:val="20"/>
        </w:rPr>
        <w:t>,</w:t>
      </w:r>
    </w:p>
    <w:p w14:paraId="2C75E1AC" w14:textId="4CBB09FE" w:rsidR="001D154A" w:rsidRPr="00070D68" w:rsidRDefault="001D154A" w:rsidP="00927D57">
      <w:pPr>
        <w:pStyle w:val="len"/>
        <w:numPr>
          <w:ilvl w:val="0"/>
          <w:numId w:val="103"/>
        </w:numPr>
        <w:spacing w:before="0" w:line="260" w:lineRule="atLeast"/>
        <w:ind w:left="426"/>
        <w:jc w:val="both"/>
        <w:rPr>
          <w:b w:val="0"/>
          <w:sz w:val="20"/>
          <w:szCs w:val="20"/>
        </w:rPr>
      </w:pPr>
      <w:r w:rsidRPr="00070D68">
        <w:rPr>
          <w:b w:val="0"/>
          <w:sz w:val="20"/>
          <w:szCs w:val="20"/>
        </w:rPr>
        <w:t>utemeljitev razlogov za preiskavo,</w:t>
      </w:r>
    </w:p>
    <w:p w14:paraId="415F53A8" w14:textId="0B91BB89" w:rsidR="001D154A" w:rsidRPr="00070D68" w:rsidRDefault="001D154A" w:rsidP="00927D57">
      <w:pPr>
        <w:pStyle w:val="len"/>
        <w:numPr>
          <w:ilvl w:val="0"/>
          <w:numId w:val="103"/>
        </w:numPr>
        <w:spacing w:before="0" w:line="260" w:lineRule="atLeast"/>
        <w:ind w:left="426"/>
        <w:jc w:val="both"/>
        <w:rPr>
          <w:b w:val="0"/>
          <w:sz w:val="20"/>
          <w:szCs w:val="20"/>
        </w:rPr>
      </w:pPr>
      <w:r w:rsidRPr="00070D68">
        <w:rPr>
          <w:b w:val="0"/>
          <w:sz w:val="20"/>
          <w:szCs w:val="20"/>
        </w:rPr>
        <w:t>dokaze oziroma vsebine podatkov, ki se iščejo,</w:t>
      </w:r>
    </w:p>
    <w:p w14:paraId="01193B83" w14:textId="2A93C7AD" w:rsidR="001D154A" w:rsidRPr="00070D68" w:rsidRDefault="001D154A" w:rsidP="00927D57">
      <w:pPr>
        <w:pStyle w:val="len"/>
        <w:numPr>
          <w:ilvl w:val="0"/>
          <w:numId w:val="103"/>
        </w:numPr>
        <w:spacing w:before="0" w:line="260" w:lineRule="atLeast"/>
        <w:ind w:left="426"/>
        <w:jc w:val="both"/>
        <w:rPr>
          <w:b w:val="0"/>
          <w:sz w:val="20"/>
          <w:szCs w:val="20"/>
        </w:rPr>
      </w:pPr>
      <w:r w:rsidRPr="00070D68">
        <w:rPr>
          <w:b w:val="0"/>
          <w:sz w:val="20"/>
          <w:szCs w:val="20"/>
        </w:rPr>
        <w:t>navedbo okoliščin za uporabo preiskovalnega dejanja in način njegove izvršitve,</w:t>
      </w:r>
    </w:p>
    <w:p w14:paraId="400CBE26" w14:textId="1ECEEE80" w:rsidR="001D154A" w:rsidRPr="00070D68" w:rsidRDefault="00927D57" w:rsidP="00927D57">
      <w:pPr>
        <w:pStyle w:val="len"/>
        <w:numPr>
          <w:ilvl w:val="0"/>
          <w:numId w:val="103"/>
        </w:numPr>
        <w:spacing w:before="0" w:line="260" w:lineRule="atLeast"/>
        <w:ind w:left="426"/>
        <w:jc w:val="both"/>
        <w:rPr>
          <w:b w:val="0"/>
          <w:sz w:val="20"/>
          <w:szCs w:val="20"/>
        </w:rPr>
      </w:pPr>
      <w:r w:rsidRPr="00070D68">
        <w:rPr>
          <w:b w:val="0"/>
          <w:sz w:val="20"/>
          <w:szCs w:val="20"/>
        </w:rPr>
        <w:t>r</w:t>
      </w:r>
      <w:r w:rsidR="001D154A" w:rsidRPr="00070D68">
        <w:rPr>
          <w:b w:val="0"/>
          <w:sz w:val="20"/>
          <w:szCs w:val="20"/>
        </w:rPr>
        <w:t>ok za izvedbo preiskave.</w:t>
      </w:r>
    </w:p>
    <w:p w14:paraId="1F336405" w14:textId="50A51F53" w:rsidR="00C74106" w:rsidRPr="00070D68" w:rsidRDefault="001D154A" w:rsidP="0025166A">
      <w:pPr>
        <w:pStyle w:val="Odstavek"/>
        <w:spacing w:before="0" w:line="260" w:lineRule="atLeast"/>
        <w:ind w:firstLine="0"/>
        <w:rPr>
          <w:sz w:val="20"/>
          <w:szCs w:val="20"/>
        </w:rPr>
      </w:pPr>
      <w:r w:rsidRPr="00070D68" w:rsidDel="001D154A">
        <w:rPr>
          <w:sz w:val="20"/>
          <w:szCs w:val="20"/>
        </w:rPr>
        <w:t xml:space="preserve"> </w:t>
      </w:r>
    </w:p>
    <w:p w14:paraId="1190D7B4" w14:textId="688651B1" w:rsidR="00C74106" w:rsidRPr="00070D68" w:rsidRDefault="00C74106" w:rsidP="0025166A">
      <w:pPr>
        <w:pStyle w:val="Odstavek"/>
        <w:spacing w:before="0" w:line="260" w:lineRule="atLeast"/>
        <w:ind w:firstLine="0"/>
        <w:rPr>
          <w:sz w:val="20"/>
          <w:szCs w:val="20"/>
        </w:rPr>
      </w:pPr>
      <w:r w:rsidRPr="00070D68">
        <w:rPr>
          <w:sz w:val="20"/>
          <w:szCs w:val="20"/>
        </w:rPr>
        <w:t>(</w:t>
      </w:r>
      <w:r w:rsidR="003C20BF">
        <w:rPr>
          <w:sz w:val="20"/>
          <w:szCs w:val="20"/>
        </w:rPr>
        <w:t>5</w:t>
      </w:r>
      <w:r w:rsidRPr="00070D68">
        <w:rPr>
          <w:sz w:val="20"/>
          <w:szCs w:val="20"/>
        </w:rPr>
        <w:t xml:space="preserve">) Če se sodnik okrožnega sodišča ne strinja z izdajo odredbe, o tem z obrazloženim mnenjem obvesti </w:t>
      </w:r>
      <w:r w:rsidR="0045309B" w:rsidRPr="00070D68">
        <w:rPr>
          <w:sz w:val="20"/>
          <w:szCs w:val="20"/>
        </w:rPr>
        <w:t>agenc</w:t>
      </w:r>
      <w:r w:rsidRPr="00070D68">
        <w:rPr>
          <w:sz w:val="20"/>
          <w:szCs w:val="20"/>
        </w:rPr>
        <w:t xml:space="preserve">ijo. </w:t>
      </w:r>
      <w:r w:rsidR="0045309B" w:rsidRPr="00070D68">
        <w:rPr>
          <w:sz w:val="20"/>
          <w:szCs w:val="20"/>
        </w:rPr>
        <w:t>Agenc</w:t>
      </w:r>
      <w:r w:rsidRPr="00070D68">
        <w:rPr>
          <w:sz w:val="20"/>
          <w:szCs w:val="20"/>
        </w:rPr>
        <w:t xml:space="preserve">ija lahko </w:t>
      </w:r>
      <w:r w:rsidR="00FD062F" w:rsidRPr="00070D68">
        <w:rPr>
          <w:sz w:val="20"/>
          <w:szCs w:val="20"/>
        </w:rPr>
        <w:t>vloži pritožbo zoper zavrnitev predloga za izdajo odredbe. O pritožbi</w:t>
      </w:r>
      <w:r w:rsidR="007B0AE4" w:rsidRPr="00070D68">
        <w:rPr>
          <w:sz w:val="20"/>
          <w:szCs w:val="20"/>
        </w:rPr>
        <w:t xml:space="preserve"> </w:t>
      </w:r>
      <w:r w:rsidRPr="00070D68">
        <w:rPr>
          <w:sz w:val="20"/>
          <w:szCs w:val="20"/>
        </w:rPr>
        <w:t xml:space="preserve">odloči senat treh sodnikov okrožnega sodišča. Senat mora odločiti najpozneje v </w:t>
      </w:r>
      <w:r w:rsidR="00FD062F" w:rsidRPr="00070D68">
        <w:rPr>
          <w:sz w:val="20"/>
          <w:szCs w:val="20"/>
        </w:rPr>
        <w:t>48 urah</w:t>
      </w:r>
      <w:r w:rsidR="007B0AE4" w:rsidRPr="00070D68">
        <w:rPr>
          <w:sz w:val="20"/>
          <w:szCs w:val="20"/>
        </w:rPr>
        <w:t xml:space="preserve"> od prejema pritožbe</w:t>
      </w:r>
      <w:r w:rsidR="00FD062F" w:rsidRPr="00070D68">
        <w:rPr>
          <w:sz w:val="20"/>
          <w:szCs w:val="20"/>
        </w:rPr>
        <w:t>.</w:t>
      </w:r>
    </w:p>
    <w:p w14:paraId="7CAFDD98" w14:textId="77777777" w:rsidR="00C74106" w:rsidRPr="00070D68" w:rsidRDefault="00C74106" w:rsidP="0025166A">
      <w:pPr>
        <w:pStyle w:val="Odstavek"/>
        <w:spacing w:before="0" w:line="260" w:lineRule="atLeast"/>
        <w:ind w:firstLine="0"/>
        <w:rPr>
          <w:sz w:val="20"/>
          <w:szCs w:val="20"/>
        </w:rPr>
      </w:pPr>
    </w:p>
    <w:p w14:paraId="4C4F2691" w14:textId="7F497D0D" w:rsidR="006E392F" w:rsidRPr="00070D68" w:rsidRDefault="006E392F" w:rsidP="0025166A">
      <w:pPr>
        <w:pStyle w:val="Odstavek"/>
        <w:spacing w:before="0" w:line="260" w:lineRule="atLeast"/>
        <w:ind w:firstLine="0"/>
        <w:rPr>
          <w:sz w:val="20"/>
          <w:szCs w:val="20"/>
        </w:rPr>
      </w:pPr>
      <w:r w:rsidRPr="00070D68">
        <w:rPr>
          <w:sz w:val="20"/>
          <w:szCs w:val="20"/>
        </w:rPr>
        <w:t>(</w:t>
      </w:r>
      <w:r w:rsidR="003C20BF">
        <w:rPr>
          <w:sz w:val="20"/>
          <w:szCs w:val="20"/>
        </w:rPr>
        <w:t>6</w:t>
      </w:r>
      <w:r w:rsidRPr="00070D68">
        <w:rPr>
          <w:sz w:val="20"/>
          <w:szCs w:val="20"/>
        </w:rPr>
        <w:t>) Zadeve v postopku izdaje odredbe o preiskavi po tem členu so nujne in sodišče o njih odloča prednostno.</w:t>
      </w:r>
    </w:p>
    <w:p w14:paraId="7482439C" w14:textId="1180725F" w:rsidR="001D154A" w:rsidRPr="00070D68" w:rsidRDefault="001D154A" w:rsidP="002F192F">
      <w:pPr>
        <w:pStyle w:val="len"/>
        <w:spacing w:before="0" w:line="260" w:lineRule="atLeast"/>
        <w:jc w:val="both"/>
        <w:rPr>
          <w:sz w:val="20"/>
          <w:szCs w:val="20"/>
        </w:rPr>
      </w:pPr>
    </w:p>
    <w:p w14:paraId="37614DD7" w14:textId="74F0DE39" w:rsidR="006E392F" w:rsidRPr="00070D68" w:rsidRDefault="002277C6" w:rsidP="00C4449A">
      <w:pPr>
        <w:pStyle w:val="len"/>
        <w:numPr>
          <w:ilvl w:val="0"/>
          <w:numId w:val="21"/>
        </w:numPr>
        <w:spacing w:before="0" w:line="260" w:lineRule="atLeast"/>
        <w:ind w:left="0" w:firstLine="0"/>
        <w:rPr>
          <w:sz w:val="20"/>
          <w:szCs w:val="20"/>
        </w:rPr>
      </w:pPr>
      <w:bookmarkStart w:id="19" w:name="_Ref24443932"/>
      <w:r w:rsidRPr="00070D68">
        <w:rPr>
          <w:sz w:val="20"/>
          <w:szCs w:val="20"/>
        </w:rPr>
        <w:t xml:space="preserve"> </w:t>
      </w:r>
      <w:bookmarkEnd w:id="19"/>
      <w:r w:rsidR="008B2FA2">
        <w:rPr>
          <w:sz w:val="20"/>
          <w:szCs w:val="20"/>
        </w:rPr>
        <w:t xml:space="preserve">člen </w:t>
      </w:r>
    </w:p>
    <w:p w14:paraId="2AF3F0A5" w14:textId="77777777" w:rsidR="006E392F" w:rsidRPr="00070D68" w:rsidRDefault="006E392F" w:rsidP="0025166A">
      <w:pPr>
        <w:pStyle w:val="lennaslov"/>
        <w:spacing w:line="260" w:lineRule="atLeast"/>
        <w:rPr>
          <w:sz w:val="20"/>
          <w:szCs w:val="20"/>
        </w:rPr>
      </w:pPr>
      <w:r w:rsidRPr="00070D68">
        <w:rPr>
          <w:sz w:val="20"/>
          <w:szCs w:val="20"/>
        </w:rPr>
        <w:t>(preiskava)</w:t>
      </w:r>
    </w:p>
    <w:p w14:paraId="6B63C4FA" w14:textId="77777777" w:rsidR="00521C34" w:rsidRPr="00070D68" w:rsidRDefault="00521C34" w:rsidP="0025166A">
      <w:pPr>
        <w:pStyle w:val="Odstavek"/>
        <w:spacing w:before="0" w:line="260" w:lineRule="atLeast"/>
        <w:rPr>
          <w:sz w:val="20"/>
          <w:szCs w:val="20"/>
        </w:rPr>
      </w:pPr>
    </w:p>
    <w:p w14:paraId="6D889F42" w14:textId="77777777" w:rsidR="006E392F" w:rsidRPr="00070D68" w:rsidRDefault="006E392F" w:rsidP="0025166A">
      <w:pPr>
        <w:pStyle w:val="Odstavek"/>
        <w:spacing w:before="0" w:line="260" w:lineRule="atLeast"/>
        <w:ind w:firstLine="0"/>
        <w:rPr>
          <w:sz w:val="20"/>
          <w:szCs w:val="20"/>
        </w:rPr>
      </w:pPr>
      <w:r w:rsidRPr="00070D68">
        <w:rPr>
          <w:sz w:val="20"/>
          <w:szCs w:val="20"/>
        </w:rPr>
        <w:t>(1) Preiskavo</w:t>
      </w:r>
      <w:r w:rsidR="00F564DC" w:rsidRPr="00070D68">
        <w:rPr>
          <w:sz w:val="20"/>
          <w:szCs w:val="20"/>
        </w:rPr>
        <w:t xml:space="preserve"> opravljajo osebe, zaposlene na agenciji,</w:t>
      </w:r>
      <w:r w:rsidRPr="00070D68">
        <w:rPr>
          <w:sz w:val="20"/>
          <w:szCs w:val="20"/>
        </w:rPr>
        <w:t xml:space="preserve"> pri čemer lahko posamezna strokovna dela, kadar to ni v nasprotju z javnim interesom ali interesom strank, opravljajo specializirane organizacije, zavodi ali posamezniki in posameznice (v nadaljnjem besedilu: pooblaščena oseba).</w:t>
      </w:r>
    </w:p>
    <w:p w14:paraId="2D528B4F" w14:textId="77777777" w:rsidR="00521C34" w:rsidRPr="00070D68" w:rsidRDefault="00521C34" w:rsidP="0025166A">
      <w:pPr>
        <w:pStyle w:val="Odstavek"/>
        <w:spacing w:before="0" w:line="260" w:lineRule="atLeast"/>
        <w:ind w:firstLine="0"/>
        <w:rPr>
          <w:sz w:val="20"/>
          <w:szCs w:val="20"/>
        </w:rPr>
      </w:pPr>
    </w:p>
    <w:p w14:paraId="52B71191" w14:textId="77777777" w:rsidR="006E392F" w:rsidRPr="00070D68" w:rsidRDefault="006E392F" w:rsidP="0025166A">
      <w:pPr>
        <w:pStyle w:val="Odstavek"/>
        <w:spacing w:before="0" w:line="260" w:lineRule="atLeast"/>
        <w:ind w:firstLine="0"/>
        <w:rPr>
          <w:sz w:val="20"/>
          <w:szCs w:val="20"/>
        </w:rPr>
      </w:pPr>
      <w:r w:rsidRPr="00070D68">
        <w:rPr>
          <w:sz w:val="20"/>
          <w:szCs w:val="20"/>
        </w:rPr>
        <w:t>(2) Pooblaščene osebe lahko:</w:t>
      </w:r>
    </w:p>
    <w:p w14:paraId="5429C689" w14:textId="77777777" w:rsidR="00232B16" w:rsidRPr="00070D68" w:rsidRDefault="006E392F" w:rsidP="0025166A">
      <w:pPr>
        <w:pStyle w:val="Alineazaodstavkom"/>
        <w:numPr>
          <w:ilvl w:val="0"/>
          <w:numId w:val="38"/>
        </w:numPr>
        <w:spacing w:line="260" w:lineRule="atLeast"/>
        <w:rPr>
          <w:sz w:val="20"/>
          <w:szCs w:val="20"/>
        </w:rPr>
      </w:pPr>
      <w:r w:rsidRPr="00070D68">
        <w:rPr>
          <w:sz w:val="20"/>
          <w:szCs w:val="20"/>
        </w:rPr>
        <w:t>vstopijo in pregledajo prostore</w:t>
      </w:r>
      <w:r w:rsidR="008B6B9C" w:rsidRPr="00070D68">
        <w:rPr>
          <w:sz w:val="20"/>
          <w:szCs w:val="20"/>
        </w:rPr>
        <w:t>;</w:t>
      </w:r>
    </w:p>
    <w:p w14:paraId="61B24DF5" w14:textId="77777777" w:rsidR="006E392F" w:rsidRPr="00070D68" w:rsidRDefault="006E392F" w:rsidP="0025166A">
      <w:pPr>
        <w:pStyle w:val="Alineazaodstavkom"/>
        <w:numPr>
          <w:ilvl w:val="0"/>
          <w:numId w:val="38"/>
        </w:numPr>
        <w:spacing w:line="260" w:lineRule="atLeast"/>
        <w:rPr>
          <w:sz w:val="20"/>
          <w:szCs w:val="20"/>
        </w:rPr>
      </w:pPr>
      <w:r w:rsidRPr="00070D68">
        <w:rPr>
          <w:sz w:val="20"/>
          <w:szCs w:val="20"/>
        </w:rPr>
        <w:t>pregledujejo poslovne knjige drug</w:t>
      </w:r>
      <w:r w:rsidR="00EE5C04" w:rsidRPr="00070D68">
        <w:rPr>
          <w:sz w:val="20"/>
          <w:szCs w:val="20"/>
        </w:rPr>
        <w:t>o</w:t>
      </w:r>
      <w:r w:rsidRPr="00070D68">
        <w:rPr>
          <w:sz w:val="20"/>
          <w:szCs w:val="20"/>
        </w:rPr>
        <w:t xml:space="preserve"> dokumentacij</w:t>
      </w:r>
      <w:r w:rsidR="00EE5C04" w:rsidRPr="00070D68">
        <w:rPr>
          <w:sz w:val="20"/>
          <w:szCs w:val="20"/>
        </w:rPr>
        <w:t>o</w:t>
      </w:r>
      <w:r w:rsidR="00425611" w:rsidRPr="00070D68">
        <w:rPr>
          <w:sz w:val="20"/>
          <w:szCs w:val="20"/>
        </w:rPr>
        <w:t xml:space="preserve"> in imajo</w:t>
      </w:r>
      <w:r w:rsidR="009E36E7" w:rsidRPr="00070D68">
        <w:rPr>
          <w:sz w:val="20"/>
          <w:szCs w:val="20"/>
        </w:rPr>
        <w:t xml:space="preserve"> pri tem</w:t>
      </w:r>
      <w:r w:rsidR="00425611" w:rsidRPr="00070D68">
        <w:rPr>
          <w:sz w:val="20"/>
          <w:szCs w:val="20"/>
        </w:rPr>
        <w:t xml:space="preserve"> pravico do dostopa katerih koli informacij, ki so dostopne </w:t>
      </w:r>
      <w:r w:rsidR="00335B62" w:rsidRPr="00070D68">
        <w:rPr>
          <w:sz w:val="20"/>
          <w:szCs w:val="20"/>
        </w:rPr>
        <w:t>podjetju, v katerem se opravlja preiskav</w:t>
      </w:r>
      <w:r w:rsidR="00BF5841" w:rsidRPr="00070D68">
        <w:rPr>
          <w:sz w:val="20"/>
          <w:szCs w:val="20"/>
        </w:rPr>
        <w:t>a</w:t>
      </w:r>
      <w:r w:rsidRPr="00070D68">
        <w:rPr>
          <w:sz w:val="20"/>
          <w:szCs w:val="20"/>
        </w:rPr>
        <w:t>;</w:t>
      </w:r>
    </w:p>
    <w:p w14:paraId="1065A831" w14:textId="77777777" w:rsidR="006E392F" w:rsidRPr="00070D68" w:rsidRDefault="006E392F" w:rsidP="0025166A">
      <w:pPr>
        <w:pStyle w:val="Alineazaodstavkom"/>
        <w:numPr>
          <w:ilvl w:val="0"/>
          <w:numId w:val="38"/>
        </w:numPr>
        <w:spacing w:line="260" w:lineRule="atLeast"/>
        <w:rPr>
          <w:sz w:val="20"/>
          <w:szCs w:val="20"/>
        </w:rPr>
      </w:pPr>
      <w:r w:rsidRPr="00070D68">
        <w:rPr>
          <w:sz w:val="20"/>
          <w:szCs w:val="20"/>
        </w:rPr>
        <w:t>odvzamejo ali pridobijo</w:t>
      </w:r>
      <w:r w:rsidR="00FE5EB9" w:rsidRPr="00070D68">
        <w:rPr>
          <w:sz w:val="20"/>
          <w:szCs w:val="20"/>
        </w:rPr>
        <w:t>, ne glede na obliko,</w:t>
      </w:r>
      <w:r w:rsidRPr="00070D68">
        <w:rPr>
          <w:sz w:val="20"/>
          <w:szCs w:val="20"/>
        </w:rPr>
        <w:t xml:space="preserve"> kopije, forenzične kopije ali izvlečke iz poslovnih knjig in druge dokumentacije v kakršni koli obliki z uporabo fotokopirnih sredstev ter računalniške opreme podjetja ali </w:t>
      </w:r>
      <w:r w:rsidR="0045309B" w:rsidRPr="00070D68">
        <w:rPr>
          <w:sz w:val="20"/>
          <w:szCs w:val="20"/>
        </w:rPr>
        <w:t>agenc</w:t>
      </w:r>
      <w:r w:rsidRPr="00070D68">
        <w:rPr>
          <w:sz w:val="20"/>
          <w:szCs w:val="20"/>
        </w:rPr>
        <w:t xml:space="preserve">ije. Če zaradi tehničnih razlogov ni mogoče narediti kopij z uporabo fotokopirnih sredstev in računalniške opreme podjetja ali </w:t>
      </w:r>
      <w:r w:rsidR="0045309B" w:rsidRPr="00070D68">
        <w:rPr>
          <w:sz w:val="20"/>
          <w:szCs w:val="20"/>
        </w:rPr>
        <w:t>agenc</w:t>
      </w:r>
      <w:r w:rsidRPr="00070D68">
        <w:rPr>
          <w:sz w:val="20"/>
          <w:szCs w:val="20"/>
        </w:rPr>
        <w:t>ije, lahko odnesejo poslovne knjige in drugo dokumentacijo za čas, potreben, da se naredijo kopije. O tem naredijo uradni zaznamek;</w:t>
      </w:r>
    </w:p>
    <w:p w14:paraId="26F220C4" w14:textId="77777777" w:rsidR="006E392F" w:rsidRPr="00070D68" w:rsidRDefault="006E392F" w:rsidP="0025166A">
      <w:pPr>
        <w:pStyle w:val="Alineazaodstavkom"/>
        <w:numPr>
          <w:ilvl w:val="0"/>
          <w:numId w:val="38"/>
        </w:numPr>
        <w:spacing w:line="260" w:lineRule="atLeast"/>
        <w:rPr>
          <w:sz w:val="20"/>
          <w:szCs w:val="20"/>
        </w:rPr>
      </w:pPr>
      <w:r w:rsidRPr="00070D68">
        <w:rPr>
          <w:sz w:val="20"/>
          <w:szCs w:val="20"/>
        </w:rPr>
        <w:t>zapečatijo vse poslovne prostore ter poslovne knjige in drugo dokumentacijo za čas trajanja preiskave in v obsegu, potrebnem za njeno izvedbo;</w:t>
      </w:r>
    </w:p>
    <w:p w14:paraId="31DFC530" w14:textId="6CA8173A" w:rsidR="00AA1733" w:rsidRPr="00070D68" w:rsidRDefault="006E392F" w:rsidP="0025166A">
      <w:pPr>
        <w:pStyle w:val="Alineazaodstavkom"/>
        <w:numPr>
          <w:ilvl w:val="0"/>
          <w:numId w:val="38"/>
        </w:numPr>
        <w:spacing w:line="260" w:lineRule="atLeast"/>
        <w:rPr>
          <w:sz w:val="20"/>
          <w:szCs w:val="20"/>
        </w:rPr>
      </w:pPr>
      <w:r w:rsidRPr="00070D68">
        <w:rPr>
          <w:sz w:val="20"/>
          <w:szCs w:val="20"/>
        </w:rPr>
        <w:t>zasežejo predmete</w:t>
      </w:r>
      <w:r w:rsidR="00B73AE0" w:rsidRPr="00070D68">
        <w:rPr>
          <w:sz w:val="20"/>
          <w:szCs w:val="20"/>
        </w:rPr>
        <w:t>,</w:t>
      </w:r>
      <w:r w:rsidRPr="00070D68">
        <w:rPr>
          <w:sz w:val="20"/>
          <w:szCs w:val="20"/>
        </w:rPr>
        <w:t xml:space="preserve"> poslovne knjige in drugo dokumentacijo za največ 20 delovnih dni</w:t>
      </w:r>
      <w:r w:rsidR="00AA1733" w:rsidRPr="00070D68">
        <w:rPr>
          <w:sz w:val="20"/>
          <w:szCs w:val="20"/>
        </w:rPr>
        <w:t>;</w:t>
      </w:r>
    </w:p>
    <w:p w14:paraId="709C8EF0" w14:textId="77777777" w:rsidR="006E392F" w:rsidRPr="00070D68" w:rsidRDefault="006E392F" w:rsidP="0025166A">
      <w:pPr>
        <w:pStyle w:val="Alineazaodstavkom"/>
        <w:numPr>
          <w:ilvl w:val="0"/>
          <w:numId w:val="38"/>
        </w:numPr>
        <w:spacing w:line="260" w:lineRule="atLeast"/>
        <w:rPr>
          <w:sz w:val="20"/>
          <w:szCs w:val="20"/>
        </w:rPr>
      </w:pPr>
      <w:r w:rsidRPr="00070D68">
        <w:rPr>
          <w:sz w:val="20"/>
          <w:szCs w:val="20"/>
        </w:rPr>
        <w:t>zahtevajo od katerega koli predstavnika ali predstavnice (v nadaljnjem besedilu: predstavnik) ali osebe zaposlene v podjetju ustno ali pisno pojasnilo dejstev ali dokumentov, ki se nanašajo na predmet ali namen preiskave, ter o tem sestavijo zapisnik. Če pooblaščena oseba zahteva pisno pojasnilo, določi rok, v katerem mora biti posredovano;</w:t>
      </w:r>
    </w:p>
    <w:p w14:paraId="4124787C" w14:textId="77777777" w:rsidR="006E392F" w:rsidRPr="00070D68" w:rsidRDefault="006E392F" w:rsidP="0025166A">
      <w:pPr>
        <w:pStyle w:val="Alineazaodstavkom"/>
        <w:numPr>
          <w:ilvl w:val="0"/>
          <w:numId w:val="38"/>
        </w:numPr>
        <w:spacing w:line="260" w:lineRule="atLeast"/>
        <w:rPr>
          <w:sz w:val="20"/>
          <w:szCs w:val="20"/>
        </w:rPr>
      </w:pPr>
      <w:r w:rsidRPr="00070D68">
        <w:rPr>
          <w:sz w:val="20"/>
          <w:szCs w:val="20"/>
        </w:rPr>
        <w:t>pregledajo listine, s katerimi lahko ugotovijo istovetnost oseb;</w:t>
      </w:r>
    </w:p>
    <w:p w14:paraId="2F2F0B15" w14:textId="77777777" w:rsidR="006E392F" w:rsidRPr="00070D68" w:rsidRDefault="006E392F" w:rsidP="0025166A">
      <w:pPr>
        <w:pStyle w:val="Alineazaodstavkom"/>
        <w:numPr>
          <w:ilvl w:val="0"/>
          <w:numId w:val="38"/>
        </w:numPr>
        <w:spacing w:line="260" w:lineRule="atLeast"/>
        <w:rPr>
          <w:sz w:val="20"/>
          <w:szCs w:val="20"/>
        </w:rPr>
      </w:pPr>
      <w:r w:rsidRPr="00070D68">
        <w:rPr>
          <w:sz w:val="20"/>
          <w:szCs w:val="20"/>
        </w:rPr>
        <w:lastRenderedPageBreak/>
        <w:t>opravijo druga dejanja, ki so v skladu z namenom preiskave.</w:t>
      </w:r>
    </w:p>
    <w:p w14:paraId="3AC8FCE5" w14:textId="77777777" w:rsidR="00521C34" w:rsidRPr="00070D68" w:rsidRDefault="00521C34" w:rsidP="0025166A">
      <w:pPr>
        <w:pStyle w:val="Odstavek"/>
        <w:spacing w:before="0" w:line="260" w:lineRule="atLeast"/>
        <w:ind w:firstLine="0"/>
        <w:rPr>
          <w:sz w:val="20"/>
          <w:szCs w:val="20"/>
        </w:rPr>
      </w:pPr>
    </w:p>
    <w:p w14:paraId="1B0E4AEA" w14:textId="62F1AF08" w:rsidR="002F192F" w:rsidRPr="00070D68" w:rsidRDefault="006E392F" w:rsidP="002F192F">
      <w:pPr>
        <w:pStyle w:val="Odstavek"/>
        <w:spacing w:before="0" w:line="260" w:lineRule="atLeast"/>
        <w:ind w:firstLine="0"/>
        <w:rPr>
          <w:sz w:val="20"/>
          <w:szCs w:val="20"/>
        </w:rPr>
      </w:pPr>
      <w:r w:rsidRPr="00070D68">
        <w:rPr>
          <w:sz w:val="20"/>
          <w:szCs w:val="20"/>
        </w:rPr>
        <w:t xml:space="preserve">(3) Če se zasežejo predmeti iz pete alineje prejšnjega odstavka, mora </w:t>
      </w:r>
      <w:r w:rsidR="0045309B" w:rsidRPr="00070D68">
        <w:rPr>
          <w:sz w:val="20"/>
          <w:szCs w:val="20"/>
        </w:rPr>
        <w:t>agenc</w:t>
      </w:r>
      <w:r w:rsidRPr="00070D68">
        <w:rPr>
          <w:sz w:val="20"/>
          <w:szCs w:val="20"/>
        </w:rPr>
        <w:t xml:space="preserve">ija v </w:t>
      </w:r>
      <w:r w:rsidR="008B6B9C" w:rsidRPr="00070D68">
        <w:rPr>
          <w:sz w:val="20"/>
          <w:szCs w:val="20"/>
        </w:rPr>
        <w:t xml:space="preserve">zapisniku </w:t>
      </w:r>
      <w:r w:rsidRPr="00070D68">
        <w:rPr>
          <w:sz w:val="20"/>
          <w:szCs w:val="20"/>
        </w:rPr>
        <w:t xml:space="preserve">navesti, kje so bili predmeti najdeni, jih opisati in izdati potrdilo o njihovem zasegu. </w:t>
      </w:r>
    </w:p>
    <w:p w14:paraId="0E5CB5EC" w14:textId="77777777" w:rsidR="002F192F" w:rsidRPr="00070D68" w:rsidRDefault="002F192F" w:rsidP="002F192F">
      <w:pPr>
        <w:pStyle w:val="Odstavek"/>
        <w:spacing w:before="0" w:line="260" w:lineRule="atLeast"/>
        <w:ind w:firstLine="0"/>
        <w:rPr>
          <w:sz w:val="20"/>
          <w:szCs w:val="20"/>
        </w:rPr>
      </w:pPr>
    </w:p>
    <w:p w14:paraId="3C9CABEB" w14:textId="4B7EC8D1" w:rsidR="00521C34" w:rsidRPr="00070D68" w:rsidRDefault="006E392F" w:rsidP="0025166A">
      <w:pPr>
        <w:pStyle w:val="Odstavek"/>
        <w:spacing w:before="0" w:line="260" w:lineRule="atLeast"/>
        <w:ind w:firstLine="0"/>
        <w:rPr>
          <w:sz w:val="20"/>
          <w:szCs w:val="20"/>
        </w:rPr>
      </w:pPr>
      <w:r w:rsidRPr="00070D68">
        <w:rPr>
          <w:sz w:val="20"/>
          <w:szCs w:val="20"/>
        </w:rPr>
        <w:t>(4) Podjetje mora pooblaščenim osebam omogočiti dostop do prostorov ter do poslovnih knjig in druge dokumentacije. Pooblaščene osebe lahko opravljajo preiskavo tudi proti njegovi volji.</w:t>
      </w:r>
      <w:r w:rsidR="002F192F" w:rsidRPr="00070D68">
        <w:rPr>
          <w:color w:val="000000"/>
          <w:shd w:val="clear" w:color="auto" w:fill="FFFFFF"/>
        </w:rPr>
        <w:t xml:space="preserve"> </w:t>
      </w:r>
    </w:p>
    <w:p w14:paraId="617C2D10" w14:textId="5D66064F" w:rsidR="00521C34" w:rsidRPr="00070D68" w:rsidRDefault="006E392F" w:rsidP="0025166A">
      <w:pPr>
        <w:pStyle w:val="Odstavek"/>
        <w:spacing w:before="0" w:line="260" w:lineRule="atLeast"/>
        <w:ind w:firstLine="0"/>
        <w:rPr>
          <w:sz w:val="20"/>
          <w:szCs w:val="20"/>
        </w:rPr>
      </w:pPr>
      <w:r w:rsidRPr="00070D68">
        <w:rPr>
          <w:sz w:val="20"/>
          <w:szCs w:val="20"/>
        </w:rPr>
        <w:t>(5) Oseba, ki je uporabnik elektronske naprave, ki se pregleduje, mora pooblaščeni osebi omogočiti dostop do naprave, predložiti šifrirne ključe oziroma gesla in dati pojasnila o uporabi naprave. Pregled elektronskih naprav mora biti opravljen tako, da se v najmanjši možni meri posega v pravice oseb, ki niso zavezanci za nadzor, in varuje tajnost oziroma zaupnost podatkov ter da se ne povzroča nesorazmerna škoda, tudi s sprotnim izločanjem nepotrebnih podatkov. Če elektronsko napravo uporablja oseba, ki upravičeno pričakuje zasebnost glede njene vsebine, ima pravico biti navzoča ob pregledu vsebine elektronske naprave, o čemer jo pouči pooblaščena oseba.</w:t>
      </w:r>
      <w:r w:rsidR="004B7DE0" w:rsidRPr="00070D68">
        <w:rPr>
          <w:sz w:val="20"/>
          <w:szCs w:val="20"/>
        </w:rPr>
        <w:t xml:space="preserve"> </w:t>
      </w:r>
      <w:r w:rsidR="0045309B" w:rsidRPr="00070D68">
        <w:rPr>
          <w:sz w:val="20"/>
          <w:szCs w:val="20"/>
        </w:rPr>
        <w:t>Agenc</w:t>
      </w:r>
      <w:r w:rsidR="004B7DE0" w:rsidRPr="00070D68">
        <w:rPr>
          <w:sz w:val="20"/>
          <w:szCs w:val="20"/>
        </w:rPr>
        <w:t>ija z zaseženim</w:t>
      </w:r>
      <w:r w:rsidR="00D761EB" w:rsidRPr="00070D68">
        <w:rPr>
          <w:sz w:val="20"/>
          <w:szCs w:val="20"/>
        </w:rPr>
        <w:t>i</w:t>
      </w:r>
      <w:r w:rsidR="004B7DE0" w:rsidRPr="00070D68">
        <w:rPr>
          <w:sz w:val="20"/>
          <w:szCs w:val="20"/>
        </w:rPr>
        <w:t xml:space="preserve"> elektronskim</w:t>
      </w:r>
      <w:r w:rsidR="00D761EB" w:rsidRPr="00070D68">
        <w:rPr>
          <w:sz w:val="20"/>
          <w:szCs w:val="20"/>
        </w:rPr>
        <w:t>i</w:t>
      </w:r>
      <w:r w:rsidR="004B7DE0" w:rsidRPr="00070D68">
        <w:rPr>
          <w:sz w:val="20"/>
          <w:szCs w:val="20"/>
        </w:rPr>
        <w:t xml:space="preserve"> napravami ali kopijam</w:t>
      </w:r>
      <w:r w:rsidR="00D761EB" w:rsidRPr="00070D68">
        <w:rPr>
          <w:sz w:val="20"/>
          <w:szCs w:val="20"/>
        </w:rPr>
        <w:t>i</w:t>
      </w:r>
      <w:r w:rsidR="004B7DE0" w:rsidRPr="00070D68">
        <w:rPr>
          <w:sz w:val="20"/>
          <w:szCs w:val="20"/>
        </w:rPr>
        <w:t xml:space="preserve"> elektronskih podatkov ravna tako, da zagotovi istovetnost in integriteto elektronskih podatkov.</w:t>
      </w:r>
    </w:p>
    <w:p w14:paraId="73D99EB8" w14:textId="77777777" w:rsidR="004B7DE0" w:rsidRPr="00070D68" w:rsidRDefault="004B7DE0" w:rsidP="0025166A">
      <w:pPr>
        <w:pStyle w:val="Odstavek"/>
        <w:spacing w:before="0" w:line="260" w:lineRule="atLeast"/>
        <w:ind w:firstLine="0"/>
        <w:rPr>
          <w:sz w:val="20"/>
          <w:szCs w:val="20"/>
        </w:rPr>
      </w:pPr>
    </w:p>
    <w:p w14:paraId="7EAAE5DC" w14:textId="77777777" w:rsidR="006E392F" w:rsidRPr="00070D68" w:rsidRDefault="006E392F" w:rsidP="0025166A">
      <w:pPr>
        <w:pStyle w:val="Odstavek"/>
        <w:spacing w:before="0" w:line="260" w:lineRule="atLeast"/>
        <w:ind w:firstLine="0"/>
        <w:rPr>
          <w:sz w:val="20"/>
          <w:szCs w:val="20"/>
        </w:rPr>
      </w:pPr>
      <w:r w:rsidRPr="00070D68">
        <w:rPr>
          <w:sz w:val="20"/>
          <w:szCs w:val="20"/>
        </w:rPr>
        <w:t>(6) Preiskava se praviloma opravlja med 6. in 22. uro. Pooblaščene osebe morajo opravljati preiskavo tako, da čim manj ovirajo poslovanje podjetja.</w:t>
      </w:r>
    </w:p>
    <w:p w14:paraId="7D413436" w14:textId="77777777" w:rsidR="00CA1501" w:rsidRPr="00070D68" w:rsidRDefault="00CA1501" w:rsidP="0025166A">
      <w:pPr>
        <w:pStyle w:val="len"/>
        <w:spacing w:before="0" w:line="260" w:lineRule="atLeast"/>
        <w:rPr>
          <w:sz w:val="20"/>
          <w:szCs w:val="20"/>
        </w:rPr>
      </w:pPr>
    </w:p>
    <w:p w14:paraId="497CEF3B" w14:textId="13ABE566" w:rsidR="006E392F" w:rsidRPr="00070D68" w:rsidRDefault="002277C6" w:rsidP="0025166A">
      <w:pPr>
        <w:pStyle w:val="len"/>
        <w:numPr>
          <w:ilvl w:val="0"/>
          <w:numId w:val="21"/>
        </w:numPr>
        <w:spacing w:before="0" w:line="260" w:lineRule="atLeast"/>
        <w:ind w:left="0" w:hanging="11"/>
        <w:rPr>
          <w:sz w:val="20"/>
          <w:szCs w:val="20"/>
        </w:rPr>
      </w:pPr>
      <w:bookmarkStart w:id="20" w:name="_Ref27575640"/>
      <w:r w:rsidRPr="00070D68">
        <w:rPr>
          <w:sz w:val="20"/>
          <w:szCs w:val="20"/>
        </w:rPr>
        <w:t xml:space="preserve"> </w:t>
      </w:r>
      <w:bookmarkStart w:id="21" w:name="_Ref57809056"/>
      <w:bookmarkEnd w:id="20"/>
      <w:r w:rsidR="008B2FA2">
        <w:rPr>
          <w:sz w:val="20"/>
          <w:szCs w:val="20"/>
        </w:rPr>
        <w:t xml:space="preserve">člen </w:t>
      </w:r>
      <w:bookmarkEnd w:id="21"/>
    </w:p>
    <w:p w14:paraId="58F28EC3" w14:textId="77777777" w:rsidR="006E392F" w:rsidRPr="00070D68" w:rsidRDefault="006E392F" w:rsidP="0025166A">
      <w:pPr>
        <w:pStyle w:val="lennaslov"/>
        <w:spacing w:line="260" w:lineRule="atLeast"/>
        <w:rPr>
          <w:sz w:val="20"/>
          <w:szCs w:val="20"/>
        </w:rPr>
      </w:pPr>
      <w:r w:rsidRPr="00070D68">
        <w:rPr>
          <w:sz w:val="20"/>
          <w:szCs w:val="20"/>
        </w:rPr>
        <w:t>(opravljanje preiskave)</w:t>
      </w:r>
    </w:p>
    <w:p w14:paraId="6C5BB0FE" w14:textId="77777777" w:rsidR="00521C34" w:rsidRPr="00070D68" w:rsidRDefault="00521C34" w:rsidP="00CF2B97">
      <w:pPr>
        <w:pStyle w:val="Odstavek"/>
        <w:spacing w:before="0" w:line="260" w:lineRule="atLeast"/>
        <w:rPr>
          <w:sz w:val="20"/>
          <w:szCs w:val="20"/>
        </w:rPr>
      </w:pPr>
    </w:p>
    <w:p w14:paraId="14A1FE88" w14:textId="493B7F32" w:rsidR="006E392F" w:rsidRPr="00070D68" w:rsidRDefault="006E392F" w:rsidP="0025166A">
      <w:pPr>
        <w:pStyle w:val="Odstavek"/>
        <w:spacing w:before="0" w:line="260" w:lineRule="atLeast"/>
        <w:ind w:firstLine="0"/>
        <w:rPr>
          <w:sz w:val="20"/>
          <w:szCs w:val="20"/>
        </w:rPr>
      </w:pPr>
      <w:r w:rsidRPr="00070D68">
        <w:rPr>
          <w:sz w:val="20"/>
          <w:szCs w:val="20"/>
        </w:rPr>
        <w:t>(1)</w:t>
      </w:r>
      <w:r w:rsidR="00AA1733" w:rsidRPr="00070D68">
        <w:rPr>
          <w:sz w:val="20"/>
          <w:szCs w:val="20"/>
        </w:rPr>
        <w:t xml:space="preserve"> </w:t>
      </w:r>
      <w:r w:rsidR="00311AB8" w:rsidRPr="00070D68">
        <w:rPr>
          <w:sz w:val="20"/>
          <w:szCs w:val="20"/>
        </w:rPr>
        <w:t>O</w:t>
      </w:r>
      <w:r w:rsidR="00AA1733" w:rsidRPr="00070D68">
        <w:rPr>
          <w:sz w:val="20"/>
          <w:szCs w:val="20"/>
        </w:rPr>
        <w:t xml:space="preserve">sebe, zaposlene </w:t>
      </w:r>
      <w:r w:rsidR="00CF2B97" w:rsidRPr="00070D68">
        <w:rPr>
          <w:sz w:val="20"/>
          <w:szCs w:val="20"/>
        </w:rPr>
        <w:t xml:space="preserve">v </w:t>
      </w:r>
      <w:r w:rsidR="00AA1733" w:rsidRPr="00070D68">
        <w:rPr>
          <w:sz w:val="20"/>
          <w:szCs w:val="20"/>
        </w:rPr>
        <w:t>agenciji,</w:t>
      </w:r>
      <w:r w:rsidRPr="00070D68">
        <w:rPr>
          <w:sz w:val="20"/>
          <w:szCs w:val="20"/>
        </w:rPr>
        <w:t xml:space="preserve"> izkazujejo pooblastilo za opravljanje preiskave s službeno izkaznico, specializirane organizacije, zavodi ali posamezniki pa s pisnim pooblastilom </w:t>
      </w:r>
      <w:r w:rsidR="008A70B1" w:rsidRPr="00070D68">
        <w:rPr>
          <w:sz w:val="20"/>
          <w:szCs w:val="20"/>
        </w:rPr>
        <w:t xml:space="preserve">predstojnika </w:t>
      </w:r>
      <w:r w:rsidR="0045309B" w:rsidRPr="00070D68">
        <w:rPr>
          <w:sz w:val="20"/>
          <w:szCs w:val="20"/>
        </w:rPr>
        <w:t>agenc</w:t>
      </w:r>
      <w:r w:rsidRPr="00070D68">
        <w:rPr>
          <w:sz w:val="20"/>
          <w:szCs w:val="20"/>
        </w:rPr>
        <w:t>ije, ki vsebuje obseg pooblastil.</w:t>
      </w:r>
    </w:p>
    <w:p w14:paraId="25AE5D6E" w14:textId="77777777" w:rsidR="00521C34" w:rsidRPr="00070D68" w:rsidRDefault="00521C34" w:rsidP="0025166A">
      <w:pPr>
        <w:pStyle w:val="Odstavek"/>
        <w:spacing w:before="0" w:line="260" w:lineRule="atLeast"/>
        <w:ind w:firstLine="0"/>
        <w:rPr>
          <w:sz w:val="20"/>
          <w:szCs w:val="20"/>
        </w:rPr>
      </w:pPr>
    </w:p>
    <w:p w14:paraId="2D431D61"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(2) Službeno izkaznico izda </w:t>
      </w:r>
      <w:r w:rsidR="00185E9A" w:rsidRPr="00070D68">
        <w:rPr>
          <w:sz w:val="20"/>
          <w:szCs w:val="20"/>
        </w:rPr>
        <w:t>minister ali ministrica (v nadaljnjem besedilu: minister)</w:t>
      </w:r>
      <w:r w:rsidR="007F72E3" w:rsidRPr="00070D68">
        <w:rPr>
          <w:sz w:val="20"/>
          <w:szCs w:val="20"/>
        </w:rPr>
        <w:t>,</w:t>
      </w:r>
      <w:r w:rsidR="00185E9A" w:rsidRPr="00070D68">
        <w:rPr>
          <w:sz w:val="20"/>
          <w:szCs w:val="20"/>
        </w:rPr>
        <w:t xml:space="preserve"> pristojen za varstvo konkurence</w:t>
      </w:r>
      <w:r w:rsidRPr="00070D68">
        <w:rPr>
          <w:sz w:val="20"/>
          <w:szCs w:val="20"/>
        </w:rPr>
        <w:t>.</w:t>
      </w:r>
    </w:p>
    <w:p w14:paraId="02CAD29B" w14:textId="77777777" w:rsidR="00521C34" w:rsidRPr="00070D68" w:rsidRDefault="00521C34" w:rsidP="0025166A">
      <w:pPr>
        <w:pStyle w:val="Odstavek"/>
        <w:spacing w:before="0" w:line="260" w:lineRule="atLeast"/>
        <w:ind w:firstLine="0"/>
        <w:rPr>
          <w:sz w:val="20"/>
          <w:szCs w:val="20"/>
        </w:rPr>
      </w:pPr>
    </w:p>
    <w:p w14:paraId="39FE38E9" w14:textId="77777777" w:rsidR="006E392F" w:rsidRPr="00070D68" w:rsidRDefault="006E392F" w:rsidP="0025166A">
      <w:pPr>
        <w:pStyle w:val="Odstavek"/>
        <w:spacing w:before="0" w:line="260" w:lineRule="atLeast"/>
        <w:ind w:firstLine="0"/>
        <w:rPr>
          <w:sz w:val="20"/>
          <w:szCs w:val="20"/>
        </w:rPr>
      </w:pPr>
      <w:r w:rsidRPr="00070D68">
        <w:rPr>
          <w:sz w:val="20"/>
          <w:szCs w:val="20"/>
        </w:rPr>
        <w:t>(3) Obliko službene izkaznice in postopek</w:t>
      </w:r>
      <w:r w:rsidR="00433AC4" w:rsidRPr="00070D68">
        <w:rPr>
          <w:sz w:val="20"/>
          <w:szCs w:val="20"/>
        </w:rPr>
        <w:t xml:space="preserve"> za njeno izdajo predpiše minister, pristojen za varstvo konkurence</w:t>
      </w:r>
      <w:r w:rsidRPr="00070D68">
        <w:rPr>
          <w:sz w:val="20"/>
          <w:szCs w:val="20"/>
        </w:rPr>
        <w:t>.</w:t>
      </w:r>
    </w:p>
    <w:p w14:paraId="68DA09C0" w14:textId="77777777" w:rsidR="00F84D17" w:rsidRPr="00070D68" w:rsidRDefault="00F84D17" w:rsidP="0025166A">
      <w:pPr>
        <w:pStyle w:val="len"/>
        <w:spacing w:before="0" w:line="260" w:lineRule="atLeast"/>
        <w:rPr>
          <w:sz w:val="20"/>
          <w:szCs w:val="20"/>
        </w:rPr>
      </w:pPr>
    </w:p>
    <w:p w14:paraId="0FB50A0E" w14:textId="6176BEC8" w:rsidR="006E392F" w:rsidRPr="00070D68" w:rsidRDefault="002277C6" w:rsidP="002F56CD">
      <w:pPr>
        <w:pStyle w:val="len"/>
        <w:numPr>
          <w:ilvl w:val="0"/>
          <w:numId w:val="21"/>
        </w:numPr>
        <w:spacing w:before="0" w:line="260" w:lineRule="atLeast"/>
        <w:ind w:left="0" w:hanging="11"/>
        <w:rPr>
          <w:sz w:val="20"/>
          <w:szCs w:val="20"/>
        </w:rPr>
      </w:pPr>
      <w:bookmarkStart w:id="22" w:name="_Ref24367973"/>
      <w:r w:rsidRPr="00070D68">
        <w:rPr>
          <w:sz w:val="20"/>
          <w:szCs w:val="20"/>
        </w:rPr>
        <w:t xml:space="preserve"> </w:t>
      </w:r>
      <w:bookmarkEnd w:id="22"/>
      <w:r w:rsidR="008B2FA2">
        <w:rPr>
          <w:sz w:val="20"/>
          <w:szCs w:val="20"/>
        </w:rPr>
        <w:t xml:space="preserve">člen </w:t>
      </w:r>
    </w:p>
    <w:p w14:paraId="2F4F85DE" w14:textId="77777777" w:rsidR="006E392F" w:rsidRPr="00070D68" w:rsidRDefault="006E392F" w:rsidP="0025166A">
      <w:pPr>
        <w:pStyle w:val="lennaslov"/>
        <w:spacing w:line="260" w:lineRule="atLeast"/>
        <w:rPr>
          <w:sz w:val="20"/>
          <w:szCs w:val="20"/>
        </w:rPr>
      </w:pPr>
      <w:r w:rsidRPr="00070D68">
        <w:rPr>
          <w:sz w:val="20"/>
          <w:szCs w:val="20"/>
        </w:rPr>
        <w:t>(oviranje preiskave)</w:t>
      </w:r>
    </w:p>
    <w:p w14:paraId="18CF53C4" w14:textId="77777777" w:rsidR="00521C34" w:rsidRPr="00070D68" w:rsidRDefault="00521C34" w:rsidP="0025166A">
      <w:pPr>
        <w:pStyle w:val="Odstavek"/>
        <w:spacing w:before="0" w:line="260" w:lineRule="atLeast"/>
        <w:rPr>
          <w:sz w:val="20"/>
          <w:szCs w:val="20"/>
        </w:rPr>
      </w:pPr>
    </w:p>
    <w:p w14:paraId="64CD4FEE" w14:textId="77777777" w:rsidR="006E392F" w:rsidRPr="00070D68" w:rsidRDefault="006E392F" w:rsidP="0025166A">
      <w:pPr>
        <w:pStyle w:val="Odstavek"/>
        <w:spacing w:before="0" w:line="260" w:lineRule="atLeast"/>
        <w:ind w:firstLine="0"/>
        <w:rPr>
          <w:sz w:val="20"/>
          <w:szCs w:val="20"/>
        </w:rPr>
      </w:pPr>
      <w:r w:rsidRPr="00070D68">
        <w:rPr>
          <w:sz w:val="20"/>
          <w:szCs w:val="20"/>
        </w:rPr>
        <w:t>(1) Če podjetje ne dovoli vstopa v prostore ali ga ovira ali ne dovoli dostopa do poslovnih knjig ali druge dokumentacije ali ga ovira ali kako drugače ovira preiskavo ali če se to utemeljeno pričakuje, lahko pooblaščena oseba vstopi v prostore ali dostopi do poslovnih knjig ali druge dokumentacije proti volji podjetja ob pomoči policije. Stroške vstopa ali dostopa in morebitno škodo krije podjetje.</w:t>
      </w:r>
    </w:p>
    <w:p w14:paraId="33805379" w14:textId="77777777" w:rsidR="00521C34" w:rsidRPr="00070D68" w:rsidRDefault="00521C34" w:rsidP="0025166A">
      <w:pPr>
        <w:pStyle w:val="Odstavek"/>
        <w:spacing w:before="0" w:line="260" w:lineRule="atLeast"/>
        <w:ind w:firstLine="0"/>
        <w:rPr>
          <w:sz w:val="20"/>
          <w:szCs w:val="20"/>
        </w:rPr>
      </w:pPr>
    </w:p>
    <w:p w14:paraId="5D0F2604" w14:textId="77777777" w:rsidR="006E392F" w:rsidRPr="00070D68" w:rsidRDefault="006E392F" w:rsidP="0025166A">
      <w:pPr>
        <w:pStyle w:val="Odstavek"/>
        <w:spacing w:before="0" w:line="260" w:lineRule="atLeast"/>
        <w:ind w:firstLine="0"/>
        <w:rPr>
          <w:sz w:val="20"/>
          <w:szCs w:val="20"/>
        </w:rPr>
      </w:pPr>
      <w:r w:rsidRPr="00070D68">
        <w:rPr>
          <w:sz w:val="20"/>
          <w:szCs w:val="20"/>
        </w:rPr>
        <w:t>(</w:t>
      </w:r>
      <w:r w:rsidR="00D974F1" w:rsidRPr="00070D68">
        <w:rPr>
          <w:sz w:val="20"/>
          <w:szCs w:val="20"/>
        </w:rPr>
        <w:t>2</w:t>
      </w:r>
      <w:r w:rsidRPr="00070D68">
        <w:rPr>
          <w:sz w:val="20"/>
          <w:szCs w:val="20"/>
        </w:rPr>
        <w:t>) Šteje se, da podjetje ovira preiskavo, če jo ovirajo člani organov vodenja ali nadzora podjetja, zaposleni v podjetju ali pogodbeni sodelavci podjetja.</w:t>
      </w:r>
    </w:p>
    <w:p w14:paraId="29325839" w14:textId="77777777" w:rsidR="00521C34" w:rsidRPr="00070D68" w:rsidRDefault="00521C34" w:rsidP="0025166A">
      <w:pPr>
        <w:pStyle w:val="len"/>
        <w:spacing w:before="0" w:line="260" w:lineRule="atLeast"/>
        <w:rPr>
          <w:sz w:val="20"/>
          <w:szCs w:val="20"/>
        </w:rPr>
      </w:pPr>
    </w:p>
    <w:p w14:paraId="0B6F4459" w14:textId="149F5A6A" w:rsidR="006E392F" w:rsidRPr="00070D68" w:rsidRDefault="002277C6" w:rsidP="0025166A">
      <w:pPr>
        <w:pStyle w:val="len"/>
        <w:numPr>
          <w:ilvl w:val="0"/>
          <w:numId w:val="21"/>
        </w:numPr>
        <w:spacing w:before="0" w:line="260" w:lineRule="atLeast"/>
        <w:ind w:left="0" w:hanging="11"/>
        <w:rPr>
          <w:sz w:val="20"/>
          <w:szCs w:val="20"/>
        </w:rPr>
      </w:pPr>
      <w:bookmarkStart w:id="23" w:name="_Ref24367908"/>
      <w:r w:rsidRPr="00070D68">
        <w:rPr>
          <w:sz w:val="20"/>
          <w:szCs w:val="20"/>
        </w:rPr>
        <w:t xml:space="preserve"> </w:t>
      </w:r>
      <w:bookmarkEnd w:id="23"/>
      <w:r w:rsidR="008B2FA2">
        <w:rPr>
          <w:sz w:val="20"/>
          <w:szCs w:val="20"/>
        </w:rPr>
        <w:t xml:space="preserve">člen </w:t>
      </w:r>
    </w:p>
    <w:p w14:paraId="469DC24E" w14:textId="77777777" w:rsidR="006E392F" w:rsidRPr="00070D68" w:rsidRDefault="006E392F" w:rsidP="0025166A">
      <w:pPr>
        <w:pStyle w:val="lennaslov"/>
        <w:spacing w:line="260" w:lineRule="atLeast"/>
        <w:rPr>
          <w:sz w:val="20"/>
          <w:szCs w:val="20"/>
        </w:rPr>
      </w:pPr>
      <w:r w:rsidRPr="00070D68">
        <w:rPr>
          <w:sz w:val="20"/>
          <w:szCs w:val="20"/>
        </w:rPr>
        <w:t>(privilegirana komunikacija)</w:t>
      </w:r>
    </w:p>
    <w:p w14:paraId="2D33F81D" w14:textId="77777777" w:rsidR="00521C34" w:rsidRPr="00070D68" w:rsidRDefault="00521C34" w:rsidP="0025166A">
      <w:pPr>
        <w:pStyle w:val="Odstavek"/>
        <w:spacing w:before="0" w:line="260" w:lineRule="atLeast"/>
        <w:rPr>
          <w:sz w:val="20"/>
          <w:szCs w:val="20"/>
        </w:rPr>
      </w:pPr>
    </w:p>
    <w:p w14:paraId="3DC238D7" w14:textId="77777777" w:rsidR="006E392F" w:rsidRPr="00070D68" w:rsidRDefault="006E392F" w:rsidP="0025166A">
      <w:pPr>
        <w:pStyle w:val="Odstavek"/>
        <w:spacing w:before="0" w:line="260" w:lineRule="atLeast"/>
        <w:ind w:firstLine="0"/>
        <w:rPr>
          <w:sz w:val="20"/>
          <w:szCs w:val="20"/>
        </w:rPr>
      </w:pPr>
      <w:r w:rsidRPr="00070D68">
        <w:rPr>
          <w:sz w:val="20"/>
          <w:szCs w:val="20"/>
        </w:rPr>
        <w:t>(1) Iz preiskave so izključena pisma, obvestila ali drugi načini komunikacije med podjetjem, zoper katero se izvaja preiskava, in njegovim odvetnikom v obsegu, v katerem se nanašajo na ta postopek (v nadaljnjem besedilu: privilegirana komunikacija).</w:t>
      </w:r>
    </w:p>
    <w:p w14:paraId="5F0B74CF" w14:textId="77777777" w:rsidR="00521C34" w:rsidRPr="00070D68" w:rsidRDefault="00521C34" w:rsidP="0025166A">
      <w:pPr>
        <w:pStyle w:val="Odstavek"/>
        <w:spacing w:before="0" w:line="260" w:lineRule="atLeast"/>
        <w:ind w:firstLine="0"/>
        <w:rPr>
          <w:sz w:val="20"/>
          <w:szCs w:val="20"/>
        </w:rPr>
      </w:pPr>
    </w:p>
    <w:p w14:paraId="558D07D5"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(2) Če podjetje ali njegov odvetnik zavrne dostop do podatkov s sklicevanjem, da gre za privilegirano komunikacijo, pooblaščena oseba preveri, ali je sklicevanje očitno neutemeljeno. Če pooblaščena </w:t>
      </w:r>
      <w:r w:rsidRPr="00070D68">
        <w:rPr>
          <w:sz w:val="20"/>
          <w:szCs w:val="20"/>
        </w:rPr>
        <w:lastRenderedPageBreak/>
        <w:t>oseba presodi, da ne gre za privilegirano komunikacijo, vloži dokument (ali njegovo kopijo) v zapečateno kuverto, na katero se podpišeta pooblaščena oseba in podjetje ali njegov odvetnik.</w:t>
      </w:r>
    </w:p>
    <w:p w14:paraId="1E726008" w14:textId="77777777" w:rsidR="00521C34" w:rsidRPr="00070D68" w:rsidRDefault="00521C34" w:rsidP="0025166A">
      <w:pPr>
        <w:pStyle w:val="Odstavek"/>
        <w:spacing w:before="0" w:line="260" w:lineRule="atLeast"/>
        <w:ind w:firstLine="0"/>
        <w:rPr>
          <w:sz w:val="20"/>
          <w:szCs w:val="20"/>
        </w:rPr>
      </w:pPr>
    </w:p>
    <w:p w14:paraId="24DACABB"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(3) O utemeljenosti oziroma neutemeljenosti sklicevanja na obstoj privilegirane komunikacije odloči Upravno sodišče Republike Slovenije v Ljubljani v 15 dneh od dneva, ko je </w:t>
      </w:r>
      <w:r w:rsidR="0045309B" w:rsidRPr="00070D68">
        <w:rPr>
          <w:sz w:val="20"/>
          <w:szCs w:val="20"/>
        </w:rPr>
        <w:t>agenc</w:t>
      </w:r>
      <w:r w:rsidRPr="00070D68">
        <w:rPr>
          <w:sz w:val="20"/>
          <w:szCs w:val="20"/>
        </w:rPr>
        <w:t xml:space="preserve">ija vložila zahtevo. </w:t>
      </w:r>
      <w:r w:rsidR="0045309B" w:rsidRPr="00070D68">
        <w:rPr>
          <w:sz w:val="20"/>
          <w:szCs w:val="20"/>
        </w:rPr>
        <w:t>Agenc</w:t>
      </w:r>
      <w:r w:rsidRPr="00070D68">
        <w:rPr>
          <w:sz w:val="20"/>
          <w:szCs w:val="20"/>
        </w:rPr>
        <w:t>ija zahtevi priloži zapečateno kuverto.</w:t>
      </w:r>
    </w:p>
    <w:p w14:paraId="78A027C5" w14:textId="77777777" w:rsidR="00521C34" w:rsidRPr="00070D68" w:rsidRDefault="00521C34" w:rsidP="0025166A">
      <w:pPr>
        <w:pStyle w:val="Odstavek"/>
        <w:spacing w:before="0" w:line="260" w:lineRule="atLeast"/>
        <w:ind w:firstLine="0"/>
        <w:rPr>
          <w:sz w:val="20"/>
          <w:szCs w:val="20"/>
        </w:rPr>
      </w:pPr>
    </w:p>
    <w:p w14:paraId="3322A77B"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(4) Če Upravno sodišče Republike Slovenije v Ljubljani odloči, da ne gre za privilegirano komunikacijo, pošlje dokumente </w:t>
      </w:r>
      <w:r w:rsidR="0045309B" w:rsidRPr="00070D68">
        <w:rPr>
          <w:sz w:val="20"/>
          <w:szCs w:val="20"/>
        </w:rPr>
        <w:t>agenc</w:t>
      </w:r>
      <w:r w:rsidRPr="00070D68">
        <w:rPr>
          <w:sz w:val="20"/>
          <w:szCs w:val="20"/>
        </w:rPr>
        <w:t>iji, če pa odloči, da gre za privilegirano komunikacijo, jih pošlje podjetju ali njegovemu odvetniku. Zoper to odločbo ni pravnega sredstva.</w:t>
      </w:r>
    </w:p>
    <w:p w14:paraId="6E2E4D89" w14:textId="27D0383C" w:rsidR="0072093C" w:rsidRDefault="0072093C" w:rsidP="003816F4">
      <w:pPr>
        <w:pStyle w:val="len"/>
        <w:spacing w:before="0" w:line="260" w:lineRule="atLeast"/>
        <w:jc w:val="both"/>
        <w:rPr>
          <w:sz w:val="20"/>
          <w:szCs w:val="20"/>
        </w:rPr>
      </w:pPr>
    </w:p>
    <w:p w14:paraId="1549E0FB" w14:textId="2C841520" w:rsidR="006E392F" w:rsidRPr="00070D68" w:rsidRDefault="002277C6" w:rsidP="0025166A">
      <w:pPr>
        <w:pStyle w:val="len"/>
        <w:numPr>
          <w:ilvl w:val="0"/>
          <w:numId w:val="21"/>
        </w:numPr>
        <w:spacing w:before="0" w:line="260" w:lineRule="atLeast"/>
        <w:ind w:left="0" w:hanging="11"/>
        <w:rPr>
          <w:sz w:val="20"/>
          <w:szCs w:val="20"/>
        </w:rPr>
      </w:pPr>
      <w:bookmarkStart w:id="24" w:name="_Ref24357550"/>
      <w:r w:rsidRPr="00070D68">
        <w:rPr>
          <w:sz w:val="20"/>
          <w:szCs w:val="20"/>
        </w:rPr>
        <w:t xml:space="preserve"> </w:t>
      </w:r>
      <w:bookmarkStart w:id="25" w:name="_Ref41896321"/>
      <w:r w:rsidR="002F56CD" w:rsidRPr="00070D68">
        <w:rPr>
          <w:sz w:val="20"/>
          <w:szCs w:val="20"/>
        </w:rPr>
        <w:t>č</w:t>
      </w:r>
      <w:r w:rsidR="0049669E" w:rsidRPr="00070D68">
        <w:rPr>
          <w:sz w:val="20"/>
          <w:szCs w:val="20"/>
        </w:rPr>
        <w:t>len</w:t>
      </w:r>
      <w:bookmarkEnd w:id="24"/>
      <w:bookmarkEnd w:id="25"/>
      <w:r w:rsidR="002F56CD" w:rsidRPr="00070D68">
        <w:rPr>
          <w:sz w:val="20"/>
          <w:szCs w:val="20"/>
        </w:rPr>
        <w:t xml:space="preserve"> </w:t>
      </w:r>
    </w:p>
    <w:p w14:paraId="4E48B65A" w14:textId="77777777" w:rsidR="006E392F" w:rsidRPr="00070D68" w:rsidRDefault="006E392F" w:rsidP="0025166A">
      <w:pPr>
        <w:pStyle w:val="lennaslov"/>
        <w:spacing w:line="260" w:lineRule="atLeast"/>
        <w:rPr>
          <w:sz w:val="20"/>
          <w:szCs w:val="20"/>
        </w:rPr>
      </w:pPr>
      <w:r w:rsidRPr="00070D68">
        <w:rPr>
          <w:sz w:val="20"/>
          <w:szCs w:val="20"/>
        </w:rPr>
        <w:t>(</w:t>
      </w:r>
      <w:r w:rsidR="00657660" w:rsidRPr="00070D68">
        <w:rPr>
          <w:sz w:val="20"/>
          <w:szCs w:val="20"/>
        </w:rPr>
        <w:t>zapisnik</w:t>
      </w:r>
      <w:r w:rsidRPr="00070D68">
        <w:rPr>
          <w:sz w:val="20"/>
          <w:szCs w:val="20"/>
        </w:rPr>
        <w:t>)</w:t>
      </w:r>
    </w:p>
    <w:p w14:paraId="56888B3D" w14:textId="77777777" w:rsidR="00AA1733" w:rsidRPr="00070D68" w:rsidRDefault="00AA1733" w:rsidP="0025166A">
      <w:pPr>
        <w:pStyle w:val="Odstavek"/>
        <w:spacing w:before="0" w:line="260" w:lineRule="atLeast"/>
        <w:ind w:firstLine="0"/>
        <w:rPr>
          <w:sz w:val="20"/>
          <w:szCs w:val="20"/>
        </w:rPr>
      </w:pPr>
    </w:p>
    <w:p w14:paraId="4F527641" w14:textId="0D3D165F" w:rsidR="00AA1733" w:rsidRPr="00070D68" w:rsidRDefault="00AA1733" w:rsidP="00AD2B4D">
      <w:pPr>
        <w:pStyle w:val="Odstavek"/>
        <w:numPr>
          <w:ilvl w:val="0"/>
          <w:numId w:val="106"/>
        </w:numPr>
        <w:spacing w:before="0" w:line="260" w:lineRule="atLeast"/>
        <w:ind w:left="0" w:hanging="11"/>
        <w:rPr>
          <w:sz w:val="20"/>
          <w:szCs w:val="20"/>
        </w:rPr>
      </w:pPr>
      <w:r w:rsidRPr="00070D68">
        <w:rPr>
          <w:sz w:val="20"/>
          <w:szCs w:val="20"/>
        </w:rPr>
        <w:t xml:space="preserve">Agencija </w:t>
      </w:r>
      <w:r w:rsidR="002B1F95" w:rsidRPr="00070D68">
        <w:rPr>
          <w:sz w:val="20"/>
          <w:szCs w:val="20"/>
        </w:rPr>
        <w:t>o</w:t>
      </w:r>
      <w:r w:rsidRPr="00070D68">
        <w:rPr>
          <w:sz w:val="20"/>
          <w:szCs w:val="20"/>
        </w:rPr>
        <w:t xml:space="preserve"> preiskavi sestavi zapisnik.</w:t>
      </w:r>
    </w:p>
    <w:p w14:paraId="298F8650" w14:textId="77777777" w:rsidR="00017E8F" w:rsidRPr="00070D68" w:rsidRDefault="00017E8F" w:rsidP="0025166A">
      <w:pPr>
        <w:pStyle w:val="Odstavek"/>
        <w:spacing w:before="0" w:line="260" w:lineRule="atLeast"/>
        <w:ind w:firstLine="0"/>
        <w:rPr>
          <w:sz w:val="20"/>
          <w:szCs w:val="20"/>
        </w:rPr>
      </w:pPr>
    </w:p>
    <w:p w14:paraId="022077B8" w14:textId="77777777" w:rsidR="00AA1733" w:rsidRPr="00070D68" w:rsidRDefault="00AA1733" w:rsidP="0025166A">
      <w:pPr>
        <w:pStyle w:val="Odstavek"/>
        <w:spacing w:before="0" w:line="260" w:lineRule="atLeast"/>
        <w:ind w:firstLine="0"/>
        <w:rPr>
          <w:sz w:val="20"/>
          <w:szCs w:val="20"/>
        </w:rPr>
      </w:pPr>
      <w:r w:rsidRPr="00070D68">
        <w:rPr>
          <w:sz w:val="20"/>
          <w:szCs w:val="20"/>
        </w:rPr>
        <w:t>(2) Zapisnik vsebuje:</w:t>
      </w:r>
    </w:p>
    <w:p w14:paraId="329D7A5A" w14:textId="77777777" w:rsidR="002D37C5" w:rsidRPr="00070D68" w:rsidRDefault="00783077" w:rsidP="000F4AEE">
      <w:pPr>
        <w:pStyle w:val="Alineazaodstavkom"/>
        <w:numPr>
          <w:ilvl w:val="0"/>
          <w:numId w:val="47"/>
        </w:numPr>
        <w:spacing w:line="260" w:lineRule="atLeast"/>
        <w:rPr>
          <w:sz w:val="20"/>
          <w:szCs w:val="20"/>
        </w:rPr>
      </w:pPr>
      <w:r w:rsidRPr="00070D68">
        <w:rPr>
          <w:sz w:val="20"/>
          <w:szCs w:val="20"/>
        </w:rPr>
        <w:t>k</w:t>
      </w:r>
      <w:r w:rsidR="00AA1733" w:rsidRPr="00070D68">
        <w:rPr>
          <w:sz w:val="20"/>
          <w:szCs w:val="20"/>
        </w:rPr>
        <w:t>raj</w:t>
      </w:r>
      <w:r w:rsidRPr="00070D68">
        <w:rPr>
          <w:sz w:val="20"/>
          <w:szCs w:val="20"/>
        </w:rPr>
        <w:t>,</w:t>
      </w:r>
      <w:r w:rsidR="00AA1733" w:rsidRPr="00070D68">
        <w:rPr>
          <w:sz w:val="20"/>
          <w:szCs w:val="20"/>
        </w:rPr>
        <w:t xml:space="preserve"> datum</w:t>
      </w:r>
      <w:r w:rsidRPr="00070D68">
        <w:rPr>
          <w:sz w:val="20"/>
          <w:szCs w:val="20"/>
        </w:rPr>
        <w:t xml:space="preserve"> in uro </w:t>
      </w:r>
      <w:r w:rsidR="002D37C5" w:rsidRPr="00070D68">
        <w:rPr>
          <w:sz w:val="20"/>
          <w:szCs w:val="20"/>
        </w:rPr>
        <w:t>začetka in konca opravljanja preiskave</w:t>
      </w:r>
      <w:r w:rsidR="003816F4" w:rsidRPr="00070D68">
        <w:rPr>
          <w:sz w:val="20"/>
          <w:szCs w:val="20"/>
        </w:rPr>
        <w:t>;</w:t>
      </w:r>
    </w:p>
    <w:p w14:paraId="5E6BA47D" w14:textId="77777777" w:rsidR="00AA1733" w:rsidRPr="00070D68" w:rsidRDefault="00783077" w:rsidP="000F4AEE">
      <w:pPr>
        <w:pStyle w:val="Alineazaodstavkom"/>
        <w:numPr>
          <w:ilvl w:val="0"/>
          <w:numId w:val="47"/>
        </w:numPr>
        <w:spacing w:line="260" w:lineRule="atLeast"/>
        <w:rPr>
          <w:sz w:val="20"/>
          <w:szCs w:val="20"/>
        </w:rPr>
      </w:pPr>
      <w:r w:rsidRPr="00070D68">
        <w:rPr>
          <w:sz w:val="20"/>
          <w:szCs w:val="20"/>
        </w:rPr>
        <w:t xml:space="preserve">zadevo, v kateri se </w:t>
      </w:r>
      <w:r w:rsidR="002D37C5" w:rsidRPr="00070D68">
        <w:rPr>
          <w:sz w:val="20"/>
          <w:szCs w:val="20"/>
        </w:rPr>
        <w:t>preiskava</w:t>
      </w:r>
      <w:r w:rsidRPr="00070D68">
        <w:rPr>
          <w:sz w:val="20"/>
          <w:szCs w:val="20"/>
        </w:rPr>
        <w:t xml:space="preserve"> opravlja</w:t>
      </w:r>
      <w:r w:rsidR="00AA1733" w:rsidRPr="00070D68">
        <w:rPr>
          <w:sz w:val="20"/>
          <w:szCs w:val="20"/>
        </w:rPr>
        <w:t>;</w:t>
      </w:r>
    </w:p>
    <w:p w14:paraId="62923F6D" w14:textId="77777777" w:rsidR="00AA1733" w:rsidRPr="00070D68" w:rsidRDefault="00AA1733" w:rsidP="000F4AEE">
      <w:pPr>
        <w:pStyle w:val="Alineazaodstavkom"/>
        <w:numPr>
          <w:ilvl w:val="0"/>
          <w:numId w:val="47"/>
        </w:numPr>
        <w:spacing w:line="260" w:lineRule="atLeast"/>
        <w:rPr>
          <w:sz w:val="20"/>
          <w:szCs w:val="20"/>
        </w:rPr>
      </w:pPr>
      <w:r w:rsidRPr="00070D68">
        <w:rPr>
          <w:sz w:val="20"/>
          <w:szCs w:val="20"/>
        </w:rPr>
        <w:t>ime pooblaščene osebe, ki je vodi</w:t>
      </w:r>
      <w:r w:rsidR="009E36E7" w:rsidRPr="00070D68">
        <w:rPr>
          <w:sz w:val="20"/>
          <w:szCs w:val="20"/>
        </w:rPr>
        <w:t>la</w:t>
      </w:r>
      <w:r w:rsidRPr="00070D68">
        <w:rPr>
          <w:sz w:val="20"/>
          <w:szCs w:val="20"/>
        </w:rPr>
        <w:t xml:space="preserve"> dejanje, zapisnikarja in ostalih udeležencev, ki so sodeloval</w:t>
      </w:r>
      <w:r w:rsidR="003816F4" w:rsidRPr="00070D68">
        <w:rPr>
          <w:sz w:val="20"/>
          <w:szCs w:val="20"/>
        </w:rPr>
        <w:t>i</w:t>
      </w:r>
      <w:r w:rsidRPr="00070D68">
        <w:rPr>
          <w:sz w:val="20"/>
          <w:szCs w:val="20"/>
        </w:rPr>
        <w:t xml:space="preserve"> pri </w:t>
      </w:r>
      <w:r w:rsidR="002D37C5" w:rsidRPr="00070D68">
        <w:rPr>
          <w:sz w:val="20"/>
          <w:szCs w:val="20"/>
        </w:rPr>
        <w:t>preiskavi</w:t>
      </w:r>
      <w:r w:rsidRPr="00070D68">
        <w:rPr>
          <w:sz w:val="20"/>
          <w:szCs w:val="20"/>
        </w:rPr>
        <w:t>;</w:t>
      </w:r>
    </w:p>
    <w:p w14:paraId="1F9827A5" w14:textId="77777777" w:rsidR="00AA1733" w:rsidRPr="00070D68" w:rsidRDefault="00AA1733" w:rsidP="000F4AEE">
      <w:pPr>
        <w:pStyle w:val="Alineazaodstavkom"/>
        <w:numPr>
          <w:ilvl w:val="0"/>
          <w:numId w:val="47"/>
        </w:numPr>
        <w:spacing w:line="260" w:lineRule="atLeast"/>
        <w:rPr>
          <w:sz w:val="20"/>
          <w:szCs w:val="20"/>
        </w:rPr>
      </w:pPr>
      <w:r w:rsidRPr="00070D68">
        <w:rPr>
          <w:sz w:val="20"/>
          <w:szCs w:val="20"/>
        </w:rPr>
        <w:t>kratek opis poteka preiskave</w:t>
      </w:r>
      <w:r w:rsidR="00783077" w:rsidRPr="00070D68">
        <w:rPr>
          <w:sz w:val="20"/>
          <w:szCs w:val="20"/>
        </w:rPr>
        <w:t xml:space="preserve"> ter vsebino </w:t>
      </w:r>
      <w:r w:rsidR="009E36E7" w:rsidRPr="00070D68">
        <w:rPr>
          <w:sz w:val="20"/>
          <w:szCs w:val="20"/>
        </w:rPr>
        <w:t xml:space="preserve">v postopku opravljenega dejanja </w:t>
      </w:r>
      <w:r w:rsidR="00783077" w:rsidRPr="00070D68">
        <w:rPr>
          <w:sz w:val="20"/>
          <w:szCs w:val="20"/>
        </w:rPr>
        <w:t xml:space="preserve"> in</w:t>
      </w:r>
      <w:r w:rsidRPr="00070D68">
        <w:rPr>
          <w:sz w:val="20"/>
          <w:szCs w:val="20"/>
        </w:rPr>
        <w:t xml:space="preserve"> dan</w:t>
      </w:r>
      <w:r w:rsidR="00783077" w:rsidRPr="00070D68">
        <w:rPr>
          <w:sz w:val="20"/>
          <w:szCs w:val="20"/>
        </w:rPr>
        <w:t>ih</w:t>
      </w:r>
      <w:r w:rsidRPr="00070D68">
        <w:rPr>
          <w:sz w:val="20"/>
          <w:szCs w:val="20"/>
        </w:rPr>
        <w:t xml:space="preserve"> izjav;</w:t>
      </w:r>
      <w:r w:rsidR="003816F4" w:rsidRPr="00070D68">
        <w:rPr>
          <w:sz w:val="20"/>
          <w:szCs w:val="20"/>
        </w:rPr>
        <w:t xml:space="preserve"> </w:t>
      </w:r>
      <w:r w:rsidRPr="00070D68">
        <w:rPr>
          <w:sz w:val="20"/>
          <w:szCs w:val="20"/>
        </w:rPr>
        <w:t>in</w:t>
      </w:r>
    </w:p>
    <w:p w14:paraId="2B359FC3" w14:textId="77777777" w:rsidR="00AA1733" w:rsidRPr="00070D68" w:rsidRDefault="00AA1733" w:rsidP="000F4AEE">
      <w:pPr>
        <w:pStyle w:val="Alineazaodstavkom"/>
        <w:numPr>
          <w:ilvl w:val="0"/>
          <w:numId w:val="47"/>
        </w:numPr>
        <w:spacing w:line="260" w:lineRule="atLeast"/>
        <w:rPr>
          <w:sz w:val="20"/>
          <w:szCs w:val="20"/>
        </w:rPr>
      </w:pPr>
      <w:r w:rsidRPr="00070D68">
        <w:rPr>
          <w:sz w:val="20"/>
          <w:szCs w:val="20"/>
        </w:rPr>
        <w:t>seznam dokumentov in drugih predmetov, ki jih je agencija pridobila med preiskavo.</w:t>
      </w:r>
    </w:p>
    <w:p w14:paraId="433EC5DE" w14:textId="77777777" w:rsidR="00AA1733" w:rsidRPr="00070D68" w:rsidRDefault="00AA1733" w:rsidP="0025166A">
      <w:pPr>
        <w:pStyle w:val="Odstavek"/>
        <w:spacing w:before="0" w:line="260" w:lineRule="atLeast"/>
        <w:ind w:firstLine="0"/>
        <w:rPr>
          <w:sz w:val="20"/>
          <w:szCs w:val="20"/>
        </w:rPr>
      </w:pPr>
    </w:p>
    <w:p w14:paraId="5A39C12B" w14:textId="77777777" w:rsidR="00AB55B5" w:rsidRPr="00070D68" w:rsidRDefault="00AA1733" w:rsidP="0025166A">
      <w:pPr>
        <w:pStyle w:val="Odstavek"/>
        <w:spacing w:before="0" w:line="260" w:lineRule="atLeast"/>
        <w:ind w:firstLine="0"/>
        <w:rPr>
          <w:sz w:val="20"/>
          <w:szCs w:val="20"/>
        </w:rPr>
      </w:pPr>
      <w:r w:rsidRPr="00070D68">
        <w:rPr>
          <w:sz w:val="20"/>
          <w:szCs w:val="20"/>
        </w:rPr>
        <w:t>(3) Preden se zapisnik sklene imajo udeleženci</w:t>
      </w:r>
      <w:r w:rsidR="00D72058" w:rsidRPr="00070D68">
        <w:rPr>
          <w:sz w:val="20"/>
          <w:szCs w:val="20"/>
        </w:rPr>
        <w:t>, ki so prisotni pri preiskavi,</w:t>
      </w:r>
      <w:r w:rsidRPr="00070D68">
        <w:rPr>
          <w:sz w:val="20"/>
          <w:szCs w:val="20"/>
        </w:rPr>
        <w:t xml:space="preserve"> pravico </w:t>
      </w:r>
      <w:r w:rsidR="005D4B72" w:rsidRPr="00070D68">
        <w:rPr>
          <w:sz w:val="20"/>
          <w:szCs w:val="20"/>
        </w:rPr>
        <w:t>prebrati</w:t>
      </w:r>
      <w:r w:rsidRPr="00070D68">
        <w:rPr>
          <w:sz w:val="20"/>
          <w:szCs w:val="20"/>
        </w:rPr>
        <w:t xml:space="preserve"> </w:t>
      </w:r>
      <w:r w:rsidR="002B1F95" w:rsidRPr="00070D68">
        <w:rPr>
          <w:sz w:val="20"/>
          <w:szCs w:val="20"/>
        </w:rPr>
        <w:t xml:space="preserve">ali poslušati branje </w:t>
      </w:r>
      <w:r w:rsidRPr="00070D68">
        <w:rPr>
          <w:sz w:val="20"/>
          <w:szCs w:val="20"/>
        </w:rPr>
        <w:t>zapisnik</w:t>
      </w:r>
      <w:r w:rsidR="002B1F95" w:rsidRPr="00070D68">
        <w:rPr>
          <w:sz w:val="20"/>
          <w:szCs w:val="20"/>
        </w:rPr>
        <w:t>a</w:t>
      </w:r>
      <w:r w:rsidRPr="00070D68">
        <w:rPr>
          <w:sz w:val="20"/>
          <w:szCs w:val="20"/>
        </w:rPr>
        <w:t xml:space="preserve"> in dati svoje pripombe. Na koncu zapisnika se navede pravica iz prejšnjega stavka</w:t>
      </w:r>
      <w:r w:rsidR="00461D75" w:rsidRPr="00070D68">
        <w:rPr>
          <w:sz w:val="20"/>
          <w:szCs w:val="20"/>
        </w:rPr>
        <w:t>, in</w:t>
      </w:r>
      <w:r w:rsidRPr="00070D68">
        <w:rPr>
          <w:sz w:val="20"/>
          <w:szCs w:val="20"/>
        </w:rPr>
        <w:t xml:space="preserve"> </w:t>
      </w:r>
      <w:r w:rsidR="00461D75" w:rsidRPr="00070D68">
        <w:rPr>
          <w:sz w:val="20"/>
          <w:szCs w:val="20"/>
        </w:rPr>
        <w:t>ali se udeleženci z vsebino zapisnika strinjajo oziroma ali imajo kakšne pripombe</w:t>
      </w:r>
      <w:r w:rsidR="00BF5841" w:rsidRPr="00070D68">
        <w:rPr>
          <w:sz w:val="20"/>
          <w:szCs w:val="20"/>
        </w:rPr>
        <w:t>.</w:t>
      </w:r>
      <w:r w:rsidR="005D4B72" w:rsidRPr="00070D68">
        <w:rPr>
          <w:sz w:val="20"/>
          <w:szCs w:val="20"/>
        </w:rPr>
        <w:t xml:space="preserve"> </w:t>
      </w:r>
      <w:r w:rsidR="00461D75" w:rsidRPr="00070D68">
        <w:rPr>
          <w:sz w:val="20"/>
          <w:szCs w:val="20"/>
        </w:rPr>
        <w:t xml:space="preserve"> Če </w:t>
      </w:r>
      <w:r w:rsidR="005D4B72" w:rsidRPr="00070D68">
        <w:rPr>
          <w:sz w:val="20"/>
          <w:szCs w:val="20"/>
        </w:rPr>
        <w:t>imajo udeleženci pripombe na zapisnik</w:t>
      </w:r>
      <w:r w:rsidRPr="00070D68">
        <w:rPr>
          <w:sz w:val="20"/>
          <w:szCs w:val="20"/>
        </w:rPr>
        <w:t>, se</w:t>
      </w:r>
      <w:r w:rsidR="005D4B72" w:rsidRPr="00070D68">
        <w:rPr>
          <w:sz w:val="20"/>
          <w:szCs w:val="20"/>
        </w:rPr>
        <w:t xml:space="preserve"> v zapisni</w:t>
      </w:r>
      <w:r w:rsidR="00AB55B5" w:rsidRPr="00070D68">
        <w:rPr>
          <w:sz w:val="20"/>
          <w:szCs w:val="20"/>
        </w:rPr>
        <w:t>k</w:t>
      </w:r>
      <w:r w:rsidRPr="00070D68">
        <w:rPr>
          <w:sz w:val="20"/>
          <w:szCs w:val="20"/>
        </w:rPr>
        <w:t xml:space="preserve"> na kratko zapiše njihova vsebina. Nato podpiše</w:t>
      </w:r>
      <w:r w:rsidR="00BF5841" w:rsidRPr="00070D68">
        <w:rPr>
          <w:sz w:val="20"/>
          <w:szCs w:val="20"/>
        </w:rPr>
        <w:t>jo</w:t>
      </w:r>
      <w:r w:rsidRPr="00070D68">
        <w:rPr>
          <w:sz w:val="20"/>
          <w:szCs w:val="20"/>
        </w:rPr>
        <w:t xml:space="preserve"> zapisnik </w:t>
      </w:r>
      <w:r w:rsidR="00A37FAF" w:rsidRPr="00070D68">
        <w:rPr>
          <w:sz w:val="20"/>
          <w:szCs w:val="20"/>
        </w:rPr>
        <w:t xml:space="preserve"> udeleženci preiskave</w:t>
      </w:r>
      <w:r w:rsidRPr="00070D68">
        <w:rPr>
          <w:sz w:val="20"/>
          <w:szCs w:val="20"/>
        </w:rPr>
        <w:t xml:space="preserve">, na koncu pa ga overi uradna oseba, ki je </w:t>
      </w:r>
      <w:r w:rsidR="00A37FAF" w:rsidRPr="00070D68">
        <w:rPr>
          <w:sz w:val="20"/>
          <w:szCs w:val="20"/>
        </w:rPr>
        <w:t>preiskavo</w:t>
      </w:r>
      <w:r w:rsidRPr="00070D68">
        <w:rPr>
          <w:sz w:val="20"/>
          <w:szCs w:val="20"/>
        </w:rPr>
        <w:t xml:space="preserve"> vodil</w:t>
      </w:r>
      <w:r w:rsidR="00B45333" w:rsidRPr="00070D68">
        <w:rPr>
          <w:sz w:val="20"/>
          <w:szCs w:val="20"/>
        </w:rPr>
        <w:t>a</w:t>
      </w:r>
      <w:r w:rsidRPr="00070D68">
        <w:rPr>
          <w:sz w:val="20"/>
          <w:szCs w:val="20"/>
        </w:rPr>
        <w:t>, in morebitni zapisnikar.</w:t>
      </w:r>
    </w:p>
    <w:p w14:paraId="74B4818F" w14:textId="77777777" w:rsidR="009E36E7" w:rsidRPr="00070D68" w:rsidRDefault="009E36E7" w:rsidP="008553F1">
      <w:pPr>
        <w:pStyle w:val="Odstavek"/>
        <w:tabs>
          <w:tab w:val="left" w:pos="2880"/>
        </w:tabs>
        <w:spacing w:before="0" w:line="260" w:lineRule="atLeast"/>
        <w:ind w:firstLine="0"/>
        <w:rPr>
          <w:sz w:val="20"/>
          <w:szCs w:val="20"/>
        </w:rPr>
      </w:pPr>
    </w:p>
    <w:p w14:paraId="4BDB3D37" w14:textId="2EBD92D4" w:rsidR="00017E8F" w:rsidRDefault="00725E88" w:rsidP="008553F1">
      <w:pPr>
        <w:pStyle w:val="Odstavek"/>
        <w:tabs>
          <w:tab w:val="left" w:pos="2880"/>
        </w:tabs>
        <w:spacing w:before="0" w:line="260" w:lineRule="atLeast"/>
        <w:ind w:firstLine="0"/>
        <w:rPr>
          <w:sz w:val="20"/>
          <w:szCs w:val="20"/>
        </w:rPr>
      </w:pPr>
      <w:r w:rsidRPr="00070D68">
        <w:rPr>
          <w:sz w:val="20"/>
          <w:szCs w:val="20"/>
        </w:rPr>
        <w:t>(4) Ta člen se uporablja tudi za pregled poslovnih knjig in druge dokumentacije iz petega odstavka prejšnjega člena.</w:t>
      </w:r>
    </w:p>
    <w:p w14:paraId="39B6AB8E" w14:textId="77777777" w:rsidR="00AD2B4D" w:rsidRPr="00070D68" w:rsidRDefault="00AD2B4D" w:rsidP="008553F1">
      <w:pPr>
        <w:pStyle w:val="Odstavek"/>
        <w:tabs>
          <w:tab w:val="left" w:pos="2880"/>
        </w:tabs>
        <w:spacing w:before="0" w:line="260" w:lineRule="atLeast"/>
        <w:ind w:firstLine="0"/>
        <w:rPr>
          <w:sz w:val="20"/>
          <w:szCs w:val="20"/>
        </w:rPr>
      </w:pPr>
    </w:p>
    <w:p w14:paraId="34C840F8" w14:textId="74E611CF" w:rsidR="009E36E7" w:rsidRPr="00070D68" w:rsidRDefault="009E38C0" w:rsidP="00C4449A">
      <w:pPr>
        <w:pStyle w:val="len"/>
        <w:numPr>
          <w:ilvl w:val="0"/>
          <w:numId w:val="21"/>
        </w:numPr>
        <w:spacing w:before="0" w:line="260" w:lineRule="atLeast"/>
        <w:ind w:left="0" w:firstLine="0"/>
        <w:rPr>
          <w:sz w:val="20"/>
          <w:szCs w:val="20"/>
        </w:rPr>
      </w:pPr>
      <w:r w:rsidRPr="00070D68">
        <w:rPr>
          <w:sz w:val="20"/>
          <w:szCs w:val="20"/>
        </w:rPr>
        <w:t xml:space="preserve"> </w:t>
      </w:r>
      <w:bookmarkStart w:id="26" w:name="_Ref42846301"/>
      <w:r w:rsidR="008B2FA2">
        <w:rPr>
          <w:sz w:val="20"/>
          <w:szCs w:val="20"/>
        </w:rPr>
        <w:t xml:space="preserve">člen </w:t>
      </w:r>
      <w:bookmarkEnd w:id="26"/>
    </w:p>
    <w:p w14:paraId="017149B5" w14:textId="77777777" w:rsidR="009E36E7" w:rsidRPr="00070D68" w:rsidRDefault="009E36E7" w:rsidP="009E36E7">
      <w:pPr>
        <w:pStyle w:val="lennaslov"/>
        <w:spacing w:line="260" w:lineRule="atLeast"/>
        <w:rPr>
          <w:sz w:val="20"/>
          <w:szCs w:val="20"/>
        </w:rPr>
      </w:pPr>
      <w:r w:rsidRPr="00070D68">
        <w:rPr>
          <w:sz w:val="20"/>
          <w:szCs w:val="20"/>
        </w:rPr>
        <w:t>(preiskava pri tretjih)</w:t>
      </w:r>
    </w:p>
    <w:p w14:paraId="72254F89" w14:textId="77777777" w:rsidR="009E36E7" w:rsidRPr="00070D68" w:rsidRDefault="009E36E7" w:rsidP="009E36E7">
      <w:pPr>
        <w:pStyle w:val="Odstavek"/>
        <w:spacing w:before="0" w:line="260" w:lineRule="atLeast"/>
        <w:rPr>
          <w:sz w:val="20"/>
          <w:szCs w:val="20"/>
        </w:rPr>
      </w:pPr>
    </w:p>
    <w:p w14:paraId="1C69301C" w14:textId="77777777" w:rsidR="009E36E7" w:rsidRPr="00070D68" w:rsidRDefault="009E36E7" w:rsidP="0096630F">
      <w:pPr>
        <w:pStyle w:val="Odstavek"/>
        <w:spacing w:before="0" w:line="260" w:lineRule="atLeast"/>
        <w:ind w:firstLine="0"/>
        <w:rPr>
          <w:sz w:val="20"/>
          <w:szCs w:val="20"/>
        </w:rPr>
      </w:pPr>
      <w:r w:rsidRPr="00070D68">
        <w:rPr>
          <w:sz w:val="20"/>
          <w:szCs w:val="20"/>
        </w:rPr>
        <w:t>(1) Če obstaja utemeljeni sum, da se poslovne knjige in druga dokumentacija, povezana s poslovanjem in predmetom preiskave, ki so lahko pomembne za dokazovanje kršitve tega zakona ali 101. ali 102. člena Pogodbe o delovanju Evropske unije, nahajajo v prostorih podjetja, proti kateremu se ne vodi postopek, ali v stanovanjskih ali drugih prostorih članov organov vodenja podjetja ali nadzora, zaposlenih ali drugih sodelavcev podjetja, proti kateremu se vodi postopek, pridobi agencija odredbo za preiskavo teh prostorov od sodnika okrožnega sodišča.</w:t>
      </w:r>
    </w:p>
    <w:p w14:paraId="0A67726C" w14:textId="77777777" w:rsidR="0096630F" w:rsidRPr="00070D68" w:rsidRDefault="0096630F" w:rsidP="0096630F">
      <w:pPr>
        <w:pStyle w:val="Odstavek"/>
        <w:spacing w:before="0" w:line="260" w:lineRule="atLeast"/>
        <w:ind w:firstLine="0"/>
        <w:rPr>
          <w:sz w:val="20"/>
          <w:szCs w:val="20"/>
        </w:rPr>
      </w:pPr>
    </w:p>
    <w:p w14:paraId="3D9D6151" w14:textId="171FA862" w:rsidR="0096630F" w:rsidRPr="00070D68" w:rsidRDefault="0096630F" w:rsidP="0096630F">
      <w:pPr>
        <w:pStyle w:val="Odstavek"/>
        <w:spacing w:before="0" w:line="260" w:lineRule="atLeast"/>
        <w:ind w:firstLine="0"/>
        <w:rPr>
          <w:sz w:val="20"/>
          <w:szCs w:val="20"/>
        </w:rPr>
      </w:pPr>
      <w:r w:rsidRPr="00070D68">
        <w:rPr>
          <w:sz w:val="20"/>
          <w:szCs w:val="20"/>
        </w:rPr>
        <w:t xml:space="preserve">(2) Za opravljanje preiskave se smiselno uporabljajo </w:t>
      </w:r>
      <w:r w:rsidRPr="008B2FA2">
        <w:rPr>
          <w:sz w:val="20"/>
          <w:szCs w:val="20"/>
        </w:rPr>
        <w:t xml:space="preserve">določbe od </w:t>
      </w:r>
      <w:r w:rsidR="00C6081E" w:rsidRPr="008B2FA2">
        <w:rPr>
          <w:sz w:val="20"/>
          <w:szCs w:val="20"/>
        </w:rPr>
        <w:fldChar w:fldCharType="begin"/>
      </w:r>
      <w:r w:rsidR="00C6081E" w:rsidRPr="008B2FA2">
        <w:rPr>
          <w:sz w:val="20"/>
          <w:szCs w:val="20"/>
        </w:rPr>
        <w:instrText xml:space="preserve"> REF _Ref41896383 \r \h  \* MERGEFORMAT </w:instrText>
      </w:r>
      <w:r w:rsidR="00C6081E" w:rsidRPr="008B2FA2">
        <w:rPr>
          <w:sz w:val="20"/>
          <w:szCs w:val="20"/>
        </w:rPr>
      </w:r>
      <w:r w:rsidR="00C6081E" w:rsidRPr="008B2FA2">
        <w:rPr>
          <w:sz w:val="20"/>
          <w:szCs w:val="20"/>
        </w:rPr>
        <w:fldChar w:fldCharType="separate"/>
      </w:r>
      <w:r w:rsidR="00CC7BCF" w:rsidRPr="008B2FA2">
        <w:rPr>
          <w:sz w:val="20"/>
          <w:szCs w:val="20"/>
        </w:rPr>
        <w:t>39</w:t>
      </w:r>
      <w:r w:rsidR="00C6081E" w:rsidRPr="008B2FA2">
        <w:rPr>
          <w:sz w:val="20"/>
          <w:szCs w:val="20"/>
        </w:rPr>
        <w:fldChar w:fldCharType="end"/>
      </w:r>
      <w:r w:rsidR="00B45333" w:rsidRPr="008B2FA2">
        <w:rPr>
          <w:sz w:val="20"/>
          <w:szCs w:val="20"/>
        </w:rPr>
        <w:t>.</w:t>
      </w:r>
      <w:r w:rsidRPr="008B2FA2">
        <w:rPr>
          <w:sz w:val="20"/>
          <w:szCs w:val="20"/>
        </w:rPr>
        <w:t xml:space="preserve"> </w:t>
      </w:r>
      <w:r w:rsidR="00BF5841" w:rsidRPr="008B2FA2">
        <w:rPr>
          <w:sz w:val="20"/>
          <w:szCs w:val="20"/>
        </w:rPr>
        <w:t>d</w:t>
      </w:r>
      <w:r w:rsidRPr="008B2FA2">
        <w:rPr>
          <w:sz w:val="20"/>
          <w:szCs w:val="20"/>
        </w:rPr>
        <w:t>o</w:t>
      </w:r>
      <w:r w:rsidR="00BF5841" w:rsidRPr="008B2FA2">
        <w:rPr>
          <w:sz w:val="20"/>
          <w:szCs w:val="20"/>
        </w:rPr>
        <w:t xml:space="preserve"> </w:t>
      </w:r>
      <w:r w:rsidR="00C6081E" w:rsidRPr="008B2FA2">
        <w:rPr>
          <w:sz w:val="20"/>
          <w:szCs w:val="20"/>
        </w:rPr>
        <w:fldChar w:fldCharType="begin"/>
      </w:r>
      <w:r w:rsidR="00C6081E" w:rsidRPr="008B2FA2">
        <w:rPr>
          <w:sz w:val="20"/>
          <w:szCs w:val="20"/>
        </w:rPr>
        <w:instrText xml:space="preserve"> REF _Ref41896321 \r \h  \* MERGEFORMAT </w:instrText>
      </w:r>
      <w:r w:rsidR="00C6081E" w:rsidRPr="008B2FA2">
        <w:rPr>
          <w:sz w:val="20"/>
          <w:szCs w:val="20"/>
        </w:rPr>
      </w:r>
      <w:r w:rsidR="00C6081E" w:rsidRPr="008B2FA2">
        <w:rPr>
          <w:sz w:val="20"/>
          <w:szCs w:val="20"/>
        </w:rPr>
        <w:fldChar w:fldCharType="separate"/>
      </w:r>
      <w:r w:rsidR="00CC7BCF" w:rsidRPr="008B2FA2">
        <w:rPr>
          <w:sz w:val="20"/>
          <w:szCs w:val="20"/>
        </w:rPr>
        <w:t>44</w:t>
      </w:r>
      <w:r w:rsidR="00C6081E" w:rsidRPr="008B2FA2">
        <w:rPr>
          <w:sz w:val="20"/>
          <w:szCs w:val="20"/>
        </w:rPr>
        <w:fldChar w:fldCharType="end"/>
      </w:r>
      <w:r w:rsidRPr="008B2FA2">
        <w:rPr>
          <w:sz w:val="20"/>
          <w:szCs w:val="20"/>
        </w:rPr>
        <w:t>. člena tega zakona</w:t>
      </w:r>
      <w:r w:rsidRPr="00070D68">
        <w:rPr>
          <w:sz w:val="20"/>
          <w:szCs w:val="20"/>
        </w:rPr>
        <w:t>.</w:t>
      </w:r>
    </w:p>
    <w:p w14:paraId="59AB3039" w14:textId="77777777" w:rsidR="0096630F" w:rsidRPr="00070D68" w:rsidRDefault="0096630F" w:rsidP="0096630F">
      <w:pPr>
        <w:pStyle w:val="Odstavek"/>
        <w:spacing w:before="0" w:line="260" w:lineRule="atLeast"/>
        <w:ind w:firstLine="0"/>
        <w:rPr>
          <w:sz w:val="20"/>
          <w:szCs w:val="20"/>
        </w:rPr>
      </w:pPr>
    </w:p>
    <w:p w14:paraId="1765E5B5" w14:textId="77777777" w:rsidR="006E392F" w:rsidRPr="00070D68" w:rsidRDefault="006E392F" w:rsidP="0025166A">
      <w:pPr>
        <w:pStyle w:val="Poglavje"/>
        <w:spacing w:before="0" w:line="260" w:lineRule="atLeast"/>
        <w:rPr>
          <w:sz w:val="20"/>
          <w:szCs w:val="20"/>
        </w:rPr>
      </w:pPr>
      <w:r w:rsidRPr="00070D68">
        <w:rPr>
          <w:sz w:val="20"/>
          <w:szCs w:val="20"/>
        </w:rPr>
        <w:t>4.</w:t>
      </w:r>
      <w:r w:rsidR="002277C6" w:rsidRPr="00070D68">
        <w:rPr>
          <w:sz w:val="20"/>
          <w:szCs w:val="20"/>
        </w:rPr>
        <w:t xml:space="preserve"> </w:t>
      </w:r>
      <w:r w:rsidRPr="00070D68">
        <w:rPr>
          <w:sz w:val="20"/>
          <w:szCs w:val="20"/>
        </w:rPr>
        <w:t>podpoglavje</w:t>
      </w:r>
      <w:r w:rsidRPr="00070D68">
        <w:rPr>
          <w:sz w:val="20"/>
          <w:szCs w:val="20"/>
        </w:rPr>
        <w:br/>
        <w:t xml:space="preserve">Odločbe in sklepi </w:t>
      </w:r>
      <w:r w:rsidR="0045309B" w:rsidRPr="00070D68">
        <w:rPr>
          <w:sz w:val="20"/>
          <w:szCs w:val="20"/>
        </w:rPr>
        <w:t>agenc</w:t>
      </w:r>
      <w:r w:rsidRPr="00070D68">
        <w:rPr>
          <w:sz w:val="20"/>
          <w:szCs w:val="20"/>
        </w:rPr>
        <w:t>ije</w:t>
      </w:r>
    </w:p>
    <w:p w14:paraId="3B2A12EB" w14:textId="77777777" w:rsidR="00FA20BA" w:rsidRPr="00070D68" w:rsidRDefault="00FA20BA" w:rsidP="0025166A">
      <w:pPr>
        <w:pStyle w:val="len"/>
        <w:spacing w:before="0" w:line="260" w:lineRule="atLeast"/>
        <w:rPr>
          <w:sz w:val="20"/>
          <w:szCs w:val="20"/>
        </w:rPr>
      </w:pPr>
    </w:p>
    <w:p w14:paraId="582483C2" w14:textId="4F0B3522" w:rsidR="006E392F" w:rsidRPr="00070D68" w:rsidRDefault="002277C6" w:rsidP="0025166A">
      <w:pPr>
        <w:pStyle w:val="len"/>
        <w:numPr>
          <w:ilvl w:val="0"/>
          <w:numId w:val="21"/>
        </w:numPr>
        <w:spacing w:before="0" w:line="260" w:lineRule="atLeast"/>
        <w:ind w:left="0" w:hanging="11"/>
        <w:rPr>
          <w:sz w:val="20"/>
          <w:szCs w:val="20"/>
        </w:rPr>
      </w:pPr>
      <w:bookmarkStart w:id="27" w:name="_Ref24443761"/>
      <w:r w:rsidRPr="00070D68">
        <w:rPr>
          <w:sz w:val="20"/>
          <w:szCs w:val="20"/>
        </w:rPr>
        <w:t xml:space="preserve"> </w:t>
      </w:r>
      <w:bookmarkStart w:id="28" w:name="_Ref41898215"/>
      <w:bookmarkEnd w:id="27"/>
      <w:r w:rsidR="002F56CD" w:rsidRPr="00070D68">
        <w:rPr>
          <w:sz w:val="20"/>
          <w:szCs w:val="20"/>
        </w:rPr>
        <w:t xml:space="preserve">člen </w:t>
      </w:r>
      <w:bookmarkEnd w:id="28"/>
    </w:p>
    <w:p w14:paraId="0BDF80C6" w14:textId="77777777" w:rsidR="006E392F" w:rsidRPr="00070D68" w:rsidRDefault="006E392F" w:rsidP="0025166A">
      <w:pPr>
        <w:pStyle w:val="lennaslov"/>
        <w:spacing w:line="260" w:lineRule="atLeast"/>
        <w:rPr>
          <w:sz w:val="20"/>
          <w:szCs w:val="20"/>
        </w:rPr>
      </w:pPr>
      <w:r w:rsidRPr="00070D68">
        <w:rPr>
          <w:sz w:val="20"/>
          <w:szCs w:val="20"/>
        </w:rPr>
        <w:t>(</w:t>
      </w:r>
      <w:r w:rsidR="00F4230D" w:rsidRPr="00070D68">
        <w:rPr>
          <w:sz w:val="20"/>
          <w:szCs w:val="20"/>
        </w:rPr>
        <w:t xml:space="preserve">ugotovitev in </w:t>
      </w:r>
      <w:r w:rsidRPr="00070D68">
        <w:rPr>
          <w:sz w:val="20"/>
          <w:szCs w:val="20"/>
        </w:rPr>
        <w:t>prenehanje kršitve)</w:t>
      </w:r>
    </w:p>
    <w:p w14:paraId="185BD07F" w14:textId="77777777" w:rsidR="009C3FEF" w:rsidRPr="00070D68" w:rsidRDefault="009C3FEF" w:rsidP="0025166A">
      <w:pPr>
        <w:pStyle w:val="Odstavek"/>
        <w:spacing w:before="0" w:line="260" w:lineRule="atLeast"/>
        <w:rPr>
          <w:sz w:val="20"/>
          <w:szCs w:val="20"/>
        </w:rPr>
      </w:pPr>
    </w:p>
    <w:p w14:paraId="155A6431" w14:textId="77777777" w:rsidR="006E392F" w:rsidRPr="00070D68" w:rsidRDefault="006E392F" w:rsidP="0025166A">
      <w:pPr>
        <w:pStyle w:val="Odstavek"/>
        <w:spacing w:before="0" w:line="260" w:lineRule="atLeast"/>
        <w:ind w:firstLine="0"/>
        <w:rPr>
          <w:sz w:val="20"/>
          <w:szCs w:val="20"/>
        </w:rPr>
      </w:pPr>
      <w:r w:rsidRPr="00070D68">
        <w:rPr>
          <w:sz w:val="20"/>
          <w:szCs w:val="20"/>
        </w:rPr>
        <w:lastRenderedPageBreak/>
        <w:t xml:space="preserve">(1) </w:t>
      </w:r>
      <w:r w:rsidR="0045309B" w:rsidRPr="00070D68">
        <w:rPr>
          <w:sz w:val="20"/>
          <w:szCs w:val="20"/>
        </w:rPr>
        <w:t>Agenc</w:t>
      </w:r>
      <w:r w:rsidRPr="00070D68">
        <w:rPr>
          <w:sz w:val="20"/>
          <w:szCs w:val="20"/>
        </w:rPr>
        <w:t xml:space="preserve">ija lahko izda odločbo o ugotovitvi obstoja kršitve </w:t>
      </w:r>
      <w:r w:rsidR="0066484B" w:rsidRPr="00070D68">
        <w:rPr>
          <w:sz w:val="20"/>
          <w:szCs w:val="20"/>
        </w:rPr>
        <w:t>5. ali 8. člen</w:t>
      </w:r>
      <w:r w:rsidRPr="00070D68">
        <w:rPr>
          <w:sz w:val="20"/>
          <w:szCs w:val="20"/>
        </w:rPr>
        <w:t>a tega zakona ali 101. ali 102. člena Pogodbe o delovanju Evropske unije in od podjetja zahteva, da s kršitvijo preneha</w:t>
      </w:r>
      <w:r w:rsidR="00EC0B2A" w:rsidRPr="00070D68">
        <w:rPr>
          <w:sz w:val="20"/>
          <w:szCs w:val="20"/>
        </w:rPr>
        <w:t>,</w:t>
      </w:r>
      <w:r w:rsidR="00297913" w:rsidRPr="00070D68">
        <w:rPr>
          <w:sz w:val="20"/>
          <w:szCs w:val="20"/>
        </w:rPr>
        <w:t xml:space="preserve"> in mu</w:t>
      </w:r>
      <w:r w:rsidR="00DC13D5" w:rsidRPr="00070D68">
        <w:rPr>
          <w:sz w:val="20"/>
          <w:szCs w:val="20"/>
        </w:rPr>
        <w:t>,</w:t>
      </w:r>
      <w:r w:rsidR="00297913" w:rsidRPr="00070D68">
        <w:rPr>
          <w:sz w:val="20"/>
          <w:szCs w:val="20"/>
        </w:rPr>
        <w:t xml:space="preserve"> če tako določa ta zakon</w:t>
      </w:r>
      <w:r w:rsidR="00DC13D5" w:rsidRPr="00070D68">
        <w:rPr>
          <w:sz w:val="20"/>
          <w:szCs w:val="20"/>
        </w:rPr>
        <w:t>,</w:t>
      </w:r>
      <w:r w:rsidR="00297913" w:rsidRPr="00070D68">
        <w:rPr>
          <w:sz w:val="20"/>
          <w:szCs w:val="20"/>
        </w:rPr>
        <w:t xml:space="preserve"> za to kršitev </w:t>
      </w:r>
      <w:r w:rsidR="00F41A40" w:rsidRPr="00070D68">
        <w:rPr>
          <w:sz w:val="20"/>
          <w:szCs w:val="20"/>
        </w:rPr>
        <w:t xml:space="preserve">izreče </w:t>
      </w:r>
      <w:r w:rsidR="00297913" w:rsidRPr="00070D68">
        <w:rPr>
          <w:sz w:val="20"/>
          <w:szCs w:val="20"/>
        </w:rPr>
        <w:t>administrativno sankcijo</w:t>
      </w:r>
      <w:r w:rsidRPr="00070D68">
        <w:rPr>
          <w:sz w:val="20"/>
          <w:szCs w:val="20"/>
        </w:rPr>
        <w:t>.</w:t>
      </w:r>
    </w:p>
    <w:p w14:paraId="47C26D4A" w14:textId="77777777" w:rsidR="006D2A64" w:rsidRPr="00070D68" w:rsidRDefault="006D2A64" w:rsidP="0025166A">
      <w:pPr>
        <w:pStyle w:val="Odstavek"/>
        <w:spacing w:before="0" w:line="260" w:lineRule="atLeast"/>
        <w:ind w:firstLine="0"/>
        <w:rPr>
          <w:sz w:val="20"/>
          <w:szCs w:val="20"/>
        </w:rPr>
      </w:pPr>
    </w:p>
    <w:p w14:paraId="08E78049" w14:textId="77777777" w:rsidR="006E392F" w:rsidRPr="00070D68" w:rsidRDefault="006E392F" w:rsidP="0025166A">
      <w:pPr>
        <w:pStyle w:val="Odstavek"/>
        <w:spacing w:before="0" w:line="260" w:lineRule="atLeast"/>
        <w:ind w:firstLine="0"/>
        <w:rPr>
          <w:sz w:val="20"/>
          <w:szCs w:val="20"/>
        </w:rPr>
      </w:pPr>
      <w:r w:rsidRPr="00070D68">
        <w:rPr>
          <w:sz w:val="20"/>
          <w:szCs w:val="20"/>
        </w:rPr>
        <w:t>(2) Z isto odločbo lahko podjetju naloži ukrepe, ki so primerni, da se odpravi kršitev in njene posledice, zlasti odprodaja dejavnosti ali dela dejavnosti podjetja, delitev podjetja ali odsvojitev deležev v podjetjih, prenos pravic industrijske lastnine in drugih pravic, sklenitev licenčnih in drugih pogodb, ki se lahko sklepajo pri poslovanju med podjetji, zagotavljanje dostopa do infrastrukture.</w:t>
      </w:r>
      <w:r w:rsidR="0097543D" w:rsidRPr="00070D68">
        <w:rPr>
          <w:sz w:val="20"/>
          <w:szCs w:val="20"/>
        </w:rPr>
        <w:t xml:space="preserve"> </w:t>
      </w:r>
      <w:r w:rsidR="00580E58" w:rsidRPr="00070D68">
        <w:rPr>
          <w:sz w:val="20"/>
          <w:szCs w:val="20"/>
        </w:rPr>
        <w:t xml:space="preserve">Če obstoji več enako učinkovitih ukrepov za odpravo kršitev in njenih posledic, </w:t>
      </w:r>
      <w:r w:rsidR="0045309B" w:rsidRPr="00070D68">
        <w:rPr>
          <w:sz w:val="20"/>
          <w:szCs w:val="20"/>
        </w:rPr>
        <w:t>agenc</w:t>
      </w:r>
      <w:r w:rsidR="0097543D" w:rsidRPr="00070D68">
        <w:rPr>
          <w:sz w:val="20"/>
          <w:szCs w:val="20"/>
        </w:rPr>
        <w:t>ija naloži</w:t>
      </w:r>
      <w:r w:rsidR="00580E58" w:rsidRPr="00070D68">
        <w:rPr>
          <w:sz w:val="20"/>
          <w:szCs w:val="20"/>
        </w:rPr>
        <w:t xml:space="preserve"> podjetju tisti ukrep, ki je za podjetje manj obremenilen.</w:t>
      </w:r>
    </w:p>
    <w:p w14:paraId="3431202D" w14:textId="77777777" w:rsidR="00EB0CF4" w:rsidRPr="00070D68" w:rsidRDefault="00EB0CF4" w:rsidP="0025166A">
      <w:pPr>
        <w:pStyle w:val="Odstavek"/>
        <w:spacing w:before="0" w:line="260" w:lineRule="atLeast"/>
        <w:ind w:firstLine="0"/>
        <w:rPr>
          <w:sz w:val="20"/>
          <w:szCs w:val="20"/>
        </w:rPr>
      </w:pPr>
    </w:p>
    <w:p w14:paraId="5BAC25E7"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(3) Kadar je izpolnitev ukrepov vezana na soglasje ali drugo dejanje </w:t>
      </w:r>
      <w:r w:rsidR="0045309B" w:rsidRPr="00070D68">
        <w:rPr>
          <w:sz w:val="20"/>
          <w:szCs w:val="20"/>
        </w:rPr>
        <w:t>agenc</w:t>
      </w:r>
      <w:r w:rsidRPr="00070D68">
        <w:rPr>
          <w:sz w:val="20"/>
          <w:szCs w:val="20"/>
        </w:rPr>
        <w:t xml:space="preserve">ije, </w:t>
      </w:r>
      <w:r w:rsidR="0045309B" w:rsidRPr="00070D68">
        <w:rPr>
          <w:sz w:val="20"/>
          <w:szCs w:val="20"/>
        </w:rPr>
        <w:t>agenc</w:t>
      </w:r>
      <w:r w:rsidRPr="00070D68">
        <w:rPr>
          <w:sz w:val="20"/>
          <w:szCs w:val="20"/>
        </w:rPr>
        <w:t>ija o tem odloči s sklepom. Zoper sklep ni sodnega varstva.</w:t>
      </w:r>
    </w:p>
    <w:p w14:paraId="7636FAA9" w14:textId="77777777" w:rsidR="006E392F" w:rsidRPr="00070D68" w:rsidRDefault="006E392F" w:rsidP="0025166A">
      <w:pPr>
        <w:pStyle w:val="Odstavek"/>
        <w:spacing w:before="0" w:line="260" w:lineRule="atLeast"/>
        <w:ind w:firstLine="0"/>
        <w:rPr>
          <w:sz w:val="20"/>
          <w:szCs w:val="20"/>
        </w:rPr>
      </w:pPr>
    </w:p>
    <w:p w14:paraId="363B2D3E" w14:textId="77777777" w:rsidR="00AA1733" w:rsidRPr="00070D68" w:rsidRDefault="00AA1733" w:rsidP="0025166A">
      <w:pPr>
        <w:pStyle w:val="Odstavek"/>
        <w:spacing w:before="0" w:line="260" w:lineRule="atLeast"/>
        <w:ind w:firstLine="0"/>
        <w:rPr>
          <w:sz w:val="20"/>
          <w:szCs w:val="20"/>
        </w:rPr>
      </w:pPr>
      <w:r w:rsidRPr="00070D68">
        <w:rPr>
          <w:sz w:val="20"/>
          <w:szCs w:val="20"/>
        </w:rPr>
        <w:t>(4) Agencija izda odločbo iz prvega odstavka tega člena v dveh letih od izdaje sklepa o uvedbi postopka</w:t>
      </w:r>
      <w:r w:rsidR="00EC3C08" w:rsidRPr="00070D68">
        <w:rPr>
          <w:sz w:val="20"/>
          <w:szCs w:val="20"/>
        </w:rPr>
        <w:t>, če ta zakon ne določa drugače</w:t>
      </w:r>
      <w:r w:rsidRPr="00070D68">
        <w:rPr>
          <w:sz w:val="20"/>
          <w:szCs w:val="20"/>
        </w:rPr>
        <w:t>.</w:t>
      </w:r>
    </w:p>
    <w:p w14:paraId="17436324" w14:textId="77777777" w:rsidR="00AF46F7" w:rsidRPr="00070D68" w:rsidRDefault="00AF46F7" w:rsidP="0025166A">
      <w:pPr>
        <w:pStyle w:val="Odstavek"/>
        <w:spacing w:before="0" w:line="260" w:lineRule="atLeast"/>
        <w:ind w:firstLine="0"/>
        <w:rPr>
          <w:sz w:val="20"/>
          <w:szCs w:val="20"/>
        </w:rPr>
      </w:pPr>
    </w:p>
    <w:p w14:paraId="0F3F17B9" w14:textId="7840EA6D" w:rsidR="006E392F" w:rsidRPr="00070D68" w:rsidRDefault="002277C6" w:rsidP="0025166A">
      <w:pPr>
        <w:pStyle w:val="len"/>
        <w:numPr>
          <w:ilvl w:val="0"/>
          <w:numId w:val="21"/>
        </w:numPr>
        <w:spacing w:before="0" w:line="260" w:lineRule="atLeast"/>
        <w:ind w:left="0" w:hanging="11"/>
        <w:rPr>
          <w:sz w:val="20"/>
          <w:szCs w:val="20"/>
        </w:rPr>
      </w:pPr>
      <w:bookmarkStart w:id="29" w:name="_Ref24443774"/>
      <w:r w:rsidRPr="00070D68">
        <w:rPr>
          <w:sz w:val="20"/>
          <w:szCs w:val="20"/>
        </w:rPr>
        <w:t xml:space="preserve"> </w:t>
      </w:r>
      <w:bookmarkEnd w:id="29"/>
      <w:r w:rsidR="008B2FA2">
        <w:rPr>
          <w:sz w:val="20"/>
          <w:szCs w:val="20"/>
        </w:rPr>
        <w:t xml:space="preserve">člen </w:t>
      </w:r>
    </w:p>
    <w:p w14:paraId="027DDE2A" w14:textId="77777777" w:rsidR="006E392F" w:rsidRPr="00070D68" w:rsidRDefault="006E392F" w:rsidP="0025166A">
      <w:pPr>
        <w:pStyle w:val="lennaslov"/>
        <w:spacing w:line="260" w:lineRule="atLeast"/>
        <w:rPr>
          <w:sz w:val="20"/>
          <w:szCs w:val="20"/>
        </w:rPr>
      </w:pPr>
      <w:r w:rsidRPr="00070D68">
        <w:rPr>
          <w:sz w:val="20"/>
          <w:szCs w:val="20"/>
        </w:rPr>
        <w:t>(začasni ukrepi)</w:t>
      </w:r>
    </w:p>
    <w:p w14:paraId="31C0AF73" w14:textId="77777777" w:rsidR="00EB0CF4" w:rsidRPr="00070D68" w:rsidRDefault="00EB0CF4" w:rsidP="0025166A">
      <w:pPr>
        <w:pStyle w:val="Odstavek"/>
        <w:spacing w:before="0" w:line="260" w:lineRule="atLeast"/>
        <w:ind w:firstLine="0"/>
        <w:rPr>
          <w:sz w:val="20"/>
          <w:szCs w:val="20"/>
        </w:rPr>
      </w:pPr>
    </w:p>
    <w:p w14:paraId="48179F7A"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(1) Če obstaja verjetnost kršitve določb </w:t>
      </w:r>
      <w:r w:rsidR="0066484B" w:rsidRPr="00070D68">
        <w:rPr>
          <w:sz w:val="20"/>
          <w:szCs w:val="20"/>
        </w:rPr>
        <w:t>5. ali 8. člen</w:t>
      </w:r>
      <w:r w:rsidRPr="00070D68">
        <w:rPr>
          <w:sz w:val="20"/>
          <w:szCs w:val="20"/>
        </w:rPr>
        <w:t xml:space="preserve">a tega zakona ali 101. ali 102. člena Pogodbe o delovanju Evropske unije, lahko </w:t>
      </w:r>
      <w:r w:rsidR="0045309B" w:rsidRPr="00070D68">
        <w:rPr>
          <w:sz w:val="20"/>
          <w:szCs w:val="20"/>
        </w:rPr>
        <w:t>agenc</w:t>
      </w:r>
      <w:r w:rsidRPr="00070D68">
        <w:rPr>
          <w:sz w:val="20"/>
          <w:szCs w:val="20"/>
        </w:rPr>
        <w:t xml:space="preserve">ija v nujnih primerih, ko obstaja nevarnost </w:t>
      </w:r>
      <w:r w:rsidR="00731D12" w:rsidRPr="00070D68">
        <w:rPr>
          <w:sz w:val="20"/>
          <w:szCs w:val="20"/>
        </w:rPr>
        <w:t xml:space="preserve">hude in težko </w:t>
      </w:r>
      <w:r w:rsidRPr="00070D68">
        <w:rPr>
          <w:sz w:val="20"/>
          <w:szCs w:val="20"/>
        </w:rPr>
        <w:t>popravljive škode za učinkovitost konkurence na trgu, izda sklep o začasnih ukrepih.</w:t>
      </w:r>
      <w:r w:rsidR="006041A6" w:rsidRPr="00070D68">
        <w:rPr>
          <w:sz w:val="20"/>
          <w:szCs w:val="20"/>
        </w:rPr>
        <w:t xml:space="preserve"> Naloženi začasni ukrepi so sorazmerni.</w:t>
      </w:r>
    </w:p>
    <w:p w14:paraId="4D4DEDDA" w14:textId="77777777" w:rsidR="00EB0CF4" w:rsidRPr="00070D68" w:rsidRDefault="00EB0CF4" w:rsidP="0025166A">
      <w:pPr>
        <w:pStyle w:val="Odstavek"/>
        <w:spacing w:before="0" w:line="260" w:lineRule="atLeast"/>
        <w:ind w:firstLine="0"/>
        <w:rPr>
          <w:sz w:val="20"/>
          <w:szCs w:val="20"/>
        </w:rPr>
      </w:pPr>
    </w:p>
    <w:p w14:paraId="41AA9891" w14:textId="413934FC" w:rsidR="006E392F" w:rsidRPr="00070D68" w:rsidRDefault="006E392F" w:rsidP="0025166A">
      <w:pPr>
        <w:pStyle w:val="Odstavek"/>
        <w:spacing w:before="0" w:line="260" w:lineRule="atLeast"/>
        <w:ind w:firstLine="0"/>
        <w:rPr>
          <w:sz w:val="20"/>
          <w:szCs w:val="20"/>
        </w:rPr>
      </w:pPr>
      <w:r w:rsidRPr="00070D68">
        <w:rPr>
          <w:sz w:val="20"/>
          <w:szCs w:val="20"/>
        </w:rPr>
        <w:t xml:space="preserve">(2) V sklepu, s katerim se sprejmejo začasni ukrepi, </w:t>
      </w:r>
      <w:r w:rsidR="0045309B" w:rsidRPr="00070D68">
        <w:rPr>
          <w:sz w:val="20"/>
          <w:szCs w:val="20"/>
        </w:rPr>
        <w:t>agenc</w:t>
      </w:r>
      <w:r w:rsidRPr="00070D68">
        <w:rPr>
          <w:sz w:val="20"/>
          <w:szCs w:val="20"/>
        </w:rPr>
        <w:t xml:space="preserve">ija določi, koliko časa naj trajajo. </w:t>
      </w:r>
      <w:r w:rsidR="0045309B" w:rsidRPr="00070D68">
        <w:rPr>
          <w:sz w:val="20"/>
          <w:szCs w:val="20"/>
        </w:rPr>
        <w:t>Agenc</w:t>
      </w:r>
      <w:r w:rsidRPr="00070D68">
        <w:rPr>
          <w:sz w:val="20"/>
          <w:szCs w:val="20"/>
        </w:rPr>
        <w:t>ija lahko začasne ukrepe podaljša.</w:t>
      </w:r>
    </w:p>
    <w:p w14:paraId="48ABBA62" w14:textId="77777777" w:rsidR="007739D8" w:rsidRPr="00070D68" w:rsidRDefault="007739D8" w:rsidP="0025166A">
      <w:pPr>
        <w:pStyle w:val="Odstavek"/>
        <w:spacing w:before="0" w:line="260" w:lineRule="atLeast"/>
        <w:ind w:firstLine="0"/>
        <w:rPr>
          <w:sz w:val="20"/>
          <w:szCs w:val="20"/>
        </w:rPr>
      </w:pPr>
    </w:p>
    <w:p w14:paraId="7F1A14EB" w14:textId="77777777" w:rsidR="00244BC8" w:rsidRPr="00070D68" w:rsidRDefault="007739D8" w:rsidP="0025166A">
      <w:pPr>
        <w:pStyle w:val="Odstavek"/>
        <w:spacing w:before="0" w:line="260" w:lineRule="atLeast"/>
        <w:ind w:firstLine="0"/>
        <w:rPr>
          <w:sz w:val="20"/>
          <w:szCs w:val="20"/>
        </w:rPr>
      </w:pPr>
      <w:r w:rsidRPr="00070D68">
        <w:rPr>
          <w:sz w:val="20"/>
          <w:szCs w:val="20"/>
        </w:rPr>
        <w:t xml:space="preserve">(3) </w:t>
      </w:r>
      <w:r w:rsidR="0045309B" w:rsidRPr="00070D68">
        <w:rPr>
          <w:sz w:val="20"/>
          <w:szCs w:val="20"/>
        </w:rPr>
        <w:t>Agenc</w:t>
      </w:r>
      <w:r w:rsidRPr="00070D68">
        <w:rPr>
          <w:sz w:val="20"/>
          <w:szCs w:val="20"/>
        </w:rPr>
        <w:t>ija o naloženih začasnih ukrepih obvesti Evropsko mrežo za konkurenco.</w:t>
      </w:r>
    </w:p>
    <w:p w14:paraId="26A17AFA" w14:textId="77777777" w:rsidR="00EB0CF4" w:rsidRPr="00070D68" w:rsidRDefault="00EB0CF4" w:rsidP="0025166A">
      <w:pPr>
        <w:pStyle w:val="Odstavek"/>
        <w:spacing w:before="0" w:line="260" w:lineRule="atLeast"/>
        <w:ind w:firstLine="0"/>
        <w:rPr>
          <w:sz w:val="20"/>
          <w:szCs w:val="20"/>
        </w:rPr>
      </w:pPr>
    </w:p>
    <w:p w14:paraId="1BF78930" w14:textId="77777777" w:rsidR="006E392F" w:rsidRPr="00070D68" w:rsidRDefault="006E392F" w:rsidP="0025166A">
      <w:pPr>
        <w:pStyle w:val="Odstavek"/>
        <w:spacing w:before="0" w:line="260" w:lineRule="atLeast"/>
        <w:ind w:firstLine="0"/>
        <w:rPr>
          <w:sz w:val="20"/>
          <w:szCs w:val="20"/>
        </w:rPr>
      </w:pPr>
      <w:r w:rsidRPr="00070D68">
        <w:rPr>
          <w:sz w:val="20"/>
          <w:szCs w:val="20"/>
        </w:rPr>
        <w:t>(</w:t>
      </w:r>
      <w:r w:rsidR="00244BC8" w:rsidRPr="00070D68">
        <w:rPr>
          <w:sz w:val="20"/>
          <w:szCs w:val="20"/>
        </w:rPr>
        <w:t>4</w:t>
      </w:r>
      <w:r w:rsidRPr="00070D68">
        <w:rPr>
          <w:sz w:val="20"/>
          <w:szCs w:val="20"/>
        </w:rPr>
        <w:t>) Zoper sklep o začasnih ukrepih lahko stranka v treh dneh od dneva njegove vročitve vloži tožbo, o kateri odloči sodišče brez odlašanja, najpozneje pa v 15 dneh po prejemu tožbe.</w:t>
      </w:r>
    </w:p>
    <w:p w14:paraId="0256AB0B" w14:textId="77777777" w:rsidR="00EB0CF4" w:rsidRPr="00070D68" w:rsidRDefault="00EB0CF4" w:rsidP="0025166A">
      <w:pPr>
        <w:pStyle w:val="len"/>
        <w:spacing w:before="0" w:line="260" w:lineRule="atLeast"/>
        <w:rPr>
          <w:sz w:val="20"/>
          <w:szCs w:val="20"/>
        </w:rPr>
      </w:pPr>
    </w:p>
    <w:p w14:paraId="51EC65BD" w14:textId="4CFDC730" w:rsidR="006E392F" w:rsidRPr="00070D68" w:rsidRDefault="002277C6" w:rsidP="002F56CD">
      <w:pPr>
        <w:pStyle w:val="len"/>
        <w:numPr>
          <w:ilvl w:val="0"/>
          <w:numId w:val="21"/>
        </w:numPr>
        <w:spacing w:before="0" w:line="260" w:lineRule="atLeast"/>
        <w:ind w:left="0" w:hanging="11"/>
        <w:rPr>
          <w:sz w:val="20"/>
          <w:szCs w:val="20"/>
        </w:rPr>
      </w:pPr>
      <w:bookmarkStart w:id="30" w:name="_Ref24443790"/>
      <w:r w:rsidRPr="00070D68">
        <w:rPr>
          <w:sz w:val="20"/>
          <w:szCs w:val="20"/>
        </w:rPr>
        <w:t xml:space="preserve"> </w:t>
      </w:r>
      <w:bookmarkEnd w:id="30"/>
      <w:r w:rsidR="008B2FA2">
        <w:rPr>
          <w:sz w:val="20"/>
          <w:szCs w:val="20"/>
        </w:rPr>
        <w:t xml:space="preserve">člen </w:t>
      </w:r>
    </w:p>
    <w:p w14:paraId="7507EBF6" w14:textId="77777777" w:rsidR="006E392F" w:rsidRPr="00070D68" w:rsidRDefault="006E392F" w:rsidP="0025166A">
      <w:pPr>
        <w:pStyle w:val="lennaslov"/>
        <w:spacing w:line="260" w:lineRule="atLeast"/>
        <w:rPr>
          <w:sz w:val="20"/>
          <w:szCs w:val="20"/>
        </w:rPr>
      </w:pPr>
      <w:r w:rsidRPr="00070D68">
        <w:rPr>
          <w:sz w:val="20"/>
          <w:szCs w:val="20"/>
        </w:rPr>
        <w:t>(zaveze)</w:t>
      </w:r>
    </w:p>
    <w:p w14:paraId="4BF42737" w14:textId="77777777" w:rsidR="00D118FB" w:rsidRPr="00070D68" w:rsidRDefault="00D118FB" w:rsidP="0025166A">
      <w:pPr>
        <w:pStyle w:val="Odstavek"/>
        <w:spacing w:before="0" w:line="260" w:lineRule="atLeast"/>
        <w:ind w:firstLine="0"/>
        <w:rPr>
          <w:sz w:val="20"/>
          <w:szCs w:val="20"/>
        </w:rPr>
      </w:pPr>
    </w:p>
    <w:p w14:paraId="709143B7" w14:textId="287EFDFA" w:rsidR="00AA1733" w:rsidRPr="00070D68" w:rsidRDefault="00AA1733" w:rsidP="0025166A">
      <w:pPr>
        <w:pStyle w:val="Odstavek"/>
        <w:spacing w:before="0" w:line="260" w:lineRule="atLeast"/>
        <w:ind w:firstLine="0"/>
        <w:rPr>
          <w:sz w:val="20"/>
          <w:szCs w:val="20"/>
        </w:rPr>
      </w:pPr>
      <w:r w:rsidRPr="00070D68">
        <w:rPr>
          <w:sz w:val="20"/>
          <w:szCs w:val="20"/>
        </w:rPr>
        <w:t>(1) Po izdaji sklepa o uvedbi postopka lahko podjetje, proti kateremu se vodi postopek, predlaga zaveze, s katerimi se odpravi stanje, iz katerega izhaja verjetnost kršitve 5. ali 8. člena tega zakona ali 101. ali 102. člena Pogodbe o delovanju Evropske unije. Podjetje, proti kateremu se vodi postopek, lahko predlaga zaveze</w:t>
      </w:r>
      <w:r w:rsidR="007F589D" w:rsidRPr="00070D68">
        <w:rPr>
          <w:sz w:val="20"/>
          <w:szCs w:val="20"/>
        </w:rPr>
        <w:t xml:space="preserve"> </w:t>
      </w:r>
      <w:r w:rsidRPr="00070D68">
        <w:rPr>
          <w:sz w:val="20"/>
          <w:szCs w:val="20"/>
        </w:rPr>
        <w:t>najpozneje do poteka roka za odgovor na povzetek relevantnih dejstev.</w:t>
      </w:r>
    </w:p>
    <w:p w14:paraId="0FDFC26A" w14:textId="77777777" w:rsidR="00D118FB" w:rsidRPr="00070D68" w:rsidRDefault="00D118FB" w:rsidP="0025166A">
      <w:pPr>
        <w:pStyle w:val="Odstavek"/>
        <w:spacing w:before="0" w:line="260" w:lineRule="atLeast"/>
        <w:ind w:firstLine="0"/>
        <w:rPr>
          <w:sz w:val="20"/>
          <w:szCs w:val="20"/>
        </w:rPr>
      </w:pPr>
    </w:p>
    <w:p w14:paraId="16320499" w14:textId="6A819921" w:rsidR="00D118FB" w:rsidRPr="00070D68" w:rsidRDefault="00D118FB" w:rsidP="0025166A">
      <w:pPr>
        <w:pStyle w:val="Odstavek"/>
        <w:spacing w:before="0" w:line="260" w:lineRule="atLeast"/>
        <w:ind w:firstLine="0"/>
        <w:rPr>
          <w:sz w:val="20"/>
          <w:szCs w:val="20"/>
        </w:rPr>
      </w:pPr>
      <w:r w:rsidRPr="00070D68">
        <w:rPr>
          <w:sz w:val="20"/>
          <w:szCs w:val="20"/>
        </w:rPr>
        <w:t xml:space="preserve">(2) Če predlagane zaveze </w:t>
      </w:r>
      <w:r w:rsidR="00AA1733" w:rsidRPr="00070D68">
        <w:rPr>
          <w:sz w:val="20"/>
          <w:szCs w:val="20"/>
        </w:rPr>
        <w:t xml:space="preserve">niso primerne ali </w:t>
      </w:r>
      <w:r w:rsidRPr="00070D68">
        <w:rPr>
          <w:sz w:val="20"/>
          <w:szCs w:val="20"/>
        </w:rPr>
        <w:t xml:space="preserve">ne zadoščajo za odpravo stanja, iz katerega izhaja verjetnost kršitve določb </w:t>
      </w:r>
      <w:r w:rsidR="0066484B" w:rsidRPr="00070D68">
        <w:rPr>
          <w:sz w:val="20"/>
          <w:szCs w:val="20"/>
        </w:rPr>
        <w:t>5. ali 8. člen</w:t>
      </w:r>
      <w:r w:rsidRPr="00070D68">
        <w:rPr>
          <w:sz w:val="20"/>
          <w:szCs w:val="20"/>
        </w:rPr>
        <w:t xml:space="preserve">a tega zakona ali 101. ali 102. člena Pogodbe o delovanju Evropske unije, </w:t>
      </w:r>
      <w:r w:rsidR="0045309B" w:rsidRPr="00070D68">
        <w:rPr>
          <w:sz w:val="20"/>
          <w:szCs w:val="20"/>
        </w:rPr>
        <w:t>agenc</w:t>
      </w:r>
      <w:r w:rsidRPr="00070D68">
        <w:rPr>
          <w:sz w:val="20"/>
          <w:szCs w:val="20"/>
        </w:rPr>
        <w:t>ija o tem pisno obvesti podjetje, ki je zaveze predlagalo.</w:t>
      </w:r>
    </w:p>
    <w:p w14:paraId="17E71BE1" w14:textId="77777777" w:rsidR="00D118FB" w:rsidRPr="00070D68" w:rsidRDefault="00D118FB" w:rsidP="0025166A">
      <w:pPr>
        <w:pStyle w:val="Odstavek"/>
        <w:spacing w:before="0" w:line="260" w:lineRule="atLeast"/>
        <w:ind w:firstLine="0"/>
        <w:rPr>
          <w:sz w:val="20"/>
          <w:szCs w:val="20"/>
        </w:rPr>
      </w:pPr>
    </w:p>
    <w:p w14:paraId="1825465B" w14:textId="77777777" w:rsidR="00D118FB" w:rsidRPr="00070D68" w:rsidRDefault="00D118FB" w:rsidP="0025166A">
      <w:pPr>
        <w:pStyle w:val="Odstavek"/>
        <w:spacing w:before="0" w:line="260" w:lineRule="atLeast"/>
        <w:ind w:firstLine="0"/>
        <w:rPr>
          <w:sz w:val="20"/>
          <w:szCs w:val="20"/>
        </w:rPr>
      </w:pPr>
      <w:r w:rsidRPr="00070D68">
        <w:rPr>
          <w:sz w:val="20"/>
          <w:szCs w:val="20"/>
        </w:rPr>
        <w:t xml:space="preserve">(3) </w:t>
      </w:r>
      <w:r w:rsidR="0045309B" w:rsidRPr="00070D68">
        <w:rPr>
          <w:sz w:val="20"/>
          <w:szCs w:val="20"/>
        </w:rPr>
        <w:t>Agenc</w:t>
      </w:r>
      <w:r w:rsidRPr="00070D68">
        <w:rPr>
          <w:sz w:val="20"/>
          <w:szCs w:val="20"/>
        </w:rPr>
        <w:t>ija</w:t>
      </w:r>
      <w:r w:rsidR="00435EF1" w:rsidRPr="00070D68">
        <w:rPr>
          <w:sz w:val="20"/>
          <w:szCs w:val="20"/>
        </w:rPr>
        <w:t xml:space="preserve"> lahko</w:t>
      </w:r>
      <w:r w:rsidRPr="00070D68">
        <w:rPr>
          <w:sz w:val="20"/>
          <w:szCs w:val="20"/>
        </w:rPr>
        <w:t xml:space="preserve"> po pridobitvi mnenj drugih udeležencev na trgu</w:t>
      </w:r>
      <w:r w:rsidR="00C20A97" w:rsidRPr="00070D68">
        <w:rPr>
          <w:sz w:val="20"/>
          <w:szCs w:val="20"/>
        </w:rPr>
        <w:t xml:space="preserve"> </w:t>
      </w:r>
      <w:r w:rsidRPr="00070D68">
        <w:rPr>
          <w:sz w:val="20"/>
          <w:szCs w:val="20"/>
        </w:rPr>
        <w:t>predlagane zaveze sprejme z odločbo</w:t>
      </w:r>
      <w:r w:rsidR="00C20A97" w:rsidRPr="00070D68">
        <w:rPr>
          <w:sz w:val="20"/>
          <w:szCs w:val="20"/>
        </w:rPr>
        <w:t xml:space="preserve">, če </w:t>
      </w:r>
      <w:r w:rsidR="00AA1733" w:rsidRPr="00070D68">
        <w:rPr>
          <w:sz w:val="20"/>
          <w:szCs w:val="20"/>
        </w:rPr>
        <w:t xml:space="preserve">meni da </w:t>
      </w:r>
      <w:r w:rsidR="00C20A97" w:rsidRPr="00070D68">
        <w:rPr>
          <w:sz w:val="20"/>
          <w:szCs w:val="20"/>
        </w:rPr>
        <w:t>so zaveze primerne</w:t>
      </w:r>
      <w:r w:rsidRPr="00070D68">
        <w:rPr>
          <w:sz w:val="20"/>
          <w:szCs w:val="20"/>
        </w:rPr>
        <w:t>. Pri tem jih lahko časovno omeji.</w:t>
      </w:r>
    </w:p>
    <w:p w14:paraId="6908CCB3" w14:textId="77777777" w:rsidR="00D118FB" w:rsidRPr="00070D68" w:rsidRDefault="00D118FB" w:rsidP="0025166A">
      <w:pPr>
        <w:pStyle w:val="Odstavek"/>
        <w:spacing w:before="0" w:line="260" w:lineRule="atLeast"/>
        <w:ind w:firstLine="0"/>
        <w:rPr>
          <w:sz w:val="20"/>
          <w:szCs w:val="20"/>
        </w:rPr>
      </w:pPr>
    </w:p>
    <w:p w14:paraId="11A1DF59" w14:textId="77777777" w:rsidR="00D118FB" w:rsidRPr="00070D68" w:rsidRDefault="00D118FB" w:rsidP="0025166A">
      <w:pPr>
        <w:pStyle w:val="Odstavek"/>
        <w:spacing w:before="0" w:line="260" w:lineRule="atLeast"/>
        <w:ind w:firstLine="0"/>
        <w:rPr>
          <w:sz w:val="20"/>
          <w:szCs w:val="20"/>
        </w:rPr>
      </w:pPr>
      <w:r w:rsidRPr="00070D68">
        <w:rPr>
          <w:sz w:val="20"/>
          <w:szCs w:val="20"/>
        </w:rPr>
        <w:t xml:space="preserve">(4) Kadar je izpolnitev zavez vezana na soglasje ali drugo dejanje </w:t>
      </w:r>
      <w:r w:rsidR="0045309B" w:rsidRPr="00070D68">
        <w:rPr>
          <w:sz w:val="20"/>
          <w:szCs w:val="20"/>
        </w:rPr>
        <w:t>agenc</w:t>
      </w:r>
      <w:r w:rsidRPr="00070D68">
        <w:rPr>
          <w:sz w:val="20"/>
          <w:szCs w:val="20"/>
        </w:rPr>
        <w:t xml:space="preserve">ije, </w:t>
      </w:r>
      <w:r w:rsidR="0045309B" w:rsidRPr="00070D68">
        <w:rPr>
          <w:sz w:val="20"/>
          <w:szCs w:val="20"/>
        </w:rPr>
        <w:t>agenc</w:t>
      </w:r>
      <w:r w:rsidRPr="00070D68">
        <w:rPr>
          <w:sz w:val="20"/>
          <w:szCs w:val="20"/>
        </w:rPr>
        <w:t>ija o tem odloči s sklepom. Zoper sklep ni sodnega varstva.</w:t>
      </w:r>
    </w:p>
    <w:p w14:paraId="0A021787" w14:textId="77777777" w:rsidR="00D118FB" w:rsidRPr="00070D68" w:rsidRDefault="00D118FB" w:rsidP="0025166A">
      <w:pPr>
        <w:pStyle w:val="Odstavek"/>
        <w:spacing w:before="0" w:line="260" w:lineRule="atLeast"/>
        <w:ind w:firstLine="0"/>
        <w:rPr>
          <w:sz w:val="20"/>
          <w:szCs w:val="20"/>
        </w:rPr>
      </w:pPr>
    </w:p>
    <w:p w14:paraId="0D4D4062" w14:textId="77777777" w:rsidR="00D118FB" w:rsidRPr="00070D68" w:rsidRDefault="00D118FB" w:rsidP="0025166A">
      <w:pPr>
        <w:pStyle w:val="Odstavek"/>
        <w:spacing w:before="0" w:line="260" w:lineRule="atLeast"/>
        <w:ind w:firstLine="0"/>
        <w:rPr>
          <w:sz w:val="20"/>
          <w:szCs w:val="20"/>
        </w:rPr>
      </w:pPr>
      <w:r w:rsidRPr="00070D68">
        <w:rPr>
          <w:sz w:val="20"/>
          <w:szCs w:val="20"/>
        </w:rPr>
        <w:t xml:space="preserve">(5) </w:t>
      </w:r>
      <w:r w:rsidR="0045309B" w:rsidRPr="00070D68">
        <w:rPr>
          <w:sz w:val="20"/>
          <w:szCs w:val="20"/>
        </w:rPr>
        <w:t>Agenc</w:t>
      </w:r>
      <w:r w:rsidRPr="00070D68">
        <w:rPr>
          <w:sz w:val="20"/>
          <w:szCs w:val="20"/>
        </w:rPr>
        <w:t>ija lahko na predlog ali po uradni dolžnosti razveljavi odločbo iz tretjega odstavka tega člena in nadaljuje postopek, kadar:</w:t>
      </w:r>
    </w:p>
    <w:p w14:paraId="67AB94C4" w14:textId="77777777" w:rsidR="00D118FB" w:rsidRPr="00070D68" w:rsidRDefault="00D118FB" w:rsidP="0025166A">
      <w:pPr>
        <w:pStyle w:val="Alineazaodstavkom"/>
        <w:numPr>
          <w:ilvl w:val="0"/>
          <w:numId w:val="39"/>
        </w:numPr>
        <w:spacing w:line="260" w:lineRule="atLeast"/>
        <w:rPr>
          <w:sz w:val="20"/>
          <w:szCs w:val="20"/>
        </w:rPr>
      </w:pPr>
      <w:r w:rsidRPr="00070D68">
        <w:rPr>
          <w:sz w:val="20"/>
          <w:szCs w:val="20"/>
        </w:rPr>
        <w:lastRenderedPageBreak/>
        <w:t>se bistveno spremenijo dejanske okoliščine, na katerih je temeljila odločba;</w:t>
      </w:r>
    </w:p>
    <w:p w14:paraId="3C7700A4" w14:textId="77777777" w:rsidR="00D118FB" w:rsidRPr="00070D68" w:rsidRDefault="00D118FB" w:rsidP="0025166A">
      <w:pPr>
        <w:pStyle w:val="Alineazaodstavkom"/>
        <w:numPr>
          <w:ilvl w:val="0"/>
          <w:numId w:val="39"/>
        </w:numPr>
        <w:spacing w:line="260" w:lineRule="atLeast"/>
        <w:rPr>
          <w:sz w:val="20"/>
          <w:szCs w:val="20"/>
        </w:rPr>
      </w:pPr>
      <w:r w:rsidRPr="00070D68">
        <w:rPr>
          <w:sz w:val="20"/>
          <w:szCs w:val="20"/>
        </w:rPr>
        <w:t>podjetja ne izpolnjujejo zavez ali</w:t>
      </w:r>
    </w:p>
    <w:p w14:paraId="3C605A76" w14:textId="77777777" w:rsidR="00D118FB" w:rsidRPr="00070D68" w:rsidRDefault="00D118FB" w:rsidP="0025166A">
      <w:pPr>
        <w:pStyle w:val="Alineazaodstavkom"/>
        <w:numPr>
          <w:ilvl w:val="0"/>
          <w:numId w:val="39"/>
        </w:numPr>
        <w:spacing w:line="260" w:lineRule="atLeast"/>
        <w:rPr>
          <w:sz w:val="20"/>
          <w:szCs w:val="20"/>
        </w:rPr>
      </w:pPr>
      <w:r w:rsidRPr="00070D68">
        <w:rPr>
          <w:sz w:val="20"/>
          <w:szCs w:val="20"/>
        </w:rPr>
        <w:t>odločba temelji na nepopolnih, nepravilnih ali zavajajočih podatkih, ki so jih posredovale stranke.</w:t>
      </w:r>
    </w:p>
    <w:p w14:paraId="577B3443" w14:textId="77777777" w:rsidR="00D118FB" w:rsidRPr="00070D68" w:rsidRDefault="00D118FB" w:rsidP="0025166A">
      <w:pPr>
        <w:pStyle w:val="Odstavek"/>
        <w:spacing w:before="0" w:line="260" w:lineRule="atLeast"/>
        <w:ind w:firstLine="0"/>
        <w:rPr>
          <w:sz w:val="20"/>
          <w:szCs w:val="20"/>
        </w:rPr>
      </w:pPr>
    </w:p>
    <w:p w14:paraId="2C90CE8D" w14:textId="77777777" w:rsidR="00D118FB" w:rsidRPr="00070D68" w:rsidRDefault="00D118FB" w:rsidP="0025166A">
      <w:pPr>
        <w:pStyle w:val="Odstavek"/>
        <w:spacing w:before="0" w:line="260" w:lineRule="atLeast"/>
        <w:ind w:firstLine="0"/>
        <w:rPr>
          <w:sz w:val="20"/>
          <w:szCs w:val="20"/>
        </w:rPr>
      </w:pPr>
      <w:r w:rsidRPr="00070D68">
        <w:rPr>
          <w:sz w:val="20"/>
          <w:szCs w:val="20"/>
        </w:rPr>
        <w:t xml:space="preserve">(6) </w:t>
      </w:r>
      <w:r w:rsidR="0045309B" w:rsidRPr="00070D68">
        <w:rPr>
          <w:sz w:val="20"/>
          <w:szCs w:val="20"/>
        </w:rPr>
        <w:t>Agenc</w:t>
      </w:r>
      <w:r w:rsidRPr="00070D68">
        <w:rPr>
          <w:sz w:val="20"/>
          <w:szCs w:val="20"/>
        </w:rPr>
        <w:t xml:space="preserve">ija </w:t>
      </w:r>
      <w:r w:rsidR="007D33E3" w:rsidRPr="00070D68">
        <w:rPr>
          <w:sz w:val="20"/>
          <w:szCs w:val="20"/>
        </w:rPr>
        <w:t xml:space="preserve">izda </w:t>
      </w:r>
      <w:r w:rsidRPr="00070D68">
        <w:rPr>
          <w:sz w:val="20"/>
          <w:szCs w:val="20"/>
        </w:rPr>
        <w:t>odločbo iz tretjega odstavka tega člena v dveh letih od izdaje sklepa o uvedbi postopka</w:t>
      </w:r>
      <w:r w:rsidR="007D33E3" w:rsidRPr="00070D68">
        <w:rPr>
          <w:sz w:val="20"/>
          <w:szCs w:val="20"/>
        </w:rPr>
        <w:t>, če ta zakon ne določa drugače</w:t>
      </w:r>
      <w:r w:rsidRPr="00070D68">
        <w:rPr>
          <w:sz w:val="20"/>
          <w:szCs w:val="20"/>
        </w:rPr>
        <w:t>.</w:t>
      </w:r>
    </w:p>
    <w:p w14:paraId="00BD34BF" w14:textId="77777777" w:rsidR="009023A0" w:rsidRPr="00070D68" w:rsidRDefault="009023A0" w:rsidP="0025166A">
      <w:pPr>
        <w:pStyle w:val="len"/>
        <w:spacing w:before="0" w:line="260" w:lineRule="atLeast"/>
        <w:rPr>
          <w:sz w:val="20"/>
          <w:szCs w:val="20"/>
        </w:rPr>
      </w:pPr>
    </w:p>
    <w:p w14:paraId="14FED7B3" w14:textId="4DA83107" w:rsidR="006E392F" w:rsidRPr="00070D68" w:rsidRDefault="008E458D" w:rsidP="0025166A">
      <w:pPr>
        <w:pStyle w:val="len"/>
        <w:numPr>
          <w:ilvl w:val="0"/>
          <w:numId w:val="21"/>
        </w:numPr>
        <w:spacing w:before="0" w:line="260" w:lineRule="atLeast"/>
        <w:ind w:left="0" w:hanging="11"/>
        <w:rPr>
          <w:sz w:val="20"/>
          <w:szCs w:val="20"/>
        </w:rPr>
      </w:pPr>
      <w:r>
        <w:rPr>
          <w:sz w:val="20"/>
          <w:szCs w:val="20"/>
        </w:rPr>
        <w:t xml:space="preserve"> </w:t>
      </w:r>
      <w:r w:rsidR="008B2FA2">
        <w:rPr>
          <w:sz w:val="20"/>
          <w:szCs w:val="20"/>
        </w:rPr>
        <w:t xml:space="preserve">člen </w:t>
      </w:r>
    </w:p>
    <w:p w14:paraId="0FA5B5BD" w14:textId="77777777" w:rsidR="006E392F" w:rsidRPr="00070D68" w:rsidRDefault="006E392F" w:rsidP="0025166A">
      <w:pPr>
        <w:pStyle w:val="lennaslov"/>
        <w:spacing w:line="260" w:lineRule="atLeast"/>
        <w:rPr>
          <w:sz w:val="20"/>
          <w:szCs w:val="20"/>
        </w:rPr>
      </w:pPr>
      <w:r w:rsidRPr="00070D68">
        <w:rPr>
          <w:sz w:val="20"/>
          <w:szCs w:val="20"/>
        </w:rPr>
        <w:t>(ustavitev postopka)</w:t>
      </w:r>
    </w:p>
    <w:p w14:paraId="6339C09E" w14:textId="77777777" w:rsidR="00EB0CF4" w:rsidRPr="00070D68" w:rsidRDefault="00EB0CF4" w:rsidP="0025166A">
      <w:pPr>
        <w:pStyle w:val="Odstavek"/>
        <w:spacing w:before="0" w:line="260" w:lineRule="atLeast"/>
        <w:ind w:firstLine="0"/>
        <w:rPr>
          <w:sz w:val="20"/>
          <w:szCs w:val="20"/>
        </w:rPr>
      </w:pPr>
    </w:p>
    <w:p w14:paraId="399F46A4" w14:textId="694757D5" w:rsidR="00AA1733" w:rsidRPr="00070D68" w:rsidRDefault="006E392F" w:rsidP="0025166A">
      <w:pPr>
        <w:pStyle w:val="Odstavek"/>
        <w:spacing w:before="0" w:line="260" w:lineRule="atLeast"/>
        <w:ind w:firstLine="0"/>
        <w:rPr>
          <w:sz w:val="20"/>
          <w:szCs w:val="20"/>
        </w:rPr>
      </w:pPr>
      <w:r w:rsidRPr="00070D68">
        <w:rPr>
          <w:sz w:val="20"/>
          <w:szCs w:val="20"/>
        </w:rPr>
        <w:t xml:space="preserve">(1) </w:t>
      </w:r>
      <w:r w:rsidR="00AA1733" w:rsidRPr="00070D68">
        <w:rPr>
          <w:sz w:val="20"/>
          <w:szCs w:val="20"/>
        </w:rPr>
        <w:t>Če agencija v postopku ne ugotovi kršitve 5. ali 8. člena tega zakona ali 101. ali 102. člena Pogodbe o delovanju Evropske unije ali če okoliščine kažejo, da postopek ne bi bil smotrn, ga s sklepom ustavi.</w:t>
      </w:r>
    </w:p>
    <w:p w14:paraId="2E65C1DE" w14:textId="77777777" w:rsidR="00EB0CF4" w:rsidRPr="00070D68" w:rsidRDefault="00EB0CF4" w:rsidP="0025166A">
      <w:pPr>
        <w:pStyle w:val="Odstavek"/>
        <w:spacing w:before="0" w:line="260" w:lineRule="atLeast"/>
        <w:ind w:firstLine="0"/>
        <w:rPr>
          <w:sz w:val="20"/>
          <w:szCs w:val="20"/>
        </w:rPr>
      </w:pPr>
    </w:p>
    <w:p w14:paraId="10CB35A5" w14:textId="77777777" w:rsidR="007C2D32" w:rsidRPr="00070D68" w:rsidRDefault="007C2D32" w:rsidP="0025166A">
      <w:pPr>
        <w:pStyle w:val="Odstavek"/>
        <w:spacing w:before="0" w:line="260" w:lineRule="atLeast"/>
        <w:ind w:firstLine="0"/>
        <w:rPr>
          <w:sz w:val="20"/>
          <w:szCs w:val="20"/>
        </w:rPr>
      </w:pPr>
      <w:r w:rsidRPr="00070D68">
        <w:rPr>
          <w:sz w:val="20"/>
          <w:szCs w:val="20"/>
        </w:rPr>
        <w:t xml:space="preserve">(2) Ko Evropska </w:t>
      </w:r>
      <w:r w:rsidR="003976AA" w:rsidRPr="00070D68">
        <w:rPr>
          <w:sz w:val="20"/>
          <w:szCs w:val="20"/>
        </w:rPr>
        <w:t>komisija</w:t>
      </w:r>
      <w:r w:rsidRPr="00070D68">
        <w:rPr>
          <w:sz w:val="20"/>
          <w:szCs w:val="20"/>
        </w:rPr>
        <w:t xml:space="preserve"> začne postopek zaradi kršitve 101. ali 102. člena Pogodbe o delovanju Evropske unije ali če je že izdala odločbo v isti zadevi, ki je predmet postopka pred </w:t>
      </w:r>
      <w:r w:rsidR="0045309B" w:rsidRPr="00070D68">
        <w:rPr>
          <w:sz w:val="20"/>
          <w:szCs w:val="20"/>
        </w:rPr>
        <w:t>agenc</w:t>
      </w:r>
      <w:r w:rsidRPr="00070D68">
        <w:rPr>
          <w:sz w:val="20"/>
          <w:szCs w:val="20"/>
        </w:rPr>
        <w:t xml:space="preserve">ijo, </w:t>
      </w:r>
      <w:r w:rsidR="0045309B" w:rsidRPr="00070D68">
        <w:rPr>
          <w:sz w:val="20"/>
          <w:szCs w:val="20"/>
        </w:rPr>
        <w:t>agenc</w:t>
      </w:r>
      <w:r w:rsidRPr="00070D68">
        <w:rPr>
          <w:sz w:val="20"/>
          <w:szCs w:val="20"/>
        </w:rPr>
        <w:t>ija s sklepom ustavi postopek. Zoper sklep o ustavitvi postopka ni sodnega varstva.</w:t>
      </w:r>
    </w:p>
    <w:p w14:paraId="5ED5C62B" w14:textId="77777777" w:rsidR="00EB0CF4" w:rsidRPr="00070D68" w:rsidRDefault="00EB0CF4" w:rsidP="0025166A">
      <w:pPr>
        <w:pStyle w:val="Odstavek"/>
        <w:tabs>
          <w:tab w:val="left" w:pos="645"/>
        </w:tabs>
        <w:spacing w:before="0" w:line="260" w:lineRule="atLeast"/>
        <w:ind w:firstLine="0"/>
        <w:rPr>
          <w:sz w:val="20"/>
          <w:szCs w:val="20"/>
        </w:rPr>
      </w:pPr>
    </w:p>
    <w:p w14:paraId="4A20478C" w14:textId="77777777" w:rsidR="006E392F" w:rsidRPr="00070D68" w:rsidRDefault="006E392F" w:rsidP="0025166A">
      <w:pPr>
        <w:pStyle w:val="Odstavek"/>
        <w:spacing w:before="0" w:line="260" w:lineRule="atLeast"/>
        <w:ind w:firstLine="0"/>
        <w:rPr>
          <w:sz w:val="20"/>
          <w:szCs w:val="20"/>
        </w:rPr>
      </w:pPr>
      <w:r w:rsidRPr="00070D68">
        <w:rPr>
          <w:sz w:val="20"/>
          <w:szCs w:val="20"/>
        </w:rPr>
        <w:t>(3) Če je organ, pristojen za varstvo konkurence druge države članice</w:t>
      </w:r>
      <w:r w:rsidR="007C2D32" w:rsidRPr="00070D68">
        <w:rPr>
          <w:sz w:val="20"/>
          <w:szCs w:val="20"/>
        </w:rPr>
        <w:t>,</w:t>
      </w:r>
      <w:r w:rsidRPr="00070D68">
        <w:rPr>
          <w:sz w:val="20"/>
          <w:szCs w:val="20"/>
        </w:rPr>
        <w:t xml:space="preserve"> začel postopek zaradi kršitve 101. ali 102. člena Pogodbe o delovanju </w:t>
      </w:r>
      <w:r w:rsidR="00056360" w:rsidRPr="00070D68">
        <w:rPr>
          <w:sz w:val="20"/>
          <w:szCs w:val="20"/>
        </w:rPr>
        <w:t xml:space="preserve">Evropske unije </w:t>
      </w:r>
      <w:r w:rsidRPr="00070D68">
        <w:rPr>
          <w:sz w:val="20"/>
          <w:szCs w:val="20"/>
        </w:rPr>
        <w:t xml:space="preserve">ali je že izdal odločbo v isti zadevi, ki je predmet postopka pred </w:t>
      </w:r>
      <w:r w:rsidR="0045309B" w:rsidRPr="00070D68">
        <w:rPr>
          <w:sz w:val="20"/>
          <w:szCs w:val="20"/>
        </w:rPr>
        <w:t>agenc</w:t>
      </w:r>
      <w:r w:rsidRPr="00070D68">
        <w:rPr>
          <w:sz w:val="20"/>
          <w:szCs w:val="20"/>
        </w:rPr>
        <w:t xml:space="preserve">ijo, lahko </w:t>
      </w:r>
      <w:r w:rsidR="0045309B" w:rsidRPr="00070D68">
        <w:rPr>
          <w:sz w:val="20"/>
          <w:szCs w:val="20"/>
        </w:rPr>
        <w:t>agenc</w:t>
      </w:r>
      <w:r w:rsidRPr="00070D68">
        <w:rPr>
          <w:sz w:val="20"/>
          <w:szCs w:val="20"/>
        </w:rPr>
        <w:t>ija s sklepom ustavi postopek. Zoper sklep o ustavitvi postopka ni sodnega varstva.</w:t>
      </w:r>
    </w:p>
    <w:p w14:paraId="53659D3A" w14:textId="77777777" w:rsidR="008F45AA" w:rsidRPr="00070D68" w:rsidRDefault="008F45AA" w:rsidP="0025166A">
      <w:pPr>
        <w:pStyle w:val="len"/>
        <w:spacing w:before="0" w:line="260" w:lineRule="atLeast"/>
        <w:rPr>
          <w:sz w:val="20"/>
          <w:szCs w:val="20"/>
        </w:rPr>
      </w:pPr>
    </w:p>
    <w:p w14:paraId="7C4D8BF7" w14:textId="6993742F" w:rsidR="006E392F" w:rsidRPr="00070D68" w:rsidRDefault="002277C6" w:rsidP="0025166A">
      <w:pPr>
        <w:pStyle w:val="len"/>
        <w:numPr>
          <w:ilvl w:val="0"/>
          <w:numId w:val="21"/>
        </w:numPr>
        <w:spacing w:before="0" w:line="260" w:lineRule="atLeast"/>
        <w:ind w:left="0" w:hanging="11"/>
        <w:rPr>
          <w:sz w:val="20"/>
          <w:szCs w:val="20"/>
        </w:rPr>
      </w:pPr>
      <w:r w:rsidRPr="00070D68">
        <w:rPr>
          <w:sz w:val="20"/>
          <w:szCs w:val="20"/>
        </w:rPr>
        <w:t xml:space="preserve"> </w:t>
      </w:r>
      <w:r w:rsidR="002F56CD" w:rsidRPr="00070D68">
        <w:rPr>
          <w:sz w:val="20"/>
          <w:szCs w:val="20"/>
        </w:rPr>
        <w:t>č</w:t>
      </w:r>
      <w:r w:rsidR="008B2FA2">
        <w:rPr>
          <w:sz w:val="20"/>
          <w:szCs w:val="20"/>
        </w:rPr>
        <w:t xml:space="preserve">len </w:t>
      </w:r>
    </w:p>
    <w:p w14:paraId="45FF7106" w14:textId="77777777" w:rsidR="006E392F" w:rsidRPr="00070D68" w:rsidRDefault="006E392F" w:rsidP="0025166A">
      <w:pPr>
        <w:pStyle w:val="lennaslov"/>
        <w:spacing w:line="260" w:lineRule="atLeast"/>
        <w:rPr>
          <w:sz w:val="20"/>
          <w:szCs w:val="20"/>
        </w:rPr>
      </w:pPr>
      <w:r w:rsidRPr="00070D68">
        <w:rPr>
          <w:sz w:val="20"/>
          <w:szCs w:val="20"/>
        </w:rPr>
        <w:t>(poročilo)</w:t>
      </w:r>
    </w:p>
    <w:p w14:paraId="739FDB67" w14:textId="77777777" w:rsidR="00EB0CF4" w:rsidRPr="00070D68" w:rsidRDefault="00EB0CF4" w:rsidP="0025166A">
      <w:pPr>
        <w:pStyle w:val="Odstavek"/>
        <w:spacing w:before="0" w:line="260" w:lineRule="atLeast"/>
        <w:ind w:firstLine="0"/>
        <w:rPr>
          <w:sz w:val="20"/>
          <w:szCs w:val="20"/>
        </w:rPr>
      </w:pPr>
    </w:p>
    <w:p w14:paraId="56B0F1A8" w14:textId="77777777" w:rsidR="006E392F" w:rsidRPr="00070D68" w:rsidRDefault="0045309B" w:rsidP="0025166A">
      <w:pPr>
        <w:pStyle w:val="Odstavek"/>
        <w:spacing w:before="0" w:line="260" w:lineRule="atLeast"/>
        <w:ind w:firstLine="0"/>
        <w:rPr>
          <w:sz w:val="20"/>
          <w:szCs w:val="20"/>
        </w:rPr>
      </w:pPr>
      <w:r w:rsidRPr="00070D68">
        <w:rPr>
          <w:sz w:val="20"/>
          <w:szCs w:val="20"/>
        </w:rPr>
        <w:t>Agenc</w:t>
      </w:r>
      <w:r w:rsidR="006E392F" w:rsidRPr="00070D68">
        <w:rPr>
          <w:sz w:val="20"/>
          <w:szCs w:val="20"/>
        </w:rPr>
        <w:t xml:space="preserve">ija lahko z zahtevo za posredovanje podatkov zahteva od podjetja, naslovnika odločbe </w:t>
      </w:r>
      <w:r w:rsidRPr="00070D68">
        <w:rPr>
          <w:sz w:val="20"/>
          <w:szCs w:val="20"/>
        </w:rPr>
        <w:t>agenc</w:t>
      </w:r>
      <w:r w:rsidR="006E392F" w:rsidRPr="00070D68">
        <w:rPr>
          <w:sz w:val="20"/>
          <w:szCs w:val="20"/>
        </w:rPr>
        <w:t>ije, poročilo o izpolnjevanju zavez, obveznosti in ukrepov, ki so mu bili naloženi z odločbo.</w:t>
      </w:r>
    </w:p>
    <w:p w14:paraId="5D33A1F5" w14:textId="77777777" w:rsidR="003D7914" w:rsidRPr="00070D68" w:rsidRDefault="003D7914" w:rsidP="0025166A">
      <w:pPr>
        <w:pStyle w:val="Odstavek"/>
        <w:spacing w:before="0" w:line="260" w:lineRule="atLeast"/>
        <w:ind w:firstLine="0"/>
        <w:rPr>
          <w:sz w:val="20"/>
          <w:szCs w:val="20"/>
        </w:rPr>
      </w:pPr>
    </w:p>
    <w:p w14:paraId="20D90B5F" w14:textId="77777777" w:rsidR="006E392F" w:rsidRPr="00070D68" w:rsidRDefault="002277C6" w:rsidP="0025166A">
      <w:pPr>
        <w:pStyle w:val="Poglavje"/>
        <w:spacing w:before="0" w:line="260" w:lineRule="atLeast"/>
        <w:rPr>
          <w:sz w:val="20"/>
          <w:szCs w:val="20"/>
        </w:rPr>
      </w:pPr>
      <w:r w:rsidRPr="00070D68">
        <w:rPr>
          <w:sz w:val="20"/>
          <w:szCs w:val="20"/>
        </w:rPr>
        <w:t xml:space="preserve">3. </w:t>
      </w:r>
      <w:r w:rsidR="006E392F" w:rsidRPr="00070D68">
        <w:rPr>
          <w:sz w:val="20"/>
          <w:szCs w:val="20"/>
        </w:rPr>
        <w:t>poglavje</w:t>
      </w:r>
      <w:r w:rsidR="006E392F" w:rsidRPr="00070D68">
        <w:rPr>
          <w:sz w:val="20"/>
          <w:szCs w:val="20"/>
        </w:rPr>
        <w:br/>
        <w:t>Postopek pri koncentracijah</w:t>
      </w:r>
    </w:p>
    <w:p w14:paraId="41960D69" w14:textId="77777777" w:rsidR="00EB0CF4" w:rsidRPr="00070D68" w:rsidRDefault="00EB0CF4" w:rsidP="0025166A">
      <w:pPr>
        <w:pStyle w:val="len"/>
        <w:spacing w:before="0" w:line="260" w:lineRule="atLeast"/>
        <w:rPr>
          <w:sz w:val="20"/>
          <w:szCs w:val="20"/>
        </w:rPr>
      </w:pPr>
    </w:p>
    <w:p w14:paraId="348D3D14" w14:textId="73F25F11" w:rsidR="006E392F" w:rsidRPr="00070D68" w:rsidRDefault="002277C6" w:rsidP="0025166A">
      <w:pPr>
        <w:pStyle w:val="len"/>
        <w:numPr>
          <w:ilvl w:val="0"/>
          <w:numId w:val="21"/>
        </w:numPr>
        <w:spacing w:before="0" w:line="260" w:lineRule="atLeast"/>
        <w:ind w:left="0" w:hanging="11"/>
        <w:rPr>
          <w:sz w:val="20"/>
          <w:szCs w:val="20"/>
        </w:rPr>
      </w:pPr>
      <w:bookmarkStart w:id="31" w:name="_Ref24974243"/>
      <w:r w:rsidRPr="00070D68">
        <w:rPr>
          <w:sz w:val="20"/>
          <w:szCs w:val="20"/>
        </w:rPr>
        <w:t xml:space="preserve"> </w:t>
      </w:r>
      <w:bookmarkEnd w:id="31"/>
      <w:r w:rsidR="008B2FA2">
        <w:rPr>
          <w:sz w:val="20"/>
          <w:szCs w:val="20"/>
        </w:rPr>
        <w:t xml:space="preserve">člen </w:t>
      </w:r>
    </w:p>
    <w:p w14:paraId="296CEA21" w14:textId="77777777" w:rsidR="006E392F" w:rsidRPr="00070D68" w:rsidRDefault="006E392F" w:rsidP="0025166A">
      <w:pPr>
        <w:pStyle w:val="lennaslov"/>
        <w:spacing w:line="260" w:lineRule="atLeast"/>
        <w:rPr>
          <w:sz w:val="20"/>
          <w:szCs w:val="20"/>
        </w:rPr>
      </w:pPr>
      <w:r w:rsidRPr="00070D68">
        <w:rPr>
          <w:sz w:val="20"/>
          <w:szCs w:val="20"/>
        </w:rPr>
        <w:t>(obveznost priglasitve)</w:t>
      </w:r>
    </w:p>
    <w:p w14:paraId="525EC0DD" w14:textId="77777777" w:rsidR="00EB0CF4" w:rsidRPr="00070D68" w:rsidRDefault="00EB0CF4" w:rsidP="0025166A">
      <w:pPr>
        <w:pStyle w:val="Odstavek"/>
        <w:spacing w:before="0" w:line="260" w:lineRule="atLeast"/>
        <w:ind w:firstLine="0"/>
        <w:rPr>
          <w:sz w:val="20"/>
          <w:szCs w:val="20"/>
        </w:rPr>
      </w:pPr>
    </w:p>
    <w:p w14:paraId="1819C610"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(1) Koncentracijo je treba </w:t>
      </w:r>
      <w:r w:rsidR="0045309B" w:rsidRPr="00070D68">
        <w:rPr>
          <w:sz w:val="20"/>
          <w:szCs w:val="20"/>
        </w:rPr>
        <w:t>agenc</w:t>
      </w:r>
      <w:r w:rsidRPr="00070D68">
        <w:rPr>
          <w:sz w:val="20"/>
          <w:szCs w:val="20"/>
        </w:rPr>
        <w:t>iji priglasiti, če:</w:t>
      </w:r>
    </w:p>
    <w:p w14:paraId="2FD01D3E" w14:textId="77777777" w:rsidR="006E392F" w:rsidRPr="00070D68" w:rsidRDefault="006E392F" w:rsidP="000A6863">
      <w:pPr>
        <w:pStyle w:val="Alineazaodstavkom"/>
        <w:numPr>
          <w:ilvl w:val="0"/>
          <w:numId w:val="51"/>
        </w:numPr>
        <w:spacing w:line="260" w:lineRule="atLeast"/>
        <w:rPr>
          <w:sz w:val="20"/>
          <w:szCs w:val="20"/>
        </w:rPr>
      </w:pPr>
      <w:r w:rsidRPr="00070D68">
        <w:rPr>
          <w:sz w:val="20"/>
          <w:szCs w:val="20"/>
        </w:rPr>
        <w:t>je skupni letni promet v koncentraciji udeleženih podjetij skupaj z drugimi podjetji v skupini v predhodnem poslovnem letu na trgu Republike Slovenije presegel 35 milijonov eurov in</w:t>
      </w:r>
    </w:p>
    <w:p w14:paraId="5DFEADA9" w14:textId="77777777" w:rsidR="006E392F" w:rsidRPr="00070D68" w:rsidRDefault="006E392F" w:rsidP="000A6863">
      <w:pPr>
        <w:pStyle w:val="Alineazaodstavkom"/>
        <w:numPr>
          <w:ilvl w:val="0"/>
          <w:numId w:val="51"/>
        </w:numPr>
        <w:spacing w:line="260" w:lineRule="atLeast"/>
        <w:rPr>
          <w:sz w:val="20"/>
          <w:szCs w:val="20"/>
        </w:rPr>
      </w:pPr>
      <w:r w:rsidRPr="00070D68">
        <w:rPr>
          <w:sz w:val="20"/>
          <w:szCs w:val="20"/>
        </w:rPr>
        <w:t xml:space="preserve">je letni pomet prevzetega podjetja skupaj z drugimi podjetji v skupini v predhodnem poslovnem letu na trgu Republike Slovenije presegel 1 milijon eurov ali je letni promet v primeru iz tretje alineje prvega odstavka </w:t>
      </w:r>
      <w:r w:rsidR="00435EF1" w:rsidRPr="00070D68">
        <w:rPr>
          <w:sz w:val="20"/>
          <w:szCs w:val="20"/>
        </w:rPr>
        <w:t xml:space="preserve">9. </w:t>
      </w:r>
      <w:r w:rsidRPr="00070D68">
        <w:rPr>
          <w:sz w:val="20"/>
          <w:szCs w:val="20"/>
        </w:rPr>
        <w:t>člena tega zakona vsaj dveh v koncentraciji udeleženih podjetij skupaj z drugimi podjetji v skupini v predhodnem poslovnem letu na trgu Republike Slovenije presegel 1 milijon eurov.</w:t>
      </w:r>
    </w:p>
    <w:p w14:paraId="0E5919F1" w14:textId="77777777" w:rsidR="00EB0CF4" w:rsidRPr="00070D68" w:rsidRDefault="00EB0CF4" w:rsidP="0025166A">
      <w:pPr>
        <w:pStyle w:val="Odstavek"/>
        <w:spacing w:before="0" w:line="260" w:lineRule="atLeast"/>
        <w:ind w:firstLine="0"/>
        <w:rPr>
          <w:sz w:val="20"/>
          <w:szCs w:val="20"/>
        </w:rPr>
      </w:pPr>
    </w:p>
    <w:p w14:paraId="0B44FB76" w14:textId="77777777" w:rsidR="006E392F" w:rsidRPr="00070D68" w:rsidRDefault="006E392F" w:rsidP="0025166A">
      <w:pPr>
        <w:pStyle w:val="Odstavek"/>
        <w:spacing w:before="0" w:line="260" w:lineRule="atLeast"/>
        <w:ind w:firstLine="0"/>
        <w:rPr>
          <w:sz w:val="20"/>
          <w:szCs w:val="20"/>
        </w:rPr>
      </w:pPr>
      <w:r w:rsidRPr="00070D68">
        <w:rPr>
          <w:sz w:val="20"/>
          <w:szCs w:val="20"/>
        </w:rPr>
        <w:t>(2) Ne glede na dosežen prag iz prejšnjega odstavka koncentracije ni treba priglasiti, če jo v skladu z Uredbo 139/2004/ES presoja Evropska komisija.</w:t>
      </w:r>
    </w:p>
    <w:p w14:paraId="706F873A" w14:textId="77777777" w:rsidR="00EB0CF4" w:rsidRPr="00070D68" w:rsidRDefault="00EB0CF4" w:rsidP="0025166A">
      <w:pPr>
        <w:pStyle w:val="Odstavek"/>
        <w:spacing w:before="0" w:line="260" w:lineRule="atLeast"/>
        <w:ind w:firstLine="0"/>
        <w:rPr>
          <w:sz w:val="20"/>
          <w:szCs w:val="20"/>
        </w:rPr>
      </w:pPr>
    </w:p>
    <w:p w14:paraId="7D41CBCD" w14:textId="2020CAD0" w:rsidR="0014712A" w:rsidRPr="00070D68" w:rsidRDefault="00DD2A72" w:rsidP="0025166A">
      <w:pPr>
        <w:pStyle w:val="Odstavek"/>
        <w:spacing w:before="0" w:line="260" w:lineRule="atLeast"/>
        <w:ind w:firstLine="0"/>
        <w:rPr>
          <w:sz w:val="20"/>
          <w:szCs w:val="20"/>
        </w:rPr>
      </w:pPr>
      <w:r w:rsidRPr="00070D68">
        <w:rPr>
          <w:sz w:val="20"/>
          <w:szCs w:val="20"/>
        </w:rPr>
        <w:t xml:space="preserve">(3) Čeprav koncentracija ne dosega pragov iz prvega odstavka tega člena, </w:t>
      </w:r>
      <w:r w:rsidR="00445187" w:rsidRPr="00070D68">
        <w:rPr>
          <w:color w:val="000000"/>
          <w:shd w:val="clear" w:color="auto" w:fill="FFFFFF"/>
        </w:rPr>
        <w:t xml:space="preserve"> </w:t>
      </w:r>
      <w:r w:rsidR="00445187" w:rsidRPr="00070D68">
        <w:rPr>
          <w:sz w:val="20"/>
          <w:szCs w:val="20"/>
        </w:rPr>
        <w:t>lahko agencija najpozneje v 15 dneh od dneva, ko v koncentraciji udeležena podjetja obvestijo agencijo o njeni izvedbi, slednja pozove, da jo priglasijo, če imajo skupaj z drugimi podjetji v skupini več kot 60-odstotni tržni delež na trgu Republike Slovenije.</w:t>
      </w:r>
    </w:p>
    <w:p w14:paraId="3D7A9BBC" w14:textId="77777777" w:rsidR="00445187" w:rsidRDefault="00445187" w:rsidP="0025166A">
      <w:pPr>
        <w:pStyle w:val="Odstavek"/>
        <w:spacing w:before="0" w:line="260" w:lineRule="atLeast"/>
        <w:ind w:firstLine="0"/>
        <w:rPr>
          <w:sz w:val="20"/>
          <w:szCs w:val="20"/>
        </w:rPr>
      </w:pPr>
    </w:p>
    <w:p w14:paraId="2EFEAB34" w14:textId="77777777" w:rsidR="00167545" w:rsidRPr="00070D68" w:rsidRDefault="00167545" w:rsidP="0025166A">
      <w:pPr>
        <w:pStyle w:val="Odstavek"/>
        <w:spacing w:before="0" w:line="260" w:lineRule="atLeast"/>
        <w:ind w:firstLine="0"/>
        <w:rPr>
          <w:sz w:val="20"/>
          <w:szCs w:val="20"/>
        </w:rPr>
      </w:pPr>
    </w:p>
    <w:p w14:paraId="603466D1" w14:textId="0F5528DA" w:rsidR="006E392F" w:rsidRPr="00070D68" w:rsidRDefault="002277C6" w:rsidP="0025166A">
      <w:pPr>
        <w:pStyle w:val="len"/>
        <w:numPr>
          <w:ilvl w:val="0"/>
          <w:numId w:val="21"/>
        </w:numPr>
        <w:spacing w:before="0" w:line="260" w:lineRule="atLeast"/>
        <w:ind w:left="0" w:hanging="11"/>
        <w:rPr>
          <w:sz w:val="20"/>
          <w:szCs w:val="20"/>
        </w:rPr>
      </w:pPr>
      <w:bookmarkStart w:id="32" w:name="_Ref24443844"/>
      <w:r w:rsidRPr="00070D68">
        <w:rPr>
          <w:sz w:val="20"/>
          <w:szCs w:val="20"/>
        </w:rPr>
        <w:lastRenderedPageBreak/>
        <w:t xml:space="preserve"> </w:t>
      </w:r>
      <w:bookmarkEnd w:id="32"/>
      <w:r w:rsidR="008B2FA2">
        <w:rPr>
          <w:sz w:val="20"/>
          <w:szCs w:val="20"/>
        </w:rPr>
        <w:t xml:space="preserve">člen </w:t>
      </w:r>
    </w:p>
    <w:p w14:paraId="55594228" w14:textId="77777777" w:rsidR="006E392F" w:rsidRPr="00070D68" w:rsidRDefault="006E392F" w:rsidP="0025166A">
      <w:pPr>
        <w:pStyle w:val="lennaslov"/>
        <w:spacing w:line="260" w:lineRule="atLeast"/>
        <w:rPr>
          <w:sz w:val="20"/>
          <w:szCs w:val="20"/>
        </w:rPr>
      </w:pPr>
      <w:r w:rsidRPr="00070D68">
        <w:rPr>
          <w:sz w:val="20"/>
          <w:szCs w:val="20"/>
        </w:rPr>
        <w:t>(priglasitev koncentracije)</w:t>
      </w:r>
    </w:p>
    <w:p w14:paraId="5C4BD764" w14:textId="77777777" w:rsidR="00EB0CF4" w:rsidRPr="00070D68" w:rsidRDefault="00EB0CF4" w:rsidP="0025166A">
      <w:pPr>
        <w:pStyle w:val="Odstavek"/>
        <w:spacing w:before="0" w:line="260" w:lineRule="atLeast"/>
        <w:ind w:firstLine="0"/>
        <w:rPr>
          <w:sz w:val="20"/>
          <w:szCs w:val="20"/>
        </w:rPr>
      </w:pPr>
    </w:p>
    <w:p w14:paraId="6492EF84"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(1) Koncentracijo je treba </w:t>
      </w:r>
      <w:r w:rsidR="0045309B" w:rsidRPr="00070D68">
        <w:rPr>
          <w:sz w:val="20"/>
          <w:szCs w:val="20"/>
        </w:rPr>
        <w:t>agenc</w:t>
      </w:r>
      <w:r w:rsidRPr="00070D68">
        <w:rPr>
          <w:sz w:val="20"/>
          <w:szCs w:val="20"/>
        </w:rPr>
        <w:t>iji priglasiti pred začetkom njenega izvrševanja, vendar najpozneje v 30 dneh od sklenitve pogodbe, objave javne ponudbe ali pridobitve kontrole. Rok začne teči s prvim od teh dogodkov.</w:t>
      </w:r>
    </w:p>
    <w:p w14:paraId="73FB9323" w14:textId="77777777" w:rsidR="00EB0CF4" w:rsidRPr="00070D68" w:rsidRDefault="00EB0CF4" w:rsidP="0025166A">
      <w:pPr>
        <w:pStyle w:val="Odstavek"/>
        <w:spacing w:before="0" w:line="260" w:lineRule="atLeast"/>
        <w:ind w:firstLine="0"/>
        <w:rPr>
          <w:sz w:val="20"/>
          <w:szCs w:val="20"/>
        </w:rPr>
      </w:pPr>
    </w:p>
    <w:p w14:paraId="15488D0B"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(2) Kadar se na podlagi zaprosila v skladu s 4. členom Uredbe 139/2004/ES Evropska </w:t>
      </w:r>
      <w:r w:rsidR="0045309B" w:rsidRPr="00070D68">
        <w:rPr>
          <w:sz w:val="20"/>
          <w:szCs w:val="20"/>
        </w:rPr>
        <w:t>komisija</w:t>
      </w:r>
      <w:r w:rsidRPr="00070D68">
        <w:rPr>
          <w:sz w:val="20"/>
          <w:szCs w:val="20"/>
        </w:rPr>
        <w:t xml:space="preserve"> odloči, da koncentracije ne bo presojala, jo je treba </w:t>
      </w:r>
      <w:r w:rsidR="0045309B" w:rsidRPr="00070D68">
        <w:rPr>
          <w:sz w:val="20"/>
          <w:szCs w:val="20"/>
        </w:rPr>
        <w:t>agenc</w:t>
      </w:r>
      <w:r w:rsidRPr="00070D68">
        <w:rPr>
          <w:sz w:val="20"/>
          <w:szCs w:val="20"/>
        </w:rPr>
        <w:t>iji priglasiti najpozneje v 30 dneh od dneva seznanitve podjetja, ki mora priglasiti koncentracijo v skladu s petim odstavkom tega člena, z odločitvijo Evropske komisije.</w:t>
      </w:r>
    </w:p>
    <w:p w14:paraId="1B57A50E" w14:textId="77777777" w:rsidR="00EB0CF4" w:rsidRPr="00070D68" w:rsidRDefault="00EB0CF4" w:rsidP="0025166A">
      <w:pPr>
        <w:pStyle w:val="Odstavek"/>
        <w:spacing w:before="0" w:line="260" w:lineRule="atLeast"/>
        <w:ind w:firstLine="0"/>
        <w:rPr>
          <w:sz w:val="20"/>
          <w:szCs w:val="20"/>
        </w:rPr>
      </w:pPr>
    </w:p>
    <w:p w14:paraId="0C63DD8F"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(3) Kadar Evropska komisija v skladu z 9. členom Uredbe 139/2004/ES z odločbo seznani podjetja, da bo koncentracijo presojala </w:t>
      </w:r>
      <w:r w:rsidR="0045309B" w:rsidRPr="00070D68">
        <w:rPr>
          <w:sz w:val="20"/>
          <w:szCs w:val="20"/>
        </w:rPr>
        <w:t>agenc</w:t>
      </w:r>
      <w:r w:rsidRPr="00070D68">
        <w:rPr>
          <w:sz w:val="20"/>
          <w:szCs w:val="20"/>
        </w:rPr>
        <w:t xml:space="preserve">ija, jo je treba </w:t>
      </w:r>
      <w:r w:rsidR="0045309B" w:rsidRPr="00070D68">
        <w:rPr>
          <w:sz w:val="20"/>
          <w:szCs w:val="20"/>
        </w:rPr>
        <w:t>agenc</w:t>
      </w:r>
      <w:r w:rsidRPr="00070D68">
        <w:rPr>
          <w:sz w:val="20"/>
          <w:szCs w:val="20"/>
        </w:rPr>
        <w:t>iji priglasiti najpozneje v 30 dneh od dneva vročitve te odločbe podjetju, ki mora priglasiti koncentracijo v skladu s petim odstavkom tega člena.</w:t>
      </w:r>
    </w:p>
    <w:p w14:paraId="6E3777C2" w14:textId="77777777" w:rsidR="00EB0CF4" w:rsidRPr="00070D68" w:rsidRDefault="00EB0CF4" w:rsidP="0025166A">
      <w:pPr>
        <w:pStyle w:val="Odstavek"/>
        <w:spacing w:before="0" w:line="260" w:lineRule="atLeast"/>
        <w:ind w:firstLine="0"/>
        <w:rPr>
          <w:sz w:val="20"/>
          <w:szCs w:val="20"/>
        </w:rPr>
      </w:pPr>
    </w:p>
    <w:p w14:paraId="60FA523F"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(4) V primerih iz tretjega odstavka prejšnjega člena je treba koncentracijo </w:t>
      </w:r>
      <w:r w:rsidR="0045309B" w:rsidRPr="00070D68">
        <w:rPr>
          <w:sz w:val="20"/>
          <w:szCs w:val="20"/>
        </w:rPr>
        <w:t>agenc</w:t>
      </w:r>
      <w:r w:rsidRPr="00070D68">
        <w:rPr>
          <w:sz w:val="20"/>
          <w:szCs w:val="20"/>
        </w:rPr>
        <w:t>iji priglasiti najpozneje v 30 dneh od dneva vročitve poziva podjetju, ki mora priglasiti koncentracijo v skladu s petim odstavkom tega člena.</w:t>
      </w:r>
    </w:p>
    <w:p w14:paraId="7E3235FE" w14:textId="77777777" w:rsidR="00EB0CF4" w:rsidRPr="00070D68" w:rsidRDefault="00EB0CF4" w:rsidP="0025166A">
      <w:pPr>
        <w:pStyle w:val="Odstavek"/>
        <w:spacing w:before="0" w:line="260" w:lineRule="atLeast"/>
        <w:ind w:firstLine="0"/>
        <w:rPr>
          <w:sz w:val="20"/>
          <w:szCs w:val="20"/>
        </w:rPr>
      </w:pPr>
    </w:p>
    <w:p w14:paraId="674E3BD2" w14:textId="77777777" w:rsidR="006E392F" w:rsidRPr="00070D68" w:rsidRDefault="006E392F" w:rsidP="0025166A">
      <w:pPr>
        <w:pStyle w:val="Odstavek"/>
        <w:spacing w:before="0" w:line="260" w:lineRule="atLeast"/>
        <w:ind w:firstLine="0"/>
        <w:rPr>
          <w:sz w:val="20"/>
          <w:szCs w:val="20"/>
        </w:rPr>
      </w:pPr>
      <w:r w:rsidRPr="00070D68">
        <w:rPr>
          <w:sz w:val="20"/>
          <w:szCs w:val="20"/>
        </w:rPr>
        <w:t>(5) Koncentracijo, ki nastane z združitvijo ali pridobitvijo skupne kontrole, morajo skupno priglasiti podjetja, ki se združujejo, ali podjetja, ki skupaj pridobijo kontrolo. V vseh drugih primerih mora koncentracijo priglasiti oseba ali podjetje, ki pridobi kontrolo nad celoto ali deli enega ali več podjetij.</w:t>
      </w:r>
    </w:p>
    <w:p w14:paraId="3F59CC84" w14:textId="77777777" w:rsidR="00EB0CF4" w:rsidRPr="00070D68" w:rsidRDefault="00EB0CF4" w:rsidP="0025166A">
      <w:pPr>
        <w:pStyle w:val="Odstavek"/>
        <w:spacing w:before="0" w:line="260" w:lineRule="atLeast"/>
        <w:ind w:firstLine="0"/>
        <w:rPr>
          <w:sz w:val="20"/>
          <w:szCs w:val="20"/>
        </w:rPr>
      </w:pPr>
    </w:p>
    <w:p w14:paraId="7307CD00" w14:textId="77777777" w:rsidR="006E392F" w:rsidRPr="00070D68" w:rsidRDefault="006E392F" w:rsidP="0025166A">
      <w:pPr>
        <w:pStyle w:val="Odstavek"/>
        <w:spacing w:before="0" w:line="260" w:lineRule="atLeast"/>
        <w:ind w:firstLine="0"/>
        <w:rPr>
          <w:sz w:val="20"/>
          <w:szCs w:val="20"/>
        </w:rPr>
      </w:pPr>
      <w:r w:rsidRPr="00070D68">
        <w:rPr>
          <w:sz w:val="20"/>
          <w:szCs w:val="20"/>
        </w:rPr>
        <w:t>(6) Podjetja priglasijo koncentracijo na posebnem obrazcu, katerega vsebino predpiše vlada z uredbo.</w:t>
      </w:r>
    </w:p>
    <w:p w14:paraId="0D506C2B" w14:textId="77777777" w:rsidR="00EB0CF4" w:rsidRPr="00070D68" w:rsidRDefault="00EB0CF4" w:rsidP="0025166A">
      <w:pPr>
        <w:pStyle w:val="len"/>
        <w:spacing w:before="0" w:line="260" w:lineRule="atLeast"/>
        <w:jc w:val="both"/>
        <w:rPr>
          <w:b w:val="0"/>
          <w:sz w:val="20"/>
          <w:szCs w:val="20"/>
        </w:rPr>
      </w:pPr>
    </w:p>
    <w:p w14:paraId="61526823" w14:textId="38F8169D" w:rsidR="006E392F" w:rsidRPr="00070D68" w:rsidRDefault="002277C6" w:rsidP="0025166A">
      <w:pPr>
        <w:pStyle w:val="len"/>
        <w:numPr>
          <w:ilvl w:val="0"/>
          <w:numId w:val="21"/>
        </w:numPr>
        <w:spacing w:before="0" w:line="260" w:lineRule="atLeast"/>
        <w:ind w:left="0" w:hanging="11"/>
        <w:rPr>
          <w:sz w:val="20"/>
          <w:szCs w:val="20"/>
        </w:rPr>
      </w:pPr>
      <w:bookmarkStart w:id="33" w:name="_Ref24443853"/>
      <w:r w:rsidRPr="00070D68">
        <w:rPr>
          <w:sz w:val="20"/>
          <w:szCs w:val="20"/>
        </w:rPr>
        <w:t xml:space="preserve"> </w:t>
      </w:r>
      <w:bookmarkEnd w:id="33"/>
      <w:r w:rsidR="008B2FA2">
        <w:rPr>
          <w:sz w:val="20"/>
          <w:szCs w:val="20"/>
        </w:rPr>
        <w:t xml:space="preserve">člen </w:t>
      </w:r>
    </w:p>
    <w:p w14:paraId="31720199" w14:textId="77777777" w:rsidR="006E392F" w:rsidRPr="00070D68" w:rsidRDefault="006E392F" w:rsidP="0025166A">
      <w:pPr>
        <w:pStyle w:val="lennaslov"/>
        <w:spacing w:line="260" w:lineRule="atLeast"/>
        <w:rPr>
          <w:sz w:val="20"/>
          <w:szCs w:val="20"/>
        </w:rPr>
      </w:pPr>
      <w:r w:rsidRPr="00070D68">
        <w:rPr>
          <w:sz w:val="20"/>
          <w:szCs w:val="20"/>
        </w:rPr>
        <w:t>(zadržanje izvrševanja koncentracije)</w:t>
      </w:r>
    </w:p>
    <w:p w14:paraId="7DB42039" w14:textId="77777777" w:rsidR="00EB0CF4" w:rsidRPr="00070D68" w:rsidRDefault="00EB0CF4" w:rsidP="0025166A">
      <w:pPr>
        <w:pStyle w:val="Odstavek"/>
        <w:spacing w:before="0" w:line="260" w:lineRule="atLeast"/>
        <w:ind w:firstLine="0"/>
        <w:rPr>
          <w:sz w:val="20"/>
          <w:szCs w:val="20"/>
        </w:rPr>
      </w:pPr>
    </w:p>
    <w:p w14:paraId="02451C27" w14:textId="77777777" w:rsidR="006E392F" w:rsidRPr="00070D68" w:rsidRDefault="006E392F" w:rsidP="0025166A">
      <w:pPr>
        <w:pStyle w:val="Odstavek"/>
        <w:spacing w:before="0" w:line="260" w:lineRule="atLeast"/>
        <w:ind w:firstLine="0"/>
        <w:rPr>
          <w:sz w:val="20"/>
          <w:szCs w:val="20"/>
        </w:rPr>
      </w:pPr>
      <w:r w:rsidRPr="00070D68">
        <w:rPr>
          <w:sz w:val="20"/>
          <w:szCs w:val="20"/>
        </w:rPr>
        <w:t>(1) Podjetja ne smejo uresničevati pravic in obveznosti, ki izhajajo iz koncentracije, za katero obstaja obveznost priglasitve, do izdaje odločbe o skladnosti koncentracije s pravili konkurence.</w:t>
      </w:r>
    </w:p>
    <w:p w14:paraId="3055B7F2" w14:textId="77777777" w:rsidR="00EB0CF4" w:rsidRPr="00070D68" w:rsidRDefault="00EB0CF4" w:rsidP="0025166A">
      <w:pPr>
        <w:pStyle w:val="Odstavek"/>
        <w:spacing w:before="0" w:line="260" w:lineRule="atLeast"/>
        <w:ind w:firstLine="0"/>
        <w:rPr>
          <w:sz w:val="20"/>
          <w:szCs w:val="20"/>
        </w:rPr>
      </w:pPr>
    </w:p>
    <w:p w14:paraId="637E8619" w14:textId="02E5E6FD" w:rsidR="006E392F" w:rsidRPr="00070D68" w:rsidRDefault="006E392F" w:rsidP="0025166A">
      <w:pPr>
        <w:pStyle w:val="Odstavek"/>
        <w:spacing w:before="0" w:line="260" w:lineRule="atLeast"/>
        <w:ind w:firstLine="0"/>
        <w:rPr>
          <w:sz w:val="20"/>
          <w:szCs w:val="20"/>
        </w:rPr>
      </w:pPr>
      <w:r w:rsidRPr="00070D68">
        <w:rPr>
          <w:sz w:val="20"/>
          <w:szCs w:val="20"/>
        </w:rPr>
        <w:t xml:space="preserve">(2) Kadar </w:t>
      </w:r>
      <w:r w:rsidR="0045309B" w:rsidRPr="00070D68">
        <w:rPr>
          <w:sz w:val="20"/>
          <w:szCs w:val="20"/>
        </w:rPr>
        <w:t>agenc</w:t>
      </w:r>
      <w:r w:rsidRPr="00070D68">
        <w:rPr>
          <w:sz w:val="20"/>
          <w:szCs w:val="20"/>
        </w:rPr>
        <w:t xml:space="preserve">ija v skladu s tretjim odstavkom </w:t>
      </w:r>
      <w:r w:rsidR="00C6081E" w:rsidRPr="00070D68">
        <w:rPr>
          <w:sz w:val="20"/>
          <w:szCs w:val="20"/>
        </w:rPr>
        <w:fldChar w:fldCharType="begin"/>
      </w:r>
      <w:r w:rsidR="00C6081E" w:rsidRPr="00070D68">
        <w:rPr>
          <w:sz w:val="20"/>
          <w:szCs w:val="20"/>
        </w:rPr>
        <w:instrText xml:space="preserve"> REF _Ref24974243 \r \h  \* MERGEFORMAT </w:instrText>
      </w:r>
      <w:r w:rsidR="00C6081E" w:rsidRPr="00070D68">
        <w:rPr>
          <w:sz w:val="20"/>
          <w:szCs w:val="20"/>
        </w:rPr>
      </w:r>
      <w:r w:rsidR="00C6081E" w:rsidRPr="00070D68">
        <w:rPr>
          <w:sz w:val="20"/>
          <w:szCs w:val="20"/>
        </w:rPr>
        <w:fldChar w:fldCharType="separate"/>
      </w:r>
      <w:r w:rsidR="00CC7BCF" w:rsidRPr="00070D68">
        <w:rPr>
          <w:sz w:val="20"/>
          <w:szCs w:val="20"/>
        </w:rPr>
        <w:t>51</w:t>
      </w:r>
      <w:r w:rsidR="00C6081E" w:rsidRPr="00070D68">
        <w:rPr>
          <w:sz w:val="20"/>
          <w:szCs w:val="20"/>
        </w:rPr>
        <w:fldChar w:fldCharType="end"/>
      </w:r>
      <w:r w:rsidRPr="00070D68">
        <w:rPr>
          <w:sz w:val="20"/>
          <w:szCs w:val="20"/>
        </w:rPr>
        <w:t xml:space="preserve">. člena tega zakona pozove podjetja, da morajo koncentracijo priglasiti </w:t>
      </w:r>
      <w:r w:rsidR="0045309B" w:rsidRPr="00070D68">
        <w:rPr>
          <w:sz w:val="20"/>
          <w:szCs w:val="20"/>
        </w:rPr>
        <w:t>agenc</w:t>
      </w:r>
      <w:r w:rsidRPr="00070D68">
        <w:rPr>
          <w:sz w:val="20"/>
          <w:szCs w:val="20"/>
        </w:rPr>
        <w:t>iji, morajo podjetja od dneva vročitve poziva prenehati z izvrševanjem koncentracije.</w:t>
      </w:r>
    </w:p>
    <w:p w14:paraId="07EB4CFE" w14:textId="77777777" w:rsidR="00EB0CF4" w:rsidRPr="00070D68" w:rsidRDefault="00EB0CF4" w:rsidP="0025166A">
      <w:pPr>
        <w:pStyle w:val="Odstavek"/>
        <w:spacing w:before="0" w:line="260" w:lineRule="atLeast"/>
        <w:ind w:firstLine="0"/>
        <w:rPr>
          <w:sz w:val="20"/>
          <w:szCs w:val="20"/>
        </w:rPr>
      </w:pPr>
    </w:p>
    <w:p w14:paraId="68F572EE" w14:textId="77777777" w:rsidR="006E392F" w:rsidRPr="00070D68" w:rsidRDefault="006E392F" w:rsidP="0025166A">
      <w:pPr>
        <w:pStyle w:val="Odstavek"/>
        <w:spacing w:before="0" w:line="260" w:lineRule="atLeast"/>
        <w:ind w:firstLine="0"/>
        <w:rPr>
          <w:sz w:val="20"/>
          <w:szCs w:val="20"/>
        </w:rPr>
      </w:pPr>
      <w:r w:rsidRPr="00070D68">
        <w:rPr>
          <w:sz w:val="20"/>
          <w:szCs w:val="20"/>
        </w:rPr>
        <w:t>(3) Dejanja, storjena v nasprotju s prejšnjima odstavkoma, so nična.</w:t>
      </w:r>
    </w:p>
    <w:p w14:paraId="2B46F951" w14:textId="77777777" w:rsidR="00EB0CF4" w:rsidRPr="00070D68" w:rsidRDefault="00EB0CF4" w:rsidP="0025166A">
      <w:pPr>
        <w:pStyle w:val="Odstavek"/>
        <w:spacing w:before="0" w:line="260" w:lineRule="atLeast"/>
        <w:ind w:firstLine="0"/>
        <w:rPr>
          <w:sz w:val="20"/>
          <w:szCs w:val="20"/>
        </w:rPr>
      </w:pPr>
    </w:p>
    <w:p w14:paraId="5CD75EA2"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(4) Izjemoma lahko </w:t>
      </w:r>
      <w:r w:rsidR="0045309B" w:rsidRPr="00070D68">
        <w:rPr>
          <w:sz w:val="20"/>
          <w:szCs w:val="20"/>
        </w:rPr>
        <w:t>agenc</w:t>
      </w:r>
      <w:r w:rsidRPr="00070D68">
        <w:rPr>
          <w:sz w:val="20"/>
          <w:szCs w:val="20"/>
        </w:rPr>
        <w:t xml:space="preserve">ija na predlog podjetja izda sklep, s katerim dovoli izvrševanje koncentracije v določenem obsegu ali pod določenimi pogoji pred izdajo odločbe, če podjetje v predlogu izkaže, da je takšno izvrševanje nujno potrebno za ohranjanje vrednosti naložbe ali za opravljanje storitev splošnega interesa. </w:t>
      </w:r>
      <w:r w:rsidR="0045309B" w:rsidRPr="00070D68">
        <w:rPr>
          <w:sz w:val="20"/>
          <w:szCs w:val="20"/>
        </w:rPr>
        <w:t>Agenc</w:t>
      </w:r>
      <w:r w:rsidRPr="00070D68">
        <w:rPr>
          <w:sz w:val="20"/>
          <w:szCs w:val="20"/>
        </w:rPr>
        <w:t>ija pri tem upošteva zlasti učinke zadržanja izvrševanja koncentracije na eno ali več v koncentraciji udeleženih podjetij ali na tretje osebe in nevarnost, ki jo koncentracija pomeni za učinkovitost konkurence.</w:t>
      </w:r>
    </w:p>
    <w:p w14:paraId="4D564E42" w14:textId="77777777" w:rsidR="00EB0CF4" w:rsidRPr="00070D68" w:rsidRDefault="00EB0CF4" w:rsidP="0025166A">
      <w:pPr>
        <w:pStyle w:val="Odstavek"/>
        <w:spacing w:before="0" w:line="260" w:lineRule="atLeast"/>
        <w:ind w:firstLine="0"/>
        <w:rPr>
          <w:sz w:val="20"/>
          <w:szCs w:val="20"/>
        </w:rPr>
      </w:pPr>
    </w:p>
    <w:p w14:paraId="030518EA"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(5) </w:t>
      </w:r>
      <w:r w:rsidR="0045309B" w:rsidRPr="00070D68">
        <w:rPr>
          <w:sz w:val="20"/>
          <w:szCs w:val="20"/>
        </w:rPr>
        <w:t>Agenc</w:t>
      </w:r>
      <w:r w:rsidRPr="00070D68">
        <w:rPr>
          <w:sz w:val="20"/>
          <w:szCs w:val="20"/>
        </w:rPr>
        <w:t>ija izda sklep, s katerim dovoli ali zavrne izvrševanje koncentracije, v 15 delovnih dneh od prejema predloga iz prejšnjega odstavka.</w:t>
      </w:r>
    </w:p>
    <w:p w14:paraId="759981CD" w14:textId="77777777" w:rsidR="00EB0CF4" w:rsidRPr="00070D68" w:rsidRDefault="00EB0CF4" w:rsidP="0025166A">
      <w:pPr>
        <w:pStyle w:val="Odstavek"/>
        <w:spacing w:before="0" w:line="260" w:lineRule="atLeast"/>
        <w:ind w:firstLine="0"/>
        <w:rPr>
          <w:sz w:val="20"/>
          <w:szCs w:val="20"/>
        </w:rPr>
      </w:pPr>
    </w:p>
    <w:p w14:paraId="66458B90" w14:textId="77777777" w:rsidR="000D3D0F" w:rsidRPr="00070D68" w:rsidRDefault="000D3D0F" w:rsidP="0025166A">
      <w:pPr>
        <w:pStyle w:val="len"/>
        <w:spacing w:before="0" w:line="260" w:lineRule="atLeast"/>
        <w:jc w:val="both"/>
        <w:rPr>
          <w:sz w:val="20"/>
          <w:szCs w:val="20"/>
        </w:rPr>
      </w:pPr>
    </w:p>
    <w:p w14:paraId="2215A20A" w14:textId="77777777" w:rsidR="00445187" w:rsidRPr="00070D68" w:rsidRDefault="00445187" w:rsidP="00445187">
      <w:pPr>
        <w:pStyle w:val="Odstavek"/>
        <w:spacing w:before="0" w:line="260" w:lineRule="atLeast"/>
        <w:ind w:firstLine="0"/>
        <w:rPr>
          <w:sz w:val="20"/>
          <w:szCs w:val="20"/>
        </w:rPr>
      </w:pPr>
      <w:r w:rsidRPr="00070D68">
        <w:rPr>
          <w:sz w:val="20"/>
          <w:szCs w:val="20"/>
        </w:rPr>
        <w:t>(6) Prepoved izvrševanja koncentracije iz prvega odstavka tega člena ne vpliva:</w:t>
      </w:r>
    </w:p>
    <w:p w14:paraId="32F62024" w14:textId="7400EB19" w:rsidR="00445187" w:rsidRPr="00070D68" w:rsidRDefault="00445187" w:rsidP="007C653D">
      <w:pPr>
        <w:pStyle w:val="Odstavek"/>
        <w:numPr>
          <w:ilvl w:val="1"/>
          <w:numId w:val="105"/>
        </w:numPr>
        <w:spacing w:before="0" w:line="260" w:lineRule="atLeast"/>
        <w:ind w:left="426"/>
        <w:rPr>
          <w:sz w:val="20"/>
          <w:szCs w:val="20"/>
        </w:rPr>
      </w:pPr>
      <w:r w:rsidRPr="00070D68">
        <w:rPr>
          <w:sz w:val="20"/>
          <w:szCs w:val="20"/>
        </w:rPr>
        <w:t>na izvedbo javne ponudbe po zakonu, ki ureja prevzeme, pod pogojem, da pridobitelj ne uresničuje glasovalnih pravic oziroma jih uresničuje v skladu s sklepom iz četrtega odstavka tega člena;</w:t>
      </w:r>
    </w:p>
    <w:p w14:paraId="273BDBFF" w14:textId="62481D3C" w:rsidR="00445187" w:rsidRPr="00070D68" w:rsidRDefault="00445187" w:rsidP="007C653D">
      <w:pPr>
        <w:pStyle w:val="Odstavek"/>
        <w:numPr>
          <w:ilvl w:val="1"/>
          <w:numId w:val="105"/>
        </w:numPr>
        <w:spacing w:before="0" w:line="260" w:lineRule="atLeast"/>
        <w:ind w:left="426"/>
        <w:rPr>
          <w:sz w:val="20"/>
          <w:szCs w:val="20"/>
        </w:rPr>
      </w:pPr>
      <w:r w:rsidRPr="00070D68">
        <w:rPr>
          <w:sz w:val="20"/>
          <w:szCs w:val="20"/>
        </w:rPr>
        <w:lastRenderedPageBreak/>
        <w:t>na veljavnost transakcij z vrednostnimi papirji, vključno s tistimi, ki so zamenljivi za druge vrednostne papirje, s katerimi se trguje na organiziranem trgu, razen če kupec in prodajalec vesta ali bi morala vedeti, da je bila transakcija izvedena v nasprotju s prvim odstavkom tega člena.</w:t>
      </w:r>
    </w:p>
    <w:p w14:paraId="759D3450" w14:textId="77777777" w:rsidR="009023A0" w:rsidRPr="00070D68" w:rsidRDefault="009023A0" w:rsidP="0025166A">
      <w:pPr>
        <w:pStyle w:val="len"/>
        <w:spacing w:before="0" w:line="260" w:lineRule="atLeast"/>
        <w:jc w:val="both"/>
        <w:rPr>
          <w:sz w:val="20"/>
          <w:szCs w:val="20"/>
        </w:rPr>
      </w:pPr>
    </w:p>
    <w:p w14:paraId="15080069" w14:textId="1333E1AD" w:rsidR="006E392F" w:rsidRPr="00070D68" w:rsidRDefault="002277C6" w:rsidP="0025166A">
      <w:pPr>
        <w:pStyle w:val="len"/>
        <w:numPr>
          <w:ilvl w:val="0"/>
          <w:numId w:val="21"/>
        </w:numPr>
        <w:spacing w:before="0" w:line="260" w:lineRule="atLeast"/>
        <w:ind w:left="0" w:hanging="11"/>
        <w:rPr>
          <w:sz w:val="20"/>
          <w:szCs w:val="20"/>
        </w:rPr>
      </w:pPr>
      <w:r w:rsidRPr="00070D68">
        <w:rPr>
          <w:sz w:val="20"/>
          <w:szCs w:val="20"/>
        </w:rPr>
        <w:t xml:space="preserve"> </w:t>
      </w:r>
      <w:r w:rsidR="008B2FA2">
        <w:rPr>
          <w:sz w:val="20"/>
          <w:szCs w:val="20"/>
        </w:rPr>
        <w:t xml:space="preserve">člen </w:t>
      </w:r>
    </w:p>
    <w:p w14:paraId="6F04819A" w14:textId="77777777" w:rsidR="006E392F" w:rsidRPr="00070D68" w:rsidRDefault="006E392F" w:rsidP="0025166A">
      <w:pPr>
        <w:pStyle w:val="lennaslov"/>
        <w:spacing w:line="260" w:lineRule="atLeast"/>
        <w:rPr>
          <w:sz w:val="20"/>
          <w:szCs w:val="20"/>
        </w:rPr>
      </w:pPr>
      <w:r w:rsidRPr="00070D68">
        <w:rPr>
          <w:sz w:val="20"/>
          <w:szCs w:val="20"/>
        </w:rPr>
        <w:t>(začetek postopka)</w:t>
      </w:r>
    </w:p>
    <w:p w14:paraId="1AECD966" w14:textId="77777777" w:rsidR="00EB0CF4" w:rsidRPr="00070D68" w:rsidRDefault="00EB0CF4" w:rsidP="0025166A">
      <w:pPr>
        <w:pStyle w:val="Odstavek"/>
        <w:spacing w:before="0" w:line="260" w:lineRule="atLeast"/>
        <w:ind w:firstLine="0"/>
        <w:rPr>
          <w:sz w:val="20"/>
          <w:szCs w:val="20"/>
        </w:rPr>
      </w:pPr>
    </w:p>
    <w:p w14:paraId="0B5CD9A0" w14:textId="77777777" w:rsidR="006E392F" w:rsidRPr="00070D68" w:rsidRDefault="006E392F" w:rsidP="0025166A">
      <w:pPr>
        <w:pStyle w:val="Odstavek"/>
        <w:spacing w:before="0" w:line="260" w:lineRule="atLeast"/>
        <w:ind w:firstLine="0"/>
        <w:rPr>
          <w:sz w:val="20"/>
          <w:szCs w:val="20"/>
        </w:rPr>
      </w:pPr>
      <w:r w:rsidRPr="00070D68">
        <w:rPr>
          <w:sz w:val="20"/>
          <w:szCs w:val="20"/>
        </w:rPr>
        <w:t>(1) Postopek presoje koncentracije se začne na podlagi priglasitve.</w:t>
      </w:r>
    </w:p>
    <w:p w14:paraId="0415921D" w14:textId="77777777" w:rsidR="00EB0CF4" w:rsidRPr="00070D68" w:rsidRDefault="00EB0CF4" w:rsidP="0025166A">
      <w:pPr>
        <w:pStyle w:val="Odstavek"/>
        <w:spacing w:before="0" w:line="260" w:lineRule="atLeast"/>
        <w:ind w:firstLine="0"/>
        <w:rPr>
          <w:sz w:val="20"/>
          <w:szCs w:val="20"/>
        </w:rPr>
      </w:pPr>
    </w:p>
    <w:p w14:paraId="4A9324D9"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(2) </w:t>
      </w:r>
      <w:r w:rsidR="0045309B" w:rsidRPr="00070D68">
        <w:rPr>
          <w:sz w:val="20"/>
          <w:szCs w:val="20"/>
        </w:rPr>
        <w:t>Agenc</w:t>
      </w:r>
      <w:r w:rsidRPr="00070D68">
        <w:rPr>
          <w:sz w:val="20"/>
          <w:szCs w:val="20"/>
        </w:rPr>
        <w:t>ija začne postopek presoje koncentracije po uradni dolžnosti z izdajo sklepa o uvedbi postopka, kadar je izkazana verjetnost, da je prišlo do koncentracije, ki je podrejena določbam tega zakona, in je podjetja niso priglasila.</w:t>
      </w:r>
    </w:p>
    <w:p w14:paraId="09F96929" w14:textId="77777777" w:rsidR="00EB0CF4" w:rsidRPr="00070D68" w:rsidRDefault="00EB0CF4" w:rsidP="0025166A">
      <w:pPr>
        <w:pStyle w:val="Odstavek"/>
        <w:spacing w:before="0" w:line="260" w:lineRule="atLeast"/>
        <w:ind w:firstLine="0"/>
        <w:rPr>
          <w:sz w:val="20"/>
          <w:szCs w:val="20"/>
        </w:rPr>
      </w:pPr>
    </w:p>
    <w:p w14:paraId="4043F295"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(3) </w:t>
      </w:r>
      <w:r w:rsidR="0045309B" w:rsidRPr="00070D68">
        <w:rPr>
          <w:sz w:val="20"/>
          <w:szCs w:val="20"/>
        </w:rPr>
        <w:t>Agenc</w:t>
      </w:r>
      <w:r w:rsidRPr="00070D68">
        <w:rPr>
          <w:sz w:val="20"/>
          <w:szCs w:val="20"/>
        </w:rPr>
        <w:t>ija po uradni dolžnosti začne postopek za odpravo učinkov koncentracije.</w:t>
      </w:r>
    </w:p>
    <w:p w14:paraId="09BE09CF" w14:textId="77777777" w:rsidR="00EB0CF4" w:rsidRPr="00070D68" w:rsidRDefault="00EB0CF4" w:rsidP="0025166A">
      <w:pPr>
        <w:pStyle w:val="Odstavek"/>
        <w:spacing w:before="0" w:line="260" w:lineRule="atLeast"/>
        <w:ind w:firstLine="0"/>
        <w:rPr>
          <w:sz w:val="20"/>
          <w:szCs w:val="20"/>
        </w:rPr>
      </w:pPr>
    </w:p>
    <w:p w14:paraId="5A8B0F35" w14:textId="1B169DE5" w:rsidR="006E392F" w:rsidRPr="00070D68" w:rsidRDefault="006E392F" w:rsidP="0025166A">
      <w:pPr>
        <w:pStyle w:val="Odstavek"/>
        <w:spacing w:before="0" w:line="260" w:lineRule="atLeast"/>
        <w:ind w:firstLine="0"/>
        <w:rPr>
          <w:sz w:val="20"/>
          <w:szCs w:val="20"/>
        </w:rPr>
      </w:pPr>
      <w:r w:rsidRPr="00070D68">
        <w:rPr>
          <w:sz w:val="20"/>
          <w:szCs w:val="20"/>
        </w:rPr>
        <w:t xml:space="preserve">(4) Za sklep iz drugega in tretjega odstavka tega člena se smiselno uporablja </w:t>
      </w:r>
      <w:r w:rsidR="00C6081E" w:rsidRPr="00070D68">
        <w:rPr>
          <w:sz w:val="20"/>
          <w:szCs w:val="20"/>
        </w:rPr>
        <w:fldChar w:fldCharType="begin"/>
      </w:r>
      <w:r w:rsidR="00C6081E" w:rsidRPr="00070D68">
        <w:rPr>
          <w:sz w:val="20"/>
          <w:szCs w:val="20"/>
        </w:rPr>
        <w:instrText xml:space="preserve"> REF _Ref24973427 \r \h  \* MERGEFORMAT </w:instrText>
      </w:r>
      <w:r w:rsidR="00C6081E" w:rsidRPr="00070D68">
        <w:rPr>
          <w:sz w:val="20"/>
          <w:szCs w:val="20"/>
        </w:rPr>
      </w:r>
      <w:r w:rsidR="00C6081E" w:rsidRPr="00070D68">
        <w:rPr>
          <w:sz w:val="20"/>
          <w:szCs w:val="20"/>
        </w:rPr>
        <w:fldChar w:fldCharType="separate"/>
      </w:r>
      <w:r w:rsidR="00CC7BCF" w:rsidRPr="00070D68">
        <w:rPr>
          <w:sz w:val="20"/>
          <w:szCs w:val="20"/>
        </w:rPr>
        <w:t>34</w:t>
      </w:r>
      <w:r w:rsidR="00C6081E" w:rsidRPr="00070D68">
        <w:rPr>
          <w:sz w:val="20"/>
          <w:szCs w:val="20"/>
        </w:rPr>
        <w:fldChar w:fldCharType="end"/>
      </w:r>
      <w:r w:rsidRPr="00070D68">
        <w:rPr>
          <w:sz w:val="20"/>
          <w:szCs w:val="20"/>
        </w:rPr>
        <w:t>. člen tega zakona.</w:t>
      </w:r>
    </w:p>
    <w:p w14:paraId="2C5A6003" w14:textId="77777777" w:rsidR="00A13DAA" w:rsidRPr="00070D68" w:rsidRDefault="00A13DAA" w:rsidP="0025166A">
      <w:pPr>
        <w:pStyle w:val="Odstavek"/>
        <w:spacing w:before="0" w:line="260" w:lineRule="atLeast"/>
        <w:ind w:firstLine="0"/>
        <w:rPr>
          <w:sz w:val="20"/>
          <w:szCs w:val="20"/>
        </w:rPr>
      </w:pPr>
    </w:p>
    <w:p w14:paraId="23D34942" w14:textId="4AE3ABF2" w:rsidR="00EB0CF4" w:rsidRPr="00070D68" w:rsidRDefault="00A13DAA" w:rsidP="00A13DAA">
      <w:pPr>
        <w:pStyle w:val="Odstavek"/>
        <w:spacing w:before="0" w:line="260" w:lineRule="atLeast"/>
        <w:ind w:firstLine="0"/>
        <w:rPr>
          <w:sz w:val="20"/>
          <w:szCs w:val="20"/>
        </w:rPr>
      </w:pPr>
      <w:r w:rsidRPr="00070D68">
        <w:rPr>
          <w:sz w:val="20"/>
          <w:szCs w:val="20"/>
        </w:rPr>
        <w:t xml:space="preserve">(5) Agencija lahko v okviru postopka presoje koncentracije iz prvega odstavka tega člena po uradni dolžnosti z odločbo prepove podjetjem, pristojnim organom in nosilcem javnih pooblastil uresničevati glasovalne, </w:t>
      </w:r>
      <w:proofErr w:type="spellStart"/>
      <w:r w:rsidRPr="00070D68">
        <w:rPr>
          <w:sz w:val="20"/>
          <w:szCs w:val="20"/>
        </w:rPr>
        <w:t>upravljalske</w:t>
      </w:r>
      <w:proofErr w:type="spellEnd"/>
      <w:r w:rsidRPr="00070D68">
        <w:rPr>
          <w:sz w:val="20"/>
          <w:szCs w:val="20"/>
        </w:rPr>
        <w:t xml:space="preserve">, premoženjske in druge pravice in obveznosti, ki izhajajo iz koncentracije do izdaje odločbe o skladnosti koncentracije s pravili konkurence. Agencija lahko v okviru postopka presoje koncentracije iz drugega odstavka tega člena po uradni dolžnosti z odločbo ugotovi, da je koncentracija podrejena določbam tega zakona, in prepove podjetjem, pristojnim organom in nosilcem javnih pooblastil uresničevati glasovalne, </w:t>
      </w:r>
      <w:proofErr w:type="spellStart"/>
      <w:r w:rsidRPr="00070D68">
        <w:rPr>
          <w:sz w:val="20"/>
          <w:szCs w:val="20"/>
        </w:rPr>
        <w:t>upravljalske</w:t>
      </w:r>
      <w:proofErr w:type="spellEnd"/>
      <w:r w:rsidRPr="00070D68">
        <w:rPr>
          <w:sz w:val="20"/>
          <w:szCs w:val="20"/>
        </w:rPr>
        <w:t>, premoženjske in druge pravice in obveznosti, ki izhajajo iz koncentracije do izdaje odločbe o skladnosti koncentracije s pravili konkurence.</w:t>
      </w:r>
    </w:p>
    <w:p w14:paraId="1B484A18" w14:textId="77777777" w:rsidR="00A13DAA" w:rsidRPr="00070D68" w:rsidRDefault="00A13DAA" w:rsidP="00A13DAA">
      <w:pPr>
        <w:pStyle w:val="Odstavek"/>
        <w:spacing w:before="0" w:line="260" w:lineRule="atLeast"/>
        <w:ind w:firstLine="0"/>
        <w:rPr>
          <w:sz w:val="20"/>
          <w:szCs w:val="20"/>
        </w:rPr>
      </w:pPr>
    </w:p>
    <w:p w14:paraId="7BAE3D1E" w14:textId="447F36F4" w:rsidR="006E392F" w:rsidRPr="00070D68" w:rsidRDefault="002277C6" w:rsidP="0025166A">
      <w:pPr>
        <w:pStyle w:val="len"/>
        <w:numPr>
          <w:ilvl w:val="0"/>
          <w:numId w:val="21"/>
        </w:numPr>
        <w:spacing w:before="0" w:line="260" w:lineRule="atLeast"/>
        <w:ind w:left="0" w:hanging="11"/>
        <w:rPr>
          <w:sz w:val="20"/>
          <w:szCs w:val="20"/>
        </w:rPr>
      </w:pPr>
      <w:bookmarkStart w:id="34" w:name="_Ref24443680"/>
      <w:r w:rsidRPr="00070D68">
        <w:rPr>
          <w:sz w:val="20"/>
          <w:szCs w:val="20"/>
        </w:rPr>
        <w:t xml:space="preserve"> </w:t>
      </w:r>
      <w:bookmarkStart w:id="35" w:name="_Ref56687770"/>
      <w:bookmarkEnd w:id="34"/>
      <w:r w:rsidR="002F56CD" w:rsidRPr="00070D68">
        <w:rPr>
          <w:sz w:val="20"/>
          <w:szCs w:val="20"/>
        </w:rPr>
        <w:t xml:space="preserve">člen </w:t>
      </w:r>
      <w:bookmarkEnd w:id="35"/>
    </w:p>
    <w:p w14:paraId="666BA76D" w14:textId="77777777" w:rsidR="006E392F" w:rsidRPr="00070D68" w:rsidRDefault="006E392F" w:rsidP="0025166A">
      <w:pPr>
        <w:pStyle w:val="lennaslov"/>
        <w:spacing w:line="260" w:lineRule="atLeast"/>
        <w:rPr>
          <w:sz w:val="20"/>
          <w:szCs w:val="20"/>
        </w:rPr>
      </w:pPr>
      <w:r w:rsidRPr="00070D68">
        <w:rPr>
          <w:sz w:val="20"/>
          <w:szCs w:val="20"/>
        </w:rPr>
        <w:t>(preizkus priglasitve)</w:t>
      </w:r>
    </w:p>
    <w:p w14:paraId="4B02E06E" w14:textId="77777777" w:rsidR="00EB0CF4" w:rsidRPr="00070D68" w:rsidRDefault="00EB0CF4" w:rsidP="0025166A">
      <w:pPr>
        <w:pStyle w:val="Odstavek"/>
        <w:spacing w:before="0" w:line="260" w:lineRule="atLeast"/>
        <w:ind w:firstLine="0"/>
        <w:rPr>
          <w:sz w:val="20"/>
          <w:szCs w:val="20"/>
        </w:rPr>
      </w:pPr>
    </w:p>
    <w:p w14:paraId="4868C203" w14:textId="13E6D7F9" w:rsidR="006E392F" w:rsidRPr="00070D68" w:rsidRDefault="006E392F" w:rsidP="0025166A">
      <w:pPr>
        <w:pStyle w:val="Odstavek"/>
        <w:spacing w:before="0" w:line="260" w:lineRule="atLeast"/>
        <w:ind w:firstLine="0"/>
        <w:rPr>
          <w:sz w:val="20"/>
          <w:szCs w:val="20"/>
        </w:rPr>
      </w:pPr>
      <w:r w:rsidRPr="00070D68">
        <w:rPr>
          <w:sz w:val="20"/>
          <w:szCs w:val="20"/>
        </w:rPr>
        <w:t xml:space="preserve">(1) </w:t>
      </w:r>
      <w:r w:rsidR="0045309B" w:rsidRPr="00070D68">
        <w:rPr>
          <w:sz w:val="20"/>
          <w:szCs w:val="20"/>
        </w:rPr>
        <w:t>Agenc</w:t>
      </w:r>
      <w:r w:rsidRPr="00070D68">
        <w:rPr>
          <w:sz w:val="20"/>
          <w:szCs w:val="20"/>
        </w:rPr>
        <w:t xml:space="preserve">ija prejeto priglasitev nemudoma pregleda. Če priglasitev ne vsebuje vseh zahtevanih sestavin posebnega obrazca iz šestega odstavka </w:t>
      </w:r>
      <w:r w:rsidR="00C6081E" w:rsidRPr="00070D68">
        <w:rPr>
          <w:sz w:val="20"/>
          <w:szCs w:val="20"/>
        </w:rPr>
        <w:fldChar w:fldCharType="begin"/>
      </w:r>
      <w:r w:rsidR="00C6081E" w:rsidRPr="00070D68">
        <w:rPr>
          <w:sz w:val="20"/>
          <w:szCs w:val="20"/>
        </w:rPr>
        <w:instrText xml:space="preserve"> REF _Ref24443844 \r \h  \* MERGEFORMAT </w:instrText>
      </w:r>
      <w:r w:rsidR="00C6081E" w:rsidRPr="00070D68">
        <w:rPr>
          <w:sz w:val="20"/>
          <w:szCs w:val="20"/>
        </w:rPr>
      </w:r>
      <w:r w:rsidR="00C6081E" w:rsidRPr="00070D68">
        <w:rPr>
          <w:sz w:val="20"/>
          <w:szCs w:val="20"/>
        </w:rPr>
        <w:fldChar w:fldCharType="separate"/>
      </w:r>
      <w:r w:rsidR="00CC7BCF" w:rsidRPr="00070D68">
        <w:rPr>
          <w:sz w:val="20"/>
          <w:szCs w:val="20"/>
        </w:rPr>
        <w:t>52</w:t>
      </w:r>
      <w:r w:rsidR="00C6081E" w:rsidRPr="00070D68">
        <w:rPr>
          <w:sz w:val="20"/>
          <w:szCs w:val="20"/>
        </w:rPr>
        <w:fldChar w:fldCharType="end"/>
      </w:r>
      <w:r w:rsidRPr="00070D68">
        <w:rPr>
          <w:sz w:val="20"/>
          <w:szCs w:val="20"/>
        </w:rPr>
        <w:t xml:space="preserve">. člena tega zakona, </w:t>
      </w:r>
      <w:r w:rsidR="0045309B" w:rsidRPr="00070D68">
        <w:rPr>
          <w:sz w:val="20"/>
          <w:szCs w:val="20"/>
        </w:rPr>
        <w:t>agenc</w:t>
      </w:r>
      <w:r w:rsidRPr="00070D68">
        <w:rPr>
          <w:sz w:val="20"/>
          <w:szCs w:val="20"/>
        </w:rPr>
        <w:t>ija pozove priglasitelja, naj pomanjkljivosti odpravi, in mu določi rok, v katerem jih mora odpraviti. Če priglasitelj pomanjkljivosti ne odpravi v roku, se šteje, da koncentracija ni bila priglašena.</w:t>
      </w:r>
    </w:p>
    <w:p w14:paraId="75E7D610" w14:textId="77777777" w:rsidR="00EB0CF4" w:rsidRPr="00070D68" w:rsidRDefault="00EB0CF4" w:rsidP="0025166A">
      <w:pPr>
        <w:pStyle w:val="Odstavek"/>
        <w:spacing w:before="0" w:line="260" w:lineRule="atLeast"/>
        <w:ind w:firstLine="0"/>
        <w:rPr>
          <w:sz w:val="20"/>
          <w:szCs w:val="20"/>
        </w:rPr>
      </w:pPr>
    </w:p>
    <w:p w14:paraId="5A0C1002"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(2) Če </w:t>
      </w:r>
      <w:r w:rsidR="0045309B" w:rsidRPr="00070D68">
        <w:rPr>
          <w:sz w:val="20"/>
          <w:szCs w:val="20"/>
        </w:rPr>
        <w:t>agenc</w:t>
      </w:r>
      <w:r w:rsidRPr="00070D68">
        <w:rPr>
          <w:sz w:val="20"/>
          <w:szCs w:val="20"/>
        </w:rPr>
        <w:t>ija ugotovi, da priglašena koncentracija ni podrejena določbam tega zakona, izda o tem odločbo.</w:t>
      </w:r>
    </w:p>
    <w:p w14:paraId="1BCF01A8" w14:textId="77777777" w:rsidR="00EB0CF4" w:rsidRPr="00070D68" w:rsidRDefault="00EB0CF4" w:rsidP="0025166A">
      <w:pPr>
        <w:pStyle w:val="Odstavek"/>
        <w:spacing w:before="0" w:line="260" w:lineRule="atLeast"/>
        <w:ind w:firstLine="0"/>
        <w:rPr>
          <w:sz w:val="20"/>
          <w:szCs w:val="20"/>
        </w:rPr>
      </w:pPr>
    </w:p>
    <w:p w14:paraId="6F7F5734"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(3) Če </w:t>
      </w:r>
      <w:r w:rsidR="0045309B" w:rsidRPr="00070D68">
        <w:rPr>
          <w:sz w:val="20"/>
          <w:szCs w:val="20"/>
        </w:rPr>
        <w:t>agenc</w:t>
      </w:r>
      <w:r w:rsidRPr="00070D68">
        <w:rPr>
          <w:sz w:val="20"/>
          <w:szCs w:val="20"/>
        </w:rPr>
        <w:t>ija ugotovi, da je koncentracija podrejena določbam tega zakona, vendar ni izkazan resen sum o njeni skladnosti s pravili konkurence, z odločbo odloči, da ji ne bo nasprotovala, in izjavi, da je skladna s pravili konkurence.</w:t>
      </w:r>
    </w:p>
    <w:p w14:paraId="0341698B" w14:textId="77777777" w:rsidR="00EB0CF4" w:rsidRPr="00070D68" w:rsidRDefault="00EB0CF4" w:rsidP="0025166A">
      <w:pPr>
        <w:pStyle w:val="Odstavek"/>
        <w:spacing w:before="0" w:line="260" w:lineRule="atLeast"/>
        <w:ind w:firstLine="0"/>
        <w:rPr>
          <w:sz w:val="20"/>
          <w:szCs w:val="20"/>
        </w:rPr>
      </w:pPr>
    </w:p>
    <w:p w14:paraId="7F7AB283" w14:textId="18850EA4" w:rsidR="006E392F" w:rsidRPr="00070D68" w:rsidRDefault="006E392F" w:rsidP="0025166A">
      <w:pPr>
        <w:pStyle w:val="Odstavek"/>
        <w:spacing w:before="0" w:line="260" w:lineRule="atLeast"/>
        <w:ind w:firstLine="0"/>
        <w:rPr>
          <w:sz w:val="20"/>
          <w:szCs w:val="20"/>
        </w:rPr>
      </w:pPr>
      <w:r w:rsidRPr="00070D68">
        <w:rPr>
          <w:sz w:val="20"/>
          <w:szCs w:val="20"/>
        </w:rPr>
        <w:t xml:space="preserve">(4) Če </w:t>
      </w:r>
      <w:r w:rsidR="0045309B" w:rsidRPr="00070D68">
        <w:rPr>
          <w:sz w:val="20"/>
          <w:szCs w:val="20"/>
        </w:rPr>
        <w:t>agenc</w:t>
      </w:r>
      <w:r w:rsidRPr="00070D68">
        <w:rPr>
          <w:sz w:val="20"/>
          <w:szCs w:val="20"/>
        </w:rPr>
        <w:t xml:space="preserve">ija ugotovi, da je koncentracija podrejena določbam tega zakona in je izkazan resen sum o njeni skladnosti s pravili konkurence, </w:t>
      </w:r>
      <w:r w:rsidR="007D33E3" w:rsidRPr="00070D68">
        <w:rPr>
          <w:sz w:val="20"/>
          <w:szCs w:val="20"/>
        </w:rPr>
        <w:t xml:space="preserve">s </w:t>
      </w:r>
      <w:r w:rsidR="00CB2360" w:rsidRPr="00070D68">
        <w:rPr>
          <w:sz w:val="20"/>
          <w:szCs w:val="20"/>
        </w:rPr>
        <w:t>sklep</w:t>
      </w:r>
      <w:r w:rsidR="007D33E3" w:rsidRPr="00070D68">
        <w:rPr>
          <w:sz w:val="20"/>
          <w:szCs w:val="20"/>
        </w:rPr>
        <w:t>om začne postopek</w:t>
      </w:r>
      <w:r w:rsidR="00CB2360" w:rsidRPr="00070D68">
        <w:rPr>
          <w:sz w:val="20"/>
          <w:szCs w:val="20"/>
        </w:rPr>
        <w:t xml:space="preserve"> presoje skladnosti</w:t>
      </w:r>
      <w:r w:rsidRPr="00070D68">
        <w:rPr>
          <w:sz w:val="20"/>
          <w:szCs w:val="20"/>
        </w:rPr>
        <w:t>.</w:t>
      </w:r>
    </w:p>
    <w:p w14:paraId="211F5490" w14:textId="77777777" w:rsidR="00EB0CF4" w:rsidRPr="00070D68" w:rsidRDefault="00EB0CF4" w:rsidP="0025166A">
      <w:pPr>
        <w:pStyle w:val="Odstavek"/>
        <w:spacing w:before="0" w:line="260" w:lineRule="atLeast"/>
        <w:ind w:firstLine="0"/>
        <w:rPr>
          <w:sz w:val="20"/>
          <w:szCs w:val="20"/>
        </w:rPr>
      </w:pPr>
    </w:p>
    <w:p w14:paraId="49FBE45D" w14:textId="5D7737A0" w:rsidR="006E392F" w:rsidRPr="00070D68" w:rsidRDefault="006E392F" w:rsidP="0025166A">
      <w:pPr>
        <w:pStyle w:val="Odstavek"/>
        <w:spacing w:before="0" w:line="260" w:lineRule="atLeast"/>
        <w:ind w:firstLine="0"/>
        <w:rPr>
          <w:sz w:val="20"/>
          <w:szCs w:val="20"/>
        </w:rPr>
      </w:pPr>
      <w:r w:rsidRPr="00070D68">
        <w:rPr>
          <w:sz w:val="20"/>
          <w:szCs w:val="20"/>
        </w:rPr>
        <w:t xml:space="preserve">(5) Za sklep iz prejšnjega odstavka se smiselno uporablja </w:t>
      </w:r>
      <w:r w:rsidR="00C6081E" w:rsidRPr="00070D68">
        <w:rPr>
          <w:sz w:val="20"/>
          <w:szCs w:val="20"/>
        </w:rPr>
        <w:fldChar w:fldCharType="begin"/>
      </w:r>
      <w:r w:rsidR="00C6081E" w:rsidRPr="00070D68">
        <w:rPr>
          <w:sz w:val="20"/>
          <w:szCs w:val="20"/>
        </w:rPr>
        <w:instrText xml:space="preserve"> REF _Ref24973427 \r \h  \* MERGEFORMAT </w:instrText>
      </w:r>
      <w:r w:rsidR="00C6081E" w:rsidRPr="00070D68">
        <w:rPr>
          <w:sz w:val="20"/>
          <w:szCs w:val="20"/>
        </w:rPr>
      </w:r>
      <w:r w:rsidR="00C6081E" w:rsidRPr="00070D68">
        <w:rPr>
          <w:sz w:val="20"/>
          <w:szCs w:val="20"/>
        </w:rPr>
        <w:fldChar w:fldCharType="separate"/>
      </w:r>
      <w:r w:rsidR="00CC7BCF" w:rsidRPr="00070D68">
        <w:rPr>
          <w:sz w:val="20"/>
          <w:szCs w:val="20"/>
        </w:rPr>
        <w:t>34</w:t>
      </w:r>
      <w:r w:rsidR="00C6081E" w:rsidRPr="00070D68">
        <w:rPr>
          <w:sz w:val="20"/>
          <w:szCs w:val="20"/>
        </w:rPr>
        <w:fldChar w:fldCharType="end"/>
      </w:r>
      <w:r w:rsidRPr="00070D68">
        <w:rPr>
          <w:sz w:val="20"/>
          <w:szCs w:val="20"/>
        </w:rPr>
        <w:t>. člen tega zakona.</w:t>
      </w:r>
    </w:p>
    <w:p w14:paraId="5F74ABA2" w14:textId="77777777" w:rsidR="00EB0CF4" w:rsidRPr="00070D68" w:rsidRDefault="00EB0CF4" w:rsidP="0025166A">
      <w:pPr>
        <w:pStyle w:val="Odstavek"/>
        <w:spacing w:before="0" w:line="260" w:lineRule="atLeast"/>
        <w:ind w:firstLine="0"/>
        <w:rPr>
          <w:sz w:val="20"/>
          <w:szCs w:val="20"/>
        </w:rPr>
      </w:pPr>
    </w:p>
    <w:p w14:paraId="19E95C9E"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(6) </w:t>
      </w:r>
      <w:r w:rsidR="0045309B" w:rsidRPr="00070D68">
        <w:rPr>
          <w:sz w:val="20"/>
          <w:szCs w:val="20"/>
        </w:rPr>
        <w:t>Agenc</w:t>
      </w:r>
      <w:r w:rsidRPr="00070D68">
        <w:rPr>
          <w:sz w:val="20"/>
          <w:szCs w:val="20"/>
        </w:rPr>
        <w:t>ija mora izdati odločbo iz drugega in tretjega odstavka tega člena ali sklep iz četrtega odstavka tega člena v 25 delovnih dneh od prejema popolne priglasitve.</w:t>
      </w:r>
    </w:p>
    <w:p w14:paraId="2892C90E" w14:textId="77777777" w:rsidR="00EB0CF4" w:rsidRPr="00070D68" w:rsidRDefault="00EB0CF4" w:rsidP="0025166A">
      <w:pPr>
        <w:pStyle w:val="Odstavek"/>
        <w:spacing w:before="0" w:line="260" w:lineRule="atLeast"/>
        <w:ind w:firstLine="0"/>
        <w:rPr>
          <w:sz w:val="20"/>
          <w:szCs w:val="20"/>
        </w:rPr>
      </w:pPr>
    </w:p>
    <w:p w14:paraId="2237E5A5" w14:textId="77777777" w:rsidR="006E392F" w:rsidRPr="00070D68" w:rsidRDefault="006E392F" w:rsidP="0025166A">
      <w:pPr>
        <w:pStyle w:val="Odstavek"/>
        <w:spacing w:before="0" w:line="260" w:lineRule="atLeast"/>
        <w:ind w:firstLine="0"/>
        <w:rPr>
          <w:sz w:val="20"/>
          <w:szCs w:val="20"/>
        </w:rPr>
      </w:pPr>
      <w:r w:rsidRPr="00070D68">
        <w:rPr>
          <w:sz w:val="20"/>
          <w:szCs w:val="20"/>
        </w:rPr>
        <w:t>(7) Za odločbo iz tretjega odstavka tega člena se šteje, da vključuje omejitve, ki so neposredno povezane in potrebne za izvedbo ali izvrševanje koncentracije.</w:t>
      </w:r>
    </w:p>
    <w:p w14:paraId="4674B969" w14:textId="77777777" w:rsidR="000D3D0F" w:rsidRDefault="000D3D0F" w:rsidP="0025166A">
      <w:pPr>
        <w:pStyle w:val="len"/>
        <w:spacing w:before="0" w:line="260" w:lineRule="atLeast"/>
        <w:rPr>
          <w:sz w:val="20"/>
          <w:szCs w:val="20"/>
        </w:rPr>
      </w:pPr>
    </w:p>
    <w:p w14:paraId="7AFAB5DD" w14:textId="77777777" w:rsidR="00167545" w:rsidRPr="00070D68" w:rsidRDefault="00167545" w:rsidP="0025166A">
      <w:pPr>
        <w:pStyle w:val="len"/>
        <w:spacing w:before="0" w:line="260" w:lineRule="atLeast"/>
        <w:rPr>
          <w:sz w:val="20"/>
          <w:szCs w:val="20"/>
        </w:rPr>
      </w:pPr>
    </w:p>
    <w:p w14:paraId="06F9BDBA" w14:textId="5CF2D9EA" w:rsidR="006E392F" w:rsidRPr="00070D68" w:rsidRDefault="002277C6" w:rsidP="0025166A">
      <w:pPr>
        <w:pStyle w:val="len"/>
        <w:numPr>
          <w:ilvl w:val="0"/>
          <w:numId w:val="21"/>
        </w:numPr>
        <w:spacing w:before="0" w:line="260" w:lineRule="atLeast"/>
        <w:ind w:left="0" w:hanging="11"/>
        <w:rPr>
          <w:sz w:val="20"/>
          <w:szCs w:val="20"/>
        </w:rPr>
      </w:pPr>
      <w:r w:rsidRPr="00070D68">
        <w:rPr>
          <w:sz w:val="20"/>
          <w:szCs w:val="20"/>
        </w:rPr>
        <w:lastRenderedPageBreak/>
        <w:t xml:space="preserve"> </w:t>
      </w:r>
      <w:r w:rsidR="008B2FA2">
        <w:rPr>
          <w:sz w:val="20"/>
          <w:szCs w:val="20"/>
        </w:rPr>
        <w:t xml:space="preserve">člen </w:t>
      </w:r>
    </w:p>
    <w:p w14:paraId="35F02E1C" w14:textId="77777777" w:rsidR="006E392F" w:rsidRPr="00070D68" w:rsidRDefault="006E392F" w:rsidP="0025166A">
      <w:pPr>
        <w:pStyle w:val="lennaslov"/>
        <w:spacing w:line="260" w:lineRule="atLeast"/>
        <w:rPr>
          <w:sz w:val="20"/>
          <w:szCs w:val="20"/>
        </w:rPr>
      </w:pPr>
      <w:r w:rsidRPr="00070D68">
        <w:rPr>
          <w:sz w:val="20"/>
          <w:szCs w:val="20"/>
        </w:rPr>
        <w:t>(zahteva za posredovanje podatkov)</w:t>
      </w:r>
    </w:p>
    <w:p w14:paraId="5A25C216" w14:textId="77777777" w:rsidR="00EB0CF4" w:rsidRPr="00070D68" w:rsidRDefault="00EB0CF4" w:rsidP="0025166A">
      <w:pPr>
        <w:pStyle w:val="Odstavek"/>
        <w:spacing w:before="0" w:line="260" w:lineRule="atLeast"/>
        <w:ind w:firstLine="0"/>
        <w:rPr>
          <w:sz w:val="20"/>
          <w:szCs w:val="20"/>
        </w:rPr>
      </w:pPr>
    </w:p>
    <w:p w14:paraId="75939EA1" w14:textId="6E3F2E1B" w:rsidR="006E392F" w:rsidRPr="00070D68" w:rsidRDefault="006E392F" w:rsidP="0025166A">
      <w:pPr>
        <w:pStyle w:val="Odstavek"/>
        <w:spacing w:before="0" w:line="260" w:lineRule="atLeast"/>
        <w:ind w:firstLine="0"/>
        <w:rPr>
          <w:sz w:val="20"/>
          <w:szCs w:val="20"/>
        </w:rPr>
      </w:pPr>
      <w:r w:rsidRPr="00070D68">
        <w:rPr>
          <w:sz w:val="20"/>
          <w:szCs w:val="20"/>
        </w:rPr>
        <w:t>(1) Za zahtevo za posredovanje podatkov se smiselno uporablja</w:t>
      </w:r>
      <w:r w:rsidR="00700113" w:rsidRPr="00070D68">
        <w:rPr>
          <w:sz w:val="20"/>
          <w:szCs w:val="20"/>
        </w:rPr>
        <w:t xml:space="preserve"> </w:t>
      </w:r>
      <w:r w:rsidR="00C6081E" w:rsidRPr="00070D68">
        <w:fldChar w:fldCharType="begin"/>
      </w:r>
      <w:r w:rsidR="00C6081E" w:rsidRPr="00070D68">
        <w:instrText xml:space="preserve"> REF _Ref24357538 \r \h  \* MERGEFORMAT </w:instrText>
      </w:r>
      <w:r w:rsidR="00C6081E" w:rsidRPr="00070D68">
        <w:fldChar w:fldCharType="separate"/>
      </w:r>
      <w:r w:rsidR="00CC7BCF" w:rsidRPr="00070D68">
        <w:rPr>
          <w:sz w:val="20"/>
          <w:szCs w:val="20"/>
        </w:rPr>
        <w:t>37</w:t>
      </w:r>
      <w:r w:rsidR="00C6081E" w:rsidRPr="00070D68">
        <w:fldChar w:fldCharType="end"/>
      </w:r>
      <w:r w:rsidRPr="00070D68">
        <w:rPr>
          <w:sz w:val="20"/>
          <w:szCs w:val="20"/>
        </w:rPr>
        <w:t>. člen tega zakona.</w:t>
      </w:r>
    </w:p>
    <w:p w14:paraId="3B39821F" w14:textId="77777777" w:rsidR="00EB0CF4" w:rsidRPr="00070D68" w:rsidRDefault="00EB0CF4" w:rsidP="0025166A">
      <w:pPr>
        <w:pStyle w:val="Odstavek"/>
        <w:spacing w:before="0" w:line="260" w:lineRule="atLeast"/>
        <w:ind w:firstLine="0"/>
        <w:rPr>
          <w:sz w:val="20"/>
          <w:szCs w:val="20"/>
        </w:rPr>
      </w:pPr>
    </w:p>
    <w:p w14:paraId="2841AE03" w14:textId="02A7ECF7" w:rsidR="006E392F" w:rsidRPr="00070D68" w:rsidRDefault="006E392F" w:rsidP="0025166A">
      <w:pPr>
        <w:pStyle w:val="Odstavek"/>
        <w:spacing w:before="0" w:line="260" w:lineRule="atLeast"/>
        <w:ind w:firstLine="0"/>
        <w:rPr>
          <w:sz w:val="20"/>
          <w:szCs w:val="20"/>
        </w:rPr>
      </w:pPr>
      <w:r w:rsidRPr="00070D68">
        <w:rPr>
          <w:sz w:val="20"/>
          <w:szCs w:val="20"/>
        </w:rPr>
        <w:t>(2) Rok za izdajo sklepa o uvedbi postopka in odločb iz</w:t>
      </w:r>
      <w:r w:rsidR="00700113" w:rsidRPr="00070D68">
        <w:rPr>
          <w:sz w:val="20"/>
          <w:szCs w:val="20"/>
        </w:rPr>
        <w:t xml:space="preserve"> </w:t>
      </w:r>
      <w:r w:rsidR="00C6081E" w:rsidRPr="00070D68">
        <w:fldChar w:fldCharType="begin"/>
      </w:r>
      <w:r w:rsidR="00C6081E" w:rsidRPr="00070D68">
        <w:instrText xml:space="preserve"> REF _Ref24443680 \r \h  \* MERGEFORMAT </w:instrText>
      </w:r>
      <w:r w:rsidR="00C6081E" w:rsidRPr="00070D68">
        <w:fldChar w:fldCharType="separate"/>
      </w:r>
      <w:r w:rsidR="00CC7BCF" w:rsidRPr="00070D68">
        <w:rPr>
          <w:sz w:val="20"/>
          <w:szCs w:val="20"/>
        </w:rPr>
        <w:t>55</w:t>
      </w:r>
      <w:r w:rsidR="00C6081E" w:rsidRPr="00070D68">
        <w:fldChar w:fldCharType="end"/>
      </w:r>
      <w:r w:rsidRPr="00070D68">
        <w:rPr>
          <w:sz w:val="20"/>
          <w:szCs w:val="20"/>
        </w:rPr>
        <w:t>. in</w:t>
      </w:r>
      <w:r w:rsidR="00700113" w:rsidRPr="00070D68">
        <w:rPr>
          <w:sz w:val="20"/>
          <w:szCs w:val="20"/>
        </w:rPr>
        <w:t xml:space="preserve"> </w:t>
      </w:r>
      <w:r w:rsidR="00C6081E" w:rsidRPr="00070D68">
        <w:fldChar w:fldCharType="begin"/>
      </w:r>
      <w:r w:rsidR="00C6081E" w:rsidRPr="00070D68">
        <w:instrText xml:space="preserve"> REF _Ref24443693 \r \h  \* MERGEFORMAT </w:instrText>
      </w:r>
      <w:r w:rsidR="00C6081E" w:rsidRPr="00070D68">
        <w:fldChar w:fldCharType="separate"/>
      </w:r>
      <w:r w:rsidR="00CC7BCF" w:rsidRPr="00070D68">
        <w:rPr>
          <w:sz w:val="20"/>
          <w:szCs w:val="20"/>
        </w:rPr>
        <w:t>58</w:t>
      </w:r>
      <w:r w:rsidR="00C6081E" w:rsidRPr="00070D68">
        <w:fldChar w:fldCharType="end"/>
      </w:r>
      <w:r w:rsidRPr="00070D68">
        <w:rPr>
          <w:sz w:val="20"/>
          <w:szCs w:val="20"/>
        </w:rPr>
        <w:t>. člena tega zakona ne teče v obdobju, ko je stranka v zamudi z odgovorom na zahtevo za posredovanje podatkov.</w:t>
      </w:r>
    </w:p>
    <w:p w14:paraId="3E727521" w14:textId="77777777" w:rsidR="00B362AC" w:rsidRPr="00070D68" w:rsidRDefault="00B362AC" w:rsidP="0025166A">
      <w:pPr>
        <w:pStyle w:val="len"/>
        <w:spacing w:before="0" w:line="260" w:lineRule="atLeast"/>
        <w:rPr>
          <w:sz w:val="20"/>
          <w:szCs w:val="20"/>
        </w:rPr>
      </w:pPr>
    </w:p>
    <w:p w14:paraId="4804414A" w14:textId="56E43B6B" w:rsidR="006E392F" w:rsidRPr="00070D68" w:rsidRDefault="002277C6" w:rsidP="0025166A">
      <w:pPr>
        <w:pStyle w:val="len"/>
        <w:numPr>
          <w:ilvl w:val="0"/>
          <w:numId w:val="21"/>
        </w:numPr>
        <w:spacing w:before="0" w:line="260" w:lineRule="atLeast"/>
        <w:ind w:left="0" w:hanging="11"/>
        <w:rPr>
          <w:sz w:val="20"/>
          <w:szCs w:val="20"/>
        </w:rPr>
      </w:pPr>
      <w:r w:rsidRPr="00070D68">
        <w:rPr>
          <w:sz w:val="20"/>
          <w:szCs w:val="20"/>
        </w:rPr>
        <w:t xml:space="preserve"> </w:t>
      </w:r>
      <w:r w:rsidR="002F56CD" w:rsidRPr="00070D68">
        <w:rPr>
          <w:sz w:val="20"/>
          <w:szCs w:val="20"/>
        </w:rPr>
        <w:t>č</w:t>
      </w:r>
      <w:r w:rsidR="00C4449A" w:rsidRPr="00070D68">
        <w:rPr>
          <w:sz w:val="20"/>
          <w:szCs w:val="20"/>
        </w:rPr>
        <w:t>len</w:t>
      </w:r>
      <w:r w:rsidR="002F56CD" w:rsidRPr="00070D68">
        <w:rPr>
          <w:sz w:val="20"/>
          <w:szCs w:val="20"/>
        </w:rPr>
        <w:t xml:space="preserve"> </w:t>
      </w:r>
    </w:p>
    <w:p w14:paraId="6649869A" w14:textId="77777777" w:rsidR="006E392F" w:rsidRPr="00070D68" w:rsidRDefault="006E392F" w:rsidP="0025166A">
      <w:pPr>
        <w:pStyle w:val="lennaslov"/>
        <w:spacing w:line="260" w:lineRule="atLeast"/>
        <w:rPr>
          <w:sz w:val="20"/>
          <w:szCs w:val="20"/>
        </w:rPr>
      </w:pPr>
      <w:r w:rsidRPr="00070D68">
        <w:rPr>
          <w:sz w:val="20"/>
          <w:szCs w:val="20"/>
        </w:rPr>
        <w:t>(preiskave)</w:t>
      </w:r>
    </w:p>
    <w:p w14:paraId="2DBDB02B" w14:textId="77777777" w:rsidR="00EB0CF4" w:rsidRPr="00070D68" w:rsidRDefault="00EB0CF4" w:rsidP="0025166A">
      <w:pPr>
        <w:pStyle w:val="Odstavek"/>
        <w:spacing w:before="0" w:line="260" w:lineRule="atLeast"/>
        <w:ind w:firstLine="0"/>
        <w:rPr>
          <w:sz w:val="20"/>
          <w:szCs w:val="20"/>
        </w:rPr>
      </w:pPr>
    </w:p>
    <w:p w14:paraId="611C1C83" w14:textId="502B828E" w:rsidR="006E392F" w:rsidRPr="00070D68" w:rsidRDefault="006E392F" w:rsidP="0025166A">
      <w:pPr>
        <w:pStyle w:val="Odstavek"/>
        <w:spacing w:before="0" w:line="260" w:lineRule="atLeast"/>
        <w:ind w:firstLine="0"/>
        <w:rPr>
          <w:sz w:val="20"/>
          <w:szCs w:val="20"/>
        </w:rPr>
      </w:pPr>
      <w:r w:rsidRPr="00070D68">
        <w:rPr>
          <w:sz w:val="20"/>
          <w:szCs w:val="20"/>
        </w:rPr>
        <w:t xml:space="preserve">(1) Za opravljanje preiskav se smiselno uporabljajo </w:t>
      </w:r>
      <w:r w:rsidR="00C6081E" w:rsidRPr="00070D68">
        <w:rPr>
          <w:sz w:val="20"/>
          <w:szCs w:val="20"/>
        </w:rPr>
        <w:fldChar w:fldCharType="begin"/>
      </w:r>
      <w:r w:rsidR="00C6081E" w:rsidRPr="00070D68">
        <w:rPr>
          <w:sz w:val="20"/>
          <w:szCs w:val="20"/>
        </w:rPr>
        <w:instrText xml:space="preserve"> REF _Ref24367884 \r \h  \* MERGEFORMAT </w:instrText>
      </w:r>
      <w:r w:rsidR="00C6081E" w:rsidRPr="00070D68">
        <w:rPr>
          <w:sz w:val="20"/>
          <w:szCs w:val="20"/>
        </w:rPr>
      </w:r>
      <w:r w:rsidR="00C6081E" w:rsidRPr="00070D68">
        <w:rPr>
          <w:sz w:val="20"/>
          <w:szCs w:val="20"/>
        </w:rPr>
        <w:fldChar w:fldCharType="separate"/>
      </w:r>
      <w:r w:rsidR="00CC7BCF" w:rsidRPr="00070D68">
        <w:rPr>
          <w:sz w:val="20"/>
          <w:szCs w:val="20"/>
        </w:rPr>
        <w:t>39</w:t>
      </w:r>
      <w:r w:rsidR="00C6081E" w:rsidRPr="00070D68">
        <w:rPr>
          <w:sz w:val="20"/>
          <w:szCs w:val="20"/>
        </w:rPr>
        <w:fldChar w:fldCharType="end"/>
      </w:r>
      <w:r w:rsidRPr="00070D68">
        <w:rPr>
          <w:sz w:val="20"/>
          <w:szCs w:val="20"/>
        </w:rPr>
        <w:t>.</w:t>
      </w:r>
      <w:r w:rsidR="002277C6" w:rsidRPr="00070D68">
        <w:rPr>
          <w:sz w:val="20"/>
          <w:szCs w:val="20"/>
        </w:rPr>
        <w:t xml:space="preserve"> </w:t>
      </w:r>
      <w:r w:rsidR="001D1E21" w:rsidRPr="00070D68">
        <w:rPr>
          <w:sz w:val="20"/>
          <w:szCs w:val="20"/>
        </w:rPr>
        <w:t>d</w:t>
      </w:r>
      <w:r w:rsidRPr="00070D68">
        <w:rPr>
          <w:sz w:val="20"/>
          <w:szCs w:val="20"/>
        </w:rPr>
        <w:t>o</w:t>
      </w:r>
      <w:r w:rsidR="00B93933" w:rsidRPr="00070D68">
        <w:rPr>
          <w:sz w:val="20"/>
          <w:szCs w:val="20"/>
        </w:rPr>
        <w:t xml:space="preserve"> </w:t>
      </w:r>
      <w:r w:rsidR="00C6081E" w:rsidRPr="00070D68">
        <w:rPr>
          <w:sz w:val="20"/>
          <w:szCs w:val="20"/>
        </w:rPr>
        <w:fldChar w:fldCharType="begin"/>
      </w:r>
      <w:r w:rsidR="00C6081E" w:rsidRPr="00070D68">
        <w:rPr>
          <w:sz w:val="20"/>
          <w:szCs w:val="20"/>
        </w:rPr>
        <w:instrText xml:space="preserve"> REF _Ref42846301 \r \h  \* MERGEFORMAT </w:instrText>
      </w:r>
      <w:r w:rsidR="00C6081E" w:rsidRPr="00070D68">
        <w:rPr>
          <w:sz w:val="20"/>
          <w:szCs w:val="20"/>
        </w:rPr>
      </w:r>
      <w:r w:rsidR="00C6081E" w:rsidRPr="00070D68">
        <w:rPr>
          <w:sz w:val="20"/>
          <w:szCs w:val="20"/>
        </w:rPr>
        <w:fldChar w:fldCharType="separate"/>
      </w:r>
      <w:r w:rsidR="00CC7BCF" w:rsidRPr="00070D68">
        <w:rPr>
          <w:sz w:val="20"/>
          <w:szCs w:val="20"/>
        </w:rPr>
        <w:t>45</w:t>
      </w:r>
      <w:r w:rsidR="00C6081E" w:rsidRPr="00070D68">
        <w:rPr>
          <w:sz w:val="20"/>
          <w:szCs w:val="20"/>
        </w:rPr>
        <w:fldChar w:fldCharType="end"/>
      </w:r>
      <w:r w:rsidRPr="00070D68">
        <w:rPr>
          <w:sz w:val="20"/>
          <w:szCs w:val="20"/>
        </w:rPr>
        <w:t>. člen</w:t>
      </w:r>
      <w:r w:rsidR="00AE486A" w:rsidRPr="00070D68">
        <w:rPr>
          <w:sz w:val="20"/>
          <w:szCs w:val="20"/>
        </w:rPr>
        <w:t>a</w:t>
      </w:r>
      <w:r w:rsidRPr="00070D68">
        <w:rPr>
          <w:sz w:val="20"/>
          <w:szCs w:val="20"/>
        </w:rPr>
        <w:t xml:space="preserve"> tega zakona.</w:t>
      </w:r>
    </w:p>
    <w:p w14:paraId="0E7EC4F4" w14:textId="77777777" w:rsidR="00EB0CF4" w:rsidRPr="00070D68" w:rsidRDefault="00EB0CF4" w:rsidP="0025166A">
      <w:pPr>
        <w:pStyle w:val="Odstavek"/>
        <w:spacing w:before="0" w:line="260" w:lineRule="atLeast"/>
        <w:ind w:firstLine="0"/>
        <w:rPr>
          <w:sz w:val="20"/>
          <w:szCs w:val="20"/>
        </w:rPr>
      </w:pPr>
    </w:p>
    <w:p w14:paraId="305685AE" w14:textId="38D6C2F4" w:rsidR="006E392F" w:rsidRPr="00070D68" w:rsidRDefault="006E392F" w:rsidP="0025166A">
      <w:pPr>
        <w:pStyle w:val="Odstavek"/>
        <w:spacing w:before="0" w:line="260" w:lineRule="atLeast"/>
        <w:ind w:firstLine="0"/>
        <w:rPr>
          <w:sz w:val="20"/>
          <w:szCs w:val="20"/>
        </w:rPr>
      </w:pPr>
      <w:r w:rsidRPr="00070D68">
        <w:rPr>
          <w:sz w:val="20"/>
          <w:szCs w:val="20"/>
        </w:rPr>
        <w:t>(</w:t>
      </w:r>
      <w:r w:rsidR="00BD1F87" w:rsidRPr="00070D68">
        <w:rPr>
          <w:sz w:val="20"/>
          <w:szCs w:val="20"/>
        </w:rPr>
        <w:t>2</w:t>
      </w:r>
      <w:r w:rsidRPr="00070D68">
        <w:rPr>
          <w:sz w:val="20"/>
          <w:szCs w:val="20"/>
        </w:rPr>
        <w:t>) Preiskave se lahko opravijo pri v koncentraciji udeleženih podjetjih ali podjetjih, pri katerih obstaja verjetnost, da so v koncentraciji udeležena podjetja.</w:t>
      </w:r>
    </w:p>
    <w:p w14:paraId="0253312B" w14:textId="6E998369" w:rsidR="008072E1" w:rsidRDefault="008072E1" w:rsidP="0025166A">
      <w:pPr>
        <w:pStyle w:val="len"/>
        <w:spacing w:before="0" w:line="260" w:lineRule="atLeast"/>
        <w:rPr>
          <w:sz w:val="20"/>
          <w:szCs w:val="20"/>
        </w:rPr>
      </w:pPr>
    </w:p>
    <w:p w14:paraId="4C91E0A3" w14:textId="08B2421D" w:rsidR="006E392F" w:rsidRPr="00070D68" w:rsidRDefault="002277C6" w:rsidP="0025166A">
      <w:pPr>
        <w:pStyle w:val="len"/>
        <w:numPr>
          <w:ilvl w:val="0"/>
          <w:numId w:val="21"/>
        </w:numPr>
        <w:spacing w:before="0" w:line="260" w:lineRule="atLeast"/>
        <w:ind w:left="0" w:hanging="11"/>
        <w:rPr>
          <w:sz w:val="20"/>
          <w:szCs w:val="20"/>
        </w:rPr>
      </w:pPr>
      <w:bookmarkStart w:id="36" w:name="_Ref24443693"/>
      <w:r w:rsidRPr="00070D68">
        <w:rPr>
          <w:sz w:val="20"/>
          <w:szCs w:val="20"/>
        </w:rPr>
        <w:t xml:space="preserve"> </w:t>
      </w:r>
      <w:bookmarkEnd w:id="36"/>
      <w:r w:rsidR="002F56CD" w:rsidRPr="00070D68">
        <w:rPr>
          <w:sz w:val="20"/>
          <w:szCs w:val="20"/>
        </w:rPr>
        <w:t xml:space="preserve">člen </w:t>
      </w:r>
    </w:p>
    <w:p w14:paraId="1363B8E4" w14:textId="77777777" w:rsidR="006E392F" w:rsidRPr="00070D68" w:rsidRDefault="006E392F" w:rsidP="0025166A">
      <w:pPr>
        <w:pStyle w:val="lennaslov"/>
        <w:spacing w:line="260" w:lineRule="atLeast"/>
        <w:rPr>
          <w:sz w:val="20"/>
          <w:szCs w:val="20"/>
        </w:rPr>
      </w:pPr>
      <w:r w:rsidRPr="00070D68">
        <w:rPr>
          <w:sz w:val="20"/>
          <w:szCs w:val="20"/>
        </w:rPr>
        <w:t>(odločbe)</w:t>
      </w:r>
    </w:p>
    <w:p w14:paraId="73B8CDFA" w14:textId="77777777" w:rsidR="00EB0CF4" w:rsidRPr="00070D68" w:rsidRDefault="00EB0CF4" w:rsidP="0025166A">
      <w:pPr>
        <w:pStyle w:val="Odstavek"/>
        <w:spacing w:before="0" w:line="260" w:lineRule="atLeast"/>
        <w:ind w:firstLine="0"/>
        <w:rPr>
          <w:sz w:val="20"/>
          <w:szCs w:val="20"/>
        </w:rPr>
      </w:pPr>
    </w:p>
    <w:p w14:paraId="13C2F725"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(1) </w:t>
      </w:r>
      <w:r w:rsidR="007358AE" w:rsidRPr="00070D68">
        <w:rPr>
          <w:sz w:val="20"/>
          <w:szCs w:val="20"/>
        </w:rPr>
        <w:t>Agenc</w:t>
      </w:r>
      <w:r w:rsidRPr="00070D68">
        <w:rPr>
          <w:sz w:val="20"/>
          <w:szCs w:val="20"/>
        </w:rPr>
        <w:t>ija mora v 60 delovnih dneh od dneva izdaje sklepa o uvedbi postopka:</w:t>
      </w:r>
    </w:p>
    <w:p w14:paraId="398FFBB7" w14:textId="77777777" w:rsidR="006E392F" w:rsidRPr="00070D68" w:rsidRDefault="006E392F" w:rsidP="000A6863">
      <w:pPr>
        <w:pStyle w:val="Alineazaodstavkom"/>
        <w:numPr>
          <w:ilvl w:val="0"/>
          <w:numId w:val="49"/>
        </w:numPr>
        <w:spacing w:line="260" w:lineRule="atLeast"/>
        <w:rPr>
          <w:sz w:val="20"/>
          <w:szCs w:val="20"/>
        </w:rPr>
      </w:pPr>
      <w:r w:rsidRPr="00070D68">
        <w:rPr>
          <w:sz w:val="20"/>
          <w:szCs w:val="20"/>
        </w:rPr>
        <w:t>izdati odločbo o skladnosti koncentracije s pravili konkurence, če ugotovi, da koncentracija ni v nasprotju s tem zakonom;</w:t>
      </w:r>
    </w:p>
    <w:p w14:paraId="63B87AF0" w14:textId="77777777" w:rsidR="006E392F" w:rsidRPr="00070D68" w:rsidRDefault="006E392F" w:rsidP="000A6863">
      <w:pPr>
        <w:pStyle w:val="Alineazaodstavkom"/>
        <w:numPr>
          <w:ilvl w:val="0"/>
          <w:numId w:val="49"/>
        </w:numPr>
        <w:spacing w:line="260" w:lineRule="atLeast"/>
        <w:rPr>
          <w:sz w:val="20"/>
          <w:szCs w:val="20"/>
        </w:rPr>
      </w:pPr>
      <w:r w:rsidRPr="00070D68">
        <w:rPr>
          <w:sz w:val="20"/>
          <w:szCs w:val="20"/>
        </w:rPr>
        <w:t>izdati odločbo o neskladnosti koncentracije s pravili konkurence in jo prepovedati, če ugotovi, da je koncentracija v nasprotju s tem zakonom.</w:t>
      </w:r>
    </w:p>
    <w:p w14:paraId="375132C3" w14:textId="77777777" w:rsidR="00EB0CF4" w:rsidRPr="00070D68" w:rsidRDefault="00EB0CF4" w:rsidP="0025166A">
      <w:pPr>
        <w:pStyle w:val="Odstavek"/>
        <w:spacing w:before="0" w:line="260" w:lineRule="atLeast"/>
        <w:ind w:firstLine="0"/>
        <w:rPr>
          <w:sz w:val="20"/>
          <w:szCs w:val="20"/>
        </w:rPr>
      </w:pPr>
    </w:p>
    <w:p w14:paraId="41153A0E" w14:textId="77777777" w:rsidR="006E392F" w:rsidRPr="00070D68" w:rsidRDefault="006E392F" w:rsidP="0025166A">
      <w:pPr>
        <w:pStyle w:val="Odstavek"/>
        <w:spacing w:before="0" w:line="260" w:lineRule="atLeast"/>
        <w:ind w:firstLine="0"/>
        <w:rPr>
          <w:sz w:val="20"/>
          <w:szCs w:val="20"/>
        </w:rPr>
      </w:pPr>
      <w:r w:rsidRPr="00070D68">
        <w:rPr>
          <w:sz w:val="20"/>
          <w:szCs w:val="20"/>
        </w:rPr>
        <w:t>(2) Za odločbo iz prve alineje prejšnjega odstavka se šteje, da vključuje omejitve, ki so neposredno povezane in potrebne za izvedbo ali izvrševanje koncentracije.</w:t>
      </w:r>
    </w:p>
    <w:p w14:paraId="6AFA63E6" w14:textId="77777777" w:rsidR="00F84D17" w:rsidRPr="00070D68" w:rsidRDefault="00F84D17" w:rsidP="0025166A">
      <w:pPr>
        <w:pStyle w:val="Odstavek"/>
        <w:spacing w:before="0" w:line="260" w:lineRule="atLeast"/>
        <w:ind w:firstLine="0"/>
        <w:rPr>
          <w:sz w:val="20"/>
          <w:szCs w:val="20"/>
        </w:rPr>
      </w:pPr>
    </w:p>
    <w:p w14:paraId="22D768D7" w14:textId="3C0A9795" w:rsidR="0076010F" w:rsidRPr="00070D68" w:rsidRDefault="002277C6" w:rsidP="0025166A">
      <w:pPr>
        <w:pStyle w:val="len"/>
        <w:numPr>
          <w:ilvl w:val="0"/>
          <w:numId w:val="21"/>
        </w:numPr>
        <w:spacing w:before="0" w:line="260" w:lineRule="atLeast"/>
        <w:ind w:left="0" w:hanging="11"/>
        <w:rPr>
          <w:sz w:val="20"/>
          <w:szCs w:val="20"/>
        </w:rPr>
      </w:pPr>
      <w:r w:rsidRPr="00070D68">
        <w:rPr>
          <w:sz w:val="20"/>
          <w:szCs w:val="20"/>
        </w:rPr>
        <w:t xml:space="preserve"> </w:t>
      </w:r>
      <w:r w:rsidR="002F56CD" w:rsidRPr="00070D68">
        <w:rPr>
          <w:sz w:val="20"/>
          <w:szCs w:val="20"/>
        </w:rPr>
        <w:t>člen</w:t>
      </w:r>
    </w:p>
    <w:p w14:paraId="3CDDC45E" w14:textId="77777777" w:rsidR="006E392F" w:rsidRPr="00070D68" w:rsidRDefault="006E392F" w:rsidP="0025166A">
      <w:pPr>
        <w:pStyle w:val="lennaslov"/>
        <w:spacing w:line="260" w:lineRule="atLeast"/>
        <w:rPr>
          <w:sz w:val="20"/>
          <w:szCs w:val="20"/>
        </w:rPr>
      </w:pPr>
      <w:r w:rsidRPr="00070D68">
        <w:rPr>
          <w:sz w:val="20"/>
          <w:szCs w:val="20"/>
        </w:rPr>
        <w:t>(korektivni ukrepi)</w:t>
      </w:r>
    </w:p>
    <w:p w14:paraId="22C30FD5" w14:textId="77777777" w:rsidR="00EB0CF4" w:rsidRPr="00070D68" w:rsidRDefault="00EB0CF4" w:rsidP="0025166A">
      <w:pPr>
        <w:pStyle w:val="Odstavek"/>
        <w:spacing w:before="0" w:line="260" w:lineRule="atLeast"/>
        <w:ind w:firstLine="0"/>
        <w:rPr>
          <w:sz w:val="20"/>
          <w:szCs w:val="20"/>
        </w:rPr>
      </w:pPr>
    </w:p>
    <w:p w14:paraId="3043355F" w14:textId="77777777" w:rsidR="006E392F" w:rsidRPr="00070D68" w:rsidRDefault="006E392F" w:rsidP="0025166A">
      <w:pPr>
        <w:pStyle w:val="Odstavek"/>
        <w:spacing w:before="0" w:line="260" w:lineRule="atLeast"/>
        <w:ind w:firstLine="0"/>
        <w:rPr>
          <w:sz w:val="20"/>
          <w:szCs w:val="20"/>
        </w:rPr>
      </w:pPr>
      <w:r w:rsidRPr="00070D68">
        <w:rPr>
          <w:sz w:val="20"/>
          <w:szCs w:val="20"/>
        </w:rPr>
        <w:t>(1) Priglasitelj lahko predlaga korektivne ukrepe, s katerimi se odpravi resen sum o skladnosti koncentracije s pravili konkurence.</w:t>
      </w:r>
    </w:p>
    <w:p w14:paraId="1D6352EF" w14:textId="77777777" w:rsidR="00EB0CF4" w:rsidRPr="00070D68" w:rsidRDefault="00EB0CF4" w:rsidP="0025166A">
      <w:pPr>
        <w:pStyle w:val="Odstavek"/>
        <w:spacing w:before="0" w:line="260" w:lineRule="atLeast"/>
        <w:ind w:firstLine="0"/>
        <w:rPr>
          <w:sz w:val="20"/>
          <w:szCs w:val="20"/>
        </w:rPr>
      </w:pPr>
    </w:p>
    <w:p w14:paraId="06715100"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(2) </w:t>
      </w:r>
      <w:r w:rsidR="0045309B" w:rsidRPr="00070D68">
        <w:rPr>
          <w:sz w:val="20"/>
          <w:szCs w:val="20"/>
        </w:rPr>
        <w:t>Agenc</w:t>
      </w:r>
      <w:r w:rsidRPr="00070D68">
        <w:rPr>
          <w:sz w:val="20"/>
          <w:szCs w:val="20"/>
        </w:rPr>
        <w:t>ija sprejme tiste korektivne ukrepe, za katere presodi, da lahko glede na naravo, obseg in verjetnost uspešne in pravočasne izvedbe odpravijo resen sum o skladnosti koncentracije s pravili konkurence.</w:t>
      </w:r>
    </w:p>
    <w:p w14:paraId="17C23268" w14:textId="77777777" w:rsidR="001D1E21" w:rsidRPr="00070D68" w:rsidRDefault="001D1E21" w:rsidP="0025166A">
      <w:pPr>
        <w:pStyle w:val="Odstavek"/>
        <w:spacing w:before="0" w:line="260" w:lineRule="atLeast"/>
        <w:ind w:firstLine="0"/>
        <w:rPr>
          <w:sz w:val="20"/>
          <w:szCs w:val="20"/>
        </w:rPr>
      </w:pPr>
    </w:p>
    <w:p w14:paraId="10147FD9" w14:textId="6506ABC5" w:rsidR="006E392F" w:rsidRPr="00070D68" w:rsidRDefault="006E392F" w:rsidP="0025166A">
      <w:pPr>
        <w:pStyle w:val="Odstavek"/>
        <w:spacing w:before="0" w:line="260" w:lineRule="atLeast"/>
        <w:ind w:firstLine="0"/>
        <w:rPr>
          <w:sz w:val="20"/>
          <w:szCs w:val="20"/>
        </w:rPr>
      </w:pPr>
      <w:r w:rsidRPr="00070D68">
        <w:rPr>
          <w:sz w:val="20"/>
          <w:szCs w:val="20"/>
        </w:rPr>
        <w:t>(</w:t>
      </w:r>
      <w:r w:rsidR="00E75E43" w:rsidRPr="00070D68">
        <w:rPr>
          <w:sz w:val="20"/>
          <w:szCs w:val="20"/>
        </w:rPr>
        <w:t>3</w:t>
      </w:r>
      <w:r w:rsidRPr="00070D68">
        <w:rPr>
          <w:sz w:val="20"/>
          <w:szCs w:val="20"/>
        </w:rPr>
        <w:t xml:space="preserve">) Če </w:t>
      </w:r>
      <w:r w:rsidR="0045309B" w:rsidRPr="00070D68">
        <w:rPr>
          <w:sz w:val="20"/>
          <w:szCs w:val="20"/>
        </w:rPr>
        <w:t>agenc</w:t>
      </w:r>
      <w:r w:rsidRPr="00070D68">
        <w:rPr>
          <w:sz w:val="20"/>
          <w:szCs w:val="20"/>
        </w:rPr>
        <w:t xml:space="preserve">ija sprejme korektivne ukrepe, v izreku odločbe iz tretjega odstavka </w:t>
      </w:r>
      <w:r w:rsidR="00C6081E" w:rsidRPr="00070D68">
        <w:fldChar w:fldCharType="begin"/>
      </w:r>
      <w:r w:rsidR="00C6081E" w:rsidRPr="00070D68">
        <w:instrText xml:space="preserve"> REF _Ref24443680 \r \h  \* MERGEFORMAT </w:instrText>
      </w:r>
      <w:r w:rsidR="00C6081E" w:rsidRPr="00070D68">
        <w:fldChar w:fldCharType="separate"/>
      </w:r>
      <w:r w:rsidR="00CC7BCF" w:rsidRPr="00070D68">
        <w:rPr>
          <w:sz w:val="20"/>
          <w:szCs w:val="20"/>
        </w:rPr>
        <w:t>55</w:t>
      </w:r>
      <w:r w:rsidR="00C6081E" w:rsidRPr="00070D68">
        <w:fldChar w:fldCharType="end"/>
      </w:r>
      <w:r w:rsidRPr="00070D68">
        <w:rPr>
          <w:sz w:val="20"/>
          <w:szCs w:val="20"/>
        </w:rPr>
        <w:t>. člena tega zakona in prve alineje prvega odstavka prejšnjega člena določi:</w:t>
      </w:r>
    </w:p>
    <w:p w14:paraId="7D7966EB" w14:textId="77777777" w:rsidR="006E392F" w:rsidRPr="00070D68" w:rsidRDefault="006E392F" w:rsidP="000A6863">
      <w:pPr>
        <w:pStyle w:val="Alineazaodstavkom"/>
        <w:numPr>
          <w:ilvl w:val="0"/>
          <w:numId w:val="52"/>
        </w:numPr>
        <w:spacing w:line="260" w:lineRule="atLeast"/>
        <w:rPr>
          <w:sz w:val="20"/>
          <w:szCs w:val="20"/>
        </w:rPr>
      </w:pPr>
      <w:r w:rsidRPr="00070D68">
        <w:rPr>
          <w:sz w:val="20"/>
          <w:szCs w:val="20"/>
        </w:rPr>
        <w:t>korektivne ukrepe;</w:t>
      </w:r>
    </w:p>
    <w:p w14:paraId="356E4354" w14:textId="77777777" w:rsidR="006E392F" w:rsidRPr="00070D68" w:rsidRDefault="006E392F" w:rsidP="000A6863">
      <w:pPr>
        <w:pStyle w:val="Alineazaodstavkom"/>
        <w:numPr>
          <w:ilvl w:val="0"/>
          <w:numId w:val="52"/>
        </w:numPr>
        <w:spacing w:line="260" w:lineRule="atLeast"/>
        <w:rPr>
          <w:sz w:val="20"/>
          <w:szCs w:val="20"/>
        </w:rPr>
      </w:pPr>
      <w:r w:rsidRPr="00070D68">
        <w:rPr>
          <w:sz w:val="20"/>
          <w:szCs w:val="20"/>
        </w:rPr>
        <w:t>obveznosti, s katerimi zagotovi njihovo izpolnjevanje in nadzor nad njimi, in</w:t>
      </w:r>
    </w:p>
    <w:p w14:paraId="6219AE07" w14:textId="77777777" w:rsidR="006E392F" w:rsidRPr="00070D68" w:rsidRDefault="006E392F" w:rsidP="000A6863">
      <w:pPr>
        <w:pStyle w:val="Alineazaodstavkom"/>
        <w:numPr>
          <w:ilvl w:val="0"/>
          <w:numId w:val="52"/>
        </w:numPr>
        <w:spacing w:line="260" w:lineRule="atLeast"/>
        <w:rPr>
          <w:sz w:val="20"/>
          <w:szCs w:val="20"/>
        </w:rPr>
      </w:pPr>
      <w:r w:rsidRPr="00070D68">
        <w:rPr>
          <w:sz w:val="20"/>
          <w:szCs w:val="20"/>
        </w:rPr>
        <w:t>rok za njihovo izpolnitev.</w:t>
      </w:r>
    </w:p>
    <w:p w14:paraId="0E362B72" w14:textId="77777777" w:rsidR="00EB0CF4" w:rsidRPr="00070D68" w:rsidRDefault="00EB0CF4" w:rsidP="0025166A">
      <w:pPr>
        <w:pStyle w:val="Odstavek"/>
        <w:spacing w:before="0" w:line="260" w:lineRule="atLeast"/>
        <w:ind w:firstLine="0"/>
        <w:rPr>
          <w:sz w:val="20"/>
          <w:szCs w:val="20"/>
        </w:rPr>
      </w:pPr>
    </w:p>
    <w:p w14:paraId="4F2D7347" w14:textId="370E9E16" w:rsidR="006E392F" w:rsidRPr="00070D68" w:rsidRDefault="006E392F" w:rsidP="0025166A">
      <w:pPr>
        <w:pStyle w:val="Odstavek"/>
        <w:spacing w:before="0" w:line="260" w:lineRule="atLeast"/>
        <w:ind w:firstLine="0"/>
        <w:rPr>
          <w:sz w:val="20"/>
          <w:szCs w:val="20"/>
        </w:rPr>
      </w:pPr>
      <w:r w:rsidRPr="00070D68">
        <w:rPr>
          <w:sz w:val="20"/>
          <w:szCs w:val="20"/>
        </w:rPr>
        <w:t>(</w:t>
      </w:r>
      <w:r w:rsidR="00E75E43" w:rsidRPr="00070D68">
        <w:rPr>
          <w:sz w:val="20"/>
          <w:szCs w:val="20"/>
        </w:rPr>
        <w:t>4</w:t>
      </w:r>
      <w:r w:rsidRPr="00070D68">
        <w:rPr>
          <w:sz w:val="20"/>
          <w:szCs w:val="20"/>
        </w:rPr>
        <w:t xml:space="preserve">) Kadar je izpolnitev korektivnih ukrepov vezana na soglasje ali drugo dejanje </w:t>
      </w:r>
      <w:r w:rsidR="0045309B" w:rsidRPr="00070D68">
        <w:rPr>
          <w:sz w:val="20"/>
          <w:szCs w:val="20"/>
        </w:rPr>
        <w:t>agenc</w:t>
      </w:r>
      <w:r w:rsidRPr="00070D68">
        <w:rPr>
          <w:sz w:val="20"/>
          <w:szCs w:val="20"/>
        </w:rPr>
        <w:t xml:space="preserve">ije, </w:t>
      </w:r>
      <w:r w:rsidR="0045309B" w:rsidRPr="00070D68">
        <w:rPr>
          <w:sz w:val="20"/>
          <w:szCs w:val="20"/>
        </w:rPr>
        <w:t>agenc</w:t>
      </w:r>
      <w:r w:rsidRPr="00070D68">
        <w:rPr>
          <w:sz w:val="20"/>
          <w:szCs w:val="20"/>
        </w:rPr>
        <w:t>ija o tem odloči s sklepom. Zoper sklep ni sodnega varstva.</w:t>
      </w:r>
    </w:p>
    <w:p w14:paraId="1DAC53D8" w14:textId="77777777" w:rsidR="00EB0CF4" w:rsidRPr="00070D68" w:rsidRDefault="00EB0CF4" w:rsidP="0025166A">
      <w:pPr>
        <w:pStyle w:val="Odstavek"/>
        <w:spacing w:before="0" w:line="260" w:lineRule="atLeast"/>
        <w:ind w:firstLine="0"/>
        <w:rPr>
          <w:sz w:val="20"/>
          <w:szCs w:val="20"/>
        </w:rPr>
      </w:pPr>
    </w:p>
    <w:p w14:paraId="77195244" w14:textId="52B9EEBE" w:rsidR="006E392F" w:rsidRPr="00070D68" w:rsidRDefault="006E392F" w:rsidP="0025166A">
      <w:pPr>
        <w:pStyle w:val="Odstavek"/>
        <w:spacing w:before="0" w:line="260" w:lineRule="atLeast"/>
        <w:ind w:firstLine="0"/>
        <w:rPr>
          <w:sz w:val="20"/>
          <w:szCs w:val="20"/>
        </w:rPr>
      </w:pPr>
      <w:r w:rsidRPr="00070D68">
        <w:rPr>
          <w:sz w:val="20"/>
          <w:szCs w:val="20"/>
        </w:rPr>
        <w:t>(</w:t>
      </w:r>
      <w:r w:rsidR="008E25DA" w:rsidRPr="00070D68">
        <w:rPr>
          <w:sz w:val="20"/>
          <w:szCs w:val="20"/>
        </w:rPr>
        <w:t>5</w:t>
      </w:r>
      <w:r w:rsidRPr="00070D68">
        <w:rPr>
          <w:sz w:val="20"/>
          <w:szCs w:val="20"/>
        </w:rPr>
        <w:t xml:space="preserve">) Rok za izdajo odločbe ali sklepa o uvedbi postopka se podaljša za 15 delovnih dni, če priglasitelj </w:t>
      </w:r>
      <w:r w:rsidR="0045309B" w:rsidRPr="00070D68">
        <w:rPr>
          <w:sz w:val="20"/>
          <w:szCs w:val="20"/>
        </w:rPr>
        <w:t>agenc</w:t>
      </w:r>
      <w:r w:rsidRPr="00070D68">
        <w:rPr>
          <w:sz w:val="20"/>
          <w:szCs w:val="20"/>
        </w:rPr>
        <w:t>iji predlaga korektivne ukrepe.</w:t>
      </w:r>
    </w:p>
    <w:p w14:paraId="217601E0" w14:textId="77777777" w:rsidR="00EB0CF4" w:rsidRPr="00070D68" w:rsidRDefault="00EB0CF4" w:rsidP="0025166A">
      <w:pPr>
        <w:pStyle w:val="Odstavek"/>
        <w:spacing w:before="0" w:line="260" w:lineRule="atLeast"/>
        <w:ind w:firstLine="0"/>
        <w:rPr>
          <w:sz w:val="20"/>
          <w:szCs w:val="20"/>
        </w:rPr>
      </w:pPr>
    </w:p>
    <w:p w14:paraId="4732BBED" w14:textId="0EE58D6E" w:rsidR="006E392F" w:rsidRPr="00070D68" w:rsidRDefault="006E392F" w:rsidP="0025166A">
      <w:pPr>
        <w:pStyle w:val="Odstavek"/>
        <w:spacing w:before="0" w:line="260" w:lineRule="atLeast"/>
        <w:ind w:firstLine="0"/>
        <w:rPr>
          <w:sz w:val="20"/>
          <w:szCs w:val="20"/>
        </w:rPr>
      </w:pPr>
      <w:r w:rsidRPr="00070D68">
        <w:rPr>
          <w:sz w:val="20"/>
          <w:szCs w:val="20"/>
        </w:rPr>
        <w:t>(</w:t>
      </w:r>
      <w:r w:rsidR="008E25DA" w:rsidRPr="00070D68">
        <w:rPr>
          <w:sz w:val="20"/>
          <w:szCs w:val="20"/>
        </w:rPr>
        <w:t>6</w:t>
      </w:r>
      <w:r w:rsidRPr="00070D68">
        <w:rPr>
          <w:sz w:val="20"/>
          <w:szCs w:val="20"/>
        </w:rPr>
        <w:t xml:space="preserve">) </w:t>
      </w:r>
      <w:r w:rsidR="0045309B" w:rsidRPr="00070D68">
        <w:rPr>
          <w:sz w:val="20"/>
          <w:szCs w:val="20"/>
        </w:rPr>
        <w:t>Agenc</w:t>
      </w:r>
      <w:r w:rsidRPr="00070D68">
        <w:rPr>
          <w:sz w:val="20"/>
          <w:szCs w:val="20"/>
        </w:rPr>
        <w:t>ija lahko z zahtevo za posredovanje podatkov od priglasitelja zahteva poročilo o izpolnjevanju korektivnih ukrepov, ki so bili naloženi z odločbo.</w:t>
      </w:r>
    </w:p>
    <w:p w14:paraId="00604CDE" w14:textId="77777777" w:rsidR="00EB0CF4" w:rsidRPr="00070D68" w:rsidRDefault="00EB0CF4" w:rsidP="0025166A">
      <w:pPr>
        <w:pStyle w:val="len"/>
        <w:spacing w:before="0" w:line="260" w:lineRule="atLeast"/>
        <w:rPr>
          <w:sz w:val="20"/>
          <w:szCs w:val="20"/>
        </w:rPr>
      </w:pPr>
    </w:p>
    <w:p w14:paraId="097184FE" w14:textId="7878F4EA" w:rsidR="0076010F" w:rsidRPr="00070D68" w:rsidRDefault="008E458D" w:rsidP="0025166A">
      <w:pPr>
        <w:pStyle w:val="len"/>
        <w:numPr>
          <w:ilvl w:val="0"/>
          <w:numId w:val="21"/>
        </w:numPr>
        <w:spacing w:before="0" w:line="260" w:lineRule="atLeast"/>
        <w:ind w:left="0" w:hanging="11"/>
        <w:rPr>
          <w:sz w:val="20"/>
          <w:szCs w:val="20"/>
        </w:rPr>
      </w:pPr>
      <w:r>
        <w:rPr>
          <w:sz w:val="20"/>
          <w:szCs w:val="20"/>
        </w:rPr>
        <w:lastRenderedPageBreak/>
        <w:t xml:space="preserve"> </w:t>
      </w:r>
      <w:r w:rsidR="008B2FA2">
        <w:rPr>
          <w:sz w:val="20"/>
          <w:szCs w:val="20"/>
        </w:rPr>
        <w:t xml:space="preserve">člen </w:t>
      </w:r>
    </w:p>
    <w:p w14:paraId="6307BB6C" w14:textId="77777777" w:rsidR="006E392F" w:rsidRPr="00070D68" w:rsidRDefault="006E392F" w:rsidP="0025166A">
      <w:pPr>
        <w:pStyle w:val="lennaslov"/>
        <w:spacing w:line="260" w:lineRule="atLeast"/>
        <w:rPr>
          <w:sz w:val="20"/>
          <w:szCs w:val="20"/>
        </w:rPr>
      </w:pPr>
      <w:r w:rsidRPr="00070D68">
        <w:rPr>
          <w:sz w:val="20"/>
          <w:szCs w:val="20"/>
        </w:rPr>
        <w:t>(posebni primeri razveljavitve odločbe)</w:t>
      </w:r>
    </w:p>
    <w:p w14:paraId="3AADFA76" w14:textId="77777777" w:rsidR="00EB0CF4" w:rsidRPr="00070D68" w:rsidRDefault="00EB0CF4" w:rsidP="0025166A">
      <w:pPr>
        <w:pStyle w:val="Odstavek"/>
        <w:spacing w:before="0" w:line="260" w:lineRule="atLeast"/>
        <w:ind w:firstLine="0"/>
        <w:rPr>
          <w:sz w:val="20"/>
          <w:szCs w:val="20"/>
        </w:rPr>
      </w:pPr>
    </w:p>
    <w:p w14:paraId="3F6E626D" w14:textId="298D1EAA" w:rsidR="006E392F" w:rsidRPr="00070D68" w:rsidRDefault="006E392F" w:rsidP="0025166A">
      <w:pPr>
        <w:pStyle w:val="Odstavek"/>
        <w:spacing w:before="0" w:line="260" w:lineRule="atLeast"/>
        <w:ind w:firstLine="0"/>
        <w:rPr>
          <w:sz w:val="20"/>
          <w:szCs w:val="20"/>
        </w:rPr>
      </w:pPr>
      <w:r w:rsidRPr="00070D68">
        <w:rPr>
          <w:sz w:val="20"/>
          <w:szCs w:val="20"/>
        </w:rPr>
        <w:t xml:space="preserve">(1) </w:t>
      </w:r>
      <w:r w:rsidR="0045309B" w:rsidRPr="00070D68">
        <w:rPr>
          <w:sz w:val="20"/>
          <w:szCs w:val="20"/>
        </w:rPr>
        <w:t>Agenc</w:t>
      </w:r>
      <w:r w:rsidRPr="00070D68">
        <w:rPr>
          <w:sz w:val="20"/>
          <w:szCs w:val="20"/>
        </w:rPr>
        <w:t xml:space="preserve">ija lahko razveljavi odločbo o skladnosti koncentracije s pravili konkurence ali odločbo iz drugega odstavka </w:t>
      </w:r>
      <w:r w:rsidR="00C6081E" w:rsidRPr="00070D68">
        <w:fldChar w:fldCharType="begin"/>
      </w:r>
      <w:r w:rsidR="00C6081E" w:rsidRPr="00070D68">
        <w:instrText xml:space="preserve"> REF _Ref24443680 \r \h  \* MERGEFORMAT </w:instrText>
      </w:r>
      <w:r w:rsidR="00C6081E" w:rsidRPr="00070D68">
        <w:fldChar w:fldCharType="separate"/>
      </w:r>
      <w:r w:rsidR="00CC7BCF" w:rsidRPr="00070D68">
        <w:rPr>
          <w:sz w:val="20"/>
          <w:szCs w:val="20"/>
        </w:rPr>
        <w:t>55</w:t>
      </w:r>
      <w:r w:rsidR="00C6081E" w:rsidRPr="00070D68">
        <w:fldChar w:fldCharType="end"/>
      </w:r>
      <w:r w:rsidRPr="00070D68">
        <w:rPr>
          <w:sz w:val="20"/>
          <w:szCs w:val="20"/>
        </w:rPr>
        <w:t>. člena tega zakona in z isto odločbo odloči o skladnosti koncentracije s pravili konkurence:</w:t>
      </w:r>
    </w:p>
    <w:p w14:paraId="08C2B61C" w14:textId="51229269" w:rsidR="006E392F" w:rsidRPr="00070D68" w:rsidRDefault="006E392F" w:rsidP="000A6863">
      <w:pPr>
        <w:pStyle w:val="Alineazaodstavkom"/>
        <w:numPr>
          <w:ilvl w:val="0"/>
          <w:numId w:val="53"/>
        </w:numPr>
        <w:spacing w:line="260" w:lineRule="atLeast"/>
        <w:rPr>
          <w:sz w:val="20"/>
          <w:szCs w:val="20"/>
        </w:rPr>
      </w:pPr>
      <w:r w:rsidRPr="00070D68">
        <w:rPr>
          <w:sz w:val="20"/>
          <w:szCs w:val="20"/>
        </w:rPr>
        <w:t>če temelji na nepravilnih, nepopolnih ali zavajajočih podatkih</w:t>
      </w:r>
      <w:r w:rsidR="008E25DA" w:rsidRPr="00070D68">
        <w:rPr>
          <w:sz w:val="20"/>
          <w:szCs w:val="20"/>
        </w:rPr>
        <w:t>, ki ji je posredovalo eno od v koncentraciji udeleženih podjetij,</w:t>
      </w:r>
      <w:r w:rsidRPr="00070D68">
        <w:rPr>
          <w:sz w:val="20"/>
          <w:szCs w:val="20"/>
        </w:rPr>
        <w:t xml:space="preserve"> ali</w:t>
      </w:r>
    </w:p>
    <w:p w14:paraId="30D100BA" w14:textId="77777777" w:rsidR="006E392F" w:rsidRPr="00070D68" w:rsidRDefault="006E392F" w:rsidP="000A6863">
      <w:pPr>
        <w:pStyle w:val="Alineazaodstavkom"/>
        <w:numPr>
          <w:ilvl w:val="0"/>
          <w:numId w:val="53"/>
        </w:numPr>
        <w:spacing w:line="260" w:lineRule="atLeast"/>
        <w:rPr>
          <w:sz w:val="20"/>
          <w:szCs w:val="20"/>
        </w:rPr>
      </w:pPr>
      <w:r w:rsidRPr="00070D68">
        <w:rPr>
          <w:sz w:val="20"/>
          <w:szCs w:val="20"/>
        </w:rPr>
        <w:t>če podjetje ravna v nasprotju z obveznostmi iz druge alineje tretjega odstavka prejšnjega člena.</w:t>
      </w:r>
    </w:p>
    <w:p w14:paraId="5D15AE05" w14:textId="77777777" w:rsidR="00EB0CF4" w:rsidRPr="00070D68" w:rsidRDefault="00EB0CF4" w:rsidP="0025166A">
      <w:pPr>
        <w:pStyle w:val="Odstavek"/>
        <w:spacing w:before="0" w:line="260" w:lineRule="atLeast"/>
        <w:ind w:firstLine="0"/>
        <w:rPr>
          <w:sz w:val="20"/>
          <w:szCs w:val="20"/>
        </w:rPr>
      </w:pPr>
    </w:p>
    <w:p w14:paraId="23C1D67A" w14:textId="421BE0DC" w:rsidR="006E392F" w:rsidRPr="00070D68" w:rsidRDefault="006E392F" w:rsidP="0025166A">
      <w:pPr>
        <w:pStyle w:val="Odstavek"/>
        <w:spacing w:before="0" w:line="260" w:lineRule="atLeast"/>
        <w:ind w:firstLine="0"/>
        <w:rPr>
          <w:sz w:val="20"/>
          <w:szCs w:val="20"/>
        </w:rPr>
      </w:pPr>
      <w:r w:rsidRPr="00070D68">
        <w:rPr>
          <w:sz w:val="20"/>
          <w:szCs w:val="20"/>
        </w:rPr>
        <w:t>(2) Odločba po prvi alineji prejšnjega odstavka se lahko izda v treh letih od dneva, ko je bila odločba o skladnosti koncentracije s pravili konkurence ali odločb</w:t>
      </w:r>
      <w:r w:rsidR="00C20A97" w:rsidRPr="00070D68">
        <w:rPr>
          <w:sz w:val="20"/>
          <w:szCs w:val="20"/>
        </w:rPr>
        <w:t>a</w:t>
      </w:r>
      <w:r w:rsidRPr="00070D68">
        <w:rPr>
          <w:sz w:val="20"/>
          <w:szCs w:val="20"/>
        </w:rPr>
        <w:t xml:space="preserve"> iz drugega odstavka </w:t>
      </w:r>
      <w:r w:rsidR="00C6081E" w:rsidRPr="00070D68">
        <w:fldChar w:fldCharType="begin"/>
      </w:r>
      <w:r w:rsidR="00C6081E" w:rsidRPr="00070D68">
        <w:instrText xml:space="preserve"> REF _Ref24443680 \r \h  \* MERGEFORMAT </w:instrText>
      </w:r>
      <w:r w:rsidR="00C6081E" w:rsidRPr="00070D68">
        <w:fldChar w:fldCharType="separate"/>
      </w:r>
      <w:r w:rsidR="00CC7BCF" w:rsidRPr="00070D68">
        <w:rPr>
          <w:sz w:val="20"/>
          <w:szCs w:val="20"/>
        </w:rPr>
        <w:t>55</w:t>
      </w:r>
      <w:r w:rsidR="00C6081E" w:rsidRPr="00070D68">
        <w:fldChar w:fldCharType="end"/>
      </w:r>
      <w:r w:rsidRPr="00070D68">
        <w:rPr>
          <w:sz w:val="20"/>
          <w:szCs w:val="20"/>
        </w:rPr>
        <w:t>. člena tega zakona</w:t>
      </w:r>
      <w:r w:rsidR="008E25DA" w:rsidRPr="00070D68">
        <w:rPr>
          <w:sz w:val="20"/>
          <w:szCs w:val="20"/>
        </w:rPr>
        <w:t xml:space="preserve"> izdana ali vročena</w:t>
      </w:r>
      <w:r w:rsidRPr="00070D68">
        <w:rPr>
          <w:sz w:val="20"/>
          <w:szCs w:val="20"/>
        </w:rPr>
        <w:t>, odločba po drugi alineji prejšnjega odstavka pa v dveh letih po preteku roka iz tretje alineje tretjega odstavka prejšnjega člena.</w:t>
      </w:r>
    </w:p>
    <w:p w14:paraId="5E4DC5EF" w14:textId="07230790" w:rsidR="00F84D17" w:rsidRDefault="00F84D17" w:rsidP="0025166A">
      <w:pPr>
        <w:pStyle w:val="len"/>
        <w:spacing w:before="0" w:line="260" w:lineRule="atLeast"/>
        <w:rPr>
          <w:sz w:val="20"/>
          <w:szCs w:val="20"/>
        </w:rPr>
      </w:pPr>
    </w:p>
    <w:p w14:paraId="68AF43D4" w14:textId="06C00EFD" w:rsidR="0076010F" w:rsidRPr="00070D68" w:rsidRDefault="002277C6" w:rsidP="0025166A">
      <w:pPr>
        <w:pStyle w:val="len"/>
        <w:numPr>
          <w:ilvl w:val="0"/>
          <w:numId w:val="21"/>
        </w:numPr>
        <w:spacing w:before="0" w:line="260" w:lineRule="atLeast"/>
        <w:ind w:left="0" w:hanging="11"/>
        <w:rPr>
          <w:sz w:val="20"/>
          <w:szCs w:val="20"/>
        </w:rPr>
      </w:pPr>
      <w:bookmarkStart w:id="37" w:name="_Ref24443868"/>
      <w:r w:rsidRPr="00070D68">
        <w:rPr>
          <w:sz w:val="20"/>
          <w:szCs w:val="20"/>
        </w:rPr>
        <w:t xml:space="preserve"> </w:t>
      </w:r>
      <w:bookmarkEnd w:id="37"/>
      <w:r w:rsidR="008B2FA2">
        <w:rPr>
          <w:sz w:val="20"/>
          <w:szCs w:val="20"/>
        </w:rPr>
        <w:t xml:space="preserve">člen </w:t>
      </w:r>
    </w:p>
    <w:p w14:paraId="26CA0C56" w14:textId="77777777" w:rsidR="006E392F" w:rsidRPr="00070D68" w:rsidRDefault="006E392F" w:rsidP="0025166A">
      <w:pPr>
        <w:pStyle w:val="lennaslov"/>
        <w:spacing w:line="260" w:lineRule="atLeast"/>
        <w:rPr>
          <w:sz w:val="20"/>
          <w:szCs w:val="20"/>
        </w:rPr>
      </w:pPr>
      <w:r w:rsidRPr="00070D68">
        <w:rPr>
          <w:sz w:val="20"/>
          <w:szCs w:val="20"/>
        </w:rPr>
        <w:t>(ukrepi za odpravo učinkov koncentracije)</w:t>
      </w:r>
    </w:p>
    <w:p w14:paraId="3047FD6F" w14:textId="77777777" w:rsidR="00EB0CF4" w:rsidRPr="00070D68" w:rsidRDefault="00EB0CF4" w:rsidP="0025166A">
      <w:pPr>
        <w:pStyle w:val="Odstavek"/>
        <w:spacing w:before="0" w:line="260" w:lineRule="atLeast"/>
        <w:ind w:firstLine="0"/>
        <w:rPr>
          <w:sz w:val="20"/>
          <w:szCs w:val="20"/>
        </w:rPr>
      </w:pPr>
    </w:p>
    <w:p w14:paraId="54D25C05"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(1) Če je prišlo do izvedbe ali izvrševanja koncentracije, ki jo </w:t>
      </w:r>
      <w:r w:rsidR="0045309B" w:rsidRPr="00070D68">
        <w:rPr>
          <w:sz w:val="20"/>
          <w:szCs w:val="20"/>
        </w:rPr>
        <w:t>agenc</w:t>
      </w:r>
      <w:r w:rsidRPr="00070D68">
        <w:rPr>
          <w:sz w:val="20"/>
          <w:szCs w:val="20"/>
        </w:rPr>
        <w:t xml:space="preserve">ija prepove, ali če podjetje ni izpolnilo korektivnih ukrepov, določenih v odločbi o skladnosti koncentracije s pravili konkurence, lahko </w:t>
      </w:r>
      <w:r w:rsidR="0045309B" w:rsidRPr="00070D68">
        <w:rPr>
          <w:sz w:val="20"/>
          <w:szCs w:val="20"/>
        </w:rPr>
        <w:t>agenc</w:t>
      </w:r>
      <w:r w:rsidRPr="00070D68">
        <w:rPr>
          <w:sz w:val="20"/>
          <w:szCs w:val="20"/>
        </w:rPr>
        <w:t>ija v koncentraciji udeleženim podjetjem naloži ukrepe, s katerimi se ponovno vzpostavi stanje, ki je obstajalo pred izvedbo koncentracije, zlasti delitev podjetja ali odsvojitev vseh pridobljenih deležev.</w:t>
      </w:r>
    </w:p>
    <w:p w14:paraId="25211DB6" w14:textId="77777777" w:rsidR="00EB0CF4" w:rsidRPr="00070D68" w:rsidRDefault="00EB0CF4" w:rsidP="0025166A">
      <w:pPr>
        <w:pStyle w:val="Odstavek"/>
        <w:spacing w:before="0" w:line="260" w:lineRule="atLeast"/>
        <w:ind w:firstLine="0"/>
        <w:rPr>
          <w:sz w:val="20"/>
          <w:szCs w:val="20"/>
        </w:rPr>
      </w:pPr>
    </w:p>
    <w:p w14:paraId="027D8632"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(2) Kadar stanja, ki je obstajalo pred izvedbo koncentracije, ni mogoče vzpostaviti, lahko </w:t>
      </w:r>
      <w:r w:rsidR="0045309B" w:rsidRPr="00070D68">
        <w:rPr>
          <w:sz w:val="20"/>
          <w:szCs w:val="20"/>
        </w:rPr>
        <w:t>agenc</w:t>
      </w:r>
      <w:r w:rsidRPr="00070D68">
        <w:rPr>
          <w:sz w:val="20"/>
          <w:szCs w:val="20"/>
        </w:rPr>
        <w:t>ija naloži kateri koli drug primeren ukrep za vzpostavitev stanja, ki je čim bolj podobno stanju pred izvedbo koncentracije.</w:t>
      </w:r>
    </w:p>
    <w:p w14:paraId="2491CCAF" w14:textId="77777777" w:rsidR="00EB0CF4" w:rsidRPr="00070D68" w:rsidRDefault="00EB0CF4" w:rsidP="0025166A">
      <w:pPr>
        <w:pStyle w:val="Odstavek"/>
        <w:spacing w:before="0" w:line="260" w:lineRule="atLeast"/>
        <w:ind w:firstLine="0"/>
        <w:rPr>
          <w:sz w:val="20"/>
          <w:szCs w:val="20"/>
        </w:rPr>
      </w:pPr>
    </w:p>
    <w:p w14:paraId="086628FA" w14:textId="2E89A48F" w:rsidR="006E392F" w:rsidRPr="00070D68" w:rsidRDefault="006E392F" w:rsidP="0025166A">
      <w:pPr>
        <w:pStyle w:val="Odstavek"/>
        <w:spacing w:before="0" w:line="260" w:lineRule="atLeast"/>
        <w:ind w:firstLine="0"/>
        <w:rPr>
          <w:sz w:val="20"/>
          <w:szCs w:val="20"/>
        </w:rPr>
      </w:pPr>
      <w:r w:rsidRPr="00070D68">
        <w:rPr>
          <w:sz w:val="20"/>
          <w:szCs w:val="20"/>
        </w:rPr>
        <w:t>(3) Kadar je izpolnitev ukre</w:t>
      </w:r>
      <w:r w:rsidR="00BA3759" w:rsidRPr="00070D68">
        <w:rPr>
          <w:sz w:val="20"/>
          <w:szCs w:val="20"/>
        </w:rPr>
        <w:t>p</w:t>
      </w:r>
      <w:r w:rsidRPr="00070D68">
        <w:rPr>
          <w:sz w:val="20"/>
          <w:szCs w:val="20"/>
        </w:rPr>
        <w:t xml:space="preserve">ov iz prvega in drugega odstavka tega člena vezana na soglasje ali drugo dejanje </w:t>
      </w:r>
      <w:r w:rsidR="0045309B" w:rsidRPr="00070D68">
        <w:rPr>
          <w:sz w:val="20"/>
          <w:szCs w:val="20"/>
        </w:rPr>
        <w:t>agenc</w:t>
      </w:r>
      <w:r w:rsidRPr="00070D68">
        <w:rPr>
          <w:sz w:val="20"/>
          <w:szCs w:val="20"/>
        </w:rPr>
        <w:t xml:space="preserve">ije, </w:t>
      </w:r>
      <w:r w:rsidR="0045309B" w:rsidRPr="00070D68">
        <w:rPr>
          <w:sz w:val="20"/>
          <w:szCs w:val="20"/>
        </w:rPr>
        <w:t>agenc</w:t>
      </w:r>
      <w:r w:rsidRPr="00070D68">
        <w:rPr>
          <w:sz w:val="20"/>
          <w:szCs w:val="20"/>
        </w:rPr>
        <w:t>ija o tem odloči s sklepom. Zoper sklep ni sodnega varstva.</w:t>
      </w:r>
    </w:p>
    <w:p w14:paraId="523EA94E" w14:textId="77777777" w:rsidR="00EB0CF4" w:rsidRPr="00070D68" w:rsidRDefault="00EB0CF4" w:rsidP="0025166A">
      <w:pPr>
        <w:pStyle w:val="Odstavek"/>
        <w:spacing w:before="0" w:line="260" w:lineRule="atLeast"/>
        <w:ind w:firstLine="0"/>
        <w:rPr>
          <w:sz w:val="20"/>
          <w:szCs w:val="20"/>
        </w:rPr>
      </w:pPr>
    </w:p>
    <w:p w14:paraId="48F1EECD"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(4) </w:t>
      </w:r>
      <w:r w:rsidR="0045309B" w:rsidRPr="00070D68">
        <w:rPr>
          <w:sz w:val="20"/>
          <w:szCs w:val="20"/>
        </w:rPr>
        <w:t>Agenc</w:t>
      </w:r>
      <w:r w:rsidRPr="00070D68">
        <w:rPr>
          <w:sz w:val="20"/>
          <w:szCs w:val="20"/>
        </w:rPr>
        <w:t>ija naloži ukrepe iz prvega in drugega odstavka tega člena z odločbo o neskladnosti koncentracije s pravili konkurence ali s posebno odločbo.</w:t>
      </w:r>
    </w:p>
    <w:p w14:paraId="046303AC" w14:textId="77777777" w:rsidR="00EB0CF4" w:rsidRPr="00070D68" w:rsidRDefault="00EB0CF4" w:rsidP="0025166A">
      <w:pPr>
        <w:pStyle w:val="Poglavje"/>
        <w:spacing w:before="0" w:line="260" w:lineRule="atLeast"/>
        <w:rPr>
          <w:sz w:val="20"/>
          <w:szCs w:val="20"/>
        </w:rPr>
      </w:pPr>
    </w:p>
    <w:p w14:paraId="65907EC0" w14:textId="77777777" w:rsidR="007F3BB3" w:rsidRPr="00070D68" w:rsidRDefault="00435EF1" w:rsidP="0025166A">
      <w:pPr>
        <w:overflowPunct/>
        <w:autoSpaceDE/>
        <w:autoSpaceDN/>
        <w:adjustRightInd/>
        <w:spacing w:line="260" w:lineRule="atLeast"/>
        <w:jc w:val="center"/>
        <w:textAlignment w:val="auto"/>
        <w:rPr>
          <w:rFonts w:eastAsia="Calibri" w:cs="Arial"/>
          <w:sz w:val="20"/>
          <w:szCs w:val="20"/>
          <w:lang w:eastAsia="en-US"/>
        </w:rPr>
      </w:pPr>
      <w:r w:rsidRPr="00070D68">
        <w:rPr>
          <w:rFonts w:eastAsia="Calibri" w:cs="Arial"/>
          <w:sz w:val="20"/>
          <w:szCs w:val="20"/>
          <w:lang w:eastAsia="en-US"/>
        </w:rPr>
        <w:t>4</w:t>
      </w:r>
      <w:r w:rsidR="007F3BB3" w:rsidRPr="00070D68">
        <w:rPr>
          <w:rFonts w:eastAsia="Calibri" w:cs="Arial"/>
          <w:sz w:val="20"/>
          <w:szCs w:val="20"/>
          <w:lang w:eastAsia="en-US"/>
        </w:rPr>
        <w:t>. poglavje</w:t>
      </w:r>
    </w:p>
    <w:p w14:paraId="735B7E76" w14:textId="77777777" w:rsidR="007F3BB3" w:rsidRPr="00070D68" w:rsidRDefault="007F3BB3" w:rsidP="0025166A">
      <w:pPr>
        <w:overflowPunct/>
        <w:autoSpaceDE/>
        <w:autoSpaceDN/>
        <w:adjustRightInd/>
        <w:spacing w:line="260" w:lineRule="atLeast"/>
        <w:jc w:val="center"/>
        <w:textAlignment w:val="auto"/>
        <w:rPr>
          <w:rFonts w:eastAsia="Calibri" w:cs="Arial"/>
          <w:sz w:val="20"/>
          <w:szCs w:val="20"/>
          <w:lang w:eastAsia="en-US"/>
        </w:rPr>
      </w:pPr>
      <w:r w:rsidRPr="00070D68">
        <w:rPr>
          <w:rFonts w:eastAsia="Calibri" w:cs="Arial"/>
          <w:sz w:val="20"/>
          <w:szCs w:val="20"/>
          <w:lang w:eastAsia="en-US"/>
        </w:rPr>
        <w:t>Administrativno sankcioniranje podjeti</w:t>
      </w:r>
      <w:r w:rsidR="0001414F" w:rsidRPr="00070D68">
        <w:rPr>
          <w:rFonts w:eastAsia="Calibri" w:cs="Arial"/>
          <w:sz w:val="20"/>
          <w:szCs w:val="20"/>
          <w:lang w:eastAsia="en-US"/>
        </w:rPr>
        <w:t>j</w:t>
      </w:r>
    </w:p>
    <w:p w14:paraId="180F7898" w14:textId="77777777" w:rsidR="007F3BB3" w:rsidRPr="00070D68" w:rsidRDefault="007F3BB3" w:rsidP="0025166A">
      <w:pPr>
        <w:overflowPunct/>
        <w:autoSpaceDE/>
        <w:autoSpaceDN/>
        <w:adjustRightInd/>
        <w:spacing w:line="260" w:lineRule="atLeast"/>
        <w:textAlignment w:val="auto"/>
        <w:rPr>
          <w:rFonts w:eastAsia="Calibri" w:cs="Arial"/>
          <w:sz w:val="20"/>
          <w:szCs w:val="20"/>
          <w:lang w:eastAsia="en-US"/>
        </w:rPr>
      </w:pPr>
    </w:p>
    <w:p w14:paraId="24921F49" w14:textId="74705C61" w:rsidR="007F3BB3" w:rsidRPr="00070D68" w:rsidRDefault="002277C6" w:rsidP="00494F8D">
      <w:pPr>
        <w:pStyle w:val="len"/>
        <w:numPr>
          <w:ilvl w:val="0"/>
          <w:numId w:val="21"/>
        </w:numPr>
        <w:spacing w:before="0" w:line="260" w:lineRule="atLeast"/>
        <w:ind w:left="0" w:firstLine="0"/>
        <w:rPr>
          <w:sz w:val="20"/>
          <w:szCs w:val="20"/>
        </w:rPr>
      </w:pPr>
      <w:r w:rsidRPr="00070D68">
        <w:rPr>
          <w:sz w:val="20"/>
          <w:szCs w:val="20"/>
        </w:rPr>
        <w:t xml:space="preserve"> </w:t>
      </w:r>
      <w:r w:rsidR="008B2FA2">
        <w:rPr>
          <w:sz w:val="20"/>
          <w:szCs w:val="20"/>
        </w:rPr>
        <w:t xml:space="preserve">člen </w:t>
      </w:r>
      <w:r w:rsidR="007F3BB3" w:rsidRPr="00070D68">
        <w:rPr>
          <w:rFonts w:eastAsia="Calibri"/>
          <w:sz w:val="20"/>
          <w:szCs w:val="20"/>
          <w:lang w:eastAsia="en-US"/>
        </w:rPr>
        <w:br/>
        <w:t>(administrativno sankcioniranje</w:t>
      </w:r>
      <w:r w:rsidR="00662C1D" w:rsidRPr="00070D68">
        <w:rPr>
          <w:rFonts w:eastAsia="Calibri"/>
          <w:sz w:val="20"/>
          <w:szCs w:val="20"/>
          <w:lang w:eastAsia="en-US"/>
        </w:rPr>
        <w:t xml:space="preserve"> podjetij</w:t>
      </w:r>
      <w:r w:rsidR="007F3BB3" w:rsidRPr="00070D68">
        <w:rPr>
          <w:rFonts w:eastAsia="Calibri"/>
          <w:sz w:val="20"/>
          <w:szCs w:val="20"/>
          <w:lang w:eastAsia="en-US"/>
        </w:rPr>
        <w:t>)</w:t>
      </w:r>
    </w:p>
    <w:p w14:paraId="14C6F29D" w14:textId="77777777" w:rsidR="007F3BB3" w:rsidRPr="00070D68" w:rsidRDefault="007F3BB3" w:rsidP="0025166A">
      <w:pPr>
        <w:overflowPunct/>
        <w:autoSpaceDE/>
        <w:autoSpaceDN/>
        <w:adjustRightInd/>
        <w:spacing w:line="260" w:lineRule="atLeast"/>
        <w:textAlignment w:val="auto"/>
        <w:rPr>
          <w:rFonts w:eastAsia="Calibri" w:cs="Arial"/>
          <w:sz w:val="20"/>
          <w:szCs w:val="20"/>
          <w:lang w:eastAsia="en-US"/>
        </w:rPr>
      </w:pPr>
    </w:p>
    <w:p w14:paraId="2F562244" w14:textId="77777777" w:rsidR="00AC6EAB" w:rsidRPr="00070D68" w:rsidRDefault="00D76E48" w:rsidP="0025166A">
      <w:pPr>
        <w:spacing w:line="260" w:lineRule="atLeast"/>
        <w:rPr>
          <w:rFonts w:eastAsia="Calibri" w:cs="Arial"/>
          <w:sz w:val="20"/>
          <w:szCs w:val="20"/>
          <w:lang w:eastAsia="en-US"/>
        </w:rPr>
      </w:pPr>
      <w:r w:rsidRPr="00070D68">
        <w:rPr>
          <w:rFonts w:eastAsia="Calibri" w:cs="Arial"/>
          <w:sz w:val="20"/>
          <w:szCs w:val="20"/>
          <w:lang w:eastAsia="en-US"/>
        </w:rPr>
        <w:t xml:space="preserve">(1) </w:t>
      </w:r>
      <w:r w:rsidR="00AC6EAB" w:rsidRPr="00070D68">
        <w:rPr>
          <w:rFonts w:eastAsia="Calibri" w:cs="Arial"/>
          <w:sz w:val="20"/>
          <w:szCs w:val="20"/>
          <w:lang w:eastAsia="en-US"/>
        </w:rPr>
        <w:t xml:space="preserve">Administrativni prestopek je dejanje podjetja, ki pomeni kršitev tega zakona ali 101. ali 102. člena Pogodbe o delovanju Evropske unije ter je bilo s tem zakonom določeno kot administrativni prestopek, in je zanj predpisana administrativna sankcija. </w:t>
      </w:r>
    </w:p>
    <w:p w14:paraId="166D4B25" w14:textId="77777777" w:rsidR="00AC6EAB" w:rsidRPr="00070D68" w:rsidRDefault="00AC6EAB" w:rsidP="0025166A">
      <w:pPr>
        <w:spacing w:line="260" w:lineRule="atLeast"/>
        <w:rPr>
          <w:rFonts w:eastAsia="Calibri" w:cs="Arial"/>
          <w:sz w:val="20"/>
          <w:szCs w:val="20"/>
          <w:lang w:eastAsia="en-US"/>
        </w:rPr>
      </w:pPr>
    </w:p>
    <w:p w14:paraId="79E88602" w14:textId="77777777" w:rsidR="00AC6EAB" w:rsidRPr="00070D68" w:rsidRDefault="00AC6EAB" w:rsidP="0025166A">
      <w:pPr>
        <w:spacing w:line="260" w:lineRule="atLeast"/>
        <w:rPr>
          <w:rFonts w:eastAsia="Calibri" w:cs="Arial"/>
          <w:sz w:val="20"/>
          <w:szCs w:val="20"/>
          <w:lang w:eastAsia="en-US"/>
        </w:rPr>
      </w:pPr>
      <w:r w:rsidRPr="00070D68">
        <w:rPr>
          <w:rFonts w:eastAsia="Calibri" w:cs="Arial"/>
          <w:sz w:val="20"/>
          <w:szCs w:val="20"/>
          <w:lang w:eastAsia="en-US"/>
        </w:rPr>
        <w:t>(2) Administrativna sankcija po tem zakonu se izreče v obliki enkratnega denarnega zneska ali periodičnega denarnega zneska.</w:t>
      </w:r>
    </w:p>
    <w:p w14:paraId="6869E413" w14:textId="77777777" w:rsidR="00D62ADF" w:rsidRPr="00070D68" w:rsidRDefault="00D62ADF" w:rsidP="007E30F5">
      <w:pPr>
        <w:tabs>
          <w:tab w:val="left" w:pos="3360"/>
        </w:tabs>
        <w:overflowPunct/>
        <w:autoSpaceDE/>
        <w:autoSpaceDN/>
        <w:adjustRightInd/>
        <w:spacing w:line="260" w:lineRule="atLeast"/>
        <w:textAlignment w:val="auto"/>
        <w:rPr>
          <w:rFonts w:eastAsia="Calibri" w:cs="Arial"/>
          <w:sz w:val="20"/>
          <w:szCs w:val="20"/>
          <w:lang w:eastAsia="en-US"/>
        </w:rPr>
      </w:pPr>
    </w:p>
    <w:p w14:paraId="415F95BA" w14:textId="5973AA1C" w:rsidR="007F3BB3" w:rsidRPr="00070D68" w:rsidRDefault="002277C6" w:rsidP="00494F8D">
      <w:pPr>
        <w:pStyle w:val="len"/>
        <w:numPr>
          <w:ilvl w:val="0"/>
          <w:numId w:val="21"/>
        </w:numPr>
        <w:spacing w:before="0" w:line="260" w:lineRule="atLeast"/>
        <w:ind w:left="0" w:firstLine="0"/>
        <w:rPr>
          <w:rFonts w:eastAsia="Calibri"/>
          <w:sz w:val="20"/>
          <w:szCs w:val="20"/>
          <w:lang w:eastAsia="en-US"/>
        </w:rPr>
      </w:pPr>
      <w:r w:rsidRPr="00070D68">
        <w:rPr>
          <w:sz w:val="20"/>
          <w:szCs w:val="20"/>
        </w:rPr>
        <w:t xml:space="preserve"> </w:t>
      </w:r>
      <w:r w:rsidR="002F56CD" w:rsidRPr="00070D68">
        <w:rPr>
          <w:sz w:val="20"/>
          <w:szCs w:val="20"/>
        </w:rPr>
        <w:t>člen</w:t>
      </w:r>
      <w:r w:rsidR="002F56CD" w:rsidRPr="00070D68">
        <w:rPr>
          <w:rFonts w:eastAsia="Calibri"/>
          <w:sz w:val="20"/>
          <w:szCs w:val="20"/>
          <w:lang w:eastAsia="en-US"/>
        </w:rPr>
        <w:t xml:space="preserve"> </w:t>
      </w:r>
      <w:r w:rsidR="007F3BB3" w:rsidRPr="00070D68">
        <w:rPr>
          <w:rFonts w:eastAsia="Calibri"/>
          <w:sz w:val="20"/>
          <w:szCs w:val="20"/>
          <w:lang w:eastAsia="en-US"/>
        </w:rPr>
        <w:br/>
        <w:t>(meje sankcioniranja administrativnih prestopkov)</w:t>
      </w:r>
    </w:p>
    <w:p w14:paraId="0AFFDED5" w14:textId="77777777" w:rsidR="007F3BB3" w:rsidRPr="00070D68" w:rsidRDefault="007F3BB3" w:rsidP="0025166A">
      <w:pPr>
        <w:overflowPunct/>
        <w:autoSpaceDE/>
        <w:autoSpaceDN/>
        <w:adjustRightInd/>
        <w:spacing w:line="260" w:lineRule="atLeast"/>
        <w:textAlignment w:val="auto"/>
        <w:rPr>
          <w:rFonts w:eastAsia="Calibri" w:cs="Arial"/>
          <w:sz w:val="20"/>
          <w:szCs w:val="20"/>
          <w:lang w:eastAsia="en-US"/>
        </w:rPr>
      </w:pPr>
    </w:p>
    <w:p w14:paraId="15145830" w14:textId="77777777" w:rsidR="00AC6EAB" w:rsidRPr="00070D68" w:rsidRDefault="00AC6EAB" w:rsidP="0025166A">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t xml:space="preserve">Podjetju ne sme biti izrečena administrativna sankcija za administrativni prestopek, če dejanje ni bilo s tem zakonom določeno kot administrativni prestopek, preden je bilo dejanje storjeno, in če za takšno dejanje ni bila predpisana administrativna sankcija. </w:t>
      </w:r>
    </w:p>
    <w:p w14:paraId="4887F5DD" w14:textId="77777777" w:rsidR="00792332" w:rsidRPr="00070D68" w:rsidRDefault="00792332" w:rsidP="0025166A">
      <w:pPr>
        <w:overflowPunct/>
        <w:autoSpaceDE/>
        <w:autoSpaceDN/>
        <w:adjustRightInd/>
        <w:spacing w:line="260" w:lineRule="atLeast"/>
        <w:textAlignment w:val="auto"/>
        <w:rPr>
          <w:rFonts w:eastAsia="Calibri" w:cs="Arial"/>
          <w:sz w:val="20"/>
          <w:szCs w:val="20"/>
          <w:lang w:eastAsia="en-US"/>
        </w:rPr>
      </w:pPr>
    </w:p>
    <w:p w14:paraId="22F0039E" w14:textId="1526AD04" w:rsidR="00BD01C6" w:rsidRPr="00070D68" w:rsidRDefault="002277C6" w:rsidP="002F56CD">
      <w:pPr>
        <w:pStyle w:val="len"/>
        <w:numPr>
          <w:ilvl w:val="0"/>
          <w:numId w:val="21"/>
        </w:numPr>
        <w:spacing w:before="0" w:line="260" w:lineRule="atLeast"/>
        <w:ind w:left="0" w:hanging="11"/>
        <w:rPr>
          <w:rFonts w:eastAsia="Calibri"/>
          <w:sz w:val="20"/>
          <w:szCs w:val="20"/>
          <w:lang w:eastAsia="en-US"/>
        </w:rPr>
      </w:pPr>
      <w:r w:rsidRPr="00070D68">
        <w:rPr>
          <w:sz w:val="20"/>
          <w:szCs w:val="20"/>
        </w:rPr>
        <w:t xml:space="preserve"> </w:t>
      </w:r>
      <w:r w:rsidR="002F56CD" w:rsidRPr="00070D68">
        <w:rPr>
          <w:sz w:val="20"/>
          <w:szCs w:val="20"/>
        </w:rPr>
        <w:t xml:space="preserve">člen </w:t>
      </w:r>
    </w:p>
    <w:p w14:paraId="6CC78030" w14:textId="77777777" w:rsidR="00BD01C6" w:rsidRPr="00070D68" w:rsidRDefault="00BD01C6" w:rsidP="0025166A">
      <w:pPr>
        <w:overflowPunct/>
        <w:autoSpaceDE/>
        <w:autoSpaceDN/>
        <w:adjustRightInd/>
        <w:spacing w:line="260" w:lineRule="atLeast"/>
        <w:jc w:val="center"/>
        <w:textAlignment w:val="auto"/>
        <w:rPr>
          <w:rFonts w:eastAsia="Calibri" w:cs="Arial"/>
          <w:b/>
          <w:sz w:val="20"/>
          <w:szCs w:val="20"/>
          <w:lang w:eastAsia="en-US"/>
        </w:rPr>
      </w:pPr>
      <w:r w:rsidRPr="00070D68">
        <w:rPr>
          <w:rFonts w:eastAsia="Calibri" w:cs="Arial"/>
          <w:b/>
          <w:sz w:val="20"/>
          <w:szCs w:val="20"/>
          <w:lang w:eastAsia="en-US"/>
        </w:rPr>
        <w:t>(administrativni prestopek</w:t>
      </w:r>
      <w:r w:rsidRPr="00070D68" w:rsidDel="009D20CB">
        <w:rPr>
          <w:rFonts w:eastAsia="Calibri" w:cs="Arial"/>
          <w:b/>
          <w:sz w:val="20"/>
          <w:szCs w:val="20"/>
          <w:lang w:eastAsia="en-US"/>
        </w:rPr>
        <w:t xml:space="preserve"> </w:t>
      </w:r>
      <w:r w:rsidRPr="00070D68">
        <w:rPr>
          <w:rFonts w:eastAsia="Calibri" w:cs="Arial"/>
          <w:b/>
          <w:sz w:val="20"/>
          <w:szCs w:val="20"/>
          <w:lang w:eastAsia="en-US"/>
        </w:rPr>
        <w:t>in kaznivo dejanje)</w:t>
      </w:r>
    </w:p>
    <w:p w14:paraId="3C8DAFB1" w14:textId="77777777" w:rsidR="00BD01C6" w:rsidRPr="00070D68" w:rsidRDefault="00BD01C6" w:rsidP="0025166A">
      <w:pPr>
        <w:overflowPunct/>
        <w:autoSpaceDE/>
        <w:autoSpaceDN/>
        <w:adjustRightInd/>
        <w:spacing w:line="260" w:lineRule="atLeast"/>
        <w:textAlignment w:val="auto"/>
        <w:rPr>
          <w:rFonts w:eastAsia="Calibri" w:cs="Arial"/>
          <w:sz w:val="20"/>
          <w:szCs w:val="20"/>
          <w:lang w:eastAsia="en-US"/>
        </w:rPr>
      </w:pPr>
    </w:p>
    <w:p w14:paraId="0773395B" w14:textId="56454341" w:rsidR="00BD01C6" w:rsidRPr="00070D68" w:rsidRDefault="00BD01C6" w:rsidP="00B412F2">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t xml:space="preserve">(1) Kadar administrativni prestopek temelji na istem dejanskem stanju, na podlagi katerega je že bilo odločeno v kazenskem postopku, </w:t>
      </w:r>
      <w:r w:rsidR="0045309B" w:rsidRPr="00070D68">
        <w:rPr>
          <w:rFonts w:eastAsia="Calibri" w:cs="Arial"/>
          <w:sz w:val="20"/>
          <w:szCs w:val="20"/>
          <w:lang w:eastAsia="en-US"/>
        </w:rPr>
        <w:t>agenc</w:t>
      </w:r>
      <w:r w:rsidRPr="00070D68">
        <w:rPr>
          <w:rFonts w:eastAsia="Calibri" w:cs="Arial"/>
          <w:sz w:val="20"/>
          <w:szCs w:val="20"/>
          <w:lang w:eastAsia="en-US"/>
        </w:rPr>
        <w:t>ija ne izreče administrativne sankcije.</w:t>
      </w:r>
    </w:p>
    <w:p w14:paraId="6A6C186B" w14:textId="77777777" w:rsidR="00BD01C6" w:rsidRPr="00070D68" w:rsidRDefault="00BD01C6" w:rsidP="0025166A">
      <w:pPr>
        <w:overflowPunct/>
        <w:autoSpaceDE/>
        <w:autoSpaceDN/>
        <w:adjustRightInd/>
        <w:spacing w:line="260" w:lineRule="atLeast"/>
        <w:textAlignment w:val="auto"/>
        <w:rPr>
          <w:rFonts w:eastAsia="Calibri" w:cs="Arial"/>
          <w:sz w:val="20"/>
          <w:szCs w:val="20"/>
          <w:lang w:eastAsia="en-US"/>
        </w:rPr>
      </w:pPr>
    </w:p>
    <w:p w14:paraId="4FF1C232" w14:textId="77777777" w:rsidR="00883720" w:rsidRPr="00070D68" w:rsidRDefault="00883720" w:rsidP="0025166A">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t>(</w:t>
      </w:r>
      <w:r w:rsidR="00B412F2" w:rsidRPr="00070D68">
        <w:rPr>
          <w:rFonts w:eastAsia="Calibri" w:cs="Arial"/>
          <w:sz w:val="20"/>
          <w:szCs w:val="20"/>
          <w:lang w:eastAsia="en-US"/>
        </w:rPr>
        <w:t>2</w:t>
      </w:r>
      <w:r w:rsidRPr="00070D68">
        <w:rPr>
          <w:rFonts w:eastAsia="Calibri" w:cs="Arial"/>
          <w:sz w:val="20"/>
          <w:szCs w:val="20"/>
          <w:lang w:eastAsia="en-US"/>
        </w:rPr>
        <w:t xml:space="preserve">) Kadar teče kazenski postopek za kaznivo dejanje, ki temelji na istem dejanskem stanju kot administrativni prestopek, </w:t>
      </w:r>
      <w:r w:rsidR="0045309B" w:rsidRPr="00070D68">
        <w:rPr>
          <w:rFonts w:eastAsia="Calibri" w:cs="Arial"/>
          <w:sz w:val="20"/>
          <w:szCs w:val="20"/>
          <w:lang w:eastAsia="en-US"/>
        </w:rPr>
        <w:t>agenc</w:t>
      </w:r>
      <w:r w:rsidRPr="00070D68">
        <w:rPr>
          <w:rFonts w:eastAsia="Calibri" w:cs="Arial"/>
          <w:sz w:val="20"/>
          <w:szCs w:val="20"/>
          <w:lang w:eastAsia="en-US"/>
        </w:rPr>
        <w:t xml:space="preserve">ija z odločbo o ugotovitvi kršitve ne </w:t>
      </w:r>
      <w:r w:rsidR="005D73B1" w:rsidRPr="00070D68">
        <w:rPr>
          <w:rFonts w:eastAsia="Calibri" w:cs="Arial"/>
          <w:sz w:val="20"/>
          <w:szCs w:val="20"/>
          <w:lang w:eastAsia="en-US"/>
        </w:rPr>
        <w:t xml:space="preserve">izreče </w:t>
      </w:r>
      <w:r w:rsidRPr="00070D68">
        <w:rPr>
          <w:rFonts w:eastAsia="Calibri" w:cs="Arial"/>
          <w:sz w:val="20"/>
          <w:szCs w:val="20"/>
          <w:lang w:eastAsia="en-US"/>
        </w:rPr>
        <w:t xml:space="preserve">administrativne sankcije. </w:t>
      </w:r>
      <w:r w:rsidR="0045309B" w:rsidRPr="00070D68">
        <w:rPr>
          <w:rFonts w:eastAsia="Calibri" w:cs="Arial"/>
          <w:sz w:val="20"/>
          <w:szCs w:val="20"/>
          <w:lang w:eastAsia="en-US"/>
        </w:rPr>
        <w:t>Agenc</w:t>
      </w:r>
      <w:r w:rsidRPr="00070D68">
        <w:rPr>
          <w:rFonts w:eastAsia="Calibri" w:cs="Arial"/>
          <w:sz w:val="20"/>
          <w:szCs w:val="20"/>
          <w:lang w:eastAsia="en-US"/>
        </w:rPr>
        <w:t xml:space="preserve">ija lahko naknadno, če niso podani razlogi, ki izključujejo </w:t>
      </w:r>
      <w:r w:rsidR="005D73B1" w:rsidRPr="00070D68">
        <w:rPr>
          <w:rFonts w:eastAsia="Calibri" w:cs="Arial"/>
          <w:sz w:val="20"/>
          <w:szCs w:val="20"/>
          <w:lang w:eastAsia="en-US"/>
        </w:rPr>
        <w:t>izrek</w:t>
      </w:r>
      <w:r w:rsidRPr="00070D68">
        <w:rPr>
          <w:rFonts w:eastAsia="Calibri" w:cs="Arial"/>
          <w:sz w:val="20"/>
          <w:szCs w:val="20"/>
          <w:lang w:eastAsia="en-US"/>
        </w:rPr>
        <w:t xml:space="preserve"> administrativne sankcije, izreče administrativno sankcijo, če je bil kazenski postopek za kaznivo dejanje, ki ima tudi znake administrativnega prestopka, pravnomočno ustavljen, ali je bila izdana pravnomočna oprostilna sodba, ali je bil obtožni akt pravnomočno zavrnjen ali zavržen, ali je bila kazenska ovadba zavržena.</w:t>
      </w:r>
    </w:p>
    <w:p w14:paraId="08B3E5A3" w14:textId="77777777" w:rsidR="00BD01C6" w:rsidRPr="00070D68" w:rsidRDefault="00BD01C6" w:rsidP="0025166A">
      <w:pPr>
        <w:overflowPunct/>
        <w:autoSpaceDE/>
        <w:autoSpaceDN/>
        <w:adjustRightInd/>
        <w:spacing w:line="260" w:lineRule="atLeast"/>
        <w:textAlignment w:val="auto"/>
        <w:rPr>
          <w:rFonts w:eastAsia="Calibri" w:cs="Arial"/>
          <w:sz w:val="20"/>
          <w:szCs w:val="20"/>
          <w:lang w:eastAsia="en-US"/>
        </w:rPr>
      </w:pPr>
    </w:p>
    <w:p w14:paraId="787D6026" w14:textId="77777777" w:rsidR="00BD01C6" w:rsidRPr="00070D68" w:rsidRDefault="00BD01C6" w:rsidP="0025166A">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t>(</w:t>
      </w:r>
      <w:r w:rsidR="00B412F2" w:rsidRPr="00070D68">
        <w:rPr>
          <w:rFonts w:eastAsia="Calibri" w:cs="Arial"/>
          <w:sz w:val="20"/>
          <w:szCs w:val="20"/>
          <w:lang w:eastAsia="en-US"/>
        </w:rPr>
        <w:t>3</w:t>
      </w:r>
      <w:r w:rsidRPr="00070D68">
        <w:rPr>
          <w:rFonts w:eastAsia="Calibri" w:cs="Arial"/>
          <w:sz w:val="20"/>
          <w:szCs w:val="20"/>
          <w:lang w:eastAsia="en-US"/>
        </w:rPr>
        <w:t xml:space="preserve">) Državni tožilec mora o uvedbi kazenskega postopka in o pravnomočni odločitvi sodišča brez odlašanja obvestiti </w:t>
      </w:r>
      <w:r w:rsidR="0045309B" w:rsidRPr="00070D68">
        <w:rPr>
          <w:rFonts w:eastAsia="Calibri" w:cs="Arial"/>
          <w:sz w:val="20"/>
          <w:szCs w:val="20"/>
          <w:lang w:eastAsia="en-US"/>
        </w:rPr>
        <w:t>agenc</w:t>
      </w:r>
      <w:r w:rsidRPr="00070D68">
        <w:rPr>
          <w:rFonts w:eastAsia="Calibri" w:cs="Arial"/>
          <w:sz w:val="20"/>
          <w:szCs w:val="20"/>
          <w:lang w:eastAsia="en-US"/>
        </w:rPr>
        <w:t xml:space="preserve">ijo. </w:t>
      </w:r>
    </w:p>
    <w:p w14:paraId="7CDE8C02" w14:textId="77777777" w:rsidR="00BD01C6" w:rsidRPr="00070D68" w:rsidRDefault="00BD01C6" w:rsidP="0025166A">
      <w:pPr>
        <w:overflowPunct/>
        <w:autoSpaceDE/>
        <w:autoSpaceDN/>
        <w:adjustRightInd/>
        <w:spacing w:line="260" w:lineRule="atLeast"/>
        <w:textAlignment w:val="auto"/>
        <w:rPr>
          <w:rFonts w:eastAsia="Calibri" w:cs="Arial"/>
          <w:sz w:val="20"/>
          <w:szCs w:val="20"/>
          <w:lang w:eastAsia="en-US"/>
        </w:rPr>
      </w:pPr>
    </w:p>
    <w:p w14:paraId="00AE32D3" w14:textId="032B9C3C" w:rsidR="00D76E48" w:rsidRPr="00070D68" w:rsidRDefault="002277C6" w:rsidP="0025166A">
      <w:pPr>
        <w:pStyle w:val="len"/>
        <w:numPr>
          <w:ilvl w:val="0"/>
          <w:numId w:val="21"/>
        </w:numPr>
        <w:spacing w:before="0" w:line="260" w:lineRule="atLeast"/>
        <w:ind w:left="0" w:hanging="11"/>
        <w:rPr>
          <w:rFonts w:eastAsia="Calibri"/>
          <w:sz w:val="20"/>
          <w:szCs w:val="20"/>
          <w:lang w:eastAsia="en-US"/>
        </w:rPr>
      </w:pPr>
      <w:r w:rsidRPr="00070D68">
        <w:rPr>
          <w:sz w:val="20"/>
          <w:szCs w:val="20"/>
        </w:rPr>
        <w:t xml:space="preserve"> </w:t>
      </w:r>
      <w:r w:rsidR="002F56CD" w:rsidRPr="00070D68">
        <w:rPr>
          <w:sz w:val="20"/>
          <w:szCs w:val="20"/>
        </w:rPr>
        <w:t>člen</w:t>
      </w:r>
      <w:r w:rsidR="002F56CD" w:rsidRPr="00070D68">
        <w:rPr>
          <w:rFonts w:eastAsia="Calibri"/>
          <w:sz w:val="20"/>
          <w:szCs w:val="20"/>
          <w:lang w:eastAsia="en-US"/>
        </w:rPr>
        <w:t xml:space="preserve"> </w:t>
      </w:r>
    </w:p>
    <w:p w14:paraId="35E07323" w14:textId="77777777" w:rsidR="00D76E48" w:rsidRPr="00070D68" w:rsidRDefault="00D76E48" w:rsidP="00494F8D">
      <w:pPr>
        <w:overflowPunct/>
        <w:autoSpaceDE/>
        <w:autoSpaceDN/>
        <w:adjustRightInd/>
        <w:spacing w:line="260" w:lineRule="atLeast"/>
        <w:jc w:val="center"/>
        <w:textAlignment w:val="auto"/>
        <w:rPr>
          <w:rFonts w:eastAsia="Calibri" w:cs="Arial"/>
          <w:b/>
          <w:sz w:val="20"/>
          <w:szCs w:val="20"/>
          <w:lang w:eastAsia="en-US"/>
        </w:rPr>
      </w:pPr>
      <w:r w:rsidRPr="00070D68">
        <w:rPr>
          <w:rFonts w:eastAsia="Calibri" w:cs="Arial"/>
          <w:b/>
          <w:sz w:val="20"/>
          <w:szCs w:val="20"/>
          <w:lang w:eastAsia="en-US"/>
        </w:rPr>
        <w:t>(prepoved ponovnega odločanja)</w:t>
      </w:r>
    </w:p>
    <w:p w14:paraId="7EADDF2D" w14:textId="77777777" w:rsidR="00D76E48" w:rsidRPr="00070D68" w:rsidRDefault="00D76E48" w:rsidP="0025166A">
      <w:pPr>
        <w:overflowPunct/>
        <w:autoSpaceDE/>
        <w:autoSpaceDN/>
        <w:adjustRightInd/>
        <w:spacing w:line="260" w:lineRule="atLeast"/>
        <w:ind w:left="720"/>
        <w:textAlignment w:val="auto"/>
        <w:rPr>
          <w:rFonts w:eastAsia="Calibri" w:cs="Arial"/>
          <w:sz w:val="20"/>
          <w:szCs w:val="20"/>
          <w:lang w:eastAsia="en-US"/>
        </w:rPr>
      </w:pPr>
    </w:p>
    <w:p w14:paraId="6F57C85E" w14:textId="77777777" w:rsidR="009A4F04" w:rsidRPr="00070D68" w:rsidRDefault="0045309B" w:rsidP="0025166A">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t>Agenc</w:t>
      </w:r>
      <w:r w:rsidR="009A4F04" w:rsidRPr="00070D68">
        <w:rPr>
          <w:rFonts w:eastAsia="Calibri" w:cs="Arial"/>
          <w:sz w:val="20"/>
          <w:szCs w:val="20"/>
          <w:lang w:eastAsia="en-US"/>
        </w:rPr>
        <w:t xml:space="preserve">ija ne </w:t>
      </w:r>
      <w:r w:rsidR="00652EF3" w:rsidRPr="00070D68">
        <w:rPr>
          <w:rFonts w:eastAsia="Calibri" w:cs="Arial"/>
          <w:sz w:val="20"/>
          <w:szCs w:val="20"/>
          <w:lang w:eastAsia="en-US"/>
        </w:rPr>
        <w:t xml:space="preserve">izreče </w:t>
      </w:r>
      <w:r w:rsidR="009A4F04" w:rsidRPr="00070D68">
        <w:rPr>
          <w:rFonts w:eastAsia="Calibri" w:cs="Arial"/>
          <w:sz w:val="20"/>
          <w:szCs w:val="20"/>
          <w:lang w:eastAsia="en-US"/>
        </w:rPr>
        <w:t xml:space="preserve">administrativne sankcije, če je </w:t>
      </w:r>
      <w:r w:rsidRPr="00070D68">
        <w:rPr>
          <w:rFonts w:eastAsia="Calibri" w:cs="Arial"/>
          <w:sz w:val="20"/>
          <w:szCs w:val="20"/>
          <w:lang w:eastAsia="en-US"/>
        </w:rPr>
        <w:t>agenc</w:t>
      </w:r>
      <w:r w:rsidR="009A4F04" w:rsidRPr="00070D68">
        <w:rPr>
          <w:rFonts w:eastAsia="Calibri" w:cs="Arial"/>
          <w:sz w:val="20"/>
          <w:szCs w:val="20"/>
          <w:lang w:eastAsia="en-US"/>
        </w:rPr>
        <w:t>ija temu podjetju za ta administrativni prestopek že izda</w:t>
      </w:r>
      <w:r w:rsidR="00D61B83" w:rsidRPr="00070D68">
        <w:rPr>
          <w:rFonts w:eastAsia="Calibri" w:cs="Arial"/>
          <w:sz w:val="20"/>
          <w:szCs w:val="20"/>
          <w:lang w:eastAsia="en-US"/>
        </w:rPr>
        <w:t>l</w:t>
      </w:r>
      <w:r w:rsidR="009A4F04" w:rsidRPr="00070D68">
        <w:rPr>
          <w:rFonts w:eastAsia="Calibri" w:cs="Arial"/>
          <w:sz w:val="20"/>
          <w:szCs w:val="20"/>
          <w:lang w:eastAsia="en-US"/>
        </w:rPr>
        <w:t>a pravnomočn</w:t>
      </w:r>
      <w:r w:rsidR="00D61B83" w:rsidRPr="00070D68">
        <w:rPr>
          <w:rFonts w:eastAsia="Calibri" w:cs="Arial"/>
          <w:sz w:val="20"/>
          <w:szCs w:val="20"/>
          <w:lang w:eastAsia="en-US"/>
        </w:rPr>
        <w:t>o</w:t>
      </w:r>
      <w:r w:rsidR="009A4F04" w:rsidRPr="00070D68">
        <w:rPr>
          <w:rFonts w:eastAsia="Calibri" w:cs="Arial"/>
          <w:sz w:val="20"/>
          <w:szCs w:val="20"/>
          <w:lang w:eastAsia="en-US"/>
        </w:rPr>
        <w:t xml:space="preserve"> odločb</w:t>
      </w:r>
      <w:r w:rsidR="00D61B83" w:rsidRPr="00070D68">
        <w:rPr>
          <w:rFonts w:eastAsia="Calibri" w:cs="Arial"/>
          <w:sz w:val="20"/>
          <w:szCs w:val="20"/>
          <w:lang w:eastAsia="en-US"/>
        </w:rPr>
        <w:t>o o administrativnem prestopku</w:t>
      </w:r>
      <w:r w:rsidR="009A4F04" w:rsidRPr="00070D68">
        <w:rPr>
          <w:rFonts w:eastAsia="Calibri" w:cs="Arial"/>
          <w:sz w:val="20"/>
          <w:szCs w:val="20"/>
          <w:lang w:eastAsia="en-US"/>
        </w:rPr>
        <w:t xml:space="preserve"> ali </w:t>
      </w:r>
      <w:r w:rsidR="00D61B83" w:rsidRPr="00070D68">
        <w:rPr>
          <w:rFonts w:eastAsia="Calibri" w:cs="Arial"/>
          <w:sz w:val="20"/>
          <w:szCs w:val="20"/>
          <w:lang w:eastAsia="en-US"/>
        </w:rPr>
        <w:t xml:space="preserve">je sodišče izdalo </w:t>
      </w:r>
      <w:r w:rsidR="009A4F04" w:rsidRPr="00070D68">
        <w:rPr>
          <w:rFonts w:eastAsia="Calibri" w:cs="Arial"/>
          <w:sz w:val="20"/>
          <w:szCs w:val="20"/>
          <w:lang w:eastAsia="en-US"/>
        </w:rPr>
        <w:t>pravnomočna sodb</w:t>
      </w:r>
      <w:r w:rsidR="004F6390" w:rsidRPr="00070D68">
        <w:rPr>
          <w:rFonts w:eastAsia="Calibri" w:cs="Arial"/>
          <w:sz w:val="20"/>
          <w:szCs w:val="20"/>
          <w:lang w:eastAsia="en-US"/>
        </w:rPr>
        <w:t>o</w:t>
      </w:r>
      <w:r w:rsidR="009A4F04" w:rsidRPr="00070D68">
        <w:rPr>
          <w:rFonts w:eastAsia="Calibri" w:cs="Arial"/>
          <w:sz w:val="20"/>
          <w:szCs w:val="20"/>
          <w:lang w:eastAsia="en-US"/>
        </w:rPr>
        <w:t>, s katero je  samo odločilo o administrativnem prestopku po tem zakonu.</w:t>
      </w:r>
    </w:p>
    <w:p w14:paraId="15AEA447" w14:textId="77777777" w:rsidR="00407FB5" w:rsidRPr="00070D68" w:rsidRDefault="00407FB5" w:rsidP="0025166A">
      <w:pPr>
        <w:overflowPunct/>
        <w:autoSpaceDE/>
        <w:autoSpaceDN/>
        <w:adjustRightInd/>
        <w:spacing w:line="260" w:lineRule="atLeast"/>
        <w:contextualSpacing/>
        <w:textAlignment w:val="auto"/>
        <w:rPr>
          <w:rFonts w:eastAsia="Calibri" w:cs="Arial"/>
          <w:b/>
          <w:i/>
          <w:sz w:val="20"/>
          <w:szCs w:val="20"/>
          <w:lang w:eastAsia="en-US"/>
        </w:rPr>
      </w:pPr>
    </w:p>
    <w:p w14:paraId="67E10172" w14:textId="7AB0F0E6" w:rsidR="003B318A" w:rsidRPr="00070D68" w:rsidRDefault="002277C6" w:rsidP="0025166A">
      <w:pPr>
        <w:pStyle w:val="len"/>
        <w:numPr>
          <w:ilvl w:val="0"/>
          <w:numId w:val="21"/>
        </w:numPr>
        <w:spacing w:before="0" w:line="260" w:lineRule="atLeast"/>
        <w:ind w:left="0" w:hanging="11"/>
        <w:rPr>
          <w:rFonts w:eastAsia="Calibri"/>
          <w:sz w:val="20"/>
          <w:szCs w:val="20"/>
          <w:lang w:eastAsia="en-US"/>
        </w:rPr>
      </w:pPr>
      <w:r w:rsidRPr="00070D68">
        <w:rPr>
          <w:rFonts w:eastAsia="Calibri"/>
          <w:sz w:val="20"/>
          <w:szCs w:val="20"/>
          <w:lang w:eastAsia="en-US"/>
        </w:rPr>
        <w:t xml:space="preserve"> </w:t>
      </w:r>
      <w:r w:rsidR="008B2FA2">
        <w:rPr>
          <w:rFonts w:eastAsia="Calibri"/>
          <w:sz w:val="20"/>
          <w:szCs w:val="20"/>
          <w:lang w:eastAsia="en-US"/>
        </w:rPr>
        <w:t xml:space="preserve">člen </w:t>
      </w:r>
    </w:p>
    <w:p w14:paraId="3E016175" w14:textId="77777777" w:rsidR="00F16E83" w:rsidRPr="00070D68" w:rsidRDefault="00F16E83" w:rsidP="0025166A">
      <w:pPr>
        <w:overflowPunct/>
        <w:autoSpaceDE/>
        <w:autoSpaceDN/>
        <w:adjustRightInd/>
        <w:spacing w:line="260" w:lineRule="atLeast"/>
        <w:contextualSpacing/>
        <w:jc w:val="center"/>
        <w:textAlignment w:val="auto"/>
        <w:rPr>
          <w:rFonts w:eastAsia="Calibri" w:cs="Arial"/>
          <w:b/>
          <w:sz w:val="20"/>
          <w:szCs w:val="20"/>
          <w:lang w:eastAsia="en-US"/>
        </w:rPr>
      </w:pPr>
      <w:r w:rsidRPr="00070D68">
        <w:rPr>
          <w:rFonts w:eastAsia="Calibri" w:cs="Arial"/>
          <w:b/>
          <w:sz w:val="20"/>
          <w:szCs w:val="20"/>
          <w:lang w:eastAsia="en-US"/>
        </w:rPr>
        <w:t>(</w:t>
      </w:r>
      <w:r w:rsidR="00883720" w:rsidRPr="00070D68">
        <w:rPr>
          <w:rFonts w:eastAsia="Calibri" w:cs="Arial"/>
          <w:b/>
          <w:sz w:val="20"/>
          <w:szCs w:val="20"/>
          <w:lang w:eastAsia="en-US"/>
        </w:rPr>
        <w:t>n</w:t>
      </w:r>
      <w:r w:rsidRPr="00070D68">
        <w:rPr>
          <w:rFonts w:eastAsia="Calibri" w:cs="Arial"/>
          <w:b/>
          <w:sz w:val="20"/>
          <w:szCs w:val="20"/>
          <w:lang w:eastAsia="en-US"/>
        </w:rPr>
        <w:t>aklep in malomarnost)</w:t>
      </w:r>
    </w:p>
    <w:p w14:paraId="5604A6AF" w14:textId="77777777" w:rsidR="00BC3269" w:rsidRPr="00070D68" w:rsidRDefault="00BC3269" w:rsidP="0025166A">
      <w:pPr>
        <w:overflowPunct/>
        <w:autoSpaceDE/>
        <w:autoSpaceDN/>
        <w:adjustRightInd/>
        <w:spacing w:line="260" w:lineRule="atLeast"/>
        <w:contextualSpacing/>
        <w:textAlignment w:val="auto"/>
        <w:rPr>
          <w:rFonts w:eastAsia="Calibri" w:cs="Arial"/>
          <w:sz w:val="20"/>
          <w:szCs w:val="20"/>
          <w:lang w:eastAsia="en-US"/>
        </w:rPr>
      </w:pPr>
    </w:p>
    <w:p w14:paraId="0B7B77F8" w14:textId="77777777" w:rsidR="009036A7" w:rsidRPr="00070D68" w:rsidRDefault="009036A7" w:rsidP="0025166A">
      <w:pPr>
        <w:overflowPunct/>
        <w:autoSpaceDE/>
        <w:autoSpaceDN/>
        <w:adjustRightInd/>
        <w:spacing w:line="260" w:lineRule="atLeast"/>
        <w:contextualSpacing/>
        <w:textAlignment w:val="auto"/>
        <w:rPr>
          <w:rFonts w:eastAsia="Calibri" w:cs="Arial"/>
          <w:sz w:val="20"/>
          <w:szCs w:val="20"/>
          <w:lang w:eastAsia="en-US"/>
        </w:rPr>
      </w:pPr>
      <w:r w:rsidRPr="00070D68">
        <w:rPr>
          <w:rFonts w:eastAsia="Calibri" w:cs="Arial"/>
          <w:sz w:val="20"/>
          <w:szCs w:val="20"/>
          <w:lang w:eastAsia="en-US"/>
        </w:rPr>
        <w:t>(1) Podjetje ravna z naklepom,</w:t>
      </w:r>
      <w:r w:rsidR="00FC3537" w:rsidRPr="00070D68">
        <w:rPr>
          <w:rFonts w:eastAsia="Calibri" w:cs="Arial"/>
          <w:sz w:val="20"/>
          <w:szCs w:val="20"/>
          <w:lang w:eastAsia="en-US"/>
        </w:rPr>
        <w:t xml:space="preserve"> če ne more prezreti, da je njegovo ravnanje </w:t>
      </w:r>
      <w:proofErr w:type="spellStart"/>
      <w:r w:rsidR="00FC3537" w:rsidRPr="00070D68">
        <w:rPr>
          <w:rFonts w:eastAsia="Calibri" w:cs="Arial"/>
          <w:sz w:val="20"/>
          <w:szCs w:val="20"/>
          <w:lang w:eastAsia="en-US"/>
        </w:rPr>
        <w:t>protikonkurenčno</w:t>
      </w:r>
      <w:proofErr w:type="spellEnd"/>
      <w:r w:rsidR="00FC3537" w:rsidRPr="00070D68">
        <w:rPr>
          <w:rFonts w:eastAsia="Calibri" w:cs="Arial"/>
          <w:sz w:val="20"/>
          <w:szCs w:val="20"/>
          <w:lang w:eastAsia="en-US"/>
        </w:rPr>
        <w:t xml:space="preserve"> in je namenoma ravnalo tako, </w:t>
      </w:r>
      <w:r w:rsidRPr="00070D68">
        <w:rPr>
          <w:rFonts w:eastAsia="Calibri" w:cs="Arial"/>
          <w:sz w:val="20"/>
          <w:szCs w:val="20"/>
          <w:lang w:eastAsia="en-US"/>
        </w:rPr>
        <w:t>ne glede na to, ali se podjetje zaveda kršitve določb tega zakona ali 101. ali 102. člena Pogodbe o delovanju Evropske unije.</w:t>
      </w:r>
    </w:p>
    <w:p w14:paraId="1AB62A41" w14:textId="77777777" w:rsidR="009036A7" w:rsidRPr="00070D68" w:rsidRDefault="009036A7" w:rsidP="0025166A">
      <w:pPr>
        <w:overflowPunct/>
        <w:autoSpaceDE/>
        <w:autoSpaceDN/>
        <w:adjustRightInd/>
        <w:spacing w:line="260" w:lineRule="atLeast"/>
        <w:contextualSpacing/>
        <w:textAlignment w:val="auto"/>
        <w:rPr>
          <w:rFonts w:eastAsia="Calibri" w:cs="Arial"/>
          <w:sz w:val="20"/>
          <w:szCs w:val="20"/>
          <w:lang w:eastAsia="en-US"/>
        </w:rPr>
      </w:pPr>
    </w:p>
    <w:p w14:paraId="597FCC30" w14:textId="4BCB9DDC" w:rsidR="009036A7" w:rsidRPr="00070D68" w:rsidRDefault="009036A7" w:rsidP="0025166A">
      <w:pPr>
        <w:overflowPunct/>
        <w:autoSpaceDE/>
        <w:autoSpaceDN/>
        <w:adjustRightInd/>
        <w:spacing w:line="260" w:lineRule="atLeast"/>
        <w:contextualSpacing/>
        <w:textAlignment w:val="auto"/>
        <w:rPr>
          <w:rFonts w:eastAsia="Calibri" w:cs="Arial"/>
          <w:sz w:val="20"/>
          <w:szCs w:val="20"/>
          <w:lang w:eastAsia="en-US"/>
        </w:rPr>
      </w:pPr>
      <w:r w:rsidRPr="00070D68">
        <w:rPr>
          <w:rFonts w:eastAsia="Calibri" w:cs="Arial"/>
          <w:sz w:val="20"/>
          <w:szCs w:val="20"/>
          <w:lang w:eastAsia="en-US"/>
        </w:rPr>
        <w:t xml:space="preserve">(2) Podjetje ravna </w:t>
      </w:r>
      <w:r w:rsidR="00C03DDB" w:rsidRPr="00070D68">
        <w:rPr>
          <w:rFonts w:eastAsia="Calibri" w:cs="Arial"/>
          <w:sz w:val="20"/>
          <w:szCs w:val="20"/>
          <w:lang w:eastAsia="en-US"/>
        </w:rPr>
        <w:t xml:space="preserve">iz </w:t>
      </w:r>
      <w:r w:rsidRPr="00070D68">
        <w:rPr>
          <w:rFonts w:eastAsia="Calibri" w:cs="Arial"/>
          <w:sz w:val="20"/>
          <w:szCs w:val="20"/>
          <w:lang w:eastAsia="en-US"/>
        </w:rPr>
        <w:t>malomarno</w:t>
      </w:r>
      <w:r w:rsidR="00C03DDB" w:rsidRPr="00070D68">
        <w:rPr>
          <w:rFonts w:eastAsia="Calibri" w:cs="Arial"/>
          <w:sz w:val="20"/>
          <w:szCs w:val="20"/>
          <w:lang w:eastAsia="en-US"/>
        </w:rPr>
        <w:t>sti</w:t>
      </w:r>
      <w:r w:rsidRPr="00070D68">
        <w:rPr>
          <w:rFonts w:eastAsia="Calibri" w:cs="Arial"/>
          <w:sz w:val="20"/>
          <w:szCs w:val="20"/>
          <w:lang w:eastAsia="en-US"/>
        </w:rPr>
        <w:t xml:space="preserve">, če </w:t>
      </w:r>
      <w:r w:rsidR="00FC3537" w:rsidRPr="00070D68">
        <w:rPr>
          <w:rFonts w:eastAsia="Calibri" w:cs="Arial"/>
          <w:sz w:val="20"/>
          <w:szCs w:val="20"/>
          <w:lang w:eastAsia="en-US"/>
        </w:rPr>
        <w:t xml:space="preserve">ne more prezreti, da je njegovo ravnanje </w:t>
      </w:r>
      <w:proofErr w:type="spellStart"/>
      <w:r w:rsidR="00FC3537" w:rsidRPr="00070D68">
        <w:rPr>
          <w:rFonts w:eastAsia="Calibri" w:cs="Arial"/>
          <w:sz w:val="20"/>
          <w:szCs w:val="20"/>
          <w:lang w:eastAsia="en-US"/>
        </w:rPr>
        <w:t>protikonkurenčno</w:t>
      </w:r>
      <w:proofErr w:type="spellEnd"/>
      <w:r w:rsidR="00FC3537" w:rsidRPr="00070D68">
        <w:rPr>
          <w:rFonts w:eastAsia="Calibri" w:cs="Arial"/>
          <w:sz w:val="20"/>
          <w:szCs w:val="20"/>
          <w:lang w:eastAsia="en-US"/>
        </w:rPr>
        <w:t xml:space="preserve"> </w:t>
      </w:r>
      <w:r w:rsidRPr="00070D68">
        <w:rPr>
          <w:rFonts w:eastAsia="Calibri" w:cs="Arial"/>
          <w:sz w:val="20"/>
          <w:szCs w:val="20"/>
          <w:lang w:eastAsia="en-US"/>
        </w:rPr>
        <w:t>ne glede na to, ali se podjetje zaveda kršitve določb tega zakona ali 101. ali 102. člena Pogodbe o delovanju Evropske unije.</w:t>
      </w:r>
    </w:p>
    <w:p w14:paraId="16C93FB5" w14:textId="77777777" w:rsidR="00170604" w:rsidRPr="00070D68" w:rsidRDefault="00170604" w:rsidP="0025166A">
      <w:pPr>
        <w:overflowPunct/>
        <w:autoSpaceDE/>
        <w:autoSpaceDN/>
        <w:adjustRightInd/>
        <w:spacing w:line="260" w:lineRule="atLeast"/>
        <w:contextualSpacing/>
        <w:textAlignment w:val="auto"/>
        <w:rPr>
          <w:rFonts w:eastAsia="Calibri" w:cs="Arial"/>
          <w:sz w:val="20"/>
          <w:szCs w:val="20"/>
          <w:lang w:eastAsia="en-US"/>
        </w:rPr>
      </w:pPr>
    </w:p>
    <w:p w14:paraId="419DB64E" w14:textId="4E3859B0" w:rsidR="0003098E" w:rsidRPr="00070D68" w:rsidRDefault="008E458D" w:rsidP="0003098E">
      <w:pPr>
        <w:pStyle w:val="len"/>
        <w:numPr>
          <w:ilvl w:val="0"/>
          <w:numId w:val="21"/>
        </w:numPr>
        <w:spacing w:before="0" w:line="260" w:lineRule="atLeast"/>
        <w:ind w:left="0" w:hanging="11"/>
        <w:rPr>
          <w:rFonts w:eastAsia="Calibri"/>
          <w:sz w:val="20"/>
          <w:szCs w:val="20"/>
          <w:lang w:eastAsia="en-US"/>
        </w:rPr>
      </w:pPr>
      <w:bookmarkStart w:id="38" w:name="_Ref42841962"/>
      <w:r>
        <w:rPr>
          <w:rFonts w:eastAsia="Calibri"/>
          <w:sz w:val="20"/>
          <w:szCs w:val="20"/>
          <w:lang w:eastAsia="en-US"/>
        </w:rPr>
        <w:t xml:space="preserve"> </w:t>
      </w:r>
      <w:r w:rsidR="002F56CD" w:rsidRPr="00070D68">
        <w:rPr>
          <w:rFonts w:eastAsia="Calibri"/>
          <w:sz w:val="20"/>
          <w:szCs w:val="20"/>
          <w:lang w:eastAsia="en-US"/>
        </w:rPr>
        <w:t>č</w:t>
      </w:r>
      <w:r w:rsidR="0003098E" w:rsidRPr="00070D68">
        <w:rPr>
          <w:rFonts w:eastAsia="Calibri"/>
          <w:sz w:val="20"/>
          <w:szCs w:val="20"/>
          <w:lang w:eastAsia="en-US"/>
        </w:rPr>
        <w:t>len</w:t>
      </w:r>
      <w:bookmarkEnd w:id="38"/>
      <w:r w:rsidR="008B2FA2">
        <w:rPr>
          <w:rFonts w:eastAsia="Calibri"/>
          <w:sz w:val="20"/>
          <w:szCs w:val="20"/>
          <w:lang w:eastAsia="en-US"/>
        </w:rPr>
        <w:t xml:space="preserve"> </w:t>
      </w:r>
    </w:p>
    <w:p w14:paraId="5A67A6FA" w14:textId="77777777" w:rsidR="0003098E" w:rsidRPr="00070D68" w:rsidRDefault="0003098E" w:rsidP="0003098E">
      <w:pPr>
        <w:spacing w:line="260" w:lineRule="atLeast"/>
        <w:jc w:val="center"/>
        <w:rPr>
          <w:rFonts w:eastAsia="Calibri" w:cs="Arial"/>
          <w:b/>
          <w:sz w:val="20"/>
          <w:szCs w:val="20"/>
          <w:lang w:eastAsia="en-US"/>
        </w:rPr>
      </w:pPr>
      <w:r w:rsidRPr="00070D68">
        <w:rPr>
          <w:rFonts w:eastAsia="Calibri" w:cs="Arial"/>
          <w:b/>
          <w:sz w:val="20"/>
          <w:szCs w:val="20"/>
          <w:lang w:eastAsia="en-US"/>
        </w:rPr>
        <w:t>(izrek administrativne sankcije)</w:t>
      </w:r>
    </w:p>
    <w:p w14:paraId="557D9A16" w14:textId="77777777" w:rsidR="0003098E" w:rsidRPr="00070D68" w:rsidRDefault="0003098E" w:rsidP="0003098E">
      <w:pPr>
        <w:spacing w:line="260" w:lineRule="atLeast"/>
        <w:rPr>
          <w:rFonts w:eastAsia="Calibri" w:cs="Arial"/>
          <w:sz w:val="20"/>
          <w:szCs w:val="20"/>
          <w:lang w:eastAsia="en-US"/>
        </w:rPr>
      </w:pPr>
    </w:p>
    <w:p w14:paraId="4E8D32F4" w14:textId="0F0CC408" w:rsidR="0003098E" w:rsidRPr="00070D68" w:rsidRDefault="0003098E" w:rsidP="0003098E">
      <w:pPr>
        <w:spacing w:line="260" w:lineRule="atLeast"/>
        <w:rPr>
          <w:rFonts w:eastAsia="Calibri" w:cs="Arial"/>
          <w:sz w:val="20"/>
          <w:szCs w:val="20"/>
          <w:lang w:eastAsia="en-US"/>
        </w:rPr>
      </w:pPr>
      <w:r w:rsidRPr="00070D68">
        <w:rPr>
          <w:rFonts w:eastAsia="Calibri" w:cs="Arial"/>
          <w:sz w:val="20"/>
          <w:szCs w:val="20"/>
          <w:lang w:eastAsia="en-US"/>
        </w:rPr>
        <w:t>(1) Za sto</w:t>
      </w:r>
      <w:r w:rsidR="00C044FE">
        <w:rPr>
          <w:rFonts w:eastAsia="Calibri" w:cs="Arial"/>
          <w:sz w:val="20"/>
          <w:szCs w:val="20"/>
          <w:lang w:eastAsia="en-US"/>
        </w:rPr>
        <w:t>r</w:t>
      </w:r>
      <w:r w:rsidRPr="00070D68">
        <w:rPr>
          <w:rFonts w:eastAsia="Calibri" w:cs="Arial"/>
          <w:sz w:val="20"/>
          <w:szCs w:val="20"/>
          <w:lang w:eastAsia="en-US"/>
        </w:rPr>
        <w:t>jen administrativen prestopek senat v posamični zadevi v upravnem postopku z odločbo, s katero se postopek konča, izreče podjetju administrativno sankcijo.</w:t>
      </w:r>
    </w:p>
    <w:p w14:paraId="19E8A93D" w14:textId="77777777" w:rsidR="0003098E" w:rsidRPr="00070D68" w:rsidRDefault="0003098E" w:rsidP="0003098E">
      <w:pPr>
        <w:spacing w:line="260" w:lineRule="atLeast"/>
        <w:rPr>
          <w:rFonts w:eastAsia="Calibri" w:cs="Arial"/>
          <w:sz w:val="20"/>
          <w:szCs w:val="20"/>
          <w:lang w:eastAsia="en-US"/>
        </w:rPr>
      </w:pPr>
    </w:p>
    <w:p w14:paraId="0DB14089" w14:textId="7AE59466" w:rsidR="0003098E" w:rsidRPr="00070D68" w:rsidRDefault="0003098E" w:rsidP="0003098E">
      <w:pPr>
        <w:spacing w:line="260" w:lineRule="atLeast"/>
        <w:rPr>
          <w:rFonts w:eastAsia="Calibri" w:cs="Arial"/>
          <w:sz w:val="20"/>
          <w:szCs w:val="20"/>
          <w:lang w:eastAsia="en-US"/>
        </w:rPr>
      </w:pPr>
      <w:r w:rsidRPr="00070D68">
        <w:rPr>
          <w:rFonts w:eastAsia="Calibri" w:cs="Arial"/>
          <w:sz w:val="20"/>
          <w:szCs w:val="20"/>
          <w:lang w:eastAsia="en-US"/>
        </w:rPr>
        <w:t xml:space="preserve">(2) Ugotavljanje administrativnega prestopka iz prve alineje prvega odstavka </w:t>
      </w:r>
      <w:r w:rsidR="00DF171D" w:rsidRPr="00070D68">
        <w:rPr>
          <w:rFonts w:eastAsia="Calibri" w:cs="Arial"/>
          <w:sz w:val="20"/>
          <w:szCs w:val="20"/>
          <w:lang w:eastAsia="en-US"/>
        </w:rPr>
        <w:fldChar w:fldCharType="begin"/>
      </w:r>
      <w:r w:rsidR="00DF171D" w:rsidRPr="00070D68">
        <w:rPr>
          <w:rFonts w:eastAsia="Calibri" w:cs="Arial"/>
          <w:sz w:val="20"/>
          <w:szCs w:val="20"/>
          <w:lang w:eastAsia="en-US"/>
        </w:rPr>
        <w:instrText xml:space="preserve"> REF _Ref56688026 \r \h </w:instrText>
      </w:r>
      <w:r w:rsidR="00070D68">
        <w:rPr>
          <w:rFonts w:eastAsia="Calibri" w:cs="Arial"/>
          <w:sz w:val="20"/>
          <w:szCs w:val="20"/>
          <w:lang w:eastAsia="en-US"/>
        </w:rPr>
        <w:instrText xml:space="preserve"> \* MERGEFORMAT </w:instrText>
      </w:r>
      <w:r w:rsidR="00DF171D" w:rsidRPr="00070D68">
        <w:rPr>
          <w:rFonts w:eastAsia="Calibri" w:cs="Arial"/>
          <w:sz w:val="20"/>
          <w:szCs w:val="20"/>
          <w:lang w:eastAsia="en-US"/>
        </w:rPr>
      </w:r>
      <w:r w:rsidR="00DF171D" w:rsidRPr="00070D68">
        <w:rPr>
          <w:rFonts w:eastAsia="Calibri" w:cs="Arial"/>
          <w:sz w:val="20"/>
          <w:szCs w:val="20"/>
          <w:lang w:eastAsia="en-US"/>
        </w:rPr>
        <w:fldChar w:fldCharType="separate"/>
      </w:r>
      <w:r w:rsidR="00DF171D" w:rsidRPr="00070D68">
        <w:rPr>
          <w:rFonts w:eastAsia="Calibri" w:cs="Arial"/>
          <w:sz w:val="20"/>
          <w:szCs w:val="20"/>
          <w:lang w:eastAsia="en-US"/>
        </w:rPr>
        <w:t>68</w:t>
      </w:r>
      <w:r w:rsidR="00DF171D" w:rsidRPr="00070D68">
        <w:rPr>
          <w:rFonts w:eastAsia="Calibri" w:cs="Arial"/>
          <w:sz w:val="20"/>
          <w:szCs w:val="20"/>
          <w:lang w:eastAsia="en-US"/>
        </w:rPr>
        <w:fldChar w:fldCharType="end"/>
      </w:r>
      <w:r w:rsidR="00C6081E" w:rsidRPr="00070D68">
        <w:rPr>
          <w:rFonts w:eastAsia="Calibri" w:cs="Arial"/>
          <w:sz w:val="20"/>
          <w:szCs w:val="20"/>
          <w:lang w:eastAsia="en-US"/>
        </w:rPr>
        <w:fldChar w:fldCharType="begin"/>
      </w:r>
      <w:r w:rsidR="00C6081E" w:rsidRPr="00070D68">
        <w:rPr>
          <w:rFonts w:eastAsia="Calibri" w:cs="Arial"/>
          <w:sz w:val="20"/>
          <w:szCs w:val="20"/>
          <w:lang w:eastAsia="en-US"/>
        </w:rPr>
        <w:instrText xml:space="preserve"> REF _Ref41897818 \r \h  \* MERGEFORMAT </w:instrText>
      </w:r>
      <w:r w:rsidR="00C6081E" w:rsidRPr="00070D68">
        <w:rPr>
          <w:rFonts w:eastAsia="Calibri" w:cs="Arial"/>
          <w:sz w:val="20"/>
          <w:szCs w:val="20"/>
          <w:lang w:eastAsia="en-US"/>
        </w:rPr>
      </w:r>
      <w:r w:rsidR="00C6081E" w:rsidRPr="00070D68">
        <w:rPr>
          <w:rFonts w:eastAsia="Calibri" w:cs="Arial"/>
          <w:sz w:val="20"/>
          <w:szCs w:val="20"/>
          <w:lang w:eastAsia="en-US"/>
        </w:rPr>
        <w:fldChar w:fldCharType="end"/>
      </w:r>
      <w:r w:rsidRPr="00070D68">
        <w:rPr>
          <w:rFonts w:eastAsia="Calibri" w:cs="Arial"/>
          <w:sz w:val="20"/>
          <w:szCs w:val="20"/>
          <w:lang w:eastAsia="en-US"/>
        </w:rPr>
        <w:t>. člena tega zakona je del upravnega postopka v posamični zadevi za izdajo odločbe o ugotovitvi in prenehanj</w:t>
      </w:r>
      <w:r w:rsidR="007134FE" w:rsidRPr="00070D68">
        <w:rPr>
          <w:rFonts w:eastAsia="Calibri" w:cs="Arial"/>
          <w:sz w:val="20"/>
          <w:szCs w:val="20"/>
          <w:lang w:eastAsia="en-US"/>
        </w:rPr>
        <w:t>e</w:t>
      </w:r>
      <w:r w:rsidRPr="00070D68">
        <w:rPr>
          <w:rFonts w:eastAsia="Calibri" w:cs="Arial"/>
          <w:sz w:val="20"/>
          <w:szCs w:val="20"/>
          <w:lang w:eastAsia="en-US"/>
        </w:rPr>
        <w:t xml:space="preserve"> kršitve iz  </w:t>
      </w:r>
      <w:r w:rsidR="00C6081E" w:rsidRPr="00070D68">
        <w:fldChar w:fldCharType="begin"/>
      </w:r>
      <w:r w:rsidR="00C6081E" w:rsidRPr="00070D68">
        <w:instrText xml:space="preserve"> REF _Ref41898215 \r \h  \* MERGEFORMAT </w:instrText>
      </w:r>
      <w:r w:rsidR="00C6081E" w:rsidRPr="00070D68">
        <w:fldChar w:fldCharType="separate"/>
      </w:r>
      <w:r w:rsidR="00CC7BCF" w:rsidRPr="00070D68">
        <w:rPr>
          <w:rFonts w:eastAsia="Calibri" w:cs="Arial"/>
          <w:sz w:val="20"/>
          <w:szCs w:val="20"/>
          <w:lang w:eastAsia="en-US"/>
        </w:rPr>
        <w:t>46</w:t>
      </w:r>
      <w:r w:rsidR="00C6081E" w:rsidRPr="00070D68">
        <w:fldChar w:fldCharType="end"/>
      </w:r>
      <w:r w:rsidRPr="00070D68">
        <w:rPr>
          <w:rFonts w:eastAsia="Calibri" w:cs="Arial"/>
          <w:sz w:val="20"/>
          <w:szCs w:val="20"/>
          <w:lang w:eastAsia="en-US"/>
        </w:rPr>
        <w:t xml:space="preserve">. člena tega zakona. Agencija z odločbo iz </w:t>
      </w:r>
      <w:r w:rsidR="00C6081E" w:rsidRPr="00070D68">
        <w:fldChar w:fldCharType="begin"/>
      </w:r>
      <w:r w:rsidR="00C6081E" w:rsidRPr="00070D68">
        <w:instrText xml:space="preserve"> REF _Ref41898215 \r \h  \* MERGEFORMAT </w:instrText>
      </w:r>
      <w:r w:rsidR="00C6081E" w:rsidRPr="00070D68">
        <w:fldChar w:fldCharType="separate"/>
      </w:r>
      <w:r w:rsidR="00CC7BCF" w:rsidRPr="00070D68">
        <w:rPr>
          <w:rFonts w:eastAsia="Calibri" w:cs="Arial"/>
          <w:sz w:val="20"/>
          <w:szCs w:val="20"/>
          <w:lang w:eastAsia="en-US"/>
        </w:rPr>
        <w:t>46</w:t>
      </w:r>
      <w:r w:rsidR="00C6081E" w:rsidRPr="00070D68">
        <w:fldChar w:fldCharType="end"/>
      </w:r>
      <w:r w:rsidRPr="00070D68">
        <w:rPr>
          <w:rFonts w:eastAsia="Calibri" w:cs="Arial"/>
          <w:sz w:val="20"/>
          <w:szCs w:val="20"/>
          <w:lang w:eastAsia="en-US"/>
        </w:rPr>
        <w:t>. člena tega zakona podjetju izreče administrativno sankcijo za storjen administrativni prestopek.</w:t>
      </w:r>
    </w:p>
    <w:p w14:paraId="64058429" w14:textId="77777777" w:rsidR="0003098E" w:rsidRPr="00070D68" w:rsidRDefault="0003098E" w:rsidP="0003098E">
      <w:pPr>
        <w:spacing w:line="260" w:lineRule="atLeast"/>
        <w:rPr>
          <w:rFonts w:eastAsia="Calibri" w:cs="Arial"/>
          <w:sz w:val="20"/>
          <w:szCs w:val="20"/>
          <w:lang w:eastAsia="en-US"/>
        </w:rPr>
      </w:pPr>
    </w:p>
    <w:p w14:paraId="42AC022B" w14:textId="77777777" w:rsidR="0003098E" w:rsidRPr="00070D68" w:rsidRDefault="0003098E" w:rsidP="0003098E">
      <w:pPr>
        <w:spacing w:line="260" w:lineRule="atLeast"/>
        <w:rPr>
          <w:rFonts w:eastAsia="Calibri" w:cs="Arial"/>
          <w:sz w:val="20"/>
          <w:szCs w:val="20"/>
          <w:lang w:eastAsia="en-US"/>
        </w:rPr>
      </w:pPr>
      <w:r w:rsidRPr="00070D68">
        <w:rPr>
          <w:rFonts w:eastAsia="Calibri" w:cs="Arial"/>
          <w:sz w:val="20"/>
          <w:szCs w:val="20"/>
          <w:lang w:eastAsia="en-US"/>
        </w:rPr>
        <w:t>(3) Administrativno sankcijo za drug administrativni prestopek, agencija ugotovi in izreče na podlagi smiselne uporabe določb prejšnjega odstavka.</w:t>
      </w:r>
    </w:p>
    <w:p w14:paraId="5BDC0D54" w14:textId="77777777" w:rsidR="0003098E" w:rsidRPr="00070D68" w:rsidRDefault="0003098E" w:rsidP="0003098E">
      <w:pPr>
        <w:spacing w:line="260" w:lineRule="atLeast"/>
        <w:rPr>
          <w:rFonts w:eastAsia="Calibri" w:cs="Arial"/>
          <w:sz w:val="20"/>
          <w:szCs w:val="20"/>
          <w:lang w:eastAsia="en-US"/>
        </w:rPr>
      </w:pPr>
    </w:p>
    <w:p w14:paraId="23F823F6" w14:textId="77777777" w:rsidR="0003098E" w:rsidRPr="00070D68" w:rsidRDefault="0003098E" w:rsidP="0003098E">
      <w:pPr>
        <w:spacing w:line="260" w:lineRule="atLeast"/>
        <w:rPr>
          <w:rFonts w:eastAsia="Calibri" w:cs="Arial"/>
          <w:sz w:val="20"/>
          <w:szCs w:val="20"/>
          <w:lang w:eastAsia="en-US"/>
        </w:rPr>
      </w:pPr>
      <w:r w:rsidRPr="00070D68">
        <w:rPr>
          <w:rFonts w:eastAsia="Calibri" w:cs="Arial"/>
          <w:sz w:val="20"/>
          <w:szCs w:val="20"/>
          <w:lang w:eastAsia="en-US"/>
        </w:rPr>
        <w:t>(4) V izreku odločbe, s katero agencija izreče administrativno sankcijo, agencija navede tudi podjetje, ki je storilo administrativni prestopek, kratek opis administrativnega prestopka, njegovo zakonsko označbo, višino administrativne sankcije za to kršitev in rok za plačilo administrativne sankcije.</w:t>
      </w:r>
    </w:p>
    <w:p w14:paraId="0188630C" w14:textId="77777777" w:rsidR="0003098E" w:rsidRPr="00070D68" w:rsidRDefault="0003098E" w:rsidP="0025166A">
      <w:pPr>
        <w:overflowPunct/>
        <w:autoSpaceDE/>
        <w:autoSpaceDN/>
        <w:adjustRightInd/>
        <w:spacing w:line="260" w:lineRule="atLeast"/>
        <w:contextualSpacing/>
        <w:textAlignment w:val="auto"/>
        <w:rPr>
          <w:rFonts w:eastAsia="Calibri" w:cs="Arial"/>
          <w:b/>
          <w:i/>
          <w:sz w:val="20"/>
          <w:szCs w:val="20"/>
          <w:lang w:eastAsia="en-US"/>
        </w:rPr>
      </w:pPr>
    </w:p>
    <w:p w14:paraId="56DF93C7" w14:textId="3B1DB04D" w:rsidR="007F3BB3" w:rsidRPr="00070D68" w:rsidRDefault="002277C6" w:rsidP="0025166A">
      <w:pPr>
        <w:pStyle w:val="len"/>
        <w:numPr>
          <w:ilvl w:val="0"/>
          <w:numId w:val="21"/>
        </w:numPr>
        <w:spacing w:before="0" w:line="260" w:lineRule="atLeast"/>
        <w:ind w:left="0" w:hanging="11"/>
        <w:rPr>
          <w:rFonts w:eastAsia="Calibri"/>
          <w:sz w:val="20"/>
          <w:szCs w:val="20"/>
          <w:lang w:eastAsia="en-US"/>
        </w:rPr>
      </w:pPr>
      <w:bookmarkStart w:id="39" w:name="_Ref24445376"/>
      <w:r w:rsidRPr="00070D68">
        <w:rPr>
          <w:sz w:val="20"/>
          <w:szCs w:val="20"/>
        </w:rPr>
        <w:lastRenderedPageBreak/>
        <w:t xml:space="preserve"> </w:t>
      </w:r>
      <w:bookmarkStart w:id="40" w:name="_Ref56688026"/>
      <w:bookmarkEnd w:id="39"/>
      <w:r w:rsidR="002F56CD" w:rsidRPr="00070D68">
        <w:rPr>
          <w:sz w:val="20"/>
          <w:szCs w:val="20"/>
        </w:rPr>
        <w:t>člen</w:t>
      </w:r>
      <w:r w:rsidR="002F56CD" w:rsidRPr="00070D68">
        <w:rPr>
          <w:rFonts w:eastAsia="Calibri"/>
          <w:sz w:val="20"/>
          <w:szCs w:val="20"/>
          <w:lang w:eastAsia="en-US"/>
        </w:rPr>
        <w:t xml:space="preserve"> </w:t>
      </w:r>
      <w:bookmarkEnd w:id="40"/>
    </w:p>
    <w:p w14:paraId="5A3527E3" w14:textId="77777777" w:rsidR="007F3BB3" w:rsidRPr="00070D68" w:rsidRDefault="007F3BB3" w:rsidP="0025166A">
      <w:pPr>
        <w:overflowPunct/>
        <w:autoSpaceDE/>
        <w:autoSpaceDN/>
        <w:adjustRightInd/>
        <w:spacing w:line="260" w:lineRule="atLeast"/>
        <w:jc w:val="center"/>
        <w:textAlignment w:val="auto"/>
        <w:rPr>
          <w:rFonts w:eastAsia="Calibri" w:cs="Arial"/>
          <w:b/>
          <w:sz w:val="20"/>
          <w:szCs w:val="20"/>
          <w:lang w:eastAsia="en-US"/>
        </w:rPr>
      </w:pPr>
      <w:r w:rsidRPr="00070D68">
        <w:rPr>
          <w:rFonts w:eastAsia="Calibri" w:cs="Arial"/>
          <w:b/>
          <w:sz w:val="20"/>
          <w:szCs w:val="20"/>
          <w:lang w:eastAsia="en-US"/>
        </w:rPr>
        <w:t>(administrativna sankcija)</w:t>
      </w:r>
    </w:p>
    <w:p w14:paraId="44480D33" w14:textId="77777777" w:rsidR="007F3BB3" w:rsidRPr="00070D68" w:rsidRDefault="007F3BB3" w:rsidP="0025166A">
      <w:pPr>
        <w:overflowPunct/>
        <w:autoSpaceDE/>
        <w:autoSpaceDN/>
        <w:adjustRightInd/>
        <w:spacing w:line="260" w:lineRule="atLeast"/>
        <w:jc w:val="left"/>
        <w:textAlignment w:val="auto"/>
        <w:rPr>
          <w:rFonts w:eastAsia="Calibri" w:cs="Arial"/>
          <w:sz w:val="20"/>
          <w:szCs w:val="20"/>
          <w:lang w:eastAsia="en-US"/>
        </w:rPr>
      </w:pPr>
    </w:p>
    <w:p w14:paraId="1B2F4049" w14:textId="77777777" w:rsidR="009A4F04" w:rsidRPr="00070D68" w:rsidRDefault="00DE3A97" w:rsidP="0025166A">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t xml:space="preserve">(1) </w:t>
      </w:r>
      <w:r w:rsidR="0045309B" w:rsidRPr="00070D68">
        <w:rPr>
          <w:rFonts w:eastAsia="Calibri" w:cs="Arial"/>
          <w:sz w:val="20"/>
          <w:szCs w:val="20"/>
          <w:lang w:eastAsia="en-US"/>
        </w:rPr>
        <w:t>Agenc</w:t>
      </w:r>
      <w:r w:rsidR="00B22754" w:rsidRPr="00070D68">
        <w:rPr>
          <w:rFonts w:eastAsia="Calibri" w:cs="Arial"/>
          <w:sz w:val="20"/>
          <w:szCs w:val="20"/>
          <w:lang w:eastAsia="en-US"/>
        </w:rPr>
        <w:t>ija</w:t>
      </w:r>
      <w:r w:rsidR="009A4F04" w:rsidRPr="00070D68">
        <w:rPr>
          <w:rFonts w:eastAsia="Calibri" w:cs="Arial"/>
          <w:sz w:val="20"/>
          <w:szCs w:val="20"/>
          <w:lang w:eastAsia="en-US"/>
        </w:rPr>
        <w:t xml:space="preserve"> podjetju </w:t>
      </w:r>
      <w:r w:rsidR="00F41A40" w:rsidRPr="00070D68">
        <w:rPr>
          <w:rFonts w:eastAsia="Calibri" w:cs="Arial"/>
          <w:sz w:val="20"/>
          <w:szCs w:val="20"/>
          <w:lang w:eastAsia="en-US"/>
        </w:rPr>
        <w:t>izreče</w:t>
      </w:r>
      <w:r w:rsidR="009A4F04" w:rsidRPr="00070D68">
        <w:rPr>
          <w:rFonts w:eastAsia="Calibri" w:cs="Arial"/>
          <w:sz w:val="20"/>
          <w:szCs w:val="20"/>
          <w:lang w:eastAsia="en-US"/>
        </w:rPr>
        <w:t xml:space="preserve"> administrativn</w:t>
      </w:r>
      <w:r w:rsidR="00F41A40" w:rsidRPr="00070D68">
        <w:rPr>
          <w:rFonts w:eastAsia="Calibri" w:cs="Arial"/>
          <w:sz w:val="20"/>
          <w:szCs w:val="20"/>
          <w:lang w:eastAsia="en-US"/>
        </w:rPr>
        <w:t>o</w:t>
      </w:r>
      <w:r w:rsidR="009A4F04" w:rsidRPr="00070D68">
        <w:rPr>
          <w:rFonts w:eastAsia="Calibri" w:cs="Arial"/>
          <w:sz w:val="20"/>
          <w:szCs w:val="20"/>
          <w:lang w:eastAsia="en-US"/>
        </w:rPr>
        <w:t xml:space="preserve"> sankcij</w:t>
      </w:r>
      <w:r w:rsidR="00F41A40" w:rsidRPr="00070D68">
        <w:rPr>
          <w:rFonts w:eastAsia="Calibri" w:cs="Arial"/>
          <w:sz w:val="20"/>
          <w:szCs w:val="20"/>
          <w:lang w:eastAsia="en-US"/>
        </w:rPr>
        <w:t>o</w:t>
      </w:r>
      <w:r w:rsidR="009A4F04" w:rsidRPr="00070D68">
        <w:rPr>
          <w:rFonts w:eastAsia="Calibri" w:cs="Arial"/>
          <w:sz w:val="20"/>
          <w:szCs w:val="20"/>
          <w:lang w:eastAsia="en-US"/>
        </w:rPr>
        <w:t xml:space="preserve"> v enkratnem denarnem znesku v višini največ deset odstotkov letnega prometa podjetja v predhodnem poslovnem letu, če le to naklepno ali iz malomarnosti:</w:t>
      </w:r>
    </w:p>
    <w:p w14:paraId="7EC1F36D" w14:textId="77777777" w:rsidR="009A4F04" w:rsidRPr="00070D68" w:rsidRDefault="009A4F04" w:rsidP="0025166A">
      <w:pPr>
        <w:numPr>
          <w:ilvl w:val="0"/>
          <w:numId w:val="23"/>
        </w:numPr>
        <w:overflowPunct/>
        <w:autoSpaceDE/>
        <w:autoSpaceDN/>
        <w:adjustRightInd/>
        <w:spacing w:line="260" w:lineRule="atLeast"/>
        <w:ind w:left="567" w:hanging="283"/>
        <w:textAlignment w:val="auto"/>
        <w:rPr>
          <w:rFonts w:eastAsia="Calibri" w:cs="Arial"/>
          <w:sz w:val="20"/>
          <w:szCs w:val="20"/>
          <w:lang w:eastAsia="en-US"/>
        </w:rPr>
      </w:pPr>
      <w:r w:rsidRPr="00070D68">
        <w:rPr>
          <w:rFonts w:eastAsia="Calibri" w:cs="Arial"/>
          <w:sz w:val="20"/>
          <w:szCs w:val="20"/>
          <w:lang w:eastAsia="en-US"/>
        </w:rPr>
        <w:t xml:space="preserve">krši </w:t>
      </w:r>
      <w:r w:rsidR="0066484B" w:rsidRPr="00070D68">
        <w:rPr>
          <w:rFonts w:eastAsia="Calibri" w:cs="Arial"/>
          <w:sz w:val="20"/>
          <w:szCs w:val="20"/>
          <w:lang w:eastAsia="en-US"/>
        </w:rPr>
        <w:t>5. ali 8. člen</w:t>
      </w:r>
      <w:r w:rsidRPr="00070D68">
        <w:rPr>
          <w:rFonts w:eastAsia="Calibri" w:cs="Arial"/>
          <w:sz w:val="20"/>
          <w:szCs w:val="20"/>
          <w:lang w:eastAsia="en-US"/>
        </w:rPr>
        <w:t xml:space="preserve"> tega zakona ali 101. ali 102. člen Pogodbe o delovanju Evropske unije; ali</w:t>
      </w:r>
    </w:p>
    <w:p w14:paraId="71A4A4AA" w14:textId="0A6D5FE6" w:rsidR="009A4F04" w:rsidRPr="00070D68" w:rsidRDefault="009A4F04" w:rsidP="0025166A">
      <w:pPr>
        <w:numPr>
          <w:ilvl w:val="0"/>
          <w:numId w:val="23"/>
        </w:numPr>
        <w:overflowPunct/>
        <w:autoSpaceDE/>
        <w:autoSpaceDN/>
        <w:adjustRightInd/>
        <w:spacing w:line="260" w:lineRule="atLeast"/>
        <w:ind w:left="567" w:hanging="283"/>
        <w:textAlignment w:val="auto"/>
        <w:rPr>
          <w:rFonts w:eastAsia="Calibri" w:cs="Arial"/>
          <w:sz w:val="20"/>
          <w:szCs w:val="20"/>
          <w:lang w:eastAsia="en-US"/>
        </w:rPr>
      </w:pPr>
      <w:r w:rsidRPr="00070D68">
        <w:rPr>
          <w:rFonts w:eastAsia="Calibri" w:cs="Arial"/>
          <w:sz w:val="20"/>
          <w:szCs w:val="20"/>
          <w:lang w:eastAsia="en-US"/>
        </w:rPr>
        <w:t xml:space="preserve">ravna v nasprotju z obveznostjo, določeno v izvršljivi odločbi iz </w:t>
      </w:r>
      <w:r w:rsidR="00700113" w:rsidRPr="00070D68">
        <w:rPr>
          <w:rFonts w:eastAsia="Calibri" w:cs="Arial"/>
          <w:sz w:val="20"/>
          <w:szCs w:val="20"/>
          <w:lang w:eastAsia="en-US"/>
        </w:rPr>
        <w:t xml:space="preserve"> </w:t>
      </w:r>
      <w:r w:rsidR="00C6081E" w:rsidRPr="00070D68">
        <w:fldChar w:fldCharType="begin"/>
      </w:r>
      <w:r w:rsidR="00C6081E" w:rsidRPr="00070D68">
        <w:instrText xml:space="preserve"> REF _Ref24443761 \r \h  \* MERGEFORMAT </w:instrText>
      </w:r>
      <w:r w:rsidR="00C6081E" w:rsidRPr="00070D68">
        <w:fldChar w:fldCharType="separate"/>
      </w:r>
      <w:r w:rsidR="00CC7BCF" w:rsidRPr="00070D68">
        <w:rPr>
          <w:rFonts w:eastAsia="Calibri" w:cs="Arial"/>
          <w:sz w:val="20"/>
          <w:szCs w:val="20"/>
          <w:lang w:eastAsia="en-US"/>
        </w:rPr>
        <w:t>46</w:t>
      </w:r>
      <w:r w:rsidR="00C6081E" w:rsidRPr="00070D68">
        <w:fldChar w:fldCharType="end"/>
      </w:r>
      <w:r w:rsidRPr="00070D68">
        <w:rPr>
          <w:rFonts w:eastAsia="Calibri" w:cs="Arial"/>
          <w:sz w:val="20"/>
          <w:szCs w:val="20"/>
          <w:lang w:eastAsia="en-US"/>
        </w:rPr>
        <w:t xml:space="preserve">., </w:t>
      </w:r>
      <w:r w:rsidR="00C6081E" w:rsidRPr="00070D68">
        <w:fldChar w:fldCharType="begin"/>
      </w:r>
      <w:r w:rsidR="00C6081E" w:rsidRPr="00070D68">
        <w:instrText xml:space="preserve"> REF _Ref24443774 \r \h  \* MERGEFORMAT </w:instrText>
      </w:r>
      <w:r w:rsidR="00C6081E" w:rsidRPr="00070D68">
        <w:fldChar w:fldCharType="separate"/>
      </w:r>
      <w:r w:rsidR="00CC7BCF" w:rsidRPr="00070D68">
        <w:rPr>
          <w:rFonts w:eastAsia="Calibri" w:cs="Arial"/>
          <w:sz w:val="20"/>
          <w:szCs w:val="20"/>
          <w:lang w:eastAsia="en-US"/>
        </w:rPr>
        <w:t>47</w:t>
      </w:r>
      <w:r w:rsidR="00C6081E" w:rsidRPr="00070D68">
        <w:fldChar w:fldCharType="end"/>
      </w:r>
      <w:r w:rsidRPr="00070D68">
        <w:rPr>
          <w:rFonts w:eastAsia="Calibri" w:cs="Arial"/>
          <w:sz w:val="20"/>
          <w:szCs w:val="20"/>
          <w:lang w:eastAsia="en-US"/>
        </w:rPr>
        <w:t xml:space="preserve">. ali </w:t>
      </w:r>
      <w:r w:rsidR="00700113" w:rsidRPr="00070D68">
        <w:rPr>
          <w:rFonts w:eastAsia="Calibri" w:cs="Arial"/>
          <w:sz w:val="20"/>
          <w:szCs w:val="20"/>
          <w:lang w:eastAsia="en-US"/>
        </w:rPr>
        <w:t xml:space="preserve"> </w:t>
      </w:r>
      <w:r w:rsidR="00C6081E" w:rsidRPr="00070D68">
        <w:fldChar w:fldCharType="begin"/>
      </w:r>
      <w:r w:rsidR="00C6081E" w:rsidRPr="00070D68">
        <w:instrText xml:space="preserve"> REF _Ref24443790 \r \h  \* MERGEFORMAT </w:instrText>
      </w:r>
      <w:r w:rsidR="00C6081E" w:rsidRPr="00070D68">
        <w:fldChar w:fldCharType="separate"/>
      </w:r>
      <w:r w:rsidR="00CC7BCF" w:rsidRPr="00070D68">
        <w:rPr>
          <w:rFonts w:eastAsia="Calibri" w:cs="Arial"/>
          <w:sz w:val="20"/>
          <w:szCs w:val="20"/>
          <w:lang w:eastAsia="en-US"/>
        </w:rPr>
        <w:t>48</w:t>
      </w:r>
      <w:r w:rsidR="00C6081E" w:rsidRPr="00070D68">
        <w:fldChar w:fldCharType="end"/>
      </w:r>
      <w:r w:rsidRPr="00070D68">
        <w:rPr>
          <w:rFonts w:eastAsia="Calibri" w:cs="Arial"/>
          <w:sz w:val="20"/>
          <w:szCs w:val="20"/>
          <w:lang w:eastAsia="en-US"/>
        </w:rPr>
        <w:t>. člena tega zakona.</w:t>
      </w:r>
    </w:p>
    <w:p w14:paraId="544E0890" w14:textId="77777777" w:rsidR="009A4F04" w:rsidRPr="00070D68" w:rsidRDefault="009A4F04" w:rsidP="0025166A">
      <w:pPr>
        <w:overflowPunct/>
        <w:autoSpaceDE/>
        <w:autoSpaceDN/>
        <w:adjustRightInd/>
        <w:spacing w:line="260" w:lineRule="atLeast"/>
        <w:textAlignment w:val="auto"/>
        <w:rPr>
          <w:rFonts w:eastAsia="Calibri" w:cs="Arial"/>
          <w:sz w:val="20"/>
          <w:szCs w:val="20"/>
          <w:lang w:eastAsia="en-US"/>
        </w:rPr>
      </w:pPr>
    </w:p>
    <w:p w14:paraId="50AB716D" w14:textId="77777777" w:rsidR="009A4F04" w:rsidRPr="00070D68" w:rsidRDefault="009A4F04" w:rsidP="0025166A">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t xml:space="preserve">(2) </w:t>
      </w:r>
      <w:r w:rsidR="0045309B" w:rsidRPr="00070D68">
        <w:rPr>
          <w:rFonts w:eastAsia="Calibri" w:cs="Arial"/>
          <w:sz w:val="20"/>
          <w:szCs w:val="20"/>
          <w:lang w:eastAsia="en-US"/>
        </w:rPr>
        <w:t>Agenc</w:t>
      </w:r>
      <w:r w:rsidRPr="00070D68">
        <w:rPr>
          <w:rFonts w:eastAsia="Calibri" w:cs="Arial"/>
          <w:sz w:val="20"/>
          <w:szCs w:val="20"/>
          <w:lang w:eastAsia="en-US"/>
        </w:rPr>
        <w:t xml:space="preserve">ija podjetju </w:t>
      </w:r>
      <w:r w:rsidR="00F41A40" w:rsidRPr="00070D68">
        <w:rPr>
          <w:rFonts w:eastAsia="Calibri" w:cs="Arial"/>
          <w:sz w:val="20"/>
          <w:szCs w:val="20"/>
          <w:lang w:eastAsia="en-US"/>
        </w:rPr>
        <w:t>izreče</w:t>
      </w:r>
      <w:r w:rsidRPr="00070D68">
        <w:rPr>
          <w:rFonts w:eastAsia="Calibri" w:cs="Arial"/>
          <w:sz w:val="20"/>
          <w:szCs w:val="20"/>
          <w:lang w:eastAsia="en-US"/>
        </w:rPr>
        <w:t xml:space="preserve"> </w:t>
      </w:r>
      <w:r w:rsidR="00F41A40" w:rsidRPr="00070D68">
        <w:rPr>
          <w:rFonts w:eastAsia="Calibri" w:cs="Arial"/>
          <w:sz w:val="20"/>
          <w:szCs w:val="20"/>
          <w:lang w:eastAsia="en-US"/>
        </w:rPr>
        <w:t xml:space="preserve">administrativno sankcijo </w:t>
      </w:r>
      <w:r w:rsidRPr="00070D68">
        <w:rPr>
          <w:rFonts w:eastAsia="Calibri" w:cs="Arial"/>
          <w:sz w:val="20"/>
          <w:szCs w:val="20"/>
          <w:lang w:eastAsia="en-US"/>
        </w:rPr>
        <w:t>v obliki enkratnega denarnega zneska v višini največ deset odstotkov letnega prometa v koncentraciji udeleženega podjetja skupaj z drugimi podjetji v skupini v predhodnem poslovnem letu, če le to naklepno ali iz malomarnosti:</w:t>
      </w:r>
    </w:p>
    <w:p w14:paraId="5C2B38C4" w14:textId="58E98693" w:rsidR="009A4F04" w:rsidRPr="00070D68" w:rsidRDefault="0045309B" w:rsidP="0025166A">
      <w:pPr>
        <w:numPr>
          <w:ilvl w:val="0"/>
          <w:numId w:val="23"/>
        </w:numPr>
        <w:overflowPunct/>
        <w:autoSpaceDE/>
        <w:autoSpaceDN/>
        <w:adjustRightInd/>
        <w:spacing w:line="260" w:lineRule="atLeast"/>
        <w:ind w:left="567" w:hanging="283"/>
        <w:textAlignment w:val="auto"/>
        <w:rPr>
          <w:rFonts w:eastAsia="Calibri" w:cs="Arial"/>
          <w:sz w:val="20"/>
          <w:szCs w:val="20"/>
          <w:lang w:eastAsia="en-US"/>
        </w:rPr>
      </w:pPr>
      <w:r w:rsidRPr="00070D68">
        <w:rPr>
          <w:rFonts w:eastAsia="Calibri" w:cs="Arial"/>
          <w:sz w:val="20"/>
          <w:szCs w:val="20"/>
          <w:lang w:eastAsia="en-US"/>
        </w:rPr>
        <w:t>agenc</w:t>
      </w:r>
      <w:r w:rsidR="009A4F04" w:rsidRPr="00070D68">
        <w:rPr>
          <w:rFonts w:eastAsia="Calibri" w:cs="Arial"/>
          <w:sz w:val="20"/>
          <w:szCs w:val="20"/>
          <w:lang w:eastAsia="en-US"/>
        </w:rPr>
        <w:t>iji ne priglasi koncentracije, ki je podrejena določbam tega zakona, ali je ne priglasi v roku iz</w:t>
      </w:r>
      <w:r w:rsidR="00700113" w:rsidRPr="00070D68">
        <w:rPr>
          <w:rFonts w:eastAsia="Calibri" w:cs="Arial"/>
          <w:sz w:val="20"/>
          <w:szCs w:val="20"/>
          <w:lang w:eastAsia="en-US"/>
        </w:rPr>
        <w:t xml:space="preserve"> </w:t>
      </w:r>
      <w:r w:rsidR="00C6081E" w:rsidRPr="00070D68">
        <w:fldChar w:fldCharType="begin"/>
      </w:r>
      <w:r w:rsidR="00C6081E" w:rsidRPr="00070D68">
        <w:instrText xml:space="preserve"> REF _Ref24443844 \r \h  \* MERGEFORMAT </w:instrText>
      </w:r>
      <w:r w:rsidR="00C6081E" w:rsidRPr="00070D68">
        <w:fldChar w:fldCharType="separate"/>
      </w:r>
      <w:r w:rsidR="00CC7BCF" w:rsidRPr="00070D68">
        <w:rPr>
          <w:rFonts w:eastAsia="Calibri" w:cs="Arial"/>
          <w:sz w:val="20"/>
          <w:szCs w:val="20"/>
          <w:lang w:eastAsia="en-US"/>
        </w:rPr>
        <w:t>52</w:t>
      </w:r>
      <w:r w:rsidR="00C6081E" w:rsidRPr="00070D68">
        <w:fldChar w:fldCharType="end"/>
      </w:r>
      <w:r w:rsidR="009A4F04" w:rsidRPr="00070D68">
        <w:rPr>
          <w:rFonts w:eastAsia="Calibri" w:cs="Arial"/>
          <w:sz w:val="20"/>
          <w:szCs w:val="20"/>
          <w:lang w:eastAsia="en-US"/>
        </w:rPr>
        <w:t>. člena tega zakona</w:t>
      </w:r>
      <w:r w:rsidR="004F6390" w:rsidRPr="00070D68">
        <w:rPr>
          <w:rFonts w:eastAsia="Calibri" w:cs="Arial"/>
          <w:sz w:val="20"/>
          <w:szCs w:val="20"/>
          <w:lang w:eastAsia="en-US"/>
        </w:rPr>
        <w:t>;</w:t>
      </w:r>
    </w:p>
    <w:p w14:paraId="012D8CB3" w14:textId="26B349A3" w:rsidR="009A4F04" w:rsidRPr="00070D68" w:rsidRDefault="009A4F04" w:rsidP="0025166A">
      <w:pPr>
        <w:numPr>
          <w:ilvl w:val="0"/>
          <w:numId w:val="23"/>
        </w:numPr>
        <w:overflowPunct/>
        <w:autoSpaceDE/>
        <w:autoSpaceDN/>
        <w:adjustRightInd/>
        <w:spacing w:line="260" w:lineRule="atLeast"/>
        <w:ind w:left="567" w:hanging="283"/>
        <w:textAlignment w:val="auto"/>
        <w:rPr>
          <w:rFonts w:eastAsia="Calibri" w:cs="Arial"/>
          <w:sz w:val="20"/>
          <w:szCs w:val="20"/>
          <w:lang w:eastAsia="en-US"/>
        </w:rPr>
      </w:pPr>
      <w:r w:rsidRPr="00070D68">
        <w:rPr>
          <w:rFonts w:eastAsia="Calibri" w:cs="Arial"/>
          <w:sz w:val="20"/>
          <w:szCs w:val="20"/>
          <w:lang w:eastAsia="en-US"/>
        </w:rPr>
        <w:t xml:space="preserve">v nasprotju s </w:t>
      </w:r>
      <w:r w:rsidR="00C6081E" w:rsidRPr="00070D68">
        <w:fldChar w:fldCharType="begin"/>
      </w:r>
      <w:r w:rsidR="00C6081E" w:rsidRPr="00070D68">
        <w:instrText xml:space="preserve"> REF _Ref24443853 \r \h  \* MERGEFORMAT </w:instrText>
      </w:r>
      <w:r w:rsidR="00C6081E" w:rsidRPr="00070D68">
        <w:fldChar w:fldCharType="separate"/>
      </w:r>
      <w:r w:rsidR="00CC7BCF" w:rsidRPr="00070D68">
        <w:rPr>
          <w:rFonts w:eastAsia="Calibri" w:cs="Arial"/>
          <w:sz w:val="20"/>
          <w:szCs w:val="20"/>
          <w:lang w:eastAsia="en-US"/>
        </w:rPr>
        <w:t>53</w:t>
      </w:r>
      <w:r w:rsidR="00C6081E" w:rsidRPr="00070D68">
        <w:fldChar w:fldCharType="end"/>
      </w:r>
      <w:r w:rsidRPr="00070D68">
        <w:rPr>
          <w:rFonts w:eastAsia="Calibri" w:cs="Arial"/>
          <w:sz w:val="20"/>
          <w:szCs w:val="20"/>
          <w:lang w:eastAsia="en-US"/>
        </w:rPr>
        <w:t>. členom tega zakona izvršuje pravice ali obveznosti, ki izhajajo iz koncentracije;</w:t>
      </w:r>
    </w:p>
    <w:p w14:paraId="4B7B6C2B" w14:textId="77777777" w:rsidR="009A4F04" w:rsidRPr="00070D68" w:rsidRDefault="009A4F04" w:rsidP="0025166A">
      <w:pPr>
        <w:numPr>
          <w:ilvl w:val="0"/>
          <w:numId w:val="23"/>
        </w:numPr>
        <w:overflowPunct/>
        <w:autoSpaceDE/>
        <w:autoSpaceDN/>
        <w:adjustRightInd/>
        <w:spacing w:line="260" w:lineRule="atLeast"/>
        <w:ind w:left="567" w:hanging="283"/>
        <w:textAlignment w:val="auto"/>
        <w:rPr>
          <w:rFonts w:eastAsia="Calibri" w:cs="Arial"/>
          <w:sz w:val="20"/>
          <w:szCs w:val="20"/>
          <w:lang w:eastAsia="en-US"/>
        </w:rPr>
      </w:pPr>
      <w:r w:rsidRPr="00070D68">
        <w:rPr>
          <w:rFonts w:eastAsia="Calibri" w:cs="Arial"/>
          <w:sz w:val="20"/>
          <w:szCs w:val="20"/>
          <w:lang w:eastAsia="en-US"/>
        </w:rPr>
        <w:t>ne izpolni korektivnih ukrepov ali obveznosti, določenih v odločbi o skladnosti koncentracije s pravili konkurence</w:t>
      </w:r>
      <w:r w:rsidR="00AD5870" w:rsidRPr="00070D68">
        <w:rPr>
          <w:rFonts w:eastAsia="Calibri" w:cs="Arial"/>
          <w:sz w:val="20"/>
          <w:szCs w:val="20"/>
          <w:lang w:eastAsia="en-US"/>
        </w:rPr>
        <w:t>,</w:t>
      </w:r>
    </w:p>
    <w:p w14:paraId="58F18FDA" w14:textId="77777777" w:rsidR="009A4F04" w:rsidRPr="00070D68" w:rsidRDefault="009A4F04" w:rsidP="0025166A">
      <w:pPr>
        <w:numPr>
          <w:ilvl w:val="0"/>
          <w:numId w:val="23"/>
        </w:numPr>
        <w:overflowPunct/>
        <w:autoSpaceDE/>
        <w:autoSpaceDN/>
        <w:adjustRightInd/>
        <w:spacing w:line="260" w:lineRule="atLeast"/>
        <w:ind w:left="567" w:hanging="283"/>
        <w:textAlignment w:val="auto"/>
        <w:rPr>
          <w:rFonts w:eastAsia="Calibri" w:cs="Arial"/>
          <w:sz w:val="20"/>
          <w:szCs w:val="20"/>
          <w:lang w:eastAsia="en-US"/>
        </w:rPr>
      </w:pPr>
      <w:r w:rsidRPr="00070D68">
        <w:rPr>
          <w:rFonts w:eastAsia="Calibri" w:cs="Arial"/>
          <w:sz w:val="20"/>
          <w:szCs w:val="20"/>
          <w:lang w:eastAsia="en-US"/>
        </w:rPr>
        <w:t>ravna v nasprotju z odločbo o neskladnosti koncentracije s pravili konkurence</w:t>
      </w:r>
      <w:r w:rsidR="00AD5870" w:rsidRPr="00070D68">
        <w:rPr>
          <w:rFonts w:eastAsia="Calibri" w:cs="Arial"/>
          <w:sz w:val="20"/>
          <w:szCs w:val="20"/>
          <w:lang w:eastAsia="en-US"/>
        </w:rPr>
        <w:t>,</w:t>
      </w:r>
    </w:p>
    <w:p w14:paraId="46288885" w14:textId="48F08BC2" w:rsidR="009A4F04" w:rsidRPr="00070D68" w:rsidRDefault="009A4F04" w:rsidP="0025166A">
      <w:pPr>
        <w:numPr>
          <w:ilvl w:val="0"/>
          <w:numId w:val="23"/>
        </w:numPr>
        <w:overflowPunct/>
        <w:autoSpaceDE/>
        <w:autoSpaceDN/>
        <w:adjustRightInd/>
        <w:spacing w:line="260" w:lineRule="atLeast"/>
        <w:ind w:left="567" w:hanging="283"/>
        <w:textAlignment w:val="auto"/>
        <w:rPr>
          <w:rFonts w:eastAsia="Calibri" w:cs="Arial"/>
          <w:sz w:val="20"/>
          <w:szCs w:val="20"/>
          <w:lang w:eastAsia="en-US"/>
        </w:rPr>
      </w:pPr>
      <w:r w:rsidRPr="00070D68">
        <w:rPr>
          <w:rFonts w:eastAsia="Calibri" w:cs="Arial"/>
          <w:sz w:val="20"/>
          <w:szCs w:val="20"/>
          <w:lang w:eastAsia="en-US"/>
        </w:rPr>
        <w:t xml:space="preserve">ravna v nasprotju z izvršljivo odločbo, ki jo je </w:t>
      </w:r>
      <w:r w:rsidR="0045309B" w:rsidRPr="00070D68">
        <w:rPr>
          <w:rFonts w:eastAsia="Calibri" w:cs="Arial"/>
          <w:sz w:val="20"/>
          <w:szCs w:val="20"/>
          <w:lang w:eastAsia="en-US"/>
        </w:rPr>
        <w:t>agenc</w:t>
      </w:r>
      <w:r w:rsidRPr="00070D68">
        <w:rPr>
          <w:rFonts w:eastAsia="Calibri" w:cs="Arial"/>
          <w:sz w:val="20"/>
          <w:szCs w:val="20"/>
          <w:lang w:eastAsia="en-US"/>
        </w:rPr>
        <w:t xml:space="preserve">ija izdala na podlagi </w:t>
      </w:r>
      <w:r w:rsidR="00C6081E" w:rsidRPr="00070D68">
        <w:fldChar w:fldCharType="begin"/>
      </w:r>
      <w:r w:rsidR="00C6081E" w:rsidRPr="00070D68">
        <w:instrText xml:space="preserve"> REF _Ref24443868 \r \h  \* MERGEFORMAT </w:instrText>
      </w:r>
      <w:r w:rsidR="00C6081E" w:rsidRPr="00070D68">
        <w:fldChar w:fldCharType="separate"/>
      </w:r>
      <w:r w:rsidR="00CC7BCF" w:rsidRPr="00070D68">
        <w:rPr>
          <w:rFonts w:eastAsia="Calibri" w:cs="Arial"/>
          <w:sz w:val="20"/>
          <w:szCs w:val="20"/>
          <w:lang w:eastAsia="en-US"/>
        </w:rPr>
        <w:t>61</w:t>
      </w:r>
      <w:r w:rsidR="00C6081E" w:rsidRPr="00070D68">
        <w:fldChar w:fldCharType="end"/>
      </w:r>
      <w:r w:rsidRPr="00070D68">
        <w:rPr>
          <w:rFonts w:eastAsia="Calibri" w:cs="Arial"/>
          <w:sz w:val="20"/>
          <w:szCs w:val="20"/>
          <w:lang w:eastAsia="en-US"/>
        </w:rPr>
        <w:t>. člena tega zakona.</w:t>
      </w:r>
    </w:p>
    <w:p w14:paraId="1C0A267E" w14:textId="77777777" w:rsidR="009A4F04" w:rsidRPr="00070D68" w:rsidRDefault="009A4F04" w:rsidP="0025166A">
      <w:pPr>
        <w:overflowPunct/>
        <w:autoSpaceDE/>
        <w:autoSpaceDN/>
        <w:adjustRightInd/>
        <w:spacing w:line="260" w:lineRule="atLeast"/>
        <w:textAlignment w:val="auto"/>
        <w:rPr>
          <w:rFonts w:eastAsia="Calibri" w:cs="Arial"/>
          <w:sz w:val="20"/>
          <w:szCs w:val="20"/>
          <w:lang w:eastAsia="en-US"/>
        </w:rPr>
      </w:pPr>
    </w:p>
    <w:p w14:paraId="4C7370E3" w14:textId="77777777" w:rsidR="009A4F04" w:rsidRPr="00070D68" w:rsidRDefault="009A4F04" w:rsidP="0025166A">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t xml:space="preserve">(3) </w:t>
      </w:r>
      <w:r w:rsidR="0045309B" w:rsidRPr="00070D68">
        <w:rPr>
          <w:rFonts w:eastAsia="Calibri" w:cs="Arial"/>
          <w:sz w:val="20"/>
          <w:szCs w:val="20"/>
          <w:lang w:eastAsia="en-US"/>
        </w:rPr>
        <w:t>Agenc</w:t>
      </w:r>
      <w:r w:rsidRPr="00070D68">
        <w:rPr>
          <w:rFonts w:eastAsia="Calibri" w:cs="Arial"/>
          <w:sz w:val="20"/>
          <w:szCs w:val="20"/>
          <w:lang w:eastAsia="en-US"/>
        </w:rPr>
        <w:t xml:space="preserve">ija podjetju </w:t>
      </w:r>
      <w:r w:rsidR="00F41A40" w:rsidRPr="00070D68">
        <w:rPr>
          <w:rFonts w:eastAsia="Calibri" w:cs="Arial"/>
          <w:sz w:val="20"/>
          <w:szCs w:val="20"/>
          <w:lang w:eastAsia="en-US"/>
        </w:rPr>
        <w:t>izreče</w:t>
      </w:r>
      <w:r w:rsidRPr="00070D68">
        <w:rPr>
          <w:rFonts w:eastAsia="Calibri" w:cs="Arial"/>
          <w:sz w:val="20"/>
          <w:szCs w:val="20"/>
          <w:lang w:eastAsia="en-US"/>
        </w:rPr>
        <w:t xml:space="preserve"> </w:t>
      </w:r>
      <w:r w:rsidR="00F41A40" w:rsidRPr="00070D68">
        <w:rPr>
          <w:rFonts w:eastAsia="Calibri" w:cs="Arial"/>
          <w:sz w:val="20"/>
          <w:szCs w:val="20"/>
          <w:lang w:eastAsia="en-US"/>
        </w:rPr>
        <w:t xml:space="preserve">administrativno sankcijo </w:t>
      </w:r>
      <w:r w:rsidRPr="00070D68">
        <w:rPr>
          <w:rFonts w:eastAsia="Calibri" w:cs="Arial"/>
          <w:sz w:val="20"/>
          <w:szCs w:val="20"/>
          <w:lang w:eastAsia="en-US"/>
        </w:rPr>
        <w:t>v obliki enkratnega denarnega zneska v višini največ enega odstotka letnega prometa podjetja v predhodnem poslovnem letu, če le to naklepoma ali iz malomarnosti:</w:t>
      </w:r>
    </w:p>
    <w:p w14:paraId="03BE8863" w14:textId="2471F2A6" w:rsidR="00F564DC" w:rsidRPr="008E458D" w:rsidRDefault="00F564DC" w:rsidP="008842CA">
      <w:pPr>
        <w:numPr>
          <w:ilvl w:val="0"/>
          <w:numId w:val="23"/>
        </w:numPr>
        <w:overflowPunct/>
        <w:autoSpaceDE/>
        <w:autoSpaceDN/>
        <w:adjustRightInd/>
        <w:spacing w:line="260" w:lineRule="atLeast"/>
        <w:ind w:left="567" w:hanging="283"/>
        <w:textAlignment w:val="auto"/>
        <w:rPr>
          <w:rFonts w:eastAsia="Calibri" w:cs="Arial"/>
          <w:sz w:val="20"/>
          <w:szCs w:val="20"/>
          <w:lang w:eastAsia="en-US"/>
        </w:rPr>
      </w:pPr>
      <w:r w:rsidRPr="00070D68">
        <w:rPr>
          <w:rFonts w:eastAsia="Calibri" w:cs="Arial"/>
          <w:sz w:val="20"/>
          <w:szCs w:val="20"/>
          <w:lang w:eastAsia="en-US"/>
        </w:rPr>
        <w:t xml:space="preserve">v odgovoru na zahtevo iz </w:t>
      </w:r>
      <w:r w:rsidR="009E1EAE" w:rsidRPr="00070D68">
        <w:rPr>
          <w:rFonts w:eastAsia="Calibri" w:cs="Arial"/>
          <w:sz w:val="20"/>
          <w:szCs w:val="20"/>
          <w:lang w:eastAsia="en-US"/>
        </w:rPr>
        <w:t>prvega</w:t>
      </w:r>
      <w:r w:rsidRPr="00070D68">
        <w:rPr>
          <w:rFonts w:eastAsia="Calibri" w:cs="Arial"/>
          <w:sz w:val="20"/>
          <w:szCs w:val="20"/>
          <w:lang w:eastAsia="en-US"/>
        </w:rPr>
        <w:t xml:space="preserve"> </w:t>
      </w:r>
      <w:r w:rsidRPr="008E458D">
        <w:rPr>
          <w:rFonts w:eastAsia="Calibri" w:cs="Arial"/>
          <w:sz w:val="20"/>
          <w:szCs w:val="20"/>
          <w:lang w:eastAsia="en-US"/>
        </w:rPr>
        <w:t xml:space="preserve">odstavka </w:t>
      </w:r>
      <w:r w:rsidR="00C6081E" w:rsidRPr="008E458D">
        <w:rPr>
          <w:sz w:val="20"/>
          <w:szCs w:val="20"/>
        </w:rPr>
        <w:fldChar w:fldCharType="begin"/>
      </w:r>
      <w:r w:rsidR="00C6081E" w:rsidRPr="008E458D">
        <w:rPr>
          <w:sz w:val="20"/>
          <w:szCs w:val="20"/>
        </w:rPr>
        <w:instrText xml:space="preserve"> REF _Ref24357538 \r \h  \* MERGEFORMAT </w:instrText>
      </w:r>
      <w:r w:rsidR="00C6081E" w:rsidRPr="008E458D">
        <w:rPr>
          <w:sz w:val="20"/>
          <w:szCs w:val="20"/>
        </w:rPr>
      </w:r>
      <w:r w:rsidR="00C6081E" w:rsidRPr="008E458D">
        <w:rPr>
          <w:sz w:val="20"/>
          <w:szCs w:val="20"/>
        </w:rPr>
        <w:fldChar w:fldCharType="separate"/>
      </w:r>
      <w:r w:rsidR="00CC7BCF" w:rsidRPr="008E458D">
        <w:rPr>
          <w:rFonts w:eastAsia="Calibri" w:cs="Arial"/>
          <w:sz w:val="20"/>
          <w:szCs w:val="20"/>
          <w:lang w:eastAsia="en-US"/>
        </w:rPr>
        <w:t>37</w:t>
      </w:r>
      <w:r w:rsidR="00C6081E" w:rsidRPr="008E458D">
        <w:rPr>
          <w:sz w:val="20"/>
          <w:szCs w:val="20"/>
        </w:rPr>
        <w:fldChar w:fldCharType="end"/>
      </w:r>
      <w:r w:rsidRPr="008E458D">
        <w:rPr>
          <w:rFonts w:eastAsia="Calibri" w:cs="Arial"/>
          <w:sz w:val="20"/>
          <w:szCs w:val="20"/>
          <w:lang w:eastAsia="en-US"/>
        </w:rPr>
        <w:t>. člena tega zakona predloži napačne ali zavajajoče podatke;</w:t>
      </w:r>
    </w:p>
    <w:p w14:paraId="3F83023A" w14:textId="4C6D107A" w:rsidR="009A4F04" w:rsidRPr="008E458D" w:rsidRDefault="009A4F04" w:rsidP="0025166A">
      <w:pPr>
        <w:numPr>
          <w:ilvl w:val="0"/>
          <w:numId w:val="23"/>
        </w:numPr>
        <w:overflowPunct/>
        <w:autoSpaceDE/>
        <w:autoSpaceDN/>
        <w:adjustRightInd/>
        <w:spacing w:line="260" w:lineRule="atLeast"/>
        <w:ind w:left="567" w:hanging="283"/>
        <w:textAlignment w:val="auto"/>
        <w:rPr>
          <w:rFonts w:eastAsia="Calibri" w:cs="Arial"/>
          <w:sz w:val="20"/>
          <w:szCs w:val="20"/>
          <w:lang w:eastAsia="en-US"/>
        </w:rPr>
      </w:pPr>
      <w:r w:rsidRPr="008E458D">
        <w:rPr>
          <w:rFonts w:eastAsia="Calibri" w:cs="Arial"/>
          <w:sz w:val="20"/>
          <w:szCs w:val="20"/>
          <w:lang w:eastAsia="en-US"/>
        </w:rPr>
        <w:t xml:space="preserve">v odgovoru na zahtevo iz drugega odstavka </w:t>
      </w:r>
      <w:r w:rsidR="00C6081E" w:rsidRPr="008E458D">
        <w:rPr>
          <w:sz w:val="20"/>
          <w:szCs w:val="20"/>
        </w:rPr>
        <w:fldChar w:fldCharType="begin"/>
      </w:r>
      <w:r w:rsidR="00C6081E" w:rsidRPr="008E458D">
        <w:rPr>
          <w:sz w:val="20"/>
          <w:szCs w:val="20"/>
        </w:rPr>
        <w:instrText xml:space="preserve"> REF _Ref24357538 \r \h  \* MERGEFORMAT </w:instrText>
      </w:r>
      <w:r w:rsidR="00C6081E" w:rsidRPr="008E458D">
        <w:rPr>
          <w:sz w:val="20"/>
          <w:szCs w:val="20"/>
        </w:rPr>
      </w:r>
      <w:r w:rsidR="00C6081E" w:rsidRPr="008E458D">
        <w:rPr>
          <w:sz w:val="20"/>
          <w:szCs w:val="20"/>
        </w:rPr>
        <w:fldChar w:fldCharType="separate"/>
      </w:r>
      <w:r w:rsidR="00CC7BCF" w:rsidRPr="008E458D">
        <w:rPr>
          <w:rFonts w:eastAsia="Calibri" w:cs="Arial"/>
          <w:sz w:val="20"/>
          <w:szCs w:val="20"/>
          <w:lang w:eastAsia="en-US"/>
        </w:rPr>
        <w:t>37</w:t>
      </w:r>
      <w:r w:rsidR="00C6081E" w:rsidRPr="008E458D">
        <w:rPr>
          <w:sz w:val="20"/>
          <w:szCs w:val="20"/>
        </w:rPr>
        <w:fldChar w:fldCharType="end"/>
      </w:r>
      <w:r w:rsidRPr="008E458D">
        <w:rPr>
          <w:rFonts w:eastAsia="Calibri" w:cs="Arial"/>
          <w:sz w:val="20"/>
          <w:szCs w:val="20"/>
          <w:lang w:eastAsia="en-US"/>
        </w:rPr>
        <w:t xml:space="preserve">. člena tega zakona, predloži napačne, nepopolne ali zavajajoče podatke ali teh podatkov ne predloži v zahtevanem roku; </w:t>
      </w:r>
    </w:p>
    <w:p w14:paraId="1FF930C2" w14:textId="1CF77F68" w:rsidR="00BC3269" w:rsidRPr="008E458D" w:rsidRDefault="008575D2" w:rsidP="0025166A">
      <w:pPr>
        <w:numPr>
          <w:ilvl w:val="0"/>
          <w:numId w:val="23"/>
        </w:numPr>
        <w:overflowPunct/>
        <w:autoSpaceDE/>
        <w:autoSpaceDN/>
        <w:adjustRightInd/>
        <w:spacing w:line="260" w:lineRule="atLeast"/>
        <w:ind w:left="567" w:hanging="283"/>
        <w:textAlignment w:val="auto"/>
        <w:rPr>
          <w:rFonts w:eastAsia="Calibri" w:cs="Arial"/>
          <w:sz w:val="20"/>
          <w:szCs w:val="20"/>
          <w:lang w:eastAsia="en-US"/>
        </w:rPr>
      </w:pPr>
      <w:r w:rsidRPr="008E458D">
        <w:rPr>
          <w:rFonts w:eastAsia="Calibri" w:cs="Arial"/>
          <w:sz w:val="20"/>
          <w:szCs w:val="20"/>
          <w:lang w:eastAsia="en-US"/>
        </w:rPr>
        <w:t xml:space="preserve">če se ne odzove povabilu iz </w:t>
      </w:r>
      <w:r w:rsidR="00456D35" w:rsidRPr="008E458D">
        <w:rPr>
          <w:rFonts w:eastAsia="Calibri" w:cs="Arial"/>
          <w:sz w:val="20"/>
          <w:szCs w:val="20"/>
          <w:lang w:eastAsia="en-US"/>
        </w:rPr>
        <w:t xml:space="preserve">drugega </w:t>
      </w:r>
      <w:r w:rsidRPr="008E458D">
        <w:rPr>
          <w:rFonts w:eastAsia="Calibri" w:cs="Arial"/>
          <w:sz w:val="20"/>
          <w:szCs w:val="20"/>
          <w:lang w:eastAsia="en-US"/>
        </w:rPr>
        <w:t xml:space="preserve">odstavka </w:t>
      </w:r>
      <w:r w:rsidR="00C6081E" w:rsidRPr="008E458D">
        <w:rPr>
          <w:sz w:val="20"/>
          <w:szCs w:val="20"/>
        </w:rPr>
        <w:fldChar w:fldCharType="begin"/>
      </w:r>
      <w:r w:rsidR="00C6081E" w:rsidRPr="008E458D">
        <w:rPr>
          <w:sz w:val="20"/>
          <w:szCs w:val="20"/>
        </w:rPr>
        <w:instrText xml:space="preserve"> REF _Ref24443908 \r \h  \* MERGEFORMAT </w:instrText>
      </w:r>
      <w:r w:rsidR="00C6081E" w:rsidRPr="008E458D">
        <w:rPr>
          <w:sz w:val="20"/>
          <w:szCs w:val="20"/>
        </w:rPr>
      </w:r>
      <w:r w:rsidR="00C6081E" w:rsidRPr="008E458D">
        <w:rPr>
          <w:sz w:val="20"/>
          <w:szCs w:val="20"/>
        </w:rPr>
        <w:fldChar w:fldCharType="separate"/>
      </w:r>
      <w:r w:rsidR="00CC7BCF" w:rsidRPr="008E458D">
        <w:rPr>
          <w:rFonts w:eastAsia="Calibri" w:cs="Arial"/>
          <w:sz w:val="20"/>
          <w:szCs w:val="20"/>
          <w:lang w:eastAsia="en-US"/>
        </w:rPr>
        <w:t>38</w:t>
      </w:r>
      <w:r w:rsidR="00C6081E" w:rsidRPr="008E458D">
        <w:rPr>
          <w:sz w:val="20"/>
          <w:szCs w:val="20"/>
        </w:rPr>
        <w:fldChar w:fldCharType="end"/>
      </w:r>
      <w:r w:rsidR="004F6390" w:rsidRPr="008E458D">
        <w:rPr>
          <w:rFonts w:eastAsia="Calibri" w:cs="Arial"/>
          <w:sz w:val="20"/>
          <w:szCs w:val="20"/>
          <w:lang w:eastAsia="en-US"/>
        </w:rPr>
        <w:t>. člena tega zakona;</w:t>
      </w:r>
      <w:r w:rsidRPr="008E458D">
        <w:rPr>
          <w:rFonts w:eastAsia="Calibri" w:cs="Arial"/>
          <w:sz w:val="20"/>
          <w:szCs w:val="20"/>
          <w:lang w:eastAsia="en-US"/>
        </w:rPr>
        <w:t xml:space="preserve"> </w:t>
      </w:r>
    </w:p>
    <w:p w14:paraId="35D0331B" w14:textId="3FBD83B0" w:rsidR="009A4F04" w:rsidRPr="00070D68" w:rsidRDefault="009A4F04" w:rsidP="0025166A">
      <w:pPr>
        <w:numPr>
          <w:ilvl w:val="0"/>
          <w:numId w:val="23"/>
        </w:numPr>
        <w:overflowPunct/>
        <w:autoSpaceDE/>
        <w:autoSpaceDN/>
        <w:adjustRightInd/>
        <w:spacing w:line="260" w:lineRule="atLeast"/>
        <w:ind w:left="567" w:hanging="283"/>
        <w:textAlignment w:val="auto"/>
        <w:rPr>
          <w:rFonts w:eastAsia="Calibri" w:cs="Arial"/>
          <w:sz w:val="20"/>
          <w:szCs w:val="20"/>
          <w:lang w:eastAsia="en-US"/>
        </w:rPr>
      </w:pPr>
      <w:r w:rsidRPr="008E458D">
        <w:rPr>
          <w:rFonts w:eastAsia="Calibri" w:cs="Arial"/>
          <w:sz w:val="20"/>
          <w:szCs w:val="20"/>
          <w:lang w:eastAsia="en-US"/>
        </w:rPr>
        <w:t xml:space="preserve">pri preiskavah po </w:t>
      </w:r>
      <w:r w:rsidR="00C6081E" w:rsidRPr="008E458D">
        <w:rPr>
          <w:sz w:val="20"/>
          <w:szCs w:val="20"/>
        </w:rPr>
        <w:fldChar w:fldCharType="begin"/>
      </w:r>
      <w:r w:rsidR="00C6081E" w:rsidRPr="008E458D">
        <w:rPr>
          <w:sz w:val="20"/>
          <w:szCs w:val="20"/>
        </w:rPr>
        <w:instrText xml:space="preserve"> REF _Ref24443932 \r \h  \* MERGEFORMAT </w:instrText>
      </w:r>
      <w:r w:rsidR="00C6081E" w:rsidRPr="008E458D">
        <w:rPr>
          <w:sz w:val="20"/>
          <w:szCs w:val="20"/>
        </w:rPr>
      </w:r>
      <w:r w:rsidR="00C6081E" w:rsidRPr="008E458D">
        <w:rPr>
          <w:sz w:val="20"/>
          <w:szCs w:val="20"/>
        </w:rPr>
        <w:fldChar w:fldCharType="separate"/>
      </w:r>
      <w:r w:rsidR="00CC7BCF" w:rsidRPr="008E458D">
        <w:rPr>
          <w:rFonts w:eastAsia="Calibri" w:cs="Arial"/>
          <w:sz w:val="20"/>
          <w:szCs w:val="20"/>
          <w:lang w:eastAsia="en-US"/>
        </w:rPr>
        <w:t>40</w:t>
      </w:r>
      <w:r w:rsidR="00C6081E" w:rsidRPr="008E458D">
        <w:rPr>
          <w:sz w:val="20"/>
          <w:szCs w:val="20"/>
        </w:rPr>
        <w:fldChar w:fldCharType="end"/>
      </w:r>
      <w:r w:rsidRPr="008E458D">
        <w:rPr>
          <w:rFonts w:eastAsia="Calibri" w:cs="Arial"/>
          <w:sz w:val="20"/>
          <w:szCs w:val="20"/>
          <w:lang w:eastAsia="en-US"/>
        </w:rPr>
        <w:t>. členu tega zakona predloži</w:t>
      </w:r>
      <w:r w:rsidRPr="00070D68">
        <w:rPr>
          <w:rFonts w:eastAsia="Calibri" w:cs="Arial"/>
          <w:sz w:val="20"/>
          <w:szCs w:val="20"/>
          <w:lang w:eastAsia="en-US"/>
        </w:rPr>
        <w:t xml:space="preserve"> nepopolne poslovne knjige in drugo poslovno dokumentacijo ali ovira pooblaščene osebe pri izvajanju pooblastil iz drugega odstavka </w:t>
      </w:r>
      <w:r w:rsidR="00C6081E" w:rsidRPr="00070D68">
        <w:fldChar w:fldCharType="begin"/>
      </w:r>
      <w:r w:rsidR="00C6081E" w:rsidRPr="00070D68">
        <w:instrText xml:space="preserve"> REF _Ref24443932 \r \h  \* MERGEFORMAT </w:instrText>
      </w:r>
      <w:r w:rsidR="00C6081E" w:rsidRPr="00070D68">
        <w:fldChar w:fldCharType="separate"/>
      </w:r>
      <w:r w:rsidR="00CC7BCF" w:rsidRPr="00070D68">
        <w:rPr>
          <w:rFonts w:eastAsia="Calibri" w:cs="Arial"/>
          <w:sz w:val="20"/>
          <w:szCs w:val="20"/>
          <w:lang w:eastAsia="en-US"/>
        </w:rPr>
        <w:t>40</w:t>
      </w:r>
      <w:r w:rsidR="00C6081E" w:rsidRPr="00070D68">
        <w:fldChar w:fldCharType="end"/>
      </w:r>
      <w:r w:rsidRPr="00070D68">
        <w:rPr>
          <w:rFonts w:eastAsia="Calibri" w:cs="Arial"/>
          <w:sz w:val="20"/>
          <w:szCs w:val="20"/>
          <w:lang w:eastAsia="en-US"/>
        </w:rPr>
        <w:t>. člena tega zakona;</w:t>
      </w:r>
    </w:p>
    <w:p w14:paraId="0F45683B" w14:textId="6AF69EB7" w:rsidR="009A4F04" w:rsidRPr="00070D68" w:rsidRDefault="009A4F04" w:rsidP="0025166A">
      <w:pPr>
        <w:numPr>
          <w:ilvl w:val="0"/>
          <w:numId w:val="23"/>
        </w:numPr>
        <w:overflowPunct/>
        <w:autoSpaceDE/>
        <w:autoSpaceDN/>
        <w:adjustRightInd/>
        <w:spacing w:line="260" w:lineRule="atLeast"/>
        <w:ind w:left="567" w:hanging="283"/>
        <w:textAlignment w:val="auto"/>
        <w:rPr>
          <w:rFonts w:eastAsia="Calibri" w:cs="Arial"/>
          <w:sz w:val="20"/>
          <w:szCs w:val="20"/>
          <w:lang w:eastAsia="en-US"/>
        </w:rPr>
      </w:pPr>
      <w:r w:rsidRPr="00070D68">
        <w:rPr>
          <w:rFonts w:eastAsia="Calibri" w:cs="Arial"/>
          <w:sz w:val="20"/>
          <w:szCs w:val="20"/>
          <w:lang w:eastAsia="en-US"/>
        </w:rPr>
        <w:t xml:space="preserve">v odgovoru na vprašanje iz 6. alineje drugega odstavka </w:t>
      </w:r>
      <w:r w:rsidR="00C6081E" w:rsidRPr="00070D68">
        <w:fldChar w:fldCharType="begin"/>
      </w:r>
      <w:r w:rsidR="00C6081E" w:rsidRPr="00070D68">
        <w:instrText xml:space="preserve"> REF _Ref24443932 \r \h  \* MERGEFORMAT </w:instrText>
      </w:r>
      <w:r w:rsidR="00C6081E" w:rsidRPr="00070D68">
        <w:fldChar w:fldCharType="separate"/>
      </w:r>
      <w:r w:rsidR="00CC7BCF" w:rsidRPr="00070D68">
        <w:rPr>
          <w:rFonts w:eastAsia="Calibri" w:cs="Arial"/>
          <w:sz w:val="20"/>
          <w:szCs w:val="20"/>
          <w:lang w:eastAsia="en-US"/>
        </w:rPr>
        <w:t>40</w:t>
      </w:r>
      <w:r w:rsidR="00C6081E" w:rsidRPr="00070D68">
        <w:fldChar w:fldCharType="end"/>
      </w:r>
      <w:r w:rsidRPr="00070D68">
        <w:rPr>
          <w:rFonts w:eastAsia="Calibri" w:cs="Arial"/>
          <w:sz w:val="20"/>
          <w:szCs w:val="20"/>
          <w:lang w:eastAsia="en-US"/>
        </w:rPr>
        <w:t xml:space="preserve">. člena tega zakona, da napačen ali zavajajoč odgovor, ali če v roku, ki ga določi </w:t>
      </w:r>
      <w:r w:rsidR="0045309B" w:rsidRPr="00070D68">
        <w:rPr>
          <w:rFonts w:eastAsia="Calibri" w:cs="Arial"/>
          <w:sz w:val="20"/>
          <w:szCs w:val="20"/>
          <w:lang w:eastAsia="en-US"/>
        </w:rPr>
        <w:t>agenc</w:t>
      </w:r>
      <w:r w:rsidRPr="00070D68">
        <w:rPr>
          <w:rFonts w:eastAsia="Calibri" w:cs="Arial"/>
          <w:sz w:val="20"/>
          <w:szCs w:val="20"/>
          <w:lang w:eastAsia="en-US"/>
        </w:rPr>
        <w:t>ija, ne popravi nepopolnega ali zavajajočega odgovora, ali če ne da ali noče dati popolnega odgovora o dejstvih, ki se nanašajo na predmet in namen sodno odrejene preiskave;</w:t>
      </w:r>
    </w:p>
    <w:p w14:paraId="74BC559B" w14:textId="15903230" w:rsidR="009A4F04" w:rsidRPr="00070D68" w:rsidRDefault="009A4F04" w:rsidP="0025166A">
      <w:pPr>
        <w:numPr>
          <w:ilvl w:val="0"/>
          <w:numId w:val="23"/>
        </w:numPr>
        <w:overflowPunct/>
        <w:autoSpaceDE/>
        <w:autoSpaceDN/>
        <w:adjustRightInd/>
        <w:spacing w:line="260" w:lineRule="atLeast"/>
        <w:ind w:left="567" w:hanging="283"/>
        <w:textAlignment w:val="auto"/>
        <w:rPr>
          <w:rFonts w:eastAsia="Calibri" w:cs="Arial"/>
          <w:sz w:val="20"/>
          <w:szCs w:val="20"/>
          <w:lang w:eastAsia="en-US"/>
        </w:rPr>
      </w:pPr>
      <w:r w:rsidRPr="00070D68">
        <w:rPr>
          <w:rFonts w:eastAsia="Calibri" w:cs="Arial"/>
          <w:sz w:val="20"/>
          <w:szCs w:val="20"/>
          <w:lang w:eastAsia="en-US"/>
        </w:rPr>
        <w:t xml:space="preserve">prelomi pečate, iz četrte alineje drugega odstavka </w:t>
      </w:r>
      <w:r w:rsidR="00C6081E" w:rsidRPr="00070D68">
        <w:rPr>
          <w:sz w:val="20"/>
          <w:szCs w:val="20"/>
        </w:rPr>
        <w:fldChar w:fldCharType="begin"/>
      </w:r>
      <w:r w:rsidR="00C6081E" w:rsidRPr="00070D68">
        <w:rPr>
          <w:sz w:val="20"/>
          <w:szCs w:val="20"/>
        </w:rPr>
        <w:instrText xml:space="preserve"> REF _Ref24443932 \r \h  \* MERGEFORMAT </w:instrText>
      </w:r>
      <w:r w:rsidR="00C6081E" w:rsidRPr="00070D68">
        <w:rPr>
          <w:sz w:val="20"/>
          <w:szCs w:val="20"/>
        </w:rPr>
      </w:r>
      <w:r w:rsidR="00C6081E" w:rsidRPr="00070D68">
        <w:rPr>
          <w:sz w:val="20"/>
          <w:szCs w:val="20"/>
        </w:rPr>
        <w:fldChar w:fldCharType="separate"/>
      </w:r>
      <w:r w:rsidR="00CC7BCF" w:rsidRPr="00070D68">
        <w:rPr>
          <w:rFonts w:eastAsia="Calibri" w:cs="Arial"/>
          <w:sz w:val="20"/>
          <w:szCs w:val="20"/>
          <w:lang w:eastAsia="en-US"/>
        </w:rPr>
        <w:t>40</w:t>
      </w:r>
      <w:r w:rsidR="00C6081E" w:rsidRPr="00070D68">
        <w:rPr>
          <w:sz w:val="20"/>
          <w:szCs w:val="20"/>
        </w:rPr>
        <w:fldChar w:fldCharType="end"/>
      </w:r>
      <w:r w:rsidRPr="00070D68">
        <w:rPr>
          <w:rFonts w:eastAsia="Calibri" w:cs="Arial"/>
          <w:sz w:val="20"/>
          <w:szCs w:val="20"/>
          <w:lang w:eastAsia="en-US"/>
        </w:rPr>
        <w:t>. člena tega zakona</w:t>
      </w:r>
      <w:r w:rsidR="000F3482" w:rsidRPr="00070D68">
        <w:rPr>
          <w:rFonts w:eastAsia="Calibri" w:cs="Arial"/>
          <w:sz w:val="20"/>
          <w:szCs w:val="20"/>
          <w:lang w:eastAsia="en-US"/>
        </w:rPr>
        <w:t>.</w:t>
      </w:r>
    </w:p>
    <w:p w14:paraId="71A58F07" w14:textId="49CD1C68" w:rsidR="009A4F04" w:rsidRPr="00070D68" w:rsidRDefault="009A4F04" w:rsidP="0025166A">
      <w:pPr>
        <w:overflowPunct/>
        <w:autoSpaceDE/>
        <w:autoSpaceDN/>
        <w:adjustRightInd/>
        <w:spacing w:line="260" w:lineRule="atLeast"/>
        <w:textAlignment w:val="auto"/>
        <w:rPr>
          <w:rFonts w:eastAsia="Calibri" w:cs="Arial"/>
          <w:sz w:val="20"/>
          <w:szCs w:val="20"/>
          <w:lang w:eastAsia="en-US"/>
        </w:rPr>
      </w:pPr>
    </w:p>
    <w:p w14:paraId="776CE944" w14:textId="77777777" w:rsidR="009A4F04" w:rsidRPr="00070D68" w:rsidRDefault="009A4F04" w:rsidP="0025166A">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t xml:space="preserve">(4) </w:t>
      </w:r>
      <w:r w:rsidR="0045309B" w:rsidRPr="00070D68">
        <w:rPr>
          <w:rFonts w:eastAsia="Calibri" w:cs="Arial"/>
          <w:sz w:val="20"/>
          <w:szCs w:val="20"/>
          <w:lang w:eastAsia="en-US"/>
        </w:rPr>
        <w:t>Agenc</w:t>
      </w:r>
      <w:r w:rsidRPr="00070D68">
        <w:rPr>
          <w:rFonts w:eastAsia="Calibri" w:cs="Arial"/>
          <w:sz w:val="20"/>
          <w:szCs w:val="20"/>
          <w:lang w:eastAsia="en-US"/>
        </w:rPr>
        <w:t xml:space="preserve">ija podjetju </w:t>
      </w:r>
      <w:r w:rsidR="00F41A40" w:rsidRPr="00070D68">
        <w:rPr>
          <w:rFonts w:eastAsia="Calibri" w:cs="Arial"/>
          <w:sz w:val="20"/>
          <w:szCs w:val="20"/>
          <w:lang w:eastAsia="en-US"/>
        </w:rPr>
        <w:t>izreče</w:t>
      </w:r>
      <w:r w:rsidRPr="00070D68">
        <w:rPr>
          <w:rFonts w:eastAsia="Calibri" w:cs="Arial"/>
          <w:sz w:val="20"/>
          <w:szCs w:val="20"/>
          <w:lang w:eastAsia="en-US"/>
        </w:rPr>
        <w:t xml:space="preserve"> periodične </w:t>
      </w:r>
      <w:r w:rsidR="00F41A40" w:rsidRPr="00070D68">
        <w:rPr>
          <w:rFonts w:eastAsia="Calibri" w:cs="Arial"/>
          <w:sz w:val="20"/>
          <w:szCs w:val="20"/>
          <w:lang w:eastAsia="en-US"/>
        </w:rPr>
        <w:t xml:space="preserve">administrativno sankcijo </w:t>
      </w:r>
      <w:r w:rsidRPr="00070D68">
        <w:rPr>
          <w:rFonts w:eastAsia="Calibri" w:cs="Arial"/>
          <w:sz w:val="20"/>
          <w:szCs w:val="20"/>
          <w:lang w:eastAsia="en-US"/>
        </w:rPr>
        <w:t>v obliki dnevnega denarnega zneska v višini največ pet odstotkov povprečnega dnevnega skupnega prometa podjetja v predhodnem poslovnem letu zato, da ga prisili:</w:t>
      </w:r>
    </w:p>
    <w:p w14:paraId="283DBAEF" w14:textId="68EF9346" w:rsidR="009A4F04" w:rsidRPr="00070D68" w:rsidRDefault="009A4F04" w:rsidP="0025166A">
      <w:pPr>
        <w:numPr>
          <w:ilvl w:val="0"/>
          <w:numId w:val="23"/>
        </w:numPr>
        <w:overflowPunct/>
        <w:autoSpaceDE/>
        <w:autoSpaceDN/>
        <w:adjustRightInd/>
        <w:spacing w:line="260" w:lineRule="atLeast"/>
        <w:ind w:left="567" w:hanging="283"/>
        <w:textAlignment w:val="auto"/>
        <w:rPr>
          <w:rFonts w:eastAsia="Calibri" w:cs="Arial"/>
          <w:sz w:val="20"/>
          <w:szCs w:val="20"/>
          <w:lang w:eastAsia="en-US"/>
        </w:rPr>
      </w:pPr>
      <w:r w:rsidRPr="00070D68">
        <w:rPr>
          <w:rFonts w:eastAsia="Calibri" w:cs="Arial"/>
          <w:sz w:val="20"/>
          <w:szCs w:val="20"/>
          <w:lang w:eastAsia="en-US"/>
        </w:rPr>
        <w:t xml:space="preserve">k predložitvi popolnih in pravilnih informacij na zahtevo iz drugega odstavka </w:t>
      </w:r>
      <w:r w:rsidR="00C6081E" w:rsidRPr="00070D68">
        <w:rPr>
          <w:sz w:val="20"/>
          <w:szCs w:val="20"/>
        </w:rPr>
        <w:fldChar w:fldCharType="begin"/>
      </w:r>
      <w:r w:rsidR="00C6081E" w:rsidRPr="00070D68">
        <w:rPr>
          <w:sz w:val="20"/>
          <w:szCs w:val="20"/>
        </w:rPr>
        <w:instrText xml:space="preserve"> REF _Ref24357538 \r \h  \* MERGEFORMAT </w:instrText>
      </w:r>
      <w:r w:rsidR="00C6081E" w:rsidRPr="00070D68">
        <w:rPr>
          <w:sz w:val="20"/>
          <w:szCs w:val="20"/>
        </w:rPr>
      </w:r>
      <w:r w:rsidR="00C6081E" w:rsidRPr="00070D68">
        <w:rPr>
          <w:sz w:val="20"/>
          <w:szCs w:val="20"/>
        </w:rPr>
        <w:fldChar w:fldCharType="separate"/>
      </w:r>
      <w:r w:rsidR="00CC7BCF" w:rsidRPr="00070D68">
        <w:rPr>
          <w:rFonts w:eastAsia="Calibri" w:cs="Arial"/>
          <w:sz w:val="20"/>
          <w:szCs w:val="20"/>
          <w:lang w:eastAsia="en-US"/>
        </w:rPr>
        <w:t>37</w:t>
      </w:r>
      <w:r w:rsidR="00C6081E" w:rsidRPr="00070D68">
        <w:rPr>
          <w:sz w:val="20"/>
          <w:szCs w:val="20"/>
        </w:rPr>
        <w:fldChar w:fldCharType="end"/>
      </w:r>
      <w:r w:rsidRPr="00070D68">
        <w:rPr>
          <w:rFonts w:eastAsia="Calibri" w:cs="Arial"/>
          <w:sz w:val="20"/>
          <w:szCs w:val="20"/>
          <w:lang w:eastAsia="en-US"/>
        </w:rPr>
        <w:t>. člena tega zakona;</w:t>
      </w:r>
    </w:p>
    <w:p w14:paraId="63392595" w14:textId="52458D60" w:rsidR="009A4F04" w:rsidRPr="00070D68" w:rsidRDefault="009A4F04" w:rsidP="0025166A">
      <w:pPr>
        <w:numPr>
          <w:ilvl w:val="0"/>
          <w:numId w:val="23"/>
        </w:numPr>
        <w:overflowPunct/>
        <w:autoSpaceDE/>
        <w:autoSpaceDN/>
        <w:adjustRightInd/>
        <w:spacing w:line="260" w:lineRule="atLeast"/>
        <w:ind w:left="567" w:hanging="283"/>
        <w:textAlignment w:val="auto"/>
        <w:rPr>
          <w:rFonts w:eastAsia="Calibri" w:cs="Arial"/>
          <w:sz w:val="20"/>
          <w:szCs w:val="20"/>
          <w:lang w:eastAsia="en-US"/>
        </w:rPr>
      </w:pPr>
      <w:r w:rsidRPr="00070D68">
        <w:rPr>
          <w:rFonts w:eastAsia="Calibri" w:cs="Arial"/>
          <w:sz w:val="20"/>
          <w:szCs w:val="20"/>
          <w:lang w:eastAsia="en-US"/>
        </w:rPr>
        <w:t xml:space="preserve">k sodelovanju pri postopku zbiranja informacij oziroma k prenehanju oviranja zbiranja informacij iz </w:t>
      </w:r>
      <w:r w:rsidR="00C6081E" w:rsidRPr="00070D68">
        <w:rPr>
          <w:sz w:val="20"/>
          <w:szCs w:val="20"/>
        </w:rPr>
        <w:fldChar w:fldCharType="begin"/>
      </w:r>
      <w:r w:rsidR="00C6081E" w:rsidRPr="00070D68">
        <w:rPr>
          <w:sz w:val="20"/>
          <w:szCs w:val="20"/>
        </w:rPr>
        <w:instrText xml:space="preserve"> REF _Ref24443908 \r \h  \* MERGEFORMAT </w:instrText>
      </w:r>
      <w:r w:rsidR="00C6081E" w:rsidRPr="00070D68">
        <w:rPr>
          <w:sz w:val="20"/>
          <w:szCs w:val="20"/>
        </w:rPr>
      </w:r>
      <w:r w:rsidR="00C6081E" w:rsidRPr="00070D68">
        <w:rPr>
          <w:sz w:val="20"/>
          <w:szCs w:val="20"/>
        </w:rPr>
        <w:fldChar w:fldCharType="separate"/>
      </w:r>
      <w:r w:rsidR="00CC7BCF" w:rsidRPr="00070D68">
        <w:rPr>
          <w:rFonts w:eastAsia="Calibri" w:cs="Arial"/>
          <w:sz w:val="20"/>
          <w:szCs w:val="20"/>
          <w:lang w:eastAsia="en-US"/>
        </w:rPr>
        <w:t>38</w:t>
      </w:r>
      <w:r w:rsidR="00C6081E" w:rsidRPr="00070D68">
        <w:rPr>
          <w:sz w:val="20"/>
          <w:szCs w:val="20"/>
        </w:rPr>
        <w:fldChar w:fldCharType="end"/>
      </w:r>
      <w:r w:rsidR="00700113" w:rsidRPr="00070D68">
        <w:rPr>
          <w:rFonts w:eastAsia="Calibri" w:cs="Arial"/>
          <w:sz w:val="20"/>
          <w:szCs w:val="20"/>
          <w:lang w:eastAsia="en-US"/>
        </w:rPr>
        <w:t>.</w:t>
      </w:r>
      <w:r w:rsidRPr="00070D68">
        <w:rPr>
          <w:rFonts w:eastAsia="Calibri" w:cs="Arial"/>
          <w:sz w:val="20"/>
          <w:szCs w:val="20"/>
          <w:lang w:eastAsia="en-US"/>
        </w:rPr>
        <w:t xml:space="preserve"> člena tega zakona v prostorih </w:t>
      </w:r>
      <w:r w:rsidR="0045309B" w:rsidRPr="00070D68">
        <w:rPr>
          <w:rFonts w:eastAsia="Calibri" w:cs="Arial"/>
          <w:sz w:val="20"/>
          <w:szCs w:val="20"/>
          <w:lang w:eastAsia="en-US"/>
        </w:rPr>
        <w:t>agenc</w:t>
      </w:r>
      <w:r w:rsidRPr="00070D68">
        <w:rPr>
          <w:rFonts w:eastAsia="Calibri" w:cs="Arial"/>
          <w:sz w:val="20"/>
          <w:szCs w:val="20"/>
          <w:lang w:eastAsia="en-US"/>
        </w:rPr>
        <w:t>ije;</w:t>
      </w:r>
    </w:p>
    <w:p w14:paraId="2263BF44" w14:textId="714A4F47" w:rsidR="009A4F04" w:rsidRPr="00070D68" w:rsidRDefault="009A4F04" w:rsidP="0025166A">
      <w:pPr>
        <w:numPr>
          <w:ilvl w:val="0"/>
          <w:numId w:val="23"/>
        </w:numPr>
        <w:overflowPunct/>
        <w:autoSpaceDE/>
        <w:autoSpaceDN/>
        <w:adjustRightInd/>
        <w:spacing w:line="260" w:lineRule="atLeast"/>
        <w:ind w:left="567" w:hanging="283"/>
        <w:textAlignment w:val="auto"/>
        <w:rPr>
          <w:rFonts w:eastAsia="Calibri" w:cs="Arial"/>
          <w:sz w:val="20"/>
          <w:szCs w:val="20"/>
          <w:lang w:eastAsia="en-US"/>
        </w:rPr>
      </w:pPr>
      <w:r w:rsidRPr="00070D68">
        <w:rPr>
          <w:rFonts w:eastAsia="Calibri" w:cs="Arial"/>
          <w:sz w:val="20"/>
          <w:szCs w:val="20"/>
          <w:lang w:eastAsia="en-US"/>
        </w:rPr>
        <w:t>k podreditvi sodno odrejen</w:t>
      </w:r>
      <w:r w:rsidR="0036440B" w:rsidRPr="00070D68">
        <w:rPr>
          <w:rFonts w:eastAsia="Calibri" w:cs="Arial"/>
          <w:sz w:val="20"/>
          <w:szCs w:val="20"/>
          <w:lang w:eastAsia="en-US"/>
        </w:rPr>
        <w:t>e</w:t>
      </w:r>
      <w:r w:rsidRPr="00070D68">
        <w:rPr>
          <w:rFonts w:eastAsia="Calibri" w:cs="Arial"/>
          <w:sz w:val="20"/>
          <w:szCs w:val="20"/>
          <w:lang w:eastAsia="en-US"/>
        </w:rPr>
        <w:t xml:space="preserve"> preiskav</w:t>
      </w:r>
      <w:r w:rsidR="0036440B" w:rsidRPr="00070D68">
        <w:rPr>
          <w:rFonts w:eastAsia="Calibri" w:cs="Arial"/>
          <w:sz w:val="20"/>
          <w:szCs w:val="20"/>
          <w:lang w:eastAsia="en-US"/>
        </w:rPr>
        <w:t>e</w:t>
      </w:r>
      <w:r w:rsidRPr="00070D68">
        <w:rPr>
          <w:rFonts w:eastAsia="Calibri" w:cs="Arial"/>
          <w:sz w:val="20"/>
          <w:szCs w:val="20"/>
          <w:lang w:eastAsia="en-US"/>
        </w:rPr>
        <w:t xml:space="preserve"> iz </w:t>
      </w:r>
      <w:r w:rsidR="00C6081E" w:rsidRPr="00070D68">
        <w:rPr>
          <w:sz w:val="20"/>
          <w:szCs w:val="20"/>
        </w:rPr>
        <w:fldChar w:fldCharType="begin"/>
      </w:r>
      <w:r w:rsidR="00C6081E" w:rsidRPr="00070D68">
        <w:rPr>
          <w:sz w:val="20"/>
          <w:szCs w:val="20"/>
        </w:rPr>
        <w:instrText xml:space="preserve"> REF _Ref24443932 \r \h  \* MERGEFORMAT </w:instrText>
      </w:r>
      <w:r w:rsidR="00C6081E" w:rsidRPr="00070D68">
        <w:rPr>
          <w:sz w:val="20"/>
          <w:szCs w:val="20"/>
        </w:rPr>
      </w:r>
      <w:r w:rsidR="00C6081E" w:rsidRPr="00070D68">
        <w:rPr>
          <w:sz w:val="20"/>
          <w:szCs w:val="20"/>
        </w:rPr>
        <w:fldChar w:fldCharType="separate"/>
      </w:r>
      <w:r w:rsidR="00CC7BCF" w:rsidRPr="00070D68">
        <w:rPr>
          <w:rFonts w:eastAsia="Calibri" w:cs="Arial"/>
          <w:sz w:val="20"/>
          <w:szCs w:val="20"/>
          <w:lang w:eastAsia="en-US"/>
        </w:rPr>
        <w:t>40</w:t>
      </w:r>
      <w:r w:rsidR="00C6081E" w:rsidRPr="00070D68">
        <w:rPr>
          <w:sz w:val="20"/>
          <w:szCs w:val="20"/>
        </w:rPr>
        <w:fldChar w:fldCharType="end"/>
      </w:r>
      <w:r w:rsidRPr="00070D68">
        <w:rPr>
          <w:rFonts w:eastAsia="Calibri" w:cs="Arial"/>
          <w:sz w:val="20"/>
          <w:szCs w:val="20"/>
          <w:lang w:eastAsia="en-US"/>
        </w:rPr>
        <w:t>. člena tega zakona;</w:t>
      </w:r>
    </w:p>
    <w:p w14:paraId="67AD4A06" w14:textId="7BC553A5" w:rsidR="009A4F04" w:rsidRPr="00070D68" w:rsidRDefault="009A4F04" w:rsidP="0025166A">
      <w:pPr>
        <w:numPr>
          <w:ilvl w:val="0"/>
          <w:numId w:val="23"/>
        </w:numPr>
        <w:overflowPunct/>
        <w:autoSpaceDE/>
        <w:autoSpaceDN/>
        <w:adjustRightInd/>
        <w:spacing w:line="260" w:lineRule="atLeast"/>
        <w:ind w:left="567" w:hanging="283"/>
        <w:textAlignment w:val="auto"/>
        <w:rPr>
          <w:rFonts w:eastAsia="Calibri" w:cs="Arial"/>
          <w:sz w:val="20"/>
          <w:szCs w:val="20"/>
          <w:lang w:eastAsia="en-US"/>
        </w:rPr>
      </w:pPr>
      <w:r w:rsidRPr="00070D68">
        <w:rPr>
          <w:rFonts w:eastAsia="Calibri" w:cs="Arial"/>
          <w:sz w:val="20"/>
          <w:szCs w:val="20"/>
          <w:lang w:eastAsia="en-US"/>
        </w:rPr>
        <w:t xml:space="preserve">k upoštevanju odločbe iz </w:t>
      </w:r>
      <w:r w:rsidR="00700113" w:rsidRPr="00070D68">
        <w:rPr>
          <w:rFonts w:eastAsia="Calibri" w:cs="Arial"/>
          <w:sz w:val="20"/>
          <w:szCs w:val="20"/>
          <w:lang w:eastAsia="en-US"/>
        </w:rPr>
        <w:t xml:space="preserve"> </w:t>
      </w:r>
      <w:r w:rsidR="00C6081E" w:rsidRPr="00070D68">
        <w:rPr>
          <w:sz w:val="20"/>
          <w:szCs w:val="20"/>
        </w:rPr>
        <w:fldChar w:fldCharType="begin"/>
      </w:r>
      <w:r w:rsidR="00C6081E" w:rsidRPr="00070D68">
        <w:rPr>
          <w:sz w:val="20"/>
          <w:szCs w:val="20"/>
        </w:rPr>
        <w:instrText xml:space="preserve"> REF _Ref24443761 \r \h  \* MERGEFORMAT </w:instrText>
      </w:r>
      <w:r w:rsidR="00C6081E" w:rsidRPr="00070D68">
        <w:rPr>
          <w:sz w:val="20"/>
          <w:szCs w:val="20"/>
        </w:rPr>
      </w:r>
      <w:r w:rsidR="00C6081E" w:rsidRPr="00070D68">
        <w:rPr>
          <w:sz w:val="20"/>
          <w:szCs w:val="20"/>
        </w:rPr>
        <w:fldChar w:fldCharType="separate"/>
      </w:r>
      <w:r w:rsidR="00CC7BCF" w:rsidRPr="00070D68">
        <w:rPr>
          <w:rFonts w:eastAsia="Calibri" w:cs="Arial"/>
          <w:sz w:val="20"/>
          <w:szCs w:val="20"/>
          <w:lang w:eastAsia="en-US"/>
        </w:rPr>
        <w:t>46</w:t>
      </w:r>
      <w:r w:rsidR="00C6081E" w:rsidRPr="00070D68">
        <w:rPr>
          <w:sz w:val="20"/>
          <w:szCs w:val="20"/>
        </w:rPr>
        <w:fldChar w:fldCharType="end"/>
      </w:r>
      <w:r w:rsidRPr="00070D68">
        <w:rPr>
          <w:rFonts w:eastAsia="Calibri" w:cs="Arial"/>
          <w:sz w:val="20"/>
          <w:szCs w:val="20"/>
          <w:lang w:eastAsia="en-US"/>
        </w:rPr>
        <w:t xml:space="preserve">., </w:t>
      </w:r>
      <w:r w:rsidR="00C6081E" w:rsidRPr="00070D68">
        <w:rPr>
          <w:sz w:val="20"/>
          <w:szCs w:val="20"/>
        </w:rPr>
        <w:fldChar w:fldCharType="begin"/>
      </w:r>
      <w:r w:rsidR="00C6081E" w:rsidRPr="00070D68">
        <w:rPr>
          <w:sz w:val="20"/>
          <w:szCs w:val="20"/>
        </w:rPr>
        <w:instrText xml:space="preserve"> REF _Ref24443774 \r \h  \* MERGEFORMAT </w:instrText>
      </w:r>
      <w:r w:rsidR="00C6081E" w:rsidRPr="00070D68">
        <w:rPr>
          <w:sz w:val="20"/>
          <w:szCs w:val="20"/>
        </w:rPr>
      </w:r>
      <w:r w:rsidR="00C6081E" w:rsidRPr="00070D68">
        <w:rPr>
          <w:sz w:val="20"/>
          <w:szCs w:val="20"/>
        </w:rPr>
        <w:fldChar w:fldCharType="separate"/>
      </w:r>
      <w:r w:rsidR="00CC7BCF" w:rsidRPr="00070D68">
        <w:rPr>
          <w:rFonts w:eastAsia="Calibri" w:cs="Arial"/>
          <w:sz w:val="20"/>
          <w:szCs w:val="20"/>
          <w:lang w:eastAsia="en-US"/>
        </w:rPr>
        <w:t>47</w:t>
      </w:r>
      <w:r w:rsidR="00C6081E" w:rsidRPr="00070D68">
        <w:rPr>
          <w:sz w:val="20"/>
          <w:szCs w:val="20"/>
        </w:rPr>
        <w:fldChar w:fldCharType="end"/>
      </w:r>
      <w:r w:rsidRPr="00070D68">
        <w:rPr>
          <w:rFonts w:eastAsia="Calibri" w:cs="Arial"/>
          <w:sz w:val="20"/>
          <w:szCs w:val="20"/>
          <w:lang w:eastAsia="en-US"/>
        </w:rPr>
        <w:t xml:space="preserve">. ali </w:t>
      </w:r>
      <w:r w:rsidR="00C6081E" w:rsidRPr="00070D68">
        <w:rPr>
          <w:sz w:val="20"/>
          <w:szCs w:val="20"/>
        </w:rPr>
        <w:fldChar w:fldCharType="begin"/>
      </w:r>
      <w:r w:rsidR="00C6081E" w:rsidRPr="00070D68">
        <w:rPr>
          <w:sz w:val="20"/>
          <w:szCs w:val="20"/>
        </w:rPr>
        <w:instrText xml:space="preserve"> REF _Ref24443790 \r \h  \* MERGEFORMAT </w:instrText>
      </w:r>
      <w:r w:rsidR="00C6081E" w:rsidRPr="00070D68">
        <w:rPr>
          <w:sz w:val="20"/>
          <w:szCs w:val="20"/>
        </w:rPr>
      </w:r>
      <w:r w:rsidR="00C6081E" w:rsidRPr="00070D68">
        <w:rPr>
          <w:sz w:val="20"/>
          <w:szCs w:val="20"/>
        </w:rPr>
        <w:fldChar w:fldCharType="separate"/>
      </w:r>
      <w:r w:rsidR="00CC7BCF" w:rsidRPr="00070D68">
        <w:rPr>
          <w:rFonts w:eastAsia="Calibri" w:cs="Arial"/>
          <w:sz w:val="20"/>
          <w:szCs w:val="20"/>
          <w:lang w:eastAsia="en-US"/>
        </w:rPr>
        <w:t>48</w:t>
      </w:r>
      <w:r w:rsidR="00C6081E" w:rsidRPr="00070D68">
        <w:rPr>
          <w:sz w:val="20"/>
          <w:szCs w:val="20"/>
        </w:rPr>
        <w:fldChar w:fldCharType="end"/>
      </w:r>
      <w:r w:rsidRPr="00070D68">
        <w:rPr>
          <w:rFonts w:eastAsia="Calibri" w:cs="Arial"/>
          <w:sz w:val="20"/>
          <w:szCs w:val="20"/>
          <w:lang w:eastAsia="en-US"/>
        </w:rPr>
        <w:t>. člena tega zakona.</w:t>
      </w:r>
    </w:p>
    <w:p w14:paraId="7DFDBC77" w14:textId="77777777" w:rsidR="009A4F04" w:rsidRPr="00070D68" w:rsidRDefault="009A4F04" w:rsidP="0025166A">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t xml:space="preserve"> </w:t>
      </w:r>
    </w:p>
    <w:p w14:paraId="0A341DD7" w14:textId="7DA5AC05" w:rsidR="009A4F04" w:rsidRPr="00070D68" w:rsidRDefault="009A4F04" w:rsidP="0025166A">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t xml:space="preserve">(5) Plačilo dnevne periodične administrativne sankcije iz prejšnjega odstavka se </w:t>
      </w:r>
      <w:r w:rsidR="00F41A40" w:rsidRPr="00070D68">
        <w:rPr>
          <w:rFonts w:eastAsia="Calibri" w:cs="Arial"/>
          <w:sz w:val="20"/>
          <w:szCs w:val="20"/>
          <w:lang w:eastAsia="en-US"/>
        </w:rPr>
        <w:t xml:space="preserve">izreče </w:t>
      </w:r>
      <w:r w:rsidRPr="00070D68">
        <w:rPr>
          <w:rFonts w:eastAsia="Calibri" w:cs="Arial"/>
          <w:sz w:val="20"/>
          <w:szCs w:val="20"/>
          <w:lang w:eastAsia="en-US"/>
        </w:rPr>
        <w:t xml:space="preserve">podjetju od dneva izdaje odločbe do izvršitve obveznosti iz prvih treh alinej prejšnjega odstavka oziroma do začetka spoštovanja odločb iz </w:t>
      </w:r>
      <w:r w:rsidR="00700113" w:rsidRPr="00070D68">
        <w:rPr>
          <w:rFonts w:eastAsia="Calibri" w:cs="Arial"/>
          <w:sz w:val="20"/>
          <w:szCs w:val="20"/>
          <w:lang w:eastAsia="en-US"/>
        </w:rPr>
        <w:t xml:space="preserve"> </w:t>
      </w:r>
      <w:r w:rsidR="00C6081E" w:rsidRPr="00070D68">
        <w:rPr>
          <w:sz w:val="20"/>
          <w:szCs w:val="20"/>
        </w:rPr>
        <w:fldChar w:fldCharType="begin"/>
      </w:r>
      <w:r w:rsidR="00C6081E" w:rsidRPr="00070D68">
        <w:rPr>
          <w:sz w:val="20"/>
          <w:szCs w:val="20"/>
        </w:rPr>
        <w:instrText xml:space="preserve"> REF _Ref24443761 \r \h  \* MERGEFORMAT </w:instrText>
      </w:r>
      <w:r w:rsidR="00C6081E" w:rsidRPr="00070D68">
        <w:rPr>
          <w:sz w:val="20"/>
          <w:szCs w:val="20"/>
        </w:rPr>
      </w:r>
      <w:r w:rsidR="00C6081E" w:rsidRPr="00070D68">
        <w:rPr>
          <w:sz w:val="20"/>
          <w:szCs w:val="20"/>
        </w:rPr>
        <w:fldChar w:fldCharType="separate"/>
      </w:r>
      <w:r w:rsidR="00CC7BCF" w:rsidRPr="00070D68">
        <w:rPr>
          <w:rFonts w:eastAsia="Calibri" w:cs="Arial"/>
          <w:sz w:val="20"/>
          <w:szCs w:val="20"/>
          <w:lang w:eastAsia="en-US"/>
        </w:rPr>
        <w:t>46</w:t>
      </w:r>
      <w:r w:rsidR="00C6081E" w:rsidRPr="00070D68">
        <w:rPr>
          <w:sz w:val="20"/>
          <w:szCs w:val="20"/>
        </w:rPr>
        <w:fldChar w:fldCharType="end"/>
      </w:r>
      <w:r w:rsidRPr="00070D68">
        <w:rPr>
          <w:rFonts w:eastAsia="Calibri" w:cs="Arial"/>
          <w:sz w:val="20"/>
          <w:szCs w:val="20"/>
          <w:lang w:eastAsia="en-US"/>
        </w:rPr>
        <w:t xml:space="preserve">., </w:t>
      </w:r>
      <w:r w:rsidR="00C6081E" w:rsidRPr="00070D68">
        <w:rPr>
          <w:sz w:val="20"/>
          <w:szCs w:val="20"/>
        </w:rPr>
        <w:fldChar w:fldCharType="begin"/>
      </w:r>
      <w:r w:rsidR="00C6081E" w:rsidRPr="00070D68">
        <w:rPr>
          <w:sz w:val="20"/>
          <w:szCs w:val="20"/>
        </w:rPr>
        <w:instrText xml:space="preserve"> REF _Ref24443774 \r \h  \* MERGEFORMAT </w:instrText>
      </w:r>
      <w:r w:rsidR="00C6081E" w:rsidRPr="00070D68">
        <w:rPr>
          <w:sz w:val="20"/>
          <w:szCs w:val="20"/>
        </w:rPr>
      </w:r>
      <w:r w:rsidR="00C6081E" w:rsidRPr="00070D68">
        <w:rPr>
          <w:sz w:val="20"/>
          <w:szCs w:val="20"/>
        </w:rPr>
        <w:fldChar w:fldCharType="separate"/>
      </w:r>
      <w:r w:rsidR="00CC7BCF" w:rsidRPr="00070D68">
        <w:rPr>
          <w:rFonts w:eastAsia="Calibri" w:cs="Arial"/>
          <w:sz w:val="20"/>
          <w:szCs w:val="20"/>
          <w:lang w:eastAsia="en-US"/>
        </w:rPr>
        <w:t>47</w:t>
      </w:r>
      <w:r w:rsidR="00C6081E" w:rsidRPr="00070D68">
        <w:rPr>
          <w:sz w:val="20"/>
          <w:szCs w:val="20"/>
        </w:rPr>
        <w:fldChar w:fldCharType="end"/>
      </w:r>
      <w:r w:rsidRPr="00070D68">
        <w:rPr>
          <w:rFonts w:eastAsia="Calibri" w:cs="Arial"/>
          <w:sz w:val="20"/>
          <w:szCs w:val="20"/>
          <w:lang w:eastAsia="en-US"/>
        </w:rPr>
        <w:t xml:space="preserve">. in </w:t>
      </w:r>
      <w:r w:rsidR="00C6081E" w:rsidRPr="00070D68">
        <w:rPr>
          <w:sz w:val="20"/>
          <w:szCs w:val="20"/>
        </w:rPr>
        <w:fldChar w:fldCharType="begin"/>
      </w:r>
      <w:r w:rsidR="00C6081E" w:rsidRPr="00070D68">
        <w:rPr>
          <w:sz w:val="20"/>
          <w:szCs w:val="20"/>
        </w:rPr>
        <w:instrText xml:space="preserve"> REF _Ref24443790 \r \h  \* MERGEFORMAT </w:instrText>
      </w:r>
      <w:r w:rsidR="00C6081E" w:rsidRPr="00070D68">
        <w:rPr>
          <w:sz w:val="20"/>
          <w:szCs w:val="20"/>
        </w:rPr>
      </w:r>
      <w:r w:rsidR="00C6081E" w:rsidRPr="00070D68">
        <w:rPr>
          <w:sz w:val="20"/>
          <w:szCs w:val="20"/>
        </w:rPr>
        <w:fldChar w:fldCharType="separate"/>
      </w:r>
      <w:r w:rsidR="00CC7BCF" w:rsidRPr="00070D68">
        <w:rPr>
          <w:sz w:val="20"/>
          <w:szCs w:val="20"/>
        </w:rPr>
        <w:t>48</w:t>
      </w:r>
      <w:r w:rsidR="00C6081E" w:rsidRPr="00070D68">
        <w:rPr>
          <w:sz w:val="20"/>
          <w:szCs w:val="20"/>
        </w:rPr>
        <w:fldChar w:fldCharType="end"/>
      </w:r>
      <w:r w:rsidRPr="00070D68">
        <w:rPr>
          <w:rFonts w:eastAsia="Calibri" w:cs="Arial"/>
          <w:sz w:val="20"/>
          <w:szCs w:val="20"/>
          <w:lang w:eastAsia="en-US"/>
        </w:rPr>
        <w:t xml:space="preserve">. člena tega zakona. </w:t>
      </w:r>
    </w:p>
    <w:p w14:paraId="0C697748" w14:textId="77777777" w:rsidR="009A4F04" w:rsidRPr="00070D68" w:rsidRDefault="009A4F04" w:rsidP="0025166A">
      <w:pPr>
        <w:overflowPunct/>
        <w:autoSpaceDE/>
        <w:autoSpaceDN/>
        <w:adjustRightInd/>
        <w:spacing w:line="260" w:lineRule="atLeast"/>
        <w:textAlignment w:val="auto"/>
        <w:rPr>
          <w:rFonts w:eastAsia="Calibri" w:cs="Arial"/>
          <w:sz w:val="20"/>
          <w:szCs w:val="20"/>
          <w:lang w:eastAsia="en-US"/>
        </w:rPr>
      </w:pPr>
    </w:p>
    <w:p w14:paraId="4511C525" w14:textId="77777777" w:rsidR="009A4F04" w:rsidRPr="00070D68" w:rsidRDefault="009A4F04" w:rsidP="0025166A">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lastRenderedPageBreak/>
        <w:t>(</w:t>
      </w:r>
      <w:r w:rsidR="005A2FD1" w:rsidRPr="00070D68">
        <w:rPr>
          <w:rFonts w:eastAsia="Calibri" w:cs="Arial"/>
          <w:sz w:val="20"/>
          <w:szCs w:val="20"/>
          <w:lang w:eastAsia="en-US"/>
        </w:rPr>
        <w:t>6</w:t>
      </w:r>
      <w:r w:rsidRPr="00070D68">
        <w:rPr>
          <w:rFonts w:eastAsia="Calibri" w:cs="Arial"/>
          <w:sz w:val="20"/>
          <w:szCs w:val="20"/>
          <w:lang w:eastAsia="en-US"/>
        </w:rPr>
        <w:t xml:space="preserve">) </w:t>
      </w:r>
      <w:r w:rsidR="006A071A" w:rsidRPr="00070D68">
        <w:rPr>
          <w:rFonts w:eastAsia="Calibri" w:cs="Arial"/>
          <w:sz w:val="20"/>
          <w:szCs w:val="20"/>
          <w:lang w:eastAsia="en-US"/>
        </w:rPr>
        <w:t>Administrativni prestopek izvrši tudi podjetje</w:t>
      </w:r>
      <w:r w:rsidRPr="00070D68">
        <w:rPr>
          <w:rFonts w:eastAsia="Calibri" w:cs="Arial"/>
          <w:sz w:val="20"/>
          <w:szCs w:val="20"/>
          <w:lang w:eastAsia="en-US"/>
        </w:rPr>
        <w:t>, ki je naklepno ali iz malomarnosti sodelovalo pri kršitvi ali je kako drugače odločilno prispevalo h kršitvi, za katero je predpisana administrativna sankcija.</w:t>
      </w:r>
    </w:p>
    <w:p w14:paraId="55C4FAED" w14:textId="77777777" w:rsidR="009A4F04" w:rsidRPr="00070D68" w:rsidRDefault="009A4F04" w:rsidP="0025166A">
      <w:pPr>
        <w:overflowPunct/>
        <w:autoSpaceDE/>
        <w:autoSpaceDN/>
        <w:adjustRightInd/>
        <w:spacing w:line="260" w:lineRule="atLeast"/>
        <w:textAlignment w:val="auto"/>
        <w:rPr>
          <w:rFonts w:eastAsia="Calibri" w:cs="Arial"/>
          <w:sz w:val="20"/>
          <w:szCs w:val="20"/>
          <w:lang w:eastAsia="en-US"/>
        </w:rPr>
      </w:pPr>
    </w:p>
    <w:p w14:paraId="00DB31D0" w14:textId="77777777" w:rsidR="009A4F04" w:rsidRPr="00070D68" w:rsidRDefault="009A4F04" w:rsidP="0025166A">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t>(</w:t>
      </w:r>
      <w:r w:rsidR="005A2FD1" w:rsidRPr="00070D68">
        <w:rPr>
          <w:rFonts w:eastAsia="Calibri" w:cs="Arial"/>
          <w:sz w:val="20"/>
          <w:szCs w:val="20"/>
          <w:lang w:eastAsia="en-US"/>
        </w:rPr>
        <w:t>7</w:t>
      </w:r>
      <w:r w:rsidRPr="00070D68">
        <w:rPr>
          <w:rFonts w:eastAsia="Calibri" w:cs="Arial"/>
          <w:sz w:val="20"/>
          <w:szCs w:val="20"/>
          <w:lang w:eastAsia="en-US"/>
        </w:rPr>
        <w:t>) Administrativna sankcija je prihodek Republike Slovenije.</w:t>
      </w:r>
    </w:p>
    <w:p w14:paraId="7412B8A0" w14:textId="77777777" w:rsidR="009D4398" w:rsidRPr="00070D68" w:rsidRDefault="009D4398" w:rsidP="0025166A">
      <w:pPr>
        <w:overflowPunct/>
        <w:autoSpaceDE/>
        <w:autoSpaceDN/>
        <w:adjustRightInd/>
        <w:spacing w:line="260" w:lineRule="atLeast"/>
        <w:textAlignment w:val="auto"/>
        <w:rPr>
          <w:rFonts w:eastAsia="Calibri" w:cs="Arial"/>
          <w:sz w:val="20"/>
          <w:szCs w:val="20"/>
          <w:lang w:eastAsia="en-US"/>
        </w:rPr>
      </w:pPr>
    </w:p>
    <w:p w14:paraId="0D41B795" w14:textId="54EEA6D7" w:rsidR="007F3BB3" w:rsidRPr="00070D68" w:rsidRDefault="002277C6" w:rsidP="0025166A">
      <w:pPr>
        <w:pStyle w:val="len"/>
        <w:numPr>
          <w:ilvl w:val="0"/>
          <w:numId w:val="21"/>
        </w:numPr>
        <w:spacing w:before="0" w:line="260" w:lineRule="atLeast"/>
        <w:ind w:left="0" w:hanging="11"/>
        <w:rPr>
          <w:rFonts w:eastAsia="Calibri"/>
          <w:sz w:val="20"/>
          <w:szCs w:val="20"/>
          <w:lang w:eastAsia="en-US"/>
        </w:rPr>
      </w:pPr>
      <w:r w:rsidRPr="00070D68">
        <w:rPr>
          <w:rFonts w:eastAsia="Calibri"/>
          <w:sz w:val="20"/>
          <w:szCs w:val="20"/>
          <w:lang w:eastAsia="en-US"/>
        </w:rPr>
        <w:t xml:space="preserve"> </w:t>
      </w:r>
      <w:r w:rsidR="002F56CD" w:rsidRPr="00070D68">
        <w:rPr>
          <w:rFonts w:eastAsia="Calibri"/>
          <w:sz w:val="20"/>
          <w:szCs w:val="20"/>
          <w:lang w:eastAsia="en-US"/>
        </w:rPr>
        <w:t>č</w:t>
      </w:r>
      <w:r w:rsidR="007F3BB3" w:rsidRPr="00070D68">
        <w:rPr>
          <w:rFonts w:eastAsia="Calibri"/>
          <w:sz w:val="20"/>
          <w:szCs w:val="20"/>
          <w:lang w:eastAsia="en-US"/>
        </w:rPr>
        <w:t>len</w:t>
      </w:r>
      <w:r w:rsidR="002F56CD" w:rsidRPr="00070D68">
        <w:rPr>
          <w:rFonts w:eastAsia="Calibri"/>
          <w:sz w:val="20"/>
          <w:szCs w:val="20"/>
          <w:lang w:eastAsia="en-US"/>
        </w:rPr>
        <w:t xml:space="preserve"> </w:t>
      </w:r>
    </w:p>
    <w:p w14:paraId="2D2C8BE6" w14:textId="77777777" w:rsidR="007F3BB3" w:rsidRPr="00070D68" w:rsidRDefault="007F3BB3" w:rsidP="0025166A">
      <w:pPr>
        <w:overflowPunct/>
        <w:autoSpaceDE/>
        <w:autoSpaceDN/>
        <w:adjustRightInd/>
        <w:spacing w:line="260" w:lineRule="atLeast"/>
        <w:jc w:val="center"/>
        <w:textAlignment w:val="auto"/>
        <w:rPr>
          <w:rFonts w:eastAsia="Calibri" w:cs="Arial"/>
          <w:b/>
          <w:sz w:val="20"/>
          <w:szCs w:val="20"/>
          <w:lang w:eastAsia="en-US"/>
        </w:rPr>
      </w:pPr>
      <w:r w:rsidRPr="00070D68">
        <w:rPr>
          <w:rFonts w:eastAsia="Calibri" w:cs="Arial"/>
          <w:b/>
          <w:sz w:val="20"/>
          <w:szCs w:val="20"/>
          <w:lang w:eastAsia="en-US"/>
        </w:rPr>
        <w:t>(</w:t>
      </w:r>
      <w:r w:rsidR="00662C1D" w:rsidRPr="00070D68">
        <w:rPr>
          <w:rFonts w:eastAsia="Calibri" w:cs="Arial"/>
          <w:b/>
          <w:sz w:val="20"/>
          <w:szCs w:val="20"/>
          <w:lang w:eastAsia="en-US"/>
        </w:rPr>
        <w:t>odgovornost matične družbe</w:t>
      </w:r>
      <w:r w:rsidRPr="00070D68">
        <w:rPr>
          <w:rFonts w:eastAsia="Calibri" w:cs="Arial"/>
          <w:b/>
          <w:sz w:val="20"/>
          <w:szCs w:val="20"/>
          <w:lang w:eastAsia="en-US"/>
        </w:rPr>
        <w:t>)</w:t>
      </w:r>
    </w:p>
    <w:p w14:paraId="20FFB5F2" w14:textId="77777777" w:rsidR="00662C1D" w:rsidRPr="00070D68" w:rsidRDefault="00662C1D" w:rsidP="0025166A">
      <w:pPr>
        <w:overflowPunct/>
        <w:autoSpaceDE/>
        <w:autoSpaceDN/>
        <w:adjustRightInd/>
        <w:spacing w:line="260" w:lineRule="atLeast"/>
        <w:textAlignment w:val="auto"/>
        <w:rPr>
          <w:rFonts w:eastAsia="Calibri" w:cs="Arial"/>
          <w:sz w:val="20"/>
          <w:szCs w:val="20"/>
          <w:lang w:eastAsia="en-US"/>
        </w:rPr>
      </w:pPr>
    </w:p>
    <w:p w14:paraId="0CF3D205" w14:textId="77777777" w:rsidR="00662C1D" w:rsidRPr="00070D68" w:rsidRDefault="00FA1C54" w:rsidP="00FA1C54">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t xml:space="preserve">(1) </w:t>
      </w:r>
      <w:r w:rsidR="00662C1D" w:rsidRPr="00070D68">
        <w:rPr>
          <w:rFonts w:eastAsia="Calibri" w:cs="Arial"/>
          <w:sz w:val="20"/>
          <w:szCs w:val="20"/>
          <w:lang w:eastAsia="en-US"/>
        </w:rPr>
        <w:t>Administrativni prestopek iz prvega odstavka prejšnjega člena izvrši tudi podjetje, ki je nad podjetjem, ki je izvršilo administrativni prestopek iz prvega odstavka prejšnjega člena</w:t>
      </w:r>
      <w:r w:rsidR="00D628DA" w:rsidRPr="00070D68">
        <w:rPr>
          <w:rFonts w:eastAsia="Calibri" w:cs="Arial"/>
          <w:sz w:val="20"/>
          <w:szCs w:val="20"/>
          <w:lang w:eastAsia="en-US"/>
        </w:rPr>
        <w:t>,</w:t>
      </w:r>
      <w:r w:rsidR="00662C1D" w:rsidRPr="00070D68">
        <w:rPr>
          <w:rFonts w:eastAsia="Calibri" w:cs="Arial"/>
          <w:sz w:val="20"/>
          <w:szCs w:val="20"/>
          <w:lang w:eastAsia="en-US"/>
        </w:rPr>
        <w:t xml:space="preserve"> neposredno ali posredno izvrševalo odločilni vpliv.</w:t>
      </w:r>
    </w:p>
    <w:p w14:paraId="00CCB9C6" w14:textId="77777777" w:rsidR="00D628DA" w:rsidRPr="00070D68" w:rsidRDefault="00D628DA" w:rsidP="00FA1C54">
      <w:pPr>
        <w:overflowPunct/>
        <w:autoSpaceDE/>
        <w:autoSpaceDN/>
        <w:adjustRightInd/>
        <w:spacing w:line="260" w:lineRule="atLeast"/>
        <w:textAlignment w:val="auto"/>
        <w:rPr>
          <w:rFonts w:eastAsia="Calibri" w:cs="Arial"/>
          <w:sz w:val="20"/>
          <w:szCs w:val="20"/>
          <w:lang w:eastAsia="en-US"/>
        </w:rPr>
      </w:pPr>
    </w:p>
    <w:p w14:paraId="48FF9DFF" w14:textId="77777777" w:rsidR="00662C1D" w:rsidRPr="00070D68" w:rsidRDefault="00FA1C54" w:rsidP="00FA1C54">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t xml:space="preserve">(2) </w:t>
      </w:r>
      <w:r w:rsidR="00662C1D" w:rsidRPr="00070D68">
        <w:rPr>
          <w:rFonts w:eastAsia="Calibri" w:cs="Arial"/>
          <w:sz w:val="20"/>
          <w:szCs w:val="20"/>
          <w:lang w:eastAsia="en-US"/>
        </w:rPr>
        <w:t>Podjetje iz prejšnjega odstavka in podjetje, ki je izvršilo administrativen prestopek iz prvega odstavka prejšnjega člena sta solidarno odgovorn</w:t>
      </w:r>
      <w:r w:rsidR="006A5FC1" w:rsidRPr="00070D68">
        <w:rPr>
          <w:rFonts w:eastAsia="Calibri" w:cs="Arial"/>
          <w:sz w:val="20"/>
          <w:szCs w:val="20"/>
          <w:lang w:eastAsia="en-US"/>
        </w:rPr>
        <w:t>a</w:t>
      </w:r>
      <w:r w:rsidR="00662C1D" w:rsidRPr="00070D68">
        <w:rPr>
          <w:rFonts w:eastAsia="Calibri" w:cs="Arial"/>
          <w:sz w:val="20"/>
          <w:szCs w:val="20"/>
          <w:lang w:eastAsia="en-US"/>
        </w:rPr>
        <w:t xml:space="preserve"> za plačilo administrativne sankcije.</w:t>
      </w:r>
    </w:p>
    <w:p w14:paraId="115D1AE7" w14:textId="77777777" w:rsidR="00D628DA" w:rsidRPr="00070D68" w:rsidRDefault="00D628DA" w:rsidP="00FA1C54">
      <w:pPr>
        <w:overflowPunct/>
        <w:autoSpaceDE/>
        <w:autoSpaceDN/>
        <w:adjustRightInd/>
        <w:spacing w:line="260" w:lineRule="atLeast"/>
        <w:textAlignment w:val="auto"/>
        <w:rPr>
          <w:rFonts w:eastAsia="Calibri" w:cs="Arial"/>
          <w:sz w:val="20"/>
          <w:szCs w:val="20"/>
          <w:lang w:eastAsia="en-US"/>
        </w:rPr>
      </w:pPr>
    </w:p>
    <w:p w14:paraId="3BDDD800" w14:textId="77777777" w:rsidR="00662C1D" w:rsidRPr="00070D68" w:rsidRDefault="00FA1C54" w:rsidP="00FA1C54">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t xml:space="preserve">(3) </w:t>
      </w:r>
      <w:r w:rsidR="00662C1D" w:rsidRPr="00070D68">
        <w:rPr>
          <w:rFonts w:eastAsia="Calibri" w:cs="Arial"/>
          <w:sz w:val="20"/>
          <w:szCs w:val="20"/>
          <w:lang w:eastAsia="en-US"/>
        </w:rPr>
        <w:t>Finančna obveznost vsakega posameznega podjetja v zvezi s plačilom administrativne sankcije iz prejšnjega člena ne sme presegati najvišjega zneska, za katerega bi bilo podjetje odgovorno, če bi samo izvršilo administrativni prestopek.</w:t>
      </w:r>
    </w:p>
    <w:p w14:paraId="48B447CC" w14:textId="77777777" w:rsidR="007643F7" w:rsidRPr="00070D68" w:rsidRDefault="007643F7" w:rsidP="0025166A">
      <w:pPr>
        <w:overflowPunct/>
        <w:autoSpaceDE/>
        <w:autoSpaceDN/>
        <w:adjustRightInd/>
        <w:spacing w:line="260" w:lineRule="atLeast"/>
        <w:textAlignment w:val="auto"/>
        <w:rPr>
          <w:rFonts w:eastAsia="Calibri" w:cs="Arial"/>
          <w:sz w:val="20"/>
          <w:szCs w:val="20"/>
          <w:lang w:eastAsia="en-US"/>
        </w:rPr>
      </w:pPr>
    </w:p>
    <w:p w14:paraId="4733481B" w14:textId="1F6B2B49" w:rsidR="007F3BB3" w:rsidRPr="00070D68" w:rsidRDefault="002277C6" w:rsidP="0025166A">
      <w:pPr>
        <w:pStyle w:val="len"/>
        <w:numPr>
          <w:ilvl w:val="0"/>
          <w:numId w:val="21"/>
        </w:numPr>
        <w:spacing w:before="0" w:line="260" w:lineRule="atLeast"/>
        <w:ind w:left="0" w:hanging="11"/>
        <w:rPr>
          <w:rFonts w:eastAsia="Calibri"/>
          <w:sz w:val="20"/>
          <w:szCs w:val="20"/>
          <w:lang w:eastAsia="en-US"/>
        </w:rPr>
      </w:pPr>
      <w:r w:rsidRPr="00070D68">
        <w:rPr>
          <w:rFonts w:eastAsia="Calibri"/>
          <w:sz w:val="20"/>
          <w:szCs w:val="20"/>
          <w:lang w:eastAsia="en-US"/>
        </w:rPr>
        <w:t xml:space="preserve"> </w:t>
      </w:r>
      <w:r w:rsidR="002F56CD" w:rsidRPr="00070D68">
        <w:rPr>
          <w:rFonts w:eastAsia="Calibri"/>
          <w:sz w:val="20"/>
          <w:szCs w:val="20"/>
          <w:lang w:eastAsia="en-US"/>
        </w:rPr>
        <w:t>č</w:t>
      </w:r>
      <w:r w:rsidR="007F3BB3" w:rsidRPr="00070D68">
        <w:rPr>
          <w:rFonts w:eastAsia="Calibri"/>
          <w:sz w:val="20"/>
          <w:szCs w:val="20"/>
          <w:lang w:eastAsia="en-US"/>
        </w:rPr>
        <w:t>len</w:t>
      </w:r>
      <w:r w:rsidR="002F56CD" w:rsidRPr="00070D68">
        <w:rPr>
          <w:rFonts w:eastAsia="Calibri"/>
          <w:sz w:val="20"/>
          <w:szCs w:val="20"/>
          <w:lang w:eastAsia="en-US"/>
        </w:rPr>
        <w:t xml:space="preserve"> </w:t>
      </w:r>
    </w:p>
    <w:p w14:paraId="15621C56" w14:textId="77777777" w:rsidR="007F3BB3" w:rsidRPr="00070D68" w:rsidRDefault="007F3BB3" w:rsidP="0025166A">
      <w:pPr>
        <w:overflowPunct/>
        <w:autoSpaceDE/>
        <w:autoSpaceDN/>
        <w:adjustRightInd/>
        <w:spacing w:line="260" w:lineRule="atLeast"/>
        <w:jc w:val="center"/>
        <w:textAlignment w:val="auto"/>
        <w:rPr>
          <w:rFonts w:eastAsia="Calibri" w:cs="Arial"/>
          <w:b/>
          <w:sz w:val="20"/>
          <w:szCs w:val="20"/>
          <w:lang w:eastAsia="en-US"/>
        </w:rPr>
      </w:pPr>
      <w:r w:rsidRPr="00070D68">
        <w:rPr>
          <w:rFonts w:eastAsia="Calibri" w:cs="Arial"/>
          <w:b/>
          <w:sz w:val="20"/>
          <w:szCs w:val="20"/>
          <w:lang w:eastAsia="en-US"/>
        </w:rPr>
        <w:t xml:space="preserve">(pravno in </w:t>
      </w:r>
      <w:r w:rsidR="002038E2" w:rsidRPr="00070D68">
        <w:rPr>
          <w:rFonts w:eastAsia="Calibri" w:cs="Arial"/>
          <w:b/>
          <w:sz w:val="20"/>
          <w:szCs w:val="20"/>
          <w:lang w:eastAsia="en-US"/>
        </w:rPr>
        <w:t>gospodarsko</w:t>
      </w:r>
      <w:r w:rsidRPr="00070D68">
        <w:rPr>
          <w:rFonts w:eastAsia="Calibri" w:cs="Arial"/>
          <w:b/>
          <w:sz w:val="20"/>
          <w:szCs w:val="20"/>
          <w:lang w:eastAsia="en-US"/>
        </w:rPr>
        <w:t xml:space="preserve"> nasledstvo)</w:t>
      </w:r>
    </w:p>
    <w:p w14:paraId="6FE5D1A0" w14:textId="77777777" w:rsidR="007F3BB3" w:rsidRPr="00070D68" w:rsidRDefault="007F3BB3" w:rsidP="0025166A">
      <w:pPr>
        <w:overflowPunct/>
        <w:autoSpaceDE/>
        <w:autoSpaceDN/>
        <w:adjustRightInd/>
        <w:spacing w:line="260" w:lineRule="atLeast"/>
        <w:textAlignment w:val="auto"/>
        <w:rPr>
          <w:rFonts w:eastAsia="Calibri" w:cs="Arial"/>
          <w:sz w:val="20"/>
          <w:szCs w:val="20"/>
          <w:lang w:eastAsia="en-US"/>
        </w:rPr>
      </w:pPr>
    </w:p>
    <w:p w14:paraId="5EA7E4C7" w14:textId="77777777" w:rsidR="009A4F04" w:rsidRPr="00070D68" w:rsidRDefault="00D76E48" w:rsidP="0025166A">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t xml:space="preserve">(1) </w:t>
      </w:r>
      <w:r w:rsidR="009A4F04" w:rsidRPr="00070D68">
        <w:rPr>
          <w:rFonts w:eastAsia="Calibri" w:cs="Arial"/>
          <w:sz w:val="20"/>
          <w:szCs w:val="20"/>
          <w:lang w:eastAsia="en-US"/>
        </w:rPr>
        <w:t xml:space="preserve">S prenosom dejavnosti iz enega subjekta na drugi subjekt se ni možno izogniti obveznostim, potrebnim za odpravo kršitve, ter plačilu administrativne sankcije. </w:t>
      </w:r>
    </w:p>
    <w:p w14:paraId="6A0097A8" w14:textId="77777777" w:rsidR="009A4F04" w:rsidRPr="00070D68" w:rsidRDefault="009A4F04" w:rsidP="0025166A">
      <w:pPr>
        <w:overflowPunct/>
        <w:autoSpaceDE/>
        <w:autoSpaceDN/>
        <w:adjustRightInd/>
        <w:spacing w:line="260" w:lineRule="atLeast"/>
        <w:textAlignment w:val="auto"/>
        <w:rPr>
          <w:rFonts w:eastAsia="Calibri" w:cs="Arial"/>
          <w:sz w:val="20"/>
          <w:szCs w:val="20"/>
          <w:lang w:eastAsia="en-US"/>
        </w:rPr>
      </w:pPr>
    </w:p>
    <w:p w14:paraId="33C7016B" w14:textId="77777777" w:rsidR="009A4F04" w:rsidRPr="00070D68" w:rsidRDefault="009A4F04" w:rsidP="0025166A">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t xml:space="preserve">(2) V primeru statusno pravnega </w:t>
      </w:r>
      <w:r w:rsidR="006A071A" w:rsidRPr="00070D68">
        <w:rPr>
          <w:rFonts w:eastAsia="Calibri" w:cs="Arial"/>
          <w:sz w:val="20"/>
          <w:szCs w:val="20"/>
          <w:lang w:eastAsia="en-US"/>
        </w:rPr>
        <w:t xml:space="preserve">preoblikovanja </w:t>
      </w:r>
      <w:r w:rsidRPr="00070D68">
        <w:rPr>
          <w:rFonts w:eastAsia="Calibri" w:cs="Arial"/>
          <w:sz w:val="20"/>
          <w:szCs w:val="20"/>
          <w:lang w:eastAsia="en-US"/>
        </w:rPr>
        <w:t xml:space="preserve">ali gospodarskega prenosa dejavnosti </w:t>
      </w:r>
      <w:r w:rsidR="00C36BCC" w:rsidRPr="00070D68">
        <w:rPr>
          <w:rFonts w:eastAsia="Calibri" w:cs="Arial"/>
          <w:sz w:val="20"/>
          <w:szCs w:val="20"/>
          <w:lang w:eastAsia="en-US"/>
        </w:rPr>
        <w:t xml:space="preserve">s </w:t>
      </w:r>
      <w:r w:rsidRPr="00070D68">
        <w:rPr>
          <w:rFonts w:eastAsia="Calibri" w:cs="Arial"/>
          <w:sz w:val="20"/>
          <w:szCs w:val="20"/>
          <w:lang w:eastAsia="en-US"/>
        </w:rPr>
        <w:t xml:space="preserve">kršitelja na drug subjekt, lahko </w:t>
      </w:r>
      <w:r w:rsidR="0045309B" w:rsidRPr="00070D68">
        <w:rPr>
          <w:rFonts w:eastAsia="Calibri" w:cs="Arial"/>
          <w:sz w:val="20"/>
          <w:szCs w:val="20"/>
          <w:lang w:eastAsia="en-US"/>
        </w:rPr>
        <w:t>agenc</w:t>
      </w:r>
      <w:r w:rsidRPr="00070D68">
        <w:rPr>
          <w:rFonts w:eastAsia="Calibri" w:cs="Arial"/>
          <w:sz w:val="20"/>
          <w:szCs w:val="20"/>
          <w:lang w:eastAsia="en-US"/>
        </w:rPr>
        <w:t xml:space="preserve">ija izda ali izvrši odločbo, s katero </w:t>
      </w:r>
      <w:r w:rsidR="00F41A40" w:rsidRPr="00070D68">
        <w:rPr>
          <w:rFonts w:eastAsia="Calibri" w:cs="Arial"/>
          <w:sz w:val="20"/>
          <w:szCs w:val="20"/>
          <w:lang w:eastAsia="en-US"/>
        </w:rPr>
        <w:t xml:space="preserve">izreče </w:t>
      </w:r>
      <w:r w:rsidRPr="00070D68">
        <w:rPr>
          <w:rFonts w:eastAsia="Calibri" w:cs="Arial"/>
          <w:sz w:val="20"/>
          <w:szCs w:val="20"/>
          <w:lang w:eastAsia="en-US"/>
        </w:rPr>
        <w:t xml:space="preserve">oziroma je </w:t>
      </w:r>
      <w:r w:rsidR="00F41A40" w:rsidRPr="00070D68">
        <w:rPr>
          <w:rFonts w:eastAsia="Calibri" w:cs="Arial"/>
          <w:sz w:val="20"/>
          <w:szCs w:val="20"/>
          <w:lang w:eastAsia="en-US"/>
        </w:rPr>
        <w:t>izrekl</w:t>
      </w:r>
      <w:r w:rsidR="00D058F2" w:rsidRPr="00070D68">
        <w:rPr>
          <w:rFonts w:eastAsia="Calibri" w:cs="Arial"/>
          <w:sz w:val="20"/>
          <w:szCs w:val="20"/>
          <w:lang w:eastAsia="en-US"/>
        </w:rPr>
        <w:t>a</w:t>
      </w:r>
      <w:r w:rsidRPr="00070D68">
        <w:rPr>
          <w:rFonts w:eastAsia="Calibri" w:cs="Arial"/>
          <w:sz w:val="20"/>
          <w:szCs w:val="20"/>
          <w:lang w:eastAsia="en-US"/>
        </w:rPr>
        <w:t xml:space="preserve"> </w:t>
      </w:r>
      <w:r w:rsidR="00F41A40" w:rsidRPr="00070D68">
        <w:rPr>
          <w:rFonts w:eastAsia="Calibri" w:cs="Arial"/>
          <w:sz w:val="20"/>
          <w:szCs w:val="20"/>
          <w:lang w:eastAsia="en-US"/>
        </w:rPr>
        <w:t xml:space="preserve">administrativno sankcijo </w:t>
      </w:r>
      <w:r w:rsidRPr="00070D68">
        <w:rPr>
          <w:rFonts w:eastAsia="Calibri" w:cs="Arial"/>
          <w:sz w:val="20"/>
          <w:szCs w:val="20"/>
          <w:lang w:eastAsia="en-US"/>
        </w:rPr>
        <w:t xml:space="preserve">zoper subjekt, ki je pravni ali gospodarski naslednik kršitelja. V primeru gospodarskega prenosa dejavnosti lahko </w:t>
      </w:r>
      <w:r w:rsidR="0045309B" w:rsidRPr="00070D68">
        <w:rPr>
          <w:rFonts w:eastAsia="Calibri" w:cs="Arial"/>
          <w:sz w:val="20"/>
          <w:szCs w:val="20"/>
          <w:lang w:eastAsia="en-US"/>
        </w:rPr>
        <w:t>agenc</w:t>
      </w:r>
      <w:r w:rsidRPr="00070D68">
        <w:rPr>
          <w:rFonts w:eastAsia="Calibri" w:cs="Arial"/>
          <w:sz w:val="20"/>
          <w:szCs w:val="20"/>
          <w:lang w:eastAsia="en-US"/>
        </w:rPr>
        <w:t xml:space="preserve">ija </w:t>
      </w:r>
      <w:r w:rsidR="00F41A40" w:rsidRPr="00070D68">
        <w:rPr>
          <w:rFonts w:eastAsia="Calibri" w:cs="Arial"/>
          <w:sz w:val="20"/>
          <w:szCs w:val="20"/>
          <w:lang w:eastAsia="en-US"/>
        </w:rPr>
        <w:t>izreče</w:t>
      </w:r>
      <w:r w:rsidRPr="00070D68">
        <w:rPr>
          <w:rFonts w:eastAsia="Calibri" w:cs="Arial"/>
          <w:sz w:val="20"/>
          <w:szCs w:val="20"/>
          <w:lang w:eastAsia="en-US"/>
        </w:rPr>
        <w:t xml:space="preserve"> </w:t>
      </w:r>
      <w:r w:rsidR="00F41A40" w:rsidRPr="00070D68">
        <w:rPr>
          <w:rFonts w:eastAsia="Calibri" w:cs="Arial"/>
          <w:sz w:val="20"/>
          <w:szCs w:val="20"/>
          <w:lang w:eastAsia="en-US"/>
        </w:rPr>
        <w:t xml:space="preserve">administrativno sankcijo </w:t>
      </w:r>
      <w:r w:rsidRPr="00070D68">
        <w:rPr>
          <w:rFonts w:eastAsia="Calibri" w:cs="Arial"/>
          <w:sz w:val="20"/>
          <w:szCs w:val="20"/>
          <w:lang w:eastAsia="en-US"/>
        </w:rPr>
        <w:t>gospodarsk</w:t>
      </w:r>
      <w:r w:rsidR="00D058F2" w:rsidRPr="00070D68">
        <w:rPr>
          <w:rFonts w:eastAsia="Calibri" w:cs="Arial"/>
          <w:sz w:val="20"/>
          <w:szCs w:val="20"/>
          <w:lang w:eastAsia="en-US"/>
        </w:rPr>
        <w:t>emu</w:t>
      </w:r>
      <w:r w:rsidRPr="00070D68">
        <w:rPr>
          <w:rFonts w:eastAsia="Calibri" w:cs="Arial"/>
          <w:sz w:val="20"/>
          <w:szCs w:val="20"/>
          <w:lang w:eastAsia="en-US"/>
        </w:rPr>
        <w:t xml:space="preserve"> nasledni</w:t>
      </w:r>
      <w:r w:rsidR="00D058F2" w:rsidRPr="00070D68">
        <w:rPr>
          <w:rFonts w:eastAsia="Calibri" w:cs="Arial"/>
          <w:sz w:val="20"/>
          <w:szCs w:val="20"/>
          <w:lang w:eastAsia="en-US"/>
        </w:rPr>
        <w:t>ku</w:t>
      </w:r>
      <w:r w:rsidRPr="00070D68">
        <w:rPr>
          <w:rFonts w:eastAsia="Calibri" w:cs="Arial"/>
          <w:sz w:val="20"/>
          <w:szCs w:val="20"/>
          <w:lang w:eastAsia="en-US"/>
        </w:rPr>
        <w:t>, če je na dan prenosa dejavnosti obstajala strukturna povezava med kršiteljem in subjektom, na katerega je kršitelj prenesel dejavnost, ali če je prenos dejavnosti zlorabljen za izognitev obveznosti odprave kršitve ali plačila administrativne sankcije.</w:t>
      </w:r>
    </w:p>
    <w:p w14:paraId="748E233C" w14:textId="77777777" w:rsidR="009A4F04" w:rsidRPr="00070D68" w:rsidRDefault="009A4F04" w:rsidP="0025166A">
      <w:pPr>
        <w:overflowPunct/>
        <w:autoSpaceDE/>
        <w:autoSpaceDN/>
        <w:adjustRightInd/>
        <w:spacing w:line="260" w:lineRule="atLeast"/>
        <w:textAlignment w:val="auto"/>
        <w:rPr>
          <w:rFonts w:eastAsia="Calibri" w:cs="Arial"/>
          <w:sz w:val="20"/>
          <w:szCs w:val="20"/>
          <w:lang w:eastAsia="en-US"/>
        </w:rPr>
      </w:pPr>
    </w:p>
    <w:p w14:paraId="0BEAABF0" w14:textId="77777777" w:rsidR="009A4F04" w:rsidRPr="00070D68" w:rsidRDefault="009A4F04" w:rsidP="0025166A">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t>(3) Subjekt iz prejšnjega odstavka vstopa v postopek v stanju, v katerem je ta ob vstopu v postopek. Ta določba ne vpliva na pravico subjekta podajati navedbe in dokaze v zvezi z okoliščinami, ki se nanašajo na njegovo pritegnitev v postopek.</w:t>
      </w:r>
    </w:p>
    <w:p w14:paraId="44D2C278" w14:textId="77777777" w:rsidR="007F3BB3" w:rsidRPr="00070D68" w:rsidRDefault="007F3BB3" w:rsidP="0025166A">
      <w:pPr>
        <w:overflowPunct/>
        <w:autoSpaceDE/>
        <w:autoSpaceDN/>
        <w:adjustRightInd/>
        <w:spacing w:line="260" w:lineRule="atLeast"/>
        <w:textAlignment w:val="auto"/>
        <w:rPr>
          <w:rFonts w:eastAsia="Calibri" w:cs="Arial"/>
          <w:sz w:val="20"/>
          <w:szCs w:val="20"/>
          <w:lang w:eastAsia="en-US"/>
        </w:rPr>
      </w:pPr>
    </w:p>
    <w:p w14:paraId="647B5CD8" w14:textId="37184EC8" w:rsidR="00D76E48" w:rsidRPr="00070D68" w:rsidRDefault="002277C6" w:rsidP="0025166A">
      <w:pPr>
        <w:pStyle w:val="len"/>
        <w:numPr>
          <w:ilvl w:val="0"/>
          <w:numId w:val="21"/>
        </w:numPr>
        <w:spacing w:before="0" w:line="260" w:lineRule="atLeast"/>
        <w:ind w:left="0" w:hanging="11"/>
        <w:rPr>
          <w:rFonts w:eastAsia="Calibri"/>
          <w:sz w:val="20"/>
          <w:szCs w:val="20"/>
          <w:lang w:eastAsia="en-US"/>
        </w:rPr>
      </w:pPr>
      <w:r w:rsidRPr="00070D68">
        <w:rPr>
          <w:rFonts w:eastAsia="Calibri"/>
          <w:sz w:val="20"/>
          <w:szCs w:val="20"/>
          <w:lang w:eastAsia="en-US"/>
        </w:rPr>
        <w:t xml:space="preserve"> </w:t>
      </w:r>
      <w:r w:rsidR="002F56CD" w:rsidRPr="00070D68">
        <w:rPr>
          <w:rFonts w:eastAsia="Calibri"/>
          <w:sz w:val="20"/>
          <w:szCs w:val="20"/>
          <w:lang w:eastAsia="en-US"/>
        </w:rPr>
        <w:t xml:space="preserve">člen </w:t>
      </w:r>
    </w:p>
    <w:p w14:paraId="6BA5AFD8" w14:textId="77777777" w:rsidR="00D76E48" w:rsidRPr="00070D68" w:rsidRDefault="00D76E48" w:rsidP="0025166A">
      <w:pPr>
        <w:overflowPunct/>
        <w:autoSpaceDE/>
        <w:autoSpaceDN/>
        <w:adjustRightInd/>
        <w:spacing w:line="260" w:lineRule="atLeast"/>
        <w:jc w:val="center"/>
        <w:textAlignment w:val="auto"/>
        <w:rPr>
          <w:rFonts w:eastAsia="Calibri" w:cs="Arial"/>
          <w:b/>
          <w:sz w:val="20"/>
          <w:szCs w:val="20"/>
          <w:lang w:eastAsia="en-US"/>
        </w:rPr>
      </w:pPr>
      <w:r w:rsidRPr="00070D68">
        <w:rPr>
          <w:rFonts w:eastAsia="Calibri" w:cs="Arial"/>
          <w:b/>
          <w:sz w:val="20"/>
          <w:szCs w:val="20"/>
          <w:lang w:eastAsia="en-US"/>
        </w:rPr>
        <w:t>(</w:t>
      </w:r>
      <w:r w:rsidR="00F41A40" w:rsidRPr="00070D68">
        <w:rPr>
          <w:rFonts w:eastAsia="Calibri" w:cs="Arial"/>
          <w:b/>
          <w:sz w:val="20"/>
          <w:szCs w:val="20"/>
          <w:lang w:eastAsia="en-US"/>
        </w:rPr>
        <w:t xml:space="preserve">izrek </w:t>
      </w:r>
      <w:r w:rsidRPr="00070D68">
        <w:rPr>
          <w:rFonts w:eastAsia="Calibri" w:cs="Arial"/>
          <w:b/>
          <w:sz w:val="20"/>
          <w:szCs w:val="20"/>
          <w:lang w:eastAsia="en-US"/>
        </w:rPr>
        <w:t>administrativne sankcije podjetniškemu združenju)</w:t>
      </w:r>
    </w:p>
    <w:p w14:paraId="4E57E874" w14:textId="77777777" w:rsidR="002C0DEF" w:rsidRPr="00070D68" w:rsidRDefault="002C0DEF" w:rsidP="0025166A">
      <w:pPr>
        <w:shd w:val="clear" w:color="auto" w:fill="FFFFFF"/>
        <w:overflowPunct/>
        <w:autoSpaceDE/>
        <w:autoSpaceDN/>
        <w:adjustRightInd/>
        <w:spacing w:line="260" w:lineRule="atLeast"/>
        <w:textAlignment w:val="auto"/>
        <w:rPr>
          <w:rFonts w:eastAsia="Calibri" w:cs="Arial"/>
          <w:sz w:val="20"/>
          <w:szCs w:val="20"/>
          <w:lang w:eastAsia="en-US"/>
        </w:rPr>
      </w:pPr>
    </w:p>
    <w:p w14:paraId="1D7D9511" w14:textId="2FF64C0C" w:rsidR="002C0DEF" w:rsidRPr="00070D68" w:rsidRDefault="002C0DEF" w:rsidP="0025166A">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t xml:space="preserve">(1) Podjetniškemu združenju se za kršitev iz </w:t>
      </w:r>
      <w:r w:rsidR="00C6081E" w:rsidRPr="00070D68">
        <w:fldChar w:fldCharType="begin"/>
      </w:r>
      <w:r w:rsidR="00C6081E" w:rsidRPr="00070D68">
        <w:instrText xml:space="preserve"> REF _Ref24445376 \r \h  \* MERGEFORMAT </w:instrText>
      </w:r>
      <w:r w:rsidR="00C6081E" w:rsidRPr="00070D68">
        <w:fldChar w:fldCharType="separate"/>
      </w:r>
      <w:r w:rsidR="00CC7BCF" w:rsidRPr="00070D68">
        <w:rPr>
          <w:rFonts w:eastAsia="Calibri" w:cs="Arial"/>
          <w:sz w:val="20"/>
          <w:szCs w:val="20"/>
          <w:lang w:eastAsia="en-US"/>
        </w:rPr>
        <w:t>68</w:t>
      </w:r>
      <w:r w:rsidR="00C6081E" w:rsidRPr="00070D68">
        <w:fldChar w:fldCharType="end"/>
      </w:r>
      <w:r w:rsidRPr="00070D68">
        <w:rPr>
          <w:rFonts w:eastAsia="Calibri" w:cs="Arial"/>
          <w:sz w:val="20"/>
          <w:szCs w:val="20"/>
          <w:lang w:eastAsia="en-US"/>
        </w:rPr>
        <w:t xml:space="preserve">. člena tega zakona </w:t>
      </w:r>
      <w:r w:rsidR="00213850" w:rsidRPr="00070D68">
        <w:rPr>
          <w:rFonts w:eastAsia="Calibri" w:cs="Arial"/>
          <w:sz w:val="20"/>
          <w:szCs w:val="20"/>
          <w:lang w:eastAsia="en-US"/>
        </w:rPr>
        <w:t xml:space="preserve">izreče </w:t>
      </w:r>
      <w:r w:rsidRPr="00070D68">
        <w:rPr>
          <w:rFonts w:eastAsia="Calibri" w:cs="Arial"/>
          <w:sz w:val="20"/>
          <w:szCs w:val="20"/>
          <w:lang w:eastAsia="en-US"/>
        </w:rPr>
        <w:t xml:space="preserve">administrativna sankcija ob upoštevanju letnega prometa podjetniškega </w:t>
      </w:r>
      <w:r w:rsidR="00817D38" w:rsidRPr="00070D68">
        <w:rPr>
          <w:rFonts w:eastAsia="Calibri" w:cs="Arial"/>
          <w:sz w:val="20"/>
          <w:szCs w:val="20"/>
          <w:lang w:eastAsia="en-US"/>
        </w:rPr>
        <w:t>z</w:t>
      </w:r>
      <w:r w:rsidRPr="00070D68">
        <w:rPr>
          <w:rFonts w:eastAsia="Calibri" w:cs="Arial"/>
          <w:sz w:val="20"/>
          <w:szCs w:val="20"/>
          <w:lang w:eastAsia="en-US"/>
        </w:rPr>
        <w:t>druženja.</w:t>
      </w:r>
    </w:p>
    <w:p w14:paraId="75CC685E" w14:textId="77777777" w:rsidR="00AD515B" w:rsidRPr="00070D68" w:rsidRDefault="00AD515B" w:rsidP="0025166A">
      <w:pPr>
        <w:overflowPunct/>
        <w:autoSpaceDE/>
        <w:autoSpaceDN/>
        <w:adjustRightInd/>
        <w:spacing w:line="260" w:lineRule="atLeast"/>
        <w:textAlignment w:val="auto"/>
        <w:rPr>
          <w:rFonts w:eastAsia="Calibri" w:cs="Arial"/>
          <w:sz w:val="20"/>
          <w:szCs w:val="20"/>
          <w:lang w:eastAsia="en-US"/>
        </w:rPr>
      </w:pPr>
    </w:p>
    <w:p w14:paraId="3DCCCB05" w14:textId="10D7CF7F" w:rsidR="009A4F04" w:rsidRPr="00070D68" w:rsidRDefault="00D76E48" w:rsidP="0025166A">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t>(</w:t>
      </w:r>
      <w:r w:rsidR="002C0DEF" w:rsidRPr="00070D68">
        <w:rPr>
          <w:rFonts w:eastAsia="Calibri" w:cs="Arial"/>
          <w:sz w:val="20"/>
          <w:szCs w:val="20"/>
          <w:lang w:eastAsia="en-US"/>
        </w:rPr>
        <w:t>2</w:t>
      </w:r>
      <w:r w:rsidRPr="00070D68">
        <w:rPr>
          <w:rFonts w:eastAsia="Calibri" w:cs="Arial"/>
          <w:sz w:val="20"/>
          <w:szCs w:val="20"/>
          <w:lang w:eastAsia="en-US"/>
        </w:rPr>
        <w:t xml:space="preserve">) </w:t>
      </w:r>
      <w:r w:rsidR="009A4F04" w:rsidRPr="00070D68">
        <w:rPr>
          <w:rFonts w:eastAsia="Calibri" w:cs="Arial"/>
          <w:sz w:val="20"/>
          <w:szCs w:val="20"/>
          <w:lang w:eastAsia="en-US"/>
        </w:rPr>
        <w:t>Kadar se kršitev podjetniškega združenja</w:t>
      </w:r>
      <w:r w:rsidR="00847C6A" w:rsidRPr="00070D68">
        <w:rPr>
          <w:rFonts w:eastAsia="Calibri" w:cs="Arial"/>
          <w:sz w:val="20"/>
          <w:szCs w:val="20"/>
          <w:lang w:eastAsia="en-US"/>
        </w:rPr>
        <w:t xml:space="preserve"> iz </w:t>
      </w:r>
      <w:r w:rsidR="00C6081E" w:rsidRPr="00070D68">
        <w:fldChar w:fldCharType="begin"/>
      </w:r>
      <w:r w:rsidR="00C6081E" w:rsidRPr="00070D68">
        <w:instrText xml:space="preserve"> REF _Ref24445376 \r \h  \* MERGEFORMAT </w:instrText>
      </w:r>
      <w:r w:rsidR="00C6081E" w:rsidRPr="00070D68">
        <w:fldChar w:fldCharType="separate"/>
      </w:r>
      <w:r w:rsidR="00CC7BCF" w:rsidRPr="00070D68">
        <w:rPr>
          <w:rFonts w:eastAsia="Calibri" w:cs="Arial"/>
          <w:sz w:val="20"/>
          <w:szCs w:val="20"/>
          <w:lang w:eastAsia="en-US"/>
        </w:rPr>
        <w:t>68</w:t>
      </w:r>
      <w:r w:rsidR="00C6081E" w:rsidRPr="00070D68">
        <w:fldChar w:fldCharType="end"/>
      </w:r>
      <w:r w:rsidR="00847C6A" w:rsidRPr="00070D68">
        <w:rPr>
          <w:rFonts w:eastAsia="Calibri" w:cs="Arial"/>
          <w:sz w:val="20"/>
          <w:szCs w:val="20"/>
          <w:lang w:eastAsia="en-US"/>
        </w:rPr>
        <w:t xml:space="preserve">. </w:t>
      </w:r>
      <w:r w:rsidR="007856DD" w:rsidRPr="00070D68">
        <w:rPr>
          <w:rFonts w:eastAsia="Calibri" w:cs="Arial"/>
          <w:sz w:val="20"/>
          <w:szCs w:val="20"/>
          <w:lang w:eastAsia="en-US"/>
        </w:rPr>
        <w:t>č</w:t>
      </w:r>
      <w:r w:rsidR="00847C6A" w:rsidRPr="00070D68">
        <w:rPr>
          <w:rFonts w:eastAsia="Calibri" w:cs="Arial"/>
          <w:sz w:val="20"/>
          <w:szCs w:val="20"/>
          <w:lang w:eastAsia="en-US"/>
        </w:rPr>
        <w:t>lena</w:t>
      </w:r>
      <w:r w:rsidR="007856DD" w:rsidRPr="00070D68">
        <w:rPr>
          <w:rFonts w:eastAsia="Calibri" w:cs="Arial"/>
          <w:sz w:val="20"/>
          <w:szCs w:val="20"/>
          <w:lang w:eastAsia="en-US"/>
        </w:rPr>
        <w:t xml:space="preserve"> tega zakona</w:t>
      </w:r>
      <w:r w:rsidR="009A4F04" w:rsidRPr="00070D68">
        <w:rPr>
          <w:rFonts w:eastAsia="Calibri" w:cs="Arial"/>
          <w:sz w:val="20"/>
          <w:szCs w:val="20"/>
          <w:lang w:eastAsia="en-US"/>
        </w:rPr>
        <w:t xml:space="preserve"> nanaša na dejavnost njegovih članov, se v letni promet podjetniškega združenja v predhodnem poslovnem letu všteva letni promet vsakega posameznega člana, ki deluje na trgu, na katerega se kršitev nanaša.</w:t>
      </w:r>
    </w:p>
    <w:p w14:paraId="749555CE" w14:textId="77777777" w:rsidR="009A4F04" w:rsidRPr="00070D68" w:rsidRDefault="009A4F04" w:rsidP="0025166A">
      <w:pPr>
        <w:overflowPunct/>
        <w:autoSpaceDE/>
        <w:autoSpaceDN/>
        <w:adjustRightInd/>
        <w:spacing w:line="260" w:lineRule="atLeast"/>
        <w:textAlignment w:val="auto"/>
        <w:rPr>
          <w:rFonts w:eastAsia="Calibri" w:cs="Arial"/>
          <w:sz w:val="20"/>
          <w:szCs w:val="20"/>
          <w:lang w:eastAsia="en-US"/>
        </w:rPr>
      </w:pPr>
    </w:p>
    <w:p w14:paraId="2009BB9F" w14:textId="77777777" w:rsidR="009A4F04" w:rsidRPr="00070D68" w:rsidRDefault="009A4F04" w:rsidP="0025166A">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t>(</w:t>
      </w:r>
      <w:r w:rsidR="00AD515B" w:rsidRPr="00070D68">
        <w:rPr>
          <w:rFonts w:eastAsia="Calibri" w:cs="Arial"/>
          <w:sz w:val="20"/>
          <w:szCs w:val="20"/>
          <w:lang w:eastAsia="en-US"/>
        </w:rPr>
        <w:t>3</w:t>
      </w:r>
      <w:r w:rsidRPr="00070D68">
        <w:rPr>
          <w:rFonts w:eastAsia="Calibri" w:cs="Arial"/>
          <w:sz w:val="20"/>
          <w:szCs w:val="20"/>
          <w:lang w:eastAsia="en-US"/>
        </w:rPr>
        <w:t>) Podjetniško združenje, ki samo ni plačilno sposobno za plačilo administrativne sankcije</w:t>
      </w:r>
      <w:r w:rsidR="00AD515B" w:rsidRPr="00070D68">
        <w:rPr>
          <w:rFonts w:eastAsia="Calibri" w:cs="Arial"/>
          <w:sz w:val="20"/>
          <w:szCs w:val="20"/>
          <w:lang w:eastAsia="en-US"/>
        </w:rPr>
        <w:t xml:space="preserve"> iz prejšnjega odstavka</w:t>
      </w:r>
      <w:r w:rsidRPr="00070D68">
        <w:rPr>
          <w:rFonts w:eastAsia="Calibri" w:cs="Arial"/>
          <w:sz w:val="20"/>
          <w:szCs w:val="20"/>
          <w:lang w:eastAsia="en-US"/>
        </w:rPr>
        <w:t xml:space="preserve">, zahteva od svojih članov, da v določenem roku na račun podjetniškega združenja plačajo sorazmerni del </w:t>
      </w:r>
      <w:r w:rsidR="00F41A40" w:rsidRPr="00070D68">
        <w:rPr>
          <w:rFonts w:eastAsia="Calibri" w:cs="Arial"/>
          <w:sz w:val="20"/>
          <w:szCs w:val="20"/>
          <w:lang w:eastAsia="en-US"/>
        </w:rPr>
        <w:t xml:space="preserve">izrečene </w:t>
      </w:r>
      <w:r w:rsidRPr="00070D68">
        <w:rPr>
          <w:rFonts w:eastAsia="Calibri" w:cs="Arial"/>
          <w:sz w:val="20"/>
          <w:szCs w:val="20"/>
          <w:lang w:eastAsia="en-US"/>
        </w:rPr>
        <w:t>administrativne sankcije. Pri določitvi deleža člana podjetniškega združenja se upošteva letni promet posameznega člana v predhodnem poslovnem letu.</w:t>
      </w:r>
    </w:p>
    <w:p w14:paraId="306F78F0" w14:textId="77777777" w:rsidR="009A4F04" w:rsidRPr="00070D68" w:rsidRDefault="009A4F04" w:rsidP="0025166A">
      <w:pPr>
        <w:overflowPunct/>
        <w:autoSpaceDE/>
        <w:autoSpaceDN/>
        <w:adjustRightInd/>
        <w:spacing w:line="260" w:lineRule="atLeast"/>
        <w:textAlignment w:val="auto"/>
        <w:rPr>
          <w:rFonts w:eastAsia="Calibri" w:cs="Arial"/>
          <w:sz w:val="20"/>
          <w:szCs w:val="20"/>
          <w:lang w:eastAsia="en-US"/>
        </w:rPr>
      </w:pPr>
    </w:p>
    <w:p w14:paraId="3F7F4F2D" w14:textId="77777777" w:rsidR="009A4F04" w:rsidRPr="00070D68" w:rsidRDefault="009A4F04" w:rsidP="0025166A">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lastRenderedPageBreak/>
        <w:t>(</w:t>
      </w:r>
      <w:r w:rsidR="00AD515B" w:rsidRPr="00070D68">
        <w:rPr>
          <w:rFonts w:eastAsia="Calibri" w:cs="Arial"/>
          <w:sz w:val="20"/>
          <w:szCs w:val="20"/>
          <w:lang w:eastAsia="en-US"/>
        </w:rPr>
        <w:t>4</w:t>
      </w:r>
      <w:r w:rsidRPr="00070D68">
        <w:rPr>
          <w:rFonts w:eastAsia="Calibri" w:cs="Arial"/>
          <w:sz w:val="20"/>
          <w:szCs w:val="20"/>
          <w:lang w:eastAsia="en-US"/>
        </w:rPr>
        <w:t xml:space="preserve">) Kadar prispevki iz prejšnjega odstavka v določenem roku niso v celoti nakazani podjetniškemu združenju, lahko </w:t>
      </w:r>
      <w:r w:rsidR="0045309B" w:rsidRPr="00070D68">
        <w:rPr>
          <w:rFonts w:eastAsia="Calibri" w:cs="Arial"/>
          <w:sz w:val="20"/>
          <w:szCs w:val="20"/>
          <w:lang w:eastAsia="en-US"/>
        </w:rPr>
        <w:t>agenc</w:t>
      </w:r>
      <w:r w:rsidRPr="00070D68">
        <w:rPr>
          <w:rFonts w:eastAsia="Calibri" w:cs="Arial"/>
          <w:sz w:val="20"/>
          <w:szCs w:val="20"/>
          <w:lang w:eastAsia="en-US"/>
        </w:rPr>
        <w:t xml:space="preserve">ija zahteva plačilo administrativne sankcije neposredno od katerega koli podjetja, katerega predstavniki so bili člani organov odločanja tega podjetniškega združenja. </w:t>
      </w:r>
    </w:p>
    <w:p w14:paraId="120D4FD6" w14:textId="77777777" w:rsidR="009A4F04" w:rsidRPr="00070D68" w:rsidRDefault="009A4F04" w:rsidP="0025166A">
      <w:pPr>
        <w:overflowPunct/>
        <w:autoSpaceDE/>
        <w:autoSpaceDN/>
        <w:adjustRightInd/>
        <w:spacing w:line="260" w:lineRule="atLeast"/>
        <w:textAlignment w:val="auto"/>
        <w:rPr>
          <w:rFonts w:eastAsia="Calibri" w:cs="Arial"/>
          <w:sz w:val="20"/>
          <w:szCs w:val="20"/>
          <w:lang w:eastAsia="en-US"/>
        </w:rPr>
      </w:pPr>
    </w:p>
    <w:p w14:paraId="23BC7A18" w14:textId="77777777" w:rsidR="009A4F04" w:rsidRPr="00070D68" w:rsidRDefault="009A4F04" w:rsidP="0025166A">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t>(</w:t>
      </w:r>
      <w:r w:rsidR="00AD515B" w:rsidRPr="00070D68">
        <w:rPr>
          <w:rFonts w:eastAsia="Calibri" w:cs="Arial"/>
          <w:sz w:val="20"/>
          <w:szCs w:val="20"/>
          <w:lang w:eastAsia="en-US"/>
        </w:rPr>
        <w:t>5</w:t>
      </w:r>
      <w:r w:rsidRPr="00070D68">
        <w:rPr>
          <w:rFonts w:eastAsia="Calibri" w:cs="Arial"/>
          <w:sz w:val="20"/>
          <w:szCs w:val="20"/>
          <w:lang w:eastAsia="en-US"/>
        </w:rPr>
        <w:t xml:space="preserve">) Če prispevki članov podjetniškega združenja iz </w:t>
      </w:r>
      <w:r w:rsidR="00106F22" w:rsidRPr="00070D68">
        <w:rPr>
          <w:rFonts w:eastAsia="Calibri" w:cs="Arial"/>
          <w:sz w:val="20"/>
          <w:szCs w:val="20"/>
          <w:lang w:eastAsia="en-US"/>
        </w:rPr>
        <w:t xml:space="preserve">tretjega </w:t>
      </w:r>
      <w:r w:rsidRPr="00070D68">
        <w:rPr>
          <w:rFonts w:eastAsia="Calibri" w:cs="Arial"/>
          <w:sz w:val="20"/>
          <w:szCs w:val="20"/>
          <w:lang w:eastAsia="en-US"/>
        </w:rPr>
        <w:t xml:space="preserve">in prejšnjega odstavka tega člena ne zadostujejo za plačilo celotne administrativne sankcije, lahko </w:t>
      </w:r>
      <w:r w:rsidR="0045309B" w:rsidRPr="00070D68">
        <w:rPr>
          <w:rFonts w:eastAsia="Calibri" w:cs="Arial"/>
          <w:sz w:val="20"/>
          <w:szCs w:val="20"/>
          <w:lang w:eastAsia="en-US"/>
        </w:rPr>
        <w:t>agenc</w:t>
      </w:r>
      <w:r w:rsidRPr="00070D68">
        <w:rPr>
          <w:rFonts w:eastAsia="Calibri" w:cs="Arial"/>
          <w:sz w:val="20"/>
          <w:szCs w:val="20"/>
          <w:lang w:eastAsia="en-US"/>
        </w:rPr>
        <w:t xml:space="preserve">ija izterja neplačan del administrativne sankcije neposredno od katerega koli člana podjetniškega združenja, ki je bil dejaven na trgu, na katerem se je kršitev zgodila, razen, če posamezni član dokaže, da ni izvajal kršitve, za katero se je odločilo podjetniško združenje, ker ni vedel za njen obstoj ali je izrazil odklonilno mnenje do takšnega ravnanja, preden se je </w:t>
      </w:r>
      <w:r w:rsidR="00847C6A" w:rsidRPr="00070D68">
        <w:rPr>
          <w:rFonts w:eastAsia="Calibri" w:cs="Arial"/>
          <w:sz w:val="20"/>
          <w:szCs w:val="20"/>
          <w:lang w:eastAsia="en-US"/>
        </w:rPr>
        <w:t>postopek</w:t>
      </w:r>
      <w:r w:rsidR="00BB7FB5" w:rsidRPr="00070D68">
        <w:rPr>
          <w:rFonts w:eastAsia="Calibri" w:cs="Arial"/>
          <w:sz w:val="20"/>
          <w:szCs w:val="20"/>
          <w:lang w:eastAsia="en-US"/>
        </w:rPr>
        <w:t xml:space="preserve"> pred </w:t>
      </w:r>
      <w:r w:rsidR="0045309B" w:rsidRPr="00070D68">
        <w:rPr>
          <w:rFonts w:eastAsia="Calibri" w:cs="Arial"/>
          <w:sz w:val="20"/>
          <w:szCs w:val="20"/>
          <w:lang w:eastAsia="en-US"/>
        </w:rPr>
        <w:t>agenc</w:t>
      </w:r>
      <w:r w:rsidR="00BB7FB5" w:rsidRPr="00070D68">
        <w:rPr>
          <w:rFonts w:eastAsia="Calibri" w:cs="Arial"/>
          <w:sz w:val="20"/>
          <w:szCs w:val="20"/>
          <w:lang w:eastAsia="en-US"/>
        </w:rPr>
        <w:t>ijo</w:t>
      </w:r>
      <w:r w:rsidR="00847C6A" w:rsidRPr="00070D68">
        <w:rPr>
          <w:rFonts w:eastAsia="Calibri" w:cs="Arial"/>
          <w:sz w:val="20"/>
          <w:szCs w:val="20"/>
          <w:lang w:eastAsia="en-US"/>
        </w:rPr>
        <w:t xml:space="preserve"> </w:t>
      </w:r>
      <w:r w:rsidRPr="00070D68">
        <w:rPr>
          <w:rFonts w:eastAsia="Calibri" w:cs="Arial"/>
          <w:sz w:val="20"/>
          <w:szCs w:val="20"/>
          <w:lang w:eastAsia="en-US"/>
        </w:rPr>
        <w:t>začel.</w:t>
      </w:r>
    </w:p>
    <w:p w14:paraId="10A4AAC9" w14:textId="77777777" w:rsidR="009A4F04" w:rsidRPr="00070D68" w:rsidRDefault="009A4F04" w:rsidP="0025166A">
      <w:pPr>
        <w:overflowPunct/>
        <w:autoSpaceDE/>
        <w:autoSpaceDN/>
        <w:adjustRightInd/>
        <w:spacing w:line="260" w:lineRule="atLeast"/>
        <w:textAlignment w:val="auto"/>
        <w:rPr>
          <w:rFonts w:eastAsia="Calibri" w:cs="Arial"/>
          <w:sz w:val="20"/>
          <w:szCs w:val="20"/>
          <w:lang w:eastAsia="en-US"/>
        </w:rPr>
      </w:pPr>
    </w:p>
    <w:p w14:paraId="1838A01D" w14:textId="77777777" w:rsidR="009A4F04" w:rsidRPr="00070D68" w:rsidRDefault="009A4F04" w:rsidP="0025166A">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t>(</w:t>
      </w:r>
      <w:r w:rsidR="00AD515B" w:rsidRPr="00070D68">
        <w:rPr>
          <w:rFonts w:eastAsia="Calibri" w:cs="Arial"/>
          <w:sz w:val="20"/>
          <w:szCs w:val="20"/>
          <w:lang w:eastAsia="en-US"/>
        </w:rPr>
        <w:t>6</w:t>
      </w:r>
      <w:r w:rsidRPr="00070D68">
        <w:rPr>
          <w:rFonts w:eastAsia="Calibri" w:cs="Arial"/>
          <w:sz w:val="20"/>
          <w:szCs w:val="20"/>
          <w:lang w:eastAsia="en-US"/>
        </w:rPr>
        <w:t xml:space="preserve">) </w:t>
      </w:r>
      <w:r w:rsidR="00C36BCC" w:rsidRPr="00070D68">
        <w:rPr>
          <w:rFonts w:eastAsia="Calibri" w:cs="Arial"/>
          <w:sz w:val="20"/>
          <w:szCs w:val="20"/>
          <w:lang w:eastAsia="en-US"/>
        </w:rPr>
        <w:t>F</w:t>
      </w:r>
      <w:r w:rsidRPr="00070D68">
        <w:rPr>
          <w:rFonts w:eastAsia="Calibri" w:cs="Arial"/>
          <w:sz w:val="20"/>
          <w:szCs w:val="20"/>
          <w:lang w:eastAsia="en-US"/>
        </w:rPr>
        <w:t xml:space="preserve">inančna obveznost vsakega posameznega podjetja v zvezi s plačilom administrativne sankcije iz prvega </w:t>
      </w:r>
      <w:r w:rsidR="00BB7FB5" w:rsidRPr="00070D68">
        <w:rPr>
          <w:rFonts w:eastAsia="Calibri" w:cs="Arial"/>
          <w:sz w:val="20"/>
          <w:szCs w:val="20"/>
          <w:lang w:eastAsia="en-US"/>
        </w:rPr>
        <w:t xml:space="preserve">in drugega </w:t>
      </w:r>
      <w:r w:rsidRPr="00070D68">
        <w:rPr>
          <w:rFonts w:eastAsia="Calibri" w:cs="Arial"/>
          <w:sz w:val="20"/>
          <w:szCs w:val="20"/>
          <w:lang w:eastAsia="en-US"/>
        </w:rPr>
        <w:t>odstavka tega člena ne s</w:t>
      </w:r>
      <w:r w:rsidR="00435EF1" w:rsidRPr="00070D68">
        <w:rPr>
          <w:rFonts w:eastAsia="Calibri" w:cs="Arial"/>
          <w:sz w:val="20"/>
          <w:szCs w:val="20"/>
          <w:lang w:eastAsia="en-US"/>
        </w:rPr>
        <w:t>m</w:t>
      </w:r>
      <w:r w:rsidRPr="00070D68">
        <w:rPr>
          <w:rFonts w:eastAsia="Calibri" w:cs="Arial"/>
          <w:sz w:val="20"/>
          <w:szCs w:val="20"/>
          <w:lang w:eastAsia="en-US"/>
        </w:rPr>
        <w:t>e presegati najvišjega zneska, za katerega bi bilo podjetje odgovorno, če bi samo izvršilo administrativni prestopek.</w:t>
      </w:r>
    </w:p>
    <w:p w14:paraId="4F6329C3" w14:textId="77777777" w:rsidR="00F564DC" w:rsidRPr="00070D68" w:rsidRDefault="00F564DC" w:rsidP="0025166A">
      <w:pPr>
        <w:overflowPunct/>
        <w:autoSpaceDE/>
        <w:autoSpaceDN/>
        <w:adjustRightInd/>
        <w:spacing w:line="260" w:lineRule="atLeast"/>
        <w:textAlignment w:val="auto"/>
        <w:rPr>
          <w:rFonts w:eastAsia="Calibri" w:cs="Arial"/>
          <w:sz w:val="20"/>
          <w:szCs w:val="20"/>
          <w:lang w:eastAsia="en-US"/>
        </w:rPr>
      </w:pPr>
    </w:p>
    <w:p w14:paraId="2A4604A5" w14:textId="3A64AABB" w:rsidR="007F3BB3" w:rsidRPr="00070D68" w:rsidRDefault="002277C6" w:rsidP="0025166A">
      <w:pPr>
        <w:pStyle w:val="len"/>
        <w:numPr>
          <w:ilvl w:val="0"/>
          <w:numId w:val="21"/>
        </w:numPr>
        <w:spacing w:before="0" w:line="260" w:lineRule="atLeast"/>
        <w:ind w:left="0" w:hanging="11"/>
        <w:rPr>
          <w:rFonts w:eastAsia="Calibri"/>
          <w:sz w:val="20"/>
          <w:szCs w:val="20"/>
          <w:lang w:eastAsia="en-US"/>
        </w:rPr>
      </w:pPr>
      <w:r w:rsidRPr="00070D68">
        <w:rPr>
          <w:rFonts w:eastAsia="Calibri"/>
          <w:sz w:val="20"/>
          <w:szCs w:val="20"/>
          <w:lang w:eastAsia="en-US"/>
        </w:rPr>
        <w:t xml:space="preserve"> </w:t>
      </w:r>
      <w:r w:rsidR="00197DCF" w:rsidRPr="00070D68">
        <w:rPr>
          <w:rFonts w:eastAsia="Calibri"/>
          <w:sz w:val="20"/>
          <w:szCs w:val="20"/>
          <w:lang w:eastAsia="en-US"/>
        </w:rPr>
        <w:t xml:space="preserve">člen </w:t>
      </w:r>
    </w:p>
    <w:p w14:paraId="5B2CE982" w14:textId="77777777" w:rsidR="007F3BB3" w:rsidRPr="00070D68" w:rsidRDefault="007F3BB3" w:rsidP="0025166A">
      <w:pPr>
        <w:shd w:val="clear" w:color="auto" w:fill="FFFFFF"/>
        <w:overflowPunct/>
        <w:autoSpaceDE/>
        <w:autoSpaceDN/>
        <w:adjustRightInd/>
        <w:spacing w:line="260" w:lineRule="atLeast"/>
        <w:jc w:val="center"/>
        <w:textAlignment w:val="auto"/>
        <w:rPr>
          <w:rFonts w:eastAsia="Calibri" w:cs="Arial"/>
          <w:b/>
          <w:sz w:val="20"/>
          <w:szCs w:val="20"/>
          <w:lang w:eastAsia="en-US"/>
        </w:rPr>
      </w:pPr>
      <w:r w:rsidRPr="00070D68">
        <w:rPr>
          <w:rFonts w:eastAsia="Calibri" w:cs="Arial"/>
          <w:b/>
          <w:sz w:val="20"/>
          <w:szCs w:val="20"/>
          <w:lang w:eastAsia="en-US"/>
        </w:rPr>
        <w:t>(izključitev odgovornosti)</w:t>
      </w:r>
    </w:p>
    <w:p w14:paraId="65070993" w14:textId="77777777" w:rsidR="007F3BB3" w:rsidRPr="00070D68" w:rsidRDefault="007F3BB3" w:rsidP="0025166A">
      <w:pPr>
        <w:shd w:val="clear" w:color="auto" w:fill="FFFFFF"/>
        <w:overflowPunct/>
        <w:autoSpaceDE/>
        <w:autoSpaceDN/>
        <w:adjustRightInd/>
        <w:spacing w:line="260" w:lineRule="atLeast"/>
        <w:jc w:val="center"/>
        <w:textAlignment w:val="auto"/>
        <w:rPr>
          <w:rFonts w:cs="Arial"/>
          <w:b/>
          <w:bCs/>
          <w:sz w:val="20"/>
          <w:szCs w:val="20"/>
        </w:rPr>
      </w:pPr>
    </w:p>
    <w:p w14:paraId="5A073513" w14:textId="77777777" w:rsidR="007F3BB3" w:rsidRPr="00070D68" w:rsidRDefault="005678A9" w:rsidP="0025166A">
      <w:pPr>
        <w:spacing w:line="260" w:lineRule="atLeast"/>
        <w:rPr>
          <w:rFonts w:eastAsia="Calibri" w:cs="Arial"/>
          <w:sz w:val="20"/>
          <w:szCs w:val="20"/>
          <w:lang w:eastAsia="en-US"/>
        </w:rPr>
      </w:pPr>
      <w:r w:rsidRPr="00070D68">
        <w:rPr>
          <w:rFonts w:eastAsia="Calibri" w:cs="Arial"/>
          <w:sz w:val="20"/>
          <w:szCs w:val="20"/>
          <w:lang w:eastAsia="en-US"/>
        </w:rPr>
        <w:t>Administrativnih sankcij</w:t>
      </w:r>
      <w:r w:rsidR="00C36BCC" w:rsidRPr="00070D68">
        <w:rPr>
          <w:rFonts w:eastAsia="Calibri" w:cs="Arial"/>
          <w:sz w:val="20"/>
          <w:szCs w:val="20"/>
          <w:lang w:eastAsia="en-US"/>
        </w:rPr>
        <w:t>,</w:t>
      </w:r>
      <w:r w:rsidRPr="00070D68">
        <w:rPr>
          <w:rFonts w:eastAsia="Calibri" w:cs="Arial"/>
          <w:sz w:val="20"/>
          <w:szCs w:val="20"/>
          <w:lang w:eastAsia="en-US"/>
        </w:rPr>
        <w:t xml:space="preserve"> določenih za kršitev tega zakona ali 101. ali 102. člena Pogodbe o delovanju Evropske unije</w:t>
      </w:r>
      <w:r w:rsidR="00C36BCC" w:rsidRPr="00070D68">
        <w:rPr>
          <w:rFonts w:eastAsia="Calibri" w:cs="Arial"/>
          <w:sz w:val="20"/>
          <w:szCs w:val="20"/>
          <w:lang w:eastAsia="en-US"/>
        </w:rPr>
        <w:t>,</w:t>
      </w:r>
      <w:r w:rsidRPr="00070D68">
        <w:rPr>
          <w:rFonts w:eastAsia="Calibri" w:cs="Arial"/>
          <w:sz w:val="20"/>
          <w:szCs w:val="20"/>
          <w:lang w:eastAsia="en-US"/>
        </w:rPr>
        <w:t xml:space="preserve"> ni mogoče </w:t>
      </w:r>
      <w:r w:rsidR="00F41A40" w:rsidRPr="00070D68">
        <w:rPr>
          <w:rFonts w:eastAsia="Calibri" w:cs="Arial"/>
          <w:sz w:val="20"/>
          <w:szCs w:val="20"/>
          <w:lang w:eastAsia="en-US"/>
        </w:rPr>
        <w:t xml:space="preserve">izreči </w:t>
      </w:r>
      <w:r w:rsidRPr="00070D68">
        <w:rPr>
          <w:rFonts w:eastAsia="Calibri" w:cs="Arial"/>
          <w:sz w:val="20"/>
          <w:szCs w:val="20"/>
          <w:lang w:eastAsia="en-US"/>
        </w:rPr>
        <w:t>Republiki Sloveniji in samoupravnim lokalnim skupnostim.</w:t>
      </w:r>
    </w:p>
    <w:p w14:paraId="618C1096" w14:textId="77777777" w:rsidR="00B928E3" w:rsidRPr="00070D68" w:rsidRDefault="00B928E3" w:rsidP="0025166A">
      <w:pPr>
        <w:spacing w:line="260" w:lineRule="atLeast"/>
        <w:rPr>
          <w:rFonts w:eastAsia="Calibri" w:cs="Arial"/>
          <w:sz w:val="20"/>
          <w:szCs w:val="20"/>
          <w:lang w:eastAsia="en-US"/>
        </w:rPr>
      </w:pPr>
    </w:p>
    <w:p w14:paraId="55653FE7" w14:textId="4D47196D" w:rsidR="007F3BB3" w:rsidRPr="00070D68" w:rsidRDefault="002277C6" w:rsidP="0025166A">
      <w:pPr>
        <w:pStyle w:val="len"/>
        <w:numPr>
          <w:ilvl w:val="0"/>
          <w:numId w:val="21"/>
        </w:numPr>
        <w:spacing w:before="0" w:line="260" w:lineRule="atLeast"/>
        <w:ind w:left="0" w:hanging="11"/>
        <w:rPr>
          <w:rFonts w:eastAsia="Calibri"/>
          <w:sz w:val="20"/>
          <w:szCs w:val="20"/>
          <w:lang w:eastAsia="en-US"/>
        </w:rPr>
      </w:pPr>
      <w:r w:rsidRPr="00070D68">
        <w:rPr>
          <w:rFonts w:eastAsia="Calibri"/>
          <w:sz w:val="20"/>
          <w:szCs w:val="20"/>
          <w:lang w:eastAsia="en-US"/>
        </w:rPr>
        <w:t xml:space="preserve"> </w:t>
      </w:r>
      <w:r w:rsidR="00197DCF" w:rsidRPr="00070D68">
        <w:rPr>
          <w:rFonts w:eastAsia="Calibri"/>
          <w:sz w:val="20"/>
          <w:szCs w:val="20"/>
          <w:lang w:eastAsia="en-US"/>
        </w:rPr>
        <w:t xml:space="preserve">člen </w:t>
      </w:r>
    </w:p>
    <w:p w14:paraId="285172F6" w14:textId="77777777" w:rsidR="007F3BB3" w:rsidRPr="00070D68" w:rsidRDefault="007F3BB3" w:rsidP="0025166A">
      <w:pPr>
        <w:overflowPunct/>
        <w:autoSpaceDE/>
        <w:autoSpaceDN/>
        <w:adjustRightInd/>
        <w:spacing w:line="260" w:lineRule="atLeast"/>
        <w:jc w:val="center"/>
        <w:textAlignment w:val="auto"/>
        <w:rPr>
          <w:rFonts w:eastAsia="Calibri" w:cs="Arial"/>
          <w:b/>
          <w:sz w:val="20"/>
          <w:szCs w:val="20"/>
          <w:lang w:eastAsia="en-US"/>
        </w:rPr>
      </w:pPr>
      <w:r w:rsidRPr="00070D68">
        <w:rPr>
          <w:rFonts w:eastAsia="Calibri" w:cs="Arial"/>
          <w:b/>
          <w:sz w:val="20"/>
          <w:szCs w:val="20"/>
          <w:lang w:eastAsia="en-US"/>
        </w:rPr>
        <w:t>(zastaranje administrativnega sankcioniranja)</w:t>
      </w:r>
    </w:p>
    <w:p w14:paraId="57B40C60" w14:textId="77777777" w:rsidR="007F3BB3" w:rsidRPr="00070D68" w:rsidRDefault="007F3BB3" w:rsidP="0025166A">
      <w:pPr>
        <w:overflowPunct/>
        <w:autoSpaceDE/>
        <w:autoSpaceDN/>
        <w:adjustRightInd/>
        <w:spacing w:line="260" w:lineRule="atLeast"/>
        <w:jc w:val="center"/>
        <w:textAlignment w:val="auto"/>
        <w:rPr>
          <w:rFonts w:eastAsia="Calibri" w:cs="Arial"/>
          <w:sz w:val="20"/>
          <w:szCs w:val="20"/>
          <w:lang w:eastAsia="en-US"/>
        </w:rPr>
      </w:pPr>
    </w:p>
    <w:p w14:paraId="314BA3E1" w14:textId="5FADDA27" w:rsidR="009A4F04" w:rsidRPr="00070D68" w:rsidRDefault="00D76E48" w:rsidP="0025166A">
      <w:pPr>
        <w:spacing w:line="260" w:lineRule="atLeast"/>
        <w:rPr>
          <w:rFonts w:eastAsia="Calibri" w:cs="Arial"/>
          <w:sz w:val="20"/>
          <w:szCs w:val="20"/>
          <w:lang w:eastAsia="en-US"/>
        </w:rPr>
      </w:pPr>
      <w:r w:rsidRPr="00070D68">
        <w:rPr>
          <w:rFonts w:eastAsia="Calibri" w:cs="Arial"/>
          <w:sz w:val="20"/>
          <w:szCs w:val="20"/>
          <w:lang w:eastAsia="en-US"/>
        </w:rPr>
        <w:t xml:space="preserve">(1) </w:t>
      </w:r>
      <w:r w:rsidR="009A4F04" w:rsidRPr="00070D68">
        <w:rPr>
          <w:rFonts w:eastAsia="Calibri" w:cs="Arial"/>
          <w:sz w:val="20"/>
          <w:szCs w:val="20"/>
          <w:lang w:eastAsia="en-US"/>
        </w:rPr>
        <w:t xml:space="preserve">Administrativne sankcije iz prvega in drugega odstavka </w:t>
      </w:r>
      <w:r w:rsidR="00C6081E" w:rsidRPr="00070D68">
        <w:fldChar w:fldCharType="begin"/>
      </w:r>
      <w:r w:rsidR="00C6081E" w:rsidRPr="00070D68">
        <w:instrText xml:space="preserve"> REF _Ref24445376 \r \h  \* MERGEFORMAT </w:instrText>
      </w:r>
      <w:r w:rsidR="00C6081E" w:rsidRPr="00070D68">
        <w:fldChar w:fldCharType="separate"/>
      </w:r>
      <w:r w:rsidR="00CC7BCF" w:rsidRPr="00070D68">
        <w:rPr>
          <w:rFonts w:eastAsia="Calibri" w:cs="Arial"/>
          <w:sz w:val="20"/>
          <w:szCs w:val="20"/>
          <w:lang w:eastAsia="en-US"/>
        </w:rPr>
        <w:t>68</w:t>
      </w:r>
      <w:r w:rsidR="00C6081E" w:rsidRPr="00070D68">
        <w:fldChar w:fldCharType="end"/>
      </w:r>
      <w:r w:rsidR="00833C5C" w:rsidRPr="00070D68">
        <w:rPr>
          <w:rFonts w:eastAsia="Calibri" w:cs="Arial"/>
          <w:sz w:val="20"/>
          <w:szCs w:val="20"/>
          <w:lang w:eastAsia="en-US"/>
        </w:rPr>
        <w:t xml:space="preserve">. </w:t>
      </w:r>
      <w:r w:rsidR="009A4F04" w:rsidRPr="00070D68">
        <w:rPr>
          <w:rFonts w:eastAsia="Calibri" w:cs="Arial"/>
          <w:sz w:val="20"/>
          <w:szCs w:val="20"/>
          <w:lang w:eastAsia="en-US"/>
        </w:rPr>
        <w:t xml:space="preserve">člena tega zakona ni dopustno </w:t>
      </w:r>
      <w:r w:rsidR="00F41A40" w:rsidRPr="00070D68">
        <w:rPr>
          <w:rFonts w:eastAsia="Calibri" w:cs="Arial"/>
          <w:sz w:val="20"/>
          <w:szCs w:val="20"/>
          <w:lang w:eastAsia="en-US"/>
        </w:rPr>
        <w:t>izreči</w:t>
      </w:r>
      <w:r w:rsidR="009A4F04" w:rsidRPr="00070D68">
        <w:rPr>
          <w:rFonts w:eastAsia="Calibri" w:cs="Arial"/>
          <w:sz w:val="20"/>
          <w:szCs w:val="20"/>
          <w:lang w:eastAsia="en-US"/>
        </w:rPr>
        <w:t xml:space="preserve">, če je poteklo več kot pet let od izvršitve administrativnega prestopka. V primeru tretjega in četrtega odstavka </w:t>
      </w:r>
      <w:r w:rsidR="00C6081E" w:rsidRPr="00070D68">
        <w:fldChar w:fldCharType="begin"/>
      </w:r>
      <w:r w:rsidR="00C6081E" w:rsidRPr="00070D68">
        <w:instrText xml:space="preserve"> REF _Ref24445376 \r \h  \* MERGEFORMAT </w:instrText>
      </w:r>
      <w:r w:rsidR="00C6081E" w:rsidRPr="00070D68">
        <w:fldChar w:fldCharType="separate"/>
      </w:r>
      <w:r w:rsidR="00CC7BCF" w:rsidRPr="00070D68">
        <w:rPr>
          <w:rFonts w:eastAsia="Calibri" w:cs="Arial"/>
          <w:sz w:val="20"/>
          <w:szCs w:val="20"/>
          <w:lang w:eastAsia="en-US"/>
        </w:rPr>
        <w:t>68</w:t>
      </w:r>
      <w:r w:rsidR="00C6081E" w:rsidRPr="00070D68">
        <w:fldChar w:fldCharType="end"/>
      </w:r>
      <w:r w:rsidR="00712BF3" w:rsidRPr="00070D68">
        <w:rPr>
          <w:rFonts w:eastAsia="Calibri" w:cs="Arial"/>
          <w:sz w:val="20"/>
          <w:szCs w:val="20"/>
          <w:lang w:eastAsia="en-US"/>
        </w:rPr>
        <w:t xml:space="preserve">. </w:t>
      </w:r>
      <w:r w:rsidR="009A4F04" w:rsidRPr="00070D68">
        <w:rPr>
          <w:rFonts w:eastAsia="Calibri" w:cs="Arial"/>
          <w:sz w:val="20"/>
          <w:szCs w:val="20"/>
          <w:lang w:eastAsia="en-US"/>
        </w:rPr>
        <w:t xml:space="preserve">člena tega zakona, administrativne sankcije ni dopustno </w:t>
      </w:r>
      <w:r w:rsidR="00F41A40" w:rsidRPr="00070D68">
        <w:rPr>
          <w:rFonts w:eastAsia="Calibri" w:cs="Arial"/>
          <w:sz w:val="20"/>
          <w:szCs w:val="20"/>
          <w:lang w:eastAsia="en-US"/>
        </w:rPr>
        <w:t>izreči</w:t>
      </w:r>
      <w:r w:rsidR="009A4F04" w:rsidRPr="00070D68">
        <w:rPr>
          <w:rFonts w:eastAsia="Calibri" w:cs="Arial"/>
          <w:sz w:val="20"/>
          <w:szCs w:val="20"/>
          <w:lang w:eastAsia="en-US"/>
        </w:rPr>
        <w:t xml:space="preserve">, če je poteklo več kot tri leta od izvršitve administrativnega prestopka. </w:t>
      </w:r>
    </w:p>
    <w:p w14:paraId="3DDAC2E2" w14:textId="77777777" w:rsidR="009A4F04" w:rsidRPr="00070D68" w:rsidRDefault="009A4F04" w:rsidP="0025166A">
      <w:pPr>
        <w:overflowPunct/>
        <w:autoSpaceDE/>
        <w:autoSpaceDN/>
        <w:adjustRightInd/>
        <w:spacing w:line="260" w:lineRule="atLeast"/>
        <w:textAlignment w:val="auto"/>
        <w:rPr>
          <w:rFonts w:eastAsia="Calibri" w:cs="Arial"/>
          <w:sz w:val="20"/>
          <w:szCs w:val="20"/>
          <w:lang w:eastAsia="en-US"/>
        </w:rPr>
      </w:pPr>
    </w:p>
    <w:p w14:paraId="0C733145" w14:textId="77777777" w:rsidR="009A4F04" w:rsidRPr="00070D68" w:rsidRDefault="009A4F04" w:rsidP="0025166A">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t>(2) Zastaranje začne teči na dan, ko je bil administrativni prestopek izvršen. Pri trajajočih ali ponavljajočih se administrativnih prestopkih začne zastaranje teči na dan, ko kršitev iz zadnjega administrativnega prestopka preneha.</w:t>
      </w:r>
    </w:p>
    <w:p w14:paraId="3A35DD63" w14:textId="77777777" w:rsidR="009A4F04" w:rsidRPr="00070D68" w:rsidRDefault="009A4F04" w:rsidP="0025166A">
      <w:pPr>
        <w:overflowPunct/>
        <w:autoSpaceDE/>
        <w:autoSpaceDN/>
        <w:adjustRightInd/>
        <w:spacing w:line="260" w:lineRule="atLeast"/>
        <w:textAlignment w:val="auto"/>
        <w:rPr>
          <w:rFonts w:eastAsia="Calibri" w:cs="Arial"/>
          <w:sz w:val="20"/>
          <w:szCs w:val="20"/>
          <w:lang w:eastAsia="en-US"/>
        </w:rPr>
      </w:pPr>
    </w:p>
    <w:p w14:paraId="36707922" w14:textId="3310E66C" w:rsidR="007C2D32" w:rsidRPr="00070D68" w:rsidRDefault="009A4F04" w:rsidP="0025166A">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t xml:space="preserve">(3) Zastaranje pretrga vsako dejanje </w:t>
      </w:r>
      <w:r w:rsidR="0045309B" w:rsidRPr="00070D68">
        <w:rPr>
          <w:rFonts w:eastAsia="Calibri" w:cs="Arial"/>
          <w:sz w:val="20"/>
          <w:szCs w:val="20"/>
          <w:lang w:eastAsia="en-US"/>
        </w:rPr>
        <w:t>agenc</w:t>
      </w:r>
      <w:r w:rsidRPr="00070D68">
        <w:rPr>
          <w:rFonts w:eastAsia="Calibri" w:cs="Arial"/>
          <w:sz w:val="20"/>
          <w:szCs w:val="20"/>
          <w:lang w:eastAsia="en-US"/>
        </w:rPr>
        <w:t>ije, ki ga izvede zaradi preiskave ali postopka</w:t>
      </w:r>
      <w:r w:rsidR="00B76559" w:rsidRPr="00070D68">
        <w:rPr>
          <w:rFonts w:eastAsia="Calibri" w:cs="Arial"/>
          <w:sz w:val="20"/>
          <w:szCs w:val="20"/>
          <w:lang w:eastAsia="en-US"/>
        </w:rPr>
        <w:t xml:space="preserve"> </w:t>
      </w:r>
      <w:r w:rsidRPr="00070D68">
        <w:rPr>
          <w:rFonts w:eastAsia="Calibri" w:cs="Arial"/>
          <w:sz w:val="20"/>
          <w:szCs w:val="20"/>
          <w:lang w:eastAsia="en-US"/>
        </w:rPr>
        <w:t xml:space="preserve"> v zvezi s kršitvijo določb tega zakona ali 101. ali 102. člena Pogodbe o delovanju Evropske unije.</w:t>
      </w:r>
      <w:r w:rsidR="001B2AD4" w:rsidRPr="00070D68">
        <w:rPr>
          <w:rFonts w:eastAsia="Calibri" w:cs="Arial"/>
          <w:sz w:val="20"/>
          <w:szCs w:val="20"/>
          <w:lang w:eastAsia="en-US"/>
        </w:rPr>
        <w:t xml:space="preserve"> </w:t>
      </w:r>
      <w:r w:rsidRPr="00070D68">
        <w:rPr>
          <w:rFonts w:eastAsia="Calibri" w:cs="Arial"/>
          <w:sz w:val="20"/>
          <w:szCs w:val="20"/>
          <w:lang w:eastAsia="en-US"/>
        </w:rPr>
        <w:t>Pretrganje velja za vsa podjetja, ki so udeležena pri kršitvi.</w:t>
      </w:r>
      <w:r w:rsidRPr="00070D68" w:rsidDel="008E1871">
        <w:rPr>
          <w:rFonts w:eastAsia="Calibri" w:cs="Arial"/>
          <w:sz w:val="20"/>
          <w:szCs w:val="20"/>
          <w:lang w:eastAsia="en-US"/>
        </w:rPr>
        <w:t xml:space="preserve"> </w:t>
      </w:r>
    </w:p>
    <w:p w14:paraId="13E3D31D" w14:textId="77777777" w:rsidR="00BC3269" w:rsidRPr="00070D68" w:rsidRDefault="00BC3269" w:rsidP="0025166A">
      <w:pPr>
        <w:overflowPunct/>
        <w:autoSpaceDE/>
        <w:autoSpaceDN/>
        <w:adjustRightInd/>
        <w:spacing w:line="260" w:lineRule="atLeast"/>
        <w:textAlignment w:val="auto"/>
        <w:rPr>
          <w:rFonts w:eastAsia="Calibri" w:cs="Arial"/>
          <w:sz w:val="20"/>
          <w:szCs w:val="20"/>
          <w:lang w:eastAsia="en-US"/>
        </w:rPr>
      </w:pPr>
    </w:p>
    <w:p w14:paraId="2626B722" w14:textId="77777777" w:rsidR="009A4F04" w:rsidRPr="00070D68" w:rsidRDefault="009A4F04" w:rsidP="0025166A">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t>(</w:t>
      </w:r>
      <w:r w:rsidR="00BD1D85" w:rsidRPr="00070D68">
        <w:rPr>
          <w:rFonts w:eastAsia="Calibri" w:cs="Arial"/>
          <w:sz w:val="20"/>
          <w:szCs w:val="20"/>
          <w:lang w:eastAsia="en-US"/>
        </w:rPr>
        <w:t>4</w:t>
      </w:r>
      <w:r w:rsidRPr="00070D68">
        <w:rPr>
          <w:rFonts w:eastAsia="Calibri" w:cs="Arial"/>
          <w:sz w:val="20"/>
          <w:szCs w:val="20"/>
          <w:lang w:eastAsia="en-US"/>
        </w:rPr>
        <w:t>) Po vsakem pretrganju začne zastaranje znova teči.</w:t>
      </w:r>
      <w:r w:rsidR="000275B5" w:rsidRPr="00070D68">
        <w:rPr>
          <w:rFonts w:eastAsia="Calibri" w:cs="Arial"/>
          <w:sz w:val="20"/>
          <w:szCs w:val="20"/>
          <w:lang w:eastAsia="en-US"/>
        </w:rPr>
        <w:t xml:space="preserve"> </w:t>
      </w:r>
    </w:p>
    <w:p w14:paraId="364C64A6" w14:textId="77777777" w:rsidR="009A4F04" w:rsidRPr="00070D68" w:rsidRDefault="009A4F04" w:rsidP="0025166A">
      <w:pPr>
        <w:overflowPunct/>
        <w:autoSpaceDE/>
        <w:autoSpaceDN/>
        <w:adjustRightInd/>
        <w:spacing w:line="260" w:lineRule="atLeast"/>
        <w:textAlignment w:val="auto"/>
        <w:rPr>
          <w:rFonts w:eastAsia="Calibri" w:cs="Arial"/>
          <w:sz w:val="20"/>
          <w:szCs w:val="20"/>
          <w:lang w:eastAsia="en-US"/>
        </w:rPr>
      </w:pPr>
    </w:p>
    <w:p w14:paraId="2BBE1138" w14:textId="77777777" w:rsidR="00BD1D85" w:rsidRPr="00070D68" w:rsidRDefault="00BD1D85" w:rsidP="00BD1D85">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t>(5) Zastaranje  ne teče v času postopka za uveljavljanje pravil konkurence pred organi, pristojnimi za varstvo konkurence drugih držav članic, ali Evropske komisije. Prekinitev začne veljati z vročitvijo prvega uradnega ukrepa organa, pristojnega za varstvo konkurence druge države članice, ali Evropske komisije najmanj enemu podjetju, ki je stranka postopka za uveljavljanje pravil konkurence in preneha na dan, ko pristojni organ konča svoj postopek za uveljavljanje pravil konkurence s sprejetjem odločbe ali na dan ustavitve postopka. Prekinitev velja za vsa podjetja udeležena pri kršitvi.</w:t>
      </w:r>
    </w:p>
    <w:p w14:paraId="35A74DD0" w14:textId="77777777" w:rsidR="00BD1D85" w:rsidRPr="00070D68" w:rsidRDefault="00BD1D85" w:rsidP="00BD1D85">
      <w:pPr>
        <w:overflowPunct/>
        <w:autoSpaceDE/>
        <w:autoSpaceDN/>
        <w:adjustRightInd/>
        <w:spacing w:line="260" w:lineRule="atLeast"/>
        <w:textAlignment w:val="auto"/>
        <w:rPr>
          <w:rFonts w:eastAsia="Calibri" w:cs="Arial"/>
          <w:sz w:val="20"/>
          <w:szCs w:val="20"/>
          <w:lang w:eastAsia="en-US"/>
        </w:rPr>
      </w:pPr>
    </w:p>
    <w:p w14:paraId="6E60EE70" w14:textId="77777777" w:rsidR="00BD1D85" w:rsidRPr="00070D68" w:rsidRDefault="00BD1D85" w:rsidP="00BD1D85">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t xml:space="preserve">(6) Ne glede na določbe drugega do </w:t>
      </w:r>
      <w:r w:rsidR="00912745" w:rsidRPr="00070D68">
        <w:rPr>
          <w:rFonts w:eastAsia="Calibri" w:cs="Arial"/>
          <w:sz w:val="20"/>
          <w:szCs w:val="20"/>
          <w:lang w:eastAsia="en-US"/>
        </w:rPr>
        <w:t>prejšnjega</w:t>
      </w:r>
      <w:r w:rsidRPr="00070D68">
        <w:rPr>
          <w:rFonts w:eastAsia="Calibri" w:cs="Arial"/>
          <w:sz w:val="20"/>
          <w:szCs w:val="20"/>
          <w:lang w:eastAsia="en-US"/>
        </w:rPr>
        <w:t xml:space="preserve"> odstavka tega člena administrativne sankcije, ni mogoče izreči, ko poteče dvakrat toliko časa, kolikor ga zahteva prvi odstavek tega člena za izrek administrativne sankcije. </w:t>
      </w:r>
    </w:p>
    <w:p w14:paraId="17A842A4" w14:textId="77777777" w:rsidR="00017E8F" w:rsidRPr="00070D68" w:rsidRDefault="00017E8F" w:rsidP="00BD1D85">
      <w:pPr>
        <w:overflowPunct/>
        <w:autoSpaceDE/>
        <w:autoSpaceDN/>
        <w:adjustRightInd/>
        <w:spacing w:line="260" w:lineRule="atLeast"/>
        <w:textAlignment w:val="auto"/>
        <w:rPr>
          <w:rFonts w:eastAsia="Calibri" w:cs="Arial"/>
          <w:sz w:val="20"/>
          <w:szCs w:val="20"/>
          <w:lang w:eastAsia="en-US"/>
        </w:rPr>
      </w:pPr>
    </w:p>
    <w:p w14:paraId="2D113C1C" w14:textId="77C92056" w:rsidR="009A4F04" w:rsidRPr="00070D68" w:rsidRDefault="009A4F04" w:rsidP="00BD1D85">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t>(</w:t>
      </w:r>
      <w:r w:rsidR="00BD1D85" w:rsidRPr="00070D68">
        <w:rPr>
          <w:rFonts w:eastAsia="Calibri" w:cs="Arial"/>
          <w:sz w:val="20"/>
          <w:szCs w:val="20"/>
          <w:lang w:eastAsia="en-US"/>
        </w:rPr>
        <w:t>7</w:t>
      </w:r>
      <w:r w:rsidRPr="00070D68">
        <w:rPr>
          <w:rFonts w:eastAsia="Calibri" w:cs="Arial"/>
          <w:sz w:val="20"/>
          <w:szCs w:val="20"/>
          <w:lang w:eastAsia="en-US"/>
        </w:rPr>
        <w:t>)</w:t>
      </w:r>
      <w:r w:rsidR="00C209DE" w:rsidRPr="00070D68">
        <w:rPr>
          <w:rFonts w:eastAsia="Calibri" w:cs="Arial"/>
          <w:sz w:val="20"/>
          <w:szCs w:val="20"/>
          <w:lang w:eastAsia="en-US"/>
        </w:rPr>
        <w:t xml:space="preserve"> Ne glede </w:t>
      </w:r>
      <w:r w:rsidR="00D511F8">
        <w:rPr>
          <w:rFonts w:eastAsia="Calibri" w:cs="Arial"/>
          <w:sz w:val="20"/>
          <w:szCs w:val="20"/>
          <w:lang w:eastAsia="en-US"/>
        </w:rPr>
        <w:t xml:space="preserve">na </w:t>
      </w:r>
      <w:r w:rsidR="00C044FE" w:rsidRPr="00070D68">
        <w:rPr>
          <w:rFonts w:eastAsia="Calibri" w:cs="Arial"/>
          <w:sz w:val="20"/>
          <w:szCs w:val="20"/>
          <w:lang w:eastAsia="en-US"/>
        </w:rPr>
        <w:t>določb</w:t>
      </w:r>
      <w:r w:rsidR="00C044FE">
        <w:rPr>
          <w:rFonts w:eastAsia="Calibri" w:cs="Arial"/>
          <w:sz w:val="20"/>
          <w:szCs w:val="20"/>
          <w:lang w:eastAsia="en-US"/>
        </w:rPr>
        <w:t>e</w:t>
      </w:r>
      <w:r w:rsidR="00C044FE" w:rsidRPr="00070D68">
        <w:rPr>
          <w:rFonts w:eastAsia="Calibri" w:cs="Arial"/>
          <w:sz w:val="20"/>
          <w:szCs w:val="20"/>
          <w:lang w:eastAsia="en-US"/>
        </w:rPr>
        <w:t xml:space="preserve"> </w:t>
      </w:r>
      <w:r w:rsidR="00BD1D85" w:rsidRPr="00070D68">
        <w:rPr>
          <w:rFonts w:eastAsia="Calibri" w:cs="Arial"/>
          <w:sz w:val="20"/>
          <w:szCs w:val="20"/>
          <w:lang w:eastAsia="en-US"/>
        </w:rPr>
        <w:t>prvega do šestega odstavka tega člena</w:t>
      </w:r>
      <w:r w:rsidR="00C209DE" w:rsidRPr="00070D68">
        <w:rPr>
          <w:rFonts w:eastAsia="Calibri" w:cs="Arial"/>
          <w:sz w:val="20"/>
          <w:szCs w:val="20"/>
          <w:lang w:eastAsia="en-US"/>
        </w:rPr>
        <w:t xml:space="preserve"> zastaranje </w:t>
      </w:r>
      <w:r w:rsidRPr="00070D68">
        <w:rPr>
          <w:rFonts w:eastAsia="Calibri" w:cs="Arial"/>
          <w:sz w:val="20"/>
          <w:szCs w:val="20"/>
          <w:lang w:eastAsia="en-US"/>
        </w:rPr>
        <w:t xml:space="preserve">ne teče v času, ko je odločitev o administrativnem prestopku predmet postopka </w:t>
      </w:r>
      <w:r w:rsidR="00BD1D85" w:rsidRPr="00070D68">
        <w:rPr>
          <w:rFonts w:eastAsia="Calibri" w:cs="Arial"/>
          <w:sz w:val="20"/>
          <w:szCs w:val="20"/>
          <w:lang w:eastAsia="en-US"/>
        </w:rPr>
        <w:t xml:space="preserve">rednega ali izrednega </w:t>
      </w:r>
      <w:r w:rsidRPr="00070D68">
        <w:rPr>
          <w:rFonts w:eastAsia="Calibri" w:cs="Arial"/>
          <w:sz w:val="20"/>
          <w:szCs w:val="20"/>
          <w:lang w:eastAsia="en-US"/>
        </w:rPr>
        <w:t xml:space="preserve">sodnega varstva ali se po zakonu postopek ne sme začeti ali nadaljevati ali ko je podjetje, zoper katerega je uveden </w:t>
      </w:r>
      <w:r w:rsidRPr="00070D68">
        <w:rPr>
          <w:rFonts w:eastAsia="Calibri" w:cs="Arial"/>
          <w:sz w:val="20"/>
          <w:szCs w:val="20"/>
          <w:lang w:eastAsia="en-US"/>
        </w:rPr>
        <w:lastRenderedPageBreak/>
        <w:t>postopek, nedosegljivo</w:t>
      </w:r>
      <w:r w:rsidR="00BD1D85" w:rsidRPr="00070D68">
        <w:rPr>
          <w:rFonts w:eastAsia="Calibri" w:cs="Arial"/>
          <w:sz w:val="20"/>
          <w:szCs w:val="20"/>
          <w:lang w:eastAsia="en-US"/>
        </w:rPr>
        <w:t xml:space="preserve"> in se nadaljuje po pravnomočnosti sodnega akta ali odpravi ovir</w:t>
      </w:r>
      <w:r w:rsidRPr="00070D68">
        <w:rPr>
          <w:rFonts w:eastAsia="Calibri" w:cs="Arial"/>
          <w:sz w:val="20"/>
          <w:szCs w:val="20"/>
          <w:lang w:eastAsia="en-US"/>
        </w:rPr>
        <w:t>. Zastaranje administrativne sankcije tudi ne teče v času teka kazenskega postopka in se nadaljuje po pravnomočnosti odločitve v kazenskem postopku.</w:t>
      </w:r>
    </w:p>
    <w:p w14:paraId="093BD04C" w14:textId="77777777" w:rsidR="00580303" w:rsidRPr="00070D68" w:rsidRDefault="00580303" w:rsidP="0025166A">
      <w:pPr>
        <w:overflowPunct/>
        <w:autoSpaceDE/>
        <w:autoSpaceDN/>
        <w:adjustRightInd/>
        <w:spacing w:line="260" w:lineRule="atLeast"/>
        <w:textAlignment w:val="auto"/>
        <w:rPr>
          <w:rFonts w:eastAsia="Calibri" w:cs="Arial"/>
          <w:sz w:val="20"/>
          <w:szCs w:val="20"/>
          <w:lang w:eastAsia="en-US"/>
        </w:rPr>
      </w:pPr>
    </w:p>
    <w:p w14:paraId="56B2AA15" w14:textId="42EE3478" w:rsidR="009A4F04" w:rsidRPr="00070D68" w:rsidRDefault="009A4F04" w:rsidP="0025166A">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t>(8)</w:t>
      </w:r>
      <w:r w:rsidR="007C2D32" w:rsidRPr="00070D68">
        <w:rPr>
          <w:rFonts w:eastAsia="Calibri" w:cs="Arial"/>
          <w:sz w:val="20"/>
          <w:szCs w:val="20"/>
          <w:lang w:eastAsia="en-US"/>
        </w:rPr>
        <w:t xml:space="preserve"> </w:t>
      </w:r>
      <w:r w:rsidRPr="00070D68">
        <w:rPr>
          <w:rFonts w:eastAsia="Calibri" w:cs="Arial"/>
          <w:sz w:val="20"/>
          <w:szCs w:val="20"/>
          <w:lang w:eastAsia="en-US"/>
        </w:rPr>
        <w:t xml:space="preserve">Če je pravnomočna odločba ali sodba v postopku za izredno pravno sredstvo razveljavljena, </w:t>
      </w:r>
      <w:r w:rsidR="00F80B7C" w:rsidRPr="00070D68">
        <w:rPr>
          <w:rFonts w:eastAsia="Calibri" w:cs="Arial"/>
          <w:sz w:val="20"/>
          <w:szCs w:val="20"/>
          <w:lang w:eastAsia="en-US"/>
        </w:rPr>
        <w:t xml:space="preserve">in se je zastaranje iz šestega odstavka tega člena izteklo ali bi se zastaranje iz šestega odstavka izteklo v roku krajšem od dveh let, </w:t>
      </w:r>
      <w:r w:rsidRPr="00070D68">
        <w:rPr>
          <w:rFonts w:eastAsia="Calibri" w:cs="Arial"/>
          <w:sz w:val="20"/>
          <w:szCs w:val="20"/>
          <w:lang w:eastAsia="en-US"/>
        </w:rPr>
        <w:t xml:space="preserve">je v novem postopku odločanja o administrativni sankciji </w:t>
      </w:r>
      <w:r w:rsidR="00F80B7C" w:rsidRPr="00070D68">
        <w:rPr>
          <w:rFonts w:eastAsia="Calibri" w:cs="Arial"/>
          <w:sz w:val="20"/>
          <w:szCs w:val="20"/>
          <w:lang w:eastAsia="en-US"/>
        </w:rPr>
        <w:t xml:space="preserve">pred agencijo </w:t>
      </w:r>
      <w:r w:rsidRPr="00070D68">
        <w:rPr>
          <w:rFonts w:eastAsia="Calibri" w:cs="Arial"/>
          <w:sz w:val="20"/>
          <w:szCs w:val="20"/>
          <w:lang w:eastAsia="en-US"/>
        </w:rPr>
        <w:t>zastaralni rok dve leti</w:t>
      </w:r>
      <w:r w:rsidR="0008474B" w:rsidRPr="00070D68">
        <w:rPr>
          <w:rFonts w:eastAsia="Calibri" w:cs="Arial"/>
          <w:sz w:val="20"/>
          <w:szCs w:val="20"/>
          <w:lang w:eastAsia="en-US"/>
        </w:rPr>
        <w:t>.</w:t>
      </w:r>
    </w:p>
    <w:p w14:paraId="1F33C37E" w14:textId="77777777" w:rsidR="00F564DC" w:rsidRPr="00070D68" w:rsidRDefault="00F564DC" w:rsidP="0025166A">
      <w:pPr>
        <w:overflowPunct/>
        <w:autoSpaceDE/>
        <w:autoSpaceDN/>
        <w:adjustRightInd/>
        <w:spacing w:line="260" w:lineRule="atLeast"/>
        <w:textAlignment w:val="auto"/>
        <w:rPr>
          <w:rFonts w:eastAsia="Calibri" w:cs="Arial"/>
          <w:sz w:val="20"/>
          <w:szCs w:val="20"/>
          <w:lang w:eastAsia="en-US"/>
        </w:rPr>
      </w:pPr>
    </w:p>
    <w:p w14:paraId="1FDF86C7" w14:textId="764DEE66" w:rsidR="007F3BB3" w:rsidRPr="00070D68" w:rsidRDefault="002277C6" w:rsidP="0025166A">
      <w:pPr>
        <w:pStyle w:val="len"/>
        <w:numPr>
          <w:ilvl w:val="0"/>
          <w:numId w:val="21"/>
        </w:numPr>
        <w:spacing w:before="0" w:line="260" w:lineRule="atLeast"/>
        <w:ind w:left="0" w:hanging="11"/>
        <w:rPr>
          <w:rFonts w:eastAsia="Calibri"/>
          <w:sz w:val="20"/>
          <w:szCs w:val="20"/>
          <w:lang w:eastAsia="en-US"/>
        </w:rPr>
      </w:pPr>
      <w:r w:rsidRPr="00070D68">
        <w:rPr>
          <w:rFonts w:eastAsia="Calibri"/>
          <w:sz w:val="20"/>
          <w:szCs w:val="20"/>
          <w:lang w:eastAsia="en-US"/>
        </w:rPr>
        <w:t xml:space="preserve"> </w:t>
      </w:r>
      <w:r w:rsidR="00197DCF" w:rsidRPr="00070D68">
        <w:rPr>
          <w:rFonts w:eastAsia="Calibri"/>
          <w:sz w:val="20"/>
          <w:szCs w:val="20"/>
          <w:lang w:eastAsia="en-US"/>
        </w:rPr>
        <w:t xml:space="preserve">člen </w:t>
      </w:r>
    </w:p>
    <w:p w14:paraId="5D423724" w14:textId="77777777" w:rsidR="007F3BB3" w:rsidRPr="00070D68" w:rsidRDefault="007F3BB3" w:rsidP="00494F8D">
      <w:pPr>
        <w:overflowPunct/>
        <w:autoSpaceDE/>
        <w:autoSpaceDN/>
        <w:adjustRightInd/>
        <w:spacing w:line="260" w:lineRule="atLeast"/>
        <w:jc w:val="center"/>
        <w:textAlignment w:val="auto"/>
        <w:rPr>
          <w:rFonts w:eastAsia="Calibri" w:cs="Arial"/>
          <w:b/>
          <w:sz w:val="20"/>
          <w:szCs w:val="20"/>
          <w:lang w:eastAsia="en-US"/>
        </w:rPr>
      </w:pPr>
      <w:r w:rsidRPr="00070D68">
        <w:rPr>
          <w:rFonts w:eastAsia="Calibri" w:cs="Arial"/>
          <w:b/>
          <w:sz w:val="20"/>
          <w:szCs w:val="20"/>
          <w:lang w:eastAsia="en-US"/>
        </w:rPr>
        <w:t xml:space="preserve">(odmera in plačilo </w:t>
      </w:r>
      <w:r w:rsidR="00C437CD" w:rsidRPr="00070D68">
        <w:rPr>
          <w:rFonts w:eastAsia="Calibri" w:cs="Arial"/>
          <w:b/>
          <w:sz w:val="20"/>
          <w:szCs w:val="20"/>
          <w:lang w:eastAsia="en-US"/>
        </w:rPr>
        <w:t>administrativne sankcije</w:t>
      </w:r>
      <w:r w:rsidRPr="00070D68">
        <w:rPr>
          <w:rFonts w:eastAsia="Calibri" w:cs="Arial"/>
          <w:b/>
          <w:sz w:val="20"/>
          <w:szCs w:val="20"/>
          <w:lang w:eastAsia="en-US"/>
        </w:rPr>
        <w:t>)</w:t>
      </w:r>
    </w:p>
    <w:p w14:paraId="504A386B" w14:textId="77777777" w:rsidR="007F3BB3" w:rsidRPr="00070D68" w:rsidRDefault="007F3BB3" w:rsidP="0025166A">
      <w:pPr>
        <w:overflowPunct/>
        <w:autoSpaceDE/>
        <w:autoSpaceDN/>
        <w:adjustRightInd/>
        <w:spacing w:line="260" w:lineRule="atLeast"/>
        <w:jc w:val="left"/>
        <w:textAlignment w:val="auto"/>
        <w:rPr>
          <w:rFonts w:eastAsia="Calibri" w:cs="Arial"/>
          <w:sz w:val="20"/>
          <w:szCs w:val="20"/>
          <w:lang w:eastAsia="en-US"/>
        </w:rPr>
      </w:pPr>
    </w:p>
    <w:p w14:paraId="4A6340A1" w14:textId="77777777" w:rsidR="00C437CD" w:rsidRPr="00070D68" w:rsidRDefault="00C437CD" w:rsidP="0025166A">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t>(1) Pri določitvi višine administrativne sankcije se</w:t>
      </w:r>
      <w:r w:rsidR="00723913" w:rsidRPr="00070D68">
        <w:rPr>
          <w:rFonts w:eastAsia="Calibri" w:cs="Arial"/>
          <w:sz w:val="20"/>
          <w:szCs w:val="20"/>
          <w:lang w:eastAsia="en-US"/>
        </w:rPr>
        <w:t xml:space="preserve"> upošteva </w:t>
      </w:r>
      <w:r w:rsidR="00F564DC" w:rsidRPr="00070D68">
        <w:rPr>
          <w:rFonts w:eastAsia="Calibri" w:cs="Arial"/>
          <w:sz w:val="20"/>
          <w:szCs w:val="20"/>
          <w:lang w:eastAsia="en-US"/>
        </w:rPr>
        <w:t>vse okoliščine primera, zlasti</w:t>
      </w:r>
      <w:r w:rsidRPr="00070D68">
        <w:rPr>
          <w:rFonts w:eastAsia="Calibri" w:cs="Arial"/>
          <w:sz w:val="20"/>
          <w:szCs w:val="20"/>
          <w:lang w:eastAsia="en-US"/>
        </w:rPr>
        <w:t>:</w:t>
      </w:r>
    </w:p>
    <w:p w14:paraId="5CB33F92" w14:textId="77777777" w:rsidR="00C437CD" w:rsidRPr="00070D68" w:rsidRDefault="00C437CD" w:rsidP="0025166A">
      <w:pPr>
        <w:numPr>
          <w:ilvl w:val="0"/>
          <w:numId w:val="19"/>
        </w:numPr>
        <w:overflowPunct/>
        <w:autoSpaceDE/>
        <w:autoSpaceDN/>
        <w:adjustRightInd/>
        <w:spacing w:line="260" w:lineRule="atLeast"/>
        <w:ind w:left="426"/>
        <w:textAlignment w:val="auto"/>
        <w:rPr>
          <w:rFonts w:eastAsia="Calibri" w:cs="Arial"/>
          <w:sz w:val="20"/>
          <w:szCs w:val="20"/>
          <w:lang w:eastAsia="en-US"/>
        </w:rPr>
      </w:pPr>
      <w:r w:rsidRPr="00070D68">
        <w:rPr>
          <w:rFonts w:eastAsia="Calibri" w:cs="Arial"/>
          <w:sz w:val="20"/>
          <w:szCs w:val="20"/>
          <w:lang w:eastAsia="en-US"/>
        </w:rPr>
        <w:t>narava in teža kršitve</w:t>
      </w:r>
      <w:r w:rsidR="00EE0B90" w:rsidRPr="00070D68">
        <w:rPr>
          <w:rFonts w:eastAsia="Calibri" w:cs="Arial"/>
          <w:sz w:val="20"/>
          <w:szCs w:val="20"/>
          <w:lang w:eastAsia="en-US"/>
        </w:rPr>
        <w:t>,</w:t>
      </w:r>
    </w:p>
    <w:p w14:paraId="639AB122" w14:textId="77777777" w:rsidR="00C437CD" w:rsidRPr="00070D68" w:rsidRDefault="00C437CD" w:rsidP="0025166A">
      <w:pPr>
        <w:numPr>
          <w:ilvl w:val="0"/>
          <w:numId w:val="19"/>
        </w:numPr>
        <w:overflowPunct/>
        <w:autoSpaceDE/>
        <w:autoSpaceDN/>
        <w:adjustRightInd/>
        <w:spacing w:line="260" w:lineRule="atLeast"/>
        <w:ind w:left="426"/>
        <w:textAlignment w:val="auto"/>
        <w:rPr>
          <w:rFonts w:eastAsia="Calibri" w:cs="Arial"/>
          <w:sz w:val="20"/>
          <w:szCs w:val="20"/>
          <w:lang w:eastAsia="en-US"/>
        </w:rPr>
      </w:pPr>
      <w:r w:rsidRPr="00070D68">
        <w:rPr>
          <w:rFonts w:eastAsia="Calibri" w:cs="Arial"/>
          <w:sz w:val="20"/>
          <w:szCs w:val="20"/>
          <w:lang w:eastAsia="en-US"/>
        </w:rPr>
        <w:t>letni promet s storitvijo ali blagom, ki je predmet kršitve in ga je podjetje ustvarilo v zadnjem letu trajanja kršitve</w:t>
      </w:r>
      <w:r w:rsidR="00D76E48" w:rsidRPr="00070D68">
        <w:rPr>
          <w:rFonts w:eastAsia="Calibri" w:cs="Arial"/>
          <w:sz w:val="20"/>
          <w:szCs w:val="20"/>
          <w:lang w:eastAsia="en-US"/>
        </w:rPr>
        <w:t>, če je to obdobje dovolj reprezentativno, sicer pa drugo ustrezno reprezentativno obdobje</w:t>
      </w:r>
      <w:r w:rsidR="00EE0B90" w:rsidRPr="00070D68">
        <w:rPr>
          <w:rFonts w:eastAsia="Calibri" w:cs="Arial"/>
          <w:sz w:val="20"/>
          <w:szCs w:val="20"/>
          <w:lang w:eastAsia="en-US"/>
        </w:rPr>
        <w:t>,</w:t>
      </w:r>
    </w:p>
    <w:p w14:paraId="408A512C" w14:textId="77777777" w:rsidR="00C437CD" w:rsidRPr="00070D68" w:rsidRDefault="00C437CD" w:rsidP="0025166A">
      <w:pPr>
        <w:numPr>
          <w:ilvl w:val="0"/>
          <w:numId w:val="19"/>
        </w:numPr>
        <w:overflowPunct/>
        <w:autoSpaceDE/>
        <w:autoSpaceDN/>
        <w:adjustRightInd/>
        <w:spacing w:line="260" w:lineRule="atLeast"/>
        <w:ind w:left="426"/>
        <w:textAlignment w:val="auto"/>
        <w:rPr>
          <w:rFonts w:eastAsia="Calibri" w:cs="Arial"/>
          <w:sz w:val="20"/>
          <w:szCs w:val="20"/>
          <w:lang w:eastAsia="en-US"/>
        </w:rPr>
      </w:pPr>
      <w:r w:rsidRPr="00070D68">
        <w:rPr>
          <w:rFonts w:eastAsia="Calibri" w:cs="Arial"/>
          <w:sz w:val="20"/>
          <w:szCs w:val="20"/>
          <w:lang w:eastAsia="en-US"/>
        </w:rPr>
        <w:t>trajanje kršitve</w:t>
      </w:r>
      <w:r w:rsidR="00EE0B90" w:rsidRPr="00070D68">
        <w:rPr>
          <w:rFonts w:eastAsia="Calibri" w:cs="Arial"/>
          <w:sz w:val="20"/>
          <w:szCs w:val="20"/>
          <w:lang w:eastAsia="en-US"/>
        </w:rPr>
        <w:t>,</w:t>
      </w:r>
    </w:p>
    <w:p w14:paraId="1558ED70" w14:textId="77777777" w:rsidR="00C437CD" w:rsidRPr="00070D68" w:rsidRDefault="00C437CD" w:rsidP="0025166A">
      <w:pPr>
        <w:numPr>
          <w:ilvl w:val="0"/>
          <w:numId w:val="19"/>
        </w:numPr>
        <w:overflowPunct/>
        <w:autoSpaceDE/>
        <w:autoSpaceDN/>
        <w:adjustRightInd/>
        <w:spacing w:line="260" w:lineRule="atLeast"/>
        <w:ind w:left="426"/>
        <w:textAlignment w:val="auto"/>
        <w:rPr>
          <w:rFonts w:eastAsia="Calibri" w:cs="Arial"/>
          <w:sz w:val="20"/>
          <w:szCs w:val="20"/>
          <w:lang w:eastAsia="en-US"/>
        </w:rPr>
      </w:pPr>
      <w:r w:rsidRPr="00070D68">
        <w:rPr>
          <w:rFonts w:eastAsia="Calibri" w:cs="Arial"/>
          <w:sz w:val="20"/>
          <w:szCs w:val="20"/>
          <w:lang w:eastAsia="en-US"/>
        </w:rPr>
        <w:t>sodelovanje v postopku ugotavljanja kršitve</w:t>
      </w:r>
      <w:r w:rsidR="00EE0B90" w:rsidRPr="00070D68">
        <w:rPr>
          <w:rFonts w:eastAsia="Calibri" w:cs="Arial"/>
          <w:sz w:val="20"/>
          <w:szCs w:val="20"/>
          <w:lang w:eastAsia="en-US"/>
        </w:rPr>
        <w:t>,</w:t>
      </w:r>
    </w:p>
    <w:p w14:paraId="0F999D1C" w14:textId="77777777" w:rsidR="00C437CD" w:rsidRPr="00070D68" w:rsidRDefault="00C437CD" w:rsidP="0025166A">
      <w:pPr>
        <w:numPr>
          <w:ilvl w:val="0"/>
          <w:numId w:val="19"/>
        </w:numPr>
        <w:overflowPunct/>
        <w:autoSpaceDE/>
        <w:autoSpaceDN/>
        <w:adjustRightInd/>
        <w:spacing w:line="260" w:lineRule="atLeast"/>
        <w:ind w:left="426"/>
        <w:textAlignment w:val="auto"/>
        <w:rPr>
          <w:rFonts w:eastAsia="Calibri" w:cs="Arial"/>
          <w:sz w:val="20"/>
          <w:szCs w:val="20"/>
          <w:lang w:eastAsia="en-US"/>
        </w:rPr>
      </w:pPr>
      <w:r w:rsidRPr="00070D68">
        <w:rPr>
          <w:rFonts w:eastAsia="Calibri" w:cs="Arial"/>
          <w:sz w:val="20"/>
          <w:szCs w:val="20"/>
          <w:lang w:eastAsia="en-US"/>
        </w:rPr>
        <w:t>povrnitev škode oškodovancem</w:t>
      </w:r>
      <w:r w:rsidR="00903D10" w:rsidRPr="00070D68">
        <w:rPr>
          <w:rFonts w:eastAsia="Calibri" w:cs="Arial"/>
          <w:sz w:val="20"/>
          <w:szCs w:val="20"/>
          <w:lang w:eastAsia="en-US"/>
        </w:rPr>
        <w:t>, na podlagi sporazumne poravnave</w:t>
      </w:r>
      <w:r w:rsidR="00EE0B90" w:rsidRPr="00070D68">
        <w:rPr>
          <w:rFonts w:eastAsia="Calibri" w:cs="Arial"/>
          <w:sz w:val="20"/>
          <w:szCs w:val="20"/>
          <w:lang w:eastAsia="en-US"/>
        </w:rPr>
        <w:t>,</w:t>
      </w:r>
    </w:p>
    <w:p w14:paraId="132CF039" w14:textId="77777777" w:rsidR="00C437CD" w:rsidRPr="00070D68" w:rsidRDefault="00C437CD" w:rsidP="0025166A">
      <w:pPr>
        <w:numPr>
          <w:ilvl w:val="0"/>
          <w:numId w:val="19"/>
        </w:numPr>
        <w:overflowPunct/>
        <w:autoSpaceDE/>
        <w:autoSpaceDN/>
        <w:adjustRightInd/>
        <w:spacing w:line="260" w:lineRule="atLeast"/>
        <w:ind w:left="426"/>
        <w:textAlignment w:val="auto"/>
        <w:rPr>
          <w:rFonts w:eastAsia="Calibri" w:cs="Arial"/>
          <w:sz w:val="20"/>
          <w:szCs w:val="20"/>
          <w:lang w:eastAsia="en-US"/>
        </w:rPr>
      </w:pPr>
      <w:r w:rsidRPr="00070D68">
        <w:rPr>
          <w:rFonts w:eastAsia="Calibri" w:cs="Arial"/>
          <w:sz w:val="20"/>
          <w:szCs w:val="20"/>
          <w:lang w:eastAsia="en-US"/>
        </w:rPr>
        <w:t>ali je podjetje z oškodovanci sklenilo poravnave za povračilo škode</w:t>
      </w:r>
      <w:r w:rsidR="00EE0B90" w:rsidRPr="00070D68">
        <w:rPr>
          <w:rFonts w:eastAsia="Calibri" w:cs="Arial"/>
          <w:sz w:val="20"/>
          <w:szCs w:val="20"/>
          <w:lang w:eastAsia="en-US"/>
        </w:rPr>
        <w:t xml:space="preserve">, </w:t>
      </w:r>
      <w:r w:rsidR="00723913" w:rsidRPr="00070D68">
        <w:rPr>
          <w:rFonts w:eastAsia="Calibri" w:cs="Arial"/>
          <w:sz w:val="20"/>
          <w:szCs w:val="20"/>
          <w:lang w:eastAsia="en-US"/>
        </w:rPr>
        <w:t>in</w:t>
      </w:r>
    </w:p>
    <w:p w14:paraId="3E088543" w14:textId="77777777" w:rsidR="00C437CD" w:rsidRPr="00070D68" w:rsidRDefault="00C437CD" w:rsidP="0025166A">
      <w:pPr>
        <w:numPr>
          <w:ilvl w:val="0"/>
          <w:numId w:val="19"/>
        </w:numPr>
        <w:overflowPunct/>
        <w:autoSpaceDE/>
        <w:autoSpaceDN/>
        <w:adjustRightInd/>
        <w:spacing w:line="260" w:lineRule="atLeast"/>
        <w:ind w:left="426"/>
        <w:textAlignment w:val="auto"/>
        <w:rPr>
          <w:rFonts w:eastAsia="Calibri" w:cs="Arial"/>
          <w:sz w:val="20"/>
          <w:szCs w:val="20"/>
          <w:lang w:eastAsia="en-US"/>
        </w:rPr>
      </w:pPr>
      <w:r w:rsidRPr="00070D68">
        <w:rPr>
          <w:rFonts w:eastAsia="Calibri" w:cs="Arial"/>
          <w:sz w:val="20"/>
          <w:szCs w:val="20"/>
          <w:lang w:eastAsia="en-US"/>
        </w:rPr>
        <w:t>nezmožnost plačila</w:t>
      </w:r>
      <w:r w:rsidR="00723913" w:rsidRPr="00070D68">
        <w:rPr>
          <w:rFonts w:eastAsia="Calibri" w:cs="Arial"/>
          <w:sz w:val="20"/>
          <w:szCs w:val="20"/>
          <w:lang w:eastAsia="en-US"/>
        </w:rPr>
        <w:t>.</w:t>
      </w:r>
    </w:p>
    <w:p w14:paraId="67ED2AE9" w14:textId="77777777" w:rsidR="00642984" w:rsidRPr="00070D68" w:rsidRDefault="00642984" w:rsidP="0025166A">
      <w:pPr>
        <w:overflowPunct/>
        <w:autoSpaceDE/>
        <w:autoSpaceDN/>
        <w:adjustRightInd/>
        <w:spacing w:line="260" w:lineRule="atLeast"/>
        <w:textAlignment w:val="auto"/>
        <w:rPr>
          <w:rFonts w:eastAsia="Calibri" w:cs="Arial"/>
          <w:sz w:val="20"/>
          <w:szCs w:val="20"/>
          <w:lang w:eastAsia="en-US"/>
        </w:rPr>
      </w:pPr>
    </w:p>
    <w:p w14:paraId="1094291B" w14:textId="77777777" w:rsidR="00C437CD" w:rsidRPr="00070D68" w:rsidRDefault="00C437CD" w:rsidP="0025166A">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t>(</w:t>
      </w:r>
      <w:r w:rsidR="00134DBF" w:rsidRPr="00070D68">
        <w:rPr>
          <w:rFonts w:eastAsia="Calibri" w:cs="Arial"/>
          <w:sz w:val="20"/>
          <w:szCs w:val="20"/>
          <w:lang w:eastAsia="en-US"/>
        </w:rPr>
        <w:t>2</w:t>
      </w:r>
      <w:r w:rsidRPr="00070D68">
        <w:rPr>
          <w:rFonts w:eastAsia="Calibri" w:cs="Arial"/>
          <w:sz w:val="20"/>
          <w:szCs w:val="20"/>
          <w:lang w:eastAsia="en-US"/>
        </w:rPr>
        <w:t xml:space="preserve">) </w:t>
      </w:r>
      <w:r w:rsidR="0045309B" w:rsidRPr="00070D68">
        <w:rPr>
          <w:rFonts w:eastAsia="Calibri" w:cs="Arial"/>
          <w:sz w:val="20"/>
          <w:szCs w:val="20"/>
          <w:lang w:eastAsia="en-US"/>
        </w:rPr>
        <w:t>Agenc</w:t>
      </w:r>
      <w:r w:rsidRPr="00070D68">
        <w:rPr>
          <w:rFonts w:eastAsia="Calibri" w:cs="Arial"/>
          <w:sz w:val="20"/>
          <w:szCs w:val="20"/>
          <w:lang w:eastAsia="en-US"/>
        </w:rPr>
        <w:t>ija določi rok za plačilo administrativne sankcije, ki ne sme biti krajši od</w:t>
      </w:r>
      <w:r w:rsidR="009A4F04" w:rsidRPr="00070D68">
        <w:rPr>
          <w:rFonts w:eastAsia="Calibri" w:cs="Arial"/>
          <w:sz w:val="20"/>
          <w:szCs w:val="20"/>
          <w:lang w:eastAsia="en-US"/>
        </w:rPr>
        <w:t xml:space="preserve"> 8 </w:t>
      </w:r>
      <w:r w:rsidRPr="00070D68">
        <w:rPr>
          <w:rFonts w:eastAsia="Calibri" w:cs="Arial"/>
          <w:sz w:val="20"/>
          <w:szCs w:val="20"/>
          <w:lang w:eastAsia="en-US"/>
        </w:rPr>
        <w:t xml:space="preserve">dni in ne daljši od </w:t>
      </w:r>
      <w:r w:rsidR="009A4F04" w:rsidRPr="00070D68">
        <w:rPr>
          <w:rFonts w:eastAsia="Calibri" w:cs="Arial"/>
          <w:sz w:val="20"/>
          <w:szCs w:val="20"/>
          <w:lang w:eastAsia="en-US"/>
        </w:rPr>
        <w:t>3 mesecev</w:t>
      </w:r>
      <w:r w:rsidRPr="00070D68">
        <w:rPr>
          <w:rFonts w:eastAsia="Calibri" w:cs="Arial"/>
          <w:sz w:val="20"/>
          <w:szCs w:val="20"/>
          <w:lang w:eastAsia="en-US"/>
        </w:rPr>
        <w:t>.</w:t>
      </w:r>
    </w:p>
    <w:p w14:paraId="1EF998F9" w14:textId="77777777" w:rsidR="00C437CD" w:rsidRPr="00070D68" w:rsidRDefault="00C437CD" w:rsidP="0025166A">
      <w:pPr>
        <w:overflowPunct/>
        <w:autoSpaceDE/>
        <w:autoSpaceDN/>
        <w:adjustRightInd/>
        <w:spacing w:line="260" w:lineRule="atLeast"/>
        <w:textAlignment w:val="auto"/>
        <w:rPr>
          <w:rFonts w:eastAsia="Calibri" w:cs="Arial"/>
          <w:sz w:val="20"/>
          <w:szCs w:val="20"/>
          <w:lang w:eastAsia="en-US"/>
        </w:rPr>
      </w:pPr>
    </w:p>
    <w:p w14:paraId="686E49B8" w14:textId="77777777" w:rsidR="00D76E48" w:rsidRPr="00070D68" w:rsidRDefault="00D76E48" w:rsidP="0025166A">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t>(</w:t>
      </w:r>
      <w:r w:rsidR="00134DBF" w:rsidRPr="00070D68">
        <w:rPr>
          <w:rFonts w:eastAsia="Calibri" w:cs="Arial"/>
          <w:sz w:val="20"/>
          <w:szCs w:val="20"/>
          <w:lang w:eastAsia="en-US"/>
        </w:rPr>
        <w:t>3</w:t>
      </w:r>
      <w:r w:rsidRPr="00070D68">
        <w:rPr>
          <w:rFonts w:eastAsia="Calibri" w:cs="Arial"/>
          <w:sz w:val="20"/>
          <w:szCs w:val="20"/>
          <w:lang w:eastAsia="en-US"/>
        </w:rPr>
        <w:t xml:space="preserve">) </w:t>
      </w:r>
      <w:r w:rsidR="0045309B" w:rsidRPr="00070D68">
        <w:rPr>
          <w:rFonts w:eastAsia="Calibri" w:cs="Arial"/>
          <w:sz w:val="20"/>
          <w:szCs w:val="20"/>
          <w:lang w:eastAsia="en-US"/>
        </w:rPr>
        <w:t>Agenc</w:t>
      </w:r>
      <w:r w:rsidRPr="00070D68">
        <w:rPr>
          <w:rFonts w:eastAsia="Calibri" w:cs="Arial"/>
          <w:sz w:val="20"/>
          <w:szCs w:val="20"/>
          <w:lang w:eastAsia="en-US"/>
        </w:rPr>
        <w:t xml:space="preserve">ija lahko, če tako določa ta zakon ali če so podane druge </w:t>
      </w:r>
      <w:r w:rsidR="00F564DC" w:rsidRPr="00070D68">
        <w:rPr>
          <w:rFonts w:eastAsia="Calibri" w:cs="Arial"/>
          <w:sz w:val="20"/>
          <w:szCs w:val="20"/>
          <w:lang w:eastAsia="en-US"/>
        </w:rPr>
        <w:t>posebn</w:t>
      </w:r>
      <w:r w:rsidR="003370C4" w:rsidRPr="00070D68">
        <w:rPr>
          <w:rFonts w:eastAsia="Calibri" w:cs="Arial"/>
          <w:sz w:val="20"/>
          <w:szCs w:val="20"/>
          <w:lang w:eastAsia="en-US"/>
        </w:rPr>
        <w:t>e</w:t>
      </w:r>
      <w:r w:rsidR="00F564DC" w:rsidRPr="00070D68">
        <w:rPr>
          <w:rFonts w:eastAsia="Calibri" w:cs="Arial"/>
          <w:sz w:val="20"/>
          <w:szCs w:val="20"/>
          <w:lang w:eastAsia="en-US"/>
        </w:rPr>
        <w:t xml:space="preserve"> </w:t>
      </w:r>
      <w:r w:rsidRPr="00070D68">
        <w:rPr>
          <w:rFonts w:eastAsia="Calibri" w:cs="Arial"/>
          <w:sz w:val="20"/>
          <w:szCs w:val="20"/>
          <w:lang w:eastAsia="en-US"/>
        </w:rPr>
        <w:t>okoliščine administrativno sankcijo zniža ali odpusti.</w:t>
      </w:r>
    </w:p>
    <w:p w14:paraId="6A0EF9B3" w14:textId="77777777" w:rsidR="004A5F24" w:rsidRPr="00070D68" w:rsidRDefault="004A5F24" w:rsidP="0025166A">
      <w:pPr>
        <w:pStyle w:val="Odstavek"/>
        <w:spacing w:before="0" w:line="260" w:lineRule="atLeast"/>
        <w:ind w:firstLine="0"/>
        <w:rPr>
          <w:sz w:val="20"/>
          <w:szCs w:val="20"/>
        </w:rPr>
      </w:pPr>
    </w:p>
    <w:p w14:paraId="5B8E2A68" w14:textId="686604D9" w:rsidR="005F56F1" w:rsidRPr="00070D68" w:rsidRDefault="002277C6" w:rsidP="0025166A">
      <w:pPr>
        <w:pStyle w:val="len"/>
        <w:numPr>
          <w:ilvl w:val="0"/>
          <w:numId w:val="21"/>
        </w:numPr>
        <w:spacing w:before="0" w:line="260" w:lineRule="atLeast"/>
        <w:ind w:left="0" w:hanging="11"/>
        <w:rPr>
          <w:sz w:val="20"/>
          <w:szCs w:val="20"/>
        </w:rPr>
      </w:pPr>
      <w:bookmarkStart w:id="41" w:name="_Ref24978169"/>
      <w:r w:rsidRPr="00070D68">
        <w:rPr>
          <w:sz w:val="20"/>
          <w:szCs w:val="20"/>
        </w:rPr>
        <w:t xml:space="preserve"> </w:t>
      </w:r>
      <w:bookmarkEnd w:id="41"/>
      <w:r w:rsidR="00197DCF" w:rsidRPr="00070D68">
        <w:rPr>
          <w:sz w:val="20"/>
          <w:szCs w:val="20"/>
        </w:rPr>
        <w:t xml:space="preserve">člen </w:t>
      </w:r>
    </w:p>
    <w:p w14:paraId="77FDC493" w14:textId="77777777" w:rsidR="005F56F1" w:rsidRPr="00070D68" w:rsidRDefault="005F56F1" w:rsidP="0025166A">
      <w:pPr>
        <w:pStyle w:val="lennaslov"/>
        <w:spacing w:line="260" w:lineRule="atLeast"/>
        <w:rPr>
          <w:sz w:val="20"/>
          <w:szCs w:val="20"/>
        </w:rPr>
      </w:pPr>
      <w:r w:rsidRPr="00070D68">
        <w:rPr>
          <w:sz w:val="20"/>
          <w:szCs w:val="20"/>
        </w:rPr>
        <w:t xml:space="preserve">(odpustitev in znižanje </w:t>
      </w:r>
      <w:r w:rsidR="002B188A" w:rsidRPr="00070D68">
        <w:rPr>
          <w:sz w:val="20"/>
          <w:szCs w:val="20"/>
        </w:rPr>
        <w:t xml:space="preserve">administrativne </w:t>
      </w:r>
      <w:r w:rsidR="003407BD" w:rsidRPr="00070D68">
        <w:rPr>
          <w:sz w:val="20"/>
          <w:szCs w:val="20"/>
        </w:rPr>
        <w:t>sankcije</w:t>
      </w:r>
      <w:r w:rsidRPr="00070D68">
        <w:rPr>
          <w:sz w:val="20"/>
          <w:szCs w:val="20"/>
        </w:rPr>
        <w:t>)</w:t>
      </w:r>
    </w:p>
    <w:p w14:paraId="5D6B31B6" w14:textId="77777777" w:rsidR="005F56F1" w:rsidRPr="00070D68" w:rsidRDefault="005F56F1" w:rsidP="0025166A">
      <w:pPr>
        <w:pStyle w:val="Odstavek"/>
        <w:spacing w:before="0" w:line="260" w:lineRule="atLeast"/>
        <w:ind w:firstLine="0"/>
        <w:rPr>
          <w:sz w:val="20"/>
          <w:szCs w:val="20"/>
        </w:rPr>
      </w:pPr>
    </w:p>
    <w:p w14:paraId="745F0C20" w14:textId="77777777" w:rsidR="005F56F1" w:rsidRPr="00070D68" w:rsidRDefault="005F56F1" w:rsidP="0025166A">
      <w:pPr>
        <w:pStyle w:val="Odstavek"/>
        <w:spacing w:before="0" w:line="260" w:lineRule="atLeast"/>
        <w:ind w:firstLine="0"/>
        <w:rPr>
          <w:sz w:val="20"/>
          <w:szCs w:val="20"/>
        </w:rPr>
      </w:pPr>
      <w:r w:rsidRPr="00070D68">
        <w:rPr>
          <w:sz w:val="20"/>
          <w:szCs w:val="20"/>
        </w:rPr>
        <w:t xml:space="preserve">(1) </w:t>
      </w:r>
      <w:r w:rsidR="00862FF2" w:rsidRPr="00070D68">
        <w:rPr>
          <w:sz w:val="20"/>
          <w:szCs w:val="20"/>
        </w:rPr>
        <w:t>Podjetju</w:t>
      </w:r>
      <w:r w:rsidRPr="00070D68">
        <w:rPr>
          <w:sz w:val="20"/>
          <w:szCs w:val="20"/>
        </w:rPr>
        <w:t>, ki je udeležen</w:t>
      </w:r>
      <w:r w:rsidR="00C36BCC" w:rsidRPr="00070D68">
        <w:rPr>
          <w:sz w:val="20"/>
          <w:szCs w:val="20"/>
        </w:rPr>
        <w:t>o</w:t>
      </w:r>
      <w:r w:rsidRPr="00070D68">
        <w:rPr>
          <w:sz w:val="20"/>
          <w:szCs w:val="20"/>
        </w:rPr>
        <w:t xml:space="preserve"> v kartelu, se lahko odpusti </w:t>
      </w:r>
      <w:r w:rsidR="002B188A" w:rsidRPr="00070D68">
        <w:rPr>
          <w:sz w:val="20"/>
          <w:szCs w:val="20"/>
        </w:rPr>
        <w:t>administrativna sankcija</w:t>
      </w:r>
      <w:r w:rsidRPr="00070D68">
        <w:rPr>
          <w:sz w:val="20"/>
          <w:szCs w:val="20"/>
        </w:rPr>
        <w:t xml:space="preserve">, ki bi mu bila sicer izrečena zaradi njegove udeležbe v kartelu (v nadaljnjem besedilu: odpustitev </w:t>
      </w:r>
      <w:r w:rsidR="0012186B" w:rsidRPr="00070D68">
        <w:rPr>
          <w:sz w:val="20"/>
          <w:szCs w:val="20"/>
        </w:rPr>
        <w:t>administrativne sankcije</w:t>
      </w:r>
      <w:r w:rsidRPr="00070D68">
        <w:rPr>
          <w:sz w:val="20"/>
          <w:szCs w:val="20"/>
        </w:rPr>
        <w:t>), če izpolni vse naslednje pogoje:</w:t>
      </w:r>
    </w:p>
    <w:p w14:paraId="7D610EDF" w14:textId="77777777" w:rsidR="005F56F1" w:rsidRPr="00070D68" w:rsidRDefault="005F56F1" w:rsidP="0025166A">
      <w:pPr>
        <w:numPr>
          <w:ilvl w:val="0"/>
          <w:numId w:val="19"/>
        </w:numPr>
        <w:overflowPunct/>
        <w:autoSpaceDE/>
        <w:autoSpaceDN/>
        <w:adjustRightInd/>
        <w:spacing w:line="260" w:lineRule="atLeast"/>
        <w:ind w:left="426"/>
        <w:textAlignment w:val="auto"/>
        <w:rPr>
          <w:rFonts w:cs="Arial"/>
          <w:sz w:val="20"/>
          <w:szCs w:val="20"/>
        </w:rPr>
      </w:pPr>
      <w:r w:rsidRPr="00070D68">
        <w:rPr>
          <w:rFonts w:cs="Arial"/>
          <w:sz w:val="20"/>
          <w:szCs w:val="20"/>
        </w:rPr>
        <w:t xml:space="preserve">v </w:t>
      </w:r>
      <w:r w:rsidRPr="00070D68">
        <w:rPr>
          <w:rFonts w:eastAsia="Calibri" w:cs="Arial"/>
          <w:sz w:val="20"/>
          <w:szCs w:val="20"/>
          <w:lang w:eastAsia="en-US"/>
        </w:rPr>
        <w:t>celoti</w:t>
      </w:r>
      <w:r w:rsidRPr="00070D68">
        <w:rPr>
          <w:rFonts w:cs="Arial"/>
          <w:sz w:val="20"/>
          <w:szCs w:val="20"/>
        </w:rPr>
        <w:t xml:space="preserve"> in popolnoma razkrije svojo udeležbo v domnevnem kartelu;</w:t>
      </w:r>
    </w:p>
    <w:p w14:paraId="0F848CE8" w14:textId="77777777" w:rsidR="005F56F1" w:rsidRPr="00070D68" w:rsidRDefault="005F56F1" w:rsidP="0025166A">
      <w:pPr>
        <w:numPr>
          <w:ilvl w:val="0"/>
          <w:numId w:val="19"/>
        </w:numPr>
        <w:overflowPunct/>
        <w:autoSpaceDE/>
        <w:autoSpaceDN/>
        <w:adjustRightInd/>
        <w:spacing w:line="260" w:lineRule="atLeast"/>
        <w:ind w:left="426"/>
        <w:textAlignment w:val="auto"/>
        <w:rPr>
          <w:rFonts w:cs="Arial"/>
          <w:sz w:val="20"/>
          <w:szCs w:val="20"/>
        </w:rPr>
      </w:pPr>
      <w:r w:rsidRPr="00070D68">
        <w:rPr>
          <w:rFonts w:cs="Arial"/>
          <w:sz w:val="20"/>
          <w:szCs w:val="20"/>
        </w:rPr>
        <w:t>kot prv</w:t>
      </w:r>
      <w:r w:rsidR="00C36BCC" w:rsidRPr="00070D68">
        <w:rPr>
          <w:rFonts w:cs="Arial"/>
          <w:sz w:val="20"/>
          <w:szCs w:val="20"/>
        </w:rPr>
        <w:t>o</w:t>
      </w:r>
      <w:r w:rsidRPr="00070D68">
        <w:rPr>
          <w:rFonts w:cs="Arial"/>
          <w:sz w:val="20"/>
          <w:szCs w:val="20"/>
        </w:rPr>
        <w:t xml:space="preserve"> predloži dokaze, ki po mnenju </w:t>
      </w:r>
      <w:r w:rsidR="0045309B" w:rsidRPr="00070D68">
        <w:rPr>
          <w:rFonts w:cs="Arial"/>
          <w:sz w:val="20"/>
          <w:szCs w:val="20"/>
        </w:rPr>
        <w:t>agenc</w:t>
      </w:r>
      <w:r w:rsidRPr="00070D68">
        <w:rPr>
          <w:rFonts w:cs="Arial"/>
          <w:sz w:val="20"/>
          <w:szCs w:val="20"/>
        </w:rPr>
        <w:t xml:space="preserve">ije omogočijo preiskavo v zvezi z domnevnim kartelom </w:t>
      </w:r>
      <w:r w:rsidR="00366507" w:rsidRPr="00070D68">
        <w:rPr>
          <w:rFonts w:cs="Arial"/>
          <w:sz w:val="20"/>
          <w:szCs w:val="20"/>
        </w:rPr>
        <w:t xml:space="preserve">pod pogojem, da </w:t>
      </w:r>
      <w:r w:rsidR="0045309B" w:rsidRPr="00070D68">
        <w:rPr>
          <w:rFonts w:cs="Arial"/>
          <w:sz w:val="20"/>
          <w:szCs w:val="20"/>
        </w:rPr>
        <w:t>agenc</w:t>
      </w:r>
      <w:r w:rsidR="00366507" w:rsidRPr="00070D68">
        <w:rPr>
          <w:rFonts w:cs="Arial"/>
          <w:sz w:val="20"/>
          <w:szCs w:val="20"/>
        </w:rPr>
        <w:t xml:space="preserve">ija še ne razpolaga z zadostnimi dokazi za izvedbo preiskave oziroma preiskave še ni izvedela, </w:t>
      </w:r>
      <w:r w:rsidRPr="00070D68">
        <w:rPr>
          <w:rFonts w:cs="Arial"/>
          <w:sz w:val="20"/>
          <w:szCs w:val="20"/>
        </w:rPr>
        <w:t xml:space="preserve">ali ugotovitev kršitve </w:t>
      </w:r>
      <w:r w:rsidR="00DC3624" w:rsidRPr="00070D68">
        <w:rPr>
          <w:rFonts w:cs="Arial"/>
          <w:sz w:val="20"/>
          <w:szCs w:val="20"/>
        </w:rPr>
        <w:t>5</w:t>
      </w:r>
      <w:r w:rsidRPr="00070D68">
        <w:rPr>
          <w:rFonts w:cs="Arial"/>
          <w:sz w:val="20"/>
          <w:szCs w:val="20"/>
        </w:rPr>
        <w:t>. člena tega zakona ali 101. člena Pogodbe o delovanju Evropske unije v zvezi z domnevnim kartelom</w:t>
      </w:r>
      <w:r w:rsidR="0012186B" w:rsidRPr="00070D68">
        <w:rPr>
          <w:rFonts w:cs="Arial"/>
          <w:sz w:val="20"/>
          <w:szCs w:val="20"/>
        </w:rPr>
        <w:t xml:space="preserve">, pod pogojem, da </w:t>
      </w:r>
      <w:r w:rsidR="0045309B" w:rsidRPr="00070D68">
        <w:rPr>
          <w:rFonts w:cs="Arial"/>
          <w:sz w:val="20"/>
          <w:szCs w:val="20"/>
        </w:rPr>
        <w:t>agenc</w:t>
      </w:r>
      <w:r w:rsidR="0012186B" w:rsidRPr="00070D68">
        <w:rPr>
          <w:rFonts w:cs="Arial"/>
          <w:sz w:val="20"/>
          <w:szCs w:val="20"/>
        </w:rPr>
        <w:t>ija še ni razpolagala z zadostnimi dokazi za ugotovitev kršitve</w:t>
      </w:r>
      <w:r w:rsidRPr="00070D68">
        <w:rPr>
          <w:rFonts w:cs="Arial"/>
          <w:sz w:val="20"/>
          <w:szCs w:val="20"/>
        </w:rPr>
        <w:t>;</w:t>
      </w:r>
    </w:p>
    <w:p w14:paraId="6B1E588D" w14:textId="77777777" w:rsidR="005F56F1" w:rsidRPr="00070D68" w:rsidRDefault="005D6B5A" w:rsidP="0025166A">
      <w:pPr>
        <w:numPr>
          <w:ilvl w:val="0"/>
          <w:numId w:val="19"/>
        </w:numPr>
        <w:overflowPunct/>
        <w:autoSpaceDE/>
        <w:autoSpaceDN/>
        <w:adjustRightInd/>
        <w:spacing w:line="260" w:lineRule="atLeast"/>
        <w:ind w:left="426"/>
        <w:textAlignment w:val="auto"/>
        <w:rPr>
          <w:rFonts w:cs="Arial"/>
          <w:sz w:val="20"/>
          <w:szCs w:val="20"/>
        </w:rPr>
      </w:pPr>
      <w:r w:rsidRPr="00070D68">
        <w:rPr>
          <w:rFonts w:cs="Arial"/>
          <w:sz w:val="20"/>
          <w:szCs w:val="20"/>
        </w:rPr>
        <w:t xml:space="preserve">odkrito, v celoti, neprenehoma in brez odlašanja </w:t>
      </w:r>
      <w:r w:rsidR="005F56F1" w:rsidRPr="00070D68">
        <w:rPr>
          <w:rFonts w:cs="Arial"/>
          <w:sz w:val="20"/>
          <w:szCs w:val="20"/>
        </w:rPr>
        <w:t xml:space="preserve">sodeluje z </w:t>
      </w:r>
      <w:r w:rsidR="0045309B" w:rsidRPr="00070D68">
        <w:rPr>
          <w:rFonts w:cs="Arial"/>
          <w:sz w:val="20"/>
          <w:szCs w:val="20"/>
        </w:rPr>
        <w:t>agenc</w:t>
      </w:r>
      <w:r w:rsidR="005F56F1" w:rsidRPr="00070D68">
        <w:rPr>
          <w:rFonts w:cs="Arial"/>
          <w:sz w:val="20"/>
          <w:szCs w:val="20"/>
        </w:rPr>
        <w:t>ijo med celotnim postopkom</w:t>
      </w:r>
      <w:r w:rsidR="00E71470" w:rsidRPr="00070D68">
        <w:rPr>
          <w:rFonts w:cs="Arial"/>
          <w:sz w:val="20"/>
          <w:szCs w:val="20"/>
        </w:rPr>
        <w:t xml:space="preserve"> in </w:t>
      </w:r>
      <w:r w:rsidR="0045309B" w:rsidRPr="00070D68">
        <w:rPr>
          <w:rFonts w:cs="Arial"/>
          <w:sz w:val="20"/>
          <w:szCs w:val="20"/>
        </w:rPr>
        <w:t>agenc</w:t>
      </w:r>
      <w:r w:rsidR="00E71470" w:rsidRPr="00070D68">
        <w:rPr>
          <w:rFonts w:cs="Arial"/>
          <w:sz w:val="20"/>
          <w:szCs w:val="20"/>
        </w:rPr>
        <w:t>iji nemudoma zagotovi vse relevantne informacije in dokaze v zvezi z domnevnim kartelom, ki preidejo v posest prijavitelja in so mu dostopni</w:t>
      </w:r>
      <w:r w:rsidR="005F56F1" w:rsidRPr="00070D68">
        <w:rPr>
          <w:rFonts w:cs="Arial"/>
          <w:sz w:val="20"/>
          <w:szCs w:val="20"/>
        </w:rPr>
        <w:t>;</w:t>
      </w:r>
    </w:p>
    <w:p w14:paraId="063802E0" w14:textId="77777777" w:rsidR="005F56F1" w:rsidRPr="00070D68" w:rsidRDefault="005F56F1" w:rsidP="0025166A">
      <w:pPr>
        <w:numPr>
          <w:ilvl w:val="0"/>
          <w:numId w:val="19"/>
        </w:numPr>
        <w:overflowPunct/>
        <w:autoSpaceDE/>
        <w:autoSpaceDN/>
        <w:adjustRightInd/>
        <w:spacing w:line="260" w:lineRule="atLeast"/>
        <w:ind w:left="426"/>
        <w:textAlignment w:val="auto"/>
        <w:rPr>
          <w:rFonts w:cs="Arial"/>
          <w:sz w:val="20"/>
          <w:szCs w:val="20"/>
        </w:rPr>
      </w:pPr>
      <w:r w:rsidRPr="00070D68">
        <w:rPr>
          <w:rFonts w:cs="Arial"/>
          <w:sz w:val="20"/>
          <w:szCs w:val="20"/>
        </w:rPr>
        <w:t xml:space="preserve">preneha s svojo udeležbo v domnevnem kartelu takoj po začetku sodelovanja z </w:t>
      </w:r>
      <w:r w:rsidR="0045309B" w:rsidRPr="00070D68">
        <w:rPr>
          <w:rFonts w:cs="Arial"/>
          <w:sz w:val="20"/>
          <w:szCs w:val="20"/>
        </w:rPr>
        <w:t>agenc</w:t>
      </w:r>
      <w:r w:rsidRPr="00070D68">
        <w:rPr>
          <w:rFonts w:cs="Arial"/>
          <w:sz w:val="20"/>
          <w:szCs w:val="20"/>
        </w:rPr>
        <w:t>ijo v zvezi z odpustitvijo</w:t>
      </w:r>
      <w:r w:rsidR="00B46542" w:rsidRPr="00070D68">
        <w:rPr>
          <w:rFonts w:cs="Arial"/>
          <w:sz w:val="20"/>
          <w:szCs w:val="20"/>
        </w:rPr>
        <w:t xml:space="preserve"> administrativne sankcije</w:t>
      </w:r>
      <w:r w:rsidRPr="00070D68">
        <w:rPr>
          <w:rFonts w:cs="Arial"/>
          <w:sz w:val="20"/>
          <w:szCs w:val="20"/>
        </w:rPr>
        <w:t xml:space="preserve">, razen če bi bilo po mnenju </w:t>
      </w:r>
      <w:r w:rsidR="0045309B" w:rsidRPr="00070D68">
        <w:rPr>
          <w:rFonts w:cs="Arial"/>
          <w:sz w:val="20"/>
          <w:szCs w:val="20"/>
        </w:rPr>
        <w:t>agenc</w:t>
      </w:r>
      <w:r w:rsidRPr="00070D68">
        <w:rPr>
          <w:rFonts w:cs="Arial"/>
          <w:sz w:val="20"/>
          <w:szCs w:val="20"/>
        </w:rPr>
        <w:t>ije to v nasprotju z interesi preiskave</w:t>
      </w:r>
      <w:r w:rsidR="002277C6" w:rsidRPr="00070D68">
        <w:rPr>
          <w:rFonts w:cs="Arial"/>
          <w:sz w:val="20"/>
          <w:szCs w:val="20"/>
        </w:rPr>
        <w:t>;</w:t>
      </w:r>
      <w:r w:rsidRPr="00070D68">
        <w:rPr>
          <w:rFonts w:cs="Arial"/>
          <w:sz w:val="20"/>
          <w:szCs w:val="20"/>
        </w:rPr>
        <w:t xml:space="preserve"> in</w:t>
      </w:r>
    </w:p>
    <w:p w14:paraId="2DD30359" w14:textId="77777777" w:rsidR="005F56F1" w:rsidRPr="00070D68" w:rsidRDefault="005F56F1" w:rsidP="0025166A">
      <w:pPr>
        <w:numPr>
          <w:ilvl w:val="0"/>
          <w:numId w:val="19"/>
        </w:numPr>
        <w:overflowPunct/>
        <w:autoSpaceDE/>
        <w:autoSpaceDN/>
        <w:adjustRightInd/>
        <w:spacing w:line="260" w:lineRule="atLeast"/>
        <w:ind w:left="426"/>
        <w:textAlignment w:val="auto"/>
        <w:rPr>
          <w:rFonts w:cs="Arial"/>
          <w:sz w:val="20"/>
          <w:szCs w:val="20"/>
        </w:rPr>
      </w:pPr>
      <w:r w:rsidRPr="00070D68">
        <w:rPr>
          <w:rFonts w:cs="Arial"/>
          <w:sz w:val="20"/>
          <w:szCs w:val="20"/>
        </w:rPr>
        <w:t>če storilec ni prisilil drugih k udeležbi v domnevnem kartelu niti jih ni prisilil k temu, da so v njem udeleženi še naprej.</w:t>
      </w:r>
    </w:p>
    <w:p w14:paraId="13343B1C" w14:textId="77777777" w:rsidR="005F56F1" w:rsidRPr="00070D68" w:rsidRDefault="005F56F1" w:rsidP="0025166A">
      <w:pPr>
        <w:pStyle w:val="Odstavek"/>
        <w:spacing w:before="0" w:line="260" w:lineRule="atLeast"/>
        <w:ind w:firstLine="0"/>
        <w:rPr>
          <w:sz w:val="20"/>
          <w:szCs w:val="20"/>
        </w:rPr>
      </w:pPr>
    </w:p>
    <w:p w14:paraId="55CC697A" w14:textId="77777777" w:rsidR="005F56F1" w:rsidRPr="00070D68" w:rsidRDefault="005F56F1" w:rsidP="0025166A">
      <w:pPr>
        <w:pStyle w:val="Odstavek"/>
        <w:spacing w:before="0" w:line="260" w:lineRule="atLeast"/>
        <w:ind w:firstLine="0"/>
        <w:rPr>
          <w:sz w:val="20"/>
          <w:szCs w:val="20"/>
        </w:rPr>
      </w:pPr>
      <w:r w:rsidRPr="00070D68">
        <w:rPr>
          <w:sz w:val="20"/>
          <w:szCs w:val="20"/>
        </w:rPr>
        <w:t xml:space="preserve">(2) </w:t>
      </w:r>
      <w:r w:rsidR="00862FF2" w:rsidRPr="00070D68">
        <w:rPr>
          <w:sz w:val="20"/>
          <w:szCs w:val="20"/>
        </w:rPr>
        <w:t>Podjetju</w:t>
      </w:r>
      <w:r w:rsidRPr="00070D68">
        <w:rPr>
          <w:sz w:val="20"/>
          <w:szCs w:val="20"/>
        </w:rPr>
        <w:t xml:space="preserve">, ki ne izpolni vseh pogojev iz prejšnjega odstavka in se mu </w:t>
      </w:r>
      <w:r w:rsidR="002B188A" w:rsidRPr="00070D68">
        <w:rPr>
          <w:sz w:val="20"/>
          <w:szCs w:val="20"/>
        </w:rPr>
        <w:t xml:space="preserve">administrativna sankcija </w:t>
      </w:r>
      <w:r w:rsidRPr="00070D68">
        <w:rPr>
          <w:sz w:val="20"/>
          <w:szCs w:val="20"/>
        </w:rPr>
        <w:t xml:space="preserve">ne odpusti, se </w:t>
      </w:r>
      <w:r w:rsidR="002B188A" w:rsidRPr="00070D68">
        <w:rPr>
          <w:sz w:val="20"/>
          <w:szCs w:val="20"/>
        </w:rPr>
        <w:t>administrativna sankcija</w:t>
      </w:r>
      <w:r w:rsidRPr="00070D68">
        <w:rPr>
          <w:sz w:val="20"/>
          <w:szCs w:val="20"/>
        </w:rPr>
        <w:t xml:space="preserve"> lahko zniža, če izpolni vse naslednje pogoje:</w:t>
      </w:r>
    </w:p>
    <w:p w14:paraId="1DF75207" w14:textId="77777777" w:rsidR="0060074C" w:rsidRPr="00070D68" w:rsidRDefault="0045309B" w:rsidP="0025166A">
      <w:pPr>
        <w:numPr>
          <w:ilvl w:val="0"/>
          <w:numId w:val="19"/>
        </w:numPr>
        <w:overflowPunct/>
        <w:autoSpaceDE/>
        <w:autoSpaceDN/>
        <w:adjustRightInd/>
        <w:spacing w:line="260" w:lineRule="atLeast"/>
        <w:ind w:left="426"/>
        <w:textAlignment w:val="auto"/>
        <w:rPr>
          <w:rFonts w:cs="Arial"/>
          <w:sz w:val="20"/>
          <w:szCs w:val="20"/>
        </w:rPr>
      </w:pPr>
      <w:r w:rsidRPr="00070D68">
        <w:rPr>
          <w:rFonts w:cs="Arial"/>
          <w:sz w:val="20"/>
          <w:szCs w:val="20"/>
        </w:rPr>
        <w:t>agenc</w:t>
      </w:r>
      <w:r w:rsidR="005F56F1" w:rsidRPr="00070D68">
        <w:rPr>
          <w:rFonts w:cs="Arial"/>
          <w:sz w:val="20"/>
          <w:szCs w:val="20"/>
        </w:rPr>
        <w:t>iji</w:t>
      </w:r>
      <w:r w:rsidR="0060074C" w:rsidRPr="00070D68">
        <w:rPr>
          <w:rFonts w:cs="Arial"/>
          <w:sz w:val="20"/>
          <w:szCs w:val="20"/>
        </w:rPr>
        <w:t xml:space="preserve"> v celoti in popolnoma razkrije svojo udeležbo pri domnevnem kartelu;</w:t>
      </w:r>
    </w:p>
    <w:p w14:paraId="34128ED1" w14:textId="77777777" w:rsidR="005F56F1" w:rsidRPr="00070D68" w:rsidRDefault="005F56F1" w:rsidP="0025166A">
      <w:pPr>
        <w:numPr>
          <w:ilvl w:val="0"/>
          <w:numId w:val="19"/>
        </w:numPr>
        <w:overflowPunct/>
        <w:autoSpaceDE/>
        <w:autoSpaceDN/>
        <w:adjustRightInd/>
        <w:spacing w:line="260" w:lineRule="atLeast"/>
        <w:ind w:left="426"/>
        <w:textAlignment w:val="auto"/>
        <w:rPr>
          <w:rFonts w:cs="Arial"/>
          <w:sz w:val="20"/>
          <w:szCs w:val="20"/>
        </w:rPr>
      </w:pPr>
      <w:r w:rsidRPr="00070D68">
        <w:rPr>
          <w:rFonts w:cs="Arial"/>
          <w:sz w:val="20"/>
          <w:szCs w:val="20"/>
        </w:rPr>
        <w:lastRenderedPageBreak/>
        <w:t xml:space="preserve">predloži dokaze o svoji udeležbi v domnevnem kartelu, ki predstavljajo znatno dodano vrednost glede na dokaze, ki jih </w:t>
      </w:r>
      <w:r w:rsidR="0045309B" w:rsidRPr="00070D68">
        <w:rPr>
          <w:rFonts w:cs="Arial"/>
          <w:sz w:val="20"/>
          <w:szCs w:val="20"/>
        </w:rPr>
        <w:t>agenc</w:t>
      </w:r>
      <w:r w:rsidRPr="00070D68">
        <w:rPr>
          <w:rFonts w:cs="Arial"/>
          <w:sz w:val="20"/>
          <w:szCs w:val="20"/>
        </w:rPr>
        <w:t>ija že ima;</w:t>
      </w:r>
    </w:p>
    <w:p w14:paraId="46FDAB36" w14:textId="77777777" w:rsidR="005F56F1" w:rsidRPr="00070D68" w:rsidRDefault="0060074C" w:rsidP="0025166A">
      <w:pPr>
        <w:numPr>
          <w:ilvl w:val="0"/>
          <w:numId w:val="19"/>
        </w:numPr>
        <w:overflowPunct/>
        <w:autoSpaceDE/>
        <w:autoSpaceDN/>
        <w:adjustRightInd/>
        <w:spacing w:line="260" w:lineRule="atLeast"/>
        <w:ind w:left="426"/>
        <w:textAlignment w:val="auto"/>
        <w:rPr>
          <w:rFonts w:cs="Arial"/>
          <w:sz w:val="20"/>
          <w:szCs w:val="20"/>
        </w:rPr>
      </w:pPr>
      <w:r w:rsidRPr="00070D68">
        <w:rPr>
          <w:rFonts w:cs="Arial"/>
          <w:sz w:val="20"/>
          <w:szCs w:val="20"/>
        </w:rPr>
        <w:t xml:space="preserve">odkrito, v celoti, neprenehoma in brez odlašanja </w:t>
      </w:r>
      <w:r w:rsidR="005F56F1" w:rsidRPr="00070D68">
        <w:rPr>
          <w:rFonts w:cs="Arial"/>
          <w:sz w:val="20"/>
          <w:szCs w:val="20"/>
        </w:rPr>
        <w:t xml:space="preserve">sodeluje z </w:t>
      </w:r>
      <w:r w:rsidR="0045309B" w:rsidRPr="00070D68">
        <w:rPr>
          <w:rFonts w:cs="Arial"/>
          <w:sz w:val="20"/>
          <w:szCs w:val="20"/>
        </w:rPr>
        <w:t>agenc</w:t>
      </w:r>
      <w:r w:rsidR="005F56F1" w:rsidRPr="00070D68">
        <w:rPr>
          <w:rFonts w:cs="Arial"/>
          <w:sz w:val="20"/>
          <w:szCs w:val="20"/>
        </w:rPr>
        <w:t>ijo med celotnim postopkom</w:t>
      </w:r>
      <w:r w:rsidRPr="00070D68">
        <w:rPr>
          <w:rFonts w:cs="Arial"/>
          <w:sz w:val="20"/>
          <w:szCs w:val="20"/>
        </w:rPr>
        <w:t xml:space="preserve"> in </w:t>
      </w:r>
      <w:r w:rsidR="0045309B" w:rsidRPr="00070D68">
        <w:rPr>
          <w:rFonts w:cs="Arial"/>
          <w:sz w:val="20"/>
          <w:szCs w:val="20"/>
        </w:rPr>
        <w:t>agenc</w:t>
      </w:r>
      <w:r w:rsidRPr="00070D68">
        <w:rPr>
          <w:rFonts w:cs="Arial"/>
          <w:sz w:val="20"/>
          <w:szCs w:val="20"/>
        </w:rPr>
        <w:t>iji nemudoma zagotovi vse relevantne informacije in dokaze v zvezi z domnevnim kartelom, ki preidejo v posest prijavitelja in so mu dostopni,</w:t>
      </w:r>
      <w:r w:rsidR="005F56F1" w:rsidRPr="00070D68">
        <w:rPr>
          <w:rFonts w:cs="Arial"/>
          <w:sz w:val="20"/>
          <w:szCs w:val="20"/>
        </w:rPr>
        <w:t xml:space="preserve"> in</w:t>
      </w:r>
    </w:p>
    <w:p w14:paraId="0C9E14CE" w14:textId="77777777" w:rsidR="005F56F1" w:rsidRPr="00070D68" w:rsidRDefault="005F56F1" w:rsidP="0025166A">
      <w:pPr>
        <w:numPr>
          <w:ilvl w:val="0"/>
          <w:numId w:val="19"/>
        </w:numPr>
        <w:overflowPunct/>
        <w:autoSpaceDE/>
        <w:autoSpaceDN/>
        <w:adjustRightInd/>
        <w:spacing w:line="260" w:lineRule="atLeast"/>
        <w:ind w:left="426"/>
        <w:textAlignment w:val="auto"/>
        <w:rPr>
          <w:rFonts w:cs="Arial"/>
          <w:sz w:val="20"/>
          <w:szCs w:val="20"/>
        </w:rPr>
      </w:pPr>
      <w:r w:rsidRPr="00070D68">
        <w:rPr>
          <w:rFonts w:cs="Arial"/>
          <w:sz w:val="20"/>
          <w:szCs w:val="20"/>
        </w:rPr>
        <w:t xml:space="preserve">preneha s svojo udeležbo v domnevnem kartelu takoj po začetku sodelovanja z </w:t>
      </w:r>
      <w:r w:rsidR="0045309B" w:rsidRPr="00070D68">
        <w:rPr>
          <w:rFonts w:cs="Arial"/>
          <w:sz w:val="20"/>
          <w:szCs w:val="20"/>
        </w:rPr>
        <w:t>agenc</w:t>
      </w:r>
      <w:r w:rsidRPr="00070D68">
        <w:rPr>
          <w:rFonts w:cs="Arial"/>
          <w:sz w:val="20"/>
          <w:szCs w:val="20"/>
        </w:rPr>
        <w:t xml:space="preserve">ijo v zvezi z odpustitvijo ali znižanjem </w:t>
      </w:r>
      <w:r w:rsidR="00B46542" w:rsidRPr="00070D68">
        <w:rPr>
          <w:rFonts w:cs="Arial"/>
          <w:sz w:val="20"/>
          <w:szCs w:val="20"/>
        </w:rPr>
        <w:t>administrativne sankcije</w:t>
      </w:r>
      <w:r w:rsidRPr="00070D68">
        <w:rPr>
          <w:rFonts w:cs="Arial"/>
          <w:sz w:val="20"/>
          <w:szCs w:val="20"/>
        </w:rPr>
        <w:t xml:space="preserve">, razen če bi bilo po mnenju </w:t>
      </w:r>
      <w:r w:rsidR="0045309B" w:rsidRPr="00070D68">
        <w:rPr>
          <w:rFonts w:cs="Arial"/>
          <w:sz w:val="20"/>
          <w:szCs w:val="20"/>
        </w:rPr>
        <w:t>agenc</w:t>
      </w:r>
      <w:r w:rsidRPr="00070D68">
        <w:rPr>
          <w:rFonts w:cs="Arial"/>
          <w:sz w:val="20"/>
          <w:szCs w:val="20"/>
        </w:rPr>
        <w:t>ije to v nasprotju z interesi preiskave.</w:t>
      </w:r>
    </w:p>
    <w:p w14:paraId="2790E2AD" w14:textId="77777777" w:rsidR="00E71470" w:rsidRPr="00070D68" w:rsidRDefault="00E71470" w:rsidP="0025166A">
      <w:pPr>
        <w:pStyle w:val="Odstavek"/>
        <w:spacing w:before="0" w:line="260" w:lineRule="atLeast"/>
        <w:ind w:firstLine="0"/>
        <w:rPr>
          <w:sz w:val="20"/>
          <w:szCs w:val="20"/>
        </w:rPr>
      </w:pPr>
    </w:p>
    <w:p w14:paraId="7C54D764" w14:textId="77777777" w:rsidR="005F56F1" w:rsidRPr="00070D68" w:rsidRDefault="005F56F1" w:rsidP="0025166A">
      <w:pPr>
        <w:pStyle w:val="Odstavek"/>
        <w:spacing w:before="0" w:line="260" w:lineRule="atLeast"/>
        <w:ind w:firstLine="0"/>
        <w:rPr>
          <w:sz w:val="20"/>
          <w:szCs w:val="20"/>
        </w:rPr>
      </w:pPr>
      <w:r w:rsidRPr="00070D68">
        <w:rPr>
          <w:sz w:val="20"/>
          <w:szCs w:val="20"/>
        </w:rPr>
        <w:t xml:space="preserve">(3) </w:t>
      </w:r>
      <w:r w:rsidR="00862FF2" w:rsidRPr="00070D68">
        <w:rPr>
          <w:sz w:val="20"/>
          <w:szCs w:val="20"/>
        </w:rPr>
        <w:t>Podjetju</w:t>
      </w:r>
      <w:r w:rsidRPr="00070D68">
        <w:rPr>
          <w:sz w:val="20"/>
          <w:szCs w:val="20"/>
        </w:rPr>
        <w:t>, ki izpolni vse pogoje iz prejšnjega odstavka in kot prv</w:t>
      </w:r>
      <w:r w:rsidR="00C36BCC" w:rsidRPr="00070D68">
        <w:rPr>
          <w:sz w:val="20"/>
          <w:szCs w:val="20"/>
        </w:rPr>
        <w:t>o</w:t>
      </w:r>
      <w:r w:rsidRPr="00070D68">
        <w:rPr>
          <w:sz w:val="20"/>
          <w:szCs w:val="20"/>
        </w:rPr>
        <w:t xml:space="preserve"> predloži dokaze iz prve alineje drugega odstavka tega člena, se </w:t>
      </w:r>
      <w:r w:rsidR="002B188A" w:rsidRPr="00070D68">
        <w:rPr>
          <w:sz w:val="20"/>
          <w:szCs w:val="20"/>
        </w:rPr>
        <w:t xml:space="preserve">administrativna sankcija </w:t>
      </w:r>
      <w:r w:rsidRPr="00070D68">
        <w:rPr>
          <w:sz w:val="20"/>
          <w:szCs w:val="20"/>
        </w:rPr>
        <w:t xml:space="preserve">lahko zniža za 30 do 50 odstotkov. </w:t>
      </w:r>
      <w:r w:rsidR="00862FF2" w:rsidRPr="00070D68">
        <w:rPr>
          <w:sz w:val="20"/>
          <w:szCs w:val="20"/>
        </w:rPr>
        <w:t>Podjetju</w:t>
      </w:r>
      <w:r w:rsidRPr="00070D68">
        <w:rPr>
          <w:sz w:val="20"/>
          <w:szCs w:val="20"/>
        </w:rPr>
        <w:t>, ki izpolni vse pogoje iz drugega odstavka tega člena, in kot drug</w:t>
      </w:r>
      <w:r w:rsidR="00C36BCC" w:rsidRPr="00070D68">
        <w:rPr>
          <w:sz w:val="20"/>
          <w:szCs w:val="20"/>
        </w:rPr>
        <w:t>o</w:t>
      </w:r>
      <w:r w:rsidRPr="00070D68">
        <w:rPr>
          <w:sz w:val="20"/>
          <w:szCs w:val="20"/>
        </w:rPr>
        <w:t xml:space="preserve"> predloži dokaze iz prve alineje drugega odstavka tega člena, se </w:t>
      </w:r>
      <w:r w:rsidR="003E2D76" w:rsidRPr="00070D68">
        <w:rPr>
          <w:sz w:val="20"/>
          <w:szCs w:val="20"/>
        </w:rPr>
        <w:t xml:space="preserve">administrativna </w:t>
      </w:r>
      <w:r w:rsidR="002B188A" w:rsidRPr="00070D68">
        <w:rPr>
          <w:sz w:val="20"/>
          <w:szCs w:val="20"/>
        </w:rPr>
        <w:t xml:space="preserve">sankcija </w:t>
      </w:r>
      <w:r w:rsidRPr="00070D68">
        <w:rPr>
          <w:sz w:val="20"/>
          <w:szCs w:val="20"/>
        </w:rPr>
        <w:t>lahko zniža za 20 do 30 odstotkov. Drugim</w:t>
      </w:r>
      <w:r w:rsidR="00AE735E" w:rsidRPr="00070D68">
        <w:rPr>
          <w:sz w:val="20"/>
          <w:szCs w:val="20"/>
        </w:rPr>
        <w:t xml:space="preserve"> </w:t>
      </w:r>
      <w:r w:rsidR="003E2D76" w:rsidRPr="00070D68">
        <w:rPr>
          <w:sz w:val="20"/>
          <w:szCs w:val="20"/>
        </w:rPr>
        <w:t>podjetjem</w:t>
      </w:r>
      <w:r w:rsidRPr="00070D68">
        <w:rPr>
          <w:sz w:val="20"/>
          <w:szCs w:val="20"/>
        </w:rPr>
        <w:t xml:space="preserve">, ki izpolnijo vse pogoje iz drugega odstavka tega člena, in predložijo dokaze iz prve alineje drugega odstavka tega člena, se </w:t>
      </w:r>
      <w:r w:rsidR="002B188A" w:rsidRPr="00070D68">
        <w:rPr>
          <w:sz w:val="20"/>
          <w:szCs w:val="20"/>
        </w:rPr>
        <w:t xml:space="preserve">administrativna sankcija </w:t>
      </w:r>
      <w:r w:rsidRPr="00070D68">
        <w:rPr>
          <w:sz w:val="20"/>
          <w:szCs w:val="20"/>
        </w:rPr>
        <w:t>lahko zniža za največ 20 odstotkov.</w:t>
      </w:r>
    </w:p>
    <w:p w14:paraId="5DD821A5" w14:textId="77777777" w:rsidR="005F56F1" w:rsidRPr="00070D68" w:rsidRDefault="005F56F1" w:rsidP="0025166A">
      <w:pPr>
        <w:pStyle w:val="Odstavek"/>
        <w:spacing w:before="0" w:line="260" w:lineRule="atLeast"/>
        <w:ind w:firstLine="0"/>
        <w:rPr>
          <w:sz w:val="20"/>
          <w:szCs w:val="20"/>
        </w:rPr>
      </w:pPr>
    </w:p>
    <w:p w14:paraId="478F9CC5" w14:textId="77777777" w:rsidR="005F56F1" w:rsidRPr="00070D68" w:rsidRDefault="005F56F1" w:rsidP="0025166A">
      <w:pPr>
        <w:pStyle w:val="Odstavek"/>
        <w:spacing w:before="0" w:line="260" w:lineRule="atLeast"/>
        <w:ind w:firstLine="0"/>
        <w:rPr>
          <w:sz w:val="20"/>
          <w:szCs w:val="20"/>
        </w:rPr>
      </w:pPr>
      <w:r w:rsidRPr="00070D68">
        <w:rPr>
          <w:sz w:val="20"/>
          <w:szCs w:val="20"/>
        </w:rPr>
        <w:t xml:space="preserve">(4) </w:t>
      </w:r>
      <w:r w:rsidR="002B188A" w:rsidRPr="00070D68">
        <w:rPr>
          <w:sz w:val="20"/>
          <w:szCs w:val="20"/>
        </w:rPr>
        <w:t>Administrativna sankcija</w:t>
      </w:r>
      <w:r w:rsidRPr="00070D68">
        <w:rPr>
          <w:sz w:val="20"/>
          <w:szCs w:val="20"/>
        </w:rPr>
        <w:t>, ki je predpisana v razponu, se ne more znižati pod mejo, ki je predpisana s tem zakonom.</w:t>
      </w:r>
    </w:p>
    <w:p w14:paraId="6B7E05A2" w14:textId="77777777" w:rsidR="005F56F1" w:rsidRPr="00070D68" w:rsidRDefault="005F56F1" w:rsidP="0025166A">
      <w:pPr>
        <w:pStyle w:val="Odstavek"/>
        <w:spacing w:before="0" w:line="260" w:lineRule="atLeast"/>
        <w:ind w:firstLine="0"/>
        <w:rPr>
          <w:sz w:val="20"/>
          <w:szCs w:val="20"/>
        </w:rPr>
      </w:pPr>
    </w:p>
    <w:p w14:paraId="5CAB1069" w14:textId="77777777" w:rsidR="005F56F1" w:rsidRPr="00070D68" w:rsidRDefault="005F56F1" w:rsidP="0025166A">
      <w:pPr>
        <w:pStyle w:val="Odstavek"/>
        <w:spacing w:before="0" w:line="260" w:lineRule="atLeast"/>
        <w:ind w:firstLine="0"/>
        <w:rPr>
          <w:sz w:val="20"/>
          <w:szCs w:val="20"/>
        </w:rPr>
      </w:pPr>
      <w:r w:rsidRPr="00070D68">
        <w:rPr>
          <w:sz w:val="20"/>
          <w:szCs w:val="20"/>
        </w:rPr>
        <w:t xml:space="preserve">(5) Postopek odpustitve in znižanja </w:t>
      </w:r>
      <w:r w:rsidR="002B188A" w:rsidRPr="00070D68">
        <w:rPr>
          <w:sz w:val="20"/>
          <w:szCs w:val="20"/>
        </w:rPr>
        <w:t>administrativn</w:t>
      </w:r>
      <w:r w:rsidR="008C1FBF" w:rsidRPr="00070D68">
        <w:rPr>
          <w:sz w:val="20"/>
          <w:szCs w:val="20"/>
        </w:rPr>
        <w:t>e</w:t>
      </w:r>
      <w:r w:rsidR="002B188A" w:rsidRPr="00070D68">
        <w:rPr>
          <w:sz w:val="20"/>
          <w:szCs w:val="20"/>
        </w:rPr>
        <w:t xml:space="preserve"> sankcij</w:t>
      </w:r>
      <w:r w:rsidR="008C1FBF" w:rsidRPr="00070D68">
        <w:rPr>
          <w:sz w:val="20"/>
          <w:szCs w:val="20"/>
        </w:rPr>
        <w:t>e</w:t>
      </w:r>
      <w:r w:rsidR="002B188A" w:rsidRPr="00070D68">
        <w:rPr>
          <w:sz w:val="20"/>
          <w:szCs w:val="20"/>
        </w:rPr>
        <w:t xml:space="preserve"> </w:t>
      </w:r>
      <w:r w:rsidRPr="00070D68">
        <w:rPr>
          <w:sz w:val="20"/>
          <w:szCs w:val="20"/>
        </w:rPr>
        <w:t>iz prejšnjih odstavkov predpiše vlada z uredbo.</w:t>
      </w:r>
    </w:p>
    <w:p w14:paraId="29A17007" w14:textId="77777777" w:rsidR="00CD0F19" w:rsidRPr="00070D68" w:rsidRDefault="00CD0F19" w:rsidP="0025166A">
      <w:pPr>
        <w:pStyle w:val="Odstavek"/>
        <w:spacing w:before="0" w:line="260" w:lineRule="atLeast"/>
        <w:ind w:firstLine="0"/>
        <w:rPr>
          <w:sz w:val="20"/>
          <w:szCs w:val="20"/>
        </w:rPr>
      </w:pPr>
    </w:p>
    <w:p w14:paraId="315374E4" w14:textId="48B5CCB5" w:rsidR="00DD31C9" w:rsidRPr="00070D68" w:rsidRDefault="002277C6" w:rsidP="0025166A">
      <w:pPr>
        <w:pStyle w:val="len"/>
        <w:numPr>
          <w:ilvl w:val="0"/>
          <w:numId w:val="21"/>
        </w:numPr>
        <w:spacing w:before="0" w:line="260" w:lineRule="atLeast"/>
        <w:ind w:left="0" w:hanging="11"/>
        <w:rPr>
          <w:sz w:val="20"/>
          <w:szCs w:val="20"/>
        </w:rPr>
      </w:pPr>
      <w:r w:rsidRPr="00070D68">
        <w:rPr>
          <w:sz w:val="20"/>
          <w:szCs w:val="20"/>
        </w:rPr>
        <w:t xml:space="preserve"> </w:t>
      </w:r>
      <w:r w:rsidR="00197DCF" w:rsidRPr="00070D68">
        <w:rPr>
          <w:sz w:val="20"/>
          <w:szCs w:val="20"/>
        </w:rPr>
        <w:t>č</w:t>
      </w:r>
      <w:r w:rsidR="00DD31C9" w:rsidRPr="00070D68">
        <w:rPr>
          <w:sz w:val="20"/>
          <w:szCs w:val="20"/>
        </w:rPr>
        <w:t>len</w:t>
      </w:r>
      <w:r w:rsidR="008E458D">
        <w:rPr>
          <w:sz w:val="20"/>
          <w:szCs w:val="20"/>
        </w:rPr>
        <w:t xml:space="preserve"> </w:t>
      </w:r>
    </w:p>
    <w:p w14:paraId="69B81914" w14:textId="77777777" w:rsidR="00CD0F19" w:rsidRPr="00070D68" w:rsidRDefault="00DD31C9" w:rsidP="0025166A">
      <w:pPr>
        <w:pStyle w:val="Odstavek"/>
        <w:spacing w:before="0" w:line="260" w:lineRule="atLeast"/>
        <w:ind w:firstLine="0"/>
        <w:jc w:val="center"/>
        <w:rPr>
          <w:b/>
          <w:sz w:val="20"/>
          <w:szCs w:val="20"/>
        </w:rPr>
      </w:pPr>
      <w:r w:rsidRPr="00070D68">
        <w:rPr>
          <w:b/>
          <w:sz w:val="20"/>
          <w:szCs w:val="20"/>
        </w:rPr>
        <w:t xml:space="preserve">(vpliv vložitve prijave za odpustitev sankcij na </w:t>
      </w:r>
      <w:r w:rsidR="00507523" w:rsidRPr="00070D68">
        <w:rPr>
          <w:b/>
          <w:sz w:val="20"/>
          <w:szCs w:val="20"/>
        </w:rPr>
        <w:t>izrek sankcije</w:t>
      </w:r>
      <w:r w:rsidRPr="00070D68">
        <w:rPr>
          <w:b/>
          <w:sz w:val="20"/>
          <w:szCs w:val="20"/>
        </w:rPr>
        <w:t xml:space="preserve"> fizičn</w:t>
      </w:r>
      <w:r w:rsidR="00435EF1" w:rsidRPr="00070D68">
        <w:rPr>
          <w:b/>
          <w:sz w:val="20"/>
          <w:szCs w:val="20"/>
        </w:rPr>
        <w:t>i</w:t>
      </w:r>
      <w:r w:rsidRPr="00070D68">
        <w:rPr>
          <w:b/>
          <w:sz w:val="20"/>
          <w:szCs w:val="20"/>
        </w:rPr>
        <w:t xml:space="preserve"> oseb</w:t>
      </w:r>
      <w:r w:rsidR="00435EF1" w:rsidRPr="00070D68">
        <w:rPr>
          <w:b/>
          <w:sz w:val="20"/>
          <w:szCs w:val="20"/>
        </w:rPr>
        <w:t>i</w:t>
      </w:r>
      <w:r w:rsidRPr="00070D68">
        <w:rPr>
          <w:b/>
          <w:sz w:val="20"/>
          <w:szCs w:val="20"/>
        </w:rPr>
        <w:t>)</w:t>
      </w:r>
    </w:p>
    <w:p w14:paraId="56A714B1" w14:textId="77777777" w:rsidR="00DD31C9" w:rsidRPr="00070D68" w:rsidRDefault="00DD31C9" w:rsidP="0025166A">
      <w:pPr>
        <w:pStyle w:val="Odstavek"/>
        <w:spacing w:before="0" w:line="260" w:lineRule="atLeast"/>
        <w:ind w:firstLine="0"/>
        <w:rPr>
          <w:sz w:val="20"/>
          <w:szCs w:val="20"/>
        </w:rPr>
      </w:pPr>
    </w:p>
    <w:p w14:paraId="62D1B0E0" w14:textId="573FF345" w:rsidR="007A7619" w:rsidRPr="00070D68" w:rsidRDefault="007A7619" w:rsidP="0025166A">
      <w:pPr>
        <w:pStyle w:val="Odstavek"/>
        <w:spacing w:before="0" w:line="260" w:lineRule="atLeast"/>
        <w:ind w:firstLine="0"/>
        <w:rPr>
          <w:sz w:val="20"/>
          <w:szCs w:val="20"/>
        </w:rPr>
      </w:pPr>
      <w:r w:rsidRPr="00070D68">
        <w:rPr>
          <w:sz w:val="20"/>
          <w:szCs w:val="20"/>
        </w:rPr>
        <w:t>(</w:t>
      </w:r>
      <w:r w:rsidR="00B60C86" w:rsidRPr="00070D68">
        <w:rPr>
          <w:sz w:val="20"/>
          <w:szCs w:val="20"/>
        </w:rPr>
        <w:t>1</w:t>
      </w:r>
      <w:r w:rsidRPr="00070D68">
        <w:rPr>
          <w:sz w:val="20"/>
          <w:szCs w:val="20"/>
        </w:rPr>
        <w:t>) Fizični oseb</w:t>
      </w:r>
      <w:r w:rsidR="00B60C86" w:rsidRPr="00070D68">
        <w:rPr>
          <w:sz w:val="20"/>
          <w:szCs w:val="20"/>
        </w:rPr>
        <w:t>i</w:t>
      </w:r>
      <w:r w:rsidRPr="00070D68">
        <w:rPr>
          <w:sz w:val="20"/>
          <w:szCs w:val="20"/>
        </w:rPr>
        <w:t xml:space="preserve">, ki </w:t>
      </w:r>
      <w:r w:rsidR="00162D91" w:rsidRPr="00070D68">
        <w:rPr>
          <w:sz w:val="20"/>
          <w:szCs w:val="20"/>
        </w:rPr>
        <w:t xml:space="preserve">je </w:t>
      </w:r>
      <w:r w:rsidRPr="00070D68">
        <w:rPr>
          <w:sz w:val="20"/>
          <w:szCs w:val="20"/>
        </w:rPr>
        <w:t>deloval</w:t>
      </w:r>
      <w:r w:rsidR="00162D91" w:rsidRPr="00070D68">
        <w:rPr>
          <w:sz w:val="20"/>
          <w:szCs w:val="20"/>
        </w:rPr>
        <w:t>a</w:t>
      </w:r>
      <w:r w:rsidRPr="00070D68">
        <w:rPr>
          <w:sz w:val="20"/>
          <w:szCs w:val="20"/>
        </w:rPr>
        <w:t xml:space="preserve"> v imenu </w:t>
      </w:r>
      <w:r w:rsidR="00FE4CC0" w:rsidRPr="00070D68">
        <w:rPr>
          <w:sz w:val="20"/>
          <w:szCs w:val="20"/>
        </w:rPr>
        <w:t>podjetja, ki je vložilo</w:t>
      </w:r>
      <w:r w:rsidRPr="00070D68">
        <w:rPr>
          <w:sz w:val="20"/>
          <w:szCs w:val="20"/>
        </w:rPr>
        <w:t xml:space="preserve"> </w:t>
      </w:r>
      <w:r w:rsidR="00F041F0" w:rsidRPr="00070D68">
        <w:rPr>
          <w:sz w:val="20"/>
          <w:szCs w:val="20"/>
        </w:rPr>
        <w:t xml:space="preserve">izjavo </w:t>
      </w:r>
      <w:r w:rsidRPr="00070D68">
        <w:rPr>
          <w:sz w:val="20"/>
          <w:szCs w:val="20"/>
        </w:rPr>
        <w:t>za</w:t>
      </w:r>
      <w:r w:rsidR="00F041F0" w:rsidRPr="00070D68">
        <w:rPr>
          <w:sz w:val="20"/>
          <w:szCs w:val="20"/>
        </w:rPr>
        <w:t>radi</w:t>
      </w:r>
      <w:r w:rsidRPr="00070D68">
        <w:rPr>
          <w:sz w:val="20"/>
          <w:szCs w:val="20"/>
        </w:rPr>
        <w:t xml:space="preserve"> prizanesljivost</w:t>
      </w:r>
      <w:r w:rsidR="00AB128E" w:rsidRPr="00070D68">
        <w:rPr>
          <w:sz w:val="20"/>
          <w:szCs w:val="20"/>
        </w:rPr>
        <w:t>i</w:t>
      </w:r>
      <w:r w:rsidRPr="00070D68">
        <w:rPr>
          <w:sz w:val="20"/>
          <w:szCs w:val="20"/>
        </w:rPr>
        <w:t xml:space="preserve"> iz prejšnjega člena, se v zvezi z njeno udeležbo v kartelu, navedeno v </w:t>
      </w:r>
      <w:r w:rsidR="00F041F0" w:rsidRPr="00070D68">
        <w:rPr>
          <w:sz w:val="20"/>
          <w:szCs w:val="20"/>
        </w:rPr>
        <w:t xml:space="preserve">izjavi </w:t>
      </w:r>
      <w:r w:rsidRPr="00070D68">
        <w:rPr>
          <w:sz w:val="20"/>
          <w:szCs w:val="20"/>
        </w:rPr>
        <w:t>za</w:t>
      </w:r>
      <w:r w:rsidR="00F041F0" w:rsidRPr="00070D68">
        <w:rPr>
          <w:sz w:val="20"/>
          <w:szCs w:val="20"/>
        </w:rPr>
        <w:t>radi</w:t>
      </w:r>
      <w:r w:rsidRPr="00070D68">
        <w:rPr>
          <w:sz w:val="20"/>
          <w:szCs w:val="20"/>
        </w:rPr>
        <w:t xml:space="preserve"> prizanesljivost</w:t>
      </w:r>
      <w:r w:rsidR="00AB128E" w:rsidRPr="00070D68">
        <w:rPr>
          <w:sz w:val="20"/>
          <w:szCs w:val="20"/>
        </w:rPr>
        <w:t>i</w:t>
      </w:r>
      <w:r w:rsidRPr="00070D68">
        <w:rPr>
          <w:sz w:val="20"/>
          <w:szCs w:val="20"/>
        </w:rPr>
        <w:t>, za to ravnanje, ne sme izreči sankcij v kazenskem postopku, če so izpolnjeni pogoji iz prvega odstavka prejšnjega člena in fizična oseba aktivno sodeluje z</w:t>
      </w:r>
      <w:r w:rsidR="00B60C86" w:rsidRPr="00070D68">
        <w:rPr>
          <w:sz w:val="20"/>
          <w:szCs w:val="20"/>
        </w:rPr>
        <w:t xml:space="preserve"> </w:t>
      </w:r>
      <w:r w:rsidRPr="00070D68">
        <w:rPr>
          <w:sz w:val="20"/>
          <w:szCs w:val="20"/>
        </w:rPr>
        <w:t xml:space="preserve">organom, pristojnim za kazenski pregon. </w:t>
      </w:r>
    </w:p>
    <w:p w14:paraId="217B74C4" w14:textId="77777777" w:rsidR="007A7619" w:rsidRPr="00070D68" w:rsidRDefault="007A7619" w:rsidP="0025166A">
      <w:pPr>
        <w:pStyle w:val="Odstavek"/>
        <w:spacing w:before="0" w:line="260" w:lineRule="atLeast"/>
        <w:ind w:firstLine="0"/>
        <w:rPr>
          <w:sz w:val="20"/>
          <w:szCs w:val="20"/>
        </w:rPr>
      </w:pPr>
    </w:p>
    <w:p w14:paraId="183B528E" w14:textId="2C8A6204" w:rsidR="007A7619" w:rsidRPr="00070D68" w:rsidRDefault="007A7619" w:rsidP="0025166A">
      <w:pPr>
        <w:pStyle w:val="Odstavek"/>
        <w:spacing w:before="0" w:line="260" w:lineRule="atLeast"/>
        <w:ind w:firstLine="0"/>
        <w:rPr>
          <w:sz w:val="20"/>
          <w:szCs w:val="20"/>
        </w:rPr>
      </w:pPr>
      <w:r w:rsidRPr="00070D68">
        <w:rPr>
          <w:sz w:val="20"/>
          <w:szCs w:val="20"/>
        </w:rPr>
        <w:t>(</w:t>
      </w:r>
      <w:r w:rsidR="00B60C86" w:rsidRPr="00070D68">
        <w:rPr>
          <w:sz w:val="20"/>
          <w:szCs w:val="20"/>
        </w:rPr>
        <w:t>2</w:t>
      </w:r>
      <w:r w:rsidRPr="00070D68">
        <w:rPr>
          <w:sz w:val="20"/>
          <w:szCs w:val="20"/>
        </w:rPr>
        <w:t>) Organ, pristojen za kazenski pregon, nadaljuje s kazensk</w:t>
      </w:r>
      <w:r w:rsidR="001B0C4A" w:rsidRPr="00070D68">
        <w:rPr>
          <w:sz w:val="20"/>
          <w:szCs w:val="20"/>
        </w:rPr>
        <w:t>im</w:t>
      </w:r>
      <w:r w:rsidRPr="00070D68">
        <w:rPr>
          <w:sz w:val="20"/>
          <w:szCs w:val="20"/>
        </w:rPr>
        <w:t xml:space="preserve"> pregon</w:t>
      </w:r>
      <w:r w:rsidR="001B0C4A" w:rsidRPr="00070D68">
        <w:rPr>
          <w:sz w:val="20"/>
          <w:szCs w:val="20"/>
        </w:rPr>
        <w:t>om</w:t>
      </w:r>
      <w:r w:rsidRPr="00070D68">
        <w:rPr>
          <w:sz w:val="20"/>
          <w:szCs w:val="20"/>
        </w:rPr>
        <w:t xml:space="preserve">, če fizična oseba ne sodeluje ali je prenehala sodelovati z </w:t>
      </w:r>
      <w:r w:rsidR="00B60C86" w:rsidRPr="00070D68">
        <w:rPr>
          <w:sz w:val="20"/>
          <w:szCs w:val="20"/>
        </w:rPr>
        <w:t>njim</w:t>
      </w:r>
      <w:r w:rsidRPr="00070D68">
        <w:rPr>
          <w:sz w:val="20"/>
          <w:szCs w:val="20"/>
        </w:rPr>
        <w:t xml:space="preserve">, ali je bila </w:t>
      </w:r>
      <w:r w:rsidR="00F041F0" w:rsidRPr="00070D68">
        <w:rPr>
          <w:sz w:val="20"/>
          <w:szCs w:val="20"/>
        </w:rPr>
        <w:t xml:space="preserve">izjava </w:t>
      </w:r>
      <w:r w:rsidRPr="00070D68">
        <w:rPr>
          <w:sz w:val="20"/>
          <w:szCs w:val="20"/>
        </w:rPr>
        <w:t>iz prejšnjega člena vložena po tem</w:t>
      </w:r>
      <w:r w:rsidR="00435EF1" w:rsidRPr="00070D68">
        <w:rPr>
          <w:sz w:val="20"/>
          <w:szCs w:val="20"/>
        </w:rPr>
        <w:t>,</w:t>
      </w:r>
      <w:r w:rsidRPr="00070D68">
        <w:rPr>
          <w:sz w:val="20"/>
          <w:szCs w:val="20"/>
        </w:rPr>
        <w:t xml:space="preserve"> ko je organ, pristojen za kazenski pregon</w:t>
      </w:r>
      <w:r w:rsidR="00162D91" w:rsidRPr="00070D68">
        <w:rPr>
          <w:sz w:val="20"/>
          <w:szCs w:val="20"/>
        </w:rPr>
        <w:t>,</w:t>
      </w:r>
      <w:r w:rsidRPr="00070D68">
        <w:rPr>
          <w:sz w:val="20"/>
          <w:szCs w:val="20"/>
        </w:rPr>
        <w:t xml:space="preserve"> zoper te fizične osebe že izdal akte</w:t>
      </w:r>
      <w:r w:rsidR="00162D91" w:rsidRPr="00070D68">
        <w:rPr>
          <w:sz w:val="20"/>
          <w:szCs w:val="20"/>
        </w:rPr>
        <w:t>,</w:t>
      </w:r>
      <w:r w:rsidRPr="00070D68">
        <w:rPr>
          <w:sz w:val="20"/>
          <w:szCs w:val="20"/>
        </w:rPr>
        <w:t xml:space="preserve"> s katerimi je nanje osredotočil sum, da so izvršili kršitev. </w:t>
      </w:r>
    </w:p>
    <w:p w14:paraId="36DAD2C6" w14:textId="77777777" w:rsidR="006C57D6" w:rsidRPr="00070D68" w:rsidRDefault="006C57D6" w:rsidP="0025166A">
      <w:pPr>
        <w:pStyle w:val="Odstavek"/>
        <w:spacing w:before="0" w:line="260" w:lineRule="atLeast"/>
        <w:ind w:firstLine="0"/>
        <w:rPr>
          <w:sz w:val="20"/>
          <w:szCs w:val="20"/>
        </w:rPr>
      </w:pPr>
    </w:p>
    <w:p w14:paraId="03D4D0D2" w14:textId="77777777" w:rsidR="00B60C86" w:rsidRPr="00070D68" w:rsidRDefault="006C57D6" w:rsidP="0025166A">
      <w:pPr>
        <w:pStyle w:val="Odstavek"/>
        <w:spacing w:before="0" w:line="260" w:lineRule="atLeast"/>
        <w:ind w:firstLine="0"/>
        <w:rPr>
          <w:sz w:val="20"/>
          <w:szCs w:val="20"/>
        </w:rPr>
      </w:pPr>
      <w:r w:rsidRPr="00070D68">
        <w:rPr>
          <w:sz w:val="20"/>
          <w:szCs w:val="20"/>
        </w:rPr>
        <w:t>(</w:t>
      </w:r>
      <w:r w:rsidR="00712BF3" w:rsidRPr="00070D68">
        <w:rPr>
          <w:sz w:val="20"/>
          <w:szCs w:val="20"/>
        </w:rPr>
        <w:t>3</w:t>
      </w:r>
      <w:r w:rsidRPr="00070D68">
        <w:rPr>
          <w:sz w:val="20"/>
          <w:szCs w:val="20"/>
        </w:rPr>
        <w:t xml:space="preserve">) </w:t>
      </w:r>
      <w:r w:rsidR="00CD0F19" w:rsidRPr="00070D68">
        <w:rPr>
          <w:sz w:val="20"/>
          <w:szCs w:val="20"/>
        </w:rPr>
        <w:t xml:space="preserve">Državni tožilec ni dolžan začeti kazenskega pregona oziroma sme odstopiti od pregona tudi v primeru, ko prispevek k odkritju in preiskavi kartela </w:t>
      </w:r>
      <w:r w:rsidR="009C2F14" w:rsidRPr="00070D68">
        <w:rPr>
          <w:sz w:val="20"/>
          <w:szCs w:val="20"/>
        </w:rPr>
        <w:t xml:space="preserve">fizične osebe iz prvega odstavka </w:t>
      </w:r>
      <w:r w:rsidR="00CD0F19" w:rsidRPr="00070D68">
        <w:rPr>
          <w:sz w:val="20"/>
          <w:szCs w:val="20"/>
        </w:rPr>
        <w:t xml:space="preserve">pretehta nad interesom za pregon oziroma nad sankcioniranjem. </w:t>
      </w:r>
    </w:p>
    <w:p w14:paraId="165BC86E" w14:textId="77777777" w:rsidR="00BC3269" w:rsidRPr="00070D68" w:rsidRDefault="00BC3269" w:rsidP="0025166A">
      <w:pPr>
        <w:pStyle w:val="Odstavek"/>
        <w:spacing w:before="0" w:line="260" w:lineRule="atLeast"/>
        <w:ind w:firstLine="0"/>
        <w:rPr>
          <w:sz w:val="20"/>
          <w:szCs w:val="20"/>
        </w:rPr>
      </w:pPr>
    </w:p>
    <w:p w14:paraId="5A24EA05" w14:textId="77777777" w:rsidR="005F56F1" w:rsidRPr="00070D68" w:rsidRDefault="005F56F1" w:rsidP="0025166A">
      <w:pPr>
        <w:pStyle w:val="Odstavek"/>
        <w:spacing w:before="0" w:line="260" w:lineRule="atLeast"/>
        <w:ind w:firstLine="0"/>
        <w:rPr>
          <w:sz w:val="20"/>
          <w:szCs w:val="20"/>
        </w:rPr>
      </w:pPr>
      <w:r w:rsidRPr="00070D68">
        <w:rPr>
          <w:sz w:val="20"/>
          <w:szCs w:val="20"/>
        </w:rPr>
        <w:t>(</w:t>
      </w:r>
      <w:r w:rsidR="00712BF3" w:rsidRPr="00070D68">
        <w:rPr>
          <w:sz w:val="20"/>
          <w:szCs w:val="20"/>
        </w:rPr>
        <w:t>4</w:t>
      </w:r>
      <w:r w:rsidRPr="00070D68">
        <w:rPr>
          <w:sz w:val="20"/>
          <w:szCs w:val="20"/>
        </w:rPr>
        <w:t xml:space="preserve">) </w:t>
      </w:r>
      <w:r w:rsidR="00F564DC" w:rsidRPr="00070D68">
        <w:rPr>
          <w:sz w:val="20"/>
          <w:szCs w:val="20"/>
        </w:rPr>
        <w:t xml:space="preserve">V primerih, ko istočasno obravnavata dejanje kršitve iz prejšnjih </w:t>
      </w:r>
      <w:r w:rsidR="00E50C87" w:rsidRPr="00070D68">
        <w:rPr>
          <w:sz w:val="20"/>
          <w:szCs w:val="20"/>
        </w:rPr>
        <w:t xml:space="preserve">odstavkov </w:t>
      </w:r>
      <w:r w:rsidR="00F564DC" w:rsidRPr="00070D68">
        <w:rPr>
          <w:sz w:val="20"/>
          <w:szCs w:val="20"/>
        </w:rPr>
        <w:t>državno tožilstvo ali sodišče v Republiki Sloveniji ter organ, pristojen za varstvo konkurence druge države članice, zagotavlja vso potrebno komunikacijo med njima agencija.</w:t>
      </w:r>
    </w:p>
    <w:p w14:paraId="55329549" w14:textId="77777777" w:rsidR="00F564DC" w:rsidRPr="00070D68" w:rsidRDefault="00F564DC" w:rsidP="0025166A">
      <w:pPr>
        <w:pStyle w:val="Odstavek"/>
        <w:spacing w:before="0" w:line="260" w:lineRule="atLeast"/>
        <w:ind w:firstLine="0"/>
        <w:rPr>
          <w:sz w:val="20"/>
          <w:szCs w:val="20"/>
        </w:rPr>
      </w:pPr>
    </w:p>
    <w:p w14:paraId="1095F8B3" w14:textId="77777777" w:rsidR="005F56F1" w:rsidRPr="00070D68" w:rsidRDefault="005F56F1" w:rsidP="0025166A">
      <w:pPr>
        <w:pStyle w:val="Odstavek"/>
        <w:spacing w:before="0" w:line="260" w:lineRule="atLeast"/>
        <w:ind w:firstLine="0"/>
        <w:rPr>
          <w:sz w:val="20"/>
          <w:szCs w:val="20"/>
        </w:rPr>
      </w:pPr>
      <w:r w:rsidRPr="00070D68">
        <w:rPr>
          <w:sz w:val="20"/>
          <w:szCs w:val="20"/>
        </w:rPr>
        <w:t>(</w:t>
      </w:r>
      <w:r w:rsidR="00712BF3" w:rsidRPr="00070D68">
        <w:rPr>
          <w:sz w:val="20"/>
          <w:szCs w:val="20"/>
        </w:rPr>
        <w:t>5</w:t>
      </w:r>
      <w:r w:rsidRPr="00070D68">
        <w:rPr>
          <w:sz w:val="20"/>
          <w:szCs w:val="20"/>
        </w:rPr>
        <w:t>) Ta člen ne posega v pravico oškodovancev, ki so zaradi kršitve konkurenčnega prava utrpel</w:t>
      </w:r>
      <w:r w:rsidR="00C36BCC" w:rsidRPr="00070D68">
        <w:rPr>
          <w:sz w:val="20"/>
          <w:szCs w:val="20"/>
        </w:rPr>
        <w:t>i</w:t>
      </w:r>
      <w:r w:rsidRPr="00070D68">
        <w:rPr>
          <w:sz w:val="20"/>
          <w:szCs w:val="20"/>
        </w:rPr>
        <w:t xml:space="preserve"> škodo, da zahtevajo popolno odškodnino za takšno škodo.</w:t>
      </w:r>
    </w:p>
    <w:p w14:paraId="6472A312" w14:textId="77777777" w:rsidR="005F56F1" w:rsidRPr="00070D68" w:rsidRDefault="005F56F1" w:rsidP="0025166A">
      <w:pPr>
        <w:pStyle w:val="Odstavek"/>
        <w:spacing w:before="0" w:line="260" w:lineRule="atLeast"/>
        <w:ind w:firstLine="0"/>
        <w:rPr>
          <w:sz w:val="20"/>
          <w:szCs w:val="20"/>
        </w:rPr>
      </w:pPr>
    </w:p>
    <w:p w14:paraId="49266CE4" w14:textId="4F07131F" w:rsidR="00C437CD" w:rsidRPr="00070D68" w:rsidRDefault="008E458D" w:rsidP="0025166A">
      <w:pPr>
        <w:pStyle w:val="len"/>
        <w:numPr>
          <w:ilvl w:val="0"/>
          <w:numId w:val="21"/>
        </w:numPr>
        <w:spacing w:before="0" w:line="260" w:lineRule="atLeast"/>
        <w:ind w:left="0" w:hanging="11"/>
        <w:rPr>
          <w:rFonts w:eastAsia="Calibri"/>
          <w:b w:val="0"/>
          <w:sz w:val="20"/>
          <w:szCs w:val="20"/>
          <w:lang w:eastAsia="en-US"/>
        </w:rPr>
      </w:pPr>
      <w:r>
        <w:rPr>
          <w:rFonts w:eastAsia="Calibri"/>
          <w:sz w:val="20"/>
          <w:szCs w:val="20"/>
          <w:lang w:eastAsia="en-US"/>
        </w:rPr>
        <w:t xml:space="preserve"> člen </w:t>
      </w:r>
    </w:p>
    <w:p w14:paraId="622C3FD7" w14:textId="77777777" w:rsidR="00C437CD" w:rsidRPr="00070D68" w:rsidRDefault="00C437CD" w:rsidP="0025166A">
      <w:pPr>
        <w:overflowPunct/>
        <w:autoSpaceDE/>
        <w:autoSpaceDN/>
        <w:adjustRightInd/>
        <w:spacing w:line="260" w:lineRule="atLeast"/>
        <w:jc w:val="center"/>
        <w:textAlignment w:val="auto"/>
        <w:rPr>
          <w:rFonts w:eastAsia="Calibri" w:cs="Arial"/>
          <w:b/>
          <w:sz w:val="20"/>
          <w:szCs w:val="20"/>
          <w:lang w:eastAsia="en-US"/>
        </w:rPr>
      </w:pPr>
      <w:r w:rsidRPr="00070D68">
        <w:rPr>
          <w:rFonts w:eastAsia="Calibri" w:cs="Arial"/>
          <w:b/>
          <w:sz w:val="20"/>
          <w:szCs w:val="20"/>
          <w:lang w:eastAsia="en-US"/>
        </w:rPr>
        <w:t>(izvršba administrativne sankcije)</w:t>
      </w:r>
    </w:p>
    <w:p w14:paraId="569A1337" w14:textId="77777777" w:rsidR="00C437CD" w:rsidRPr="00070D68" w:rsidRDefault="00C437CD" w:rsidP="0025166A">
      <w:pPr>
        <w:overflowPunct/>
        <w:autoSpaceDE/>
        <w:autoSpaceDN/>
        <w:adjustRightInd/>
        <w:spacing w:line="260" w:lineRule="atLeast"/>
        <w:textAlignment w:val="auto"/>
        <w:rPr>
          <w:rFonts w:eastAsia="Calibri" w:cs="Arial"/>
          <w:sz w:val="20"/>
          <w:szCs w:val="20"/>
          <w:lang w:eastAsia="en-US"/>
        </w:rPr>
      </w:pPr>
    </w:p>
    <w:p w14:paraId="6FE00556" w14:textId="77777777" w:rsidR="009A4F04" w:rsidRPr="00070D68" w:rsidRDefault="00C437CD" w:rsidP="0025166A">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t xml:space="preserve">(1) </w:t>
      </w:r>
      <w:r w:rsidR="009A4F04" w:rsidRPr="00070D68">
        <w:rPr>
          <w:rFonts w:eastAsia="Calibri" w:cs="Arial"/>
          <w:sz w:val="20"/>
          <w:szCs w:val="20"/>
          <w:lang w:eastAsia="en-US"/>
        </w:rPr>
        <w:t xml:space="preserve">Administrativna sankcija se prisilno izvrši po </w:t>
      </w:r>
      <w:r w:rsidR="00C04E57" w:rsidRPr="00070D68">
        <w:rPr>
          <w:rFonts w:eastAsia="Calibri" w:cs="Arial"/>
          <w:sz w:val="20"/>
          <w:szCs w:val="20"/>
          <w:lang w:eastAsia="en-US"/>
        </w:rPr>
        <w:t xml:space="preserve">pravnomočnosti </w:t>
      </w:r>
      <w:r w:rsidR="009A4F04" w:rsidRPr="00070D68">
        <w:rPr>
          <w:rFonts w:eastAsia="Calibri" w:cs="Arial"/>
          <w:sz w:val="20"/>
          <w:szCs w:val="20"/>
          <w:lang w:eastAsia="en-US"/>
        </w:rPr>
        <w:t xml:space="preserve">odločbe, ki določa administrativno sankcijo, po </w:t>
      </w:r>
      <w:r w:rsidR="00F564DC" w:rsidRPr="00070D68">
        <w:rPr>
          <w:rFonts w:eastAsia="Calibri" w:cs="Arial"/>
          <w:sz w:val="20"/>
          <w:szCs w:val="20"/>
          <w:lang w:eastAsia="en-US"/>
        </w:rPr>
        <w:t>pravilih davčne izvršbe.</w:t>
      </w:r>
      <w:r w:rsidR="008C4B74" w:rsidRPr="00070D68">
        <w:rPr>
          <w:rFonts w:eastAsia="Calibri" w:cs="Arial"/>
          <w:sz w:val="20"/>
          <w:szCs w:val="20"/>
          <w:lang w:eastAsia="en-US"/>
        </w:rPr>
        <w:t xml:space="preserve"> </w:t>
      </w:r>
    </w:p>
    <w:p w14:paraId="0039A4B7" w14:textId="77777777" w:rsidR="009A4F04" w:rsidRPr="00070D68" w:rsidRDefault="009A4F04" w:rsidP="0025166A">
      <w:pPr>
        <w:overflowPunct/>
        <w:autoSpaceDE/>
        <w:autoSpaceDN/>
        <w:adjustRightInd/>
        <w:spacing w:line="260" w:lineRule="atLeast"/>
        <w:textAlignment w:val="auto"/>
        <w:rPr>
          <w:rFonts w:eastAsia="Calibri" w:cs="Arial"/>
          <w:sz w:val="20"/>
          <w:szCs w:val="20"/>
          <w:lang w:eastAsia="en-US"/>
        </w:rPr>
      </w:pPr>
    </w:p>
    <w:p w14:paraId="3E70A652" w14:textId="77777777" w:rsidR="009A4F04" w:rsidRPr="00070D68" w:rsidRDefault="009A4F04" w:rsidP="0025166A">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lastRenderedPageBreak/>
        <w:t xml:space="preserve">(2) </w:t>
      </w:r>
      <w:r w:rsidR="0045309B" w:rsidRPr="00070D68">
        <w:rPr>
          <w:rFonts w:eastAsia="Calibri" w:cs="Arial"/>
          <w:sz w:val="20"/>
          <w:szCs w:val="20"/>
          <w:lang w:eastAsia="en-US"/>
        </w:rPr>
        <w:t>Agenc</w:t>
      </w:r>
      <w:r w:rsidRPr="00070D68">
        <w:rPr>
          <w:rFonts w:eastAsia="Calibri" w:cs="Arial"/>
          <w:sz w:val="20"/>
          <w:szCs w:val="20"/>
          <w:lang w:eastAsia="en-US"/>
        </w:rPr>
        <w:t xml:space="preserve">ija lahko v skladu z zakonom, ki ureja </w:t>
      </w:r>
      <w:r w:rsidR="00F564DC" w:rsidRPr="00070D68">
        <w:rPr>
          <w:rFonts w:eastAsia="Calibri" w:cs="Arial"/>
          <w:sz w:val="20"/>
          <w:szCs w:val="20"/>
          <w:lang w:eastAsia="en-US"/>
        </w:rPr>
        <w:t xml:space="preserve">davčni </w:t>
      </w:r>
      <w:r w:rsidRPr="00070D68">
        <w:rPr>
          <w:rFonts w:eastAsia="Calibri" w:cs="Arial"/>
          <w:sz w:val="20"/>
          <w:szCs w:val="20"/>
          <w:lang w:eastAsia="en-US"/>
        </w:rPr>
        <w:t>postopek,</w:t>
      </w:r>
      <w:r w:rsidR="00507523" w:rsidRPr="00070D68">
        <w:rPr>
          <w:rFonts w:eastAsia="Calibri" w:cs="Arial"/>
          <w:sz w:val="20"/>
          <w:szCs w:val="20"/>
          <w:lang w:eastAsia="en-US"/>
        </w:rPr>
        <w:t xml:space="preserve"> pred,</w:t>
      </w:r>
      <w:r w:rsidRPr="00070D68">
        <w:rPr>
          <w:rFonts w:eastAsia="Calibri" w:cs="Arial"/>
          <w:sz w:val="20"/>
          <w:szCs w:val="20"/>
          <w:lang w:eastAsia="en-US"/>
        </w:rPr>
        <w:t xml:space="preserve"> ob ali po izdaji odločbe</w:t>
      </w:r>
      <w:r w:rsidR="001D37AE" w:rsidRPr="00070D68">
        <w:rPr>
          <w:rFonts w:eastAsia="Calibri" w:cs="Arial"/>
          <w:sz w:val="20"/>
          <w:szCs w:val="20"/>
          <w:lang w:eastAsia="en-US"/>
        </w:rPr>
        <w:t xml:space="preserve"> naloži</w:t>
      </w:r>
      <w:r w:rsidRPr="00070D68">
        <w:rPr>
          <w:rFonts w:eastAsia="Calibri" w:cs="Arial"/>
          <w:sz w:val="20"/>
          <w:szCs w:val="20"/>
          <w:lang w:eastAsia="en-US"/>
        </w:rPr>
        <w:t xml:space="preserve"> </w:t>
      </w:r>
      <w:r w:rsidR="00F564DC" w:rsidRPr="00070D68">
        <w:rPr>
          <w:rFonts w:eastAsia="Calibri" w:cs="Arial"/>
          <w:sz w:val="20"/>
          <w:szCs w:val="20"/>
          <w:lang w:eastAsia="en-US"/>
        </w:rPr>
        <w:t xml:space="preserve"> pristojnemu organu, da </w:t>
      </w:r>
      <w:r w:rsidRPr="00070D68">
        <w:rPr>
          <w:rFonts w:eastAsia="Calibri" w:cs="Arial"/>
          <w:sz w:val="20"/>
          <w:szCs w:val="20"/>
          <w:lang w:eastAsia="en-US"/>
        </w:rPr>
        <w:t xml:space="preserve">izvede ukrepe za zavarovanje izvršbe in za zavarovanje izpolnitve obveznosti iz naslova </w:t>
      </w:r>
      <w:r w:rsidR="00652EF3" w:rsidRPr="00070D68">
        <w:rPr>
          <w:rFonts w:eastAsia="Calibri" w:cs="Arial"/>
          <w:sz w:val="20"/>
          <w:szCs w:val="20"/>
          <w:lang w:eastAsia="en-US"/>
        </w:rPr>
        <w:t xml:space="preserve">izrečene </w:t>
      </w:r>
      <w:r w:rsidRPr="00070D68">
        <w:rPr>
          <w:rFonts w:eastAsia="Calibri" w:cs="Arial"/>
          <w:sz w:val="20"/>
          <w:szCs w:val="20"/>
          <w:lang w:eastAsia="en-US"/>
        </w:rPr>
        <w:t>administrativne sankcije.</w:t>
      </w:r>
    </w:p>
    <w:p w14:paraId="02A96738" w14:textId="77777777" w:rsidR="009A4F04" w:rsidRPr="00070D68" w:rsidRDefault="009A4F04" w:rsidP="0025166A">
      <w:pPr>
        <w:overflowPunct/>
        <w:autoSpaceDE/>
        <w:autoSpaceDN/>
        <w:adjustRightInd/>
        <w:spacing w:line="260" w:lineRule="atLeast"/>
        <w:textAlignment w:val="auto"/>
        <w:rPr>
          <w:rFonts w:eastAsia="Calibri" w:cs="Arial"/>
          <w:sz w:val="20"/>
          <w:szCs w:val="20"/>
          <w:lang w:eastAsia="en-US"/>
        </w:rPr>
      </w:pPr>
    </w:p>
    <w:p w14:paraId="37E97F86" w14:textId="77777777" w:rsidR="009A4F04" w:rsidRPr="00070D68" w:rsidRDefault="009A4F04" w:rsidP="0025166A">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t xml:space="preserve">(3) Z dnem, ko </w:t>
      </w:r>
      <w:r w:rsidR="0045309B" w:rsidRPr="00070D68">
        <w:rPr>
          <w:rFonts w:eastAsia="Calibri" w:cs="Arial"/>
          <w:sz w:val="20"/>
          <w:szCs w:val="20"/>
          <w:lang w:eastAsia="en-US"/>
        </w:rPr>
        <w:t>agenc</w:t>
      </w:r>
      <w:r w:rsidRPr="00070D68">
        <w:rPr>
          <w:rFonts w:eastAsia="Calibri" w:cs="Arial"/>
          <w:sz w:val="20"/>
          <w:szCs w:val="20"/>
          <w:lang w:eastAsia="en-US"/>
        </w:rPr>
        <w:t>ija vloži predlog za prisilno izterjavo, se na pristojni davčni organ prenese tudi terjatev v korist državnega proračuna.</w:t>
      </w:r>
    </w:p>
    <w:p w14:paraId="13CE09A8" w14:textId="77777777" w:rsidR="009A4F04" w:rsidRPr="00070D68" w:rsidRDefault="009A4F04" w:rsidP="0025166A">
      <w:pPr>
        <w:overflowPunct/>
        <w:autoSpaceDE/>
        <w:autoSpaceDN/>
        <w:adjustRightInd/>
        <w:spacing w:line="260" w:lineRule="atLeast"/>
        <w:textAlignment w:val="auto"/>
        <w:rPr>
          <w:rFonts w:eastAsia="Calibri" w:cs="Arial"/>
          <w:sz w:val="20"/>
          <w:szCs w:val="20"/>
          <w:lang w:eastAsia="en-US"/>
        </w:rPr>
      </w:pPr>
    </w:p>
    <w:p w14:paraId="62553192" w14:textId="51DB38B7" w:rsidR="007F3BB3" w:rsidRPr="00070D68" w:rsidRDefault="002277C6" w:rsidP="00494F8D">
      <w:pPr>
        <w:pStyle w:val="len"/>
        <w:numPr>
          <w:ilvl w:val="0"/>
          <w:numId w:val="21"/>
        </w:numPr>
        <w:spacing w:before="0" w:line="260" w:lineRule="atLeast"/>
        <w:ind w:left="0" w:firstLine="0"/>
        <w:rPr>
          <w:rFonts w:eastAsia="Calibri"/>
          <w:sz w:val="20"/>
          <w:szCs w:val="20"/>
          <w:lang w:eastAsia="en-US"/>
        </w:rPr>
      </w:pPr>
      <w:r w:rsidRPr="00070D68">
        <w:rPr>
          <w:rFonts w:eastAsia="Calibri"/>
          <w:sz w:val="20"/>
          <w:szCs w:val="20"/>
          <w:lang w:eastAsia="en-US"/>
        </w:rPr>
        <w:t xml:space="preserve"> </w:t>
      </w:r>
      <w:r w:rsidR="00197DCF" w:rsidRPr="00070D68">
        <w:rPr>
          <w:rFonts w:eastAsia="Calibri"/>
          <w:sz w:val="20"/>
          <w:szCs w:val="20"/>
          <w:lang w:eastAsia="en-US"/>
        </w:rPr>
        <w:t xml:space="preserve">člen </w:t>
      </w:r>
    </w:p>
    <w:p w14:paraId="795B8913" w14:textId="77777777" w:rsidR="007F3BB3" w:rsidRPr="00070D68" w:rsidRDefault="007F3BB3" w:rsidP="00494F8D">
      <w:pPr>
        <w:overflowPunct/>
        <w:autoSpaceDE/>
        <w:autoSpaceDN/>
        <w:adjustRightInd/>
        <w:spacing w:line="260" w:lineRule="atLeast"/>
        <w:jc w:val="center"/>
        <w:textAlignment w:val="auto"/>
        <w:rPr>
          <w:rFonts w:eastAsia="Calibri" w:cs="Arial"/>
          <w:b/>
          <w:sz w:val="20"/>
          <w:szCs w:val="20"/>
          <w:lang w:eastAsia="en-US"/>
        </w:rPr>
      </w:pPr>
      <w:r w:rsidRPr="00070D68">
        <w:rPr>
          <w:rFonts w:eastAsia="Calibri" w:cs="Arial"/>
          <w:b/>
          <w:sz w:val="20"/>
          <w:szCs w:val="20"/>
          <w:lang w:eastAsia="en-US"/>
        </w:rPr>
        <w:t>(povrnitev škode)</w:t>
      </w:r>
    </w:p>
    <w:p w14:paraId="47A69257" w14:textId="77777777" w:rsidR="00C437CD" w:rsidRPr="00070D68" w:rsidRDefault="00C437CD" w:rsidP="0025166A">
      <w:pPr>
        <w:overflowPunct/>
        <w:autoSpaceDE/>
        <w:autoSpaceDN/>
        <w:adjustRightInd/>
        <w:spacing w:line="260" w:lineRule="atLeast"/>
        <w:textAlignment w:val="auto"/>
        <w:rPr>
          <w:rFonts w:eastAsia="Calibri" w:cs="Arial"/>
          <w:sz w:val="20"/>
          <w:szCs w:val="20"/>
          <w:lang w:eastAsia="en-US"/>
        </w:rPr>
      </w:pPr>
    </w:p>
    <w:p w14:paraId="5C48F7EF" w14:textId="77777777" w:rsidR="009A4F04" w:rsidRPr="00070D68" w:rsidRDefault="009A4F04" w:rsidP="0025166A">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t xml:space="preserve">(1) Kdor je neupravičeno plačal administrativno sankcijo iz tega zakona in s tem povezane stroške, ima pravico do povrnitve škode. </w:t>
      </w:r>
    </w:p>
    <w:p w14:paraId="765C6DFA" w14:textId="77777777" w:rsidR="009A4F04" w:rsidRPr="00070D68" w:rsidRDefault="009A4F04" w:rsidP="0025166A">
      <w:pPr>
        <w:overflowPunct/>
        <w:autoSpaceDE/>
        <w:autoSpaceDN/>
        <w:adjustRightInd/>
        <w:spacing w:line="260" w:lineRule="atLeast"/>
        <w:jc w:val="left"/>
        <w:textAlignment w:val="auto"/>
        <w:rPr>
          <w:rFonts w:eastAsia="Calibri" w:cs="Arial"/>
          <w:sz w:val="20"/>
          <w:szCs w:val="20"/>
          <w:lang w:eastAsia="en-US"/>
        </w:rPr>
      </w:pPr>
    </w:p>
    <w:p w14:paraId="52F40E13" w14:textId="77777777" w:rsidR="009A4F04" w:rsidRPr="00070D68" w:rsidRDefault="009A4F04" w:rsidP="0025166A">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t xml:space="preserve">(2) Pravice do povrnitve škode iz prejšnjega odstavka nima tisti, ki je s svojim priznanjem ali zaradi povzročitve zastaranja ali kako drugače povzročil </w:t>
      </w:r>
      <w:r w:rsidR="00652EF3" w:rsidRPr="00070D68">
        <w:rPr>
          <w:rFonts w:eastAsia="Calibri" w:cs="Arial"/>
          <w:sz w:val="20"/>
          <w:szCs w:val="20"/>
          <w:lang w:eastAsia="en-US"/>
        </w:rPr>
        <w:t xml:space="preserve">izrek </w:t>
      </w:r>
      <w:r w:rsidRPr="00070D68">
        <w:rPr>
          <w:rFonts w:eastAsia="Calibri" w:cs="Arial"/>
          <w:sz w:val="20"/>
          <w:szCs w:val="20"/>
          <w:lang w:eastAsia="en-US"/>
        </w:rPr>
        <w:t>administrativne sankcije, razen če je bil v to prisiljen.</w:t>
      </w:r>
    </w:p>
    <w:p w14:paraId="77CCCB49" w14:textId="77777777" w:rsidR="009A4F04" w:rsidRPr="00070D68" w:rsidRDefault="009A4F04" w:rsidP="0025166A">
      <w:pPr>
        <w:overflowPunct/>
        <w:autoSpaceDE/>
        <w:autoSpaceDN/>
        <w:adjustRightInd/>
        <w:spacing w:line="260" w:lineRule="atLeast"/>
        <w:jc w:val="left"/>
        <w:textAlignment w:val="auto"/>
        <w:rPr>
          <w:rFonts w:eastAsia="Calibri" w:cs="Arial"/>
          <w:sz w:val="20"/>
          <w:szCs w:val="20"/>
          <w:lang w:eastAsia="en-US"/>
        </w:rPr>
      </w:pPr>
    </w:p>
    <w:p w14:paraId="069FAE4D" w14:textId="77777777" w:rsidR="009A4F04" w:rsidRPr="00070D68" w:rsidRDefault="009A4F04" w:rsidP="0025166A">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t xml:space="preserve">(3) Pravica do povrnitve škode zastara v treh letih od dneva, ko je postala sodba iz prvega odstavka tega člena oziroma sklep </w:t>
      </w:r>
      <w:r w:rsidR="0045309B" w:rsidRPr="00070D68">
        <w:rPr>
          <w:rFonts w:eastAsia="Calibri" w:cs="Arial"/>
          <w:sz w:val="20"/>
          <w:szCs w:val="20"/>
          <w:lang w:eastAsia="en-US"/>
        </w:rPr>
        <w:t>agenc</w:t>
      </w:r>
      <w:r w:rsidRPr="00070D68">
        <w:rPr>
          <w:rFonts w:eastAsia="Calibri" w:cs="Arial"/>
          <w:sz w:val="20"/>
          <w:szCs w:val="20"/>
          <w:lang w:eastAsia="en-US"/>
        </w:rPr>
        <w:t xml:space="preserve">ije o ustavitvi postopka pravnomočen. </w:t>
      </w:r>
    </w:p>
    <w:p w14:paraId="36EE8056" w14:textId="77777777" w:rsidR="009A4F04" w:rsidRPr="00070D68" w:rsidRDefault="009A4F04" w:rsidP="0025166A">
      <w:pPr>
        <w:overflowPunct/>
        <w:autoSpaceDE/>
        <w:autoSpaceDN/>
        <w:adjustRightInd/>
        <w:spacing w:line="260" w:lineRule="atLeast"/>
        <w:jc w:val="left"/>
        <w:textAlignment w:val="auto"/>
        <w:rPr>
          <w:rFonts w:eastAsia="Calibri" w:cs="Arial"/>
          <w:sz w:val="20"/>
          <w:szCs w:val="20"/>
          <w:lang w:eastAsia="en-US"/>
        </w:rPr>
      </w:pPr>
    </w:p>
    <w:p w14:paraId="76BE3E34" w14:textId="77777777" w:rsidR="009A4F04" w:rsidRPr="00070D68" w:rsidRDefault="009A4F04" w:rsidP="0025166A">
      <w:pPr>
        <w:overflowPunct/>
        <w:autoSpaceDE/>
        <w:autoSpaceDN/>
        <w:adjustRightInd/>
        <w:spacing w:line="260" w:lineRule="atLeast"/>
        <w:jc w:val="left"/>
        <w:textAlignment w:val="auto"/>
        <w:rPr>
          <w:rFonts w:eastAsia="Calibri" w:cs="Arial"/>
          <w:sz w:val="20"/>
          <w:szCs w:val="20"/>
          <w:lang w:eastAsia="en-US"/>
        </w:rPr>
      </w:pPr>
      <w:r w:rsidRPr="00070D68">
        <w:rPr>
          <w:rFonts w:eastAsia="Calibri" w:cs="Arial"/>
          <w:sz w:val="20"/>
          <w:szCs w:val="20"/>
          <w:lang w:eastAsia="en-US"/>
        </w:rPr>
        <w:t xml:space="preserve">(4) Tožba za povrnitev škode se vloži zoper Republiko Slovenijo. </w:t>
      </w:r>
    </w:p>
    <w:p w14:paraId="7B653E5C" w14:textId="77777777" w:rsidR="009A4F04" w:rsidRPr="00070D68" w:rsidRDefault="009A4F04" w:rsidP="0025166A">
      <w:pPr>
        <w:overflowPunct/>
        <w:autoSpaceDE/>
        <w:autoSpaceDN/>
        <w:adjustRightInd/>
        <w:spacing w:line="260" w:lineRule="atLeast"/>
        <w:jc w:val="left"/>
        <w:textAlignment w:val="auto"/>
        <w:rPr>
          <w:rFonts w:eastAsia="Calibri" w:cs="Arial"/>
          <w:sz w:val="20"/>
          <w:szCs w:val="20"/>
          <w:lang w:eastAsia="en-US"/>
        </w:rPr>
      </w:pPr>
    </w:p>
    <w:p w14:paraId="761637CB" w14:textId="77777777" w:rsidR="009A4F04" w:rsidRPr="00070D68" w:rsidRDefault="009A4F04" w:rsidP="0025166A">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t xml:space="preserve">(5) </w:t>
      </w:r>
      <w:r w:rsidR="0045309B" w:rsidRPr="00070D68">
        <w:rPr>
          <w:rFonts w:eastAsia="Calibri" w:cs="Arial"/>
          <w:sz w:val="20"/>
          <w:szCs w:val="20"/>
          <w:lang w:eastAsia="en-US"/>
        </w:rPr>
        <w:t>Agenc</w:t>
      </w:r>
      <w:r w:rsidRPr="00070D68">
        <w:rPr>
          <w:rFonts w:eastAsia="Calibri" w:cs="Arial"/>
          <w:sz w:val="20"/>
          <w:szCs w:val="20"/>
          <w:lang w:eastAsia="en-US"/>
        </w:rPr>
        <w:t xml:space="preserve">ija posreduje državnemu odvetništvu na njegovo zahtevo usmeritvena navodila ter uradne podatke in obvestila, potrebna za zastopanje v posamezni zadevi. V ta namen lahko državno odvetništvo zahteva od </w:t>
      </w:r>
      <w:r w:rsidR="0045309B" w:rsidRPr="00070D68">
        <w:rPr>
          <w:rFonts w:eastAsia="Calibri" w:cs="Arial"/>
          <w:sz w:val="20"/>
          <w:szCs w:val="20"/>
          <w:lang w:eastAsia="en-US"/>
        </w:rPr>
        <w:t>agenc</w:t>
      </w:r>
      <w:r w:rsidRPr="00070D68">
        <w:rPr>
          <w:rFonts w:eastAsia="Calibri" w:cs="Arial"/>
          <w:sz w:val="20"/>
          <w:szCs w:val="20"/>
          <w:lang w:eastAsia="en-US"/>
        </w:rPr>
        <w:t>ije na vpogled spis o posamezni zadevi.</w:t>
      </w:r>
    </w:p>
    <w:p w14:paraId="4D6767FF" w14:textId="77777777" w:rsidR="00C437CD" w:rsidRPr="00070D68" w:rsidRDefault="00C437CD" w:rsidP="0025166A">
      <w:pPr>
        <w:overflowPunct/>
        <w:autoSpaceDE/>
        <w:autoSpaceDN/>
        <w:adjustRightInd/>
        <w:spacing w:line="260" w:lineRule="atLeast"/>
        <w:jc w:val="left"/>
        <w:textAlignment w:val="auto"/>
        <w:rPr>
          <w:rFonts w:eastAsia="Calibri" w:cs="Arial"/>
          <w:sz w:val="20"/>
          <w:szCs w:val="20"/>
          <w:lang w:eastAsia="en-US"/>
        </w:rPr>
      </w:pPr>
    </w:p>
    <w:p w14:paraId="130D8837" w14:textId="77777777" w:rsidR="006E392F" w:rsidRPr="00070D68" w:rsidRDefault="00890831" w:rsidP="0025166A">
      <w:pPr>
        <w:pStyle w:val="Poglavje"/>
        <w:spacing w:before="0" w:line="260" w:lineRule="atLeast"/>
        <w:rPr>
          <w:sz w:val="20"/>
          <w:szCs w:val="20"/>
        </w:rPr>
      </w:pPr>
      <w:r w:rsidRPr="00070D68">
        <w:rPr>
          <w:sz w:val="20"/>
          <w:szCs w:val="20"/>
        </w:rPr>
        <w:t>5</w:t>
      </w:r>
      <w:r w:rsidR="006E392F" w:rsidRPr="00070D68">
        <w:rPr>
          <w:sz w:val="20"/>
          <w:szCs w:val="20"/>
        </w:rPr>
        <w:t>.</w:t>
      </w:r>
      <w:r w:rsidR="002277C6" w:rsidRPr="00070D68">
        <w:rPr>
          <w:sz w:val="20"/>
          <w:szCs w:val="20"/>
        </w:rPr>
        <w:t xml:space="preserve"> </w:t>
      </w:r>
      <w:r w:rsidR="006E392F" w:rsidRPr="00070D68">
        <w:rPr>
          <w:sz w:val="20"/>
          <w:szCs w:val="20"/>
        </w:rPr>
        <w:t>poglavje</w:t>
      </w:r>
      <w:r w:rsidR="006E392F" w:rsidRPr="00070D68">
        <w:rPr>
          <w:sz w:val="20"/>
          <w:szCs w:val="20"/>
        </w:rPr>
        <w:br/>
        <w:t>Sodno varstvo</w:t>
      </w:r>
    </w:p>
    <w:p w14:paraId="092F7303" w14:textId="77777777" w:rsidR="00EB0CF4" w:rsidRPr="00070D68" w:rsidRDefault="00EB0CF4" w:rsidP="0025166A">
      <w:pPr>
        <w:pStyle w:val="len"/>
        <w:spacing w:before="0" w:line="260" w:lineRule="atLeast"/>
        <w:rPr>
          <w:sz w:val="20"/>
          <w:szCs w:val="20"/>
        </w:rPr>
      </w:pPr>
    </w:p>
    <w:p w14:paraId="7C5BE313" w14:textId="19D5FEEA" w:rsidR="006E392F" w:rsidRPr="00070D68" w:rsidRDefault="008E458D" w:rsidP="0025166A">
      <w:pPr>
        <w:pStyle w:val="len"/>
        <w:numPr>
          <w:ilvl w:val="0"/>
          <w:numId w:val="21"/>
        </w:numPr>
        <w:spacing w:before="0" w:line="260" w:lineRule="atLeast"/>
        <w:ind w:left="0" w:hanging="11"/>
        <w:rPr>
          <w:sz w:val="20"/>
          <w:szCs w:val="20"/>
        </w:rPr>
      </w:pPr>
      <w:r>
        <w:rPr>
          <w:rFonts w:eastAsia="Calibri"/>
          <w:sz w:val="20"/>
          <w:szCs w:val="20"/>
          <w:lang w:eastAsia="en-US"/>
        </w:rPr>
        <w:t xml:space="preserve"> </w:t>
      </w:r>
      <w:r w:rsidR="00197DCF" w:rsidRPr="00070D68">
        <w:rPr>
          <w:rFonts w:eastAsia="Calibri"/>
          <w:sz w:val="20"/>
          <w:szCs w:val="20"/>
          <w:lang w:eastAsia="en-US"/>
        </w:rPr>
        <w:t>č</w:t>
      </w:r>
      <w:r w:rsidR="006E392F" w:rsidRPr="00070D68">
        <w:rPr>
          <w:rFonts w:eastAsia="Calibri"/>
          <w:sz w:val="20"/>
          <w:szCs w:val="20"/>
          <w:lang w:eastAsia="en-US"/>
        </w:rPr>
        <w:t>len</w:t>
      </w:r>
      <w:r w:rsidR="00197DCF" w:rsidRPr="00070D68">
        <w:rPr>
          <w:rFonts w:eastAsia="Calibri"/>
          <w:sz w:val="20"/>
          <w:szCs w:val="20"/>
          <w:lang w:eastAsia="en-US"/>
        </w:rPr>
        <w:t xml:space="preserve"> </w:t>
      </w:r>
    </w:p>
    <w:p w14:paraId="6C233773" w14:textId="77777777" w:rsidR="006E392F" w:rsidRPr="00070D68" w:rsidRDefault="006E392F" w:rsidP="00494F8D">
      <w:pPr>
        <w:pStyle w:val="lennaslov"/>
        <w:spacing w:line="260" w:lineRule="atLeast"/>
        <w:rPr>
          <w:sz w:val="20"/>
          <w:szCs w:val="20"/>
        </w:rPr>
      </w:pPr>
      <w:r w:rsidRPr="00070D68">
        <w:rPr>
          <w:sz w:val="20"/>
          <w:szCs w:val="20"/>
        </w:rPr>
        <w:t>(sodn</w:t>
      </w:r>
      <w:r w:rsidR="004A5F24" w:rsidRPr="00070D68">
        <w:rPr>
          <w:sz w:val="20"/>
          <w:szCs w:val="20"/>
        </w:rPr>
        <w:t>o varstv</w:t>
      </w:r>
      <w:r w:rsidRPr="00070D68">
        <w:rPr>
          <w:sz w:val="20"/>
          <w:szCs w:val="20"/>
        </w:rPr>
        <w:t>o)</w:t>
      </w:r>
    </w:p>
    <w:p w14:paraId="1E13382E" w14:textId="77777777" w:rsidR="00EB0CF4" w:rsidRPr="00070D68" w:rsidRDefault="00EB0CF4" w:rsidP="0025166A">
      <w:pPr>
        <w:pStyle w:val="Odstavek"/>
        <w:spacing w:before="0" w:line="260" w:lineRule="atLeast"/>
        <w:ind w:firstLine="0"/>
        <w:rPr>
          <w:sz w:val="20"/>
          <w:szCs w:val="20"/>
        </w:rPr>
      </w:pPr>
    </w:p>
    <w:p w14:paraId="625F0ADC"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(1) Sodno varstvo zoper odločbe </w:t>
      </w:r>
      <w:r w:rsidR="0045309B" w:rsidRPr="00070D68">
        <w:rPr>
          <w:sz w:val="20"/>
          <w:szCs w:val="20"/>
        </w:rPr>
        <w:t>agenc</w:t>
      </w:r>
      <w:r w:rsidRPr="00070D68">
        <w:rPr>
          <w:sz w:val="20"/>
          <w:szCs w:val="20"/>
        </w:rPr>
        <w:t>ije se zagotavlja v postopku, določenem s tem zakonom (v nadaljnjem besedilu: postopek sodnega varstva).</w:t>
      </w:r>
    </w:p>
    <w:p w14:paraId="73308511" w14:textId="77777777" w:rsidR="00EB0CF4" w:rsidRPr="00070D68" w:rsidRDefault="00EB0CF4" w:rsidP="0025166A">
      <w:pPr>
        <w:pStyle w:val="Odstavek"/>
        <w:spacing w:before="0" w:line="260" w:lineRule="atLeast"/>
        <w:ind w:firstLine="0"/>
        <w:rPr>
          <w:sz w:val="20"/>
          <w:szCs w:val="20"/>
        </w:rPr>
      </w:pPr>
    </w:p>
    <w:p w14:paraId="276DD3A4"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(2) Za postopek sodnega varstva zoper odločbe </w:t>
      </w:r>
      <w:r w:rsidR="0045309B" w:rsidRPr="00070D68">
        <w:rPr>
          <w:sz w:val="20"/>
          <w:szCs w:val="20"/>
        </w:rPr>
        <w:t>agenc</w:t>
      </w:r>
      <w:r w:rsidRPr="00070D68">
        <w:rPr>
          <w:sz w:val="20"/>
          <w:szCs w:val="20"/>
        </w:rPr>
        <w:t>ije se smiselno uporablja zakon, ki ureja upravni spor, če ni s tem zakonom določeno drugače.</w:t>
      </w:r>
    </w:p>
    <w:p w14:paraId="3B5CF4CC" w14:textId="77777777" w:rsidR="00FB6BB0" w:rsidRPr="00070D68" w:rsidRDefault="00FB6BB0" w:rsidP="0025166A">
      <w:pPr>
        <w:pStyle w:val="len"/>
        <w:spacing w:before="0" w:line="260" w:lineRule="atLeast"/>
        <w:rPr>
          <w:sz w:val="20"/>
          <w:szCs w:val="20"/>
        </w:rPr>
      </w:pPr>
    </w:p>
    <w:p w14:paraId="7828151E" w14:textId="61164F5B" w:rsidR="006E392F" w:rsidRPr="00070D68" w:rsidRDefault="008E458D" w:rsidP="00197DCF">
      <w:pPr>
        <w:pStyle w:val="len"/>
        <w:numPr>
          <w:ilvl w:val="0"/>
          <w:numId w:val="21"/>
        </w:numPr>
        <w:spacing w:before="0" w:line="260" w:lineRule="atLeast"/>
        <w:ind w:left="0" w:hanging="11"/>
        <w:rPr>
          <w:sz w:val="20"/>
          <w:szCs w:val="20"/>
        </w:rPr>
      </w:pPr>
      <w:bookmarkStart w:id="42" w:name="_Ref24356363"/>
      <w:bookmarkStart w:id="43" w:name="_Ref57709400"/>
      <w:r>
        <w:rPr>
          <w:sz w:val="20"/>
          <w:szCs w:val="20"/>
        </w:rPr>
        <w:t xml:space="preserve"> </w:t>
      </w:r>
      <w:r w:rsidR="00197DCF" w:rsidRPr="00070D68">
        <w:rPr>
          <w:sz w:val="20"/>
          <w:szCs w:val="20"/>
        </w:rPr>
        <w:t>č</w:t>
      </w:r>
      <w:r w:rsidR="00B95A16" w:rsidRPr="00070D68">
        <w:rPr>
          <w:sz w:val="20"/>
          <w:szCs w:val="20"/>
        </w:rPr>
        <w:t>len</w:t>
      </w:r>
      <w:bookmarkEnd w:id="42"/>
      <w:r w:rsidR="00197DCF" w:rsidRPr="00070D68">
        <w:rPr>
          <w:sz w:val="20"/>
          <w:szCs w:val="20"/>
        </w:rPr>
        <w:t xml:space="preserve"> </w:t>
      </w:r>
      <w:bookmarkEnd w:id="43"/>
    </w:p>
    <w:p w14:paraId="34BF0607" w14:textId="77777777" w:rsidR="006E392F" w:rsidRPr="00070D68" w:rsidRDefault="006E392F" w:rsidP="0025166A">
      <w:pPr>
        <w:pStyle w:val="lennaslov"/>
        <w:spacing w:line="260" w:lineRule="atLeast"/>
        <w:rPr>
          <w:sz w:val="20"/>
          <w:szCs w:val="20"/>
        </w:rPr>
      </w:pPr>
      <w:r w:rsidRPr="00070D68">
        <w:rPr>
          <w:sz w:val="20"/>
          <w:szCs w:val="20"/>
        </w:rPr>
        <w:t>(pravica do sodnega varstva zoper odločbe in sklepe)</w:t>
      </w:r>
    </w:p>
    <w:p w14:paraId="1F570433" w14:textId="77777777" w:rsidR="00FB6BB0" w:rsidRPr="00070D68" w:rsidRDefault="00FB6BB0" w:rsidP="0025166A">
      <w:pPr>
        <w:pStyle w:val="Odstavek"/>
        <w:spacing w:before="0" w:line="260" w:lineRule="atLeast"/>
        <w:ind w:firstLine="0"/>
        <w:rPr>
          <w:sz w:val="20"/>
          <w:szCs w:val="20"/>
        </w:rPr>
      </w:pPr>
    </w:p>
    <w:p w14:paraId="6848E135"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(1) Zoper odločbe </w:t>
      </w:r>
      <w:r w:rsidR="0045309B" w:rsidRPr="00070D68">
        <w:rPr>
          <w:sz w:val="20"/>
          <w:szCs w:val="20"/>
        </w:rPr>
        <w:t>agenc</w:t>
      </w:r>
      <w:r w:rsidRPr="00070D68">
        <w:rPr>
          <w:sz w:val="20"/>
          <w:szCs w:val="20"/>
        </w:rPr>
        <w:t>ije je dopustno začeti postopek sodnega varstva.</w:t>
      </w:r>
    </w:p>
    <w:p w14:paraId="4EF48F6F" w14:textId="77777777" w:rsidR="00FB6BB0" w:rsidRPr="00070D68" w:rsidRDefault="00FB6BB0" w:rsidP="0025166A">
      <w:pPr>
        <w:pStyle w:val="Odstavek"/>
        <w:spacing w:before="0" w:line="260" w:lineRule="atLeast"/>
        <w:ind w:firstLine="0"/>
        <w:rPr>
          <w:sz w:val="20"/>
          <w:szCs w:val="20"/>
        </w:rPr>
      </w:pPr>
    </w:p>
    <w:p w14:paraId="172F85B8" w14:textId="0CF15CFC" w:rsidR="006E392F" w:rsidRPr="00070D68" w:rsidRDefault="006E392F" w:rsidP="0025166A">
      <w:pPr>
        <w:pStyle w:val="Odstavek"/>
        <w:spacing w:before="0" w:line="260" w:lineRule="atLeast"/>
        <w:ind w:firstLine="0"/>
        <w:rPr>
          <w:sz w:val="20"/>
          <w:szCs w:val="20"/>
        </w:rPr>
      </w:pPr>
      <w:r w:rsidRPr="00070D68">
        <w:rPr>
          <w:sz w:val="20"/>
          <w:szCs w:val="20"/>
        </w:rPr>
        <w:t xml:space="preserve">(2) Zoper sklepe, ki jih izda </w:t>
      </w:r>
      <w:r w:rsidR="0045309B" w:rsidRPr="00070D68">
        <w:rPr>
          <w:sz w:val="20"/>
          <w:szCs w:val="20"/>
        </w:rPr>
        <w:t>agenc</w:t>
      </w:r>
      <w:r w:rsidRPr="00070D68">
        <w:rPr>
          <w:sz w:val="20"/>
          <w:szCs w:val="20"/>
        </w:rPr>
        <w:t>ija v skladu s tem zakonom, je dopusten postopek sodnega varstva, če ni izrecno izključen.</w:t>
      </w:r>
    </w:p>
    <w:p w14:paraId="2288F263" w14:textId="77777777" w:rsidR="00BA3759" w:rsidRPr="00070D68" w:rsidRDefault="00BA3759" w:rsidP="0025166A">
      <w:pPr>
        <w:pStyle w:val="Odstavek"/>
        <w:spacing w:before="0" w:line="260" w:lineRule="atLeast"/>
        <w:ind w:firstLine="0"/>
        <w:rPr>
          <w:sz w:val="20"/>
          <w:szCs w:val="20"/>
        </w:rPr>
      </w:pPr>
    </w:p>
    <w:p w14:paraId="7B0A3E61" w14:textId="2E337750" w:rsidR="00BA3759" w:rsidRPr="00070D68" w:rsidRDefault="00BA3759" w:rsidP="00BA3759">
      <w:pPr>
        <w:pStyle w:val="Odstavek"/>
        <w:spacing w:before="0" w:line="260" w:lineRule="atLeast"/>
        <w:ind w:firstLine="0"/>
        <w:rPr>
          <w:sz w:val="20"/>
          <w:szCs w:val="20"/>
        </w:rPr>
      </w:pPr>
      <w:r w:rsidRPr="00070D68">
        <w:rPr>
          <w:sz w:val="20"/>
          <w:szCs w:val="20"/>
        </w:rPr>
        <w:t>(3) Ne glede na prejšnji odstavek se lahko v postopku sodnega varstva zoper odločbo izpodbija sklep, zoper katerega je izključen postopek sodnega varstva v</w:t>
      </w:r>
      <w:r w:rsidR="00F7305C" w:rsidRPr="00070D68">
        <w:rPr>
          <w:sz w:val="20"/>
          <w:szCs w:val="20"/>
        </w:rPr>
        <w:t xml:space="preserve"> skladu s tem zakonom, in sicer </w:t>
      </w:r>
      <w:r w:rsidRPr="00070D68">
        <w:rPr>
          <w:sz w:val="20"/>
          <w:szCs w:val="20"/>
        </w:rPr>
        <w:t>sklep, s katerim agencija zahteva podatke od podjetja (</w:t>
      </w:r>
      <w:r w:rsidR="00F7305C" w:rsidRPr="00070D68">
        <w:rPr>
          <w:sz w:val="20"/>
          <w:szCs w:val="20"/>
        </w:rPr>
        <w:t>37</w:t>
      </w:r>
      <w:r w:rsidRPr="00070D68">
        <w:rPr>
          <w:sz w:val="20"/>
          <w:szCs w:val="20"/>
        </w:rPr>
        <w:t>. člen tega zakona).</w:t>
      </w:r>
    </w:p>
    <w:p w14:paraId="1529A901" w14:textId="77777777" w:rsidR="0062718E" w:rsidRPr="00070D68" w:rsidRDefault="0062718E" w:rsidP="0025166A">
      <w:pPr>
        <w:pStyle w:val="Odstavek"/>
        <w:spacing w:before="0" w:line="260" w:lineRule="atLeast"/>
        <w:ind w:firstLine="0"/>
        <w:rPr>
          <w:sz w:val="20"/>
          <w:szCs w:val="20"/>
        </w:rPr>
      </w:pPr>
    </w:p>
    <w:p w14:paraId="7A4557F0" w14:textId="7F182F9F" w:rsidR="006E392F" w:rsidRPr="00070D68" w:rsidRDefault="006E392F" w:rsidP="0025166A">
      <w:pPr>
        <w:pStyle w:val="Odstavek"/>
        <w:spacing w:before="0" w:line="260" w:lineRule="atLeast"/>
        <w:ind w:firstLine="0"/>
        <w:rPr>
          <w:sz w:val="20"/>
          <w:szCs w:val="20"/>
        </w:rPr>
      </w:pPr>
      <w:r w:rsidRPr="00070D68">
        <w:rPr>
          <w:sz w:val="20"/>
          <w:szCs w:val="20"/>
        </w:rPr>
        <w:t>(</w:t>
      </w:r>
      <w:r w:rsidR="00BA3759" w:rsidRPr="00070D68">
        <w:rPr>
          <w:sz w:val="20"/>
          <w:szCs w:val="20"/>
        </w:rPr>
        <w:t>4</w:t>
      </w:r>
      <w:r w:rsidRPr="00070D68">
        <w:rPr>
          <w:sz w:val="20"/>
          <w:szCs w:val="20"/>
        </w:rPr>
        <w:t>) Postopek sodnega varstva je dovoljen zoper sklep, zoper katerega je po določbah, ki urejajo splošni upravni postopek, dovoljena pritožba.</w:t>
      </w:r>
    </w:p>
    <w:p w14:paraId="514B8474" w14:textId="77777777" w:rsidR="00FB6BB0" w:rsidRPr="00070D68" w:rsidRDefault="00FB6BB0" w:rsidP="0025166A">
      <w:pPr>
        <w:pStyle w:val="Odstavek"/>
        <w:spacing w:before="0" w:line="260" w:lineRule="atLeast"/>
        <w:ind w:firstLine="0"/>
        <w:rPr>
          <w:sz w:val="20"/>
          <w:szCs w:val="20"/>
        </w:rPr>
      </w:pPr>
    </w:p>
    <w:p w14:paraId="59253021" w14:textId="42E1F57B" w:rsidR="006E392F" w:rsidRPr="00070D68" w:rsidRDefault="006E392F" w:rsidP="0025166A">
      <w:pPr>
        <w:pStyle w:val="Odstavek"/>
        <w:spacing w:before="0" w:line="260" w:lineRule="atLeast"/>
        <w:ind w:firstLine="0"/>
        <w:rPr>
          <w:sz w:val="20"/>
          <w:szCs w:val="20"/>
        </w:rPr>
      </w:pPr>
      <w:r w:rsidRPr="00070D68">
        <w:rPr>
          <w:sz w:val="20"/>
          <w:szCs w:val="20"/>
        </w:rPr>
        <w:lastRenderedPageBreak/>
        <w:t>(</w:t>
      </w:r>
      <w:r w:rsidR="00BA3759" w:rsidRPr="00070D68">
        <w:rPr>
          <w:sz w:val="20"/>
          <w:szCs w:val="20"/>
        </w:rPr>
        <w:t>5</w:t>
      </w:r>
      <w:r w:rsidRPr="00070D68">
        <w:rPr>
          <w:sz w:val="20"/>
          <w:szCs w:val="20"/>
        </w:rPr>
        <w:t>) Zadeve v postopku sodnega varstva po tem zakonu so nujne in o njih sodišče odloča prednostno.</w:t>
      </w:r>
    </w:p>
    <w:p w14:paraId="02B4419A" w14:textId="77777777" w:rsidR="00FB6BB0" w:rsidRPr="00070D68" w:rsidRDefault="00FB6BB0" w:rsidP="0025166A">
      <w:pPr>
        <w:pStyle w:val="len"/>
        <w:spacing w:before="0" w:line="260" w:lineRule="atLeast"/>
        <w:rPr>
          <w:sz w:val="20"/>
          <w:szCs w:val="20"/>
        </w:rPr>
      </w:pPr>
    </w:p>
    <w:p w14:paraId="2B5A3369" w14:textId="7ABF61EE" w:rsidR="00197DCF" w:rsidRPr="00070D68" w:rsidRDefault="008E458D" w:rsidP="00197DCF">
      <w:pPr>
        <w:pStyle w:val="len"/>
        <w:numPr>
          <w:ilvl w:val="0"/>
          <w:numId w:val="21"/>
        </w:numPr>
        <w:spacing w:before="0" w:line="260" w:lineRule="atLeast"/>
        <w:ind w:left="0" w:hanging="11"/>
        <w:rPr>
          <w:sz w:val="20"/>
          <w:szCs w:val="20"/>
        </w:rPr>
      </w:pPr>
      <w:r>
        <w:rPr>
          <w:sz w:val="20"/>
          <w:szCs w:val="20"/>
        </w:rPr>
        <w:t xml:space="preserve"> člen </w:t>
      </w:r>
    </w:p>
    <w:p w14:paraId="77DCE3E8" w14:textId="3E72FA98" w:rsidR="006E392F" w:rsidRPr="00070D68" w:rsidRDefault="00197DCF" w:rsidP="00197DCF">
      <w:pPr>
        <w:pStyle w:val="lennaslov"/>
        <w:spacing w:line="260" w:lineRule="atLeast"/>
        <w:rPr>
          <w:sz w:val="20"/>
          <w:szCs w:val="20"/>
        </w:rPr>
      </w:pPr>
      <w:r w:rsidRPr="00070D68">
        <w:rPr>
          <w:sz w:val="20"/>
          <w:szCs w:val="20"/>
        </w:rPr>
        <w:t xml:space="preserve"> </w:t>
      </w:r>
      <w:r w:rsidR="006E392F" w:rsidRPr="00070D68">
        <w:rPr>
          <w:sz w:val="20"/>
          <w:szCs w:val="20"/>
        </w:rPr>
        <w:t>(meje preizkusa)</w:t>
      </w:r>
    </w:p>
    <w:p w14:paraId="70203D5B" w14:textId="77777777" w:rsidR="00FB6BB0" w:rsidRPr="00070D68" w:rsidRDefault="00FB6BB0" w:rsidP="0025166A">
      <w:pPr>
        <w:pStyle w:val="Odstavek"/>
        <w:spacing w:before="0" w:line="260" w:lineRule="atLeast"/>
        <w:ind w:firstLine="0"/>
        <w:rPr>
          <w:sz w:val="20"/>
          <w:szCs w:val="20"/>
        </w:rPr>
      </w:pPr>
    </w:p>
    <w:p w14:paraId="1FDEB27D" w14:textId="4F4C28C3" w:rsidR="00EC1810" w:rsidRPr="00070D68" w:rsidRDefault="006E392F" w:rsidP="0025166A">
      <w:pPr>
        <w:pStyle w:val="Odstavek"/>
        <w:spacing w:before="0" w:line="260" w:lineRule="atLeast"/>
        <w:ind w:firstLine="0"/>
        <w:rPr>
          <w:sz w:val="20"/>
          <w:szCs w:val="20"/>
        </w:rPr>
      </w:pPr>
      <w:r w:rsidRPr="00070D68">
        <w:rPr>
          <w:sz w:val="20"/>
          <w:szCs w:val="20"/>
        </w:rPr>
        <w:t xml:space="preserve">Sodišče preizkusi odločbo </w:t>
      </w:r>
      <w:r w:rsidR="0045309B" w:rsidRPr="00070D68">
        <w:rPr>
          <w:sz w:val="20"/>
          <w:szCs w:val="20"/>
        </w:rPr>
        <w:t>agenc</w:t>
      </w:r>
      <w:r w:rsidRPr="00070D68">
        <w:rPr>
          <w:sz w:val="20"/>
          <w:szCs w:val="20"/>
        </w:rPr>
        <w:t xml:space="preserve">ije v mejah tožbenega zahtevka in mejah razlogov, ki so navedeni v tožbi, pri tem pa po uradni dolžnosti pazi na bistvene kršitve določb postopka </w:t>
      </w:r>
      <w:r w:rsidR="001D37AE" w:rsidRPr="00070D68">
        <w:rPr>
          <w:sz w:val="20"/>
          <w:szCs w:val="20"/>
        </w:rPr>
        <w:t>iz zakona, ki ureja upravni spor</w:t>
      </w:r>
      <w:r w:rsidR="00EC1810" w:rsidRPr="00070D68">
        <w:rPr>
          <w:sz w:val="20"/>
          <w:szCs w:val="20"/>
        </w:rPr>
        <w:t>.</w:t>
      </w:r>
    </w:p>
    <w:p w14:paraId="32C3FE83" w14:textId="77777777" w:rsidR="00FB6BB0" w:rsidRPr="00070D68" w:rsidRDefault="00FB6BB0" w:rsidP="0025166A">
      <w:pPr>
        <w:pStyle w:val="len"/>
        <w:spacing w:before="0" w:line="260" w:lineRule="atLeast"/>
        <w:rPr>
          <w:sz w:val="20"/>
          <w:szCs w:val="20"/>
        </w:rPr>
      </w:pPr>
    </w:p>
    <w:p w14:paraId="2407A508" w14:textId="182B65F3" w:rsidR="006E392F" w:rsidRPr="00070D68" w:rsidRDefault="008E458D" w:rsidP="0025166A">
      <w:pPr>
        <w:pStyle w:val="len"/>
        <w:numPr>
          <w:ilvl w:val="0"/>
          <w:numId w:val="21"/>
        </w:numPr>
        <w:spacing w:before="0" w:line="260" w:lineRule="atLeast"/>
        <w:ind w:left="0" w:hanging="11"/>
        <w:rPr>
          <w:sz w:val="20"/>
          <w:szCs w:val="20"/>
        </w:rPr>
      </w:pPr>
      <w:bookmarkStart w:id="44" w:name="_Ref26516585"/>
      <w:r>
        <w:rPr>
          <w:sz w:val="20"/>
          <w:szCs w:val="20"/>
        </w:rPr>
        <w:t xml:space="preserve"> </w:t>
      </w:r>
      <w:r w:rsidR="00197DCF" w:rsidRPr="00070D68">
        <w:rPr>
          <w:sz w:val="20"/>
          <w:szCs w:val="20"/>
        </w:rPr>
        <w:t xml:space="preserve">člen </w:t>
      </w:r>
      <w:bookmarkEnd w:id="44"/>
    </w:p>
    <w:p w14:paraId="5452FBA5" w14:textId="77777777" w:rsidR="006E392F" w:rsidRPr="00070D68" w:rsidRDefault="006E392F" w:rsidP="0025166A">
      <w:pPr>
        <w:pStyle w:val="lennaslov"/>
        <w:spacing w:line="260" w:lineRule="atLeast"/>
        <w:rPr>
          <w:sz w:val="20"/>
          <w:szCs w:val="20"/>
        </w:rPr>
      </w:pPr>
      <w:r w:rsidRPr="00070D68">
        <w:rPr>
          <w:sz w:val="20"/>
          <w:szCs w:val="20"/>
        </w:rPr>
        <w:t>(pregled dokumentov zadeve</w:t>
      </w:r>
      <w:r w:rsidR="009C3FC3" w:rsidRPr="00070D68">
        <w:rPr>
          <w:sz w:val="20"/>
          <w:szCs w:val="20"/>
        </w:rPr>
        <w:t xml:space="preserve"> </w:t>
      </w:r>
      <w:r w:rsidR="00E04931" w:rsidRPr="00070D68">
        <w:rPr>
          <w:sz w:val="20"/>
          <w:szCs w:val="20"/>
        </w:rPr>
        <w:t>in uporaba informacij</w:t>
      </w:r>
      <w:r w:rsidRPr="00070D68">
        <w:rPr>
          <w:sz w:val="20"/>
          <w:szCs w:val="20"/>
        </w:rPr>
        <w:t>)</w:t>
      </w:r>
    </w:p>
    <w:p w14:paraId="0E8CDDAF" w14:textId="77777777" w:rsidR="00FB6BB0" w:rsidRPr="00070D68" w:rsidRDefault="00FB6BB0" w:rsidP="0025166A">
      <w:pPr>
        <w:pStyle w:val="Odstavek"/>
        <w:spacing w:before="0" w:line="260" w:lineRule="atLeast"/>
        <w:ind w:firstLine="0"/>
        <w:rPr>
          <w:sz w:val="20"/>
          <w:szCs w:val="20"/>
        </w:rPr>
      </w:pPr>
    </w:p>
    <w:p w14:paraId="4D2135E6" w14:textId="72C5E59B" w:rsidR="006E392F" w:rsidRPr="00070D68" w:rsidRDefault="006E392F" w:rsidP="0025166A">
      <w:pPr>
        <w:pStyle w:val="Odstavek"/>
        <w:spacing w:before="0" w:line="260" w:lineRule="atLeast"/>
        <w:ind w:firstLine="0"/>
        <w:rPr>
          <w:sz w:val="20"/>
          <w:szCs w:val="20"/>
        </w:rPr>
      </w:pPr>
      <w:r w:rsidRPr="00070D68">
        <w:rPr>
          <w:sz w:val="20"/>
          <w:szCs w:val="20"/>
        </w:rPr>
        <w:t>Za pregled dokumentov zadeve</w:t>
      </w:r>
      <w:r w:rsidR="004D0A32" w:rsidRPr="00070D68">
        <w:rPr>
          <w:sz w:val="20"/>
          <w:szCs w:val="20"/>
        </w:rPr>
        <w:t xml:space="preserve"> in uporabo informacij</w:t>
      </w:r>
      <w:r w:rsidRPr="00070D68">
        <w:rPr>
          <w:sz w:val="20"/>
          <w:szCs w:val="20"/>
        </w:rPr>
        <w:t xml:space="preserve"> pred sodiščem se smiselno uporablja</w:t>
      </w:r>
      <w:r w:rsidR="00B05026" w:rsidRPr="00070D68">
        <w:rPr>
          <w:sz w:val="20"/>
          <w:szCs w:val="20"/>
        </w:rPr>
        <w:t xml:space="preserve">ta  </w:t>
      </w:r>
      <w:r w:rsidR="00C6081E" w:rsidRPr="00070D68">
        <w:fldChar w:fldCharType="begin"/>
      </w:r>
      <w:r w:rsidR="00C6081E" w:rsidRPr="00070D68">
        <w:instrText xml:space="preserve"> REF _Ref25067446 \r \h  \* MERGEFORMAT </w:instrText>
      </w:r>
      <w:r w:rsidR="00C6081E" w:rsidRPr="00070D68">
        <w:fldChar w:fldCharType="separate"/>
      </w:r>
      <w:r w:rsidR="00CC7BCF" w:rsidRPr="00070D68">
        <w:rPr>
          <w:sz w:val="20"/>
          <w:szCs w:val="20"/>
        </w:rPr>
        <w:t>25</w:t>
      </w:r>
      <w:r w:rsidR="00C6081E" w:rsidRPr="00070D68">
        <w:fldChar w:fldCharType="end"/>
      </w:r>
      <w:r w:rsidRPr="00070D68">
        <w:rPr>
          <w:sz w:val="20"/>
          <w:szCs w:val="20"/>
        </w:rPr>
        <w:t xml:space="preserve">. </w:t>
      </w:r>
      <w:r w:rsidR="00491150" w:rsidRPr="00070D68">
        <w:rPr>
          <w:sz w:val="20"/>
          <w:szCs w:val="20"/>
        </w:rPr>
        <w:t xml:space="preserve">in </w:t>
      </w:r>
      <w:r w:rsidR="00C6081E" w:rsidRPr="00070D68">
        <w:fldChar w:fldCharType="begin"/>
      </w:r>
      <w:r w:rsidR="00C6081E" w:rsidRPr="00070D68">
        <w:instrText xml:space="preserve"> REF _Ref41915369 \r \h  \* MERGEFORMAT </w:instrText>
      </w:r>
      <w:r w:rsidR="00C6081E" w:rsidRPr="00070D68">
        <w:fldChar w:fldCharType="separate"/>
      </w:r>
      <w:r w:rsidR="00CC7BCF" w:rsidRPr="00070D68">
        <w:rPr>
          <w:sz w:val="20"/>
          <w:szCs w:val="20"/>
        </w:rPr>
        <w:t>26</w:t>
      </w:r>
      <w:r w:rsidR="00C6081E" w:rsidRPr="00070D68">
        <w:fldChar w:fldCharType="end"/>
      </w:r>
      <w:r w:rsidR="00491150" w:rsidRPr="00070D68">
        <w:rPr>
          <w:sz w:val="20"/>
          <w:szCs w:val="20"/>
        </w:rPr>
        <w:t xml:space="preserve">. </w:t>
      </w:r>
      <w:r w:rsidRPr="00070D68">
        <w:rPr>
          <w:sz w:val="20"/>
          <w:szCs w:val="20"/>
        </w:rPr>
        <w:t>člen tega zakona.</w:t>
      </w:r>
    </w:p>
    <w:p w14:paraId="0E1DA2A8" w14:textId="77777777" w:rsidR="00FB6BB0" w:rsidRPr="00070D68" w:rsidRDefault="0092565E" w:rsidP="0025166A">
      <w:pPr>
        <w:pStyle w:val="len"/>
        <w:spacing w:before="0" w:line="260" w:lineRule="atLeast"/>
        <w:rPr>
          <w:sz w:val="20"/>
          <w:szCs w:val="20"/>
        </w:rPr>
      </w:pPr>
      <w:r w:rsidRPr="00070D68" w:rsidDel="0092565E">
        <w:rPr>
          <w:sz w:val="20"/>
          <w:szCs w:val="20"/>
        </w:rPr>
        <w:t xml:space="preserve"> </w:t>
      </w:r>
    </w:p>
    <w:p w14:paraId="21F5C24D" w14:textId="4224180A" w:rsidR="006E392F" w:rsidRPr="00070D68" w:rsidRDefault="008E458D" w:rsidP="00197DCF">
      <w:pPr>
        <w:pStyle w:val="len"/>
        <w:numPr>
          <w:ilvl w:val="0"/>
          <w:numId w:val="21"/>
        </w:numPr>
        <w:spacing w:before="0" w:line="260" w:lineRule="atLeast"/>
        <w:ind w:left="0" w:hanging="11"/>
        <w:rPr>
          <w:sz w:val="20"/>
          <w:szCs w:val="20"/>
        </w:rPr>
      </w:pPr>
      <w:r>
        <w:rPr>
          <w:sz w:val="20"/>
          <w:szCs w:val="20"/>
        </w:rPr>
        <w:t xml:space="preserve"> </w:t>
      </w:r>
      <w:r w:rsidR="00197DCF" w:rsidRPr="00070D68">
        <w:rPr>
          <w:sz w:val="20"/>
          <w:szCs w:val="20"/>
        </w:rPr>
        <w:t xml:space="preserve">člen </w:t>
      </w:r>
    </w:p>
    <w:p w14:paraId="6C2BD172" w14:textId="77777777" w:rsidR="006E392F" w:rsidRPr="00070D68" w:rsidRDefault="006E392F" w:rsidP="007C1E6E">
      <w:pPr>
        <w:pStyle w:val="lennaslov"/>
        <w:spacing w:line="260" w:lineRule="atLeast"/>
        <w:rPr>
          <w:sz w:val="20"/>
          <w:szCs w:val="20"/>
        </w:rPr>
      </w:pPr>
      <w:r w:rsidRPr="00070D68">
        <w:rPr>
          <w:sz w:val="20"/>
          <w:szCs w:val="20"/>
        </w:rPr>
        <w:t>(objava sodnih odločb na spletu)</w:t>
      </w:r>
    </w:p>
    <w:p w14:paraId="680EFB92" w14:textId="77777777" w:rsidR="00FB6BB0" w:rsidRPr="00070D68" w:rsidRDefault="00FB6BB0" w:rsidP="0025166A">
      <w:pPr>
        <w:pStyle w:val="Odstavek"/>
        <w:spacing w:before="0" w:line="260" w:lineRule="atLeast"/>
        <w:ind w:firstLine="0"/>
        <w:rPr>
          <w:sz w:val="20"/>
          <w:szCs w:val="20"/>
        </w:rPr>
      </w:pPr>
    </w:p>
    <w:p w14:paraId="21D6054E"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Z namenom obveščanja javnosti se na spletni strani </w:t>
      </w:r>
      <w:r w:rsidR="0045309B" w:rsidRPr="00070D68">
        <w:rPr>
          <w:sz w:val="20"/>
          <w:szCs w:val="20"/>
        </w:rPr>
        <w:t>agenc</w:t>
      </w:r>
      <w:r w:rsidRPr="00070D68">
        <w:rPr>
          <w:sz w:val="20"/>
          <w:szCs w:val="20"/>
        </w:rPr>
        <w:t xml:space="preserve">ije objavijo odločbe, ki jih izda sodišče v postopku sodnega varstva zoper odločbe </w:t>
      </w:r>
      <w:r w:rsidR="0045309B" w:rsidRPr="00070D68">
        <w:rPr>
          <w:sz w:val="20"/>
          <w:szCs w:val="20"/>
        </w:rPr>
        <w:t>agenc</w:t>
      </w:r>
      <w:r w:rsidRPr="00070D68">
        <w:rPr>
          <w:sz w:val="20"/>
          <w:szCs w:val="20"/>
        </w:rPr>
        <w:t>ije, brez zaupnih podatkov.</w:t>
      </w:r>
    </w:p>
    <w:p w14:paraId="2A963F14" w14:textId="77777777" w:rsidR="002D14D6" w:rsidRPr="00070D68" w:rsidRDefault="002D14D6" w:rsidP="0025166A">
      <w:pPr>
        <w:pStyle w:val="Del"/>
        <w:spacing w:before="0" w:line="260" w:lineRule="atLeast"/>
        <w:rPr>
          <w:sz w:val="20"/>
          <w:szCs w:val="20"/>
        </w:rPr>
      </w:pPr>
    </w:p>
    <w:p w14:paraId="60FEAF84" w14:textId="77777777" w:rsidR="00D514DE" w:rsidRPr="00070D68" w:rsidRDefault="00D514DE" w:rsidP="0025166A">
      <w:pPr>
        <w:pStyle w:val="Del"/>
        <w:spacing w:before="0" w:line="260" w:lineRule="atLeast"/>
        <w:rPr>
          <w:sz w:val="20"/>
          <w:szCs w:val="20"/>
        </w:rPr>
      </w:pPr>
      <w:r w:rsidRPr="00070D68">
        <w:rPr>
          <w:sz w:val="20"/>
          <w:szCs w:val="20"/>
        </w:rPr>
        <w:t>VI. DEL</w:t>
      </w:r>
    </w:p>
    <w:p w14:paraId="25A03F36" w14:textId="77777777" w:rsidR="00D514DE" w:rsidRPr="00070D68" w:rsidRDefault="00507523" w:rsidP="0025166A">
      <w:pPr>
        <w:pStyle w:val="Del"/>
        <w:spacing w:before="0" w:line="260" w:lineRule="atLeast"/>
        <w:rPr>
          <w:sz w:val="20"/>
          <w:szCs w:val="20"/>
        </w:rPr>
      </w:pPr>
      <w:r w:rsidRPr="00070D68">
        <w:rPr>
          <w:sz w:val="20"/>
          <w:szCs w:val="20"/>
        </w:rPr>
        <w:t>POSTOPKI Z MEDNARODNIM ELEMENTOM</w:t>
      </w:r>
    </w:p>
    <w:p w14:paraId="0FA5AF72" w14:textId="77777777" w:rsidR="007E10BC" w:rsidRPr="00070D68" w:rsidRDefault="007E10BC" w:rsidP="0025166A">
      <w:pPr>
        <w:pStyle w:val="Del"/>
        <w:spacing w:before="0" w:line="260" w:lineRule="atLeast"/>
        <w:rPr>
          <w:sz w:val="20"/>
          <w:szCs w:val="20"/>
        </w:rPr>
      </w:pPr>
    </w:p>
    <w:p w14:paraId="62485E10" w14:textId="3BD71321" w:rsidR="007E10BC" w:rsidRPr="00070D68" w:rsidRDefault="008E458D" w:rsidP="007E10BC">
      <w:pPr>
        <w:pStyle w:val="len"/>
        <w:numPr>
          <w:ilvl w:val="0"/>
          <w:numId w:val="21"/>
        </w:numPr>
        <w:spacing w:before="0" w:line="260" w:lineRule="atLeast"/>
        <w:ind w:left="0" w:hanging="11"/>
        <w:rPr>
          <w:sz w:val="20"/>
          <w:szCs w:val="20"/>
        </w:rPr>
      </w:pPr>
      <w:r>
        <w:rPr>
          <w:sz w:val="20"/>
          <w:szCs w:val="20"/>
        </w:rPr>
        <w:t xml:space="preserve"> </w:t>
      </w:r>
      <w:r w:rsidR="00C4449A" w:rsidRPr="00070D68">
        <w:rPr>
          <w:sz w:val="20"/>
          <w:szCs w:val="20"/>
        </w:rPr>
        <w:t>člen</w:t>
      </w:r>
      <w:r>
        <w:rPr>
          <w:sz w:val="20"/>
          <w:szCs w:val="20"/>
        </w:rPr>
        <w:t xml:space="preserve"> </w:t>
      </w:r>
    </w:p>
    <w:p w14:paraId="0D4D67C1" w14:textId="77777777" w:rsidR="002F4D57" w:rsidRPr="00070D68" w:rsidRDefault="007E10BC" w:rsidP="007E10BC">
      <w:pPr>
        <w:pStyle w:val="Del"/>
        <w:spacing w:before="0" w:line="260" w:lineRule="atLeast"/>
        <w:rPr>
          <w:sz w:val="20"/>
          <w:szCs w:val="20"/>
        </w:rPr>
      </w:pPr>
      <w:r w:rsidRPr="00070D68">
        <w:rPr>
          <w:b/>
          <w:sz w:val="20"/>
          <w:szCs w:val="20"/>
        </w:rPr>
        <w:t>(</w:t>
      </w:r>
      <w:r w:rsidR="004D0A32" w:rsidRPr="00070D68">
        <w:rPr>
          <w:b/>
          <w:sz w:val="20"/>
          <w:szCs w:val="20"/>
        </w:rPr>
        <w:t>medsebojna pomoč</w:t>
      </w:r>
      <w:r w:rsidR="004746E1" w:rsidRPr="00070D68">
        <w:rPr>
          <w:b/>
          <w:sz w:val="20"/>
          <w:szCs w:val="20"/>
        </w:rPr>
        <w:t>)</w:t>
      </w:r>
    </w:p>
    <w:p w14:paraId="6D9205B7" w14:textId="77777777" w:rsidR="00C930CF" w:rsidRPr="00070D68" w:rsidRDefault="00C930CF" w:rsidP="004D0A32">
      <w:pPr>
        <w:pStyle w:val="Del"/>
        <w:spacing w:before="0" w:line="260" w:lineRule="atLeast"/>
        <w:rPr>
          <w:sz w:val="20"/>
          <w:szCs w:val="20"/>
        </w:rPr>
      </w:pPr>
    </w:p>
    <w:p w14:paraId="15F23CF0" w14:textId="77777777" w:rsidR="007E10BC" w:rsidRPr="00070D68" w:rsidRDefault="007E10BC" w:rsidP="007E10BC">
      <w:pPr>
        <w:pStyle w:val="Odstavek"/>
        <w:spacing w:before="0" w:line="260" w:lineRule="atLeast"/>
        <w:ind w:firstLine="0"/>
        <w:rPr>
          <w:sz w:val="20"/>
          <w:szCs w:val="20"/>
        </w:rPr>
      </w:pPr>
      <w:r w:rsidRPr="00070D68">
        <w:rPr>
          <w:sz w:val="20"/>
          <w:szCs w:val="20"/>
        </w:rPr>
        <w:t>(1) Pooblaščene uradne osebe:</w:t>
      </w:r>
    </w:p>
    <w:p w14:paraId="0918759E" w14:textId="77777777" w:rsidR="007E10BC" w:rsidRPr="00070D68" w:rsidRDefault="007E10BC" w:rsidP="007E10BC">
      <w:pPr>
        <w:pStyle w:val="Alineazaodstavkom"/>
        <w:numPr>
          <w:ilvl w:val="0"/>
          <w:numId w:val="40"/>
        </w:numPr>
        <w:spacing w:line="260" w:lineRule="atLeast"/>
        <w:rPr>
          <w:sz w:val="20"/>
          <w:szCs w:val="20"/>
        </w:rPr>
      </w:pPr>
      <w:r w:rsidRPr="00070D68">
        <w:rPr>
          <w:sz w:val="20"/>
          <w:szCs w:val="20"/>
        </w:rPr>
        <w:t>izvajajo preiskave, posredujejo zahteve za informacije ter zbirajo informacije na podlagi zaprosila Evropske komisije ali organa prosilca, v skladu s tem zakonom, pri čemer se ne izda sklepa o uvedbi postopka;</w:t>
      </w:r>
    </w:p>
    <w:p w14:paraId="0A64EB3E" w14:textId="77777777" w:rsidR="007E10BC" w:rsidRPr="00070D68" w:rsidRDefault="007E10BC" w:rsidP="007E10BC">
      <w:pPr>
        <w:pStyle w:val="Alineazaodstavkom"/>
        <w:numPr>
          <w:ilvl w:val="0"/>
          <w:numId w:val="40"/>
        </w:numPr>
        <w:spacing w:line="260" w:lineRule="atLeast"/>
        <w:rPr>
          <w:sz w:val="20"/>
          <w:szCs w:val="20"/>
        </w:rPr>
      </w:pPr>
      <w:r w:rsidRPr="00070D68">
        <w:rPr>
          <w:sz w:val="20"/>
          <w:szCs w:val="20"/>
        </w:rPr>
        <w:t>dejavno pomagajo uradnim osebam in drugim osebam, ki jih je Evropska komisija pooblastila za izvajanje preiskav v skladu z 20. členom Uredbe 1/2003/ES, pri čemer je obseg pooblastil pooblaščenih oseb določen v drugem odstavku 20. člena Uredbe 1/2003/ES;</w:t>
      </w:r>
    </w:p>
    <w:p w14:paraId="5CA16FE1" w14:textId="77777777" w:rsidR="007E10BC" w:rsidRPr="00070D68" w:rsidRDefault="007E10BC" w:rsidP="007E10BC">
      <w:pPr>
        <w:pStyle w:val="Alineazaodstavkom"/>
        <w:numPr>
          <w:ilvl w:val="0"/>
          <w:numId w:val="40"/>
        </w:numPr>
        <w:spacing w:line="260" w:lineRule="atLeast"/>
        <w:rPr>
          <w:sz w:val="20"/>
          <w:szCs w:val="20"/>
        </w:rPr>
      </w:pPr>
      <w:r w:rsidRPr="00070D68">
        <w:rPr>
          <w:sz w:val="20"/>
          <w:szCs w:val="20"/>
        </w:rPr>
        <w:t>na podlagi zaprosila organa prosilca v skladu s tem zakonom, pri čemer se ne izda sklepa o uvedbi postopka, ugotavljajo, ali podjetja spoštujejo preiskovalne ukrepe in odločbe organa prosilca, izdane v postopkih, ki se nanašajo na preiskavo, zahtevo za posredovanje podatkov, zbiranje informacij, odločbo o prenehanju s kršit</w:t>
      </w:r>
      <w:r w:rsidR="00BD1F87" w:rsidRPr="00070D68">
        <w:rPr>
          <w:sz w:val="20"/>
          <w:szCs w:val="20"/>
        </w:rPr>
        <w:t>vijo, začasne ukrepe ali zaveze;</w:t>
      </w:r>
    </w:p>
    <w:p w14:paraId="384DFA15" w14:textId="77777777" w:rsidR="00BD1F87" w:rsidRPr="00070D68" w:rsidRDefault="00BD1F87" w:rsidP="007E10BC">
      <w:pPr>
        <w:pStyle w:val="Alineazaodstavkom"/>
        <w:numPr>
          <w:ilvl w:val="0"/>
          <w:numId w:val="40"/>
        </w:numPr>
        <w:spacing w:line="260" w:lineRule="atLeast"/>
        <w:rPr>
          <w:sz w:val="20"/>
          <w:szCs w:val="20"/>
        </w:rPr>
      </w:pPr>
      <w:r w:rsidRPr="00070D68">
        <w:rPr>
          <w:sz w:val="20"/>
          <w:szCs w:val="20"/>
        </w:rPr>
        <w:t>dejavno pomagajo uradnim osebam in drugim osebam, ki jih je Evropska komisija pooblastila za izvajanje preiskav v skladu s 13. členom Uredbe 139/2004/ES, pri čemer je obseg pooblastil pooblaščenih oseb določen v drugem odstavku 13. člena Uredbe 139/2004/ES.</w:t>
      </w:r>
    </w:p>
    <w:p w14:paraId="227FCE53" w14:textId="77777777" w:rsidR="007E10BC" w:rsidRPr="00070D68" w:rsidRDefault="007E10BC" w:rsidP="007E10BC">
      <w:pPr>
        <w:pStyle w:val="Odstavek"/>
        <w:spacing w:before="0" w:line="260" w:lineRule="atLeast"/>
        <w:ind w:firstLine="0"/>
        <w:rPr>
          <w:sz w:val="20"/>
          <w:szCs w:val="20"/>
        </w:rPr>
      </w:pPr>
    </w:p>
    <w:p w14:paraId="1C1AFFB3" w14:textId="77777777" w:rsidR="007E10BC" w:rsidRPr="00070D68" w:rsidRDefault="007E10BC" w:rsidP="007E10BC">
      <w:pPr>
        <w:pStyle w:val="Odstavek"/>
        <w:spacing w:before="0" w:line="260" w:lineRule="atLeast"/>
        <w:ind w:firstLine="0"/>
        <w:rPr>
          <w:sz w:val="20"/>
          <w:szCs w:val="20"/>
        </w:rPr>
      </w:pPr>
      <w:r w:rsidRPr="00070D68">
        <w:rPr>
          <w:sz w:val="20"/>
          <w:szCs w:val="20"/>
        </w:rPr>
        <w:t>(2) Agencija omogoči uradnim osebam organa, pristojnega za varstvo konkurence druge države članice, ali Evropske komisije in drugim osebam, ki jih je ta organ pooblastil, da sodelujejo in aktivno pomagajo pooblaščenim osebam agencije pri izvajanju preiskav v skladu z 22. členom Uredbe 1/2003/ES ali pri zbiranju informacij.</w:t>
      </w:r>
    </w:p>
    <w:p w14:paraId="52D03CAF" w14:textId="77777777" w:rsidR="007E10BC" w:rsidRPr="00070D68" w:rsidRDefault="007E10BC" w:rsidP="007E10BC">
      <w:pPr>
        <w:pStyle w:val="Odstavek"/>
        <w:spacing w:before="0" w:line="260" w:lineRule="atLeast"/>
        <w:ind w:firstLine="0"/>
        <w:rPr>
          <w:sz w:val="20"/>
          <w:szCs w:val="20"/>
        </w:rPr>
      </w:pPr>
    </w:p>
    <w:p w14:paraId="19B4EA6E" w14:textId="77777777" w:rsidR="007E10BC" w:rsidRPr="00070D68" w:rsidRDefault="007E10BC" w:rsidP="007E10BC">
      <w:pPr>
        <w:pStyle w:val="Odstavek"/>
        <w:spacing w:before="0" w:line="260" w:lineRule="atLeast"/>
        <w:ind w:firstLine="0"/>
        <w:rPr>
          <w:sz w:val="20"/>
          <w:szCs w:val="20"/>
        </w:rPr>
      </w:pPr>
      <w:r w:rsidRPr="00070D68">
        <w:rPr>
          <w:sz w:val="20"/>
          <w:szCs w:val="20"/>
        </w:rPr>
        <w:t xml:space="preserve">(3) Agencija in </w:t>
      </w:r>
      <w:r w:rsidR="00993AAB" w:rsidRPr="00070D68">
        <w:rPr>
          <w:sz w:val="20"/>
          <w:szCs w:val="20"/>
        </w:rPr>
        <w:t xml:space="preserve">Evropska unija ali </w:t>
      </w:r>
      <w:r w:rsidRPr="00070D68">
        <w:rPr>
          <w:sz w:val="20"/>
          <w:szCs w:val="20"/>
        </w:rPr>
        <w:t>organ, pristojen za varstvo konkurence</w:t>
      </w:r>
      <w:r w:rsidR="00993AAB" w:rsidRPr="00070D68">
        <w:rPr>
          <w:sz w:val="20"/>
          <w:szCs w:val="20"/>
        </w:rPr>
        <w:t xml:space="preserve"> druge države članice</w:t>
      </w:r>
      <w:r w:rsidRPr="00070D68">
        <w:rPr>
          <w:sz w:val="20"/>
          <w:szCs w:val="20"/>
        </w:rPr>
        <w:t>, ki je zaprosil agencijo za pomoč lahko izmenjujeta informacije ter jih uporabita kot dokazno sredstvo ob upoštevanju omejitev iz 12. člena Uredbe 1/2013/ES.</w:t>
      </w:r>
    </w:p>
    <w:p w14:paraId="4C92442B" w14:textId="77777777" w:rsidR="007E10BC" w:rsidRPr="00070D68" w:rsidRDefault="007E10BC" w:rsidP="007E10BC">
      <w:pPr>
        <w:pStyle w:val="Odstavek"/>
        <w:spacing w:before="0" w:line="260" w:lineRule="atLeast"/>
        <w:ind w:firstLine="0"/>
        <w:rPr>
          <w:sz w:val="20"/>
          <w:szCs w:val="20"/>
        </w:rPr>
      </w:pPr>
    </w:p>
    <w:p w14:paraId="224E0708" w14:textId="4E471B57" w:rsidR="007E10BC" w:rsidRPr="00070D68" w:rsidRDefault="007E10BC" w:rsidP="007E10BC">
      <w:pPr>
        <w:pStyle w:val="Odstavek"/>
        <w:spacing w:before="0" w:line="260" w:lineRule="atLeast"/>
        <w:ind w:firstLine="0"/>
        <w:rPr>
          <w:sz w:val="20"/>
          <w:szCs w:val="20"/>
        </w:rPr>
      </w:pPr>
      <w:r w:rsidRPr="00070D68">
        <w:rPr>
          <w:sz w:val="20"/>
          <w:szCs w:val="20"/>
        </w:rPr>
        <w:t xml:space="preserve">(4) Pri izvajanju preiskav v skladu s tem členom mora policija zagotoviti pomoč osebam iz prvega in drugega odstavka tega člena v skladu s prvim odstavkom </w:t>
      </w:r>
      <w:r w:rsidR="00C6081E" w:rsidRPr="00070D68">
        <w:rPr>
          <w:sz w:val="20"/>
          <w:szCs w:val="20"/>
        </w:rPr>
        <w:fldChar w:fldCharType="begin"/>
      </w:r>
      <w:r w:rsidR="00C6081E" w:rsidRPr="00070D68">
        <w:rPr>
          <w:sz w:val="20"/>
          <w:szCs w:val="20"/>
        </w:rPr>
        <w:instrText xml:space="preserve"> REF _Ref24367973 \r \h  \* MERGEFORMAT </w:instrText>
      </w:r>
      <w:r w:rsidR="00C6081E" w:rsidRPr="00070D68">
        <w:rPr>
          <w:sz w:val="20"/>
          <w:szCs w:val="20"/>
        </w:rPr>
      </w:r>
      <w:r w:rsidR="00C6081E" w:rsidRPr="00070D68">
        <w:rPr>
          <w:sz w:val="20"/>
          <w:szCs w:val="20"/>
        </w:rPr>
        <w:fldChar w:fldCharType="separate"/>
      </w:r>
      <w:r w:rsidR="00CC7BCF" w:rsidRPr="00070D68">
        <w:rPr>
          <w:sz w:val="20"/>
          <w:szCs w:val="20"/>
        </w:rPr>
        <w:t>42</w:t>
      </w:r>
      <w:r w:rsidR="00C6081E" w:rsidRPr="00070D68">
        <w:rPr>
          <w:sz w:val="20"/>
          <w:szCs w:val="20"/>
        </w:rPr>
        <w:fldChar w:fldCharType="end"/>
      </w:r>
      <w:r w:rsidRPr="00070D68">
        <w:rPr>
          <w:sz w:val="20"/>
          <w:szCs w:val="20"/>
        </w:rPr>
        <w:t>. člena tega zakona.</w:t>
      </w:r>
    </w:p>
    <w:p w14:paraId="2670767B" w14:textId="77777777" w:rsidR="009B6370" w:rsidRPr="00070D68" w:rsidRDefault="009B6370" w:rsidP="007E10BC">
      <w:pPr>
        <w:pStyle w:val="Odstavek"/>
        <w:spacing w:before="0" w:line="260" w:lineRule="atLeast"/>
        <w:ind w:firstLine="0"/>
        <w:rPr>
          <w:sz w:val="20"/>
          <w:szCs w:val="20"/>
        </w:rPr>
      </w:pPr>
    </w:p>
    <w:p w14:paraId="437E057B" w14:textId="31582016" w:rsidR="004D0A32" w:rsidRPr="00070D68" w:rsidRDefault="004D0A32" w:rsidP="004D0A32">
      <w:pPr>
        <w:pStyle w:val="Odstavek"/>
        <w:spacing w:before="0" w:line="260" w:lineRule="atLeast"/>
        <w:ind w:firstLine="0"/>
        <w:rPr>
          <w:sz w:val="20"/>
          <w:szCs w:val="20"/>
        </w:rPr>
      </w:pPr>
      <w:r w:rsidRPr="00070D68">
        <w:rPr>
          <w:sz w:val="20"/>
          <w:szCs w:val="20"/>
        </w:rPr>
        <w:t>(</w:t>
      </w:r>
      <w:r w:rsidR="009B6370" w:rsidRPr="00070D68">
        <w:rPr>
          <w:sz w:val="20"/>
          <w:szCs w:val="20"/>
        </w:rPr>
        <w:t>5</w:t>
      </w:r>
      <w:r w:rsidRPr="00070D68">
        <w:rPr>
          <w:sz w:val="20"/>
          <w:szCs w:val="20"/>
        </w:rPr>
        <w:t xml:space="preserve">) Ne glede na </w:t>
      </w:r>
      <w:r w:rsidR="008143B0" w:rsidRPr="00070D68">
        <w:rPr>
          <w:sz w:val="20"/>
          <w:szCs w:val="20"/>
        </w:rPr>
        <w:t>prvi</w:t>
      </w:r>
      <w:r w:rsidRPr="00070D68">
        <w:rPr>
          <w:sz w:val="20"/>
          <w:szCs w:val="20"/>
        </w:rPr>
        <w:t xml:space="preserve"> odstavek</w:t>
      </w:r>
      <w:r w:rsidR="00194DA4" w:rsidRPr="00070D68">
        <w:rPr>
          <w:sz w:val="20"/>
          <w:szCs w:val="20"/>
        </w:rPr>
        <w:t xml:space="preserve"> </w:t>
      </w:r>
      <w:r w:rsidR="00C6081E" w:rsidRPr="00070D68">
        <w:rPr>
          <w:sz w:val="20"/>
          <w:szCs w:val="20"/>
        </w:rPr>
        <w:fldChar w:fldCharType="begin"/>
      </w:r>
      <w:r w:rsidR="00C6081E" w:rsidRPr="00070D68">
        <w:rPr>
          <w:sz w:val="20"/>
          <w:szCs w:val="20"/>
        </w:rPr>
        <w:instrText xml:space="preserve"> REF _Ref41915369 \r \h  \* MERGEFORMAT </w:instrText>
      </w:r>
      <w:r w:rsidR="00C6081E" w:rsidRPr="00070D68">
        <w:rPr>
          <w:sz w:val="20"/>
          <w:szCs w:val="20"/>
        </w:rPr>
      </w:r>
      <w:r w:rsidR="00C6081E" w:rsidRPr="00070D68">
        <w:rPr>
          <w:sz w:val="20"/>
          <w:szCs w:val="20"/>
        </w:rPr>
        <w:fldChar w:fldCharType="separate"/>
      </w:r>
      <w:r w:rsidR="00CC7BCF" w:rsidRPr="00070D68">
        <w:rPr>
          <w:sz w:val="20"/>
          <w:szCs w:val="20"/>
        </w:rPr>
        <w:t>26</w:t>
      </w:r>
      <w:r w:rsidR="00C6081E" w:rsidRPr="00070D68">
        <w:rPr>
          <w:sz w:val="20"/>
          <w:szCs w:val="20"/>
        </w:rPr>
        <w:fldChar w:fldCharType="end"/>
      </w:r>
      <w:r w:rsidRPr="00070D68">
        <w:rPr>
          <w:sz w:val="20"/>
          <w:szCs w:val="20"/>
        </w:rPr>
        <w:t>. člena tega zakona in prvi odstavek tega člena agencija posreduje</w:t>
      </w:r>
      <w:r w:rsidR="00926B3A" w:rsidRPr="00070D68">
        <w:rPr>
          <w:sz w:val="20"/>
          <w:szCs w:val="20"/>
        </w:rPr>
        <w:t xml:space="preserve"> </w:t>
      </w:r>
      <w:r w:rsidR="00F041F0" w:rsidRPr="00070D68">
        <w:rPr>
          <w:sz w:val="20"/>
          <w:szCs w:val="20"/>
        </w:rPr>
        <w:t>izjav</w:t>
      </w:r>
      <w:r w:rsidRPr="00070D68">
        <w:rPr>
          <w:sz w:val="20"/>
          <w:szCs w:val="20"/>
        </w:rPr>
        <w:t>o za</w:t>
      </w:r>
      <w:r w:rsidR="00F041F0" w:rsidRPr="00070D68">
        <w:rPr>
          <w:sz w:val="20"/>
          <w:szCs w:val="20"/>
        </w:rPr>
        <w:t>radi</w:t>
      </w:r>
      <w:r w:rsidRPr="00070D68">
        <w:rPr>
          <w:sz w:val="20"/>
          <w:szCs w:val="20"/>
        </w:rPr>
        <w:t xml:space="preserve"> prizanesljivost</w:t>
      </w:r>
      <w:r w:rsidR="00926B3A" w:rsidRPr="00070D68">
        <w:rPr>
          <w:sz w:val="20"/>
          <w:szCs w:val="20"/>
        </w:rPr>
        <w:t>i</w:t>
      </w:r>
      <w:r w:rsidRPr="00070D68">
        <w:rPr>
          <w:sz w:val="20"/>
          <w:szCs w:val="20"/>
        </w:rPr>
        <w:t xml:space="preserve"> organu, pristojnemu za varstvo konkurence druge države članice, ali Evropski komisiji, ne glede na obliko prijave za prizanesljivost, le na podlagi soglasja vlagatelja ali kadar sta agencija in organ, pristojen za varstvo konkurence druge države članice ali Evropska komisija, od istega vlagatelja prejela </w:t>
      </w:r>
      <w:r w:rsidR="00F041F0" w:rsidRPr="00070D68">
        <w:rPr>
          <w:sz w:val="20"/>
          <w:szCs w:val="20"/>
        </w:rPr>
        <w:t xml:space="preserve">izjavo </w:t>
      </w:r>
      <w:r w:rsidRPr="00070D68">
        <w:rPr>
          <w:sz w:val="20"/>
          <w:szCs w:val="20"/>
        </w:rPr>
        <w:t>za</w:t>
      </w:r>
      <w:r w:rsidR="00F041F0" w:rsidRPr="00070D68">
        <w:rPr>
          <w:sz w:val="20"/>
          <w:szCs w:val="20"/>
        </w:rPr>
        <w:t>radi</w:t>
      </w:r>
      <w:r w:rsidRPr="00070D68">
        <w:rPr>
          <w:sz w:val="20"/>
          <w:szCs w:val="20"/>
        </w:rPr>
        <w:t xml:space="preserve"> prizanesljivost</w:t>
      </w:r>
      <w:r w:rsidR="00926B3A" w:rsidRPr="00070D68">
        <w:rPr>
          <w:sz w:val="20"/>
          <w:szCs w:val="20"/>
        </w:rPr>
        <w:t>i</w:t>
      </w:r>
      <w:r w:rsidRPr="00070D68">
        <w:rPr>
          <w:sz w:val="20"/>
          <w:szCs w:val="20"/>
        </w:rPr>
        <w:t xml:space="preserve">, ki se nanaša na isto domnevno kršitev, pod pogojem, da v času pošiljanja </w:t>
      </w:r>
      <w:r w:rsidR="00F041F0" w:rsidRPr="00070D68">
        <w:rPr>
          <w:sz w:val="20"/>
          <w:szCs w:val="20"/>
        </w:rPr>
        <w:t xml:space="preserve">izjavo </w:t>
      </w:r>
      <w:r w:rsidRPr="00070D68">
        <w:rPr>
          <w:sz w:val="20"/>
          <w:szCs w:val="20"/>
        </w:rPr>
        <w:t>za</w:t>
      </w:r>
      <w:r w:rsidR="00F041F0" w:rsidRPr="00070D68">
        <w:rPr>
          <w:sz w:val="20"/>
          <w:szCs w:val="20"/>
        </w:rPr>
        <w:t>radi</w:t>
      </w:r>
      <w:r w:rsidRPr="00070D68">
        <w:rPr>
          <w:sz w:val="20"/>
          <w:szCs w:val="20"/>
        </w:rPr>
        <w:t xml:space="preserve"> prizanesljivost</w:t>
      </w:r>
      <w:r w:rsidR="00926B3A" w:rsidRPr="00070D68">
        <w:rPr>
          <w:sz w:val="20"/>
          <w:szCs w:val="20"/>
        </w:rPr>
        <w:t>i</w:t>
      </w:r>
      <w:r w:rsidRPr="00070D68">
        <w:rPr>
          <w:sz w:val="20"/>
          <w:szCs w:val="20"/>
        </w:rPr>
        <w:t xml:space="preserve"> vlagatelj ne more umakniti informacij, ki jih je predložil agenciji.</w:t>
      </w:r>
    </w:p>
    <w:p w14:paraId="54A50D62" w14:textId="77777777" w:rsidR="00D72058" w:rsidRPr="00070D68" w:rsidRDefault="00D72058">
      <w:pPr>
        <w:pStyle w:val="Del"/>
        <w:spacing w:before="0" w:line="260" w:lineRule="atLeast"/>
        <w:jc w:val="both"/>
        <w:rPr>
          <w:sz w:val="20"/>
          <w:szCs w:val="20"/>
        </w:rPr>
      </w:pPr>
    </w:p>
    <w:p w14:paraId="5AFF504D" w14:textId="77777777" w:rsidR="009B6370" w:rsidRPr="00070D68" w:rsidRDefault="009B6370" w:rsidP="009B6370">
      <w:pPr>
        <w:pStyle w:val="Odstavek"/>
        <w:spacing w:before="0" w:line="260" w:lineRule="atLeast"/>
        <w:ind w:firstLine="0"/>
        <w:rPr>
          <w:rFonts w:cs="Times New Roman"/>
          <w:sz w:val="20"/>
          <w:szCs w:val="20"/>
        </w:rPr>
      </w:pPr>
      <w:r w:rsidRPr="00070D68">
        <w:rPr>
          <w:rFonts w:cs="Times New Roman"/>
          <w:sz w:val="20"/>
          <w:szCs w:val="20"/>
        </w:rPr>
        <w:t>(6) Agencija razkrije pristojnim organom drugih držav članic podatke, potrebne za izvršbo po tem zakonu.</w:t>
      </w:r>
    </w:p>
    <w:p w14:paraId="0FB882CD" w14:textId="77777777" w:rsidR="009B6370" w:rsidRPr="00070D68" w:rsidRDefault="009B6370" w:rsidP="009B6370">
      <w:pPr>
        <w:pStyle w:val="Odstavek"/>
        <w:spacing w:before="0" w:line="260" w:lineRule="atLeast"/>
        <w:ind w:firstLine="0"/>
        <w:rPr>
          <w:sz w:val="20"/>
          <w:szCs w:val="20"/>
        </w:rPr>
      </w:pPr>
    </w:p>
    <w:p w14:paraId="347EAA5F" w14:textId="77777777" w:rsidR="00B35AAF" w:rsidRPr="00070D68" w:rsidRDefault="00B4728B" w:rsidP="009B6370">
      <w:pPr>
        <w:pStyle w:val="Del"/>
        <w:spacing w:before="0" w:line="260" w:lineRule="atLeast"/>
        <w:jc w:val="both"/>
        <w:rPr>
          <w:sz w:val="20"/>
          <w:szCs w:val="20"/>
        </w:rPr>
      </w:pPr>
      <w:r w:rsidRPr="00070D68">
        <w:rPr>
          <w:sz w:val="20"/>
          <w:szCs w:val="20"/>
        </w:rPr>
        <w:t>(</w:t>
      </w:r>
      <w:r w:rsidR="009B6370" w:rsidRPr="00070D68">
        <w:rPr>
          <w:sz w:val="20"/>
          <w:szCs w:val="20"/>
        </w:rPr>
        <w:t>7</w:t>
      </w:r>
      <w:r w:rsidR="00B35AAF" w:rsidRPr="00070D68">
        <w:rPr>
          <w:sz w:val="20"/>
          <w:szCs w:val="20"/>
        </w:rPr>
        <w:t>) Določbe tega člena se uporabljajo tudi za medsebojno pomoč pooblaščenim organom tujih držav, če je tako določeno v mednarodnih pogodbah, ki obvezujejo Republiko Slovenijo.</w:t>
      </w:r>
    </w:p>
    <w:p w14:paraId="7A5AC551" w14:textId="44060510" w:rsidR="009B6370" w:rsidRDefault="009B6370" w:rsidP="004D0A32">
      <w:pPr>
        <w:pStyle w:val="Odstavek"/>
        <w:spacing w:before="0" w:line="260" w:lineRule="atLeast"/>
        <w:ind w:firstLine="0"/>
        <w:rPr>
          <w:sz w:val="20"/>
          <w:szCs w:val="20"/>
        </w:rPr>
      </w:pPr>
    </w:p>
    <w:p w14:paraId="0750A738" w14:textId="2223FB41" w:rsidR="00D514DE" w:rsidRPr="00070D68" w:rsidRDefault="00FB7A5A" w:rsidP="0025166A">
      <w:pPr>
        <w:pStyle w:val="len"/>
        <w:numPr>
          <w:ilvl w:val="0"/>
          <w:numId w:val="21"/>
        </w:numPr>
        <w:spacing w:before="0" w:line="260" w:lineRule="atLeast"/>
        <w:ind w:left="0" w:hanging="11"/>
        <w:rPr>
          <w:sz w:val="20"/>
          <w:szCs w:val="20"/>
        </w:rPr>
      </w:pPr>
      <w:bookmarkStart w:id="45" w:name="_Ref26258426"/>
      <w:r>
        <w:rPr>
          <w:sz w:val="20"/>
          <w:szCs w:val="20"/>
        </w:rPr>
        <w:t xml:space="preserve"> </w:t>
      </w:r>
      <w:r w:rsidR="00D514DE" w:rsidRPr="00070D68">
        <w:rPr>
          <w:sz w:val="20"/>
          <w:szCs w:val="20"/>
        </w:rPr>
        <w:t>člen</w:t>
      </w:r>
      <w:bookmarkEnd w:id="45"/>
      <w:r w:rsidR="00D514DE" w:rsidRPr="00070D68">
        <w:rPr>
          <w:sz w:val="20"/>
          <w:szCs w:val="20"/>
        </w:rPr>
        <w:t xml:space="preserve"> </w:t>
      </w:r>
    </w:p>
    <w:p w14:paraId="3C2BCD4F" w14:textId="77777777" w:rsidR="00D514DE" w:rsidRPr="00070D68" w:rsidRDefault="00D514DE" w:rsidP="0025166A">
      <w:pPr>
        <w:pStyle w:val="len"/>
        <w:spacing w:before="0" w:line="260" w:lineRule="atLeast"/>
        <w:rPr>
          <w:sz w:val="20"/>
          <w:szCs w:val="20"/>
        </w:rPr>
      </w:pPr>
      <w:r w:rsidRPr="00070D68">
        <w:rPr>
          <w:sz w:val="20"/>
          <w:szCs w:val="20"/>
        </w:rPr>
        <w:t>(vročitev</w:t>
      </w:r>
      <w:r w:rsidR="00843042" w:rsidRPr="00070D68">
        <w:rPr>
          <w:sz w:val="20"/>
          <w:szCs w:val="20"/>
        </w:rPr>
        <w:t xml:space="preserve"> in izvršitev aktov </w:t>
      </w:r>
      <w:r w:rsidR="0045309B" w:rsidRPr="00070D68">
        <w:rPr>
          <w:sz w:val="20"/>
          <w:szCs w:val="20"/>
        </w:rPr>
        <w:t>agenc</w:t>
      </w:r>
      <w:r w:rsidR="00843042" w:rsidRPr="00070D68">
        <w:rPr>
          <w:sz w:val="20"/>
          <w:szCs w:val="20"/>
        </w:rPr>
        <w:t>ije zoper podjetje, ki ima sedež ali premoženje v drugi državi članici</w:t>
      </w:r>
      <w:r w:rsidRPr="00070D68">
        <w:rPr>
          <w:sz w:val="20"/>
          <w:szCs w:val="20"/>
        </w:rPr>
        <w:t>)</w:t>
      </w:r>
    </w:p>
    <w:p w14:paraId="777031DA" w14:textId="77777777" w:rsidR="00D514DE" w:rsidRPr="00070D68" w:rsidRDefault="00D514DE" w:rsidP="0025166A">
      <w:pPr>
        <w:pStyle w:val="len"/>
        <w:spacing w:before="0" w:line="260" w:lineRule="atLeast"/>
        <w:jc w:val="both"/>
        <w:rPr>
          <w:sz w:val="20"/>
          <w:szCs w:val="20"/>
        </w:rPr>
      </w:pPr>
    </w:p>
    <w:p w14:paraId="26357674" w14:textId="77777777" w:rsidR="00843042" w:rsidRPr="00070D68" w:rsidRDefault="00CC4B39" w:rsidP="0025166A">
      <w:pPr>
        <w:suppressAutoHyphens/>
        <w:spacing w:line="260" w:lineRule="atLeast"/>
        <w:rPr>
          <w:rFonts w:cs="Arial"/>
          <w:sz w:val="20"/>
          <w:szCs w:val="20"/>
        </w:rPr>
      </w:pPr>
      <w:r w:rsidRPr="00070D68">
        <w:rPr>
          <w:rFonts w:cs="Arial"/>
          <w:sz w:val="20"/>
          <w:szCs w:val="20"/>
        </w:rPr>
        <w:t>(1)</w:t>
      </w:r>
      <w:r w:rsidR="00843042" w:rsidRPr="00070D68">
        <w:rPr>
          <w:rFonts w:cs="Arial"/>
          <w:sz w:val="20"/>
          <w:szCs w:val="20"/>
        </w:rPr>
        <w:t xml:space="preserve"> Če podjetje zoper katerega </w:t>
      </w:r>
      <w:r w:rsidR="0045309B" w:rsidRPr="00070D68">
        <w:rPr>
          <w:rFonts w:cs="Arial"/>
          <w:sz w:val="20"/>
          <w:szCs w:val="20"/>
        </w:rPr>
        <w:t>agenc</w:t>
      </w:r>
      <w:r w:rsidR="00843042" w:rsidRPr="00070D68">
        <w:rPr>
          <w:rFonts w:cs="Arial"/>
          <w:sz w:val="20"/>
          <w:szCs w:val="20"/>
        </w:rPr>
        <w:t xml:space="preserve">ija vodi postopek nima sedeža v Republiki Sloveniji, </w:t>
      </w:r>
      <w:r w:rsidR="00FD3613" w:rsidRPr="00070D68">
        <w:rPr>
          <w:rFonts w:cs="Arial"/>
          <w:sz w:val="20"/>
          <w:szCs w:val="20"/>
        </w:rPr>
        <w:t xml:space="preserve">lahko </w:t>
      </w:r>
      <w:r w:rsidR="0045309B" w:rsidRPr="00070D68">
        <w:rPr>
          <w:rFonts w:cs="Arial"/>
          <w:sz w:val="20"/>
          <w:szCs w:val="20"/>
        </w:rPr>
        <w:t>agenc</w:t>
      </w:r>
      <w:r w:rsidR="00843042" w:rsidRPr="00070D68">
        <w:rPr>
          <w:rFonts w:cs="Arial"/>
          <w:sz w:val="20"/>
          <w:szCs w:val="20"/>
        </w:rPr>
        <w:t xml:space="preserve">ija brez nepotrebnega odlašanja zaprosi organ, pristojen za varstvo konkurence druge države članice ali drug pristojen javni organ, ki je pristojen za izvrševanje aktov na podlagi nacionalnih predpisov v drugi državi članici (v nadaljnjem besedilu: zaprošeni organ), v kateri ima to podjetje sedež, da v imenu </w:t>
      </w:r>
      <w:r w:rsidR="0045309B" w:rsidRPr="00070D68">
        <w:rPr>
          <w:rFonts w:cs="Arial"/>
          <w:sz w:val="20"/>
          <w:szCs w:val="20"/>
        </w:rPr>
        <w:t>agenc</w:t>
      </w:r>
      <w:r w:rsidR="00843042" w:rsidRPr="00070D68">
        <w:rPr>
          <w:rFonts w:cs="Arial"/>
          <w:sz w:val="20"/>
          <w:szCs w:val="20"/>
        </w:rPr>
        <w:t>ije vroči podjetju</w:t>
      </w:r>
      <w:r w:rsidR="00254218" w:rsidRPr="00070D68">
        <w:rPr>
          <w:rFonts w:cs="Arial"/>
          <w:sz w:val="20"/>
          <w:szCs w:val="20"/>
        </w:rPr>
        <w:t>:</w:t>
      </w:r>
    </w:p>
    <w:p w14:paraId="6C0DF629" w14:textId="77777777" w:rsidR="00843042" w:rsidRPr="00070D68" w:rsidRDefault="00843042" w:rsidP="0025166A">
      <w:pPr>
        <w:numPr>
          <w:ilvl w:val="0"/>
          <w:numId w:val="26"/>
        </w:numPr>
        <w:suppressAutoHyphens/>
        <w:overflowPunct/>
        <w:autoSpaceDE/>
        <w:autoSpaceDN/>
        <w:adjustRightInd/>
        <w:spacing w:line="260" w:lineRule="atLeast"/>
        <w:ind w:left="567"/>
        <w:textAlignment w:val="auto"/>
        <w:rPr>
          <w:rFonts w:cs="Arial"/>
          <w:sz w:val="20"/>
          <w:szCs w:val="20"/>
        </w:rPr>
      </w:pPr>
      <w:r w:rsidRPr="00070D68">
        <w:rPr>
          <w:rFonts w:cs="Arial"/>
          <w:sz w:val="20"/>
          <w:szCs w:val="20"/>
        </w:rPr>
        <w:t xml:space="preserve">predhodne ugotovitve o domnevni kršitvi </w:t>
      </w:r>
      <w:r w:rsidR="0066484B" w:rsidRPr="00070D68">
        <w:rPr>
          <w:rFonts w:cs="Arial"/>
          <w:sz w:val="20"/>
          <w:szCs w:val="20"/>
        </w:rPr>
        <w:t>5. ali 8. člen</w:t>
      </w:r>
      <w:r w:rsidRPr="00070D68">
        <w:rPr>
          <w:rFonts w:cs="Arial"/>
          <w:sz w:val="20"/>
          <w:szCs w:val="20"/>
        </w:rPr>
        <w:t>a tega zakona ali 101. ali 102. člena Pogodbe o delovanju Evropske unije;</w:t>
      </w:r>
    </w:p>
    <w:p w14:paraId="6EA981AC" w14:textId="77777777" w:rsidR="00843042" w:rsidRPr="00070D68" w:rsidRDefault="00843042" w:rsidP="0025166A">
      <w:pPr>
        <w:numPr>
          <w:ilvl w:val="0"/>
          <w:numId w:val="26"/>
        </w:numPr>
        <w:suppressAutoHyphens/>
        <w:overflowPunct/>
        <w:autoSpaceDE/>
        <w:autoSpaceDN/>
        <w:adjustRightInd/>
        <w:spacing w:line="260" w:lineRule="atLeast"/>
        <w:ind w:left="567"/>
        <w:textAlignment w:val="auto"/>
        <w:rPr>
          <w:rFonts w:cs="Arial"/>
          <w:sz w:val="20"/>
          <w:szCs w:val="20"/>
        </w:rPr>
      </w:pPr>
      <w:r w:rsidRPr="00070D68">
        <w:rPr>
          <w:rFonts w:cs="Arial"/>
          <w:sz w:val="20"/>
          <w:szCs w:val="20"/>
        </w:rPr>
        <w:t xml:space="preserve">drug procesni akt, sprejet v okviru postopkov za uveljavljanje pravil konkurence, ki </w:t>
      </w:r>
      <w:r w:rsidR="008303DE" w:rsidRPr="00070D68">
        <w:rPr>
          <w:rFonts w:cs="Arial"/>
          <w:sz w:val="20"/>
          <w:szCs w:val="20"/>
        </w:rPr>
        <w:t>ga je treba</w:t>
      </w:r>
      <w:r w:rsidRPr="00070D68">
        <w:rPr>
          <w:rFonts w:cs="Arial"/>
          <w:sz w:val="20"/>
          <w:szCs w:val="20"/>
        </w:rPr>
        <w:t xml:space="preserve"> v skladu z nacionalnim pravom vroč</w:t>
      </w:r>
      <w:r w:rsidR="008303DE" w:rsidRPr="00070D68">
        <w:rPr>
          <w:rFonts w:cs="Arial"/>
          <w:sz w:val="20"/>
          <w:szCs w:val="20"/>
        </w:rPr>
        <w:t>iti</w:t>
      </w:r>
      <w:r w:rsidRPr="00070D68">
        <w:rPr>
          <w:rFonts w:cs="Arial"/>
          <w:sz w:val="20"/>
          <w:szCs w:val="20"/>
        </w:rPr>
        <w:t>, in</w:t>
      </w:r>
    </w:p>
    <w:p w14:paraId="77E08A35" w14:textId="77777777" w:rsidR="00843042" w:rsidRPr="00070D68" w:rsidRDefault="00843042" w:rsidP="0025166A">
      <w:pPr>
        <w:numPr>
          <w:ilvl w:val="0"/>
          <w:numId w:val="26"/>
        </w:numPr>
        <w:suppressAutoHyphens/>
        <w:overflowPunct/>
        <w:autoSpaceDE/>
        <w:autoSpaceDN/>
        <w:adjustRightInd/>
        <w:spacing w:line="260" w:lineRule="atLeast"/>
        <w:ind w:left="567"/>
        <w:textAlignment w:val="auto"/>
        <w:rPr>
          <w:rFonts w:cs="Arial"/>
          <w:sz w:val="20"/>
          <w:szCs w:val="20"/>
        </w:rPr>
      </w:pPr>
      <w:r w:rsidRPr="00070D68">
        <w:rPr>
          <w:rFonts w:cs="Arial"/>
          <w:sz w:val="20"/>
          <w:szCs w:val="20"/>
        </w:rPr>
        <w:t xml:space="preserve">druge ustrezne dokumente v zvezi z uporabo </w:t>
      </w:r>
      <w:r w:rsidR="0066484B" w:rsidRPr="00070D68">
        <w:rPr>
          <w:rFonts w:cs="Arial"/>
          <w:sz w:val="20"/>
          <w:szCs w:val="20"/>
        </w:rPr>
        <w:t>5. ali 8. člen</w:t>
      </w:r>
      <w:r w:rsidRPr="00070D68">
        <w:rPr>
          <w:rFonts w:cs="Arial"/>
          <w:sz w:val="20"/>
          <w:szCs w:val="20"/>
        </w:rPr>
        <w:t>a tega zakona ali 101. ali 102. člena Pogodbe o delovanju Evropske unije, med drugim tudi dokumente, ki se nanašajo na izvršitev odločb</w:t>
      </w:r>
      <w:r w:rsidR="008303DE" w:rsidRPr="00070D68">
        <w:rPr>
          <w:rFonts w:cs="Arial"/>
          <w:sz w:val="20"/>
          <w:szCs w:val="20"/>
        </w:rPr>
        <w:t>, s katerimi je podjetju</w:t>
      </w:r>
      <w:r w:rsidRPr="00070D68">
        <w:rPr>
          <w:rFonts w:cs="Arial"/>
          <w:sz w:val="20"/>
          <w:szCs w:val="20"/>
        </w:rPr>
        <w:t xml:space="preserve"> </w:t>
      </w:r>
      <w:r w:rsidR="00652EF3" w:rsidRPr="00070D68">
        <w:rPr>
          <w:rFonts w:cs="Arial"/>
          <w:sz w:val="20"/>
          <w:szCs w:val="20"/>
        </w:rPr>
        <w:t>izre</w:t>
      </w:r>
      <w:r w:rsidR="008303DE" w:rsidRPr="00070D68">
        <w:rPr>
          <w:rFonts w:cs="Arial"/>
          <w:sz w:val="20"/>
          <w:szCs w:val="20"/>
        </w:rPr>
        <w:t>čena</w:t>
      </w:r>
      <w:r w:rsidR="00652EF3" w:rsidRPr="00070D68">
        <w:rPr>
          <w:rFonts w:cs="Arial"/>
          <w:sz w:val="20"/>
          <w:szCs w:val="20"/>
        </w:rPr>
        <w:t xml:space="preserve"> </w:t>
      </w:r>
      <w:r w:rsidR="00EB2836" w:rsidRPr="00070D68">
        <w:rPr>
          <w:rFonts w:cs="Arial"/>
          <w:sz w:val="20"/>
          <w:szCs w:val="20"/>
        </w:rPr>
        <w:t>administrativna</w:t>
      </w:r>
      <w:r w:rsidR="00254218" w:rsidRPr="00070D68">
        <w:rPr>
          <w:rFonts w:cs="Arial"/>
          <w:sz w:val="20"/>
          <w:szCs w:val="20"/>
        </w:rPr>
        <w:t xml:space="preserve"> sankcij</w:t>
      </w:r>
      <w:r w:rsidR="008303DE" w:rsidRPr="00070D68">
        <w:rPr>
          <w:rFonts w:cs="Arial"/>
          <w:sz w:val="20"/>
          <w:szCs w:val="20"/>
        </w:rPr>
        <w:t>a</w:t>
      </w:r>
      <w:r w:rsidRPr="00070D68">
        <w:rPr>
          <w:rFonts w:cs="Arial"/>
          <w:sz w:val="20"/>
          <w:szCs w:val="20"/>
        </w:rPr>
        <w:t xml:space="preserve"> </w:t>
      </w:r>
      <w:r w:rsidR="00254218" w:rsidRPr="00070D68">
        <w:rPr>
          <w:rFonts w:cs="Arial"/>
          <w:sz w:val="20"/>
          <w:szCs w:val="20"/>
        </w:rPr>
        <w:t>ali periodičn</w:t>
      </w:r>
      <w:r w:rsidR="008303DE" w:rsidRPr="00070D68">
        <w:rPr>
          <w:rFonts w:cs="Arial"/>
          <w:sz w:val="20"/>
          <w:szCs w:val="20"/>
        </w:rPr>
        <w:t>a</w:t>
      </w:r>
      <w:r w:rsidRPr="00070D68">
        <w:rPr>
          <w:rFonts w:cs="Arial"/>
          <w:sz w:val="20"/>
          <w:szCs w:val="20"/>
        </w:rPr>
        <w:t xml:space="preserve"> </w:t>
      </w:r>
      <w:r w:rsidR="00EB2836" w:rsidRPr="00070D68">
        <w:rPr>
          <w:rFonts w:cs="Arial"/>
          <w:sz w:val="20"/>
          <w:szCs w:val="20"/>
        </w:rPr>
        <w:t>administrativna</w:t>
      </w:r>
      <w:r w:rsidR="00254218" w:rsidRPr="00070D68">
        <w:rPr>
          <w:rFonts w:cs="Arial"/>
          <w:sz w:val="20"/>
          <w:szCs w:val="20"/>
        </w:rPr>
        <w:t xml:space="preserve"> </w:t>
      </w:r>
      <w:r w:rsidR="008303DE" w:rsidRPr="00070D68">
        <w:rPr>
          <w:rFonts w:cs="Arial"/>
          <w:sz w:val="20"/>
          <w:szCs w:val="20"/>
        </w:rPr>
        <w:t>sankcija</w:t>
      </w:r>
      <w:r w:rsidRPr="00070D68">
        <w:rPr>
          <w:rFonts w:cs="Arial"/>
          <w:sz w:val="20"/>
          <w:szCs w:val="20"/>
        </w:rPr>
        <w:t>.</w:t>
      </w:r>
    </w:p>
    <w:p w14:paraId="7C2314A7" w14:textId="77777777" w:rsidR="00843042" w:rsidRPr="00070D68" w:rsidRDefault="00843042" w:rsidP="0025166A">
      <w:pPr>
        <w:suppressAutoHyphens/>
        <w:spacing w:line="260" w:lineRule="atLeast"/>
        <w:rPr>
          <w:rFonts w:cs="Arial"/>
          <w:sz w:val="20"/>
          <w:szCs w:val="20"/>
        </w:rPr>
      </w:pPr>
    </w:p>
    <w:p w14:paraId="68DC3F2E" w14:textId="77777777" w:rsidR="00843042" w:rsidRPr="00070D68" w:rsidRDefault="00843042" w:rsidP="0025166A">
      <w:pPr>
        <w:spacing w:line="260" w:lineRule="atLeast"/>
        <w:rPr>
          <w:rFonts w:cs="Arial"/>
          <w:sz w:val="20"/>
          <w:szCs w:val="20"/>
        </w:rPr>
      </w:pPr>
      <w:r w:rsidRPr="00070D68">
        <w:rPr>
          <w:rFonts w:cs="Arial"/>
          <w:sz w:val="20"/>
          <w:szCs w:val="20"/>
        </w:rPr>
        <w:t xml:space="preserve">(2) </w:t>
      </w:r>
      <w:r w:rsidR="0045309B" w:rsidRPr="00070D68">
        <w:rPr>
          <w:rFonts w:cs="Arial"/>
          <w:sz w:val="20"/>
          <w:szCs w:val="20"/>
        </w:rPr>
        <w:t>Agenc</w:t>
      </w:r>
      <w:r w:rsidRPr="00070D68">
        <w:rPr>
          <w:rFonts w:cs="Arial"/>
          <w:sz w:val="20"/>
          <w:szCs w:val="20"/>
        </w:rPr>
        <w:t>ija v zaprosilu iz prejšnjega odstavka navede:</w:t>
      </w:r>
    </w:p>
    <w:p w14:paraId="6470B2EE" w14:textId="77777777" w:rsidR="00843042" w:rsidRPr="00070D68" w:rsidRDefault="00843042" w:rsidP="0025166A">
      <w:pPr>
        <w:numPr>
          <w:ilvl w:val="0"/>
          <w:numId w:val="26"/>
        </w:numPr>
        <w:suppressAutoHyphens/>
        <w:overflowPunct/>
        <w:autoSpaceDE/>
        <w:autoSpaceDN/>
        <w:adjustRightInd/>
        <w:spacing w:line="260" w:lineRule="atLeast"/>
        <w:ind w:left="567"/>
        <w:textAlignment w:val="auto"/>
        <w:rPr>
          <w:rFonts w:cs="Arial"/>
          <w:sz w:val="20"/>
          <w:szCs w:val="20"/>
        </w:rPr>
      </w:pPr>
      <w:r w:rsidRPr="00070D68">
        <w:rPr>
          <w:rFonts w:cs="Arial"/>
          <w:sz w:val="20"/>
          <w:szCs w:val="20"/>
        </w:rPr>
        <w:t xml:space="preserve">ime, znani naslov </w:t>
      </w:r>
      <w:r w:rsidR="00254218" w:rsidRPr="00070D68">
        <w:rPr>
          <w:rFonts w:cs="Arial"/>
          <w:sz w:val="20"/>
          <w:szCs w:val="20"/>
        </w:rPr>
        <w:t>podjetja</w:t>
      </w:r>
      <w:r w:rsidRPr="00070D68">
        <w:rPr>
          <w:rFonts w:cs="Arial"/>
          <w:sz w:val="20"/>
          <w:szCs w:val="20"/>
        </w:rPr>
        <w:t xml:space="preserve"> ter morebitne druge relevantne informacije za identifikacijo </w:t>
      </w:r>
      <w:r w:rsidR="00254218" w:rsidRPr="00070D68">
        <w:rPr>
          <w:rFonts w:cs="Arial"/>
          <w:sz w:val="20"/>
          <w:szCs w:val="20"/>
        </w:rPr>
        <w:t>podjetja</w:t>
      </w:r>
      <w:r w:rsidRPr="00070D68">
        <w:rPr>
          <w:rFonts w:cs="Arial"/>
          <w:sz w:val="20"/>
          <w:szCs w:val="20"/>
        </w:rPr>
        <w:t>;</w:t>
      </w:r>
    </w:p>
    <w:p w14:paraId="528D51E4" w14:textId="77777777" w:rsidR="00843042" w:rsidRPr="00070D68" w:rsidRDefault="00254218" w:rsidP="0025166A">
      <w:pPr>
        <w:numPr>
          <w:ilvl w:val="0"/>
          <w:numId w:val="26"/>
        </w:numPr>
        <w:suppressAutoHyphens/>
        <w:overflowPunct/>
        <w:autoSpaceDE/>
        <w:autoSpaceDN/>
        <w:adjustRightInd/>
        <w:spacing w:line="260" w:lineRule="atLeast"/>
        <w:ind w:left="567"/>
        <w:textAlignment w:val="auto"/>
        <w:rPr>
          <w:rFonts w:cs="Arial"/>
          <w:sz w:val="20"/>
          <w:szCs w:val="20"/>
        </w:rPr>
      </w:pPr>
      <w:r w:rsidRPr="00070D68">
        <w:rPr>
          <w:rFonts w:cs="Arial"/>
          <w:sz w:val="20"/>
          <w:szCs w:val="20"/>
        </w:rPr>
        <w:t>kratek opis</w:t>
      </w:r>
      <w:r w:rsidR="00843042" w:rsidRPr="00070D68">
        <w:rPr>
          <w:rFonts w:cs="Arial"/>
          <w:sz w:val="20"/>
          <w:szCs w:val="20"/>
        </w:rPr>
        <w:t xml:space="preserve"> relevantnih dejstev in okoliščin;</w:t>
      </w:r>
    </w:p>
    <w:p w14:paraId="128B7438" w14:textId="77777777" w:rsidR="00843042" w:rsidRPr="00070D68" w:rsidRDefault="00843042" w:rsidP="0025166A">
      <w:pPr>
        <w:numPr>
          <w:ilvl w:val="0"/>
          <w:numId w:val="26"/>
        </w:numPr>
        <w:suppressAutoHyphens/>
        <w:overflowPunct/>
        <w:autoSpaceDE/>
        <w:autoSpaceDN/>
        <w:adjustRightInd/>
        <w:spacing w:line="260" w:lineRule="atLeast"/>
        <w:ind w:left="567"/>
        <w:textAlignment w:val="auto"/>
        <w:rPr>
          <w:rFonts w:cs="Arial"/>
          <w:sz w:val="20"/>
          <w:szCs w:val="20"/>
        </w:rPr>
      </w:pPr>
      <w:r w:rsidRPr="00070D68">
        <w:rPr>
          <w:rFonts w:cs="Arial"/>
          <w:sz w:val="20"/>
          <w:szCs w:val="20"/>
        </w:rPr>
        <w:t>povzetek priložene kopije akta, ki ga je treba vročiti;</w:t>
      </w:r>
    </w:p>
    <w:p w14:paraId="0AF63A66" w14:textId="77777777" w:rsidR="00843042" w:rsidRPr="00070D68" w:rsidRDefault="00843042" w:rsidP="0025166A">
      <w:pPr>
        <w:numPr>
          <w:ilvl w:val="0"/>
          <w:numId w:val="26"/>
        </w:numPr>
        <w:suppressAutoHyphens/>
        <w:overflowPunct/>
        <w:autoSpaceDE/>
        <w:autoSpaceDN/>
        <w:adjustRightInd/>
        <w:spacing w:line="260" w:lineRule="atLeast"/>
        <w:ind w:left="567"/>
        <w:textAlignment w:val="auto"/>
        <w:rPr>
          <w:rFonts w:cs="Arial"/>
          <w:sz w:val="20"/>
          <w:szCs w:val="20"/>
        </w:rPr>
      </w:pPr>
      <w:r w:rsidRPr="00070D68">
        <w:rPr>
          <w:rFonts w:cs="Arial"/>
          <w:sz w:val="20"/>
          <w:szCs w:val="20"/>
        </w:rPr>
        <w:t>naziv, naslov in druge kontaktne podatke zaprošene</w:t>
      </w:r>
      <w:r w:rsidR="008A7993" w:rsidRPr="00070D68">
        <w:rPr>
          <w:rFonts w:cs="Arial"/>
          <w:sz w:val="20"/>
          <w:szCs w:val="20"/>
        </w:rPr>
        <w:t>ga</w:t>
      </w:r>
      <w:r w:rsidRPr="00070D68">
        <w:rPr>
          <w:rFonts w:cs="Arial"/>
          <w:sz w:val="20"/>
          <w:szCs w:val="20"/>
        </w:rPr>
        <w:t xml:space="preserve"> organ</w:t>
      </w:r>
      <w:r w:rsidR="008A7993" w:rsidRPr="00070D68">
        <w:rPr>
          <w:rFonts w:cs="Arial"/>
          <w:sz w:val="20"/>
          <w:szCs w:val="20"/>
        </w:rPr>
        <w:t>a</w:t>
      </w:r>
      <w:r w:rsidR="00254218" w:rsidRPr="00070D68">
        <w:rPr>
          <w:rFonts w:cs="Arial"/>
          <w:sz w:val="20"/>
          <w:szCs w:val="20"/>
        </w:rPr>
        <w:t xml:space="preserve"> </w:t>
      </w:r>
    </w:p>
    <w:p w14:paraId="232B1B6C" w14:textId="77777777" w:rsidR="00843042" w:rsidRPr="00070D68" w:rsidRDefault="00843042" w:rsidP="0025166A">
      <w:pPr>
        <w:numPr>
          <w:ilvl w:val="0"/>
          <w:numId w:val="26"/>
        </w:numPr>
        <w:suppressAutoHyphens/>
        <w:overflowPunct/>
        <w:autoSpaceDE/>
        <w:autoSpaceDN/>
        <w:adjustRightInd/>
        <w:spacing w:line="260" w:lineRule="atLeast"/>
        <w:ind w:left="567"/>
        <w:textAlignment w:val="auto"/>
        <w:rPr>
          <w:rFonts w:cs="Arial"/>
          <w:sz w:val="20"/>
          <w:szCs w:val="20"/>
        </w:rPr>
      </w:pPr>
      <w:r w:rsidRPr="00070D68">
        <w:rPr>
          <w:rFonts w:cs="Arial"/>
          <w:sz w:val="20"/>
          <w:szCs w:val="20"/>
        </w:rPr>
        <w:t xml:space="preserve">roke za vročitev, kot </w:t>
      </w:r>
      <w:r w:rsidR="00254218" w:rsidRPr="00070D68">
        <w:rPr>
          <w:rFonts w:cs="Arial"/>
          <w:sz w:val="20"/>
          <w:szCs w:val="20"/>
        </w:rPr>
        <w:t>so zakonski ali zastaralni roki</w:t>
      </w:r>
      <w:r w:rsidR="00320B17" w:rsidRPr="00070D68">
        <w:rPr>
          <w:rFonts w:cs="Arial"/>
          <w:sz w:val="20"/>
          <w:szCs w:val="20"/>
        </w:rPr>
        <w:t xml:space="preserve"> in</w:t>
      </w:r>
    </w:p>
    <w:p w14:paraId="47C7B2D5" w14:textId="77777777" w:rsidR="00320B17" w:rsidRPr="00070D68" w:rsidRDefault="00194DA4" w:rsidP="0025166A">
      <w:pPr>
        <w:numPr>
          <w:ilvl w:val="0"/>
          <w:numId w:val="26"/>
        </w:numPr>
        <w:suppressAutoHyphens/>
        <w:overflowPunct/>
        <w:autoSpaceDE/>
        <w:autoSpaceDN/>
        <w:adjustRightInd/>
        <w:spacing w:line="260" w:lineRule="atLeast"/>
        <w:ind w:left="567"/>
        <w:textAlignment w:val="auto"/>
        <w:rPr>
          <w:rFonts w:cs="Arial"/>
          <w:sz w:val="20"/>
          <w:szCs w:val="20"/>
        </w:rPr>
      </w:pPr>
      <w:r w:rsidRPr="00070D68">
        <w:rPr>
          <w:rFonts w:cs="Arial"/>
          <w:sz w:val="20"/>
          <w:szCs w:val="20"/>
        </w:rPr>
        <w:t xml:space="preserve">priloži </w:t>
      </w:r>
      <w:r w:rsidR="00320B17" w:rsidRPr="00070D68">
        <w:rPr>
          <w:rFonts w:cs="Arial"/>
          <w:sz w:val="20"/>
          <w:szCs w:val="20"/>
        </w:rPr>
        <w:t>kopijo akta, ki se vroča.</w:t>
      </w:r>
    </w:p>
    <w:p w14:paraId="532482D9" w14:textId="77777777" w:rsidR="00843042" w:rsidRPr="00070D68" w:rsidRDefault="00843042" w:rsidP="0025166A">
      <w:pPr>
        <w:suppressAutoHyphens/>
        <w:spacing w:line="260" w:lineRule="atLeast"/>
        <w:rPr>
          <w:rFonts w:cs="Arial"/>
          <w:sz w:val="20"/>
          <w:szCs w:val="20"/>
        </w:rPr>
      </w:pPr>
    </w:p>
    <w:p w14:paraId="3ABCA722" w14:textId="77777777" w:rsidR="00843042" w:rsidRPr="00070D68" w:rsidRDefault="00843042" w:rsidP="0025166A">
      <w:pPr>
        <w:suppressAutoHyphens/>
        <w:spacing w:line="260" w:lineRule="atLeast"/>
        <w:rPr>
          <w:rFonts w:cs="Arial"/>
          <w:sz w:val="20"/>
          <w:szCs w:val="20"/>
        </w:rPr>
      </w:pPr>
      <w:r w:rsidRPr="00070D68">
        <w:rPr>
          <w:rFonts w:cs="Arial"/>
          <w:sz w:val="20"/>
          <w:szCs w:val="20"/>
        </w:rPr>
        <w:t xml:space="preserve">(3) Če podjetje, kateremu je s pravnomočno odločbo </w:t>
      </w:r>
      <w:r w:rsidR="00652EF3" w:rsidRPr="00070D68">
        <w:rPr>
          <w:rFonts w:cs="Arial"/>
          <w:sz w:val="20"/>
          <w:szCs w:val="20"/>
        </w:rPr>
        <w:t>izrečena</w:t>
      </w:r>
      <w:r w:rsidRPr="00070D68">
        <w:rPr>
          <w:rFonts w:cs="Arial"/>
          <w:sz w:val="20"/>
          <w:szCs w:val="20"/>
        </w:rPr>
        <w:t xml:space="preserve"> </w:t>
      </w:r>
      <w:r w:rsidR="00EB2836" w:rsidRPr="00070D68">
        <w:rPr>
          <w:rFonts w:cs="Arial"/>
          <w:sz w:val="20"/>
          <w:szCs w:val="20"/>
        </w:rPr>
        <w:t>administrativna</w:t>
      </w:r>
      <w:r w:rsidRPr="00070D68">
        <w:rPr>
          <w:rFonts w:cs="Arial"/>
          <w:sz w:val="20"/>
          <w:szCs w:val="20"/>
        </w:rPr>
        <w:t xml:space="preserve"> sankcij</w:t>
      </w:r>
      <w:r w:rsidR="00B00A1D" w:rsidRPr="00070D68">
        <w:rPr>
          <w:rFonts w:cs="Arial"/>
          <w:sz w:val="20"/>
          <w:szCs w:val="20"/>
        </w:rPr>
        <w:t>a</w:t>
      </w:r>
      <w:r w:rsidRPr="00070D68">
        <w:rPr>
          <w:rFonts w:cs="Arial"/>
          <w:sz w:val="20"/>
          <w:szCs w:val="20"/>
        </w:rPr>
        <w:t xml:space="preserve"> ali periodičn</w:t>
      </w:r>
      <w:r w:rsidR="00B00A1D" w:rsidRPr="00070D68">
        <w:rPr>
          <w:rFonts w:cs="Arial"/>
          <w:sz w:val="20"/>
          <w:szCs w:val="20"/>
        </w:rPr>
        <w:t>a</w:t>
      </w:r>
      <w:r w:rsidRPr="00070D68">
        <w:rPr>
          <w:rFonts w:cs="Arial"/>
          <w:sz w:val="20"/>
          <w:szCs w:val="20"/>
        </w:rPr>
        <w:t xml:space="preserve"> </w:t>
      </w:r>
      <w:r w:rsidR="00EB2836" w:rsidRPr="00070D68">
        <w:rPr>
          <w:rFonts w:cs="Arial"/>
          <w:sz w:val="20"/>
          <w:szCs w:val="20"/>
        </w:rPr>
        <w:t>administrativna</w:t>
      </w:r>
      <w:r w:rsidRPr="00070D68">
        <w:rPr>
          <w:rFonts w:cs="Arial"/>
          <w:sz w:val="20"/>
          <w:szCs w:val="20"/>
        </w:rPr>
        <w:t xml:space="preserve"> sankcij</w:t>
      </w:r>
      <w:r w:rsidR="00B00A1D" w:rsidRPr="00070D68">
        <w:rPr>
          <w:rFonts w:cs="Arial"/>
          <w:sz w:val="20"/>
          <w:szCs w:val="20"/>
        </w:rPr>
        <w:t>a</w:t>
      </w:r>
      <w:r w:rsidRPr="00070D68">
        <w:rPr>
          <w:rFonts w:cs="Arial"/>
          <w:sz w:val="20"/>
          <w:szCs w:val="20"/>
        </w:rPr>
        <w:t xml:space="preserve"> na podlagi tega zakona, nima </w:t>
      </w:r>
      <w:r w:rsidR="00762031" w:rsidRPr="00070D68">
        <w:rPr>
          <w:rFonts w:cs="Arial"/>
          <w:sz w:val="20"/>
          <w:szCs w:val="20"/>
        </w:rPr>
        <w:t xml:space="preserve">v Republiki Sloveniji </w:t>
      </w:r>
      <w:r w:rsidRPr="00070D68">
        <w:rPr>
          <w:rFonts w:cs="Arial"/>
          <w:sz w:val="20"/>
          <w:szCs w:val="20"/>
        </w:rPr>
        <w:t xml:space="preserve">zadostnih sredstev za plačilo </w:t>
      </w:r>
      <w:r w:rsidR="00652EF3" w:rsidRPr="00070D68">
        <w:rPr>
          <w:rFonts w:cs="Arial"/>
          <w:sz w:val="20"/>
          <w:szCs w:val="20"/>
        </w:rPr>
        <w:t xml:space="preserve">izrečene </w:t>
      </w:r>
      <w:r w:rsidR="00EB2836" w:rsidRPr="00070D68">
        <w:rPr>
          <w:rFonts w:cs="Arial"/>
          <w:sz w:val="20"/>
          <w:szCs w:val="20"/>
        </w:rPr>
        <w:t xml:space="preserve">administrativne </w:t>
      </w:r>
      <w:r w:rsidRPr="00070D68">
        <w:rPr>
          <w:rFonts w:cs="Arial"/>
          <w:sz w:val="20"/>
          <w:szCs w:val="20"/>
        </w:rPr>
        <w:t xml:space="preserve">sankcije, </w:t>
      </w:r>
      <w:r w:rsidR="0045309B" w:rsidRPr="00070D68">
        <w:rPr>
          <w:rFonts w:cs="Arial"/>
          <w:sz w:val="20"/>
          <w:szCs w:val="20"/>
        </w:rPr>
        <w:t>agenc</w:t>
      </w:r>
      <w:r w:rsidRPr="00070D68">
        <w:rPr>
          <w:rFonts w:cs="Arial"/>
          <w:sz w:val="20"/>
          <w:szCs w:val="20"/>
        </w:rPr>
        <w:t>ija brez nepotrebnega odlašanja prosi zaprošeni organ</w:t>
      </w:r>
      <w:r w:rsidR="00B00A1D" w:rsidRPr="00070D68">
        <w:rPr>
          <w:rFonts w:cs="Arial"/>
          <w:sz w:val="20"/>
          <w:szCs w:val="20"/>
        </w:rPr>
        <w:t xml:space="preserve"> v državi</w:t>
      </w:r>
      <w:r w:rsidR="00084785" w:rsidRPr="00070D68">
        <w:rPr>
          <w:rFonts w:cs="Arial"/>
          <w:sz w:val="20"/>
          <w:szCs w:val="20"/>
        </w:rPr>
        <w:t xml:space="preserve"> članici</w:t>
      </w:r>
      <w:r w:rsidRPr="00070D68">
        <w:rPr>
          <w:rFonts w:cs="Arial"/>
          <w:sz w:val="20"/>
          <w:szCs w:val="20"/>
        </w:rPr>
        <w:t xml:space="preserve">, kjer ima to podjetje sedež ali premoženje, da od podjetja izterja plačilo </w:t>
      </w:r>
      <w:r w:rsidR="00652EF3" w:rsidRPr="00070D68">
        <w:rPr>
          <w:rFonts w:cs="Arial"/>
          <w:sz w:val="20"/>
          <w:szCs w:val="20"/>
        </w:rPr>
        <w:t xml:space="preserve">izrečene </w:t>
      </w:r>
      <w:r w:rsidR="00EB2836" w:rsidRPr="00070D68">
        <w:rPr>
          <w:rFonts w:cs="Arial"/>
          <w:sz w:val="20"/>
          <w:szCs w:val="20"/>
        </w:rPr>
        <w:t xml:space="preserve">administrativne </w:t>
      </w:r>
      <w:r w:rsidRPr="00070D68">
        <w:rPr>
          <w:rFonts w:cs="Arial"/>
          <w:sz w:val="20"/>
          <w:szCs w:val="20"/>
        </w:rPr>
        <w:t xml:space="preserve">sankcije ali periodične </w:t>
      </w:r>
      <w:r w:rsidR="00EB2836" w:rsidRPr="00070D68">
        <w:rPr>
          <w:rFonts w:cs="Arial"/>
          <w:sz w:val="20"/>
          <w:szCs w:val="20"/>
        </w:rPr>
        <w:t xml:space="preserve">administrativne </w:t>
      </w:r>
      <w:r w:rsidRPr="00070D68">
        <w:rPr>
          <w:rFonts w:cs="Arial"/>
          <w:sz w:val="20"/>
          <w:szCs w:val="20"/>
        </w:rPr>
        <w:t>sankcije.</w:t>
      </w:r>
    </w:p>
    <w:p w14:paraId="72649732" w14:textId="77777777" w:rsidR="00843042" w:rsidRPr="00070D68" w:rsidRDefault="00843042" w:rsidP="0025166A">
      <w:pPr>
        <w:overflowPunct/>
        <w:autoSpaceDE/>
        <w:autoSpaceDN/>
        <w:adjustRightInd/>
        <w:spacing w:line="260" w:lineRule="atLeast"/>
        <w:textAlignment w:val="auto"/>
        <w:rPr>
          <w:rFonts w:cs="Arial"/>
          <w:sz w:val="20"/>
          <w:szCs w:val="20"/>
        </w:rPr>
      </w:pPr>
    </w:p>
    <w:p w14:paraId="1ECB97B3" w14:textId="77777777" w:rsidR="00AB4654" w:rsidRPr="00070D68" w:rsidRDefault="00843042" w:rsidP="00B14679">
      <w:pPr>
        <w:suppressAutoHyphens/>
        <w:overflowPunct/>
        <w:autoSpaceDE/>
        <w:autoSpaceDN/>
        <w:adjustRightInd/>
        <w:spacing w:line="260" w:lineRule="atLeast"/>
        <w:textAlignment w:val="auto"/>
        <w:rPr>
          <w:rFonts w:cs="Arial"/>
          <w:sz w:val="20"/>
          <w:szCs w:val="20"/>
        </w:rPr>
      </w:pPr>
      <w:r w:rsidRPr="00070D68">
        <w:rPr>
          <w:rFonts w:cs="Arial"/>
          <w:sz w:val="20"/>
          <w:szCs w:val="20"/>
        </w:rPr>
        <w:t xml:space="preserve">(4) </w:t>
      </w:r>
      <w:r w:rsidR="0045309B" w:rsidRPr="00070D68">
        <w:rPr>
          <w:rFonts w:cs="Arial"/>
          <w:sz w:val="20"/>
          <w:szCs w:val="20"/>
        </w:rPr>
        <w:t>Agenc</w:t>
      </w:r>
      <w:r w:rsidRPr="00070D68">
        <w:rPr>
          <w:rFonts w:cs="Arial"/>
          <w:sz w:val="20"/>
          <w:szCs w:val="20"/>
        </w:rPr>
        <w:t>ija v zaprosilu iz prejšnjega odstavka navede:</w:t>
      </w:r>
    </w:p>
    <w:p w14:paraId="18093CD2" w14:textId="1C059FAE" w:rsidR="00320B17" w:rsidRPr="00070D68" w:rsidRDefault="00320B17" w:rsidP="00320B17">
      <w:pPr>
        <w:numPr>
          <w:ilvl w:val="0"/>
          <w:numId w:val="26"/>
        </w:numPr>
        <w:suppressAutoHyphens/>
        <w:overflowPunct/>
        <w:autoSpaceDE/>
        <w:autoSpaceDN/>
        <w:adjustRightInd/>
        <w:spacing w:line="260" w:lineRule="atLeast"/>
        <w:ind w:left="567"/>
        <w:textAlignment w:val="auto"/>
        <w:rPr>
          <w:rFonts w:cs="Arial"/>
          <w:sz w:val="20"/>
          <w:szCs w:val="20"/>
        </w:rPr>
      </w:pPr>
      <w:r w:rsidRPr="00070D68">
        <w:rPr>
          <w:rFonts w:cs="Arial"/>
          <w:sz w:val="20"/>
          <w:szCs w:val="20"/>
        </w:rPr>
        <w:t>ime, znani naslov podjetja ter morebitne druge relevantne informacije za identifikacijo podjetja;</w:t>
      </w:r>
    </w:p>
    <w:p w14:paraId="356F0E3F" w14:textId="77777777" w:rsidR="00320B17" w:rsidRPr="00070D68" w:rsidRDefault="00320B17" w:rsidP="00320B17">
      <w:pPr>
        <w:numPr>
          <w:ilvl w:val="0"/>
          <w:numId w:val="26"/>
        </w:numPr>
        <w:suppressAutoHyphens/>
        <w:overflowPunct/>
        <w:autoSpaceDE/>
        <w:autoSpaceDN/>
        <w:adjustRightInd/>
        <w:spacing w:line="260" w:lineRule="atLeast"/>
        <w:ind w:left="567"/>
        <w:textAlignment w:val="auto"/>
        <w:rPr>
          <w:rFonts w:cs="Arial"/>
          <w:sz w:val="20"/>
          <w:szCs w:val="20"/>
        </w:rPr>
      </w:pPr>
      <w:r w:rsidRPr="00070D68">
        <w:rPr>
          <w:rFonts w:cs="Arial"/>
          <w:sz w:val="20"/>
          <w:szCs w:val="20"/>
        </w:rPr>
        <w:t>kratek opis relevantnih dejstev in okoliščin;</w:t>
      </w:r>
    </w:p>
    <w:p w14:paraId="00824515" w14:textId="77777777" w:rsidR="00320B17" w:rsidRPr="00070D68" w:rsidRDefault="00320B17" w:rsidP="00320B17">
      <w:pPr>
        <w:numPr>
          <w:ilvl w:val="0"/>
          <w:numId w:val="26"/>
        </w:numPr>
        <w:suppressAutoHyphens/>
        <w:overflowPunct/>
        <w:autoSpaceDE/>
        <w:autoSpaceDN/>
        <w:adjustRightInd/>
        <w:spacing w:line="260" w:lineRule="atLeast"/>
        <w:ind w:left="567"/>
        <w:textAlignment w:val="auto"/>
        <w:rPr>
          <w:rFonts w:cs="Arial"/>
          <w:sz w:val="20"/>
          <w:szCs w:val="20"/>
        </w:rPr>
      </w:pPr>
      <w:r w:rsidRPr="00070D68">
        <w:rPr>
          <w:rFonts w:cs="Arial"/>
          <w:sz w:val="20"/>
          <w:szCs w:val="20"/>
        </w:rPr>
        <w:t>povzetek priložene kopije akta, ki ga je treba izvršiti;</w:t>
      </w:r>
    </w:p>
    <w:p w14:paraId="20A0E0F7" w14:textId="77777777" w:rsidR="00320B17" w:rsidRPr="00070D68" w:rsidRDefault="00320B17" w:rsidP="00320B17">
      <w:pPr>
        <w:numPr>
          <w:ilvl w:val="0"/>
          <w:numId w:val="26"/>
        </w:numPr>
        <w:suppressAutoHyphens/>
        <w:overflowPunct/>
        <w:autoSpaceDE/>
        <w:autoSpaceDN/>
        <w:adjustRightInd/>
        <w:spacing w:line="260" w:lineRule="atLeast"/>
        <w:ind w:left="567"/>
        <w:textAlignment w:val="auto"/>
        <w:rPr>
          <w:rFonts w:cs="Arial"/>
          <w:sz w:val="20"/>
          <w:szCs w:val="20"/>
        </w:rPr>
      </w:pPr>
      <w:r w:rsidRPr="00070D68">
        <w:rPr>
          <w:rFonts w:cs="Arial"/>
          <w:sz w:val="20"/>
          <w:szCs w:val="20"/>
        </w:rPr>
        <w:t>naziv, naslov in druge kontaktne podatke zaprošenega organa;</w:t>
      </w:r>
    </w:p>
    <w:p w14:paraId="56E32F42" w14:textId="77777777" w:rsidR="00320B17" w:rsidRPr="00070D68" w:rsidRDefault="00320B17" w:rsidP="00320B17">
      <w:pPr>
        <w:numPr>
          <w:ilvl w:val="0"/>
          <w:numId w:val="26"/>
        </w:numPr>
        <w:suppressAutoHyphens/>
        <w:overflowPunct/>
        <w:autoSpaceDE/>
        <w:autoSpaceDN/>
        <w:adjustRightInd/>
        <w:spacing w:line="260" w:lineRule="atLeast"/>
        <w:ind w:left="567"/>
        <w:textAlignment w:val="auto"/>
        <w:rPr>
          <w:rFonts w:cs="Arial"/>
          <w:sz w:val="20"/>
          <w:szCs w:val="20"/>
        </w:rPr>
      </w:pPr>
      <w:r w:rsidRPr="00070D68">
        <w:rPr>
          <w:rFonts w:cs="Arial"/>
          <w:sz w:val="20"/>
          <w:szCs w:val="20"/>
        </w:rPr>
        <w:t xml:space="preserve">roke za </w:t>
      </w:r>
      <w:r w:rsidR="006528EA" w:rsidRPr="00070D68">
        <w:rPr>
          <w:rFonts w:cs="Arial"/>
          <w:sz w:val="20"/>
          <w:szCs w:val="20"/>
        </w:rPr>
        <w:t>izvršitev</w:t>
      </w:r>
      <w:r w:rsidRPr="00070D68">
        <w:rPr>
          <w:rFonts w:cs="Arial"/>
          <w:sz w:val="20"/>
          <w:szCs w:val="20"/>
        </w:rPr>
        <w:t>, kot so zakonski ali zastaralni roki;</w:t>
      </w:r>
    </w:p>
    <w:p w14:paraId="6498DFE9" w14:textId="77777777" w:rsidR="00843042" w:rsidRPr="00070D68" w:rsidRDefault="00843042" w:rsidP="0025166A">
      <w:pPr>
        <w:numPr>
          <w:ilvl w:val="0"/>
          <w:numId w:val="26"/>
        </w:numPr>
        <w:suppressAutoHyphens/>
        <w:overflowPunct/>
        <w:autoSpaceDE/>
        <w:autoSpaceDN/>
        <w:adjustRightInd/>
        <w:spacing w:line="260" w:lineRule="atLeast"/>
        <w:ind w:left="567"/>
        <w:textAlignment w:val="auto"/>
        <w:rPr>
          <w:rFonts w:cs="Arial"/>
          <w:sz w:val="20"/>
          <w:szCs w:val="20"/>
        </w:rPr>
      </w:pPr>
      <w:r w:rsidRPr="00070D68">
        <w:rPr>
          <w:rFonts w:cs="Arial"/>
          <w:sz w:val="20"/>
          <w:szCs w:val="20"/>
        </w:rPr>
        <w:lastRenderedPageBreak/>
        <w:t>informacije o odločbi, na podlagi katere je dovoljena izvršitev v državi članici organa prosilca;</w:t>
      </w:r>
    </w:p>
    <w:p w14:paraId="57D2E993" w14:textId="77777777" w:rsidR="00843042" w:rsidRPr="00070D68" w:rsidRDefault="00843042" w:rsidP="0025166A">
      <w:pPr>
        <w:numPr>
          <w:ilvl w:val="0"/>
          <w:numId w:val="26"/>
        </w:numPr>
        <w:suppressAutoHyphens/>
        <w:overflowPunct/>
        <w:autoSpaceDE/>
        <w:autoSpaceDN/>
        <w:adjustRightInd/>
        <w:spacing w:line="260" w:lineRule="atLeast"/>
        <w:ind w:left="567"/>
        <w:textAlignment w:val="auto"/>
        <w:rPr>
          <w:rFonts w:cs="Arial"/>
          <w:sz w:val="20"/>
          <w:szCs w:val="20"/>
        </w:rPr>
      </w:pPr>
      <w:r w:rsidRPr="00070D68">
        <w:rPr>
          <w:rFonts w:cs="Arial"/>
          <w:sz w:val="20"/>
          <w:szCs w:val="20"/>
        </w:rPr>
        <w:t>datum pravnomočn</w:t>
      </w:r>
      <w:r w:rsidR="006D3CEF" w:rsidRPr="00070D68">
        <w:rPr>
          <w:rFonts w:cs="Arial"/>
          <w:sz w:val="20"/>
          <w:szCs w:val="20"/>
        </w:rPr>
        <w:t>osti odločbe</w:t>
      </w:r>
      <w:r w:rsidRPr="00070D68">
        <w:rPr>
          <w:rFonts w:cs="Arial"/>
          <w:sz w:val="20"/>
          <w:szCs w:val="20"/>
        </w:rPr>
        <w:t>;</w:t>
      </w:r>
    </w:p>
    <w:p w14:paraId="515796E0" w14:textId="77777777" w:rsidR="00843042" w:rsidRPr="00070D68" w:rsidRDefault="00843042" w:rsidP="0025166A">
      <w:pPr>
        <w:numPr>
          <w:ilvl w:val="0"/>
          <w:numId w:val="26"/>
        </w:numPr>
        <w:suppressAutoHyphens/>
        <w:overflowPunct/>
        <w:autoSpaceDE/>
        <w:autoSpaceDN/>
        <w:adjustRightInd/>
        <w:spacing w:line="260" w:lineRule="atLeast"/>
        <w:ind w:left="567"/>
        <w:textAlignment w:val="auto"/>
        <w:rPr>
          <w:rFonts w:cs="Arial"/>
          <w:sz w:val="20"/>
          <w:szCs w:val="20"/>
        </w:rPr>
      </w:pPr>
      <w:r w:rsidRPr="00070D68">
        <w:rPr>
          <w:rFonts w:cs="Arial"/>
          <w:sz w:val="20"/>
          <w:szCs w:val="20"/>
        </w:rPr>
        <w:t xml:space="preserve">znesek </w:t>
      </w:r>
      <w:r w:rsidR="00EB2836" w:rsidRPr="00070D68">
        <w:rPr>
          <w:rFonts w:cs="Arial"/>
          <w:sz w:val="20"/>
          <w:szCs w:val="20"/>
        </w:rPr>
        <w:t xml:space="preserve">administrativne </w:t>
      </w:r>
      <w:r w:rsidRPr="00070D68">
        <w:rPr>
          <w:rFonts w:cs="Arial"/>
          <w:sz w:val="20"/>
          <w:szCs w:val="20"/>
        </w:rPr>
        <w:t xml:space="preserve">sankcije ali periodične </w:t>
      </w:r>
      <w:r w:rsidR="00EB2836" w:rsidRPr="00070D68">
        <w:rPr>
          <w:rFonts w:cs="Arial"/>
          <w:sz w:val="20"/>
          <w:szCs w:val="20"/>
        </w:rPr>
        <w:t xml:space="preserve">administrativne </w:t>
      </w:r>
      <w:r w:rsidR="00194DA4" w:rsidRPr="00070D68">
        <w:rPr>
          <w:rFonts w:cs="Arial"/>
          <w:sz w:val="20"/>
          <w:szCs w:val="20"/>
        </w:rPr>
        <w:t>sankcije;</w:t>
      </w:r>
    </w:p>
    <w:p w14:paraId="2843ED7D" w14:textId="77777777" w:rsidR="00194DA4" w:rsidRPr="00070D68" w:rsidRDefault="00843042" w:rsidP="00194DA4">
      <w:pPr>
        <w:numPr>
          <w:ilvl w:val="0"/>
          <w:numId w:val="26"/>
        </w:numPr>
        <w:suppressAutoHyphens/>
        <w:overflowPunct/>
        <w:autoSpaceDE/>
        <w:autoSpaceDN/>
        <w:adjustRightInd/>
        <w:spacing w:line="260" w:lineRule="atLeast"/>
        <w:ind w:left="567"/>
        <w:textAlignment w:val="auto"/>
        <w:rPr>
          <w:rFonts w:cs="Arial"/>
          <w:sz w:val="20"/>
          <w:szCs w:val="20"/>
        </w:rPr>
      </w:pPr>
      <w:r w:rsidRPr="00070D68">
        <w:rPr>
          <w:rFonts w:cs="Arial"/>
          <w:sz w:val="20"/>
          <w:szCs w:val="20"/>
        </w:rPr>
        <w:t xml:space="preserve">informacije o tem, kako je </w:t>
      </w:r>
      <w:r w:rsidR="0045309B" w:rsidRPr="00070D68">
        <w:rPr>
          <w:rFonts w:cs="Arial"/>
          <w:sz w:val="20"/>
          <w:szCs w:val="20"/>
        </w:rPr>
        <w:t>agenc</w:t>
      </w:r>
      <w:r w:rsidR="00254218" w:rsidRPr="00070D68">
        <w:rPr>
          <w:rFonts w:cs="Arial"/>
          <w:sz w:val="20"/>
          <w:szCs w:val="20"/>
        </w:rPr>
        <w:t>ija</w:t>
      </w:r>
      <w:r w:rsidRPr="00070D68">
        <w:rPr>
          <w:rFonts w:cs="Arial"/>
          <w:sz w:val="20"/>
          <w:szCs w:val="20"/>
        </w:rPr>
        <w:t xml:space="preserve"> v razumnih mejah skušal</w:t>
      </w:r>
      <w:r w:rsidR="00254218" w:rsidRPr="00070D68">
        <w:rPr>
          <w:rFonts w:cs="Arial"/>
          <w:sz w:val="20"/>
          <w:szCs w:val="20"/>
        </w:rPr>
        <w:t>a</w:t>
      </w:r>
      <w:r w:rsidRPr="00070D68">
        <w:rPr>
          <w:rFonts w:cs="Arial"/>
          <w:sz w:val="20"/>
          <w:szCs w:val="20"/>
        </w:rPr>
        <w:t xml:space="preserve"> izv</w:t>
      </w:r>
      <w:r w:rsidR="00194DA4" w:rsidRPr="00070D68">
        <w:rPr>
          <w:rFonts w:cs="Arial"/>
          <w:sz w:val="20"/>
          <w:szCs w:val="20"/>
        </w:rPr>
        <w:t>ršiti odločbo na svojem ozemlju ter</w:t>
      </w:r>
    </w:p>
    <w:p w14:paraId="50FA8D48" w14:textId="77777777" w:rsidR="00843042" w:rsidRPr="00070D68" w:rsidRDefault="00194DA4" w:rsidP="0025166A">
      <w:pPr>
        <w:numPr>
          <w:ilvl w:val="0"/>
          <w:numId w:val="26"/>
        </w:numPr>
        <w:suppressAutoHyphens/>
        <w:overflowPunct/>
        <w:autoSpaceDE/>
        <w:autoSpaceDN/>
        <w:adjustRightInd/>
        <w:spacing w:line="260" w:lineRule="atLeast"/>
        <w:ind w:left="567"/>
        <w:textAlignment w:val="auto"/>
        <w:rPr>
          <w:rFonts w:cs="Arial"/>
          <w:sz w:val="20"/>
          <w:szCs w:val="20"/>
        </w:rPr>
      </w:pPr>
      <w:r w:rsidRPr="00070D68">
        <w:rPr>
          <w:rFonts w:cs="Arial"/>
          <w:sz w:val="20"/>
          <w:szCs w:val="20"/>
        </w:rPr>
        <w:t>priloži kopijo akta, ki ga je treba izvršiti.</w:t>
      </w:r>
    </w:p>
    <w:p w14:paraId="370AD7D3" w14:textId="77777777" w:rsidR="00843042" w:rsidRPr="00070D68" w:rsidRDefault="00843042" w:rsidP="0025166A">
      <w:pPr>
        <w:suppressAutoHyphens/>
        <w:spacing w:line="260" w:lineRule="atLeast"/>
        <w:rPr>
          <w:rFonts w:cs="Arial"/>
          <w:sz w:val="20"/>
          <w:szCs w:val="20"/>
        </w:rPr>
      </w:pPr>
    </w:p>
    <w:p w14:paraId="36069D3C" w14:textId="77777777" w:rsidR="00843042" w:rsidRPr="00070D68" w:rsidRDefault="00843042" w:rsidP="0025166A">
      <w:pPr>
        <w:overflowPunct/>
        <w:autoSpaceDE/>
        <w:autoSpaceDN/>
        <w:adjustRightInd/>
        <w:spacing w:line="260" w:lineRule="atLeast"/>
        <w:textAlignment w:val="auto"/>
        <w:rPr>
          <w:rFonts w:cs="Arial"/>
          <w:sz w:val="20"/>
          <w:szCs w:val="20"/>
        </w:rPr>
      </w:pPr>
      <w:r w:rsidRPr="00070D68">
        <w:rPr>
          <w:rFonts w:cs="Arial"/>
          <w:sz w:val="20"/>
          <w:szCs w:val="20"/>
        </w:rPr>
        <w:t xml:space="preserve">(5) </w:t>
      </w:r>
      <w:r w:rsidR="0045309B" w:rsidRPr="00070D68">
        <w:rPr>
          <w:rFonts w:cs="Arial"/>
          <w:sz w:val="20"/>
          <w:szCs w:val="20"/>
        </w:rPr>
        <w:t>Agenc</w:t>
      </w:r>
      <w:r w:rsidRPr="00070D68">
        <w:rPr>
          <w:rFonts w:cs="Arial"/>
          <w:sz w:val="20"/>
          <w:szCs w:val="20"/>
        </w:rPr>
        <w:t xml:space="preserve">ija pošlje zaprosilo iz prvega ali tretjega odstavka tega člena zaprošenemu organu v uradnem jeziku ali enem od uradnih jezikov zaprošenega organa, razen kadar se </w:t>
      </w:r>
      <w:r w:rsidR="0045309B" w:rsidRPr="00070D68">
        <w:rPr>
          <w:rFonts w:cs="Arial"/>
          <w:sz w:val="20"/>
          <w:szCs w:val="20"/>
        </w:rPr>
        <w:t>agenc</w:t>
      </w:r>
      <w:r w:rsidRPr="00070D68">
        <w:rPr>
          <w:rFonts w:cs="Arial"/>
          <w:sz w:val="20"/>
          <w:szCs w:val="20"/>
        </w:rPr>
        <w:t>ija in zaprošeni organ dogovorita drugače. Če pravo države članice zaprošenega organa določa, da morajo biti odločbe ali drugi akti predložen</w:t>
      </w:r>
      <w:r w:rsidR="009D7EFF" w:rsidRPr="00070D68">
        <w:rPr>
          <w:rFonts w:cs="Arial"/>
          <w:sz w:val="20"/>
          <w:szCs w:val="20"/>
        </w:rPr>
        <w:t>i</w:t>
      </w:r>
      <w:r w:rsidRPr="00070D68">
        <w:rPr>
          <w:rFonts w:cs="Arial"/>
          <w:sz w:val="20"/>
          <w:szCs w:val="20"/>
        </w:rPr>
        <w:t xml:space="preserve"> v uradnem jeziku te države, </w:t>
      </w:r>
      <w:r w:rsidR="0045309B" w:rsidRPr="00070D68">
        <w:rPr>
          <w:rFonts w:cs="Arial"/>
          <w:sz w:val="20"/>
          <w:szCs w:val="20"/>
        </w:rPr>
        <w:t>agenc</w:t>
      </w:r>
      <w:r w:rsidRPr="00070D68">
        <w:rPr>
          <w:rFonts w:cs="Arial"/>
          <w:sz w:val="20"/>
          <w:szCs w:val="20"/>
        </w:rPr>
        <w:t xml:space="preserve">ija zaprosilu priloži uradni prevod akta, ki ga je treba vročiti, ali odločbe, </w:t>
      </w:r>
      <w:r w:rsidR="00254218" w:rsidRPr="00070D68">
        <w:rPr>
          <w:rFonts w:cs="Arial"/>
          <w:sz w:val="20"/>
          <w:szCs w:val="20"/>
        </w:rPr>
        <w:t xml:space="preserve">s katero je </w:t>
      </w:r>
      <w:r w:rsidR="00652EF3" w:rsidRPr="00070D68">
        <w:rPr>
          <w:rFonts w:cs="Arial"/>
          <w:sz w:val="20"/>
          <w:szCs w:val="20"/>
        </w:rPr>
        <w:t xml:space="preserve">izrečena </w:t>
      </w:r>
      <w:r w:rsidR="00EB2836" w:rsidRPr="00070D68">
        <w:rPr>
          <w:rFonts w:cs="Arial"/>
          <w:sz w:val="20"/>
          <w:szCs w:val="20"/>
        </w:rPr>
        <w:t xml:space="preserve">administrativna </w:t>
      </w:r>
      <w:r w:rsidRPr="00070D68">
        <w:rPr>
          <w:rFonts w:cs="Arial"/>
          <w:sz w:val="20"/>
          <w:szCs w:val="20"/>
        </w:rPr>
        <w:t>sankcij</w:t>
      </w:r>
      <w:r w:rsidR="00254218" w:rsidRPr="00070D68">
        <w:rPr>
          <w:rFonts w:cs="Arial"/>
          <w:sz w:val="20"/>
          <w:szCs w:val="20"/>
        </w:rPr>
        <w:t>a</w:t>
      </w:r>
      <w:r w:rsidRPr="00070D68">
        <w:rPr>
          <w:rFonts w:cs="Arial"/>
          <w:sz w:val="20"/>
          <w:szCs w:val="20"/>
        </w:rPr>
        <w:t xml:space="preserve"> ali periodičn</w:t>
      </w:r>
      <w:r w:rsidR="00254218" w:rsidRPr="00070D68">
        <w:rPr>
          <w:rFonts w:cs="Arial"/>
          <w:sz w:val="20"/>
          <w:szCs w:val="20"/>
        </w:rPr>
        <w:t>a</w:t>
      </w:r>
      <w:r w:rsidRPr="00070D68">
        <w:rPr>
          <w:rFonts w:cs="Arial"/>
          <w:sz w:val="20"/>
          <w:szCs w:val="20"/>
        </w:rPr>
        <w:t xml:space="preserve"> </w:t>
      </w:r>
      <w:r w:rsidR="00EB2836" w:rsidRPr="00070D68">
        <w:rPr>
          <w:rFonts w:cs="Arial"/>
          <w:sz w:val="20"/>
          <w:szCs w:val="20"/>
        </w:rPr>
        <w:t xml:space="preserve">administrativna </w:t>
      </w:r>
      <w:r w:rsidRPr="00070D68">
        <w:rPr>
          <w:rFonts w:cs="Arial"/>
          <w:sz w:val="20"/>
          <w:szCs w:val="20"/>
        </w:rPr>
        <w:t>sankcij</w:t>
      </w:r>
      <w:r w:rsidR="00254218" w:rsidRPr="00070D68">
        <w:rPr>
          <w:rFonts w:cs="Arial"/>
          <w:sz w:val="20"/>
          <w:szCs w:val="20"/>
        </w:rPr>
        <w:t>a</w:t>
      </w:r>
      <w:r w:rsidRPr="00070D68">
        <w:rPr>
          <w:rFonts w:cs="Arial"/>
          <w:sz w:val="20"/>
          <w:szCs w:val="20"/>
        </w:rPr>
        <w:t xml:space="preserve">, razen če se </w:t>
      </w:r>
      <w:r w:rsidR="0045309B" w:rsidRPr="00070D68">
        <w:rPr>
          <w:rFonts w:cs="Arial"/>
          <w:sz w:val="20"/>
          <w:szCs w:val="20"/>
        </w:rPr>
        <w:t>agenc</w:t>
      </w:r>
      <w:r w:rsidRPr="00070D68">
        <w:rPr>
          <w:rFonts w:cs="Arial"/>
          <w:sz w:val="20"/>
          <w:szCs w:val="20"/>
        </w:rPr>
        <w:t xml:space="preserve">ija in zaprošeni organ dogovorita drugače. </w:t>
      </w:r>
    </w:p>
    <w:p w14:paraId="36CAC9A2" w14:textId="77777777" w:rsidR="00843042" w:rsidRPr="00070D68" w:rsidRDefault="00843042" w:rsidP="0025166A">
      <w:pPr>
        <w:suppressAutoHyphens/>
        <w:spacing w:line="260" w:lineRule="atLeast"/>
        <w:rPr>
          <w:rFonts w:cs="Arial"/>
          <w:sz w:val="20"/>
          <w:szCs w:val="20"/>
        </w:rPr>
      </w:pPr>
    </w:p>
    <w:p w14:paraId="1CA62698" w14:textId="13B19B76" w:rsidR="00843042" w:rsidRPr="00070D68" w:rsidRDefault="00843042" w:rsidP="0025166A">
      <w:pPr>
        <w:suppressAutoHyphens/>
        <w:spacing w:line="260" w:lineRule="atLeast"/>
        <w:rPr>
          <w:rFonts w:cs="Arial"/>
          <w:sz w:val="20"/>
          <w:szCs w:val="20"/>
        </w:rPr>
      </w:pPr>
      <w:r w:rsidRPr="00070D68">
        <w:rPr>
          <w:rFonts w:cs="Arial"/>
          <w:sz w:val="20"/>
          <w:szCs w:val="20"/>
        </w:rPr>
        <w:t xml:space="preserve">(6) </w:t>
      </w:r>
      <w:r w:rsidR="0045309B" w:rsidRPr="00070D68">
        <w:rPr>
          <w:rFonts w:cs="Arial"/>
          <w:sz w:val="20"/>
          <w:szCs w:val="20"/>
        </w:rPr>
        <w:t>Agenc</w:t>
      </w:r>
      <w:r w:rsidRPr="00070D68">
        <w:rPr>
          <w:rFonts w:cs="Arial"/>
          <w:sz w:val="20"/>
          <w:szCs w:val="20"/>
        </w:rPr>
        <w:t xml:space="preserve">ija nemudoma obvesti zaprošeni organ, če je podjetje </w:t>
      </w:r>
      <w:r w:rsidR="00652EF3" w:rsidRPr="00070D68">
        <w:rPr>
          <w:rFonts w:cs="Arial"/>
          <w:sz w:val="20"/>
          <w:szCs w:val="20"/>
        </w:rPr>
        <w:t xml:space="preserve">izrečeno </w:t>
      </w:r>
      <w:r w:rsidR="00AA49CA" w:rsidRPr="00070D68">
        <w:rPr>
          <w:rFonts w:cs="Arial"/>
          <w:sz w:val="20"/>
          <w:szCs w:val="20"/>
        </w:rPr>
        <w:t>administrativno</w:t>
      </w:r>
      <w:r w:rsidR="00EB2836" w:rsidRPr="00070D68">
        <w:rPr>
          <w:rFonts w:cs="Arial"/>
          <w:sz w:val="20"/>
          <w:szCs w:val="20"/>
        </w:rPr>
        <w:t xml:space="preserve"> </w:t>
      </w:r>
      <w:r w:rsidRPr="00070D68">
        <w:rPr>
          <w:rFonts w:cs="Arial"/>
          <w:sz w:val="20"/>
          <w:szCs w:val="20"/>
        </w:rPr>
        <w:t>sankcij</w:t>
      </w:r>
      <w:r w:rsidR="00254218" w:rsidRPr="00070D68">
        <w:rPr>
          <w:rFonts w:cs="Arial"/>
          <w:sz w:val="20"/>
          <w:szCs w:val="20"/>
        </w:rPr>
        <w:t>o že plačal</w:t>
      </w:r>
      <w:r w:rsidR="00B31B2B" w:rsidRPr="00070D68">
        <w:rPr>
          <w:rFonts w:cs="Arial"/>
          <w:sz w:val="20"/>
          <w:szCs w:val="20"/>
        </w:rPr>
        <w:t>o</w:t>
      </w:r>
      <w:r w:rsidRPr="00070D68">
        <w:rPr>
          <w:rFonts w:cs="Arial"/>
          <w:sz w:val="20"/>
          <w:szCs w:val="20"/>
        </w:rPr>
        <w:t xml:space="preserve">, ali </w:t>
      </w:r>
      <w:r w:rsidR="00254218" w:rsidRPr="00070D68">
        <w:rPr>
          <w:rFonts w:cs="Arial"/>
          <w:sz w:val="20"/>
          <w:szCs w:val="20"/>
        </w:rPr>
        <w:t xml:space="preserve">če </w:t>
      </w:r>
      <w:r w:rsidRPr="00070D68">
        <w:rPr>
          <w:rFonts w:cs="Arial"/>
          <w:sz w:val="20"/>
          <w:szCs w:val="20"/>
        </w:rPr>
        <w:t xml:space="preserve">je bila odločba, s katero je bila </w:t>
      </w:r>
      <w:r w:rsidR="00652EF3" w:rsidRPr="00070D68">
        <w:rPr>
          <w:rFonts w:cs="Arial"/>
          <w:sz w:val="20"/>
          <w:szCs w:val="20"/>
        </w:rPr>
        <w:t xml:space="preserve">izrečena </w:t>
      </w:r>
      <w:r w:rsidR="00EB2836" w:rsidRPr="00070D68">
        <w:rPr>
          <w:rFonts w:cs="Arial"/>
          <w:sz w:val="20"/>
          <w:szCs w:val="20"/>
        </w:rPr>
        <w:t xml:space="preserve">administrativna </w:t>
      </w:r>
      <w:r w:rsidRPr="00070D68">
        <w:rPr>
          <w:rFonts w:cs="Arial"/>
          <w:sz w:val="20"/>
          <w:szCs w:val="20"/>
        </w:rPr>
        <w:t>sankcija ali izvršljivost</w:t>
      </w:r>
      <w:r w:rsidR="00B31B2B" w:rsidRPr="00070D68">
        <w:rPr>
          <w:rFonts w:cs="Arial"/>
          <w:sz w:val="20"/>
          <w:szCs w:val="20"/>
        </w:rPr>
        <w:t xml:space="preserve"> odločb</w:t>
      </w:r>
      <w:r w:rsidR="00DB6595" w:rsidRPr="00070D68">
        <w:rPr>
          <w:rFonts w:cs="Arial"/>
          <w:sz w:val="20"/>
          <w:szCs w:val="20"/>
        </w:rPr>
        <w:t>e</w:t>
      </w:r>
      <w:r w:rsidRPr="00070D68">
        <w:rPr>
          <w:rFonts w:cs="Arial"/>
          <w:sz w:val="20"/>
          <w:szCs w:val="20"/>
        </w:rPr>
        <w:t xml:space="preserve"> naknadno razveljavljena</w:t>
      </w:r>
      <w:r w:rsidR="00B31B2B" w:rsidRPr="00070D68">
        <w:rPr>
          <w:rFonts w:cs="Arial"/>
          <w:sz w:val="20"/>
          <w:szCs w:val="20"/>
        </w:rPr>
        <w:t xml:space="preserve"> ali</w:t>
      </w:r>
      <w:r w:rsidRPr="00070D68">
        <w:rPr>
          <w:rFonts w:cs="Arial"/>
          <w:sz w:val="20"/>
          <w:szCs w:val="20"/>
        </w:rPr>
        <w:t xml:space="preserve"> spremenjena ali pa je bil</w:t>
      </w:r>
      <w:r w:rsidR="00254218" w:rsidRPr="00070D68">
        <w:rPr>
          <w:rFonts w:cs="Arial"/>
          <w:sz w:val="20"/>
          <w:szCs w:val="20"/>
        </w:rPr>
        <w:t xml:space="preserve">a </w:t>
      </w:r>
      <w:r w:rsidR="00EB2836" w:rsidRPr="00070D68">
        <w:rPr>
          <w:rFonts w:cs="Arial"/>
          <w:sz w:val="20"/>
          <w:szCs w:val="20"/>
        </w:rPr>
        <w:t xml:space="preserve">administrativna </w:t>
      </w:r>
      <w:r w:rsidR="00254218" w:rsidRPr="00070D68">
        <w:rPr>
          <w:rFonts w:cs="Arial"/>
          <w:sz w:val="20"/>
          <w:szCs w:val="20"/>
        </w:rPr>
        <w:t>sankcija</w:t>
      </w:r>
      <w:r w:rsidRPr="00070D68">
        <w:rPr>
          <w:rFonts w:cs="Arial"/>
          <w:sz w:val="20"/>
          <w:szCs w:val="20"/>
        </w:rPr>
        <w:t xml:space="preserve"> zmanjšan</w:t>
      </w:r>
      <w:r w:rsidR="00254218" w:rsidRPr="00070D68">
        <w:rPr>
          <w:rFonts w:cs="Arial"/>
          <w:sz w:val="20"/>
          <w:szCs w:val="20"/>
        </w:rPr>
        <w:t>a</w:t>
      </w:r>
      <w:r w:rsidRPr="00070D68">
        <w:rPr>
          <w:rFonts w:cs="Arial"/>
          <w:sz w:val="20"/>
          <w:szCs w:val="20"/>
        </w:rPr>
        <w:t>, ali izvršitve zaradi drugih razlogov ne zahteva več.</w:t>
      </w:r>
    </w:p>
    <w:p w14:paraId="2D23476C" w14:textId="77777777" w:rsidR="00843042" w:rsidRPr="00070D68" w:rsidRDefault="00843042" w:rsidP="0025166A">
      <w:pPr>
        <w:overflowPunct/>
        <w:autoSpaceDE/>
        <w:autoSpaceDN/>
        <w:adjustRightInd/>
        <w:spacing w:line="260" w:lineRule="atLeast"/>
        <w:textAlignment w:val="auto"/>
        <w:rPr>
          <w:rFonts w:cs="Arial"/>
          <w:sz w:val="20"/>
          <w:szCs w:val="20"/>
        </w:rPr>
      </w:pPr>
    </w:p>
    <w:p w14:paraId="3D77C889" w14:textId="77777777" w:rsidR="00843042" w:rsidRPr="00070D68" w:rsidRDefault="00843042" w:rsidP="0025166A">
      <w:pPr>
        <w:suppressAutoHyphens/>
        <w:overflowPunct/>
        <w:autoSpaceDE/>
        <w:autoSpaceDN/>
        <w:adjustRightInd/>
        <w:spacing w:line="260" w:lineRule="atLeast"/>
        <w:textAlignment w:val="auto"/>
        <w:rPr>
          <w:rFonts w:cs="Arial"/>
          <w:sz w:val="20"/>
          <w:szCs w:val="20"/>
        </w:rPr>
      </w:pPr>
      <w:r w:rsidRPr="00070D68">
        <w:rPr>
          <w:rFonts w:cs="Arial"/>
          <w:sz w:val="20"/>
          <w:szCs w:val="20"/>
        </w:rPr>
        <w:t>(7) Če je bil vložen predlog za izvrš</w:t>
      </w:r>
      <w:r w:rsidR="00254218" w:rsidRPr="00070D68">
        <w:rPr>
          <w:rFonts w:cs="Arial"/>
          <w:sz w:val="20"/>
          <w:szCs w:val="20"/>
        </w:rPr>
        <w:t>itev</w:t>
      </w:r>
      <w:r w:rsidRPr="00070D68">
        <w:rPr>
          <w:rFonts w:cs="Arial"/>
          <w:sz w:val="20"/>
          <w:szCs w:val="20"/>
        </w:rPr>
        <w:t xml:space="preserve"> </w:t>
      </w:r>
      <w:r w:rsidR="00EB2836" w:rsidRPr="00070D68">
        <w:rPr>
          <w:rFonts w:cs="Arial"/>
          <w:sz w:val="20"/>
          <w:szCs w:val="20"/>
        </w:rPr>
        <w:t xml:space="preserve">administrativne </w:t>
      </w:r>
      <w:r w:rsidRPr="00070D68">
        <w:rPr>
          <w:rFonts w:cs="Arial"/>
          <w:sz w:val="20"/>
          <w:szCs w:val="20"/>
        </w:rPr>
        <w:t>sankcije v drugi državi članici, izvrševanje v Republiki Sloveniji ni dopustno. Izvrševanje se lahko v Republiki Sloveniji nadaljuje:</w:t>
      </w:r>
    </w:p>
    <w:p w14:paraId="3755027E" w14:textId="77777777" w:rsidR="00843042" w:rsidRPr="00070D68" w:rsidRDefault="00843042" w:rsidP="0025166A">
      <w:pPr>
        <w:numPr>
          <w:ilvl w:val="0"/>
          <w:numId w:val="26"/>
        </w:numPr>
        <w:suppressAutoHyphens/>
        <w:overflowPunct/>
        <w:autoSpaceDE/>
        <w:autoSpaceDN/>
        <w:adjustRightInd/>
        <w:spacing w:line="260" w:lineRule="atLeast"/>
        <w:ind w:left="567"/>
        <w:textAlignment w:val="auto"/>
        <w:rPr>
          <w:rFonts w:cs="Arial"/>
          <w:sz w:val="20"/>
          <w:szCs w:val="20"/>
        </w:rPr>
      </w:pPr>
      <w:r w:rsidRPr="00070D68">
        <w:rPr>
          <w:rFonts w:cs="Arial"/>
          <w:sz w:val="20"/>
          <w:szCs w:val="20"/>
        </w:rPr>
        <w:t>potem</w:t>
      </w:r>
      <w:r w:rsidR="00254218" w:rsidRPr="00070D68">
        <w:rPr>
          <w:rFonts w:cs="Arial"/>
          <w:sz w:val="20"/>
          <w:szCs w:val="20"/>
        </w:rPr>
        <w:t>,</w:t>
      </w:r>
      <w:r w:rsidRPr="00070D68">
        <w:rPr>
          <w:rFonts w:cs="Arial"/>
          <w:sz w:val="20"/>
          <w:szCs w:val="20"/>
        </w:rPr>
        <w:t xml:space="preserve"> ko je bila </w:t>
      </w:r>
      <w:r w:rsidR="0045309B" w:rsidRPr="00070D68">
        <w:rPr>
          <w:rFonts w:cs="Arial"/>
          <w:sz w:val="20"/>
          <w:szCs w:val="20"/>
        </w:rPr>
        <w:t>agenc</w:t>
      </w:r>
      <w:r w:rsidRPr="00070D68">
        <w:rPr>
          <w:rFonts w:cs="Arial"/>
          <w:sz w:val="20"/>
          <w:szCs w:val="20"/>
        </w:rPr>
        <w:t>ija obveščena, da se izvrševanje</w:t>
      </w:r>
      <w:r w:rsidR="00B31B2B" w:rsidRPr="00070D68">
        <w:rPr>
          <w:rFonts w:cs="Arial"/>
          <w:sz w:val="20"/>
          <w:szCs w:val="20"/>
        </w:rPr>
        <w:t xml:space="preserve"> v drugi državi članici</w:t>
      </w:r>
      <w:r w:rsidRPr="00070D68">
        <w:rPr>
          <w:rFonts w:cs="Arial"/>
          <w:sz w:val="20"/>
          <w:szCs w:val="20"/>
        </w:rPr>
        <w:t xml:space="preserve"> ne </w:t>
      </w:r>
      <w:r w:rsidR="00B31B2B" w:rsidRPr="00070D68">
        <w:rPr>
          <w:rFonts w:cs="Arial"/>
          <w:sz w:val="20"/>
          <w:szCs w:val="20"/>
        </w:rPr>
        <w:t xml:space="preserve">izvršuje </w:t>
      </w:r>
      <w:r w:rsidRPr="00070D68">
        <w:rPr>
          <w:rFonts w:cs="Arial"/>
          <w:sz w:val="20"/>
          <w:szCs w:val="20"/>
        </w:rPr>
        <w:t>več,</w:t>
      </w:r>
    </w:p>
    <w:p w14:paraId="534D63A1" w14:textId="77777777" w:rsidR="00843042" w:rsidRPr="00070D68" w:rsidRDefault="00843042" w:rsidP="0025166A">
      <w:pPr>
        <w:numPr>
          <w:ilvl w:val="0"/>
          <w:numId w:val="26"/>
        </w:numPr>
        <w:suppressAutoHyphens/>
        <w:overflowPunct/>
        <w:autoSpaceDE/>
        <w:autoSpaceDN/>
        <w:adjustRightInd/>
        <w:spacing w:line="260" w:lineRule="atLeast"/>
        <w:ind w:left="567"/>
        <w:textAlignment w:val="auto"/>
        <w:rPr>
          <w:rFonts w:cs="Arial"/>
          <w:sz w:val="20"/>
          <w:szCs w:val="20"/>
        </w:rPr>
      </w:pPr>
      <w:r w:rsidRPr="00070D68">
        <w:rPr>
          <w:rFonts w:cs="Arial"/>
          <w:sz w:val="20"/>
          <w:szCs w:val="20"/>
        </w:rPr>
        <w:t>če izvrševanje v državi izvršitve zaradi neizterljivosti ni mogoče, ali</w:t>
      </w:r>
    </w:p>
    <w:p w14:paraId="5AF3F8BE" w14:textId="77777777" w:rsidR="002069DA" w:rsidRPr="00070D68" w:rsidRDefault="00843042" w:rsidP="002069DA">
      <w:pPr>
        <w:numPr>
          <w:ilvl w:val="0"/>
          <w:numId w:val="26"/>
        </w:numPr>
        <w:suppressAutoHyphens/>
        <w:overflowPunct/>
        <w:autoSpaceDE/>
        <w:autoSpaceDN/>
        <w:adjustRightInd/>
        <w:spacing w:line="260" w:lineRule="atLeast"/>
        <w:ind w:left="567"/>
        <w:textAlignment w:val="auto"/>
        <w:rPr>
          <w:rFonts w:cs="Arial"/>
          <w:sz w:val="20"/>
          <w:szCs w:val="20"/>
        </w:rPr>
      </w:pPr>
      <w:r w:rsidRPr="00070D68">
        <w:rPr>
          <w:rFonts w:cs="Arial"/>
          <w:sz w:val="20"/>
          <w:szCs w:val="20"/>
        </w:rPr>
        <w:t>če država izvršitve zavrne izvrševanje.</w:t>
      </w:r>
    </w:p>
    <w:p w14:paraId="5C9A8862" w14:textId="77777777" w:rsidR="0052465E" w:rsidRPr="00070D68" w:rsidRDefault="00CC4B39" w:rsidP="0025166A">
      <w:pPr>
        <w:pStyle w:val="len"/>
        <w:spacing w:before="0" w:line="260" w:lineRule="atLeast"/>
        <w:jc w:val="both"/>
        <w:rPr>
          <w:b w:val="0"/>
          <w:sz w:val="20"/>
          <w:szCs w:val="20"/>
        </w:rPr>
      </w:pPr>
      <w:r w:rsidRPr="00070D68">
        <w:rPr>
          <w:b w:val="0"/>
          <w:sz w:val="20"/>
          <w:szCs w:val="20"/>
        </w:rPr>
        <w:t xml:space="preserve"> </w:t>
      </w:r>
    </w:p>
    <w:p w14:paraId="2F6EFF01" w14:textId="77777777" w:rsidR="002069DA" w:rsidRPr="00070D68" w:rsidRDefault="002069DA" w:rsidP="002069DA">
      <w:pPr>
        <w:pStyle w:val="len"/>
        <w:spacing w:before="0" w:line="260" w:lineRule="atLeast"/>
        <w:jc w:val="both"/>
        <w:rPr>
          <w:b w:val="0"/>
          <w:sz w:val="20"/>
          <w:szCs w:val="20"/>
        </w:rPr>
      </w:pPr>
      <w:r w:rsidRPr="00070D68">
        <w:rPr>
          <w:b w:val="0"/>
          <w:sz w:val="20"/>
          <w:szCs w:val="20"/>
        </w:rPr>
        <w:t>(8) Stroške, ki jih organ prosilec, zahteva zaradi vročitve aktov iz prvega odstavka tega člena ali izvršitve pravnomočnih odločb, plača agencija na račun organa prosilca.</w:t>
      </w:r>
    </w:p>
    <w:p w14:paraId="50399650" w14:textId="77777777" w:rsidR="00017E8F" w:rsidRPr="00070D68" w:rsidRDefault="00017E8F" w:rsidP="002069DA">
      <w:pPr>
        <w:pStyle w:val="len"/>
        <w:spacing w:before="0" w:line="260" w:lineRule="atLeast"/>
        <w:jc w:val="both"/>
        <w:rPr>
          <w:b w:val="0"/>
          <w:sz w:val="20"/>
          <w:szCs w:val="20"/>
        </w:rPr>
      </w:pPr>
    </w:p>
    <w:p w14:paraId="4C4869CE" w14:textId="77777777" w:rsidR="00D514DE" w:rsidRPr="00070D68" w:rsidRDefault="002069DA" w:rsidP="007C1E6E">
      <w:pPr>
        <w:pStyle w:val="len"/>
        <w:numPr>
          <w:ilvl w:val="0"/>
          <w:numId w:val="21"/>
        </w:numPr>
        <w:spacing w:before="0" w:line="260" w:lineRule="atLeast"/>
        <w:ind w:left="0" w:firstLine="0"/>
        <w:rPr>
          <w:sz w:val="20"/>
          <w:szCs w:val="20"/>
        </w:rPr>
      </w:pPr>
      <w:r w:rsidRPr="00070D68" w:rsidDel="002069DA">
        <w:rPr>
          <w:b w:val="0"/>
          <w:sz w:val="20"/>
          <w:szCs w:val="20"/>
        </w:rPr>
        <w:t xml:space="preserve"> </w:t>
      </w:r>
      <w:bookmarkStart w:id="46" w:name="_Ref26258433"/>
      <w:r w:rsidR="00D514DE" w:rsidRPr="00070D68">
        <w:rPr>
          <w:sz w:val="20"/>
          <w:szCs w:val="20"/>
        </w:rPr>
        <w:t>člen</w:t>
      </w:r>
      <w:bookmarkEnd w:id="46"/>
    </w:p>
    <w:p w14:paraId="110FEF83" w14:textId="77777777" w:rsidR="00D514DE" w:rsidRPr="00070D68" w:rsidRDefault="00D514DE" w:rsidP="007C1E6E">
      <w:pPr>
        <w:pStyle w:val="len"/>
        <w:spacing w:before="0" w:line="260" w:lineRule="atLeast"/>
        <w:rPr>
          <w:sz w:val="20"/>
          <w:szCs w:val="20"/>
        </w:rPr>
      </w:pPr>
      <w:r w:rsidRPr="00070D68">
        <w:rPr>
          <w:sz w:val="20"/>
          <w:szCs w:val="20"/>
        </w:rPr>
        <w:t>(</w:t>
      </w:r>
      <w:r w:rsidR="00843042" w:rsidRPr="00070D68">
        <w:rPr>
          <w:sz w:val="20"/>
          <w:szCs w:val="20"/>
        </w:rPr>
        <w:t>vročitev in izvršitev aktov organov, pristojnih za varstvo konkurence drugih držav članic</w:t>
      </w:r>
      <w:r w:rsidRPr="00070D68">
        <w:rPr>
          <w:sz w:val="20"/>
          <w:szCs w:val="20"/>
        </w:rPr>
        <w:t>)</w:t>
      </w:r>
    </w:p>
    <w:p w14:paraId="2B6428BE" w14:textId="77777777" w:rsidR="00D514DE" w:rsidRPr="00070D68" w:rsidRDefault="00D514DE" w:rsidP="0025166A">
      <w:pPr>
        <w:pStyle w:val="len"/>
        <w:spacing w:before="0" w:line="260" w:lineRule="atLeast"/>
        <w:jc w:val="both"/>
        <w:rPr>
          <w:b w:val="0"/>
          <w:sz w:val="20"/>
          <w:szCs w:val="20"/>
        </w:rPr>
      </w:pPr>
    </w:p>
    <w:p w14:paraId="3C7BC4AF" w14:textId="1040CDA8" w:rsidR="00843042" w:rsidRPr="00070D68" w:rsidRDefault="00843042" w:rsidP="0025166A">
      <w:pPr>
        <w:suppressAutoHyphens/>
        <w:spacing w:line="260" w:lineRule="atLeast"/>
        <w:rPr>
          <w:rFonts w:cs="Arial"/>
          <w:sz w:val="20"/>
          <w:szCs w:val="20"/>
        </w:rPr>
      </w:pPr>
      <w:r w:rsidRPr="00070D68">
        <w:rPr>
          <w:rFonts w:cs="Arial"/>
          <w:sz w:val="20"/>
          <w:szCs w:val="20"/>
        </w:rPr>
        <w:t xml:space="preserve">(1) </w:t>
      </w:r>
      <w:r w:rsidR="004A5F24" w:rsidRPr="00070D68">
        <w:rPr>
          <w:rFonts w:cs="Arial"/>
          <w:sz w:val="20"/>
          <w:szCs w:val="20"/>
        </w:rPr>
        <w:t>N</w:t>
      </w:r>
      <w:r w:rsidRPr="00070D68">
        <w:rPr>
          <w:rFonts w:cs="Arial"/>
          <w:sz w:val="20"/>
          <w:szCs w:val="20"/>
        </w:rPr>
        <w:t>a podlagi zaprosila organ</w:t>
      </w:r>
      <w:r w:rsidR="000F143C" w:rsidRPr="00070D68">
        <w:rPr>
          <w:rFonts w:cs="Arial"/>
          <w:sz w:val="20"/>
          <w:szCs w:val="20"/>
        </w:rPr>
        <w:t>a</w:t>
      </w:r>
      <w:r w:rsidRPr="00070D68">
        <w:rPr>
          <w:rFonts w:cs="Arial"/>
          <w:sz w:val="20"/>
          <w:szCs w:val="20"/>
        </w:rPr>
        <w:t xml:space="preserve"> prosilc</w:t>
      </w:r>
      <w:r w:rsidR="000F143C" w:rsidRPr="00070D68">
        <w:rPr>
          <w:rFonts w:cs="Arial"/>
          <w:sz w:val="20"/>
          <w:szCs w:val="20"/>
        </w:rPr>
        <w:t>a</w:t>
      </w:r>
      <w:r w:rsidR="009D7EFF" w:rsidRPr="00070D68">
        <w:rPr>
          <w:rFonts w:cs="Arial"/>
          <w:sz w:val="20"/>
          <w:szCs w:val="20"/>
        </w:rPr>
        <w:t xml:space="preserve"> za pomoč</w:t>
      </w:r>
      <w:r w:rsidRPr="00070D68">
        <w:rPr>
          <w:rFonts w:cs="Arial"/>
          <w:sz w:val="20"/>
          <w:szCs w:val="20"/>
        </w:rPr>
        <w:t xml:space="preserve">, ki vsebuje vse sestavine iz </w:t>
      </w:r>
      <w:r w:rsidR="006C1F6F" w:rsidRPr="00070D68">
        <w:rPr>
          <w:rFonts w:cs="Arial"/>
          <w:sz w:val="20"/>
          <w:szCs w:val="20"/>
        </w:rPr>
        <w:t>drugega</w:t>
      </w:r>
      <w:r w:rsidRPr="00070D68">
        <w:rPr>
          <w:rFonts w:cs="Arial"/>
          <w:sz w:val="20"/>
          <w:szCs w:val="20"/>
        </w:rPr>
        <w:t xml:space="preserve"> </w:t>
      </w:r>
      <w:r w:rsidR="006C1F6F" w:rsidRPr="00070D68">
        <w:rPr>
          <w:rFonts w:cs="Arial"/>
          <w:sz w:val="20"/>
          <w:szCs w:val="20"/>
        </w:rPr>
        <w:t>odstavka</w:t>
      </w:r>
      <w:r w:rsidR="0029534B" w:rsidRPr="00070D68">
        <w:rPr>
          <w:rFonts w:cs="Arial"/>
          <w:sz w:val="20"/>
          <w:szCs w:val="20"/>
        </w:rPr>
        <w:t xml:space="preserve"> </w:t>
      </w:r>
      <w:r w:rsidR="00C6081E" w:rsidRPr="00070D68">
        <w:fldChar w:fldCharType="begin"/>
      </w:r>
      <w:r w:rsidR="00C6081E" w:rsidRPr="00070D68">
        <w:instrText xml:space="preserve"> REF _Ref26258426 \r \h  \* MERGEFORMAT </w:instrText>
      </w:r>
      <w:r w:rsidR="00C6081E" w:rsidRPr="00070D68">
        <w:fldChar w:fldCharType="separate"/>
      </w:r>
      <w:r w:rsidR="00CC7BCF" w:rsidRPr="00070D68">
        <w:rPr>
          <w:rFonts w:cs="Arial"/>
          <w:sz w:val="20"/>
          <w:szCs w:val="20"/>
        </w:rPr>
        <w:t>85</w:t>
      </w:r>
      <w:r w:rsidR="00C6081E" w:rsidRPr="00070D68">
        <w:fldChar w:fldCharType="end"/>
      </w:r>
      <w:r w:rsidR="004E5A80" w:rsidRPr="00070D68">
        <w:rPr>
          <w:rFonts w:cs="Arial"/>
          <w:sz w:val="20"/>
          <w:szCs w:val="20"/>
        </w:rPr>
        <w:t>.</w:t>
      </w:r>
      <w:r w:rsidR="00E82342" w:rsidRPr="00070D68">
        <w:rPr>
          <w:rFonts w:cs="Arial"/>
          <w:sz w:val="20"/>
          <w:szCs w:val="20"/>
        </w:rPr>
        <w:t xml:space="preserve"> </w:t>
      </w:r>
      <w:r w:rsidRPr="00070D68">
        <w:rPr>
          <w:rFonts w:cs="Arial"/>
          <w:sz w:val="20"/>
          <w:szCs w:val="20"/>
        </w:rPr>
        <w:t xml:space="preserve">člena tega zakona, </w:t>
      </w:r>
      <w:r w:rsidR="0045309B" w:rsidRPr="00070D68">
        <w:rPr>
          <w:rFonts w:cs="Arial"/>
          <w:sz w:val="20"/>
          <w:szCs w:val="20"/>
        </w:rPr>
        <w:t>agenc</w:t>
      </w:r>
      <w:r w:rsidRPr="00070D68">
        <w:rPr>
          <w:rFonts w:cs="Arial"/>
          <w:sz w:val="20"/>
          <w:szCs w:val="20"/>
        </w:rPr>
        <w:t>ija v imenu in na račun organa prosilca vroči naslovniku:</w:t>
      </w:r>
    </w:p>
    <w:p w14:paraId="7335483C" w14:textId="77777777" w:rsidR="00843042" w:rsidRPr="00070D68" w:rsidRDefault="00843042" w:rsidP="0025166A">
      <w:pPr>
        <w:numPr>
          <w:ilvl w:val="0"/>
          <w:numId w:val="26"/>
        </w:numPr>
        <w:suppressAutoHyphens/>
        <w:overflowPunct/>
        <w:autoSpaceDE/>
        <w:autoSpaceDN/>
        <w:adjustRightInd/>
        <w:spacing w:line="260" w:lineRule="atLeast"/>
        <w:ind w:left="567"/>
        <w:textAlignment w:val="auto"/>
        <w:rPr>
          <w:rFonts w:cs="Arial"/>
          <w:sz w:val="20"/>
          <w:szCs w:val="20"/>
        </w:rPr>
      </w:pPr>
      <w:r w:rsidRPr="00070D68">
        <w:rPr>
          <w:rFonts w:cs="Arial"/>
          <w:sz w:val="20"/>
          <w:szCs w:val="20"/>
        </w:rPr>
        <w:t>predhodne ugotovitve o domnevni kršitvi 101. ali 102. člena Pogodbe o delovanju Evropske unije ter odločbe, s katerimi se uporabita navedena člena</w:t>
      </w:r>
      <w:r w:rsidR="00355C11" w:rsidRPr="00070D68">
        <w:rPr>
          <w:rFonts w:cs="Arial"/>
          <w:sz w:val="20"/>
          <w:szCs w:val="20"/>
        </w:rPr>
        <w:t>,</w:t>
      </w:r>
    </w:p>
    <w:p w14:paraId="5E211DC1" w14:textId="77777777" w:rsidR="00843042" w:rsidRPr="00070D68" w:rsidRDefault="00843042" w:rsidP="0025166A">
      <w:pPr>
        <w:numPr>
          <w:ilvl w:val="0"/>
          <w:numId w:val="26"/>
        </w:numPr>
        <w:suppressAutoHyphens/>
        <w:overflowPunct/>
        <w:autoSpaceDE/>
        <w:autoSpaceDN/>
        <w:adjustRightInd/>
        <w:spacing w:line="260" w:lineRule="atLeast"/>
        <w:ind w:left="567"/>
        <w:textAlignment w:val="auto"/>
        <w:rPr>
          <w:rFonts w:cs="Arial"/>
          <w:sz w:val="20"/>
          <w:szCs w:val="20"/>
        </w:rPr>
      </w:pPr>
      <w:r w:rsidRPr="00070D68">
        <w:rPr>
          <w:rFonts w:cs="Arial"/>
          <w:sz w:val="20"/>
          <w:szCs w:val="20"/>
        </w:rPr>
        <w:t>drug procesni akt, sprejet v okviru postopkov za uveljavljanje pravil konkurence, ki bi moral biti v skladu z nacionalnim pravom vročen, ter</w:t>
      </w:r>
    </w:p>
    <w:p w14:paraId="377F6DF9" w14:textId="77777777" w:rsidR="00843042" w:rsidRPr="00070D68" w:rsidRDefault="00843042" w:rsidP="0025166A">
      <w:pPr>
        <w:numPr>
          <w:ilvl w:val="0"/>
          <w:numId w:val="26"/>
        </w:numPr>
        <w:suppressAutoHyphens/>
        <w:overflowPunct/>
        <w:autoSpaceDE/>
        <w:autoSpaceDN/>
        <w:adjustRightInd/>
        <w:spacing w:line="260" w:lineRule="atLeast"/>
        <w:ind w:left="567"/>
        <w:textAlignment w:val="auto"/>
        <w:rPr>
          <w:rFonts w:cs="Arial"/>
          <w:sz w:val="20"/>
          <w:szCs w:val="20"/>
        </w:rPr>
      </w:pPr>
      <w:r w:rsidRPr="00070D68">
        <w:rPr>
          <w:rFonts w:cs="Arial"/>
          <w:sz w:val="20"/>
          <w:szCs w:val="20"/>
        </w:rPr>
        <w:t xml:space="preserve">druge ustrezne dokumente v zvezi z uporabo 101. ali 102. člena Pogodbe o delovanju Evropske unije, med drugim tudi dokumente, ki se nanašajo na izvršitev odločb o izreku denarnih </w:t>
      </w:r>
      <w:r w:rsidR="00EB2836" w:rsidRPr="00070D68">
        <w:rPr>
          <w:rFonts w:cs="Arial"/>
          <w:sz w:val="20"/>
          <w:szCs w:val="20"/>
        </w:rPr>
        <w:t xml:space="preserve">sankcij </w:t>
      </w:r>
      <w:r w:rsidRPr="00070D68">
        <w:rPr>
          <w:rFonts w:cs="Arial"/>
          <w:sz w:val="20"/>
          <w:szCs w:val="20"/>
        </w:rPr>
        <w:t xml:space="preserve">ali periodičnih denarnih </w:t>
      </w:r>
      <w:r w:rsidR="00EB2836" w:rsidRPr="00070D68">
        <w:rPr>
          <w:rFonts w:cs="Arial"/>
          <w:sz w:val="20"/>
          <w:szCs w:val="20"/>
        </w:rPr>
        <w:t>sankcij</w:t>
      </w:r>
      <w:r w:rsidRPr="00070D68">
        <w:rPr>
          <w:rFonts w:cs="Arial"/>
          <w:sz w:val="20"/>
          <w:szCs w:val="20"/>
        </w:rPr>
        <w:t>.</w:t>
      </w:r>
    </w:p>
    <w:p w14:paraId="2EAAC2C6" w14:textId="77777777" w:rsidR="00843042" w:rsidRPr="00070D68" w:rsidRDefault="00843042" w:rsidP="0025166A">
      <w:pPr>
        <w:suppressAutoHyphens/>
        <w:spacing w:line="260" w:lineRule="atLeast"/>
        <w:rPr>
          <w:rFonts w:cs="Arial"/>
          <w:sz w:val="20"/>
          <w:szCs w:val="20"/>
        </w:rPr>
      </w:pPr>
    </w:p>
    <w:p w14:paraId="67FEED2F" w14:textId="77777777" w:rsidR="00843042" w:rsidRPr="00070D68" w:rsidRDefault="00843042" w:rsidP="0025166A">
      <w:pPr>
        <w:suppressAutoHyphens/>
        <w:spacing w:line="260" w:lineRule="atLeast"/>
        <w:rPr>
          <w:rFonts w:cs="Arial"/>
          <w:sz w:val="20"/>
          <w:szCs w:val="20"/>
        </w:rPr>
      </w:pPr>
      <w:r w:rsidRPr="00070D68">
        <w:rPr>
          <w:rFonts w:cs="Arial"/>
          <w:sz w:val="20"/>
          <w:szCs w:val="20"/>
        </w:rPr>
        <w:t>(2) Za vročitev dokumentov iz prejšnjega odstavka se smiselno uporablja zakon, ki ureja splošni upravni postopek.</w:t>
      </w:r>
    </w:p>
    <w:p w14:paraId="39DE1A50" w14:textId="77777777" w:rsidR="00843042" w:rsidRPr="00070D68" w:rsidRDefault="00843042" w:rsidP="0025166A">
      <w:pPr>
        <w:suppressAutoHyphens/>
        <w:spacing w:line="260" w:lineRule="atLeast"/>
        <w:rPr>
          <w:rFonts w:cs="Arial"/>
          <w:b/>
          <w:sz w:val="20"/>
          <w:szCs w:val="20"/>
        </w:rPr>
      </w:pPr>
    </w:p>
    <w:p w14:paraId="18A43AAB" w14:textId="564A0886" w:rsidR="00843042" w:rsidRPr="00070D68" w:rsidRDefault="00843042" w:rsidP="0025166A">
      <w:pPr>
        <w:suppressAutoHyphens/>
        <w:spacing w:line="260" w:lineRule="atLeast"/>
        <w:rPr>
          <w:rFonts w:cs="Arial"/>
          <w:sz w:val="20"/>
          <w:szCs w:val="20"/>
        </w:rPr>
      </w:pPr>
      <w:r w:rsidRPr="00070D68">
        <w:rPr>
          <w:rFonts w:cs="Arial"/>
          <w:sz w:val="20"/>
          <w:szCs w:val="20"/>
        </w:rPr>
        <w:t>(3) Na podlagi zaprosila organa prosilca</w:t>
      </w:r>
      <w:r w:rsidR="00824C17" w:rsidRPr="00070D68">
        <w:rPr>
          <w:rFonts w:cs="Arial"/>
          <w:sz w:val="20"/>
          <w:szCs w:val="20"/>
        </w:rPr>
        <w:t>, ki vsebuje se sestavine iz četrtega odstavka 88. člena tega zakona,</w:t>
      </w:r>
      <w:r w:rsidRPr="00070D68">
        <w:rPr>
          <w:rFonts w:cs="Arial"/>
          <w:sz w:val="20"/>
          <w:szCs w:val="20"/>
        </w:rPr>
        <w:t xml:space="preserve"> </w:t>
      </w:r>
      <w:r w:rsidR="0045309B" w:rsidRPr="00070D68">
        <w:rPr>
          <w:rFonts w:cs="Arial"/>
          <w:sz w:val="20"/>
          <w:szCs w:val="20"/>
        </w:rPr>
        <w:t>agenc</w:t>
      </w:r>
      <w:r w:rsidRPr="00070D68">
        <w:rPr>
          <w:rFonts w:cs="Arial"/>
          <w:sz w:val="20"/>
          <w:szCs w:val="20"/>
        </w:rPr>
        <w:t xml:space="preserve">ija sprejme zaprosilo za izvršitev pravnomočne odločbe, s katero je podjetju </w:t>
      </w:r>
      <w:r w:rsidR="004E5A80" w:rsidRPr="00070D68">
        <w:rPr>
          <w:rFonts w:cs="Arial"/>
          <w:sz w:val="20"/>
          <w:szCs w:val="20"/>
        </w:rPr>
        <w:t>izrečena</w:t>
      </w:r>
      <w:r w:rsidRPr="00070D68">
        <w:rPr>
          <w:rFonts w:cs="Arial"/>
          <w:sz w:val="20"/>
          <w:szCs w:val="20"/>
        </w:rPr>
        <w:t xml:space="preserve"> denarn</w:t>
      </w:r>
      <w:r w:rsidR="00E82342" w:rsidRPr="00070D68">
        <w:rPr>
          <w:rFonts w:cs="Arial"/>
          <w:sz w:val="20"/>
          <w:szCs w:val="20"/>
        </w:rPr>
        <w:t>a</w:t>
      </w:r>
      <w:r w:rsidRPr="00070D68">
        <w:rPr>
          <w:rFonts w:cs="Arial"/>
          <w:sz w:val="20"/>
          <w:szCs w:val="20"/>
        </w:rPr>
        <w:t xml:space="preserve"> sankcij</w:t>
      </w:r>
      <w:r w:rsidR="00E82342" w:rsidRPr="00070D68">
        <w:rPr>
          <w:rFonts w:cs="Arial"/>
          <w:sz w:val="20"/>
          <w:szCs w:val="20"/>
        </w:rPr>
        <w:t>a</w:t>
      </w:r>
      <w:r w:rsidRPr="00070D68">
        <w:rPr>
          <w:rFonts w:cs="Arial"/>
          <w:sz w:val="20"/>
          <w:szCs w:val="20"/>
        </w:rPr>
        <w:t xml:space="preserve"> ali periodičn</w:t>
      </w:r>
      <w:r w:rsidR="00E82342" w:rsidRPr="00070D68">
        <w:rPr>
          <w:rFonts w:cs="Arial"/>
          <w:sz w:val="20"/>
          <w:szCs w:val="20"/>
        </w:rPr>
        <w:t>a</w:t>
      </w:r>
      <w:r w:rsidRPr="00070D68">
        <w:rPr>
          <w:rFonts w:cs="Arial"/>
          <w:sz w:val="20"/>
          <w:szCs w:val="20"/>
        </w:rPr>
        <w:t xml:space="preserve"> denarn</w:t>
      </w:r>
      <w:r w:rsidR="00E82342" w:rsidRPr="00070D68">
        <w:rPr>
          <w:rFonts w:cs="Arial"/>
          <w:sz w:val="20"/>
          <w:szCs w:val="20"/>
        </w:rPr>
        <w:t>a</w:t>
      </w:r>
      <w:r w:rsidRPr="00070D68">
        <w:rPr>
          <w:rFonts w:cs="Arial"/>
          <w:sz w:val="20"/>
          <w:szCs w:val="20"/>
        </w:rPr>
        <w:t xml:space="preserve"> sankcij</w:t>
      </w:r>
      <w:r w:rsidR="00E82342" w:rsidRPr="00070D68">
        <w:rPr>
          <w:rFonts w:cs="Arial"/>
          <w:sz w:val="20"/>
          <w:szCs w:val="20"/>
        </w:rPr>
        <w:t>a</w:t>
      </w:r>
      <w:r w:rsidRPr="00070D68">
        <w:rPr>
          <w:rFonts w:cs="Arial"/>
          <w:sz w:val="20"/>
          <w:szCs w:val="20"/>
        </w:rPr>
        <w:t xml:space="preserve"> zaradi kršitev 101. ali 102. člena Pogodbe o delovanju Evropske unije in v njegovem imenu</w:t>
      </w:r>
      <w:r w:rsidR="000026B2" w:rsidRPr="00070D68">
        <w:rPr>
          <w:rFonts w:cs="Arial"/>
          <w:sz w:val="20"/>
          <w:szCs w:val="20"/>
        </w:rPr>
        <w:t xml:space="preserve"> in na njegov račun</w:t>
      </w:r>
      <w:r w:rsidRPr="00070D68">
        <w:rPr>
          <w:rFonts w:cs="Arial"/>
          <w:sz w:val="20"/>
          <w:szCs w:val="20"/>
        </w:rPr>
        <w:t xml:space="preserve"> brez nepotrebnega odlašanja vloži izvršbo pri organu, pristojnemu za davčno izvršbo (v nadaljnjem besedilu: davčni organ), če:</w:t>
      </w:r>
    </w:p>
    <w:p w14:paraId="6F6B7029" w14:textId="77777777" w:rsidR="00843042" w:rsidRPr="00070D68" w:rsidRDefault="00843042" w:rsidP="0025166A">
      <w:pPr>
        <w:numPr>
          <w:ilvl w:val="0"/>
          <w:numId w:val="26"/>
        </w:numPr>
        <w:suppressAutoHyphens/>
        <w:overflowPunct/>
        <w:autoSpaceDE/>
        <w:autoSpaceDN/>
        <w:adjustRightInd/>
        <w:spacing w:line="260" w:lineRule="atLeast"/>
        <w:ind w:left="567"/>
        <w:textAlignment w:val="auto"/>
        <w:rPr>
          <w:rFonts w:cs="Arial"/>
          <w:sz w:val="20"/>
          <w:szCs w:val="20"/>
        </w:rPr>
      </w:pPr>
      <w:r w:rsidRPr="00070D68">
        <w:rPr>
          <w:rFonts w:cs="Arial"/>
          <w:sz w:val="20"/>
          <w:szCs w:val="20"/>
        </w:rPr>
        <w:t xml:space="preserve">se je organ prosilec na svojem ozemlju v razumnih mejah skušal prepričati, da podjetje, kateremu je </w:t>
      </w:r>
      <w:r w:rsidR="00652EF3" w:rsidRPr="00070D68">
        <w:rPr>
          <w:rFonts w:cs="Arial"/>
          <w:sz w:val="20"/>
          <w:szCs w:val="20"/>
        </w:rPr>
        <w:t>izre</w:t>
      </w:r>
      <w:r w:rsidR="00EB2836" w:rsidRPr="00070D68">
        <w:rPr>
          <w:rFonts w:cs="Arial"/>
          <w:sz w:val="20"/>
          <w:szCs w:val="20"/>
        </w:rPr>
        <w:t>čena</w:t>
      </w:r>
      <w:r w:rsidRPr="00070D68">
        <w:rPr>
          <w:rFonts w:cs="Arial"/>
          <w:sz w:val="20"/>
          <w:szCs w:val="20"/>
        </w:rPr>
        <w:t xml:space="preserve"> denarn</w:t>
      </w:r>
      <w:r w:rsidR="00EB2836" w:rsidRPr="00070D68">
        <w:rPr>
          <w:rFonts w:cs="Arial"/>
          <w:sz w:val="20"/>
          <w:szCs w:val="20"/>
        </w:rPr>
        <w:t>a</w:t>
      </w:r>
      <w:r w:rsidRPr="00070D68">
        <w:rPr>
          <w:rFonts w:cs="Arial"/>
          <w:sz w:val="20"/>
          <w:szCs w:val="20"/>
        </w:rPr>
        <w:t xml:space="preserve"> sankcij</w:t>
      </w:r>
      <w:r w:rsidR="00EB2836" w:rsidRPr="00070D68">
        <w:rPr>
          <w:rFonts w:cs="Arial"/>
          <w:sz w:val="20"/>
          <w:szCs w:val="20"/>
        </w:rPr>
        <w:t>a</w:t>
      </w:r>
      <w:r w:rsidRPr="00070D68">
        <w:rPr>
          <w:rFonts w:cs="Arial"/>
          <w:sz w:val="20"/>
          <w:szCs w:val="20"/>
        </w:rPr>
        <w:t xml:space="preserve"> ali periodičn</w:t>
      </w:r>
      <w:r w:rsidR="00EB2836" w:rsidRPr="00070D68">
        <w:rPr>
          <w:rFonts w:cs="Arial"/>
          <w:sz w:val="20"/>
          <w:szCs w:val="20"/>
        </w:rPr>
        <w:t>a</w:t>
      </w:r>
      <w:r w:rsidRPr="00070D68">
        <w:rPr>
          <w:rFonts w:cs="Arial"/>
          <w:sz w:val="20"/>
          <w:szCs w:val="20"/>
        </w:rPr>
        <w:t xml:space="preserve"> denarn</w:t>
      </w:r>
      <w:r w:rsidR="00EB2836" w:rsidRPr="00070D68">
        <w:rPr>
          <w:rFonts w:cs="Arial"/>
          <w:sz w:val="20"/>
          <w:szCs w:val="20"/>
        </w:rPr>
        <w:t>a</w:t>
      </w:r>
      <w:r w:rsidRPr="00070D68">
        <w:rPr>
          <w:rFonts w:cs="Arial"/>
          <w:sz w:val="20"/>
          <w:szCs w:val="20"/>
        </w:rPr>
        <w:t xml:space="preserve"> sankcij</w:t>
      </w:r>
      <w:r w:rsidR="00EB2836" w:rsidRPr="00070D68">
        <w:rPr>
          <w:rFonts w:cs="Arial"/>
          <w:sz w:val="20"/>
          <w:szCs w:val="20"/>
        </w:rPr>
        <w:t>a</w:t>
      </w:r>
      <w:r w:rsidRPr="00070D68">
        <w:rPr>
          <w:rFonts w:cs="Arial"/>
          <w:sz w:val="20"/>
          <w:szCs w:val="20"/>
        </w:rPr>
        <w:t xml:space="preserve">, nima sredstev v državi organa prosilca, ki bi zadostovala, da bi bilo mogoče izterjati </w:t>
      </w:r>
      <w:r w:rsidR="00652EF3" w:rsidRPr="00070D68">
        <w:rPr>
          <w:rFonts w:cs="Arial"/>
          <w:sz w:val="20"/>
          <w:szCs w:val="20"/>
        </w:rPr>
        <w:t>izrečen</w:t>
      </w:r>
      <w:r w:rsidR="00E82342" w:rsidRPr="00070D68">
        <w:rPr>
          <w:rFonts w:cs="Arial"/>
          <w:sz w:val="20"/>
          <w:szCs w:val="20"/>
        </w:rPr>
        <w:t>o</w:t>
      </w:r>
      <w:r w:rsidR="00652EF3" w:rsidRPr="00070D68">
        <w:rPr>
          <w:rFonts w:cs="Arial"/>
          <w:sz w:val="20"/>
          <w:szCs w:val="20"/>
        </w:rPr>
        <w:t xml:space="preserve"> </w:t>
      </w:r>
      <w:r w:rsidRPr="00070D68">
        <w:rPr>
          <w:rFonts w:cs="Arial"/>
          <w:sz w:val="20"/>
          <w:szCs w:val="20"/>
        </w:rPr>
        <w:t>denarno sankcijo ali periodično denarno sankcijo</w:t>
      </w:r>
      <w:r w:rsidR="00EA1712" w:rsidRPr="00070D68">
        <w:rPr>
          <w:rFonts w:cs="Arial"/>
          <w:sz w:val="20"/>
          <w:szCs w:val="20"/>
        </w:rPr>
        <w:t>,</w:t>
      </w:r>
      <w:r w:rsidRPr="00070D68">
        <w:rPr>
          <w:rFonts w:cs="Arial"/>
          <w:sz w:val="20"/>
          <w:szCs w:val="20"/>
        </w:rPr>
        <w:t xml:space="preserve"> </w:t>
      </w:r>
    </w:p>
    <w:p w14:paraId="07BABE06" w14:textId="04D58BFF" w:rsidR="00910173" w:rsidRPr="00070D68" w:rsidRDefault="00843042" w:rsidP="0025166A">
      <w:pPr>
        <w:numPr>
          <w:ilvl w:val="0"/>
          <w:numId w:val="26"/>
        </w:numPr>
        <w:suppressAutoHyphens/>
        <w:overflowPunct/>
        <w:autoSpaceDE/>
        <w:autoSpaceDN/>
        <w:adjustRightInd/>
        <w:spacing w:line="260" w:lineRule="atLeast"/>
        <w:ind w:left="567"/>
        <w:textAlignment w:val="auto"/>
        <w:rPr>
          <w:rFonts w:cs="Arial"/>
          <w:sz w:val="20"/>
          <w:szCs w:val="20"/>
        </w:rPr>
      </w:pPr>
      <w:r w:rsidRPr="00070D68">
        <w:rPr>
          <w:rFonts w:cs="Arial"/>
          <w:sz w:val="20"/>
          <w:szCs w:val="20"/>
        </w:rPr>
        <w:lastRenderedPageBreak/>
        <w:t xml:space="preserve">zaprosilo organa prosilca vsebuje vse sestavine iz drugega in četrtega odstavka </w:t>
      </w:r>
      <w:r w:rsidR="00C6081E" w:rsidRPr="00070D68">
        <w:fldChar w:fldCharType="begin"/>
      </w:r>
      <w:r w:rsidR="00C6081E" w:rsidRPr="00070D68">
        <w:instrText xml:space="preserve"> REF _Ref26258426 \r \h  \* MERGEFORMAT </w:instrText>
      </w:r>
      <w:r w:rsidR="00C6081E" w:rsidRPr="00070D68">
        <w:fldChar w:fldCharType="separate"/>
      </w:r>
      <w:r w:rsidR="00CC7BCF" w:rsidRPr="00070D68">
        <w:rPr>
          <w:rFonts w:cs="Arial"/>
          <w:sz w:val="20"/>
          <w:szCs w:val="20"/>
        </w:rPr>
        <w:t>85</w:t>
      </w:r>
      <w:r w:rsidR="00C6081E" w:rsidRPr="00070D68">
        <w:fldChar w:fldCharType="end"/>
      </w:r>
      <w:r w:rsidRPr="00070D68">
        <w:rPr>
          <w:rFonts w:cs="Arial"/>
          <w:sz w:val="20"/>
          <w:szCs w:val="20"/>
        </w:rPr>
        <w:t>. člena tega zakona</w:t>
      </w:r>
      <w:r w:rsidR="00EA1712" w:rsidRPr="00070D68">
        <w:rPr>
          <w:rFonts w:cs="Arial"/>
          <w:sz w:val="20"/>
          <w:szCs w:val="20"/>
        </w:rPr>
        <w:t xml:space="preserve"> in</w:t>
      </w:r>
    </w:p>
    <w:p w14:paraId="221899AA" w14:textId="3C58ABC2" w:rsidR="00155E40" w:rsidRPr="00070D68" w:rsidRDefault="00910173" w:rsidP="0025166A">
      <w:pPr>
        <w:numPr>
          <w:ilvl w:val="0"/>
          <w:numId w:val="26"/>
        </w:numPr>
        <w:suppressAutoHyphens/>
        <w:overflowPunct/>
        <w:autoSpaceDE/>
        <w:autoSpaceDN/>
        <w:adjustRightInd/>
        <w:spacing w:line="260" w:lineRule="atLeast"/>
        <w:ind w:left="567"/>
        <w:textAlignment w:val="auto"/>
        <w:rPr>
          <w:rFonts w:cs="Arial"/>
          <w:sz w:val="20"/>
          <w:szCs w:val="20"/>
        </w:rPr>
      </w:pPr>
      <w:r w:rsidRPr="00070D68">
        <w:rPr>
          <w:rFonts w:cs="Arial"/>
          <w:sz w:val="20"/>
          <w:szCs w:val="20"/>
        </w:rPr>
        <w:t>je priložen uradni prevod v slovenski jezik akta</w:t>
      </w:r>
      <w:r w:rsidR="00A87B67" w:rsidRPr="00070D68">
        <w:rPr>
          <w:rFonts w:cs="Arial"/>
          <w:sz w:val="20"/>
          <w:szCs w:val="20"/>
        </w:rPr>
        <w:t xml:space="preserve"> oziroma odločbe</w:t>
      </w:r>
      <w:r w:rsidRPr="00070D68">
        <w:rPr>
          <w:rFonts w:cs="Arial"/>
          <w:sz w:val="20"/>
          <w:szCs w:val="20"/>
        </w:rPr>
        <w:t xml:space="preserve">, ki </w:t>
      </w:r>
      <w:r w:rsidR="00DB6595" w:rsidRPr="00070D68">
        <w:rPr>
          <w:rFonts w:cs="Arial"/>
          <w:sz w:val="20"/>
          <w:szCs w:val="20"/>
        </w:rPr>
        <w:t>jo je treba izvršiti</w:t>
      </w:r>
      <w:r w:rsidR="00843042" w:rsidRPr="00070D68">
        <w:rPr>
          <w:rFonts w:cs="Arial"/>
          <w:sz w:val="20"/>
          <w:szCs w:val="20"/>
        </w:rPr>
        <w:t>.</w:t>
      </w:r>
    </w:p>
    <w:p w14:paraId="24CBCC0D" w14:textId="77777777" w:rsidR="00155E40" w:rsidRPr="00070D68" w:rsidRDefault="00155E40" w:rsidP="0025166A">
      <w:pPr>
        <w:suppressAutoHyphens/>
        <w:overflowPunct/>
        <w:autoSpaceDE/>
        <w:autoSpaceDN/>
        <w:adjustRightInd/>
        <w:spacing w:line="260" w:lineRule="atLeast"/>
        <w:textAlignment w:val="auto"/>
        <w:rPr>
          <w:rFonts w:cs="Arial"/>
          <w:sz w:val="20"/>
          <w:szCs w:val="20"/>
        </w:rPr>
      </w:pPr>
    </w:p>
    <w:p w14:paraId="395FD887" w14:textId="77777777" w:rsidR="00843042" w:rsidRPr="00070D68" w:rsidRDefault="00843042" w:rsidP="0025166A">
      <w:pPr>
        <w:suppressAutoHyphens/>
        <w:spacing w:line="260" w:lineRule="atLeast"/>
        <w:rPr>
          <w:rFonts w:cs="Arial"/>
          <w:sz w:val="20"/>
          <w:szCs w:val="20"/>
        </w:rPr>
      </w:pPr>
      <w:r w:rsidRPr="00070D68">
        <w:rPr>
          <w:rFonts w:cs="Arial"/>
          <w:sz w:val="20"/>
          <w:szCs w:val="20"/>
        </w:rPr>
        <w:t>(</w:t>
      </w:r>
      <w:r w:rsidR="00E50A67" w:rsidRPr="00070D68">
        <w:rPr>
          <w:rFonts w:cs="Arial"/>
          <w:sz w:val="20"/>
          <w:szCs w:val="20"/>
        </w:rPr>
        <w:t>4</w:t>
      </w:r>
      <w:r w:rsidRPr="00070D68">
        <w:rPr>
          <w:rFonts w:cs="Arial"/>
          <w:sz w:val="20"/>
          <w:szCs w:val="20"/>
        </w:rPr>
        <w:t>)</w:t>
      </w:r>
      <w:r w:rsidR="002C4C34" w:rsidRPr="00070D68">
        <w:rPr>
          <w:rFonts w:cs="Arial"/>
          <w:sz w:val="20"/>
          <w:szCs w:val="20"/>
        </w:rPr>
        <w:t xml:space="preserve"> </w:t>
      </w:r>
      <w:r w:rsidRPr="00070D68">
        <w:rPr>
          <w:rFonts w:cs="Arial"/>
          <w:sz w:val="20"/>
          <w:szCs w:val="20"/>
        </w:rPr>
        <w:t>Davčni organ izvrši izterjavo denarne sankcije ali periodične denarne sankcije po postopku, predpisanem za izvršbo davčnih obveznosti.</w:t>
      </w:r>
      <w:r w:rsidRPr="00070D68" w:rsidDel="00B35C57">
        <w:rPr>
          <w:rFonts w:cs="Arial"/>
          <w:sz w:val="20"/>
          <w:szCs w:val="20"/>
        </w:rPr>
        <w:t xml:space="preserve"> </w:t>
      </w:r>
    </w:p>
    <w:p w14:paraId="2D0289A9" w14:textId="77777777" w:rsidR="00843042" w:rsidRPr="00070D68" w:rsidRDefault="00843042" w:rsidP="0025166A">
      <w:pPr>
        <w:suppressAutoHyphens/>
        <w:spacing w:line="260" w:lineRule="atLeast"/>
        <w:rPr>
          <w:rFonts w:cs="Arial"/>
          <w:sz w:val="20"/>
          <w:szCs w:val="20"/>
        </w:rPr>
      </w:pPr>
    </w:p>
    <w:p w14:paraId="5567F155" w14:textId="43DDB525" w:rsidR="00843042" w:rsidRPr="00070D68" w:rsidRDefault="00843042" w:rsidP="0025166A">
      <w:pPr>
        <w:suppressAutoHyphens/>
        <w:spacing w:line="260" w:lineRule="atLeast"/>
        <w:rPr>
          <w:rFonts w:cs="Arial"/>
          <w:sz w:val="20"/>
          <w:szCs w:val="20"/>
        </w:rPr>
      </w:pPr>
      <w:r w:rsidRPr="00070D68">
        <w:rPr>
          <w:rFonts w:cs="Arial"/>
          <w:sz w:val="20"/>
          <w:szCs w:val="20"/>
        </w:rPr>
        <w:t>(</w:t>
      </w:r>
      <w:r w:rsidR="00E50A67" w:rsidRPr="00070D68">
        <w:rPr>
          <w:rFonts w:cs="Arial"/>
          <w:sz w:val="20"/>
          <w:szCs w:val="20"/>
        </w:rPr>
        <w:t>5</w:t>
      </w:r>
      <w:r w:rsidRPr="00070D68">
        <w:rPr>
          <w:rFonts w:cs="Arial"/>
          <w:sz w:val="20"/>
          <w:szCs w:val="20"/>
        </w:rPr>
        <w:t xml:space="preserve">) </w:t>
      </w:r>
      <w:r w:rsidR="00C1204F" w:rsidRPr="00070D68">
        <w:rPr>
          <w:rFonts w:cs="Arial"/>
          <w:sz w:val="20"/>
          <w:szCs w:val="20"/>
        </w:rPr>
        <w:t xml:space="preserve">Agencija za vročitev </w:t>
      </w:r>
      <w:r w:rsidR="006F4CA7" w:rsidRPr="00070D68">
        <w:rPr>
          <w:rFonts w:cs="Arial"/>
          <w:sz w:val="20"/>
          <w:szCs w:val="20"/>
        </w:rPr>
        <w:t>aktov</w:t>
      </w:r>
      <w:r w:rsidR="00C1204F" w:rsidRPr="00070D68">
        <w:rPr>
          <w:rFonts w:cs="Arial"/>
          <w:sz w:val="20"/>
          <w:szCs w:val="20"/>
        </w:rPr>
        <w:t xml:space="preserve"> in davčni organ za izvršitev pravnomočne odločbe </w:t>
      </w:r>
      <w:r w:rsidRPr="00070D68">
        <w:rPr>
          <w:rFonts w:cs="Arial"/>
          <w:sz w:val="20"/>
          <w:szCs w:val="20"/>
        </w:rPr>
        <w:t xml:space="preserve">ne zahtevata nobenih listin o priznanju, </w:t>
      </w:r>
      <w:r w:rsidR="00E82342" w:rsidRPr="00070D68">
        <w:rPr>
          <w:rFonts w:cs="Arial"/>
          <w:sz w:val="20"/>
          <w:szCs w:val="20"/>
        </w:rPr>
        <w:t xml:space="preserve">dopolnitvi </w:t>
      </w:r>
      <w:r w:rsidRPr="00070D68">
        <w:rPr>
          <w:rFonts w:cs="Arial"/>
          <w:sz w:val="20"/>
          <w:szCs w:val="20"/>
        </w:rPr>
        <w:t xml:space="preserve">ali </w:t>
      </w:r>
      <w:r w:rsidR="00E82342" w:rsidRPr="00070D68">
        <w:rPr>
          <w:rFonts w:cs="Arial"/>
          <w:sz w:val="20"/>
          <w:szCs w:val="20"/>
        </w:rPr>
        <w:t>nadomestitvi</w:t>
      </w:r>
      <w:r w:rsidRPr="00070D68">
        <w:rPr>
          <w:rFonts w:cs="Arial"/>
          <w:sz w:val="20"/>
          <w:szCs w:val="20"/>
        </w:rPr>
        <w:t>, če zaprosil</w:t>
      </w:r>
      <w:r w:rsidR="00DA72A2" w:rsidRPr="00070D68">
        <w:rPr>
          <w:rFonts w:cs="Arial"/>
          <w:sz w:val="20"/>
          <w:szCs w:val="20"/>
        </w:rPr>
        <w:t>o</w:t>
      </w:r>
      <w:r w:rsidRPr="00070D68">
        <w:rPr>
          <w:rFonts w:cs="Arial"/>
          <w:sz w:val="20"/>
          <w:szCs w:val="20"/>
        </w:rPr>
        <w:t xml:space="preserve"> vsebuje vse zahtevane podatke in listine. Glede jezika zaprosila ter listin se smiselno uporablja peti odstavek </w:t>
      </w:r>
      <w:r w:rsidR="00C6081E" w:rsidRPr="00070D68">
        <w:fldChar w:fldCharType="begin"/>
      </w:r>
      <w:r w:rsidR="00C6081E" w:rsidRPr="00070D68">
        <w:instrText xml:space="preserve"> REF _Ref26258426 \r \h  \* MERGEFORMAT </w:instrText>
      </w:r>
      <w:r w:rsidR="00C6081E" w:rsidRPr="00070D68">
        <w:fldChar w:fldCharType="separate"/>
      </w:r>
      <w:r w:rsidR="00CC7BCF" w:rsidRPr="00070D68">
        <w:rPr>
          <w:rFonts w:cs="Arial"/>
          <w:sz w:val="20"/>
          <w:szCs w:val="20"/>
        </w:rPr>
        <w:t>85</w:t>
      </w:r>
      <w:r w:rsidR="00C6081E" w:rsidRPr="00070D68">
        <w:fldChar w:fldCharType="end"/>
      </w:r>
      <w:r w:rsidRPr="00070D68">
        <w:rPr>
          <w:rFonts w:cs="Arial"/>
          <w:sz w:val="20"/>
          <w:szCs w:val="20"/>
        </w:rPr>
        <w:t>. člena tega zakona.</w:t>
      </w:r>
      <w:r w:rsidR="00C1204F" w:rsidRPr="00070D68">
        <w:rPr>
          <w:rFonts w:cs="Arial"/>
          <w:sz w:val="20"/>
          <w:szCs w:val="20"/>
        </w:rPr>
        <w:t xml:space="preserve"> </w:t>
      </w:r>
    </w:p>
    <w:p w14:paraId="0FA23B06" w14:textId="77777777" w:rsidR="00843042" w:rsidRPr="00070D68" w:rsidRDefault="00843042" w:rsidP="0025166A">
      <w:pPr>
        <w:suppressAutoHyphens/>
        <w:spacing w:line="260" w:lineRule="atLeast"/>
        <w:rPr>
          <w:rFonts w:cs="Arial"/>
          <w:sz w:val="20"/>
          <w:szCs w:val="20"/>
        </w:rPr>
      </w:pPr>
    </w:p>
    <w:p w14:paraId="5DBF134B" w14:textId="77777777" w:rsidR="00843042" w:rsidRPr="00070D68" w:rsidRDefault="00843042" w:rsidP="0025166A">
      <w:pPr>
        <w:suppressAutoHyphens/>
        <w:spacing w:line="260" w:lineRule="atLeast"/>
        <w:rPr>
          <w:rFonts w:cs="Arial"/>
          <w:sz w:val="20"/>
          <w:szCs w:val="20"/>
        </w:rPr>
      </w:pPr>
      <w:r w:rsidRPr="00070D68">
        <w:rPr>
          <w:rFonts w:cs="Arial"/>
          <w:sz w:val="20"/>
          <w:szCs w:val="20"/>
        </w:rPr>
        <w:t>(</w:t>
      </w:r>
      <w:r w:rsidR="00E50A67" w:rsidRPr="00070D68">
        <w:rPr>
          <w:rFonts w:cs="Arial"/>
          <w:sz w:val="20"/>
          <w:szCs w:val="20"/>
        </w:rPr>
        <w:t>6</w:t>
      </w:r>
      <w:r w:rsidRPr="00070D68">
        <w:rPr>
          <w:rFonts w:cs="Arial"/>
          <w:sz w:val="20"/>
          <w:szCs w:val="20"/>
        </w:rPr>
        <w:t xml:space="preserve">) Ne glede na izpolnitev pogoja iz </w:t>
      </w:r>
      <w:r w:rsidR="005A71A0" w:rsidRPr="00070D68">
        <w:rPr>
          <w:rFonts w:cs="Arial"/>
          <w:sz w:val="20"/>
          <w:szCs w:val="20"/>
        </w:rPr>
        <w:t>prve</w:t>
      </w:r>
      <w:r w:rsidRPr="00070D68">
        <w:rPr>
          <w:rFonts w:cs="Arial"/>
          <w:sz w:val="20"/>
          <w:szCs w:val="20"/>
        </w:rPr>
        <w:t xml:space="preserve"> alineje tretjega odstavka </w:t>
      </w:r>
      <w:r w:rsidR="00E82342" w:rsidRPr="00070D68">
        <w:rPr>
          <w:rFonts w:cs="Arial"/>
          <w:sz w:val="20"/>
          <w:szCs w:val="20"/>
        </w:rPr>
        <w:t xml:space="preserve">tega člena </w:t>
      </w:r>
      <w:r w:rsidRPr="00070D68">
        <w:rPr>
          <w:rFonts w:cs="Arial"/>
          <w:sz w:val="20"/>
          <w:szCs w:val="20"/>
        </w:rPr>
        <w:t>lahko davčni organ na podlagi zaprosila organa prosilca izterja plačilo denarne sankcije ali periodičn</w:t>
      </w:r>
      <w:r w:rsidR="005A71A0" w:rsidRPr="00070D68">
        <w:rPr>
          <w:rFonts w:cs="Arial"/>
          <w:sz w:val="20"/>
          <w:szCs w:val="20"/>
        </w:rPr>
        <w:t>e</w:t>
      </w:r>
      <w:r w:rsidRPr="00070D68">
        <w:rPr>
          <w:rFonts w:cs="Arial"/>
          <w:sz w:val="20"/>
          <w:szCs w:val="20"/>
        </w:rPr>
        <w:t xml:space="preserve"> denarn</w:t>
      </w:r>
      <w:r w:rsidR="005A71A0" w:rsidRPr="00070D68">
        <w:rPr>
          <w:rFonts w:cs="Arial"/>
          <w:sz w:val="20"/>
          <w:szCs w:val="20"/>
        </w:rPr>
        <w:t>e</w:t>
      </w:r>
      <w:r w:rsidRPr="00070D68">
        <w:rPr>
          <w:rFonts w:cs="Arial"/>
          <w:sz w:val="20"/>
          <w:szCs w:val="20"/>
        </w:rPr>
        <w:t xml:space="preserve"> sankcij</w:t>
      </w:r>
      <w:r w:rsidR="005A71A0" w:rsidRPr="00070D68">
        <w:rPr>
          <w:rFonts w:cs="Arial"/>
          <w:sz w:val="20"/>
          <w:szCs w:val="20"/>
        </w:rPr>
        <w:t>e</w:t>
      </w:r>
      <w:r w:rsidRPr="00070D68">
        <w:rPr>
          <w:rFonts w:cs="Arial"/>
          <w:sz w:val="20"/>
          <w:szCs w:val="20"/>
        </w:rPr>
        <w:t xml:space="preserve">, če podjetje zoper katerega je treba izterjati denarno sankcijo ali periodično denarno sankcijo, nima sedeža v državi članici organa prosilca in v drugih primerih, ki niso zajeti v </w:t>
      </w:r>
      <w:r w:rsidR="0095237D" w:rsidRPr="00070D68">
        <w:rPr>
          <w:rFonts w:cs="Arial"/>
          <w:sz w:val="20"/>
          <w:szCs w:val="20"/>
        </w:rPr>
        <w:t>tretjem</w:t>
      </w:r>
      <w:r w:rsidRPr="00070D68">
        <w:rPr>
          <w:rFonts w:cs="Arial"/>
          <w:sz w:val="20"/>
          <w:szCs w:val="20"/>
        </w:rPr>
        <w:t xml:space="preserve"> odstavku tega člena. V tem primeru organu prosilcu v zaprosilu ni treba navesti informacij o tem, kako je v razumnih mejah skušal izvršiti odločbo na svojem ozemlju.</w:t>
      </w:r>
    </w:p>
    <w:p w14:paraId="06541458" w14:textId="77777777" w:rsidR="00843042" w:rsidRPr="00070D68" w:rsidRDefault="00843042" w:rsidP="0025166A">
      <w:pPr>
        <w:suppressAutoHyphens/>
        <w:spacing w:line="260" w:lineRule="atLeast"/>
        <w:rPr>
          <w:rFonts w:cs="Arial"/>
          <w:sz w:val="20"/>
          <w:szCs w:val="20"/>
        </w:rPr>
      </w:pPr>
    </w:p>
    <w:p w14:paraId="629D1D41" w14:textId="77777777" w:rsidR="00843042" w:rsidRPr="00070D68" w:rsidRDefault="00843042" w:rsidP="0025166A">
      <w:pPr>
        <w:suppressAutoHyphens/>
        <w:spacing w:line="260" w:lineRule="atLeast"/>
        <w:rPr>
          <w:rFonts w:cs="Arial"/>
          <w:sz w:val="20"/>
          <w:szCs w:val="20"/>
        </w:rPr>
      </w:pPr>
      <w:r w:rsidRPr="00070D68">
        <w:rPr>
          <w:rFonts w:cs="Arial"/>
          <w:sz w:val="20"/>
          <w:szCs w:val="20"/>
        </w:rPr>
        <w:t>(</w:t>
      </w:r>
      <w:r w:rsidR="00E50A67" w:rsidRPr="00070D68">
        <w:rPr>
          <w:rFonts w:cs="Arial"/>
          <w:sz w:val="20"/>
          <w:szCs w:val="20"/>
        </w:rPr>
        <w:t>7</w:t>
      </w:r>
      <w:r w:rsidRPr="00070D68">
        <w:rPr>
          <w:rFonts w:cs="Arial"/>
          <w:sz w:val="20"/>
          <w:szCs w:val="20"/>
        </w:rPr>
        <w:t>)</w:t>
      </w:r>
      <w:r w:rsidR="002C4C34" w:rsidRPr="00070D68">
        <w:rPr>
          <w:rFonts w:cs="Arial"/>
          <w:sz w:val="20"/>
          <w:szCs w:val="20"/>
        </w:rPr>
        <w:t xml:space="preserve"> </w:t>
      </w:r>
      <w:r w:rsidRPr="00070D68">
        <w:rPr>
          <w:rFonts w:cs="Arial"/>
          <w:sz w:val="20"/>
          <w:szCs w:val="20"/>
        </w:rPr>
        <w:t xml:space="preserve">Za zastaranje izvršitev odločb, s katerimi je </w:t>
      </w:r>
      <w:r w:rsidR="00652EF3" w:rsidRPr="00070D68">
        <w:rPr>
          <w:rFonts w:cs="Arial"/>
          <w:sz w:val="20"/>
          <w:szCs w:val="20"/>
        </w:rPr>
        <w:t>izrečena</w:t>
      </w:r>
      <w:r w:rsidRPr="00070D68">
        <w:rPr>
          <w:rFonts w:cs="Arial"/>
          <w:sz w:val="20"/>
          <w:szCs w:val="20"/>
        </w:rPr>
        <w:t xml:space="preserve"> denarn</w:t>
      </w:r>
      <w:r w:rsidR="00652EF3" w:rsidRPr="00070D68">
        <w:rPr>
          <w:rFonts w:cs="Arial"/>
          <w:sz w:val="20"/>
          <w:szCs w:val="20"/>
        </w:rPr>
        <w:t>a</w:t>
      </w:r>
      <w:r w:rsidRPr="00070D68">
        <w:rPr>
          <w:rFonts w:cs="Arial"/>
          <w:sz w:val="20"/>
          <w:szCs w:val="20"/>
        </w:rPr>
        <w:t xml:space="preserve"> sankcij</w:t>
      </w:r>
      <w:r w:rsidR="00652EF3" w:rsidRPr="00070D68">
        <w:rPr>
          <w:rFonts w:cs="Arial"/>
          <w:sz w:val="20"/>
          <w:szCs w:val="20"/>
        </w:rPr>
        <w:t>a</w:t>
      </w:r>
      <w:r w:rsidRPr="00070D68">
        <w:rPr>
          <w:rFonts w:cs="Arial"/>
          <w:sz w:val="20"/>
          <w:szCs w:val="20"/>
        </w:rPr>
        <w:t xml:space="preserve"> ali periodičn</w:t>
      </w:r>
      <w:r w:rsidR="00652EF3" w:rsidRPr="00070D68">
        <w:rPr>
          <w:rFonts w:cs="Arial"/>
          <w:sz w:val="20"/>
          <w:szCs w:val="20"/>
        </w:rPr>
        <w:t>a</w:t>
      </w:r>
      <w:r w:rsidRPr="00070D68">
        <w:rPr>
          <w:rFonts w:cs="Arial"/>
          <w:sz w:val="20"/>
          <w:szCs w:val="20"/>
        </w:rPr>
        <w:t xml:space="preserve"> denarn</w:t>
      </w:r>
      <w:r w:rsidR="00652EF3" w:rsidRPr="00070D68">
        <w:rPr>
          <w:rFonts w:cs="Arial"/>
          <w:sz w:val="20"/>
          <w:szCs w:val="20"/>
        </w:rPr>
        <w:t>a</w:t>
      </w:r>
      <w:r w:rsidRPr="00070D68">
        <w:rPr>
          <w:rFonts w:cs="Arial"/>
          <w:sz w:val="20"/>
          <w:szCs w:val="20"/>
        </w:rPr>
        <w:t xml:space="preserve"> sankcij</w:t>
      </w:r>
      <w:r w:rsidR="00652EF3" w:rsidRPr="00070D68">
        <w:rPr>
          <w:rFonts w:cs="Arial"/>
          <w:sz w:val="20"/>
          <w:szCs w:val="20"/>
        </w:rPr>
        <w:t>a</w:t>
      </w:r>
      <w:r w:rsidRPr="00070D68">
        <w:rPr>
          <w:rFonts w:cs="Arial"/>
          <w:sz w:val="20"/>
          <w:szCs w:val="20"/>
        </w:rPr>
        <w:t>, se uporablja pravo države, kjer ima sedež organ prosilec.</w:t>
      </w:r>
    </w:p>
    <w:p w14:paraId="407823AD" w14:textId="77777777" w:rsidR="00843042" w:rsidRPr="00070D68" w:rsidRDefault="00843042" w:rsidP="0025166A">
      <w:pPr>
        <w:suppressAutoHyphens/>
        <w:spacing w:line="260" w:lineRule="atLeast"/>
        <w:rPr>
          <w:rFonts w:cs="Arial"/>
          <w:sz w:val="20"/>
          <w:szCs w:val="20"/>
        </w:rPr>
      </w:pPr>
    </w:p>
    <w:p w14:paraId="5BFD6E40" w14:textId="77777777" w:rsidR="00843042" w:rsidRPr="00070D68" w:rsidRDefault="00843042" w:rsidP="0025166A">
      <w:pPr>
        <w:suppressAutoHyphens/>
        <w:spacing w:line="260" w:lineRule="atLeast"/>
        <w:rPr>
          <w:rFonts w:cs="Arial"/>
          <w:sz w:val="20"/>
          <w:szCs w:val="20"/>
        </w:rPr>
      </w:pPr>
      <w:r w:rsidRPr="00070D68">
        <w:rPr>
          <w:rFonts w:cs="Arial"/>
          <w:sz w:val="20"/>
          <w:szCs w:val="20"/>
        </w:rPr>
        <w:t>(</w:t>
      </w:r>
      <w:r w:rsidR="00E50A67" w:rsidRPr="00070D68">
        <w:rPr>
          <w:rFonts w:cs="Arial"/>
          <w:sz w:val="20"/>
          <w:szCs w:val="20"/>
        </w:rPr>
        <w:t>8</w:t>
      </w:r>
      <w:r w:rsidRPr="00070D68">
        <w:rPr>
          <w:rFonts w:cs="Arial"/>
          <w:sz w:val="20"/>
          <w:szCs w:val="20"/>
        </w:rPr>
        <w:t>) Davčni organ izterja denarno sankcijo ali periodično denarno sankcij</w:t>
      </w:r>
      <w:r w:rsidR="00C551D9" w:rsidRPr="00070D68">
        <w:rPr>
          <w:rFonts w:cs="Arial"/>
          <w:sz w:val="20"/>
          <w:szCs w:val="20"/>
        </w:rPr>
        <w:t>o</w:t>
      </w:r>
      <w:r w:rsidRPr="00070D68">
        <w:rPr>
          <w:rFonts w:cs="Arial"/>
          <w:sz w:val="20"/>
          <w:szCs w:val="20"/>
        </w:rPr>
        <w:t xml:space="preserve"> v evrih. Če je znesek denarne sankcij</w:t>
      </w:r>
      <w:r w:rsidR="00C551D9" w:rsidRPr="00070D68">
        <w:rPr>
          <w:rFonts w:cs="Arial"/>
          <w:sz w:val="20"/>
          <w:szCs w:val="20"/>
        </w:rPr>
        <w:t>e</w:t>
      </w:r>
      <w:r w:rsidRPr="00070D68">
        <w:rPr>
          <w:rFonts w:cs="Arial"/>
          <w:sz w:val="20"/>
          <w:szCs w:val="20"/>
        </w:rPr>
        <w:t xml:space="preserve"> ali periodične denarne sankcije </w:t>
      </w:r>
      <w:r w:rsidR="00C1204F" w:rsidRPr="00070D68">
        <w:rPr>
          <w:rFonts w:cs="Arial"/>
          <w:sz w:val="20"/>
          <w:szCs w:val="20"/>
        </w:rPr>
        <w:t xml:space="preserve">v odločbi </w:t>
      </w:r>
      <w:r w:rsidR="00F2073C" w:rsidRPr="00070D68">
        <w:rPr>
          <w:rFonts w:cs="Arial"/>
          <w:sz w:val="20"/>
          <w:szCs w:val="20"/>
        </w:rPr>
        <w:t>izrečen</w:t>
      </w:r>
      <w:r w:rsidR="00C1204F" w:rsidRPr="00070D68">
        <w:rPr>
          <w:rFonts w:cs="Arial"/>
          <w:sz w:val="20"/>
          <w:szCs w:val="20"/>
        </w:rPr>
        <w:t xml:space="preserve"> </w:t>
      </w:r>
      <w:r w:rsidRPr="00070D68">
        <w:rPr>
          <w:rFonts w:cs="Arial"/>
          <w:sz w:val="20"/>
          <w:szCs w:val="20"/>
        </w:rPr>
        <w:t>v drugi valuti, se znesek denarne sankcije ali periodične denarne sankcije iz tuje valute pretvori v evro po srednjem menjalnem tečaju Banke Slovenije, ki je veljal na dan, ko je bila denarna sankcija ali periodična denarna sankcija izrečena.</w:t>
      </w:r>
    </w:p>
    <w:p w14:paraId="247B7541" w14:textId="77777777" w:rsidR="00843042" w:rsidRPr="00070D68" w:rsidRDefault="00843042" w:rsidP="0025166A">
      <w:pPr>
        <w:suppressAutoHyphens/>
        <w:spacing w:line="260" w:lineRule="atLeast"/>
        <w:rPr>
          <w:rFonts w:cs="Arial"/>
          <w:sz w:val="20"/>
          <w:szCs w:val="20"/>
        </w:rPr>
      </w:pPr>
    </w:p>
    <w:p w14:paraId="2F4DF696" w14:textId="77777777" w:rsidR="00843042" w:rsidRPr="00070D68" w:rsidRDefault="00843042" w:rsidP="0025166A">
      <w:pPr>
        <w:overflowPunct/>
        <w:autoSpaceDE/>
        <w:autoSpaceDN/>
        <w:adjustRightInd/>
        <w:spacing w:line="260" w:lineRule="atLeast"/>
        <w:textAlignment w:val="auto"/>
        <w:rPr>
          <w:rFonts w:cs="Arial"/>
          <w:sz w:val="20"/>
          <w:szCs w:val="20"/>
        </w:rPr>
      </w:pPr>
      <w:r w:rsidRPr="00070D68">
        <w:rPr>
          <w:rFonts w:cs="Arial"/>
          <w:sz w:val="20"/>
          <w:szCs w:val="20"/>
        </w:rPr>
        <w:t>(</w:t>
      </w:r>
      <w:r w:rsidR="00E50A67" w:rsidRPr="00070D68">
        <w:rPr>
          <w:rFonts w:cs="Arial"/>
          <w:sz w:val="20"/>
          <w:szCs w:val="20"/>
        </w:rPr>
        <w:t>9</w:t>
      </w:r>
      <w:r w:rsidRPr="00070D68">
        <w:rPr>
          <w:rFonts w:cs="Arial"/>
          <w:sz w:val="20"/>
          <w:szCs w:val="20"/>
        </w:rPr>
        <w:t xml:space="preserve">) </w:t>
      </w:r>
      <w:r w:rsidR="0045309B" w:rsidRPr="00070D68">
        <w:rPr>
          <w:rFonts w:cs="Arial"/>
          <w:sz w:val="20"/>
          <w:szCs w:val="20"/>
        </w:rPr>
        <w:t>Agenc</w:t>
      </w:r>
      <w:r w:rsidRPr="00070D68">
        <w:rPr>
          <w:rFonts w:cs="Arial"/>
          <w:sz w:val="20"/>
          <w:szCs w:val="20"/>
        </w:rPr>
        <w:t>iji ni treba izvršiti zaprosila iz prvega odstavka tega člena in davčnemu organu ni treba izvršiti pravnomočn</w:t>
      </w:r>
      <w:r w:rsidR="009D7EFF" w:rsidRPr="00070D68">
        <w:rPr>
          <w:rFonts w:cs="Arial"/>
          <w:sz w:val="20"/>
          <w:szCs w:val="20"/>
        </w:rPr>
        <w:t>e</w:t>
      </w:r>
      <w:r w:rsidRPr="00070D68">
        <w:rPr>
          <w:rFonts w:cs="Arial"/>
          <w:sz w:val="20"/>
          <w:szCs w:val="20"/>
        </w:rPr>
        <w:t xml:space="preserve"> odločb</w:t>
      </w:r>
      <w:r w:rsidR="009D7EFF" w:rsidRPr="00070D68">
        <w:rPr>
          <w:rFonts w:cs="Arial"/>
          <w:sz w:val="20"/>
          <w:szCs w:val="20"/>
        </w:rPr>
        <w:t>e</w:t>
      </w:r>
      <w:r w:rsidRPr="00070D68">
        <w:rPr>
          <w:rFonts w:cs="Arial"/>
          <w:sz w:val="20"/>
          <w:szCs w:val="20"/>
        </w:rPr>
        <w:t xml:space="preserve"> iz tretjega odstavka tega člena, če:</w:t>
      </w:r>
    </w:p>
    <w:p w14:paraId="5CF9A644" w14:textId="46C51C11" w:rsidR="00843042" w:rsidRPr="00070D68" w:rsidRDefault="00843042" w:rsidP="0025166A">
      <w:pPr>
        <w:numPr>
          <w:ilvl w:val="0"/>
          <w:numId w:val="26"/>
        </w:numPr>
        <w:suppressAutoHyphens/>
        <w:overflowPunct/>
        <w:autoSpaceDE/>
        <w:autoSpaceDN/>
        <w:adjustRightInd/>
        <w:spacing w:line="260" w:lineRule="atLeast"/>
        <w:ind w:left="426"/>
        <w:textAlignment w:val="auto"/>
        <w:rPr>
          <w:rFonts w:cs="Arial"/>
          <w:sz w:val="20"/>
          <w:szCs w:val="20"/>
        </w:rPr>
      </w:pPr>
      <w:r w:rsidRPr="00070D68">
        <w:rPr>
          <w:rFonts w:cs="Arial"/>
          <w:sz w:val="20"/>
          <w:szCs w:val="20"/>
        </w:rPr>
        <w:t xml:space="preserve">zaprosilo ne vsebuje vseh sestavin iz </w:t>
      </w:r>
      <w:r w:rsidR="00EB641B" w:rsidRPr="00070D68">
        <w:rPr>
          <w:rFonts w:cs="Arial"/>
          <w:sz w:val="20"/>
          <w:szCs w:val="20"/>
        </w:rPr>
        <w:t xml:space="preserve">drugega </w:t>
      </w:r>
      <w:r w:rsidRPr="00070D68">
        <w:rPr>
          <w:rFonts w:cs="Arial"/>
          <w:sz w:val="20"/>
          <w:szCs w:val="20"/>
        </w:rPr>
        <w:t xml:space="preserve">oziroma četrtega odstavka </w:t>
      </w:r>
      <w:r w:rsidR="00C6081E" w:rsidRPr="00070D68">
        <w:fldChar w:fldCharType="begin"/>
      </w:r>
      <w:r w:rsidR="00C6081E" w:rsidRPr="00070D68">
        <w:instrText xml:space="preserve"> REF _Ref26258426 \r \h  \* MERGEFORMAT </w:instrText>
      </w:r>
      <w:r w:rsidR="00C6081E" w:rsidRPr="00070D68">
        <w:fldChar w:fldCharType="separate"/>
      </w:r>
      <w:r w:rsidR="00CC7BCF" w:rsidRPr="00070D68">
        <w:rPr>
          <w:rFonts w:cs="Arial"/>
          <w:sz w:val="20"/>
          <w:szCs w:val="20"/>
        </w:rPr>
        <w:t>85</w:t>
      </w:r>
      <w:r w:rsidR="00C6081E" w:rsidRPr="00070D68">
        <w:fldChar w:fldCharType="end"/>
      </w:r>
      <w:r w:rsidR="00C551D9" w:rsidRPr="00070D68">
        <w:rPr>
          <w:rFonts w:cs="Arial"/>
          <w:sz w:val="20"/>
          <w:szCs w:val="20"/>
        </w:rPr>
        <w:t>.</w:t>
      </w:r>
      <w:r w:rsidRPr="00070D68">
        <w:rPr>
          <w:rFonts w:cs="Arial"/>
          <w:sz w:val="20"/>
          <w:szCs w:val="20"/>
        </w:rPr>
        <w:t xml:space="preserve"> člena</w:t>
      </w:r>
      <w:r w:rsidR="00C551D9" w:rsidRPr="00070D68">
        <w:rPr>
          <w:rFonts w:cs="Arial"/>
          <w:sz w:val="20"/>
          <w:szCs w:val="20"/>
        </w:rPr>
        <w:t xml:space="preserve"> tega zakona</w:t>
      </w:r>
      <w:r w:rsidRPr="00070D68">
        <w:rPr>
          <w:rFonts w:cs="Arial"/>
          <w:sz w:val="20"/>
          <w:szCs w:val="20"/>
        </w:rPr>
        <w:t>, ali</w:t>
      </w:r>
    </w:p>
    <w:p w14:paraId="706C6D5F" w14:textId="77777777" w:rsidR="00843042" w:rsidRPr="00070D68" w:rsidRDefault="0045309B" w:rsidP="0025166A">
      <w:pPr>
        <w:numPr>
          <w:ilvl w:val="0"/>
          <w:numId w:val="26"/>
        </w:numPr>
        <w:suppressAutoHyphens/>
        <w:overflowPunct/>
        <w:autoSpaceDE/>
        <w:autoSpaceDN/>
        <w:adjustRightInd/>
        <w:spacing w:line="260" w:lineRule="atLeast"/>
        <w:ind w:left="426"/>
        <w:textAlignment w:val="auto"/>
        <w:rPr>
          <w:rFonts w:cs="Arial"/>
          <w:sz w:val="20"/>
          <w:szCs w:val="20"/>
        </w:rPr>
      </w:pPr>
      <w:r w:rsidRPr="00070D68">
        <w:rPr>
          <w:rFonts w:cs="Arial"/>
          <w:sz w:val="20"/>
          <w:szCs w:val="20"/>
        </w:rPr>
        <w:t>agenc</w:t>
      </w:r>
      <w:r w:rsidR="00843042" w:rsidRPr="00070D68">
        <w:rPr>
          <w:rFonts w:cs="Arial"/>
          <w:sz w:val="20"/>
          <w:szCs w:val="20"/>
        </w:rPr>
        <w:t>ija oziroma davčni organ razumno dokaže, da bi bila taka izvršitev zaprosila očitno v nasprotju z javnim redom Republike Slovenije.</w:t>
      </w:r>
    </w:p>
    <w:p w14:paraId="0AACBA38" w14:textId="77777777" w:rsidR="00843042" w:rsidRPr="00070D68" w:rsidRDefault="00843042" w:rsidP="0025166A">
      <w:pPr>
        <w:overflowPunct/>
        <w:autoSpaceDE/>
        <w:autoSpaceDN/>
        <w:adjustRightInd/>
        <w:spacing w:line="260" w:lineRule="atLeast"/>
        <w:textAlignment w:val="auto"/>
        <w:rPr>
          <w:rFonts w:cs="Arial"/>
          <w:sz w:val="20"/>
          <w:szCs w:val="20"/>
        </w:rPr>
      </w:pPr>
    </w:p>
    <w:p w14:paraId="1F70AE9E" w14:textId="77777777" w:rsidR="00DB3316" w:rsidRPr="00070D68" w:rsidRDefault="00843042" w:rsidP="0025166A">
      <w:pPr>
        <w:pStyle w:val="len"/>
        <w:spacing w:before="0" w:line="260" w:lineRule="atLeast"/>
        <w:jc w:val="both"/>
        <w:rPr>
          <w:b w:val="0"/>
          <w:sz w:val="20"/>
          <w:szCs w:val="20"/>
        </w:rPr>
      </w:pPr>
      <w:r w:rsidRPr="00070D68">
        <w:rPr>
          <w:b w:val="0"/>
          <w:sz w:val="20"/>
          <w:szCs w:val="20"/>
        </w:rPr>
        <w:t>(1</w:t>
      </w:r>
      <w:r w:rsidR="00E50A67" w:rsidRPr="00070D68">
        <w:rPr>
          <w:b w:val="0"/>
          <w:sz w:val="20"/>
          <w:szCs w:val="20"/>
        </w:rPr>
        <w:t>0</w:t>
      </w:r>
      <w:r w:rsidRPr="00070D68">
        <w:rPr>
          <w:b w:val="0"/>
          <w:sz w:val="20"/>
          <w:szCs w:val="20"/>
        </w:rPr>
        <w:t xml:space="preserve">)  </w:t>
      </w:r>
      <w:r w:rsidR="0045309B" w:rsidRPr="00070D68">
        <w:rPr>
          <w:b w:val="0"/>
          <w:sz w:val="20"/>
          <w:szCs w:val="20"/>
        </w:rPr>
        <w:t>Agenc</w:t>
      </w:r>
      <w:r w:rsidRPr="00070D68">
        <w:rPr>
          <w:b w:val="0"/>
          <w:sz w:val="20"/>
          <w:szCs w:val="20"/>
        </w:rPr>
        <w:t xml:space="preserve">ija ali davčni organ </w:t>
      </w:r>
      <w:r w:rsidR="006528EA" w:rsidRPr="00070D68">
        <w:rPr>
          <w:b w:val="0"/>
          <w:sz w:val="20"/>
          <w:szCs w:val="20"/>
        </w:rPr>
        <w:t xml:space="preserve">stopita v stik z </w:t>
      </w:r>
      <w:r w:rsidRPr="00070D68">
        <w:rPr>
          <w:b w:val="0"/>
          <w:sz w:val="20"/>
          <w:szCs w:val="20"/>
        </w:rPr>
        <w:t>organ</w:t>
      </w:r>
      <w:r w:rsidR="006528EA" w:rsidRPr="00070D68">
        <w:rPr>
          <w:b w:val="0"/>
          <w:sz w:val="20"/>
          <w:szCs w:val="20"/>
        </w:rPr>
        <w:t>om</w:t>
      </w:r>
      <w:r w:rsidRPr="00070D68">
        <w:rPr>
          <w:b w:val="0"/>
          <w:sz w:val="20"/>
          <w:szCs w:val="20"/>
        </w:rPr>
        <w:t xml:space="preserve"> prosilc</w:t>
      </w:r>
      <w:r w:rsidR="006528EA" w:rsidRPr="00070D68">
        <w:rPr>
          <w:b w:val="0"/>
          <w:sz w:val="20"/>
          <w:szCs w:val="20"/>
        </w:rPr>
        <w:t>em</w:t>
      </w:r>
      <w:r w:rsidRPr="00070D68">
        <w:rPr>
          <w:b w:val="0"/>
          <w:sz w:val="20"/>
          <w:szCs w:val="20"/>
        </w:rPr>
        <w:t xml:space="preserve"> preden zavrneta zaprosilo ali v primeru, da potrebujeta dodatne informacije.</w:t>
      </w:r>
    </w:p>
    <w:p w14:paraId="40E7A6AF" w14:textId="77777777" w:rsidR="006E52EC" w:rsidRPr="00070D68" w:rsidRDefault="006E52EC" w:rsidP="0025166A">
      <w:pPr>
        <w:pStyle w:val="len"/>
        <w:spacing w:before="0" w:line="260" w:lineRule="atLeast"/>
        <w:jc w:val="both"/>
        <w:rPr>
          <w:b w:val="0"/>
          <w:sz w:val="20"/>
          <w:szCs w:val="20"/>
        </w:rPr>
      </w:pPr>
    </w:p>
    <w:p w14:paraId="11F265C3" w14:textId="77777777" w:rsidR="006E52EC" w:rsidRPr="00070D68" w:rsidRDefault="006E52EC" w:rsidP="0025166A">
      <w:pPr>
        <w:pStyle w:val="len"/>
        <w:spacing w:before="0" w:line="260" w:lineRule="atLeast"/>
        <w:jc w:val="both"/>
        <w:rPr>
          <w:b w:val="0"/>
          <w:sz w:val="20"/>
          <w:szCs w:val="20"/>
        </w:rPr>
      </w:pPr>
      <w:r w:rsidRPr="00070D68">
        <w:rPr>
          <w:b w:val="0"/>
          <w:sz w:val="20"/>
          <w:szCs w:val="20"/>
        </w:rPr>
        <w:t>(11) Denarni znesek, ki ga je davčni organ izterjal na podlagi zaprosila organa prosilca, davčni organ brez odlašanja nakaže na račun organa prosilca.</w:t>
      </w:r>
    </w:p>
    <w:p w14:paraId="1B36A9AE" w14:textId="77777777" w:rsidR="0029534B" w:rsidRPr="00070D68" w:rsidRDefault="0029534B" w:rsidP="0025166A">
      <w:pPr>
        <w:pStyle w:val="len"/>
        <w:spacing w:before="0" w:line="260" w:lineRule="atLeast"/>
        <w:jc w:val="both"/>
        <w:rPr>
          <w:b w:val="0"/>
          <w:sz w:val="20"/>
          <w:szCs w:val="20"/>
        </w:rPr>
      </w:pPr>
    </w:p>
    <w:p w14:paraId="1B1848C3" w14:textId="19096867" w:rsidR="00D514DE" w:rsidRPr="00070D68" w:rsidRDefault="008E458D" w:rsidP="0025166A">
      <w:pPr>
        <w:pStyle w:val="len"/>
        <w:numPr>
          <w:ilvl w:val="0"/>
          <w:numId w:val="21"/>
        </w:numPr>
        <w:spacing w:before="0" w:line="260" w:lineRule="atLeast"/>
        <w:ind w:left="0" w:hanging="11"/>
        <w:rPr>
          <w:sz w:val="20"/>
          <w:szCs w:val="20"/>
        </w:rPr>
      </w:pPr>
      <w:r>
        <w:rPr>
          <w:sz w:val="20"/>
          <w:szCs w:val="20"/>
        </w:rPr>
        <w:t xml:space="preserve"> </w:t>
      </w:r>
      <w:r w:rsidR="00D514DE" w:rsidRPr="00070D68">
        <w:rPr>
          <w:sz w:val="20"/>
          <w:szCs w:val="20"/>
        </w:rPr>
        <w:t>člen</w:t>
      </w:r>
    </w:p>
    <w:p w14:paraId="0DAC1E6F" w14:textId="77777777" w:rsidR="00D514DE" w:rsidRPr="00070D68" w:rsidRDefault="00D514DE" w:rsidP="0025166A">
      <w:pPr>
        <w:pStyle w:val="len"/>
        <w:spacing w:before="0" w:line="260" w:lineRule="atLeast"/>
        <w:rPr>
          <w:sz w:val="20"/>
          <w:szCs w:val="20"/>
        </w:rPr>
      </w:pPr>
      <w:r w:rsidRPr="00070D68">
        <w:rPr>
          <w:sz w:val="20"/>
          <w:szCs w:val="20"/>
        </w:rPr>
        <w:t>(</w:t>
      </w:r>
      <w:r w:rsidR="00843042" w:rsidRPr="00070D68">
        <w:rPr>
          <w:sz w:val="20"/>
          <w:szCs w:val="20"/>
        </w:rPr>
        <w:t>stroški</w:t>
      </w:r>
      <w:r w:rsidRPr="00070D68">
        <w:rPr>
          <w:sz w:val="20"/>
          <w:szCs w:val="20"/>
        </w:rPr>
        <w:t>)</w:t>
      </w:r>
    </w:p>
    <w:p w14:paraId="1F1847A4" w14:textId="77777777" w:rsidR="00D514DE" w:rsidRPr="00070D68" w:rsidRDefault="00D514DE" w:rsidP="0025166A">
      <w:pPr>
        <w:overflowPunct/>
        <w:autoSpaceDE/>
        <w:autoSpaceDN/>
        <w:adjustRightInd/>
        <w:spacing w:line="260" w:lineRule="atLeast"/>
        <w:jc w:val="left"/>
        <w:textAlignment w:val="auto"/>
        <w:rPr>
          <w:rFonts w:cs="Arial"/>
          <w:sz w:val="20"/>
          <w:szCs w:val="20"/>
        </w:rPr>
      </w:pPr>
    </w:p>
    <w:p w14:paraId="018124B7" w14:textId="3B001516" w:rsidR="00843042" w:rsidRPr="00070D68" w:rsidRDefault="00843042" w:rsidP="0025166A">
      <w:pPr>
        <w:overflowPunct/>
        <w:autoSpaceDE/>
        <w:autoSpaceDN/>
        <w:adjustRightInd/>
        <w:spacing w:line="260" w:lineRule="atLeast"/>
        <w:textAlignment w:val="auto"/>
        <w:rPr>
          <w:rFonts w:cs="Arial"/>
          <w:sz w:val="20"/>
          <w:szCs w:val="20"/>
        </w:rPr>
      </w:pPr>
      <w:r w:rsidRPr="00070D68">
        <w:rPr>
          <w:rFonts w:cs="Arial"/>
          <w:sz w:val="20"/>
          <w:szCs w:val="20"/>
        </w:rPr>
        <w:t xml:space="preserve">(1) </w:t>
      </w:r>
      <w:r w:rsidR="00F564DC" w:rsidRPr="00070D68">
        <w:rPr>
          <w:rFonts w:cs="Arial"/>
          <w:sz w:val="20"/>
          <w:szCs w:val="20"/>
        </w:rPr>
        <w:t xml:space="preserve">Agencija lahko zahteva </w:t>
      </w:r>
      <w:r w:rsidRPr="00070D68">
        <w:rPr>
          <w:rFonts w:cs="Arial"/>
          <w:sz w:val="20"/>
          <w:szCs w:val="20"/>
        </w:rPr>
        <w:t xml:space="preserve">od organa prosilca povrnitev vseh razumnih dodatnih stroškov, vključno s stroški prevoda, dela in upravnimi stroški, povezanimi z ukrepi, sprejetimi za vročitev aktov iz prvega odstavka </w:t>
      </w:r>
      <w:r w:rsidR="00C6081E" w:rsidRPr="00070D68">
        <w:fldChar w:fldCharType="begin"/>
      </w:r>
      <w:r w:rsidR="00C6081E" w:rsidRPr="00070D68">
        <w:instrText xml:space="preserve"> REF _Ref26258426 \r \h  \* MERGEFORMAT </w:instrText>
      </w:r>
      <w:r w:rsidR="00C6081E" w:rsidRPr="00070D68">
        <w:fldChar w:fldCharType="separate"/>
      </w:r>
      <w:r w:rsidR="00CC7BCF" w:rsidRPr="00070D68">
        <w:rPr>
          <w:rFonts w:cs="Arial"/>
          <w:sz w:val="20"/>
          <w:szCs w:val="20"/>
        </w:rPr>
        <w:t>85</w:t>
      </w:r>
      <w:r w:rsidR="00C6081E" w:rsidRPr="00070D68">
        <w:fldChar w:fldCharType="end"/>
      </w:r>
      <w:r w:rsidRPr="00070D68">
        <w:rPr>
          <w:rFonts w:cs="Arial"/>
          <w:sz w:val="20"/>
          <w:szCs w:val="20"/>
        </w:rPr>
        <w:t xml:space="preserve">. člena </w:t>
      </w:r>
      <w:r w:rsidR="005B5EF2" w:rsidRPr="00070D68">
        <w:rPr>
          <w:rFonts w:cs="Arial"/>
          <w:sz w:val="20"/>
          <w:szCs w:val="20"/>
        </w:rPr>
        <w:t xml:space="preserve">tega zakona </w:t>
      </w:r>
      <w:r w:rsidRPr="00070D68">
        <w:rPr>
          <w:rFonts w:cs="Arial"/>
          <w:sz w:val="20"/>
          <w:szCs w:val="20"/>
        </w:rPr>
        <w:t xml:space="preserve">ter izvršitev </w:t>
      </w:r>
      <w:r w:rsidR="005B5EF2" w:rsidRPr="00070D68">
        <w:rPr>
          <w:rFonts w:cs="Arial"/>
          <w:sz w:val="20"/>
          <w:szCs w:val="20"/>
        </w:rPr>
        <w:t xml:space="preserve">aktov iz </w:t>
      </w:r>
      <w:r w:rsidR="00EB641B" w:rsidRPr="00070D68">
        <w:rPr>
          <w:rFonts w:cs="Arial"/>
          <w:sz w:val="20"/>
          <w:szCs w:val="20"/>
        </w:rPr>
        <w:t xml:space="preserve">tretjega </w:t>
      </w:r>
      <w:r w:rsidRPr="00070D68">
        <w:rPr>
          <w:rFonts w:cs="Arial"/>
          <w:sz w:val="20"/>
          <w:szCs w:val="20"/>
        </w:rPr>
        <w:t xml:space="preserve">odstavka </w:t>
      </w:r>
      <w:r w:rsidR="00C6081E" w:rsidRPr="00070D68">
        <w:fldChar w:fldCharType="begin"/>
      </w:r>
      <w:r w:rsidR="00C6081E" w:rsidRPr="00070D68">
        <w:instrText xml:space="preserve"> REF _Ref26258433 \r \h  \* MERGEFORMAT </w:instrText>
      </w:r>
      <w:r w:rsidR="00C6081E" w:rsidRPr="00070D68">
        <w:fldChar w:fldCharType="separate"/>
      </w:r>
      <w:r w:rsidR="00CC7BCF" w:rsidRPr="00070D68">
        <w:rPr>
          <w:rFonts w:cs="Arial"/>
          <w:sz w:val="20"/>
          <w:szCs w:val="20"/>
        </w:rPr>
        <w:t>86</w:t>
      </w:r>
      <w:r w:rsidR="00C6081E" w:rsidRPr="00070D68">
        <w:fldChar w:fldCharType="end"/>
      </w:r>
      <w:r w:rsidRPr="00070D68">
        <w:rPr>
          <w:rFonts w:cs="Arial"/>
          <w:sz w:val="20"/>
          <w:szCs w:val="20"/>
        </w:rPr>
        <w:t>. člena tega zakona.</w:t>
      </w:r>
      <w:r w:rsidRPr="00070D68" w:rsidDel="00025A88">
        <w:rPr>
          <w:rFonts w:cs="Arial"/>
          <w:sz w:val="20"/>
          <w:szCs w:val="20"/>
        </w:rPr>
        <w:t xml:space="preserve"> </w:t>
      </w:r>
      <w:r w:rsidR="00EA4098" w:rsidRPr="00070D68">
        <w:rPr>
          <w:rFonts w:cs="Arial"/>
          <w:sz w:val="20"/>
          <w:szCs w:val="20"/>
        </w:rPr>
        <w:t>Znesek povrnitve stroškov je prihodek Republike Slovenije.</w:t>
      </w:r>
    </w:p>
    <w:p w14:paraId="526A348E" w14:textId="77777777" w:rsidR="00843042" w:rsidRPr="00070D68" w:rsidRDefault="00843042" w:rsidP="0025166A">
      <w:pPr>
        <w:overflowPunct/>
        <w:autoSpaceDE/>
        <w:autoSpaceDN/>
        <w:adjustRightInd/>
        <w:spacing w:line="260" w:lineRule="atLeast"/>
        <w:textAlignment w:val="auto"/>
        <w:rPr>
          <w:rFonts w:cs="Arial"/>
          <w:sz w:val="20"/>
          <w:szCs w:val="20"/>
        </w:rPr>
      </w:pPr>
    </w:p>
    <w:p w14:paraId="4F6F0EA4" w14:textId="4B170DAE" w:rsidR="00843042" w:rsidRPr="00070D68" w:rsidRDefault="00843042" w:rsidP="0025166A">
      <w:pPr>
        <w:overflowPunct/>
        <w:autoSpaceDE/>
        <w:autoSpaceDN/>
        <w:adjustRightInd/>
        <w:spacing w:line="260" w:lineRule="atLeast"/>
        <w:textAlignment w:val="auto"/>
        <w:rPr>
          <w:rFonts w:cs="Arial"/>
          <w:sz w:val="20"/>
          <w:szCs w:val="20"/>
        </w:rPr>
      </w:pPr>
      <w:r w:rsidRPr="00070D68">
        <w:rPr>
          <w:rFonts w:cs="Arial"/>
          <w:sz w:val="20"/>
          <w:szCs w:val="20"/>
        </w:rPr>
        <w:t>(2)</w:t>
      </w:r>
      <w:r w:rsidR="002C4C34" w:rsidRPr="00070D68">
        <w:rPr>
          <w:rFonts w:cs="Arial"/>
          <w:sz w:val="20"/>
          <w:szCs w:val="20"/>
        </w:rPr>
        <w:t xml:space="preserve"> </w:t>
      </w:r>
      <w:r w:rsidRPr="00070D68">
        <w:rPr>
          <w:rFonts w:cs="Arial"/>
          <w:sz w:val="20"/>
          <w:szCs w:val="20"/>
        </w:rPr>
        <w:t xml:space="preserve">Za poplačilo vseh stroškov povezanih z izvajanjem nalog iz </w:t>
      </w:r>
      <w:r w:rsidR="00C6081E" w:rsidRPr="00070D68">
        <w:fldChar w:fldCharType="begin"/>
      </w:r>
      <w:r w:rsidR="00C6081E" w:rsidRPr="00070D68">
        <w:instrText xml:space="preserve"> REF _Ref26258433 \r \h  \* MERGEFORMAT </w:instrText>
      </w:r>
      <w:r w:rsidR="00C6081E" w:rsidRPr="00070D68">
        <w:fldChar w:fldCharType="separate"/>
      </w:r>
      <w:r w:rsidR="00CC7BCF" w:rsidRPr="00070D68">
        <w:rPr>
          <w:rFonts w:cs="Arial"/>
          <w:sz w:val="20"/>
          <w:szCs w:val="20"/>
        </w:rPr>
        <w:t>86</w:t>
      </w:r>
      <w:r w:rsidR="00C6081E" w:rsidRPr="00070D68">
        <w:fldChar w:fldCharType="end"/>
      </w:r>
      <w:r w:rsidRPr="00070D68">
        <w:rPr>
          <w:rFonts w:cs="Arial"/>
          <w:sz w:val="20"/>
          <w:szCs w:val="20"/>
        </w:rPr>
        <w:t xml:space="preserve">. člena tega zakona, lahko </w:t>
      </w:r>
      <w:r w:rsidR="0045309B" w:rsidRPr="00070D68">
        <w:rPr>
          <w:rFonts w:cs="Arial"/>
          <w:sz w:val="20"/>
          <w:szCs w:val="20"/>
        </w:rPr>
        <w:t>agenc</w:t>
      </w:r>
      <w:r w:rsidRPr="00070D68">
        <w:rPr>
          <w:rFonts w:cs="Arial"/>
          <w:sz w:val="20"/>
          <w:szCs w:val="20"/>
        </w:rPr>
        <w:t xml:space="preserve">ija ali davčni organ zadržita del izterjane denarne sankcije ali periodične denarne sankcije, ki jo je izterjal v imenu organa prosilca. Če davčnemu organu ne uspe izterjati denarne </w:t>
      </w:r>
      <w:r w:rsidR="000026B2" w:rsidRPr="00070D68">
        <w:rPr>
          <w:rFonts w:cs="Arial"/>
          <w:sz w:val="20"/>
          <w:szCs w:val="20"/>
        </w:rPr>
        <w:t xml:space="preserve">sankcije </w:t>
      </w:r>
      <w:r w:rsidRPr="00070D68">
        <w:rPr>
          <w:rFonts w:cs="Arial"/>
          <w:sz w:val="20"/>
          <w:szCs w:val="20"/>
        </w:rPr>
        <w:t xml:space="preserve">ali periodičnih denarnih </w:t>
      </w:r>
      <w:r w:rsidR="000026B2" w:rsidRPr="00070D68">
        <w:rPr>
          <w:rFonts w:cs="Arial"/>
          <w:sz w:val="20"/>
          <w:szCs w:val="20"/>
        </w:rPr>
        <w:t>sankcij</w:t>
      </w:r>
      <w:r w:rsidRPr="00070D68">
        <w:rPr>
          <w:rFonts w:cs="Arial"/>
          <w:sz w:val="20"/>
          <w:szCs w:val="20"/>
        </w:rPr>
        <w:t xml:space="preserve">, lahko </w:t>
      </w:r>
      <w:r w:rsidR="0045309B" w:rsidRPr="00070D68">
        <w:rPr>
          <w:rFonts w:cs="Arial"/>
          <w:sz w:val="20"/>
          <w:szCs w:val="20"/>
        </w:rPr>
        <w:t>agenc</w:t>
      </w:r>
      <w:r w:rsidRPr="00070D68">
        <w:rPr>
          <w:rFonts w:cs="Arial"/>
          <w:sz w:val="20"/>
          <w:szCs w:val="20"/>
        </w:rPr>
        <w:t>ija od organa prosilca zahteva kritje nastalih stroškov.</w:t>
      </w:r>
    </w:p>
    <w:p w14:paraId="729193D3" w14:textId="77777777" w:rsidR="00843042" w:rsidRPr="00070D68" w:rsidRDefault="00843042" w:rsidP="0025166A">
      <w:pPr>
        <w:overflowPunct/>
        <w:autoSpaceDE/>
        <w:autoSpaceDN/>
        <w:adjustRightInd/>
        <w:spacing w:line="260" w:lineRule="atLeast"/>
        <w:textAlignment w:val="auto"/>
        <w:rPr>
          <w:rFonts w:cs="Arial"/>
          <w:sz w:val="20"/>
          <w:szCs w:val="20"/>
        </w:rPr>
      </w:pPr>
    </w:p>
    <w:p w14:paraId="55E0F538" w14:textId="77777777" w:rsidR="00843042" w:rsidRPr="00070D68" w:rsidRDefault="00843042" w:rsidP="0025166A">
      <w:pPr>
        <w:overflowPunct/>
        <w:autoSpaceDE/>
        <w:autoSpaceDN/>
        <w:adjustRightInd/>
        <w:spacing w:line="260" w:lineRule="atLeast"/>
        <w:textAlignment w:val="auto"/>
        <w:rPr>
          <w:rFonts w:cs="Arial"/>
          <w:sz w:val="20"/>
          <w:szCs w:val="20"/>
        </w:rPr>
      </w:pPr>
      <w:r w:rsidRPr="00070D68">
        <w:rPr>
          <w:rFonts w:cs="Arial"/>
          <w:sz w:val="20"/>
          <w:szCs w:val="20"/>
        </w:rPr>
        <w:lastRenderedPageBreak/>
        <w:t xml:space="preserve">(3) </w:t>
      </w:r>
      <w:r w:rsidR="0045309B" w:rsidRPr="00070D68">
        <w:rPr>
          <w:rFonts w:cs="Arial"/>
          <w:sz w:val="20"/>
          <w:szCs w:val="20"/>
        </w:rPr>
        <w:t>Agenc</w:t>
      </w:r>
      <w:r w:rsidR="00EB641B" w:rsidRPr="00070D68">
        <w:rPr>
          <w:rFonts w:cs="Arial"/>
          <w:sz w:val="20"/>
          <w:szCs w:val="20"/>
        </w:rPr>
        <w:t>ija lahko</w:t>
      </w:r>
      <w:r w:rsidRPr="00070D68">
        <w:rPr>
          <w:rFonts w:cs="Arial"/>
          <w:sz w:val="20"/>
          <w:szCs w:val="20"/>
        </w:rPr>
        <w:t xml:space="preserve"> zahteva kritje stroškov, nastalih v zvezi z izvršitvijo takih odločb, tudi od podjetja, zoper kater</w:t>
      </w:r>
      <w:r w:rsidR="00EB641B" w:rsidRPr="00070D68">
        <w:rPr>
          <w:rFonts w:cs="Arial"/>
          <w:sz w:val="20"/>
          <w:szCs w:val="20"/>
        </w:rPr>
        <w:t>ega</w:t>
      </w:r>
      <w:r w:rsidRPr="00070D68">
        <w:rPr>
          <w:rFonts w:cs="Arial"/>
          <w:sz w:val="20"/>
          <w:szCs w:val="20"/>
        </w:rPr>
        <w:t xml:space="preserve"> je treba izvršiti </w:t>
      </w:r>
      <w:r w:rsidR="00EB641B" w:rsidRPr="00070D68">
        <w:rPr>
          <w:rFonts w:cs="Arial"/>
          <w:sz w:val="20"/>
          <w:szCs w:val="20"/>
        </w:rPr>
        <w:t xml:space="preserve">denarno </w:t>
      </w:r>
      <w:r w:rsidR="000026B2" w:rsidRPr="00070D68">
        <w:rPr>
          <w:rFonts w:cs="Arial"/>
          <w:sz w:val="20"/>
          <w:szCs w:val="20"/>
        </w:rPr>
        <w:t xml:space="preserve">sankcijo </w:t>
      </w:r>
      <w:r w:rsidRPr="00070D68">
        <w:rPr>
          <w:rFonts w:cs="Arial"/>
          <w:sz w:val="20"/>
          <w:szCs w:val="20"/>
        </w:rPr>
        <w:t xml:space="preserve">ali periodično denarno </w:t>
      </w:r>
      <w:r w:rsidR="000026B2" w:rsidRPr="00070D68">
        <w:rPr>
          <w:rFonts w:cs="Arial"/>
          <w:sz w:val="20"/>
          <w:szCs w:val="20"/>
        </w:rPr>
        <w:t>sankcijo</w:t>
      </w:r>
      <w:r w:rsidRPr="00070D68">
        <w:rPr>
          <w:rFonts w:cs="Arial"/>
          <w:sz w:val="20"/>
          <w:szCs w:val="20"/>
        </w:rPr>
        <w:t>.</w:t>
      </w:r>
    </w:p>
    <w:p w14:paraId="322C5104" w14:textId="77777777" w:rsidR="00B3185C" w:rsidRPr="00070D68" w:rsidRDefault="00B3185C" w:rsidP="0025166A">
      <w:pPr>
        <w:overflowPunct/>
        <w:autoSpaceDE/>
        <w:autoSpaceDN/>
        <w:adjustRightInd/>
        <w:spacing w:line="260" w:lineRule="atLeast"/>
        <w:textAlignment w:val="auto"/>
        <w:rPr>
          <w:rFonts w:cs="Arial"/>
          <w:sz w:val="20"/>
          <w:szCs w:val="20"/>
        </w:rPr>
      </w:pPr>
    </w:p>
    <w:p w14:paraId="692CE0F7" w14:textId="62587A0B" w:rsidR="00B3185C" w:rsidRPr="00070D68" w:rsidRDefault="008E458D" w:rsidP="0025166A">
      <w:pPr>
        <w:pStyle w:val="len"/>
        <w:numPr>
          <w:ilvl w:val="0"/>
          <w:numId w:val="21"/>
        </w:numPr>
        <w:spacing w:before="0" w:line="260" w:lineRule="atLeast"/>
        <w:ind w:left="0" w:hanging="11"/>
        <w:rPr>
          <w:sz w:val="20"/>
          <w:szCs w:val="20"/>
        </w:rPr>
      </w:pPr>
      <w:r>
        <w:rPr>
          <w:sz w:val="20"/>
          <w:szCs w:val="20"/>
        </w:rPr>
        <w:t xml:space="preserve"> </w:t>
      </w:r>
      <w:r w:rsidR="00B3185C" w:rsidRPr="00070D68">
        <w:rPr>
          <w:sz w:val="20"/>
          <w:szCs w:val="20"/>
        </w:rPr>
        <w:t>člen</w:t>
      </w:r>
    </w:p>
    <w:p w14:paraId="79BF4DC0" w14:textId="77777777" w:rsidR="00B3185C" w:rsidRPr="00070D68" w:rsidRDefault="00B3185C" w:rsidP="0025166A">
      <w:pPr>
        <w:pStyle w:val="Del"/>
        <w:spacing w:before="0" w:line="260" w:lineRule="atLeast"/>
        <w:rPr>
          <w:b/>
          <w:sz w:val="20"/>
          <w:szCs w:val="20"/>
        </w:rPr>
      </w:pPr>
      <w:r w:rsidRPr="00070D68">
        <w:rPr>
          <w:b/>
          <w:sz w:val="20"/>
          <w:szCs w:val="20"/>
        </w:rPr>
        <w:t>(spori v zvezi z zaprosili za vročitev ali izvršitev odločb )</w:t>
      </w:r>
    </w:p>
    <w:p w14:paraId="3B16BFC7" w14:textId="77777777" w:rsidR="00B3185C" w:rsidRPr="00070D68" w:rsidRDefault="00B3185C" w:rsidP="0025166A">
      <w:pPr>
        <w:pStyle w:val="Del"/>
        <w:spacing w:before="0" w:line="260" w:lineRule="atLeast"/>
        <w:rPr>
          <w:sz w:val="20"/>
          <w:szCs w:val="20"/>
        </w:rPr>
      </w:pPr>
    </w:p>
    <w:p w14:paraId="72C80709" w14:textId="77777777" w:rsidR="00B3185C" w:rsidRPr="00070D68" w:rsidRDefault="00B3185C" w:rsidP="0025166A">
      <w:pPr>
        <w:pStyle w:val="Del"/>
        <w:spacing w:before="0" w:line="260" w:lineRule="atLeast"/>
        <w:jc w:val="both"/>
        <w:rPr>
          <w:sz w:val="20"/>
          <w:szCs w:val="20"/>
        </w:rPr>
      </w:pPr>
      <w:r w:rsidRPr="00070D68">
        <w:rPr>
          <w:sz w:val="20"/>
          <w:szCs w:val="20"/>
        </w:rPr>
        <w:t xml:space="preserve">(1) Za spore glede zakonitosti akta, ki ga je treba vročiti, ali odločbe, ki jo je treba izvršiti in glede zakonitosti zaprosila za </w:t>
      </w:r>
      <w:r w:rsidR="0020080B" w:rsidRPr="00070D68">
        <w:rPr>
          <w:sz w:val="20"/>
          <w:szCs w:val="20"/>
        </w:rPr>
        <w:t xml:space="preserve">vročitev oziroma </w:t>
      </w:r>
      <w:r w:rsidRPr="00070D68">
        <w:rPr>
          <w:sz w:val="20"/>
          <w:szCs w:val="20"/>
        </w:rPr>
        <w:t>izvršitev, se uporablja pravo države članice, v kateri ima organ prosilec sedež.</w:t>
      </w:r>
    </w:p>
    <w:p w14:paraId="7EC2EAFD" w14:textId="77777777" w:rsidR="00B3185C" w:rsidRPr="00070D68" w:rsidRDefault="00B3185C" w:rsidP="0025166A">
      <w:pPr>
        <w:pStyle w:val="Del"/>
        <w:spacing w:before="0" w:line="260" w:lineRule="atLeast"/>
        <w:jc w:val="both"/>
        <w:rPr>
          <w:sz w:val="20"/>
          <w:szCs w:val="20"/>
        </w:rPr>
      </w:pPr>
    </w:p>
    <w:p w14:paraId="16BDDC88" w14:textId="77777777" w:rsidR="00B3185C" w:rsidRPr="00070D68" w:rsidRDefault="00B3185C" w:rsidP="0025166A">
      <w:pPr>
        <w:pStyle w:val="Del"/>
        <w:spacing w:before="0" w:line="260" w:lineRule="atLeast"/>
        <w:jc w:val="both"/>
        <w:rPr>
          <w:sz w:val="20"/>
          <w:szCs w:val="20"/>
        </w:rPr>
      </w:pPr>
      <w:r w:rsidRPr="00070D68">
        <w:rPr>
          <w:sz w:val="20"/>
          <w:szCs w:val="20"/>
        </w:rPr>
        <w:t>(2) Spori v zvezi z izvršilnimi ukrepi, sprejetimi v državi članici zaprošenega organa, ali spori v zvezi z veljavnostjo vročitve, ki jo je izvedel zaprošeni organ, spadajo v okvir pristojnosti pristojnih organov države članice zaprošenega organa in jih ureja pravo navedene države članice.</w:t>
      </w:r>
    </w:p>
    <w:p w14:paraId="0CC2012F" w14:textId="77777777" w:rsidR="00C478A8" w:rsidRPr="00070D68" w:rsidRDefault="00C478A8" w:rsidP="0025166A">
      <w:pPr>
        <w:pStyle w:val="Del"/>
        <w:spacing w:before="0" w:line="260" w:lineRule="atLeast"/>
        <w:rPr>
          <w:sz w:val="20"/>
          <w:szCs w:val="20"/>
        </w:rPr>
      </w:pPr>
    </w:p>
    <w:p w14:paraId="09B42F42" w14:textId="77777777" w:rsidR="00694127" w:rsidRPr="00070D68" w:rsidRDefault="003F185E" w:rsidP="00694127">
      <w:pPr>
        <w:pStyle w:val="Del"/>
        <w:spacing w:before="0" w:line="260" w:lineRule="atLeast"/>
        <w:rPr>
          <w:sz w:val="20"/>
          <w:szCs w:val="20"/>
        </w:rPr>
      </w:pPr>
      <w:r w:rsidRPr="00070D68">
        <w:rPr>
          <w:sz w:val="20"/>
          <w:szCs w:val="20"/>
        </w:rPr>
        <w:t>VII</w:t>
      </w:r>
      <w:r w:rsidR="00694127" w:rsidRPr="00070D68">
        <w:rPr>
          <w:sz w:val="20"/>
          <w:szCs w:val="20"/>
        </w:rPr>
        <w:t>. DEL</w:t>
      </w:r>
      <w:r w:rsidR="00694127" w:rsidRPr="00070D68">
        <w:rPr>
          <w:sz w:val="20"/>
          <w:szCs w:val="20"/>
        </w:rPr>
        <w:br/>
        <w:t>OMEJEVANJE TRGA Z OBLASTNIMI AKTI IN DEJANJI</w:t>
      </w:r>
    </w:p>
    <w:p w14:paraId="6085BFE1" w14:textId="77777777" w:rsidR="00694127" w:rsidRPr="00070D68" w:rsidRDefault="00694127" w:rsidP="00694127">
      <w:pPr>
        <w:pStyle w:val="len"/>
        <w:spacing w:before="0" w:line="260" w:lineRule="atLeast"/>
        <w:rPr>
          <w:sz w:val="20"/>
          <w:szCs w:val="20"/>
        </w:rPr>
      </w:pPr>
    </w:p>
    <w:p w14:paraId="061F10D4" w14:textId="0561CE2B" w:rsidR="00694127" w:rsidRPr="00070D68" w:rsidRDefault="008E458D" w:rsidP="00197DCF">
      <w:pPr>
        <w:pStyle w:val="len"/>
        <w:numPr>
          <w:ilvl w:val="0"/>
          <w:numId w:val="21"/>
        </w:numPr>
        <w:spacing w:before="0" w:line="260" w:lineRule="atLeast"/>
        <w:ind w:left="0" w:firstLine="0"/>
        <w:rPr>
          <w:sz w:val="20"/>
          <w:szCs w:val="20"/>
        </w:rPr>
      </w:pPr>
      <w:bookmarkStart w:id="47" w:name="_Ref43104284"/>
      <w:r>
        <w:rPr>
          <w:sz w:val="20"/>
          <w:szCs w:val="20"/>
        </w:rPr>
        <w:t xml:space="preserve"> </w:t>
      </w:r>
      <w:r w:rsidR="00197DCF" w:rsidRPr="00070D68">
        <w:rPr>
          <w:sz w:val="20"/>
          <w:szCs w:val="20"/>
        </w:rPr>
        <w:t xml:space="preserve">člen </w:t>
      </w:r>
      <w:bookmarkEnd w:id="47"/>
    </w:p>
    <w:p w14:paraId="70D552AE" w14:textId="77777777" w:rsidR="00694127" w:rsidRPr="00070D68" w:rsidRDefault="00694127" w:rsidP="00694127">
      <w:pPr>
        <w:pStyle w:val="lennaslov"/>
        <w:spacing w:line="260" w:lineRule="atLeast"/>
        <w:rPr>
          <w:sz w:val="20"/>
          <w:szCs w:val="20"/>
        </w:rPr>
      </w:pPr>
      <w:r w:rsidRPr="00070D68">
        <w:rPr>
          <w:sz w:val="20"/>
          <w:szCs w:val="20"/>
        </w:rPr>
        <w:t>(prepoved)</w:t>
      </w:r>
    </w:p>
    <w:p w14:paraId="42D1C9DB" w14:textId="77777777" w:rsidR="00694127" w:rsidRPr="00070D68" w:rsidRDefault="00694127" w:rsidP="00694127">
      <w:pPr>
        <w:pStyle w:val="Odstavek"/>
        <w:spacing w:before="0" w:line="260" w:lineRule="atLeast"/>
        <w:ind w:firstLine="0"/>
        <w:rPr>
          <w:sz w:val="20"/>
          <w:szCs w:val="20"/>
        </w:rPr>
      </w:pPr>
    </w:p>
    <w:p w14:paraId="0539BF16" w14:textId="77777777" w:rsidR="00694127" w:rsidRPr="00070D68" w:rsidRDefault="00694127" w:rsidP="00694127">
      <w:pPr>
        <w:pStyle w:val="Odstavek"/>
        <w:spacing w:before="0" w:line="260" w:lineRule="atLeast"/>
        <w:ind w:firstLine="0"/>
        <w:rPr>
          <w:sz w:val="20"/>
          <w:szCs w:val="20"/>
        </w:rPr>
      </w:pPr>
      <w:r w:rsidRPr="00070D68">
        <w:rPr>
          <w:sz w:val="20"/>
          <w:szCs w:val="20"/>
        </w:rPr>
        <w:t>(1) Vlada, državni organi, organi lokalnih skupnosti in nosilci javnih pooblastil ne smejo omejevati prostega nastopanja podjetij na trgu.</w:t>
      </w:r>
    </w:p>
    <w:p w14:paraId="13647162" w14:textId="77777777" w:rsidR="00694127" w:rsidRPr="00070D68" w:rsidRDefault="00694127" w:rsidP="00694127">
      <w:pPr>
        <w:pStyle w:val="Odstavek"/>
        <w:spacing w:before="0" w:line="260" w:lineRule="atLeast"/>
        <w:ind w:firstLine="0"/>
        <w:rPr>
          <w:sz w:val="20"/>
          <w:szCs w:val="20"/>
        </w:rPr>
      </w:pPr>
    </w:p>
    <w:p w14:paraId="0F5E6D88" w14:textId="77777777" w:rsidR="00694127" w:rsidRPr="00070D68" w:rsidRDefault="00694127" w:rsidP="00694127">
      <w:pPr>
        <w:pStyle w:val="Odstavek"/>
        <w:spacing w:before="0" w:line="260" w:lineRule="atLeast"/>
        <w:ind w:firstLine="0"/>
        <w:rPr>
          <w:sz w:val="20"/>
          <w:szCs w:val="20"/>
        </w:rPr>
      </w:pPr>
      <w:r w:rsidRPr="00070D68">
        <w:rPr>
          <w:sz w:val="20"/>
          <w:szCs w:val="20"/>
        </w:rPr>
        <w:t>(2) Za omejevanje prostega nastopanja podjetij na trgu po tem zakonu se štejejo splošni in posamični akti in dejanja, s katerimi se v nasprotju z ustavo in zakonom omejujejo svobodna menjava blaga in storitev, svoboden vstop na trg, svobodno nastopanje na trgu ali s katerimi se kako drugače preprečuje konkurenca.</w:t>
      </w:r>
    </w:p>
    <w:p w14:paraId="349CC556" w14:textId="77777777" w:rsidR="00694127" w:rsidRPr="00070D68" w:rsidRDefault="00694127" w:rsidP="00694127">
      <w:pPr>
        <w:pStyle w:val="len"/>
        <w:spacing w:before="0" w:line="260" w:lineRule="atLeast"/>
        <w:rPr>
          <w:sz w:val="20"/>
          <w:szCs w:val="20"/>
        </w:rPr>
      </w:pPr>
    </w:p>
    <w:p w14:paraId="7D4B404A" w14:textId="090D6723" w:rsidR="00694127" w:rsidRPr="00070D68" w:rsidRDefault="008E458D" w:rsidP="00694127">
      <w:pPr>
        <w:pStyle w:val="len"/>
        <w:numPr>
          <w:ilvl w:val="0"/>
          <w:numId w:val="21"/>
        </w:numPr>
        <w:spacing w:before="0" w:line="260" w:lineRule="atLeast"/>
        <w:ind w:left="0" w:firstLine="0"/>
        <w:rPr>
          <w:sz w:val="20"/>
          <w:szCs w:val="20"/>
        </w:rPr>
      </w:pPr>
      <w:bookmarkStart w:id="48" w:name="_Ref56688153"/>
      <w:r>
        <w:rPr>
          <w:sz w:val="20"/>
          <w:szCs w:val="20"/>
        </w:rPr>
        <w:t xml:space="preserve"> </w:t>
      </w:r>
      <w:r w:rsidR="00197DCF" w:rsidRPr="00070D68">
        <w:rPr>
          <w:sz w:val="20"/>
          <w:szCs w:val="20"/>
        </w:rPr>
        <w:t xml:space="preserve">člen </w:t>
      </w:r>
      <w:bookmarkEnd w:id="48"/>
    </w:p>
    <w:p w14:paraId="4AEE6519" w14:textId="77777777" w:rsidR="00694127" w:rsidRPr="00070D68" w:rsidRDefault="00694127" w:rsidP="00694127">
      <w:pPr>
        <w:pStyle w:val="lennaslov"/>
        <w:spacing w:line="260" w:lineRule="atLeast"/>
        <w:rPr>
          <w:sz w:val="20"/>
          <w:szCs w:val="20"/>
        </w:rPr>
      </w:pPr>
      <w:r w:rsidRPr="00070D68">
        <w:rPr>
          <w:sz w:val="20"/>
          <w:szCs w:val="20"/>
        </w:rPr>
        <w:t>(omejevanje prostega nastopanja s predpisi)</w:t>
      </w:r>
    </w:p>
    <w:p w14:paraId="36A940A1" w14:textId="77777777" w:rsidR="00694127" w:rsidRPr="00070D68" w:rsidRDefault="00694127" w:rsidP="00694127">
      <w:pPr>
        <w:pStyle w:val="Odstavek"/>
        <w:spacing w:before="0" w:line="260" w:lineRule="atLeast"/>
        <w:ind w:firstLine="0"/>
        <w:rPr>
          <w:sz w:val="20"/>
          <w:szCs w:val="20"/>
        </w:rPr>
      </w:pPr>
    </w:p>
    <w:p w14:paraId="16214472" w14:textId="77777777" w:rsidR="00694127" w:rsidRPr="00070D68" w:rsidRDefault="00694127" w:rsidP="00694127">
      <w:pPr>
        <w:pStyle w:val="Odstavek"/>
        <w:spacing w:before="0" w:line="260" w:lineRule="atLeast"/>
        <w:ind w:firstLine="0"/>
        <w:rPr>
          <w:sz w:val="20"/>
          <w:szCs w:val="20"/>
        </w:rPr>
      </w:pPr>
      <w:r w:rsidRPr="00070D68">
        <w:rPr>
          <w:sz w:val="20"/>
          <w:szCs w:val="20"/>
        </w:rPr>
        <w:t>(1) Pri omejevanju prostega nastopanja podjetij s predpisi se varstvo interesov podjetij zagotavlja v postopku za presojo skladnosti predpisov z ustavo in zakoni, če takega varstva ni mogoče zagotoviti v upravnem sporu.</w:t>
      </w:r>
    </w:p>
    <w:p w14:paraId="154B88BB" w14:textId="77777777" w:rsidR="00694127" w:rsidRPr="00070D68" w:rsidRDefault="00694127" w:rsidP="00694127">
      <w:pPr>
        <w:pStyle w:val="Odstavek"/>
        <w:spacing w:before="0" w:line="260" w:lineRule="atLeast"/>
        <w:ind w:firstLine="0"/>
        <w:rPr>
          <w:sz w:val="20"/>
          <w:szCs w:val="20"/>
        </w:rPr>
      </w:pPr>
    </w:p>
    <w:p w14:paraId="0DC93412" w14:textId="77777777" w:rsidR="00694127" w:rsidRPr="00070D68" w:rsidRDefault="00694127" w:rsidP="00694127">
      <w:pPr>
        <w:pStyle w:val="Odstavek"/>
        <w:spacing w:before="0" w:line="260" w:lineRule="atLeast"/>
        <w:ind w:firstLine="0"/>
        <w:rPr>
          <w:sz w:val="20"/>
          <w:szCs w:val="20"/>
        </w:rPr>
      </w:pPr>
      <w:r w:rsidRPr="00070D68">
        <w:rPr>
          <w:sz w:val="20"/>
          <w:szCs w:val="20"/>
        </w:rPr>
        <w:t>(2) Za omejevanje prostega nastopanja podjetij na trgu po tem zakonu se ne štejejo predpisi, s katerimi se v skladu z ustavo zagotavljajo človekove pravice ter gospodarska in socialna razmerja, zlasti pa predpisi, s katerimi se določajo:</w:t>
      </w:r>
    </w:p>
    <w:p w14:paraId="7ADF4A9C" w14:textId="77777777" w:rsidR="00694127" w:rsidRPr="00070D68" w:rsidRDefault="00694127" w:rsidP="00FC4B23">
      <w:pPr>
        <w:pStyle w:val="Alineazaodstavkom"/>
        <w:numPr>
          <w:ilvl w:val="0"/>
          <w:numId w:val="54"/>
        </w:numPr>
        <w:spacing w:line="260" w:lineRule="atLeast"/>
        <w:rPr>
          <w:sz w:val="20"/>
          <w:szCs w:val="20"/>
        </w:rPr>
      </w:pPr>
      <w:r w:rsidRPr="00070D68">
        <w:rPr>
          <w:sz w:val="20"/>
          <w:szCs w:val="20"/>
        </w:rPr>
        <w:t xml:space="preserve">pogoji za promet z blagom in storitvami, ki določajo lastnosti blaga ali način opravljanja storitev zaradi sanitarnih, veterinarskih, fitopatoloških, okoljevarstvenih, </w:t>
      </w:r>
      <w:proofErr w:type="spellStart"/>
      <w:r w:rsidRPr="00070D68">
        <w:rPr>
          <w:sz w:val="20"/>
          <w:szCs w:val="20"/>
        </w:rPr>
        <w:t>delovnovarstvenih</w:t>
      </w:r>
      <w:proofErr w:type="spellEnd"/>
      <w:r w:rsidRPr="00070D68">
        <w:rPr>
          <w:sz w:val="20"/>
          <w:szCs w:val="20"/>
        </w:rPr>
        <w:t>, tehničnih in podobnih razlogov;</w:t>
      </w:r>
    </w:p>
    <w:p w14:paraId="633E4C17" w14:textId="77777777" w:rsidR="00694127" w:rsidRPr="00070D68" w:rsidRDefault="00694127" w:rsidP="00FC4B23">
      <w:pPr>
        <w:pStyle w:val="Alineazaodstavkom"/>
        <w:numPr>
          <w:ilvl w:val="0"/>
          <w:numId w:val="54"/>
        </w:numPr>
        <w:spacing w:line="260" w:lineRule="atLeast"/>
        <w:rPr>
          <w:sz w:val="20"/>
          <w:szCs w:val="20"/>
        </w:rPr>
      </w:pPr>
      <w:r w:rsidRPr="00070D68">
        <w:rPr>
          <w:sz w:val="20"/>
          <w:szCs w:val="20"/>
        </w:rPr>
        <w:t>ukrepi za nadzorovanje cen v skladu s posebnim zakonom;</w:t>
      </w:r>
    </w:p>
    <w:p w14:paraId="67F9ED4A" w14:textId="77777777" w:rsidR="00694127" w:rsidRPr="00070D68" w:rsidRDefault="00694127" w:rsidP="00FC4B23">
      <w:pPr>
        <w:pStyle w:val="Alineazaodstavkom"/>
        <w:numPr>
          <w:ilvl w:val="0"/>
          <w:numId w:val="54"/>
        </w:numPr>
        <w:spacing w:line="260" w:lineRule="atLeast"/>
        <w:rPr>
          <w:sz w:val="20"/>
          <w:szCs w:val="20"/>
        </w:rPr>
      </w:pPr>
      <w:r w:rsidRPr="00070D68">
        <w:rPr>
          <w:sz w:val="20"/>
          <w:szCs w:val="20"/>
        </w:rPr>
        <w:t>način poslovanja podjetij zaradi varstva potrošnikov v skladu s posebnim zakonom;</w:t>
      </w:r>
    </w:p>
    <w:p w14:paraId="7A110F0A" w14:textId="77777777" w:rsidR="00694127" w:rsidRPr="00070D68" w:rsidRDefault="00694127" w:rsidP="00FC4B23">
      <w:pPr>
        <w:pStyle w:val="Alineazaodstavkom"/>
        <w:numPr>
          <w:ilvl w:val="0"/>
          <w:numId w:val="54"/>
        </w:numPr>
        <w:spacing w:line="260" w:lineRule="atLeast"/>
        <w:rPr>
          <w:sz w:val="20"/>
          <w:szCs w:val="20"/>
        </w:rPr>
      </w:pPr>
      <w:r w:rsidRPr="00070D68">
        <w:rPr>
          <w:sz w:val="20"/>
          <w:szCs w:val="20"/>
        </w:rPr>
        <w:t>obvezni standardi;</w:t>
      </w:r>
    </w:p>
    <w:p w14:paraId="7B7AE6B2" w14:textId="77777777" w:rsidR="00694127" w:rsidRPr="00070D68" w:rsidRDefault="00694127" w:rsidP="00FC4B23">
      <w:pPr>
        <w:pStyle w:val="Alineazaodstavkom"/>
        <w:numPr>
          <w:ilvl w:val="0"/>
          <w:numId w:val="54"/>
        </w:numPr>
        <w:spacing w:line="260" w:lineRule="atLeast"/>
        <w:rPr>
          <w:sz w:val="20"/>
          <w:szCs w:val="20"/>
        </w:rPr>
      </w:pPr>
      <w:r w:rsidRPr="00070D68">
        <w:rPr>
          <w:sz w:val="20"/>
          <w:szCs w:val="20"/>
        </w:rPr>
        <w:t>obveznost z zakonom določenih podjetij, da opravljajo svojo dejavnost za uporabnike.</w:t>
      </w:r>
    </w:p>
    <w:p w14:paraId="34F12271" w14:textId="77777777" w:rsidR="00694127" w:rsidRPr="00070D68" w:rsidRDefault="00694127" w:rsidP="00694127">
      <w:pPr>
        <w:pStyle w:val="len"/>
        <w:spacing w:before="0" w:line="260" w:lineRule="atLeast"/>
        <w:rPr>
          <w:sz w:val="20"/>
          <w:szCs w:val="20"/>
        </w:rPr>
      </w:pPr>
    </w:p>
    <w:p w14:paraId="21C3128F" w14:textId="29396AFB" w:rsidR="00694127" w:rsidRPr="00070D68" w:rsidRDefault="008E458D" w:rsidP="00197DCF">
      <w:pPr>
        <w:pStyle w:val="len"/>
        <w:numPr>
          <w:ilvl w:val="0"/>
          <w:numId w:val="21"/>
        </w:numPr>
        <w:spacing w:before="0" w:line="260" w:lineRule="atLeast"/>
        <w:ind w:left="0" w:firstLine="0"/>
        <w:rPr>
          <w:sz w:val="20"/>
          <w:szCs w:val="20"/>
        </w:rPr>
      </w:pPr>
      <w:bookmarkStart w:id="49" w:name="_Ref43104354"/>
      <w:r>
        <w:rPr>
          <w:sz w:val="20"/>
          <w:szCs w:val="20"/>
        </w:rPr>
        <w:t xml:space="preserve"> </w:t>
      </w:r>
      <w:r w:rsidR="00197DCF" w:rsidRPr="00070D68">
        <w:rPr>
          <w:sz w:val="20"/>
          <w:szCs w:val="20"/>
        </w:rPr>
        <w:t xml:space="preserve">člen </w:t>
      </w:r>
      <w:bookmarkEnd w:id="49"/>
    </w:p>
    <w:p w14:paraId="53ABB2B1" w14:textId="77777777" w:rsidR="00694127" w:rsidRPr="00070D68" w:rsidRDefault="00694127" w:rsidP="00694127">
      <w:pPr>
        <w:pStyle w:val="lennaslov"/>
        <w:spacing w:line="260" w:lineRule="atLeast"/>
        <w:rPr>
          <w:sz w:val="20"/>
          <w:szCs w:val="20"/>
        </w:rPr>
      </w:pPr>
      <w:r w:rsidRPr="00070D68">
        <w:rPr>
          <w:sz w:val="20"/>
          <w:szCs w:val="20"/>
        </w:rPr>
        <w:t>(omejevanje prostega nastopanja s posamičnimi akti in dejanji)</w:t>
      </w:r>
    </w:p>
    <w:p w14:paraId="7CF319B9" w14:textId="77777777" w:rsidR="00694127" w:rsidRPr="00070D68" w:rsidRDefault="00694127" w:rsidP="00694127">
      <w:pPr>
        <w:pStyle w:val="Odstavek"/>
        <w:spacing w:before="0" w:line="260" w:lineRule="atLeast"/>
        <w:ind w:firstLine="0"/>
        <w:rPr>
          <w:sz w:val="20"/>
          <w:szCs w:val="20"/>
        </w:rPr>
      </w:pPr>
    </w:p>
    <w:p w14:paraId="152EBDDA" w14:textId="08E8378C" w:rsidR="00694127" w:rsidRPr="00070D68" w:rsidRDefault="00694127" w:rsidP="00694127">
      <w:pPr>
        <w:pStyle w:val="Odstavek"/>
        <w:spacing w:before="0" w:line="260" w:lineRule="atLeast"/>
        <w:ind w:firstLine="0"/>
        <w:rPr>
          <w:sz w:val="20"/>
          <w:szCs w:val="20"/>
        </w:rPr>
      </w:pPr>
      <w:r w:rsidRPr="00070D68">
        <w:rPr>
          <w:sz w:val="20"/>
          <w:szCs w:val="20"/>
        </w:rPr>
        <w:t>(1) Za omejevanje prostega nastopanja s posamičnimi akti in dejanji v smislu drugega odstavka</w:t>
      </w:r>
      <w:r w:rsidR="00596F8C" w:rsidRPr="00070D68">
        <w:rPr>
          <w:sz w:val="20"/>
          <w:szCs w:val="20"/>
        </w:rPr>
        <w:t xml:space="preserve"> </w:t>
      </w:r>
      <w:r w:rsidR="00C6081E" w:rsidRPr="00070D68">
        <w:fldChar w:fldCharType="begin"/>
      </w:r>
      <w:r w:rsidR="00C6081E" w:rsidRPr="00070D68">
        <w:instrText xml:space="preserve"> REF _Ref43104284 \r \h  \* MERGEFORMAT </w:instrText>
      </w:r>
      <w:r w:rsidR="00C6081E" w:rsidRPr="00070D68">
        <w:fldChar w:fldCharType="separate"/>
      </w:r>
      <w:r w:rsidR="00CC7BCF" w:rsidRPr="00070D68">
        <w:rPr>
          <w:sz w:val="20"/>
          <w:szCs w:val="20"/>
        </w:rPr>
        <w:t>89</w:t>
      </w:r>
      <w:r w:rsidR="00C6081E" w:rsidRPr="00070D68">
        <w:fldChar w:fldCharType="end"/>
      </w:r>
      <w:r w:rsidRPr="00070D68">
        <w:rPr>
          <w:sz w:val="20"/>
          <w:szCs w:val="20"/>
        </w:rPr>
        <w:t>. člena tega zakona se štejejo zlasti akti in dejanja, s katerimi se:</w:t>
      </w:r>
    </w:p>
    <w:p w14:paraId="3D36208C" w14:textId="77777777" w:rsidR="00694127" w:rsidRPr="00070D68" w:rsidRDefault="00694127" w:rsidP="00FC4B23">
      <w:pPr>
        <w:pStyle w:val="Alineazaodstavkom"/>
        <w:numPr>
          <w:ilvl w:val="0"/>
          <w:numId w:val="55"/>
        </w:numPr>
        <w:spacing w:line="260" w:lineRule="atLeast"/>
        <w:rPr>
          <w:sz w:val="20"/>
          <w:szCs w:val="20"/>
        </w:rPr>
      </w:pPr>
      <w:r w:rsidRPr="00070D68">
        <w:rPr>
          <w:sz w:val="20"/>
          <w:szCs w:val="20"/>
        </w:rPr>
        <w:t>podjetju onemogoča opravljanje dejavnosti na kakšnem območju ali glede kakšne vrste dejavnosti, čeprav izpolnjuje z zakonom določene pogoje;</w:t>
      </w:r>
    </w:p>
    <w:p w14:paraId="608B7838" w14:textId="77777777" w:rsidR="00694127" w:rsidRPr="00070D68" w:rsidRDefault="00694127" w:rsidP="00FC4B23">
      <w:pPr>
        <w:pStyle w:val="Alineazaodstavkom"/>
        <w:numPr>
          <w:ilvl w:val="0"/>
          <w:numId w:val="55"/>
        </w:numPr>
        <w:spacing w:line="260" w:lineRule="atLeast"/>
        <w:rPr>
          <w:sz w:val="20"/>
          <w:szCs w:val="20"/>
        </w:rPr>
      </w:pPr>
      <w:r w:rsidRPr="00070D68">
        <w:rPr>
          <w:sz w:val="20"/>
          <w:szCs w:val="20"/>
        </w:rPr>
        <w:lastRenderedPageBreak/>
        <w:t>neupravičeno zavlačuje postopek za izdajo dovoljenja za opravljanje dejavnosti ali kakšnega drugega dovoljenja, pomembnega za nastopanje podjetja na trgu;</w:t>
      </w:r>
    </w:p>
    <w:p w14:paraId="618FE29F" w14:textId="77777777" w:rsidR="00694127" w:rsidRPr="00070D68" w:rsidRDefault="00694127" w:rsidP="00FC4B23">
      <w:pPr>
        <w:pStyle w:val="Alineazaodstavkom"/>
        <w:numPr>
          <w:ilvl w:val="0"/>
          <w:numId w:val="55"/>
        </w:numPr>
        <w:spacing w:line="260" w:lineRule="atLeast"/>
        <w:rPr>
          <w:sz w:val="20"/>
          <w:szCs w:val="20"/>
        </w:rPr>
      </w:pPr>
      <w:r w:rsidRPr="00070D68">
        <w:rPr>
          <w:sz w:val="20"/>
          <w:szCs w:val="20"/>
        </w:rPr>
        <w:t>posredno ali neposredno ustvarja diskriminacija med podjetji glede na njihov sedež;</w:t>
      </w:r>
    </w:p>
    <w:p w14:paraId="67F5C547" w14:textId="77777777" w:rsidR="00694127" w:rsidRPr="00070D68" w:rsidRDefault="00694127" w:rsidP="00FC4B23">
      <w:pPr>
        <w:pStyle w:val="Alineazaodstavkom"/>
        <w:numPr>
          <w:ilvl w:val="0"/>
          <w:numId w:val="55"/>
        </w:numPr>
        <w:spacing w:line="260" w:lineRule="atLeast"/>
        <w:rPr>
          <w:sz w:val="20"/>
          <w:szCs w:val="20"/>
        </w:rPr>
      </w:pPr>
      <w:r w:rsidRPr="00070D68">
        <w:rPr>
          <w:sz w:val="20"/>
          <w:szCs w:val="20"/>
        </w:rPr>
        <w:t>prepoveduje promet z blagom in storitvami zunaj območja lokalne skupnosti;</w:t>
      </w:r>
    </w:p>
    <w:p w14:paraId="5A9E14A0" w14:textId="77777777" w:rsidR="00694127" w:rsidRPr="00070D68" w:rsidRDefault="00694127" w:rsidP="00FC4B23">
      <w:pPr>
        <w:pStyle w:val="Alineazaodstavkom"/>
        <w:numPr>
          <w:ilvl w:val="0"/>
          <w:numId w:val="55"/>
        </w:numPr>
        <w:spacing w:line="260" w:lineRule="atLeast"/>
        <w:rPr>
          <w:sz w:val="20"/>
          <w:szCs w:val="20"/>
        </w:rPr>
      </w:pPr>
      <w:r w:rsidRPr="00070D68">
        <w:rPr>
          <w:sz w:val="20"/>
          <w:szCs w:val="20"/>
        </w:rPr>
        <w:t>določenemu podjetju neutemeljeno zagotavlja privilegiran položaj pri poslovanju na trgu.</w:t>
      </w:r>
    </w:p>
    <w:p w14:paraId="7D8A242D" w14:textId="77777777" w:rsidR="00694127" w:rsidRPr="00070D68" w:rsidRDefault="00694127" w:rsidP="00694127">
      <w:pPr>
        <w:pStyle w:val="Odstavek"/>
        <w:spacing w:before="0" w:line="260" w:lineRule="atLeast"/>
        <w:ind w:firstLine="0"/>
        <w:rPr>
          <w:sz w:val="20"/>
          <w:szCs w:val="20"/>
        </w:rPr>
      </w:pPr>
    </w:p>
    <w:p w14:paraId="379ABB53" w14:textId="77777777" w:rsidR="00694127" w:rsidRPr="00070D68" w:rsidRDefault="00694127" w:rsidP="00694127">
      <w:pPr>
        <w:pStyle w:val="Odstavek"/>
        <w:spacing w:before="0" w:line="260" w:lineRule="atLeast"/>
        <w:ind w:firstLine="0"/>
        <w:rPr>
          <w:sz w:val="20"/>
          <w:szCs w:val="20"/>
        </w:rPr>
      </w:pPr>
      <w:r w:rsidRPr="00070D68">
        <w:rPr>
          <w:sz w:val="20"/>
          <w:szCs w:val="20"/>
        </w:rPr>
        <w:t>(2) Če zoper akte in dejanja iz prejšnjega odstavka niso mogoča pravna sredstva v upravnem postopku, lahko prizadeto podjetje začne upravni spor.</w:t>
      </w:r>
    </w:p>
    <w:p w14:paraId="7DE0ACC8" w14:textId="77777777" w:rsidR="0056019D" w:rsidRPr="00070D68" w:rsidRDefault="0056019D" w:rsidP="00694127">
      <w:pPr>
        <w:pStyle w:val="len"/>
        <w:spacing w:before="0" w:line="260" w:lineRule="atLeast"/>
        <w:rPr>
          <w:sz w:val="20"/>
          <w:szCs w:val="20"/>
        </w:rPr>
      </w:pPr>
    </w:p>
    <w:p w14:paraId="7D7336A5" w14:textId="66632B83" w:rsidR="00197DCF" w:rsidRPr="00070D68" w:rsidRDefault="008E458D" w:rsidP="00197DCF">
      <w:pPr>
        <w:pStyle w:val="len"/>
        <w:numPr>
          <w:ilvl w:val="0"/>
          <w:numId w:val="21"/>
        </w:numPr>
        <w:spacing w:before="0" w:line="260" w:lineRule="atLeast"/>
        <w:ind w:left="0" w:firstLine="0"/>
        <w:rPr>
          <w:sz w:val="20"/>
          <w:szCs w:val="20"/>
        </w:rPr>
      </w:pPr>
      <w:bookmarkStart w:id="50" w:name="_Ref43104455"/>
      <w:r>
        <w:rPr>
          <w:sz w:val="20"/>
          <w:szCs w:val="20"/>
        </w:rPr>
        <w:t xml:space="preserve"> </w:t>
      </w:r>
      <w:r w:rsidR="00197DCF" w:rsidRPr="00070D68">
        <w:rPr>
          <w:sz w:val="20"/>
          <w:szCs w:val="20"/>
        </w:rPr>
        <w:t xml:space="preserve">člen </w:t>
      </w:r>
      <w:bookmarkEnd w:id="50"/>
    </w:p>
    <w:p w14:paraId="76C5CB62" w14:textId="48044363" w:rsidR="00694127" w:rsidRPr="00070D68" w:rsidRDefault="00197DCF" w:rsidP="00197DCF">
      <w:pPr>
        <w:pStyle w:val="lennaslov"/>
        <w:spacing w:line="260" w:lineRule="atLeast"/>
        <w:rPr>
          <w:sz w:val="20"/>
          <w:szCs w:val="20"/>
        </w:rPr>
      </w:pPr>
      <w:r w:rsidRPr="00070D68">
        <w:rPr>
          <w:sz w:val="20"/>
          <w:szCs w:val="20"/>
        </w:rPr>
        <w:t xml:space="preserve"> </w:t>
      </w:r>
      <w:r w:rsidR="00694127" w:rsidRPr="00070D68">
        <w:rPr>
          <w:sz w:val="20"/>
          <w:szCs w:val="20"/>
        </w:rPr>
        <w:t>(izjemoma dovoljene omejitve)</w:t>
      </w:r>
    </w:p>
    <w:p w14:paraId="1D1872A1" w14:textId="77777777" w:rsidR="00694127" w:rsidRPr="00070D68" w:rsidRDefault="00694127" w:rsidP="00694127">
      <w:pPr>
        <w:pStyle w:val="Odstavek"/>
        <w:spacing w:before="0" w:line="260" w:lineRule="atLeast"/>
        <w:ind w:firstLine="0"/>
        <w:rPr>
          <w:sz w:val="20"/>
          <w:szCs w:val="20"/>
        </w:rPr>
      </w:pPr>
    </w:p>
    <w:p w14:paraId="4DF24010" w14:textId="547AF940" w:rsidR="00694127" w:rsidRPr="00070D68" w:rsidRDefault="00694127" w:rsidP="00694127">
      <w:pPr>
        <w:pStyle w:val="Odstavek"/>
        <w:spacing w:before="0" w:line="260" w:lineRule="atLeast"/>
        <w:ind w:firstLine="0"/>
        <w:rPr>
          <w:sz w:val="20"/>
          <w:szCs w:val="20"/>
        </w:rPr>
      </w:pPr>
      <w:r w:rsidRPr="00070D68">
        <w:rPr>
          <w:sz w:val="20"/>
          <w:szCs w:val="20"/>
        </w:rPr>
        <w:t xml:space="preserve">Ne glede na </w:t>
      </w:r>
      <w:r w:rsidR="00926B3A" w:rsidRPr="00070D68">
        <w:rPr>
          <w:sz w:val="20"/>
          <w:szCs w:val="20"/>
        </w:rPr>
        <w:fldChar w:fldCharType="begin"/>
      </w:r>
      <w:r w:rsidR="00926B3A" w:rsidRPr="00070D68">
        <w:rPr>
          <w:sz w:val="20"/>
          <w:szCs w:val="20"/>
        </w:rPr>
        <w:instrText xml:space="preserve"> REF _Ref56688153 \r \h </w:instrText>
      </w:r>
      <w:r w:rsidR="00070D68">
        <w:rPr>
          <w:sz w:val="20"/>
          <w:szCs w:val="20"/>
        </w:rPr>
        <w:instrText xml:space="preserve"> \* MERGEFORMAT </w:instrText>
      </w:r>
      <w:r w:rsidR="00926B3A" w:rsidRPr="00070D68">
        <w:rPr>
          <w:sz w:val="20"/>
          <w:szCs w:val="20"/>
        </w:rPr>
      </w:r>
      <w:r w:rsidR="00926B3A" w:rsidRPr="00070D68">
        <w:rPr>
          <w:sz w:val="20"/>
          <w:szCs w:val="20"/>
        </w:rPr>
        <w:fldChar w:fldCharType="separate"/>
      </w:r>
      <w:r w:rsidR="00926B3A" w:rsidRPr="00070D68">
        <w:rPr>
          <w:sz w:val="20"/>
          <w:szCs w:val="20"/>
        </w:rPr>
        <w:t>90</w:t>
      </w:r>
      <w:r w:rsidR="00926B3A" w:rsidRPr="00070D68">
        <w:rPr>
          <w:sz w:val="20"/>
          <w:szCs w:val="20"/>
        </w:rPr>
        <w:fldChar w:fldCharType="end"/>
      </w:r>
      <w:r w:rsidR="002A657C" w:rsidRPr="00070D68">
        <w:rPr>
          <w:sz w:val="20"/>
          <w:szCs w:val="20"/>
        </w:rPr>
        <w:fldChar w:fldCharType="begin"/>
      </w:r>
      <w:r w:rsidR="002A657C" w:rsidRPr="00070D68">
        <w:rPr>
          <w:sz w:val="20"/>
          <w:szCs w:val="20"/>
        </w:rPr>
        <w:instrText xml:space="preserve"> REF _Ref43104345 \r \h  \* MERGEFORMAT </w:instrText>
      </w:r>
      <w:r w:rsidR="002A657C" w:rsidRPr="00070D68">
        <w:rPr>
          <w:sz w:val="20"/>
          <w:szCs w:val="20"/>
        </w:rPr>
      </w:r>
      <w:r w:rsidR="002A657C" w:rsidRPr="00070D68">
        <w:rPr>
          <w:sz w:val="20"/>
          <w:szCs w:val="20"/>
        </w:rPr>
        <w:fldChar w:fldCharType="end"/>
      </w:r>
      <w:r w:rsidRPr="00070D68">
        <w:rPr>
          <w:sz w:val="20"/>
          <w:szCs w:val="20"/>
        </w:rPr>
        <w:t xml:space="preserve">. </w:t>
      </w:r>
      <w:r w:rsidR="00596F8C" w:rsidRPr="00070D68">
        <w:rPr>
          <w:sz w:val="20"/>
          <w:szCs w:val="20"/>
        </w:rPr>
        <w:t>i</w:t>
      </w:r>
      <w:r w:rsidRPr="00070D68">
        <w:rPr>
          <w:sz w:val="20"/>
          <w:szCs w:val="20"/>
        </w:rPr>
        <w:t>n</w:t>
      </w:r>
      <w:r w:rsidR="00596F8C" w:rsidRPr="00070D68">
        <w:rPr>
          <w:sz w:val="20"/>
          <w:szCs w:val="20"/>
        </w:rPr>
        <w:t xml:space="preserve"> </w:t>
      </w:r>
      <w:r w:rsidR="00C6081E" w:rsidRPr="00070D68">
        <w:rPr>
          <w:sz w:val="20"/>
          <w:szCs w:val="20"/>
        </w:rPr>
        <w:fldChar w:fldCharType="begin"/>
      </w:r>
      <w:r w:rsidR="00C6081E" w:rsidRPr="00070D68">
        <w:rPr>
          <w:sz w:val="20"/>
          <w:szCs w:val="20"/>
        </w:rPr>
        <w:instrText xml:space="preserve"> REF _Ref43104354 \r \h  \* MERGEFORMAT </w:instrText>
      </w:r>
      <w:r w:rsidR="00C6081E" w:rsidRPr="00070D68">
        <w:rPr>
          <w:sz w:val="20"/>
          <w:szCs w:val="20"/>
        </w:rPr>
      </w:r>
      <w:r w:rsidR="00C6081E" w:rsidRPr="00070D68">
        <w:rPr>
          <w:sz w:val="20"/>
          <w:szCs w:val="20"/>
        </w:rPr>
        <w:fldChar w:fldCharType="separate"/>
      </w:r>
      <w:r w:rsidR="00CC7BCF" w:rsidRPr="00070D68">
        <w:rPr>
          <w:sz w:val="20"/>
          <w:szCs w:val="20"/>
        </w:rPr>
        <w:t>91</w:t>
      </w:r>
      <w:r w:rsidR="00C6081E" w:rsidRPr="00070D68">
        <w:rPr>
          <w:sz w:val="20"/>
          <w:szCs w:val="20"/>
        </w:rPr>
        <w:fldChar w:fldCharType="end"/>
      </w:r>
      <w:r w:rsidRPr="00070D68">
        <w:rPr>
          <w:sz w:val="20"/>
          <w:szCs w:val="20"/>
        </w:rPr>
        <w:t>. člen tega zakona sme vlada predpisati omejitve na trgu v naslednjih primerih:</w:t>
      </w:r>
    </w:p>
    <w:p w14:paraId="61907AC8" w14:textId="77777777" w:rsidR="00694127" w:rsidRPr="00070D68" w:rsidRDefault="00694127" w:rsidP="00FC4B23">
      <w:pPr>
        <w:pStyle w:val="Alineazaodstavkom"/>
        <w:numPr>
          <w:ilvl w:val="0"/>
          <w:numId w:val="57"/>
        </w:numPr>
        <w:spacing w:line="260" w:lineRule="atLeast"/>
        <w:rPr>
          <w:sz w:val="20"/>
          <w:szCs w:val="20"/>
        </w:rPr>
      </w:pPr>
      <w:r w:rsidRPr="00070D68">
        <w:rPr>
          <w:sz w:val="20"/>
          <w:szCs w:val="20"/>
        </w:rPr>
        <w:t>če nastanejo ali utegnejo nastati zaradi naravne nesreče, epidemij, izrednih razmer in podobnih razlogov občutne motnje na trgu in pri preskrbi prebivalstva ali motnje na drugih področjih, če ogrožajo varno in zdravo življenje prebivalcev in prebivalk (v nadaljnjem besedilu: prebivalec);</w:t>
      </w:r>
    </w:p>
    <w:p w14:paraId="7EC323BE" w14:textId="77777777" w:rsidR="00694127" w:rsidRPr="00070D68" w:rsidRDefault="00694127" w:rsidP="00FC4B23">
      <w:pPr>
        <w:pStyle w:val="Alineazaodstavkom"/>
        <w:numPr>
          <w:ilvl w:val="0"/>
          <w:numId w:val="57"/>
        </w:numPr>
        <w:spacing w:line="260" w:lineRule="atLeast"/>
        <w:rPr>
          <w:sz w:val="20"/>
          <w:szCs w:val="20"/>
        </w:rPr>
      </w:pPr>
      <w:r w:rsidRPr="00070D68">
        <w:rPr>
          <w:sz w:val="20"/>
          <w:szCs w:val="20"/>
        </w:rPr>
        <w:t>če nastanejo ali utegnejo nastati občutne motnje na trgu zaradi pomanjkanja dobrin, nujno potrebnih za proizvodnjo ali predelavo ali za življenje prebivalcev;</w:t>
      </w:r>
    </w:p>
    <w:p w14:paraId="1F3F2F1B" w14:textId="77777777" w:rsidR="00694127" w:rsidRPr="00070D68" w:rsidRDefault="00694127" w:rsidP="00FC4B23">
      <w:pPr>
        <w:pStyle w:val="Alineazaodstavkom"/>
        <w:numPr>
          <w:ilvl w:val="0"/>
          <w:numId w:val="57"/>
        </w:numPr>
        <w:spacing w:line="260" w:lineRule="atLeast"/>
        <w:rPr>
          <w:sz w:val="20"/>
          <w:szCs w:val="20"/>
        </w:rPr>
      </w:pPr>
      <w:r w:rsidRPr="00070D68">
        <w:rPr>
          <w:sz w:val="20"/>
          <w:szCs w:val="20"/>
        </w:rPr>
        <w:t>če je treba zadovoljiti potrebe po izdelkih, surovinah in reprodukcijskem materialu, ki so posebno ali strateško pomembni za obrambo Republike Slovenije.</w:t>
      </w:r>
    </w:p>
    <w:p w14:paraId="55FED4AE" w14:textId="77777777" w:rsidR="00694127" w:rsidRPr="00070D68" w:rsidRDefault="00694127" w:rsidP="00694127">
      <w:pPr>
        <w:pStyle w:val="len"/>
        <w:spacing w:before="0" w:line="260" w:lineRule="atLeast"/>
        <w:rPr>
          <w:sz w:val="20"/>
          <w:szCs w:val="20"/>
        </w:rPr>
      </w:pPr>
    </w:p>
    <w:p w14:paraId="669A1916" w14:textId="56F89167" w:rsidR="00197DCF" w:rsidRPr="00070D68" w:rsidRDefault="008E458D" w:rsidP="00197DCF">
      <w:pPr>
        <w:pStyle w:val="len"/>
        <w:numPr>
          <w:ilvl w:val="0"/>
          <w:numId w:val="21"/>
        </w:numPr>
        <w:spacing w:before="0" w:line="260" w:lineRule="atLeast"/>
        <w:ind w:left="0" w:firstLine="0"/>
        <w:rPr>
          <w:sz w:val="20"/>
          <w:szCs w:val="20"/>
        </w:rPr>
      </w:pPr>
      <w:r>
        <w:rPr>
          <w:sz w:val="20"/>
          <w:szCs w:val="20"/>
        </w:rPr>
        <w:t xml:space="preserve"> člen </w:t>
      </w:r>
    </w:p>
    <w:p w14:paraId="166BC9B2" w14:textId="40C13EF4" w:rsidR="00694127" w:rsidRPr="00070D68" w:rsidRDefault="00197DCF" w:rsidP="00197DCF">
      <w:pPr>
        <w:pStyle w:val="lennaslov"/>
        <w:spacing w:line="260" w:lineRule="atLeast"/>
        <w:rPr>
          <w:sz w:val="20"/>
          <w:szCs w:val="20"/>
        </w:rPr>
      </w:pPr>
      <w:r w:rsidRPr="00070D68">
        <w:rPr>
          <w:sz w:val="20"/>
          <w:szCs w:val="20"/>
        </w:rPr>
        <w:t xml:space="preserve"> </w:t>
      </w:r>
      <w:r w:rsidR="00694127" w:rsidRPr="00070D68">
        <w:rPr>
          <w:sz w:val="20"/>
          <w:szCs w:val="20"/>
        </w:rPr>
        <w:t>(pogoj za uporabo izjemoma dovoljenih omejitev)</w:t>
      </w:r>
    </w:p>
    <w:p w14:paraId="40256584" w14:textId="77777777" w:rsidR="00694127" w:rsidRPr="00070D68" w:rsidRDefault="00694127" w:rsidP="00694127">
      <w:pPr>
        <w:pStyle w:val="Odstavek"/>
        <w:spacing w:before="0" w:line="260" w:lineRule="atLeast"/>
        <w:ind w:firstLine="0"/>
        <w:rPr>
          <w:sz w:val="20"/>
          <w:szCs w:val="20"/>
        </w:rPr>
      </w:pPr>
    </w:p>
    <w:p w14:paraId="75B4471A" w14:textId="77777777" w:rsidR="00694127" w:rsidRPr="00070D68" w:rsidRDefault="00694127" w:rsidP="00694127">
      <w:pPr>
        <w:pStyle w:val="Odstavek"/>
        <w:spacing w:before="0" w:line="260" w:lineRule="atLeast"/>
        <w:ind w:firstLine="0"/>
        <w:rPr>
          <w:sz w:val="20"/>
          <w:szCs w:val="20"/>
        </w:rPr>
      </w:pPr>
      <w:r w:rsidRPr="00070D68">
        <w:rPr>
          <w:sz w:val="20"/>
          <w:szCs w:val="20"/>
        </w:rPr>
        <w:t>Izjemoma dovoljene omejitve iz prejšnjega člena sme vlada predpisati le, če razlogov za omejitve ni mogoče odpraviti z ukrepi v podjetjih, z uvozom ali ukrepi tekoče gospodarske politike.</w:t>
      </w:r>
    </w:p>
    <w:p w14:paraId="20189B98" w14:textId="77777777" w:rsidR="00694127" w:rsidRPr="00070D68" w:rsidRDefault="00694127" w:rsidP="00694127">
      <w:pPr>
        <w:pStyle w:val="len"/>
        <w:spacing w:before="0" w:line="260" w:lineRule="atLeast"/>
        <w:rPr>
          <w:sz w:val="20"/>
          <w:szCs w:val="20"/>
        </w:rPr>
      </w:pPr>
    </w:p>
    <w:p w14:paraId="3EDE04EA" w14:textId="5540F1C8" w:rsidR="00197DCF" w:rsidRPr="00070D68" w:rsidRDefault="008E458D" w:rsidP="00197DCF">
      <w:pPr>
        <w:pStyle w:val="len"/>
        <w:numPr>
          <w:ilvl w:val="0"/>
          <w:numId w:val="21"/>
        </w:numPr>
        <w:spacing w:before="0" w:line="260" w:lineRule="atLeast"/>
        <w:ind w:left="0" w:firstLine="0"/>
        <w:rPr>
          <w:sz w:val="20"/>
          <w:szCs w:val="20"/>
        </w:rPr>
      </w:pPr>
      <w:r>
        <w:rPr>
          <w:sz w:val="20"/>
          <w:szCs w:val="20"/>
        </w:rPr>
        <w:t xml:space="preserve"> </w:t>
      </w:r>
      <w:r w:rsidR="00197DCF" w:rsidRPr="00070D68">
        <w:rPr>
          <w:sz w:val="20"/>
          <w:szCs w:val="20"/>
        </w:rPr>
        <w:t xml:space="preserve">člen </w:t>
      </w:r>
    </w:p>
    <w:p w14:paraId="423751AD" w14:textId="666F4EE3" w:rsidR="00694127" w:rsidRPr="00070D68" w:rsidRDefault="00197DCF" w:rsidP="00197DCF">
      <w:pPr>
        <w:pStyle w:val="lennaslov"/>
        <w:spacing w:line="260" w:lineRule="atLeast"/>
        <w:rPr>
          <w:sz w:val="20"/>
          <w:szCs w:val="20"/>
        </w:rPr>
      </w:pPr>
      <w:r w:rsidRPr="00070D68">
        <w:rPr>
          <w:sz w:val="20"/>
          <w:szCs w:val="20"/>
        </w:rPr>
        <w:t xml:space="preserve"> </w:t>
      </w:r>
      <w:r w:rsidR="00694127" w:rsidRPr="00070D68">
        <w:rPr>
          <w:sz w:val="20"/>
          <w:szCs w:val="20"/>
        </w:rPr>
        <w:t>(ukrepi izjemoma dovoljenih omejitev)</w:t>
      </w:r>
    </w:p>
    <w:p w14:paraId="5F4529CB" w14:textId="77777777" w:rsidR="00694127" w:rsidRPr="00070D68" w:rsidRDefault="00694127" w:rsidP="00694127">
      <w:pPr>
        <w:pStyle w:val="Odstavek"/>
        <w:spacing w:before="0" w:line="260" w:lineRule="atLeast"/>
        <w:ind w:firstLine="0"/>
        <w:rPr>
          <w:sz w:val="20"/>
          <w:szCs w:val="20"/>
        </w:rPr>
      </w:pPr>
    </w:p>
    <w:p w14:paraId="7B6149AD" w14:textId="7D51351C" w:rsidR="00694127" w:rsidRPr="00070D68" w:rsidRDefault="00694127" w:rsidP="00694127">
      <w:pPr>
        <w:pStyle w:val="Odstavek"/>
        <w:spacing w:before="0" w:line="260" w:lineRule="atLeast"/>
        <w:ind w:firstLine="0"/>
        <w:rPr>
          <w:sz w:val="20"/>
          <w:szCs w:val="20"/>
        </w:rPr>
      </w:pPr>
      <w:r w:rsidRPr="00070D68">
        <w:rPr>
          <w:sz w:val="20"/>
          <w:szCs w:val="20"/>
        </w:rPr>
        <w:t>(1) Kot omejitve v smislu</w:t>
      </w:r>
      <w:r w:rsidR="00591CB7" w:rsidRPr="00070D68">
        <w:rPr>
          <w:sz w:val="20"/>
          <w:szCs w:val="20"/>
        </w:rPr>
        <w:t xml:space="preserve"> </w:t>
      </w:r>
      <w:r w:rsidR="00C6081E" w:rsidRPr="00070D68">
        <w:fldChar w:fldCharType="begin"/>
      </w:r>
      <w:r w:rsidR="00C6081E" w:rsidRPr="00070D68">
        <w:instrText xml:space="preserve"> REF _Ref43104455 \r \h  \* MERGEFORMAT </w:instrText>
      </w:r>
      <w:r w:rsidR="00C6081E" w:rsidRPr="00070D68">
        <w:fldChar w:fldCharType="separate"/>
      </w:r>
      <w:r w:rsidR="00CC7BCF" w:rsidRPr="00070D68">
        <w:rPr>
          <w:sz w:val="20"/>
          <w:szCs w:val="20"/>
        </w:rPr>
        <w:t>92</w:t>
      </w:r>
      <w:r w:rsidR="00C6081E" w:rsidRPr="00070D68">
        <w:fldChar w:fldCharType="end"/>
      </w:r>
      <w:r w:rsidRPr="00070D68">
        <w:rPr>
          <w:sz w:val="20"/>
          <w:szCs w:val="20"/>
        </w:rPr>
        <w:t>. člena tega zakona sme vlada predpisati:</w:t>
      </w:r>
    </w:p>
    <w:p w14:paraId="5E54787E" w14:textId="77777777" w:rsidR="00694127" w:rsidRPr="00070D68" w:rsidRDefault="00694127" w:rsidP="00FC4B23">
      <w:pPr>
        <w:pStyle w:val="Alineazaodstavkom"/>
        <w:numPr>
          <w:ilvl w:val="0"/>
          <w:numId w:val="81"/>
        </w:numPr>
        <w:spacing w:line="260" w:lineRule="atLeast"/>
        <w:rPr>
          <w:sz w:val="20"/>
          <w:szCs w:val="20"/>
        </w:rPr>
      </w:pPr>
      <w:r w:rsidRPr="00070D68">
        <w:rPr>
          <w:sz w:val="20"/>
          <w:szCs w:val="20"/>
        </w:rPr>
        <w:t>prepoved prometa z določenim blagom, omejitev prometa s posameznim blagom glede količine ali kakovosti, določitev posebnih pogojev za promet s posameznim blagom ali vrstami blaga;</w:t>
      </w:r>
    </w:p>
    <w:p w14:paraId="699F6358" w14:textId="77777777" w:rsidR="00694127" w:rsidRPr="00070D68" w:rsidRDefault="00694127" w:rsidP="00FC4B23">
      <w:pPr>
        <w:pStyle w:val="Alineazaodstavkom"/>
        <w:numPr>
          <w:ilvl w:val="0"/>
          <w:numId w:val="81"/>
        </w:numPr>
        <w:spacing w:line="260" w:lineRule="atLeast"/>
        <w:rPr>
          <w:sz w:val="20"/>
          <w:szCs w:val="20"/>
        </w:rPr>
      </w:pPr>
      <w:r w:rsidRPr="00070D68">
        <w:rPr>
          <w:sz w:val="20"/>
          <w:szCs w:val="20"/>
        </w:rPr>
        <w:t>obveznost določenih podjetij, da morajo dati v promet določene količine ali vrste blaga in da ga morajo dati na razpolago ali dobaviti določenim uporabnikom ali uporabnikom po določenem vrstnem redu;</w:t>
      </w:r>
    </w:p>
    <w:p w14:paraId="22B3248D" w14:textId="77777777" w:rsidR="00694127" w:rsidRPr="00070D68" w:rsidRDefault="00694127" w:rsidP="00FC4B23">
      <w:pPr>
        <w:pStyle w:val="Alineazaodstavkom"/>
        <w:numPr>
          <w:ilvl w:val="0"/>
          <w:numId w:val="81"/>
        </w:numPr>
        <w:spacing w:line="260" w:lineRule="atLeast"/>
        <w:rPr>
          <w:sz w:val="20"/>
          <w:szCs w:val="20"/>
        </w:rPr>
      </w:pPr>
      <w:r w:rsidRPr="00070D68">
        <w:rPr>
          <w:sz w:val="20"/>
          <w:szCs w:val="20"/>
        </w:rPr>
        <w:t>obveznost določenih podjetij, da si morajo ustvariti rezerve in v njih hraniti določene količine in vrste blaga.</w:t>
      </w:r>
    </w:p>
    <w:p w14:paraId="4D8DF92F" w14:textId="77777777" w:rsidR="00694127" w:rsidRPr="00070D68" w:rsidRDefault="00694127" w:rsidP="00694127">
      <w:pPr>
        <w:pStyle w:val="Odstavek"/>
        <w:spacing w:before="0" w:line="260" w:lineRule="atLeast"/>
        <w:ind w:firstLine="0"/>
        <w:rPr>
          <w:sz w:val="20"/>
          <w:szCs w:val="20"/>
        </w:rPr>
      </w:pPr>
    </w:p>
    <w:p w14:paraId="5A9D503F" w14:textId="77777777" w:rsidR="00694127" w:rsidRPr="00070D68" w:rsidRDefault="00694127" w:rsidP="00694127">
      <w:pPr>
        <w:pStyle w:val="Odstavek"/>
        <w:spacing w:before="0" w:line="260" w:lineRule="atLeast"/>
        <w:ind w:firstLine="0"/>
        <w:rPr>
          <w:sz w:val="20"/>
          <w:szCs w:val="20"/>
        </w:rPr>
      </w:pPr>
      <w:r w:rsidRPr="00070D68">
        <w:rPr>
          <w:sz w:val="20"/>
          <w:szCs w:val="20"/>
        </w:rPr>
        <w:t>(2) Smiselno enake prepovedi ali obveznosti se lahko predpišejo za storitve.</w:t>
      </w:r>
    </w:p>
    <w:p w14:paraId="601C685C" w14:textId="77777777" w:rsidR="00694127" w:rsidRPr="00070D68" w:rsidRDefault="00694127" w:rsidP="00694127">
      <w:pPr>
        <w:pStyle w:val="Odstavek"/>
        <w:spacing w:before="0" w:line="260" w:lineRule="atLeast"/>
        <w:ind w:firstLine="0"/>
        <w:rPr>
          <w:sz w:val="20"/>
          <w:szCs w:val="20"/>
        </w:rPr>
      </w:pPr>
    </w:p>
    <w:p w14:paraId="3CDC8BB5" w14:textId="77777777" w:rsidR="00694127" w:rsidRPr="00070D68" w:rsidRDefault="00694127" w:rsidP="00694127">
      <w:pPr>
        <w:pStyle w:val="Odstavek"/>
        <w:spacing w:before="0" w:line="260" w:lineRule="atLeast"/>
        <w:ind w:firstLine="0"/>
        <w:rPr>
          <w:sz w:val="20"/>
          <w:szCs w:val="20"/>
        </w:rPr>
      </w:pPr>
      <w:r w:rsidRPr="00070D68">
        <w:rPr>
          <w:sz w:val="20"/>
          <w:szCs w:val="20"/>
        </w:rPr>
        <w:t>(3) Vlada mora omejitev razveljaviti takoj, ko prenehajo razlogi, zaradi katerih je bila omejitev predpisana, ali ko je mogoče stanje popraviti z drugačnimi ukrepi.</w:t>
      </w:r>
    </w:p>
    <w:p w14:paraId="73E86303" w14:textId="77777777" w:rsidR="00694127" w:rsidRPr="00070D68" w:rsidRDefault="00694127" w:rsidP="00694127">
      <w:pPr>
        <w:pStyle w:val="Odstavek"/>
        <w:spacing w:before="0" w:line="260" w:lineRule="atLeast"/>
        <w:ind w:firstLine="0"/>
        <w:rPr>
          <w:sz w:val="20"/>
          <w:szCs w:val="20"/>
        </w:rPr>
      </w:pPr>
    </w:p>
    <w:p w14:paraId="352B5623" w14:textId="77777777" w:rsidR="00694127" w:rsidRPr="00070D68" w:rsidRDefault="00694127" w:rsidP="00694127">
      <w:pPr>
        <w:pStyle w:val="Odstavek"/>
        <w:spacing w:before="0" w:line="260" w:lineRule="atLeast"/>
        <w:ind w:firstLine="0"/>
        <w:rPr>
          <w:sz w:val="20"/>
          <w:szCs w:val="20"/>
        </w:rPr>
      </w:pPr>
      <w:r w:rsidRPr="00070D68">
        <w:rPr>
          <w:sz w:val="20"/>
          <w:szCs w:val="20"/>
        </w:rPr>
        <w:t>(4) Če vlada ukrepov ne razveljavi v šestih mesecih, potem ko jih je sprejela, mora o ukrepih obvestiti državni zbor in mu poročati o njihovih učinkih.</w:t>
      </w:r>
    </w:p>
    <w:p w14:paraId="5A9453DB" w14:textId="77777777" w:rsidR="00694127" w:rsidRPr="00070D68" w:rsidRDefault="00694127" w:rsidP="00694127">
      <w:pPr>
        <w:pStyle w:val="len"/>
        <w:spacing w:before="0" w:line="260" w:lineRule="atLeast"/>
        <w:rPr>
          <w:sz w:val="20"/>
          <w:szCs w:val="20"/>
        </w:rPr>
      </w:pPr>
    </w:p>
    <w:p w14:paraId="0761DBEB" w14:textId="4282FD04" w:rsidR="00694127" w:rsidRPr="00070D68" w:rsidRDefault="008E458D" w:rsidP="00694127">
      <w:pPr>
        <w:pStyle w:val="len"/>
        <w:numPr>
          <w:ilvl w:val="0"/>
          <w:numId w:val="21"/>
        </w:numPr>
        <w:spacing w:before="0" w:line="260" w:lineRule="atLeast"/>
        <w:ind w:left="0" w:firstLine="0"/>
        <w:rPr>
          <w:sz w:val="20"/>
          <w:szCs w:val="20"/>
        </w:rPr>
      </w:pPr>
      <w:r>
        <w:rPr>
          <w:sz w:val="20"/>
          <w:szCs w:val="20"/>
        </w:rPr>
        <w:t xml:space="preserve"> </w:t>
      </w:r>
      <w:r w:rsidR="00316C87" w:rsidRPr="00070D68">
        <w:rPr>
          <w:sz w:val="20"/>
          <w:szCs w:val="20"/>
        </w:rPr>
        <w:t>č</w:t>
      </w:r>
      <w:r w:rsidR="00C4449A" w:rsidRPr="00070D68">
        <w:rPr>
          <w:sz w:val="20"/>
          <w:szCs w:val="20"/>
        </w:rPr>
        <w:t>len</w:t>
      </w:r>
      <w:r>
        <w:rPr>
          <w:sz w:val="20"/>
          <w:szCs w:val="20"/>
        </w:rPr>
        <w:t xml:space="preserve"> </w:t>
      </w:r>
    </w:p>
    <w:p w14:paraId="503E744D" w14:textId="77777777" w:rsidR="00694127" w:rsidRPr="00070D68" w:rsidRDefault="00694127" w:rsidP="00694127">
      <w:pPr>
        <w:pStyle w:val="lennaslov"/>
        <w:spacing w:line="260" w:lineRule="atLeast"/>
        <w:rPr>
          <w:sz w:val="20"/>
          <w:szCs w:val="20"/>
        </w:rPr>
      </w:pPr>
      <w:r w:rsidRPr="00070D68">
        <w:rPr>
          <w:sz w:val="20"/>
          <w:szCs w:val="20"/>
        </w:rPr>
        <w:t>(omilitev škode zaradi izjemnih omejitev)</w:t>
      </w:r>
    </w:p>
    <w:p w14:paraId="07009514" w14:textId="77777777" w:rsidR="00694127" w:rsidRPr="00070D68" w:rsidRDefault="00694127" w:rsidP="00694127">
      <w:pPr>
        <w:pStyle w:val="Odstavek"/>
        <w:spacing w:before="0" w:line="260" w:lineRule="atLeast"/>
        <w:ind w:firstLine="0"/>
        <w:rPr>
          <w:sz w:val="20"/>
          <w:szCs w:val="20"/>
        </w:rPr>
      </w:pPr>
    </w:p>
    <w:p w14:paraId="3C63D158" w14:textId="71CCD5E4" w:rsidR="00694127" w:rsidRPr="00070D68" w:rsidRDefault="00694127" w:rsidP="00694127">
      <w:pPr>
        <w:pStyle w:val="Odstavek"/>
        <w:spacing w:before="0" w:line="260" w:lineRule="atLeast"/>
        <w:ind w:firstLine="0"/>
        <w:rPr>
          <w:sz w:val="20"/>
          <w:szCs w:val="20"/>
        </w:rPr>
      </w:pPr>
      <w:r w:rsidRPr="00070D68">
        <w:rPr>
          <w:sz w:val="20"/>
          <w:szCs w:val="20"/>
        </w:rPr>
        <w:t xml:space="preserve">(1) Če je bila podjetju z ukrepi iz prejšnjega člena povzročena občutna škoda, mora pristojni državni organ sprejeti ukrepe za njeno omilitev, tako da posledice predpisanih državnih ukrepov za podjetje </w:t>
      </w:r>
      <w:r w:rsidRPr="00070D68">
        <w:rPr>
          <w:sz w:val="20"/>
          <w:szCs w:val="20"/>
        </w:rPr>
        <w:lastRenderedPageBreak/>
        <w:t>niso občutno nesorazmerne v primerjavi s posledicami, ki so jih v okoliščinah iz</w:t>
      </w:r>
      <w:r w:rsidR="00477E1A" w:rsidRPr="00070D68">
        <w:rPr>
          <w:sz w:val="20"/>
          <w:szCs w:val="20"/>
        </w:rPr>
        <w:t xml:space="preserve"> </w:t>
      </w:r>
      <w:r w:rsidR="00C6081E" w:rsidRPr="00070D68">
        <w:fldChar w:fldCharType="begin"/>
      </w:r>
      <w:r w:rsidR="00C6081E" w:rsidRPr="00070D68">
        <w:instrText xml:space="preserve"> REF _Ref43104455 \r \h  \* MERGEFORMAT </w:instrText>
      </w:r>
      <w:r w:rsidR="00C6081E" w:rsidRPr="00070D68">
        <w:fldChar w:fldCharType="separate"/>
      </w:r>
      <w:r w:rsidR="00CC7BCF" w:rsidRPr="00070D68">
        <w:rPr>
          <w:sz w:val="20"/>
          <w:szCs w:val="20"/>
        </w:rPr>
        <w:t>92</w:t>
      </w:r>
      <w:r w:rsidR="00C6081E" w:rsidRPr="00070D68">
        <w:fldChar w:fldCharType="end"/>
      </w:r>
      <w:r w:rsidRPr="00070D68">
        <w:rPr>
          <w:sz w:val="20"/>
          <w:szCs w:val="20"/>
        </w:rPr>
        <w:t>. člena tega zakona utrpeli potrošniki, druga podjetja, država ali lokalna skupnost.</w:t>
      </w:r>
    </w:p>
    <w:p w14:paraId="5C62F5D5" w14:textId="77777777" w:rsidR="00694127" w:rsidRPr="00070D68" w:rsidRDefault="00694127" w:rsidP="00694127">
      <w:pPr>
        <w:pStyle w:val="Odstavek"/>
        <w:spacing w:before="0" w:line="260" w:lineRule="atLeast"/>
        <w:ind w:firstLine="0"/>
        <w:rPr>
          <w:sz w:val="20"/>
          <w:szCs w:val="20"/>
        </w:rPr>
      </w:pPr>
    </w:p>
    <w:p w14:paraId="5B7DD68D" w14:textId="77777777" w:rsidR="00694127" w:rsidRPr="00070D68" w:rsidRDefault="00694127" w:rsidP="00694127">
      <w:pPr>
        <w:pStyle w:val="Odstavek"/>
        <w:spacing w:before="0" w:line="260" w:lineRule="atLeast"/>
        <w:ind w:firstLine="0"/>
        <w:rPr>
          <w:sz w:val="20"/>
          <w:szCs w:val="20"/>
        </w:rPr>
      </w:pPr>
      <w:r w:rsidRPr="00070D68">
        <w:rPr>
          <w:sz w:val="20"/>
          <w:szCs w:val="20"/>
        </w:rPr>
        <w:t>(2) Če je z ukrepi iz prejšnjega člena nastala podjetju občutno nesorazmerna škoda in niso bili sprejeti ukrepi v skladu s prejšnjim odstavkom, lahko podjetje zahteva povrnitev te škode od Republike Slovenije.</w:t>
      </w:r>
    </w:p>
    <w:p w14:paraId="059CC7D4" w14:textId="77777777" w:rsidR="00694127" w:rsidRPr="00070D68" w:rsidRDefault="00694127" w:rsidP="00694127">
      <w:pPr>
        <w:pStyle w:val="len"/>
        <w:spacing w:before="0" w:line="260" w:lineRule="atLeast"/>
        <w:rPr>
          <w:sz w:val="20"/>
          <w:szCs w:val="20"/>
        </w:rPr>
      </w:pPr>
    </w:p>
    <w:p w14:paraId="6AAAB301" w14:textId="4A6A3468" w:rsidR="00694127" w:rsidRPr="00070D68" w:rsidRDefault="0072093C" w:rsidP="00694127">
      <w:pPr>
        <w:pStyle w:val="len"/>
        <w:numPr>
          <w:ilvl w:val="0"/>
          <w:numId w:val="21"/>
        </w:numPr>
        <w:spacing w:before="0" w:line="260" w:lineRule="atLeast"/>
        <w:ind w:left="0" w:firstLine="0"/>
        <w:rPr>
          <w:sz w:val="20"/>
          <w:szCs w:val="20"/>
        </w:rPr>
      </w:pPr>
      <w:r w:rsidRPr="00070D68">
        <w:rPr>
          <w:sz w:val="20"/>
          <w:szCs w:val="20"/>
        </w:rPr>
        <w:t xml:space="preserve"> </w:t>
      </w:r>
      <w:r w:rsidR="00197DCF" w:rsidRPr="00070D68">
        <w:rPr>
          <w:sz w:val="20"/>
          <w:szCs w:val="20"/>
        </w:rPr>
        <w:t>č</w:t>
      </w:r>
      <w:r w:rsidR="00C4449A" w:rsidRPr="00070D68">
        <w:rPr>
          <w:sz w:val="20"/>
          <w:szCs w:val="20"/>
        </w:rPr>
        <w:t>len</w:t>
      </w:r>
    </w:p>
    <w:p w14:paraId="31A226E6" w14:textId="77777777" w:rsidR="00694127" w:rsidRPr="00070D68" w:rsidRDefault="00694127" w:rsidP="00694127">
      <w:pPr>
        <w:pStyle w:val="lennaslov"/>
        <w:spacing w:line="260" w:lineRule="atLeast"/>
        <w:rPr>
          <w:sz w:val="20"/>
          <w:szCs w:val="20"/>
        </w:rPr>
      </w:pPr>
      <w:r w:rsidRPr="00070D68">
        <w:rPr>
          <w:sz w:val="20"/>
          <w:szCs w:val="20"/>
        </w:rPr>
        <w:t>(mnenja agencije)</w:t>
      </w:r>
    </w:p>
    <w:p w14:paraId="34BB10DC" w14:textId="77777777" w:rsidR="00694127" w:rsidRPr="00070D68" w:rsidRDefault="00694127" w:rsidP="00694127">
      <w:pPr>
        <w:pStyle w:val="Odstavek"/>
        <w:spacing w:before="0" w:line="260" w:lineRule="atLeast"/>
        <w:ind w:firstLine="0"/>
        <w:rPr>
          <w:sz w:val="20"/>
          <w:szCs w:val="20"/>
        </w:rPr>
      </w:pPr>
    </w:p>
    <w:p w14:paraId="07829075" w14:textId="71173E97" w:rsidR="00694127" w:rsidRPr="00070D68" w:rsidRDefault="00694127" w:rsidP="00694127">
      <w:pPr>
        <w:pStyle w:val="Odstavek"/>
        <w:spacing w:before="0" w:line="260" w:lineRule="atLeast"/>
        <w:ind w:firstLine="0"/>
        <w:rPr>
          <w:sz w:val="20"/>
          <w:szCs w:val="20"/>
        </w:rPr>
      </w:pPr>
      <w:r w:rsidRPr="00070D68">
        <w:rPr>
          <w:sz w:val="20"/>
          <w:szCs w:val="20"/>
        </w:rPr>
        <w:t>(1) Da bi se na ozemlju Republike Slovenije zagotovila učinkovitejša konkurenca, agencija v zadevah, v katerih določbe zakona ali drugega predpisa povzročajo omejevanje konkurence ali pravilnega delovanja trga in tega ne upravičuje splošni interes, ter v primerih</w:t>
      </w:r>
      <w:r w:rsidR="00477E1A" w:rsidRPr="00070D68">
        <w:rPr>
          <w:sz w:val="20"/>
          <w:szCs w:val="20"/>
        </w:rPr>
        <w:t xml:space="preserve"> </w:t>
      </w:r>
      <w:r w:rsidR="00C6081E" w:rsidRPr="00070D68">
        <w:fldChar w:fldCharType="begin"/>
      </w:r>
      <w:r w:rsidR="00C6081E" w:rsidRPr="00070D68">
        <w:instrText xml:space="preserve"> REF _Ref43104354 \r \h  \* MERGEFORMAT </w:instrText>
      </w:r>
      <w:r w:rsidR="00C6081E" w:rsidRPr="00070D68">
        <w:fldChar w:fldCharType="separate"/>
      </w:r>
      <w:r w:rsidR="00CC7BCF" w:rsidRPr="00070D68">
        <w:rPr>
          <w:sz w:val="20"/>
          <w:szCs w:val="20"/>
        </w:rPr>
        <w:t>91</w:t>
      </w:r>
      <w:r w:rsidR="00C6081E" w:rsidRPr="00070D68">
        <w:fldChar w:fldCharType="end"/>
      </w:r>
      <w:r w:rsidRPr="00070D68">
        <w:rPr>
          <w:sz w:val="20"/>
          <w:szCs w:val="20"/>
        </w:rPr>
        <w:t>. člena tega zakona pošlje pristojnim organom mnenje o potrebnih ukrepih, s katerimi bi se odpravilo ali preprečilo omejevanje konkurence.</w:t>
      </w:r>
    </w:p>
    <w:p w14:paraId="36EC8563" w14:textId="77777777" w:rsidR="00694127" w:rsidRPr="00070D68" w:rsidRDefault="00694127" w:rsidP="00694127">
      <w:pPr>
        <w:pStyle w:val="Odstavek"/>
        <w:spacing w:before="0" w:line="260" w:lineRule="atLeast"/>
        <w:ind w:firstLine="0"/>
        <w:rPr>
          <w:sz w:val="20"/>
          <w:szCs w:val="20"/>
        </w:rPr>
      </w:pPr>
    </w:p>
    <w:p w14:paraId="2AC5F93D" w14:textId="77777777" w:rsidR="00694127" w:rsidRPr="00070D68" w:rsidRDefault="00694127" w:rsidP="00694127">
      <w:pPr>
        <w:pStyle w:val="Odstavek"/>
        <w:spacing w:before="0" w:line="260" w:lineRule="atLeast"/>
        <w:ind w:firstLine="0"/>
        <w:rPr>
          <w:sz w:val="20"/>
          <w:szCs w:val="20"/>
        </w:rPr>
      </w:pPr>
      <w:r w:rsidRPr="00070D68">
        <w:rPr>
          <w:sz w:val="20"/>
          <w:szCs w:val="20"/>
        </w:rPr>
        <w:t>(2) Agencija objavi, o katerih zadevah je dala mnenje, če je to primerno zaradi narave in pomena omejevanja.</w:t>
      </w:r>
    </w:p>
    <w:p w14:paraId="615A8B24" w14:textId="77777777" w:rsidR="00694127" w:rsidRPr="00070D68" w:rsidRDefault="00694127" w:rsidP="00694127">
      <w:pPr>
        <w:pStyle w:val="Odstavek"/>
        <w:spacing w:before="0" w:line="260" w:lineRule="atLeast"/>
        <w:ind w:firstLine="0"/>
        <w:rPr>
          <w:sz w:val="20"/>
          <w:szCs w:val="20"/>
        </w:rPr>
      </w:pPr>
    </w:p>
    <w:p w14:paraId="6998E09B" w14:textId="2C6A4F37" w:rsidR="00694127" w:rsidRPr="00070D68" w:rsidRDefault="00070D68" w:rsidP="00694127">
      <w:pPr>
        <w:pStyle w:val="len"/>
        <w:numPr>
          <w:ilvl w:val="0"/>
          <w:numId w:val="21"/>
        </w:numPr>
        <w:spacing w:before="0" w:line="260" w:lineRule="atLeast"/>
        <w:ind w:left="0" w:firstLine="0"/>
        <w:rPr>
          <w:sz w:val="20"/>
          <w:szCs w:val="20"/>
        </w:rPr>
      </w:pPr>
      <w:r>
        <w:rPr>
          <w:sz w:val="20"/>
          <w:szCs w:val="20"/>
        </w:rPr>
        <w:t xml:space="preserve"> </w:t>
      </w:r>
      <w:r w:rsidR="00C4449A" w:rsidRPr="00070D68">
        <w:rPr>
          <w:sz w:val="20"/>
          <w:szCs w:val="20"/>
        </w:rPr>
        <w:t>člen</w:t>
      </w:r>
      <w:r w:rsidR="008E458D">
        <w:rPr>
          <w:sz w:val="20"/>
          <w:szCs w:val="20"/>
        </w:rPr>
        <w:t xml:space="preserve"> </w:t>
      </w:r>
    </w:p>
    <w:p w14:paraId="28ED962B" w14:textId="77777777" w:rsidR="00694127" w:rsidRPr="00070D68" w:rsidRDefault="00694127" w:rsidP="00694127">
      <w:pPr>
        <w:pStyle w:val="lennaslov"/>
        <w:spacing w:line="260" w:lineRule="atLeast"/>
        <w:rPr>
          <w:sz w:val="20"/>
          <w:szCs w:val="20"/>
        </w:rPr>
      </w:pPr>
      <w:r w:rsidRPr="00070D68">
        <w:rPr>
          <w:sz w:val="20"/>
          <w:szCs w:val="20"/>
        </w:rPr>
        <w:t>(posvetovanje)</w:t>
      </w:r>
    </w:p>
    <w:p w14:paraId="3DA6ACC3" w14:textId="77777777" w:rsidR="00694127" w:rsidRPr="00070D68" w:rsidRDefault="00694127" w:rsidP="00694127">
      <w:pPr>
        <w:pStyle w:val="Odstavek"/>
        <w:spacing w:before="0" w:line="260" w:lineRule="atLeast"/>
        <w:ind w:firstLine="0"/>
        <w:rPr>
          <w:sz w:val="20"/>
          <w:szCs w:val="20"/>
        </w:rPr>
      </w:pPr>
    </w:p>
    <w:p w14:paraId="3E3E9712" w14:textId="77777777" w:rsidR="00694127" w:rsidRPr="00070D68" w:rsidRDefault="00694127" w:rsidP="00694127">
      <w:pPr>
        <w:pStyle w:val="Odstavek"/>
        <w:spacing w:before="0" w:line="260" w:lineRule="atLeast"/>
        <w:ind w:firstLine="0"/>
        <w:rPr>
          <w:sz w:val="20"/>
          <w:szCs w:val="20"/>
        </w:rPr>
      </w:pPr>
      <w:r w:rsidRPr="00070D68">
        <w:rPr>
          <w:sz w:val="20"/>
          <w:szCs w:val="20"/>
        </w:rPr>
        <w:t>(1) Agencija da mnenje o predlogu zakona ali uredbe, kadar meni, da je to potrebno, ali kadar to zahteva pristojni državni organ.</w:t>
      </w:r>
    </w:p>
    <w:p w14:paraId="02366C67" w14:textId="77777777" w:rsidR="00694127" w:rsidRPr="00070D68" w:rsidRDefault="00694127" w:rsidP="00694127">
      <w:pPr>
        <w:pStyle w:val="Odstavek"/>
        <w:spacing w:before="0" w:line="260" w:lineRule="atLeast"/>
        <w:ind w:firstLine="0"/>
        <w:rPr>
          <w:sz w:val="20"/>
          <w:szCs w:val="20"/>
        </w:rPr>
      </w:pPr>
    </w:p>
    <w:p w14:paraId="7CE95D3E" w14:textId="77777777" w:rsidR="00694127" w:rsidRPr="00070D68" w:rsidRDefault="00694127" w:rsidP="00694127">
      <w:pPr>
        <w:pStyle w:val="Odstavek"/>
        <w:spacing w:before="0" w:line="260" w:lineRule="atLeast"/>
        <w:ind w:firstLine="0"/>
        <w:rPr>
          <w:sz w:val="20"/>
          <w:szCs w:val="20"/>
        </w:rPr>
      </w:pPr>
      <w:r w:rsidRPr="00070D68">
        <w:rPr>
          <w:sz w:val="20"/>
          <w:szCs w:val="20"/>
        </w:rPr>
        <w:t>(2) Predsednik ali predsednica vlade ali pristojni minister lahko zahteva od agencije mnenje o predlogu zakona ali uredbe, katerih neposredni učinek so:</w:t>
      </w:r>
    </w:p>
    <w:p w14:paraId="1FAB0BB7" w14:textId="77777777" w:rsidR="00694127" w:rsidRPr="00070D68" w:rsidRDefault="00694127" w:rsidP="00694127">
      <w:pPr>
        <w:pStyle w:val="Alineazaodstavkom"/>
        <w:numPr>
          <w:ilvl w:val="0"/>
          <w:numId w:val="29"/>
        </w:numPr>
        <w:spacing w:line="260" w:lineRule="atLeast"/>
        <w:rPr>
          <w:sz w:val="20"/>
          <w:szCs w:val="20"/>
        </w:rPr>
      </w:pPr>
      <w:r w:rsidRPr="00070D68">
        <w:rPr>
          <w:sz w:val="20"/>
          <w:szCs w:val="20"/>
        </w:rPr>
        <w:t>določanje količinskih omejitev pri izvajanju dejavnosti ali dostopu do trga;</w:t>
      </w:r>
    </w:p>
    <w:p w14:paraId="7FED1D28" w14:textId="77777777" w:rsidR="00694127" w:rsidRPr="00070D68" w:rsidRDefault="00694127" w:rsidP="00694127">
      <w:pPr>
        <w:pStyle w:val="Alineazaodstavkom"/>
        <w:numPr>
          <w:ilvl w:val="0"/>
          <w:numId w:val="29"/>
        </w:numPr>
        <w:spacing w:line="260" w:lineRule="atLeast"/>
        <w:rPr>
          <w:sz w:val="20"/>
          <w:szCs w:val="20"/>
        </w:rPr>
      </w:pPr>
      <w:r w:rsidRPr="00070D68">
        <w:rPr>
          <w:sz w:val="20"/>
          <w:szCs w:val="20"/>
        </w:rPr>
        <w:t>določanje izključnih pravic na določenih gospodarskih področjih;</w:t>
      </w:r>
    </w:p>
    <w:p w14:paraId="468471C8" w14:textId="77777777" w:rsidR="00694127" w:rsidRPr="00070D68" w:rsidRDefault="00694127" w:rsidP="00694127">
      <w:pPr>
        <w:pStyle w:val="Alineazaodstavkom"/>
        <w:numPr>
          <w:ilvl w:val="0"/>
          <w:numId w:val="29"/>
        </w:numPr>
        <w:spacing w:line="260" w:lineRule="atLeast"/>
        <w:rPr>
          <w:sz w:val="20"/>
          <w:szCs w:val="20"/>
        </w:rPr>
      </w:pPr>
      <w:r w:rsidRPr="00070D68">
        <w:rPr>
          <w:sz w:val="20"/>
          <w:szCs w:val="20"/>
        </w:rPr>
        <w:t>določanje splošnih pogojev poslovanja.</w:t>
      </w:r>
    </w:p>
    <w:p w14:paraId="46CB7943" w14:textId="77777777" w:rsidR="00694127" w:rsidRPr="00070D68" w:rsidRDefault="00694127" w:rsidP="0025166A">
      <w:pPr>
        <w:pStyle w:val="Del"/>
        <w:spacing w:before="0" w:line="260" w:lineRule="atLeast"/>
        <w:rPr>
          <w:sz w:val="20"/>
          <w:szCs w:val="20"/>
        </w:rPr>
      </w:pPr>
    </w:p>
    <w:p w14:paraId="06F7CAA6" w14:textId="77777777" w:rsidR="00694127" w:rsidRPr="00070D68" w:rsidRDefault="00694127" w:rsidP="00694127">
      <w:pPr>
        <w:pStyle w:val="Del"/>
        <w:spacing w:before="0" w:line="260" w:lineRule="atLeast"/>
        <w:rPr>
          <w:sz w:val="20"/>
          <w:szCs w:val="20"/>
        </w:rPr>
      </w:pPr>
      <w:r w:rsidRPr="00070D68">
        <w:rPr>
          <w:sz w:val="20"/>
          <w:szCs w:val="20"/>
        </w:rPr>
        <w:t>VI</w:t>
      </w:r>
      <w:r w:rsidR="003F185E" w:rsidRPr="00070D68">
        <w:rPr>
          <w:sz w:val="20"/>
          <w:szCs w:val="20"/>
        </w:rPr>
        <w:t>I</w:t>
      </w:r>
      <w:r w:rsidRPr="00070D68">
        <w:rPr>
          <w:sz w:val="20"/>
          <w:szCs w:val="20"/>
        </w:rPr>
        <w:t>I. DEL</w:t>
      </w:r>
      <w:r w:rsidRPr="00070D68">
        <w:rPr>
          <w:sz w:val="20"/>
          <w:szCs w:val="20"/>
        </w:rPr>
        <w:br/>
        <w:t>POSAMEZNA PRAVILA GLEDE POVRNITVE ŠKODE ZARADI KRŠITEV KONKURENČNEGA PRAVA</w:t>
      </w:r>
    </w:p>
    <w:p w14:paraId="6B25E478" w14:textId="77777777" w:rsidR="00694127" w:rsidRPr="00070D68" w:rsidRDefault="00694127" w:rsidP="00694127">
      <w:pPr>
        <w:pStyle w:val="len"/>
        <w:tabs>
          <w:tab w:val="left" w:pos="5911"/>
        </w:tabs>
        <w:spacing w:before="0" w:line="260" w:lineRule="atLeast"/>
        <w:jc w:val="left"/>
        <w:rPr>
          <w:sz w:val="20"/>
          <w:szCs w:val="20"/>
        </w:rPr>
      </w:pPr>
      <w:r w:rsidRPr="00070D68">
        <w:rPr>
          <w:sz w:val="20"/>
          <w:szCs w:val="20"/>
        </w:rPr>
        <w:tab/>
      </w:r>
    </w:p>
    <w:p w14:paraId="27BAC934" w14:textId="771F7DB0" w:rsidR="00694127" w:rsidRPr="00070D68" w:rsidRDefault="00070D68" w:rsidP="00694127">
      <w:pPr>
        <w:pStyle w:val="len"/>
        <w:numPr>
          <w:ilvl w:val="0"/>
          <w:numId w:val="21"/>
        </w:numPr>
        <w:spacing w:before="0" w:line="260" w:lineRule="atLeast"/>
        <w:ind w:left="0" w:hanging="11"/>
        <w:rPr>
          <w:sz w:val="20"/>
          <w:szCs w:val="20"/>
        </w:rPr>
      </w:pPr>
      <w:r>
        <w:rPr>
          <w:sz w:val="20"/>
          <w:szCs w:val="20"/>
        </w:rPr>
        <w:t xml:space="preserve"> </w:t>
      </w:r>
      <w:r w:rsidR="00C4449A" w:rsidRPr="00070D68">
        <w:rPr>
          <w:sz w:val="20"/>
          <w:szCs w:val="20"/>
        </w:rPr>
        <w:t xml:space="preserve">člen </w:t>
      </w:r>
    </w:p>
    <w:p w14:paraId="43C5A23D" w14:textId="77777777" w:rsidR="00694127" w:rsidRPr="00070D68" w:rsidRDefault="00694127" w:rsidP="00694127">
      <w:pPr>
        <w:pStyle w:val="lennaslov"/>
        <w:spacing w:line="260" w:lineRule="atLeast"/>
        <w:rPr>
          <w:sz w:val="20"/>
          <w:szCs w:val="20"/>
        </w:rPr>
      </w:pPr>
      <w:r w:rsidRPr="00070D68">
        <w:rPr>
          <w:sz w:val="20"/>
          <w:szCs w:val="20"/>
        </w:rPr>
        <w:t>(povrnitev škode zaradi kršitev konkurenčnega prava)</w:t>
      </w:r>
    </w:p>
    <w:p w14:paraId="0FEDC98B" w14:textId="77777777" w:rsidR="00694127" w:rsidRPr="00070D68" w:rsidRDefault="00694127" w:rsidP="00694127">
      <w:pPr>
        <w:pStyle w:val="Odstavek"/>
        <w:spacing w:before="0" w:line="260" w:lineRule="atLeast"/>
        <w:ind w:firstLine="0"/>
        <w:rPr>
          <w:sz w:val="20"/>
          <w:szCs w:val="20"/>
        </w:rPr>
      </w:pPr>
    </w:p>
    <w:p w14:paraId="305982A2" w14:textId="77777777" w:rsidR="00694127" w:rsidRPr="00070D68" w:rsidRDefault="00694127" w:rsidP="00694127">
      <w:pPr>
        <w:pStyle w:val="Odstavek"/>
        <w:spacing w:before="0" w:line="260" w:lineRule="atLeast"/>
        <w:ind w:firstLine="0"/>
        <w:rPr>
          <w:sz w:val="20"/>
          <w:szCs w:val="20"/>
        </w:rPr>
      </w:pPr>
      <w:r w:rsidRPr="00070D68">
        <w:rPr>
          <w:sz w:val="20"/>
          <w:szCs w:val="20"/>
        </w:rPr>
        <w:t>(1) Oseba, ki je utrpela škodo, povzročeno s kršitvijo konkurenčnega prava (v nadaljnjem besedilu: oškodovanec), ima pravico do povrnitve škode (v nadaljnjem besedilu: odškodnina) po splošnih pravilih zakona, ki ureja obligacijska razmerja, če ni s tem zakonom določeno drugače.</w:t>
      </w:r>
    </w:p>
    <w:p w14:paraId="74F54FF9" w14:textId="77777777" w:rsidR="00694127" w:rsidRPr="00070D68" w:rsidRDefault="00694127" w:rsidP="00694127">
      <w:pPr>
        <w:pStyle w:val="Odstavek"/>
        <w:spacing w:before="0" w:line="260" w:lineRule="atLeast"/>
        <w:ind w:firstLine="0"/>
        <w:rPr>
          <w:sz w:val="20"/>
          <w:szCs w:val="20"/>
        </w:rPr>
      </w:pPr>
    </w:p>
    <w:p w14:paraId="0209FC78" w14:textId="77777777" w:rsidR="00694127" w:rsidRPr="00070D68" w:rsidRDefault="00694127" w:rsidP="00694127">
      <w:pPr>
        <w:pStyle w:val="Odstavek"/>
        <w:spacing w:before="0" w:line="260" w:lineRule="atLeast"/>
        <w:ind w:firstLine="0"/>
        <w:rPr>
          <w:sz w:val="20"/>
          <w:szCs w:val="20"/>
        </w:rPr>
      </w:pPr>
      <w:r w:rsidRPr="00070D68">
        <w:rPr>
          <w:sz w:val="20"/>
          <w:szCs w:val="20"/>
        </w:rPr>
        <w:t>(2) Kršitelj, ki je povzročil škodo, dolguje oškodovancu zamudne obresti od nastanka škode do plačila ne glede na to, kdaj je oškodovanec vložil zahtevek za povrnitev škode, povzročene s kršitvijo konkurenčnega prava (v nadaljnjem besedilu: odškodninski zahtevek).</w:t>
      </w:r>
    </w:p>
    <w:p w14:paraId="5427488E" w14:textId="77777777" w:rsidR="00694127" w:rsidRPr="00070D68" w:rsidRDefault="00694127" w:rsidP="00694127">
      <w:pPr>
        <w:pStyle w:val="len"/>
        <w:spacing w:before="0" w:line="260" w:lineRule="atLeast"/>
        <w:rPr>
          <w:sz w:val="20"/>
          <w:szCs w:val="20"/>
        </w:rPr>
      </w:pPr>
    </w:p>
    <w:p w14:paraId="02175BF0" w14:textId="48E55770" w:rsidR="00694127" w:rsidRPr="00070D68" w:rsidRDefault="00070D68" w:rsidP="00694127">
      <w:pPr>
        <w:pStyle w:val="len"/>
        <w:numPr>
          <w:ilvl w:val="0"/>
          <w:numId w:val="21"/>
        </w:numPr>
        <w:spacing w:before="0" w:line="260" w:lineRule="atLeast"/>
        <w:ind w:left="0" w:hanging="11"/>
        <w:rPr>
          <w:sz w:val="20"/>
          <w:szCs w:val="20"/>
        </w:rPr>
      </w:pPr>
      <w:bookmarkStart w:id="51" w:name="_Ref42774115"/>
      <w:r>
        <w:rPr>
          <w:sz w:val="20"/>
          <w:szCs w:val="20"/>
        </w:rPr>
        <w:t xml:space="preserve"> </w:t>
      </w:r>
      <w:r w:rsidR="00197DCF" w:rsidRPr="00070D68">
        <w:rPr>
          <w:sz w:val="20"/>
          <w:szCs w:val="20"/>
        </w:rPr>
        <w:t>č</w:t>
      </w:r>
      <w:r w:rsidR="00694127" w:rsidRPr="00070D68">
        <w:rPr>
          <w:sz w:val="20"/>
          <w:szCs w:val="20"/>
        </w:rPr>
        <w:t>len</w:t>
      </w:r>
      <w:bookmarkEnd w:id="51"/>
      <w:r w:rsidR="008E458D">
        <w:rPr>
          <w:sz w:val="20"/>
          <w:szCs w:val="20"/>
        </w:rPr>
        <w:t xml:space="preserve"> </w:t>
      </w:r>
    </w:p>
    <w:p w14:paraId="552EC354" w14:textId="77777777" w:rsidR="00694127" w:rsidRPr="00070D68" w:rsidRDefault="00694127" w:rsidP="00694127">
      <w:pPr>
        <w:pStyle w:val="lennaslov"/>
        <w:spacing w:line="260" w:lineRule="atLeast"/>
        <w:rPr>
          <w:sz w:val="20"/>
          <w:szCs w:val="20"/>
        </w:rPr>
      </w:pPr>
      <w:r w:rsidRPr="00070D68">
        <w:rPr>
          <w:sz w:val="20"/>
          <w:szCs w:val="20"/>
        </w:rPr>
        <w:t>(razkritje dokazov oziroma podatkov)</w:t>
      </w:r>
    </w:p>
    <w:p w14:paraId="7E084FBF" w14:textId="77777777" w:rsidR="00694127" w:rsidRPr="00070D68" w:rsidRDefault="00694127" w:rsidP="00694127">
      <w:pPr>
        <w:pStyle w:val="Odstavek"/>
        <w:spacing w:before="0" w:line="260" w:lineRule="atLeast"/>
        <w:ind w:firstLine="0"/>
        <w:rPr>
          <w:sz w:val="20"/>
          <w:szCs w:val="20"/>
        </w:rPr>
      </w:pPr>
    </w:p>
    <w:p w14:paraId="1FE84840" w14:textId="77777777" w:rsidR="00694127" w:rsidRPr="00070D68" w:rsidRDefault="00694127" w:rsidP="00694127">
      <w:pPr>
        <w:pStyle w:val="Odstavek"/>
        <w:spacing w:before="0" w:line="260" w:lineRule="atLeast"/>
        <w:ind w:firstLine="0"/>
        <w:rPr>
          <w:sz w:val="20"/>
          <w:szCs w:val="20"/>
        </w:rPr>
      </w:pPr>
      <w:r w:rsidRPr="00070D68">
        <w:rPr>
          <w:sz w:val="20"/>
          <w:szCs w:val="20"/>
        </w:rPr>
        <w:t xml:space="preserve">(1) Oškodovanec lahko zahteva razkritje dokazov oziroma podatkov od kršitelja ali tretje osebe, za katero trdi, da razpolaga z dokazi oziroma podatki, potrebnimi zaradi odškodninskega zahtevka, ki je vložen pri sodišču. Kršitelj pa lahko zahteva razkritje dokazov oziroma podatkov od oškodovanca ali </w:t>
      </w:r>
      <w:r w:rsidRPr="00070D68">
        <w:rPr>
          <w:sz w:val="20"/>
          <w:szCs w:val="20"/>
        </w:rPr>
        <w:lastRenderedPageBreak/>
        <w:t>tretje osebe, za katero trdi, da razpolaga z dokazi oziroma podatki, potrebnimi za ugovarjanje zoper odškodninski zahtevek.</w:t>
      </w:r>
    </w:p>
    <w:p w14:paraId="2D288E73" w14:textId="77777777" w:rsidR="00694127" w:rsidRPr="00070D68" w:rsidRDefault="00694127" w:rsidP="00694127">
      <w:pPr>
        <w:pStyle w:val="Odstavek"/>
        <w:spacing w:before="0" w:line="260" w:lineRule="atLeast"/>
        <w:ind w:firstLine="0"/>
        <w:rPr>
          <w:sz w:val="20"/>
          <w:szCs w:val="20"/>
        </w:rPr>
      </w:pPr>
    </w:p>
    <w:p w14:paraId="07EDAB65" w14:textId="77777777" w:rsidR="00694127" w:rsidRPr="00070D68" w:rsidRDefault="00694127" w:rsidP="00694127">
      <w:pPr>
        <w:pStyle w:val="Odstavek"/>
        <w:spacing w:before="0" w:line="260" w:lineRule="atLeast"/>
        <w:ind w:firstLine="0"/>
        <w:rPr>
          <w:sz w:val="20"/>
          <w:szCs w:val="20"/>
        </w:rPr>
      </w:pPr>
      <w:r w:rsidRPr="00070D68">
        <w:rPr>
          <w:sz w:val="20"/>
          <w:szCs w:val="20"/>
        </w:rPr>
        <w:t>(2) Razkritje dokazov oziroma podatkov se lahko zahteva, če:</w:t>
      </w:r>
    </w:p>
    <w:p w14:paraId="43D4FE75" w14:textId="77777777" w:rsidR="00694127" w:rsidRPr="00070D68" w:rsidRDefault="00694127" w:rsidP="00694127">
      <w:pPr>
        <w:pStyle w:val="rkovnatokazaodstavkom"/>
        <w:numPr>
          <w:ilvl w:val="0"/>
          <w:numId w:val="27"/>
        </w:numPr>
        <w:spacing w:line="260" w:lineRule="atLeast"/>
        <w:ind w:left="426"/>
        <w:rPr>
          <w:sz w:val="20"/>
          <w:szCs w:val="20"/>
        </w:rPr>
      </w:pPr>
      <w:r w:rsidRPr="00070D68">
        <w:rPr>
          <w:sz w:val="20"/>
          <w:szCs w:val="20"/>
        </w:rPr>
        <w:t>je glede na razpoložljiva dejstva in dokaze v zadostni meri izkazano, da obstoji odškodninska terjatev zaradi kršitev konkurenčnega prava oziroma da ta ne obstaja ali da ne obstaja v zatrjevani višini,</w:t>
      </w:r>
    </w:p>
    <w:p w14:paraId="5D32B441" w14:textId="77777777" w:rsidR="00694127" w:rsidRPr="00070D68" w:rsidRDefault="00694127" w:rsidP="00694127">
      <w:pPr>
        <w:pStyle w:val="rkovnatokazaodstavkom"/>
        <w:numPr>
          <w:ilvl w:val="0"/>
          <w:numId w:val="27"/>
        </w:numPr>
        <w:spacing w:line="260" w:lineRule="atLeast"/>
        <w:ind w:left="426"/>
        <w:rPr>
          <w:sz w:val="20"/>
          <w:szCs w:val="20"/>
        </w:rPr>
      </w:pPr>
      <w:r w:rsidRPr="00070D68">
        <w:rPr>
          <w:sz w:val="20"/>
          <w:szCs w:val="20"/>
        </w:rPr>
        <w:t>so dokazi oziroma podatki relevantni zaradi dodatnega navajanja dejstev oziroma dokazovanja obstoja ali neobstoja odškodninske terjatve oziroma njene višine, in</w:t>
      </w:r>
    </w:p>
    <w:p w14:paraId="7D3A1513" w14:textId="77777777" w:rsidR="00694127" w:rsidRPr="00070D68" w:rsidRDefault="00694127" w:rsidP="00694127">
      <w:pPr>
        <w:pStyle w:val="rkovnatokazaodstavkom"/>
        <w:numPr>
          <w:ilvl w:val="0"/>
          <w:numId w:val="27"/>
        </w:numPr>
        <w:spacing w:line="260" w:lineRule="atLeast"/>
        <w:ind w:left="426"/>
        <w:rPr>
          <w:sz w:val="20"/>
          <w:szCs w:val="20"/>
        </w:rPr>
      </w:pPr>
      <w:r w:rsidRPr="00070D68">
        <w:rPr>
          <w:sz w:val="20"/>
          <w:szCs w:val="20"/>
        </w:rPr>
        <w:t>so dokazi oziroma podatki, katerih razkritje se zahteva, karseda določno in podrobno opisani na podlagi dejstev in dokazov, ki so osebi, ki zahteva razkritje dokazov oziroma podatkov, znani pod razumnimi pogoji.</w:t>
      </w:r>
    </w:p>
    <w:p w14:paraId="38477695" w14:textId="77777777" w:rsidR="00694127" w:rsidRPr="00070D68" w:rsidRDefault="00694127" w:rsidP="00694127">
      <w:pPr>
        <w:pStyle w:val="Odstavek"/>
        <w:spacing w:before="0" w:line="260" w:lineRule="atLeast"/>
        <w:ind w:firstLine="0"/>
        <w:rPr>
          <w:sz w:val="20"/>
          <w:szCs w:val="20"/>
        </w:rPr>
      </w:pPr>
    </w:p>
    <w:p w14:paraId="289D158F" w14:textId="77777777" w:rsidR="00694127" w:rsidRPr="00070D68" w:rsidRDefault="00694127" w:rsidP="00694127">
      <w:pPr>
        <w:pStyle w:val="Odstavek"/>
        <w:spacing w:before="0" w:line="260" w:lineRule="atLeast"/>
        <w:ind w:firstLine="0"/>
        <w:rPr>
          <w:sz w:val="20"/>
          <w:szCs w:val="20"/>
        </w:rPr>
      </w:pPr>
      <w:r w:rsidRPr="00070D68">
        <w:rPr>
          <w:sz w:val="20"/>
          <w:szCs w:val="20"/>
        </w:rPr>
        <w:t>(3) Razkritje dokazov oziroma podatkov se izvede tako, da se zagotovi sorazmernost med upravičenimi interesi vseh oseb, pri čemer se upošteva zlasti:</w:t>
      </w:r>
    </w:p>
    <w:p w14:paraId="2D50EA37" w14:textId="77777777" w:rsidR="00694127" w:rsidRPr="00070D68" w:rsidRDefault="00694127" w:rsidP="00694127">
      <w:pPr>
        <w:pStyle w:val="rkovnatokazaodstavkom"/>
        <w:numPr>
          <w:ilvl w:val="0"/>
          <w:numId w:val="27"/>
        </w:numPr>
        <w:spacing w:line="260" w:lineRule="atLeast"/>
        <w:ind w:left="426"/>
        <w:rPr>
          <w:sz w:val="20"/>
          <w:szCs w:val="20"/>
        </w:rPr>
      </w:pPr>
      <w:r w:rsidRPr="00070D68">
        <w:rPr>
          <w:sz w:val="20"/>
          <w:szCs w:val="20"/>
        </w:rPr>
        <w:t>ali je utemeljitev obstoja ali neobstoja obveznosti povrnitve škode že dovolj podprta z razpoložljivimi dejstvi in dokazi,</w:t>
      </w:r>
    </w:p>
    <w:p w14:paraId="1435FC9A" w14:textId="77777777" w:rsidR="00694127" w:rsidRPr="00070D68" w:rsidRDefault="00694127" w:rsidP="00694127">
      <w:pPr>
        <w:pStyle w:val="rkovnatokazaodstavkom"/>
        <w:numPr>
          <w:ilvl w:val="0"/>
          <w:numId w:val="27"/>
        </w:numPr>
        <w:spacing w:line="260" w:lineRule="atLeast"/>
        <w:ind w:left="426"/>
        <w:rPr>
          <w:sz w:val="20"/>
          <w:szCs w:val="20"/>
        </w:rPr>
      </w:pPr>
      <w:r w:rsidRPr="00070D68">
        <w:rPr>
          <w:sz w:val="20"/>
          <w:szCs w:val="20"/>
        </w:rPr>
        <w:t>ali gre za vsesplošno iskanje podatkov, ki verjetno niso pomembni za odločitev o obstoju oziroma neobstoju odškodninske terjatve,</w:t>
      </w:r>
    </w:p>
    <w:p w14:paraId="76285165" w14:textId="77777777" w:rsidR="00694127" w:rsidRPr="00070D68" w:rsidRDefault="00694127" w:rsidP="00694127">
      <w:pPr>
        <w:pStyle w:val="rkovnatokazaodstavkom"/>
        <w:numPr>
          <w:ilvl w:val="0"/>
          <w:numId w:val="27"/>
        </w:numPr>
        <w:spacing w:line="260" w:lineRule="atLeast"/>
        <w:ind w:left="426"/>
        <w:rPr>
          <w:sz w:val="20"/>
          <w:szCs w:val="20"/>
        </w:rPr>
      </w:pPr>
      <w:r w:rsidRPr="00070D68">
        <w:rPr>
          <w:sz w:val="20"/>
          <w:szCs w:val="20"/>
        </w:rPr>
        <w:t>obseg in stroške razkritja dokazov oziroma podatkov, zlasti za tretje osebe,</w:t>
      </w:r>
    </w:p>
    <w:p w14:paraId="03C78B67" w14:textId="77777777" w:rsidR="00694127" w:rsidRPr="00070D68" w:rsidRDefault="00694127" w:rsidP="00694127">
      <w:pPr>
        <w:pStyle w:val="rkovnatokazaodstavkom"/>
        <w:numPr>
          <w:ilvl w:val="0"/>
          <w:numId w:val="27"/>
        </w:numPr>
        <w:spacing w:line="260" w:lineRule="atLeast"/>
        <w:ind w:left="426"/>
        <w:rPr>
          <w:sz w:val="20"/>
          <w:szCs w:val="20"/>
        </w:rPr>
      </w:pPr>
      <w:r w:rsidRPr="00070D68">
        <w:rPr>
          <w:sz w:val="20"/>
          <w:szCs w:val="20"/>
        </w:rPr>
        <w:t>ali dokazi, katerih razkritje se predlaga, vsebujejo zaupne podatke, zlasti v zvezi s tretjimi osebami, in kateri so možni ukrepi za zavarovanje zaupnih podatkov.</w:t>
      </w:r>
    </w:p>
    <w:p w14:paraId="193B9DB3" w14:textId="77777777" w:rsidR="00694127" w:rsidRPr="00070D68" w:rsidRDefault="00694127" w:rsidP="00694127">
      <w:pPr>
        <w:pStyle w:val="Odstavek"/>
        <w:spacing w:before="0" w:line="260" w:lineRule="atLeast"/>
        <w:ind w:firstLine="0"/>
        <w:rPr>
          <w:sz w:val="20"/>
          <w:szCs w:val="20"/>
        </w:rPr>
      </w:pPr>
    </w:p>
    <w:p w14:paraId="1F1DA71C" w14:textId="77777777" w:rsidR="00694127" w:rsidRPr="00070D68" w:rsidRDefault="00694127" w:rsidP="00694127">
      <w:pPr>
        <w:pStyle w:val="Odstavek"/>
        <w:spacing w:before="0" w:line="260" w:lineRule="atLeast"/>
        <w:ind w:firstLine="0"/>
        <w:rPr>
          <w:sz w:val="20"/>
          <w:szCs w:val="20"/>
        </w:rPr>
      </w:pPr>
      <w:r w:rsidRPr="00070D68">
        <w:rPr>
          <w:sz w:val="20"/>
          <w:szCs w:val="20"/>
        </w:rPr>
        <w:t>(4) Pri razkritju dokazov oziroma podatkov iz spisa organa, pristojnega za varstvo konkurence, se pri zagotavljanju sorazmernosti poleg okoliščin iz prejšnjega odstavka upošteva tudi:</w:t>
      </w:r>
    </w:p>
    <w:p w14:paraId="4FA090CC" w14:textId="77777777" w:rsidR="00694127" w:rsidRPr="00070D68" w:rsidRDefault="00694127" w:rsidP="00694127">
      <w:pPr>
        <w:pStyle w:val="rkovnatokazaodstavkom"/>
        <w:numPr>
          <w:ilvl w:val="0"/>
          <w:numId w:val="27"/>
        </w:numPr>
        <w:spacing w:line="260" w:lineRule="atLeast"/>
        <w:ind w:left="426"/>
        <w:rPr>
          <w:sz w:val="20"/>
          <w:szCs w:val="20"/>
        </w:rPr>
      </w:pPr>
      <w:r w:rsidRPr="00070D68">
        <w:rPr>
          <w:sz w:val="20"/>
          <w:szCs w:val="20"/>
        </w:rPr>
        <w:t>ali so v zahtevi zadosti opredeljeni narava, predmet ali vsebina dokazov oziroma podatkov ali pa gre za splošno zahtevo za razkritje dokazov oziroma podatkov v zvezi s posamezno zadevo,</w:t>
      </w:r>
    </w:p>
    <w:p w14:paraId="5DDFC1B7" w14:textId="77777777" w:rsidR="00694127" w:rsidRPr="00070D68" w:rsidRDefault="00694127" w:rsidP="00694127">
      <w:pPr>
        <w:pStyle w:val="rkovnatokazaodstavkom"/>
        <w:numPr>
          <w:ilvl w:val="0"/>
          <w:numId w:val="27"/>
        </w:numPr>
        <w:spacing w:line="260" w:lineRule="atLeast"/>
        <w:ind w:left="426"/>
        <w:rPr>
          <w:sz w:val="20"/>
          <w:szCs w:val="20"/>
        </w:rPr>
      </w:pPr>
      <w:r w:rsidRPr="00070D68">
        <w:rPr>
          <w:sz w:val="20"/>
          <w:szCs w:val="20"/>
        </w:rPr>
        <w:t>ali je dokaz oziroma podatek relevanten za utemeljitev odškodninske terjatve,</w:t>
      </w:r>
    </w:p>
    <w:p w14:paraId="6C1780FD" w14:textId="77777777" w:rsidR="00694127" w:rsidRPr="00070D68" w:rsidRDefault="00694127" w:rsidP="00694127">
      <w:pPr>
        <w:pStyle w:val="rkovnatokazaodstavkom"/>
        <w:numPr>
          <w:ilvl w:val="0"/>
          <w:numId w:val="27"/>
        </w:numPr>
        <w:spacing w:line="260" w:lineRule="atLeast"/>
        <w:ind w:left="426"/>
        <w:rPr>
          <w:sz w:val="20"/>
          <w:szCs w:val="20"/>
        </w:rPr>
      </w:pPr>
      <w:r w:rsidRPr="00070D68">
        <w:rPr>
          <w:sz w:val="20"/>
          <w:szCs w:val="20"/>
        </w:rPr>
        <w:t>ali zaradi učinkovitega izvajanja konkurenčnega prava pretehta javni interes varovanja dokazov oziroma podatkov iz spisa organa, pristojnega za varstvo konkurence, v zvezi z razkritjem dokazov oziroma podatkov iz osmega odstavka tega člena,</w:t>
      </w:r>
    </w:p>
    <w:p w14:paraId="5CBC5F3F" w14:textId="77777777" w:rsidR="00694127" w:rsidRPr="00070D68" w:rsidRDefault="00694127" w:rsidP="00694127">
      <w:pPr>
        <w:pStyle w:val="rkovnatokazaodstavkom"/>
        <w:numPr>
          <w:ilvl w:val="0"/>
          <w:numId w:val="27"/>
        </w:numPr>
        <w:spacing w:line="260" w:lineRule="atLeast"/>
        <w:ind w:left="426"/>
        <w:rPr>
          <w:sz w:val="20"/>
          <w:szCs w:val="20"/>
        </w:rPr>
      </w:pPr>
      <w:r w:rsidRPr="00070D68">
        <w:rPr>
          <w:sz w:val="20"/>
          <w:szCs w:val="20"/>
        </w:rPr>
        <w:t>ali zaradi učinkovitega izvajanja konkurenčnega prava pretehta javni interes varovanja dokazov oziroma podatkov iz spisa organa, pristojnega za varstvo konkurence, ker lahko stranka sama doseže razkritje dokazov oziroma podatkov pri osebi iz prvega odstavka tega člena, ki ni organ, pristojen za varstvo konkurence, in</w:t>
      </w:r>
    </w:p>
    <w:p w14:paraId="419EDF1C" w14:textId="591E0435" w:rsidR="00694127" w:rsidRPr="00070D68" w:rsidRDefault="00694127" w:rsidP="00694127">
      <w:pPr>
        <w:pStyle w:val="rkovnatokazaodstavkom"/>
        <w:numPr>
          <w:ilvl w:val="0"/>
          <w:numId w:val="27"/>
        </w:numPr>
        <w:spacing w:line="260" w:lineRule="atLeast"/>
        <w:ind w:left="426"/>
        <w:rPr>
          <w:sz w:val="20"/>
          <w:szCs w:val="20"/>
        </w:rPr>
      </w:pPr>
      <w:r w:rsidRPr="00070D68">
        <w:rPr>
          <w:sz w:val="20"/>
          <w:szCs w:val="20"/>
        </w:rPr>
        <w:t xml:space="preserve">ali zaradi učinkovitega izvajanja konkurenčnega prava pretehta javni interes varovanja dokazov oziroma podatkov iz spisa organa, pristojnega za varstvo konkurence, glede na mnenje organa, pristojnega za varstvo konkurence, o sorazmernosti zahtevka za razkritje dokazov oziroma podatkov v skladu s tretjim odstavkom </w:t>
      </w:r>
      <w:r w:rsidR="00C6081E" w:rsidRPr="00070D68">
        <w:fldChar w:fldCharType="begin"/>
      </w:r>
      <w:r w:rsidR="00C6081E" w:rsidRPr="00070D68">
        <w:instrText xml:space="preserve"> REF _Ref43105844 \r \h  \* MERGEFORMAT </w:instrText>
      </w:r>
      <w:r w:rsidR="00C6081E" w:rsidRPr="00070D68">
        <w:fldChar w:fldCharType="separate"/>
      </w:r>
      <w:r w:rsidR="00CC7BCF" w:rsidRPr="00070D68">
        <w:rPr>
          <w:sz w:val="20"/>
          <w:szCs w:val="20"/>
        </w:rPr>
        <w:t>102</w:t>
      </w:r>
      <w:r w:rsidR="00C6081E" w:rsidRPr="00070D68">
        <w:fldChar w:fldCharType="end"/>
      </w:r>
      <w:r w:rsidRPr="00070D68">
        <w:rPr>
          <w:sz w:val="20"/>
          <w:szCs w:val="20"/>
        </w:rPr>
        <w:t>. člena tega zakona.</w:t>
      </w:r>
    </w:p>
    <w:p w14:paraId="06E20C3E" w14:textId="77777777" w:rsidR="00694127" w:rsidRPr="00070D68" w:rsidRDefault="00694127" w:rsidP="00694127">
      <w:pPr>
        <w:pStyle w:val="Odstavek"/>
        <w:spacing w:before="0" w:line="260" w:lineRule="atLeast"/>
        <w:ind w:firstLine="0"/>
        <w:rPr>
          <w:sz w:val="20"/>
          <w:szCs w:val="20"/>
        </w:rPr>
      </w:pPr>
    </w:p>
    <w:p w14:paraId="28FC5C8C" w14:textId="77777777" w:rsidR="00694127" w:rsidRPr="00070D68" w:rsidRDefault="00694127" w:rsidP="00694127">
      <w:pPr>
        <w:pStyle w:val="Odstavek"/>
        <w:spacing w:before="0" w:line="260" w:lineRule="atLeast"/>
        <w:ind w:firstLine="0"/>
        <w:rPr>
          <w:sz w:val="20"/>
          <w:szCs w:val="20"/>
        </w:rPr>
      </w:pPr>
      <w:r w:rsidRPr="00070D68">
        <w:rPr>
          <w:sz w:val="20"/>
          <w:szCs w:val="20"/>
        </w:rPr>
        <w:t>(5) Pri zagotavljanju sorazmernosti se ne upošteva navedba podjetja, da bi mu z razkritjem nastala premoženjska škoda zaradi odškodninske odgovornosti zaradi kršitev konkurenčnega prava.</w:t>
      </w:r>
    </w:p>
    <w:p w14:paraId="74773F46" w14:textId="77777777" w:rsidR="00694127" w:rsidRPr="00070D68" w:rsidRDefault="00694127" w:rsidP="00694127">
      <w:pPr>
        <w:pStyle w:val="Odstavek"/>
        <w:spacing w:before="0" w:line="260" w:lineRule="atLeast"/>
        <w:ind w:firstLine="0"/>
        <w:rPr>
          <w:sz w:val="20"/>
          <w:szCs w:val="20"/>
        </w:rPr>
      </w:pPr>
    </w:p>
    <w:p w14:paraId="1DC34729" w14:textId="77777777" w:rsidR="00694127" w:rsidRPr="00070D68" w:rsidRDefault="00694127" w:rsidP="00694127">
      <w:pPr>
        <w:pStyle w:val="Odstavek"/>
        <w:spacing w:before="0" w:line="260" w:lineRule="atLeast"/>
        <w:ind w:firstLine="0"/>
        <w:rPr>
          <w:sz w:val="20"/>
          <w:szCs w:val="20"/>
        </w:rPr>
      </w:pPr>
      <w:r w:rsidRPr="00070D68">
        <w:rPr>
          <w:sz w:val="20"/>
          <w:szCs w:val="20"/>
        </w:rPr>
        <w:t>(6) V primeru obstoja zaupnih podatkov se lahko določi, komu se smejo razkriti dokazi, ki vsebujejo zaupne podatke, in na kakšen način se zagotovi varstvo zaupnih podatkov, zlasti z naslednjimi ukrepi:</w:t>
      </w:r>
    </w:p>
    <w:p w14:paraId="678DA491" w14:textId="77777777" w:rsidR="00694127" w:rsidRPr="00070D68" w:rsidRDefault="00694127" w:rsidP="00694127">
      <w:pPr>
        <w:pStyle w:val="rkovnatokazaodstavkom"/>
        <w:numPr>
          <w:ilvl w:val="0"/>
          <w:numId w:val="27"/>
        </w:numPr>
        <w:spacing w:line="260" w:lineRule="atLeast"/>
        <w:ind w:left="426"/>
        <w:rPr>
          <w:sz w:val="20"/>
          <w:szCs w:val="20"/>
        </w:rPr>
      </w:pPr>
      <w:r w:rsidRPr="00070D68">
        <w:rPr>
          <w:sz w:val="20"/>
          <w:szCs w:val="20"/>
        </w:rPr>
        <w:t xml:space="preserve">da se v določenem roku zagotovi </w:t>
      </w:r>
      <w:proofErr w:type="spellStart"/>
      <w:r w:rsidRPr="00070D68">
        <w:rPr>
          <w:sz w:val="20"/>
          <w:szCs w:val="20"/>
        </w:rPr>
        <w:t>nezaupno</w:t>
      </w:r>
      <w:proofErr w:type="spellEnd"/>
      <w:r w:rsidRPr="00070D68">
        <w:rPr>
          <w:sz w:val="20"/>
          <w:szCs w:val="20"/>
        </w:rPr>
        <w:t xml:space="preserve"> različico dokazov, v kateri so zaupni deli besedila izbrisani, oziroma se zagotovi kratek in jedrnat opis vsakega izbrisanega podatka,</w:t>
      </w:r>
    </w:p>
    <w:p w14:paraId="3FEF431D" w14:textId="77777777" w:rsidR="00694127" w:rsidRPr="00070D68" w:rsidRDefault="00694127" w:rsidP="00694127">
      <w:pPr>
        <w:pStyle w:val="rkovnatokazaodstavkom"/>
        <w:numPr>
          <w:ilvl w:val="0"/>
          <w:numId w:val="27"/>
        </w:numPr>
        <w:spacing w:line="260" w:lineRule="atLeast"/>
        <w:ind w:left="426"/>
        <w:rPr>
          <w:sz w:val="20"/>
          <w:szCs w:val="20"/>
        </w:rPr>
      </w:pPr>
      <w:r w:rsidRPr="00070D68">
        <w:rPr>
          <w:sz w:val="20"/>
          <w:szCs w:val="20"/>
        </w:rPr>
        <w:t>da se dovoli vpogled v dokaz, ki vsebuje zaupne podatke, samo v prostorih osebe, od katere se zahteva razkritje dokazov,</w:t>
      </w:r>
    </w:p>
    <w:p w14:paraId="58EE93B7" w14:textId="77777777" w:rsidR="00694127" w:rsidRPr="00070D68" w:rsidRDefault="00694127" w:rsidP="00694127">
      <w:pPr>
        <w:pStyle w:val="rkovnatokazaodstavkom"/>
        <w:numPr>
          <w:ilvl w:val="0"/>
          <w:numId w:val="27"/>
        </w:numPr>
        <w:spacing w:line="260" w:lineRule="atLeast"/>
        <w:ind w:left="426"/>
        <w:rPr>
          <w:sz w:val="20"/>
          <w:szCs w:val="20"/>
        </w:rPr>
      </w:pPr>
      <w:r w:rsidRPr="00070D68">
        <w:rPr>
          <w:sz w:val="20"/>
          <w:szCs w:val="20"/>
        </w:rPr>
        <w:t xml:space="preserve">da se dovoli pregled, prepis ali preslikavo zaupnih podatkov zgolj izvedencu, revizorju, odvetniku predlagatelja, predlagateljevemu zunanjemu strokovnemu pomočniku ali izvedeni priči, pri čemer se določi, da so osebe, ki jim je dovoljen pregled, prepis ali preslikava teh podatkov, dolžne varovati te podatke in jih ne smejo razkriti strankam postopka oziroma tretjim osebam, smejo pa </w:t>
      </w:r>
      <w:r w:rsidRPr="00070D68">
        <w:rPr>
          <w:sz w:val="20"/>
          <w:szCs w:val="20"/>
        </w:rPr>
        <w:lastRenderedPageBreak/>
        <w:t>jih uporabiti za svoje analize ter se nanje lahko sklicujejo v svojih vlogah na tak način, da zaupni podatki niso razkriti njihovim strankam ali tretjim osebam. Ob takšnem sklepu je odvetnik prost zaveze razkritja zaupnih podatkov svoji stranki, stranka pa takega razkritja ne sme zahtevati.</w:t>
      </w:r>
    </w:p>
    <w:p w14:paraId="53A5A7B3" w14:textId="77777777" w:rsidR="00694127" w:rsidRPr="00070D68" w:rsidRDefault="00694127" w:rsidP="00694127">
      <w:pPr>
        <w:pStyle w:val="Odstavek"/>
        <w:spacing w:before="0" w:line="260" w:lineRule="atLeast"/>
        <w:ind w:firstLine="0"/>
        <w:rPr>
          <w:sz w:val="20"/>
          <w:szCs w:val="20"/>
        </w:rPr>
      </w:pPr>
    </w:p>
    <w:p w14:paraId="151F5E2A" w14:textId="28D58D9F" w:rsidR="00694127" w:rsidRPr="00070D68" w:rsidRDefault="00694127" w:rsidP="00694127">
      <w:pPr>
        <w:pStyle w:val="Odstavek"/>
        <w:spacing w:before="0" w:line="260" w:lineRule="atLeast"/>
        <w:ind w:firstLine="0"/>
        <w:rPr>
          <w:sz w:val="20"/>
          <w:szCs w:val="20"/>
        </w:rPr>
      </w:pPr>
      <w:r w:rsidRPr="00070D68">
        <w:rPr>
          <w:sz w:val="20"/>
          <w:szCs w:val="20"/>
        </w:rPr>
        <w:t>(7) Oseba, od katere se zahteva razkritje dokazov oziroma podatkov, lahko odreče to razkritje, če se dokaz oziroma podatki nanašajo na privilegirano komunikacijo iz </w:t>
      </w:r>
      <w:r w:rsidR="00C6081E" w:rsidRPr="00070D68">
        <w:fldChar w:fldCharType="begin"/>
      </w:r>
      <w:r w:rsidR="00C6081E" w:rsidRPr="00070D68">
        <w:instrText xml:space="preserve"> REF _Ref24367908 \r \h  \* MERGEFORMAT </w:instrText>
      </w:r>
      <w:r w:rsidR="00C6081E" w:rsidRPr="00070D68">
        <w:fldChar w:fldCharType="separate"/>
      </w:r>
      <w:r w:rsidR="00CC7BCF" w:rsidRPr="00070D68">
        <w:rPr>
          <w:sz w:val="20"/>
          <w:szCs w:val="20"/>
        </w:rPr>
        <w:t>43</w:t>
      </w:r>
      <w:r w:rsidR="00C6081E" w:rsidRPr="00070D68">
        <w:fldChar w:fldCharType="end"/>
      </w:r>
      <w:r w:rsidRPr="00070D68">
        <w:rPr>
          <w:sz w:val="20"/>
          <w:szCs w:val="20"/>
        </w:rPr>
        <w:t>. člena tega zakona.</w:t>
      </w:r>
    </w:p>
    <w:p w14:paraId="6F6C2674" w14:textId="77777777" w:rsidR="00694127" w:rsidRPr="00070D68" w:rsidRDefault="00694127" w:rsidP="00694127">
      <w:pPr>
        <w:pStyle w:val="Odstavek"/>
        <w:spacing w:before="0" w:line="260" w:lineRule="atLeast"/>
        <w:ind w:firstLine="0"/>
        <w:rPr>
          <w:sz w:val="20"/>
          <w:szCs w:val="20"/>
        </w:rPr>
      </w:pPr>
    </w:p>
    <w:p w14:paraId="230C2EFF" w14:textId="77777777" w:rsidR="00694127" w:rsidRPr="00070D68" w:rsidRDefault="00694127" w:rsidP="00694127">
      <w:pPr>
        <w:pStyle w:val="Odstavek"/>
        <w:spacing w:before="0" w:line="260" w:lineRule="atLeast"/>
        <w:ind w:firstLine="0"/>
        <w:rPr>
          <w:sz w:val="20"/>
          <w:szCs w:val="20"/>
        </w:rPr>
      </w:pPr>
      <w:r w:rsidRPr="00070D68">
        <w:rPr>
          <w:sz w:val="20"/>
          <w:szCs w:val="20"/>
        </w:rPr>
        <w:t>(8) Dokazov oziroma podatkov iz spisa organa, pristojnega za varstvo konkurence, ki se nanašajo na:</w:t>
      </w:r>
    </w:p>
    <w:p w14:paraId="2573B40C" w14:textId="77777777" w:rsidR="00694127" w:rsidRPr="00070D68" w:rsidRDefault="00694127" w:rsidP="00694127">
      <w:pPr>
        <w:pStyle w:val="rkovnatokazaodstavkom"/>
        <w:numPr>
          <w:ilvl w:val="0"/>
          <w:numId w:val="27"/>
        </w:numPr>
        <w:spacing w:line="260" w:lineRule="atLeast"/>
        <w:ind w:left="426"/>
        <w:rPr>
          <w:sz w:val="20"/>
          <w:szCs w:val="20"/>
        </w:rPr>
      </w:pPr>
      <w:r w:rsidRPr="00070D68">
        <w:rPr>
          <w:sz w:val="20"/>
          <w:szCs w:val="20"/>
        </w:rPr>
        <w:t>podatke, pripravljene posebej za postopek organa, pristojnega za varstvo konkurence,</w:t>
      </w:r>
    </w:p>
    <w:p w14:paraId="62CEE7CE" w14:textId="77777777" w:rsidR="00694127" w:rsidRPr="00070D68" w:rsidRDefault="00694127" w:rsidP="00694127">
      <w:pPr>
        <w:pStyle w:val="rkovnatokazaodstavkom"/>
        <w:numPr>
          <w:ilvl w:val="0"/>
          <w:numId w:val="27"/>
        </w:numPr>
        <w:spacing w:line="260" w:lineRule="atLeast"/>
        <w:ind w:left="426"/>
        <w:rPr>
          <w:sz w:val="20"/>
          <w:szCs w:val="20"/>
        </w:rPr>
      </w:pPr>
      <w:r w:rsidRPr="00070D68">
        <w:rPr>
          <w:sz w:val="20"/>
          <w:szCs w:val="20"/>
        </w:rPr>
        <w:t>podatke, ki jih je med postopkom sestavil organ, pristojen za varstvo konkurence, in jih poslal strankam, ali</w:t>
      </w:r>
    </w:p>
    <w:p w14:paraId="369FB390" w14:textId="77777777" w:rsidR="00694127" w:rsidRPr="00070D68" w:rsidRDefault="00694127" w:rsidP="00694127">
      <w:pPr>
        <w:pStyle w:val="rkovnatokazaodstavkom"/>
        <w:numPr>
          <w:ilvl w:val="0"/>
          <w:numId w:val="27"/>
        </w:numPr>
        <w:spacing w:line="260" w:lineRule="atLeast"/>
        <w:ind w:left="426"/>
        <w:rPr>
          <w:sz w:val="20"/>
          <w:szCs w:val="20"/>
        </w:rPr>
      </w:pPr>
      <w:r w:rsidRPr="00070D68">
        <w:rPr>
          <w:sz w:val="20"/>
          <w:szCs w:val="20"/>
        </w:rPr>
        <w:t>vloge za poravnavo, ki so bile umaknjene,</w:t>
      </w:r>
    </w:p>
    <w:p w14:paraId="27B85A1B" w14:textId="77777777" w:rsidR="00694127" w:rsidRPr="00070D68" w:rsidRDefault="00694127" w:rsidP="00694127">
      <w:pPr>
        <w:pStyle w:val="Zamaknjenadolobaprvinivo"/>
        <w:spacing w:line="260" w:lineRule="atLeast"/>
        <w:rPr>
          <w:sz w:val="20"/>
          <w:szCs w:val="20"/>
        </w:rPr>
      </w:pPr>
      <w:r w:rsidRPr="00070D68">
        <w:rPr>
          <w:sz w:val="20"/>
          <w:szCs w:val="20"/>
        </w:rPr>
        <w:t>ni dovoljeno razkriti, razen če se je postopek pred organom, pristojnem za varstvo konkurence, končal.</w:t>
      </w:r>
    </w:p>
    <w:p w14:paraId="66657986" w14:textId="77777777" w:rsidR="00694127" w:rsidRPr="00070D68" w:rsidRDefault="00694127" w:rsidP="00694127">
      <w:pPr>
        <w:pStyle w:val="Odstavek"/>
        <w:spacing w:before="0" w:line="260" w:lineRule="atLeast"/>
        <w:ind w:firstLine="0"/>
        <w:rPr>
          <w:sz w:val="20"/>
          <w:szCs w:val="20"/>
        </w:rPr>
      </w:pPr>
    </w:p>
    <w:p w14:paraId="5DF400F7" w14:textId="77777777" w:rsidR="00694127" w:rsidRPr="00070D68" w:rsidRDefault="00694127" w:rsidP="00694127">
      <w:pPr>
        <w:pStyle w:val="Odstavek"/>
        <w:spacing w:before="0" w:line="260" w:lineRule="atLeast"/>
        <w:ind w:firstLine="0"/>
        <w:rPr>
          <w:sz w:val="20"/>
          <w:szCs w:val="20"/>
        </w:rPr>
      </w:pPr>
      <w:r w:rsidRPr="00070D68">
        <w:rPr>
          <w:sz w:val="20"/>
          <w:szCs w:val="20"/>
        </w:rPr>
        <w:t>(9) Dokazov oziroma podatkov iz spisa organa, pristojnega za varstvo konkurence, ki se nanašajo na:</w:t>
      </w:r>
    </w:p>
    <w:p w14:paraId="74D5E429" w14:textId="4A6A0605" w:rsidR="00694127" w:rsidRPr="00070D68" w:rsidRDefault="00694127" w:rsidP="00694127">
      <w:pPr>
        <w:pStyle w:val="rkovnatokazaodstavkom"/>
        <w:numPr>
          <w:ilvl w:val="0"/>
          <w:numId w:val="27"/>
        </w:numPr>
        <w:spacing w:line="260" w:lineRule="atLeast"/>
        <w:ind w:left="426"/>
        <w:rPr>
          <w:sz w:val="20"/>
          <w:szCs w:val="20"/>
        </w:rPr>
      </w:pPr>
      <w:r w:rsidRPr="00070D68">
        <w:rPr>
          <w:sz w:val="20"/>
          <w:szCs w:val="20"/>
        </w:rPr>
        <w:t xml:space="preserve">dokaze iz prve, tretje, četrte in pete alineje petega odstavka </w:t>
      </w:r>
      <w:r w:rsidR="00C6081E" w:rsidRPr="00070D68">
        <w:fldChar w:fldCharType="begin"/>
      </w:r>
      <w:r w:rsidR="00C6081E" w:rsidRPr="00070D68">
        <w:instrText xml:space="preserve"> REF _Ref25067446 \r \h  \* MERGEFORMAT </w:instrText>
      </w:r>
      <w:r w:rsidR="00C6081E" w:rsidRPr="00070D68">
        <w:fldChar w:fldCharType="separate"/>
      </w:r>
      <w:r w:rsidR="00CC7BCF" w:rsidRPr="00070D68">
        <w:rPr>
          <w:sz w:val="20"/>
          <w:szCs w:val="20"/>
        </w:rPr>
        <w:t>25</w:t>
      </w:r>
      <w:r w:rsidR="00C6081E" w:rsidRPr="00070D68">
        <w:fldChar w:fldCharType="end"/>
      </w:r>
      <w:r w:rsidRPr="00070D68">
        <w:rPr>
          <w:sz w:val="20"/>
          <w:szCs w:val="20"/>
        </w:rPr>
        <w:t>. člena tega zakona,</w:t>
      </w:r>
    </w:p>
    <w:p w14:paraId="4C9EF054" w14:textId="7E84D435" w:rsidR="00694127" w:rsidRPr="00070D68" w:rsidRDefault="00F041F0" w:rsidP="00694127">
      <w:pPr>
        <w:pStyle w:val="rkovnatokazaodstavkom"/>
        <w:numPr>
          <w:ilvl w:val="0"/>
          <w:numId w:val="27"/>
        </w:numPr>
        <w:spacing w:line="260" w:lineRule="atLeast"/>
        <w:ind w:left="426"/>
        <w:rPr>
          <w:sz w:val="20"/>
          <w:szCs w:val="20"/>
        </w:rPr>
      </w:pPr>
      <w:r w:rsidRPr="00070D68">
        <w:rPr>
          <w:sz w:val="20"/>
          <w:szCs w:val="20"/>
        </w:rPr>
        <w:t xml:space="preserve">izjava </w:t>
      </w:r>
      <w:r w:rsidR="00694127" w:rsidRPr="00070D68">
        <w:rPr>
          <w:sz w:val="20"/>
          <w:szCs w:val="20"/>
        </w:rPr>
        <w:t>za</w:t>
      </w:r>
      <w:r w:rsidRPr="00070D68">
        <w:rPr>
          <w:sz w:val="20"/>
          <w:szCs w:val="20"/>
        </w:rPr>
        <w:t>radi</w:t>
      </w:r>
      <w:r w:rsidR="00694127" w:rsidRPr="00070D68">
        <w:rPr>
          <w:sz w:val="20"/>
          <w:szCs w:val="20"/>
        </w:rPr>
        <w:t xml:space="preserve"> prizanesljivost, ali</w:t>
      </w:r>
    </w:p>
    <w:p w14:paraId="0876B50A" w14:textId="77777777" w:rsidR="00694127" w:rsidRPr="00070D68" w:rsidRDefault="00694127" w:rsidP="00694127">
      <w:pPr>
        <w:pStyle w:val="rkovnatokazaodstavkom"/>
        <w:numPr>
          <w:ilvl w:val="0"/>
          <w:numId w:val="27"/>
        </w:numPr>
        <w:spacing w:line="260" w:lineRule="atLeast"/>
        <w:ind w:left="426"/>
        <w:rPr>
          <w:sz w:val="20"/>
          <w:szCs w:val="20"/>
        </w:rPr>
      </w:pPr>
      <w:r w:rsidRPr="00070D68">
        <w:rPr>
          <w:sz w:val="20"/>
          <w:szCs w:val="20"/>
        </w:rPr>
        <w:t>vlogo za poravnavo,</w:t>
      </w:r>
    </w:p>
    <w:p w14:paraId="4D0BF109" w14:textId="77777777" w:rsidR="00694127" w:rsidRPr="00070D68" w:rsidRDefault="00694127" w:rsidP="00694127">
      <w:pPr>
        <w:pStyle w:val="Zamaknjenadolobaprvinivo"/>
        <w:spacing w:line="260" w:lineRule="atLeast"/>
        <w:rPr>
          <w:sz w:val="20"/>
          <w:szCs w:val="20"/>
        </w:rPr>
      </w:pPr>
      <w:r w:rsidRPr="00070D68">
        <w:rPr>
          <w:sz w:val="20"/>
          <w:szCs w:val="20"/>
        </w:rPr>
        <w:t>ni dovoljeno razkriti.</w:t>
      </w:r>
    </w:p>
    <w:p w14:paraId="5E2ACD25" w14:textId="77777777" w:rsidR="00694127" w:rsidRPr="00070D68" w:rsidRDefault="00694127" w:rsidP="00694127">
      <w:pPr>
        <w:pStyle w:val="len"/>
        <w:spacing w:before="0" w:line="260" w:lineRule="atLeast"/>
        <w:rPr>
          <w:sz w:val="20"/>
          <w:szCs w:val="20"/>
        </w:rPr>
      </w:pPr>
    </w:p>
    <w:p w14:paraId="2B0CED58" w14:textId="4EEBD465" w:rsidR="00694127" w:rsidRPr="00070D68" w:rsidRDefault="00197DCF" w:rsidP="00694127">
      <w:pPr>
        <w:pStyle w:val="len"/>
        <w:numPr>
          <w:ilvl w:val="0"/>
          <w:numId w:val="21"/>
        </w:numPr>
        <w:spacing w:before="0" w:line="260" w:lineRule="atLeast"/>
        <w:ind w:left="0" w:firstLine="0"/>
        <w:rPr>
          <w:sz w:val="20"/>
          <w:szCs w:val="20"/>
        </w:rPr>
      </w:pPr>
      <w:r w:rsidRPr="00070D68">
        <w:rPr>
          <w:sz w:val="20"/>
          <w:szCs w:val="20"/>
        </w:rPr>
        <w:t>č</w:t>
      </w:r>
      <w:r w:rsidR="00C4449A" w:rsidRPr="00070D68">
        <w:rPr>
          <w:sz w:val="20"/>
          <w:szCs w:val="20"/>
        </w:rPr>
        <w:t>len</w:t>
      </w:r>
      <w:r w:rsidR="008E458D">
        <w:rPr>
          <w:sz w:val="20"/>
          <w:szCs w:val="20"/>
        </w:rPr>
        <w:t xml:space="preserve"> </w:t>
      </w:r>
    </w:p>
    <w:p w14:paraId="29FA07D6" w14:textId="77777777" w:rsidR="00694127" w:rsidRPr="00070D68" w:rsidRDefault="00694127" w:rsidP="00694127">
      <w:pPr>
        <w:pStyle w:val="lennaslov"/>
        <w:spacing w:line="260" w:lineRule="atLeast"/>
        <w:rPr>
          <w:sz w:val="20"/>
          <w:szCs w:val="20"/>
        </w:rPr>
      </w:pPr>
      <w:r w:rsidRPr="00070D68">
        <w:rPr>
          <w:sz w:val="20"/>
          <w:szCs w:val="20"/>
        </w:rPr>
        <w:t>(odločanje o odškodninskem zahtevku)</w:t>
      </w:r>
    </w:p>
    <w:p w14:paraId="780B5F6D" w14:textId="77777777" w:rsidR="00694127" w:rsidRPr="00070D68" w:rsidRDefault="00694127" w:rsidP="00694127">
      <w:pPr>
        <w:pStyle w:val="Odstavek"/>
        <w:spacing w:before="0" w:line="260" w:lineRule="atLeast"/>
        <w:ind w:firstLine="0"/>
        <w:rPr>
          <w:sz w:val="20"/>
          <w:szCs w:val="20"/>
        </w:rPr>
      </w:pPr>
    </w:p>
    <w:p w14:paraId="6758CBC3" w14:textId="77777777" w:rsidR="00694127" w:rsidRPr="00070D68" w:rsidRDefault="00694127" w:rsidP="00694127">
      <w:pPr>
        <w:pStyle w:val="Odstavek"/>
        <w:spacing w:before="0" w:line="260" w:lineRule="atLeast"/>
        <w:ind w:firstLine="0"/>
        <w:rPr>
          <w:sz w:val="20"/>
          <w:szCs w:val="20"/>
        </w:rPr>
      </w:pPr>
      <w:r w:rsidRPr="00070D68">
        <w:rPr>
          <w:sz w:val="20"/>
          <w:szCs w:val="20"/>
        </w:rPr>
        <w:t>Za odločanje o odškodninskem zahtevku zaradi kršitev konkurenčnega prava se uporablja zakon, ki ureja pravdni postopek, če ni s tem zakonom drugače določeno.</w:t>
      </w:r>
    </w:p>
    <w:p w14:paraId="548DD8B9" w14:textId="77777777" w:rsidR="00694127" w:rsidRPr="00070D68" w:rsidRDefault="00694127" w:rsidP="00694127">
      <w:pPr>
        <w:pStyle w:val="len"/>
        <w:spacing w:before="0" w:line="260" w:lineRule="atLeast"/>
        <w:rPr>
          <w:sz w:val="20"/>
          <w:szCs w:val="20"/>
        </w:rPr>
      </w:pPr>
    </w:p>
    <w:p w14:paraId="60C005B9" w14:textId="46758A17" w:rsidR="00694127" w:rsidRPr="00070D68" w:rsidRDefault="00197DCF" w:rsidP="00694127">
      <w:pPr>
        <w:pStyle w:val="len"/>
        <w:numPr>
          <w:ilvl w:val="0"/>
          <w:numId w:val="21"/>
        </w:numPr>
        <w:spacing w:before="0" w:line="260" w:lineRule="atLeast"/>
        <w:ind w:left="0" w:firstLine="0"/>
        <w:rPr>
          <w:sz w:val="20"/>
          <w:szCs w:val="20"/>
        </w:rPr>
      </w:pPr>
      <w:bookmarkStart w:id="52" w:name="_Ref43110585"/>
      <w:r w:rsidRPr="00070D68">
        <w:rPr>
          <w:sz w:val="20"/>
          <w:szCs w:val="20"/>
        </w:rPr>
        <w:t>č</w:t>
      </w:r>
      <w:r w:rsidR="00694127" w:rsidRPr="00070D68">
        <w:rPr>
          <w:sz w:val="20"/>
          <w:szCs w:val="20"/>
        </w:rPr>
        <w:t>len</w:t>
      </w:r>
      <w:bookmarkEnd w:id="52"/>
      <w:r w:rsidR="008E458D">
        <w:rPr>
          <w:sz w:val="20"/>
          <w:szCs w:val="20"/>
        </w:rPr>
        <w:t xml:space="preserve"> </w:t>
      </w:r>
    </w:p>
    <w:p w14:paraId="41A88637" w14:textId="77777777" w:rsidR="00694127" w:rsidRPr="00070D68" w:rsidRDefault="00694127" w:rsidP="00694127">
      <w:pPr>
        <w:pStyle w:val="lennaslov"/>
        <w:spacing w:line="260" w:lineRule="atLeast"/>
        <w:rPr>
          <w:sz w:val="20"/>
          <w:szCs w:val="20"/>
        </w:rPr>
      </w:pPr>
      <w:r w:rsidRPr="00070D68">
        <w:rPr>
          <w:sz w:val="20"/>
          <w:szCs w:val="20"/>
        </w:rPr>
        <w:t>(združitev pravdnih postopkov)</w:t>
      </w:r>
    </w:p>
    <w:p w14:paraId="7931B70E" w14:textId="77777777" w:rsidR="00694127" w:rsidRPr="00070D68" w:rsidRDefault="00694127" w:rsidP="00694127">
      <w:pPr>
        <w:pStyle w:val="Odstavek"/>
        <w:spacing w:before="0" w:line="260" w:lineRule="atLeast"/>
        <w:ind w:firstLine="0"/>
        <w:rPr>
          <w:sz w:val="20"/>
          <w:szCs w:val="20"/>
        </w:rPr>
      </w:pPr>
    </w:p>
    <w:p w14:paraId="03489471" w14:textId="77777777" w:rsidR="00694127" w:rsidRPr="00070D68" w:rsidRDefault="00694127" w:rsidP="00694127">
      <w:pPr>
        <w:pStyle w:val="Odstavek"/>
        <w:spacing w:before="0" w:line="260" w:lineRule="atLeast"/>
        <w:ind w:firstLine="0"/>
        <w:rPr>
          <w:sz w:val="20"/>
          <w:szCs w:val="20"/>
        </w:rPr>
      </w:pPr>
      <w:r w:rsidRPr="00070D68">
        <w:rPr>
          <w:sz w:val="20"/>
          <w:szCs w:val="20"/>
        </w:rPr>
        <w:t>Kadar teče pred različnimi sodišči v Republiki Sloveniji na prvi stopnji več pravdnih postopkov zaradi uveljavljanja zahtevkov, ki izvirajo iz iste kršitve konkurenčnega prava in v katerih je ista oseba nasprotnik raznih tožnikov ali raznih tožencev, lahko na predlog pristojnega sodišča ali stranke vrhovno sodišče s sklepom združi zadeve za skupno obravnavanje, če se s tem pospeši obravnavanje ali zmanjšajo stroški. O vseh združenih pravdah lahko izda sodišče skupno sodbo.</w:t>
      </w:r>
    </w:p>
    <w:p w14:paraId="12736C60" w14:textId="77777777" w:rsidR="00694127" w:rsidRPr="00070D68" w:rsidRDefault="00694127" w:rsidP="00694127">
      <w:pPr>
        <w:pStyle w:val="len"/>
        <w:spacing w:before="0" w:line="260" w:lineRule="atLeast"/>
        <w:rPr>
          <w:sz w:val="20"/>
          <w:szCs w:val="20"/>
        </w:rPr>
      </w:pPr>
    </w:p>
    <w:p w14:paraId="711150A1" w14:textId="600865F1" w:rsidR="00694127" w:rsidRPr="00070D68" w:rsidRDefault="00197DCF" w:rsidP="00694127">
      <w:pPr>
        <w:pStyle w:val="len"/>
        <w:numPr>
          <w:ilvl w:val="0"/>
          <w:numId w:val="21"/>
        </w:numPr>
        <w:spacing w:before="0" w:line="260" w:lineRule="atLeast"/>
        <w:ind w:left="0" w:firstLine="0"/>
        <w:rPr>
          <w:sz w:val="20"/>
          <w:szCs w:val="20"/>
        </w:rPr>
      </w:pPr>
      <w:bookmarkStart w:id="53" w:name="_Ref43105844"/>
      <w:r w:rsidRPr="00070D68">
        <w:rPr>
          <w:sz w:val="20"/>
          <w:szCs w:val="20"/>
        </w:rPr>
        <w:t>č</w:t>
      </w:r>
      <w:r w:rsidR="00694127" w:rsidRPr="00070D68">
        <w:rPr>
          <w:sz w:val="20"/>
          <w:szCs w:val="20"/>
        </w:rPr>
        <w:t>len</w:t>
      </w:r>
      <w:bookmarkEnd w:id="53"/>
      <w:r w:rsidR="008E458D">
        <w:rPr>
          <w:sz w:val="20"/>
          <w:szCs w:val="20"/>
        </w:rPr>
        <w:t xml:space="preserve"> </w:t>
      </w:r>
    </w:p>
    <w:p w14:paraId="404F1258" w14:textId="77777777" w:rsidR="00694127" w:rsidRPr="00070D68" w:rsidRDefault="00694127" w:rsidP="00694127">
      <w:pPr>
        <w:pStyle w:val="lennaslov"/>
        <w:spacing w:line="260" w:lineRule="atLeast"/>
        <w:rPr>
          <w:sz w:val="20"/>
          <w:szCs w:val="20"/>
        </w:rPr>
      </w:pPr>
      <w:r w:rsidRPr="00070D68">
        <w:rPr>
          <w:sz w:val="20"/>
          <w:szCs w:val="20"/>
        </w:rPr>
        <w:t>(razkritje dokazov oziroma podatkov v pravdnem postopku)</w:t>
      </w:r>
    </w:p>
    <w:p w14:paraId="347F9C80" w14:textId="77777777" w:rsidR="00694127" w:rsidRPr="00070D68" w:rsidRDefault="00694127" w:rsidP="00694127">
      <w:pPr>
        <w:pStyle w:val="Odstavek"/>
        <w:spacing w:before="0" w:line="260" w:lineRule="atLeast"/>
        <w:ind w:firstLine="0"/>
        <w:rPr>
          <w:sz w:val="20"/>
          <w:szCs w:val="20"/>
        </w:rPr>
      </w:pPr>
    </w:p>
    <w:p w14:paraId="1EA3AEDF" w14:textId="0BB1A8EC" w:rsidR="00694127" w:rsidRPr="00070D68" w:rsidRDefault="00694127" w:rsidP="00694127">
      <w:pPr>
        <w:pStyle w:val="Odstavek"/>
        <w:spacing w:before="0" w:line="260" w:lineRule="atLeast"/>
        <w:ind w:firstLine="0"/>
        <w:rPr>
          <w:sz w:val="20"/>
          <w:szCs w:val="20"/>
        </w:rPr>
      </w:pPr>
      <w:r w:rsidRPr="00070D68">
        <w:rPr>
          <w:sz w:val="20"/>
          <w:szCs w:val="20"/>
        </w:rPr>
        <w:t>(1) Če oškodovanec ali kršitelj (v nadaljnjem besedilu: stranka) v pravdnem postopku, v katerem se uveljavlja odškodninski zahtevek zaradi kršitev konkurenčnega prava, predlaga, da sodišče nasprotni stranki ali tretji osebi naloži predložitev listin oziroma razkritje podatkov, ki so poslovna skrivnost, po zakonu, ki ureja pravdni postopek, sodišče ugodi predlogu pod pogoji iz</w:t>
      </w:r>
      <w:r w:rsidR="00497B33" w:rsidRPr="00070D68">
        <w:rPr>
          <w:sz w:val="20"/>
          <w:szCs w:val="20"/>
        </w:rPr>
        <w:t xml:space="preserve"> </w:t>
      </w:r>
      <w:r w:rsidR="00C6081E" w:rsidRPr="00070D68">
        <w:fldChar w:fldCharType="begin"/>
      </w:r>
      <w:r w:rsidR="00C6081E" w:rsidRPr="00070D68">
        <w:instrText xml:space="preserve"> REF _Ref42774115 \r \h  \* MERGEFORMAT </w:instrText>
      </w:r>
      <w:r w:rsidR="00C6081E" w:rsidRPr="00070D68">
        <w:fldChar w:fldCharType="separate"/>
      </w:r>
      <w:r w:rsidR="00CC7BCF" w:rsidRPr="00070D68">
        <w:rPr>
          <w:sz w:val="20"/>
          <w:szCs w:val="20"/>
        </w:rPr>
        <w:t>99</w:t>
      </w:r>
      <w:r w:rsidR="00C6081E" w:rsidRPr="00070D68">
        <w:fldChar w:fldCharType="end"/>
      </w:r>
      <w:r w:rsidRPr="00070D68">
        <w:rPr>
          <w:sz w:val="20"/>
          <w:szCs w:val="20"/>
        </w:rPr>
        <w:t>. in tega člena zakona.</w:t>
      </w:r>
    </w:p>
    <w:p w14:paraId="087868B9" w14:textId="77777777" w:rsidR="00694127" w:rsidRPr="00070D68" w:rsidRDefault="00694127" w:rsidP="00694127">
      <w:pPr>
        <w:pStyle w:val="Odstavek"/>
        <w:spacing w:before="0" w:line="260" w:lineRule="atLeast"/>
        <w:ind w:firstLine="0"/>
        <w:rPr>
          <w:sz w:val="20"/>
          <w:szCs w:val="20"/>
        </w:rPr>
      </w:pPr>
    </w:p>
    <w:p w14:paraId="0E562E2B" w14:textId="77777777" w:rsidR="00694127" w:rsidRPr="00070D68" w:rsidRDefault="00694127" w:rsidP="00694127">
      <w:pPr>
        <w:pStyle w:val="Odstavek"/>
        <w:spacing w:before="0" w:line="260" w:lineRule="atLeast"/>
        <w:ind w:firstLine="0"/>
        <w:rPr>
          <w:sz w:val="20"/>
          <w:szCs w:val="20"/>
        </w:rPr>
      </w:pPr>
      <w:r w:rsidRPr="00070D68">
        <w:rPr>
          <w:sz w:val="20"/>
          <w:szCs w:val="20"/>
        </w:rPr>
        <w:t>(2) Če stranka ne more iz razumnih razlogov pridobiti dokazov oziroma podatkov od nasprotne stranke ali tretje osebe, sodišče na zahtevo ali predlog stranke naloži razkritje dokazov oziroma podatkov organu, pristojnemu za varstvo konkurence.</w:t>
      </w:r>
    </w:p>
    <w:p w14:paraId="1B35DA80" w14:textId="77777777" w:rsidR="00694127" w:rsidRPr="00070D68" w:rsidRDefault="00694127" w:rsidP="00694127">
      <w:pPr>
        <w:pStyle w:val="Odstavek"/>
        <w:spacing w:before="0" w:line="260" w:lineRule="atLeast"/>
        <w:ind w:firstLine="0"/>
        <w:rPr>
          <w:sz w:val="20"/>
          <w:szCs w:val="20"/>
        </w:rPr>
      </w:pPr>
    </w:p>
    <w:p w14:paraId="7C0C20C9" w14:textId="77777777" w:rsidR="00694127" w:rsidRPr="00070D68" w:rsidRDefault="00694127" w:rsidP="00694127">
      <w:pPr>
        <w:pStyle w:val="Odstavek"/>
        <w:spacing w:before="0" w:line="260" w:lineRule="atLeast"/>
        <w:ind w:firstLine="0"/>
        <w:rPr>
          <w:sz w:val="20"/>
          <w:szCs w:val="20"/>
        </w:rPr>
      </w:pPr>
      <w:r w:rsidRPr="00070D68">
        <w:rPr>
          <w:sz w:val="20"/>
          <w:szCs w:val="20"/>
        </w:rPr>
        <w:t>(3) Preden sodišče odloči o razkritju dokazov oziroma podatkov iz spisa organa, pristojnega za varstvo konkurence, sodišče obvesti organ, pristojen za varstvo konkurence, ki razpolaga s temi dokazi, ta pa lahko poda mnenje o sorazmernosti zahtevka ali predloga.</w:t>
      </w:r>
    </w:p>
    <w:p w14:paraId="7852B960" w14:textId="77777777" w:rsidR="00694127" w:rsidRPr="00070D68" w:rsidRDefault="00694127" w:rsidP="00694127">
      <w:pPr>
        <w:pStyle w:val="Odstavek"/>
        <w:spacing w:before="0" w:line="260" w:lineRule="atLeast"/>
        <w:ind w:firstLine="0"/>
        <w:rPr>
          <w:sz w:val="20"/>
          <w:szCs w:val="20"/>
        </w:rPr>
      </w:pPr>
    </w:p>
    <w:p w14:paraId="189E898B" w14:textId="5567DE48" w:rsidR="00694127" w:rsidRPr="00070D68" w:rsidRDefault="00694127" w:rsidP="00694127">
      <w:pPr>
        <w:pStyle w:val="Odstavek"/>
        <w:spacing w:before="0" w:line="260" w:lineRule="atLeast"/>
        <w:ind w:firstLine="0"/>
        <w:rPr>
          <w:sz w:val="20"/>
          <w:szCs w:val="20"/>
        </w:rPr>
      </w:pPr>
      <w:r w:rsidRPr="00070D68">
        <w:rPr>
          <w:sz w:val="20"/>
          <w:szCs w:val="20"/>
        </w:rPr>
        <w:t xml:space="preserve">(4) Če se zahtevek ali predlog za razkritje dokazov oziroma podatkov nanaša na zaupne podatke, sodišče lahko določi, komu se smejo razkriti dokazi oziroma podatki, ki vsebujejo zaupne podatke, in </w:t>
      </w:r>
      <w:r w:rsidRPr="00070D68">
        <w:rPr>
          <w:sz w:val="20"/>
          <w:szCs w:val="20"/>
        </w:rPr>
        <w:lastRenderedPageBreak/>
        <w:t>poseben način varstva zaupnih podatkov, zlasti z ukrepi iz šestega odstavka</w:t>
      </w:r>
      <w:r w:rsidR="00A263FA" w:rsidRPr="00070D68">
        <w:rPr>
          <w:sz w:val="20"/>
          <w:szCs w:val="20"/>
        </w:rPr>
        <w:t xml:space="preserve"> </w:t>
      </w:r>
      <w:r w:rsidR="00C6081E" w:rsidRPr="00070D68">
        <w:fldChar w:fldCharType="begin"/>
      </w:r>
      <w:r w:rsidR="00C6081E" w:rsidRPr="00070D68">
        <w:instrText xml:space="preserve"> REF _Ref42774115 \r \h  \* MERGEFORMAT </w:instrText>
      </w:r>
      <w:r w:rsidR="00C6081E" w:rsidRPr="00070D68">
        <w:fldChar w:fldCharType="separate"/>
      </w:r>
      <w:r w:rsidR="00CC7BCF" w:rsidRPr="00070D68">
        <w:rPr>
          <w:sz w:val="20"/>
          <w:szCs w:val="20"/>
        </w:rPr>
        <w:t>99</w:t>
      </w:r>
      <w:r w:rsidR="00C6081E" w:rsidRPr="00070D68">
        <w:fldChar w:fldCharType="end"/>
      </w:r>
      <w:r w:rsidRPr="00070D68">
        <w:rPr>
          <w:sz w:val="20"/>
          <w:szCs w:val="20"/>
        </w:rPr>
        <w:t>. člena tega zakona. Sodišče opozori stranko in osebo iz tretjega alineje šestega odstavka</w:t>
      </w:r>
      <w:r w:rsidR="00497B33" w:rsidRPr="00070D68">
        <w:rPr>
          <w:sz w:val="20"/>
          <w:szCs w:val="20"/>
        </w:rPr>
        <w:t xml:space="preserve"> </w:t>
      </w:r>
      <w:r w:rsidR="00C6081E" w:rsidRPr="00070D68">
        <w:fldChar w:fldCharType="begin"/>
      </w:r>
      <w:r w:rsidR="00C6081E" w:rsidRPr="00070D68">
        <w:instrText xml:space="preserve"> REF _Ref42774115 \r \h  \* MERGEFORMAT </w:instrText>
      </w:r>
      <w:r w:rsidR="00C6081E" w:rsidRPr="00070D68">
        <w:fldChar w:fldCharType="separate"/>
      </w:r>
      <w:r w:rsidR="00CC7BCF" w:rsidRPr="00070D68">
        <w:rPr>
          <w:sz w:val="20"/>
          <w:szCs w:val="20"/>
        </w:rPr>
        <w:t>99</w:t>
      </w:r>
      <w:r w:rsidR="00C6081E" w:rsidRPr="00070D68">
        <w:fldChar w:fldCharType="end"/>
      </w:r>
      <w:r w:rsidRPr="00070D68">
        <w:rPr>
          <w:sz w:val="20"/>
          <w:szCs w:val="20"/>
        </w:rPr>
        <w:t>. člena tega zakona, ki so ji zaupni podatki razkriti, na denarno kazen iz prvega odstavka</w:t>
      </w:r>
      <w:r w:rsidR="00497B33" w:rsidRPr="00070D68">
        <w:rPr>
          <w:sz w:val="20"/>
          <w:szCs w:val="20"/>
        </w:rPr>
        <w:t xml:space="preserve"> </w:t>
      </w:r>
      <w:r w:rsidR="00C6081E" w:rsidRPr="00070D68">
        <w:fldChar w:fldCharType="begin"/>
      </w:r>
      <w:r w:rsidR="00C6081E" w:rsidRPr="00070D68">
        <w:instrText xml:space="preserve"> REF _Ref43106217 \r \h  \* MERGEFORMAT </w:instrText>
      </w:r>
      <w:r w:rsidR="00C6081E" w:rsidRPr="00070D68">
        <w:fldChar w:fldCharType="separate"/>
      </w:r>
      <w:r w:rsidR="00CC7BCF" w:rsidRPr="00070D68">
        <w:rPr>
          <w:sz w:val="20"/>
          <w:szCs w:val="20"/>
        </w:rPr>
        <w:t>105</w:t>
      </w:r>
      <w:r w:rsidR="00C6081E" w:rsidRPr="00070D68">
        <w:fldChar w:fldCharType="end"/>
      </w:r>
      <w:r w:rsidRPr="00070D68">
        <w:rPr>
          <w:sz w:val="20"/>
          <w:szCs w:val="20"/>
        </w:rPr>
        <w:t>. člena tega zakona in da sta izdaja ter neupravičena pridobitev poslovne skrivnosti kaznivi dejanji.</w:t>
      </w:r>
    </w:p>
    <w:p w14:paraId="150F621B" w14:textId="77777777" w:rsidR="00694127" w:rsidRPr="00070D68" w:rsidRDefault="00694127" w:rsidP="00694127">
      <w:pPr>
        <w:pStyle w:val="Odstavek"/>
        <w:spacing w:before="0" w:line="260" w:lineRule="atLeast"/>
        <w:ind w:firstLine="0"/>
        <w:rPr>
          <w:sz w:val="20"/>
          <w:szCs w:val="20"/>
        </w:rPr>
      </w:pPr>
    </w:p>
    <w:p w14:paraId="0A3359AA" w14:textId="2B272A9D" w:rsidR="00694127" w:rsidRPr="00070D68" w:rsidRDefault="00694127" w:rsidP="00694127">
      <w:pPr>
        <w:pStyle w:val="Odstavek"/>
        <w:spacing w:before="0" w:line="260" w:lineRule="atLeast"/>
        <w:ind w:firstLine="0"/>
        <w:rPr>
          <w:sz w:val="20"/>
          <w:szCs w:val="20"/>
        </w:rPr>
      </w:pPr>
      <w:r w:rsidRPr="00070D68">
        <w:rPr>
          <w:sz w:val="20"/>
          <w:szCs w:val="20"/>
        </w:rPr>
        <w:t>(5) Če stranka zaradi privilegirane komunikacije iz sedmega odstavka</w:t>
      </w:r>
      <w:r w:rsidR="00497B33" w:rsidRPr="00070D68">
        <w:rPr>
          <w:sz w:val="20"/>
          <w:szCs w:val="20"/>
        </w:rPr>
        <w:t xml:space="preserve"> </w:t>
      </w:r>
      <w:r w:rsidR="00C6081E" w:rsidRPr="00070D68">
        <w:fldChar w:fldCharType="begin"/>
      </w:r>
      <w:r w:rsidR="00C6081E" w:rsidRPr="00070D68">
        <w:instrText xml:space="preserve"> REF _Ref42774115 \r \h  \* MERGEFORMAT </w:instrText>
      </w:r>
      <w:r w:rsidR="00C6081E" w:rsidRPr="00070D68">
        <w:fldChar w:fldCharType="separate"/>
      </w:r>
      <w:r w:rsidR="00CC7BCF" w:rsidRPr="00070D68">
        <w:rPr>
          <w:sz w:val="20"/>
          <w:szCs w:val="20"/>
        </w:rPr>
        <w:t>99</w:t>
      </w:r>
      <w:r w:rsidR="00C6081E" w:rsidRPr="00070D68">
        <w:fldChar w:fldCharType="end"/>
      </w:r>
      <w:r w:rsidRPr="00070D68">
        <w:rPr>
          <w:sz w:val="20"/>
          <w:szCs w:val="20"/>
        </w:rPr>
        <w:t>. člena tega zakona ugovarja razkritju dokazov oziroma podatkov, o utemeljenosti oziroma neutemeljenosti takšnega sklicevanja odloči sodišče.</w:t>
      </w:r>
    </w:p>
    <w:p w14:paraId="6F03768B" w14:textId="77777777" w:rsidR="00694127" w:rsidRPr="00070D68" w:rsidRDefault="00694127" w:rsidP="00694127">
      <w:pPr>
        <w:pStyle w:val="Odstavek"/>
        <w:spacing w:before="0" w:line="260" w:lineRule="atLeast"/>
        <w:ind w:firstLine="0"/>
        <w:rPr>
          <w:sz w:val="20"/>
          <w:szCs w:val="20"/>
        </w:rPr>
      </w:pPr>
    </w:p>
    <w:p w14:paraId="72E79DA4" w14:textId="5E352962" w:rsidR="00694127" w:rsidRPr="00070D68" w:rsidRDefault="00694127" w:rsidP="00694127">
      <w:pPr>
        <w:pStyle w:val="Odstavek"/>
        <w:spacing w:before="0" w:line="260" w:lineRule="atLeast"/>
        <w:ind w:firstLine="0"/>
        <w:rPr>
          <w:sz w:val="20"/>
          <w:szCs w:val="20"/>
        </w:rPr>
      </w:pPr>
      <w:r w:rsidRPr="00070D68">
        <w:rPr>
          <w:sz w:val="20"/>
          <w:szCs w:val="20"/>
        </w:rPr>
        <w:t xml:space="preserve">(6) Če stranka ugovarja razkritju dokazov oziroma podatkov, ker se nanašajo na </w:t>
      </w:r>
      <w:r w:rsidR="00E95C7F" w:rsidRPr="00070D68">
        <w:rPr>
          <w:sz w:val="20"/>
          <w:szCs w:val="20"/>
        </w:rPr>
        <w:t xml:space="preserve">izjava </w:t>
      </w:r>
      <w:r w:rsidRPr="00070D68">
        <w:rPr>
          <w:sz w:val="20"/>
          <w:szCs w:val="20"/>
        </w:rPr>
        <w:t>za</w:t>
      </w:r>
      <w:r w:rsidR="00E95C7F" w:rsidRPr="00070D68">
        <w:rPr>
          <w:sz w:val="20"/>
          <w:szCs w:val="20"/>
        </w:rPr>
        <w:t>radi</w:t>
      </w:r>
      <w:r w:rsidRPr="00070D68">
        <w:rPr>
          <w:sz w:val="20"/>
          <w:szCs w:val="20"/>
        </w:rPr>
        <w:t xml:space="preserve"> prizanesljivost ali vlogo za poravnavo, sodišče na podlagi obrazloženega predloga stranke ali tretje osebe preveri, ali vsebina </w:t>
      </w:r>
      <w:r w:rsidR="00E95C7F" w:rsidRPr="00070D68">
        <w:rPr>
          <w:sz w:val="20"/>
          <w:szCs w:val="20"/>
        </w:rPr>
        <w:t xml:space="preserve">izjave </w:t>
      </w:r>
      <w:r w:rsidRPr="00070D68">
        <w:rPr>
          <w:sz w:val="20"/>
          <w:szCs w:val="20"/>
        </w:rPr>
        <w:t>za</w:t>
      </w:r>
      <w:r w:rsidR="00E95C7F" w:rsidRPr="00070D68">
        <w:rPr>
          <w:sz w:val="20"/>
          <w:szCs w:val="20"/>
        </w:rPr>
        <w:t>radi</w:t>
      </w:r>
      <w:r w:rsidRPr="00070D68">
        <w:rPr>
          <w:sz w:val="20"/>
          <w:szCs w:val="20"/>
        </w:rPr>
        <w:t xml:space="preserve"> prizanesljivost ali vloge za poravnavo ustreza njuni opredelitvi v 2</w:t>
      </w:r>
      <w:r w:rsidR="00447B34" w:rsidRPr="00070D68">
        <w:rPr>
          <w:sz w:val="20"/>
          <w:szCs w:val="20"/>
        </w:rPr>
        <w:t>5</w:t>
      </w:r>
      <w:r w:rsidRPr="00070D68">
        <w:rPr>
          <w:sz w:val="20"/>
          <w:szCs w:val="20"/>
        </w:rPr>
        <w:t>. in 2</w:t>
      </w:r>
      <w:r w:rsidR="00447B34" w:rsidRPr="00070D68">
        <w:rPr>
          <w:sz w:val="20"/>
          <w:szCs w:val="20"/>
        </w:rPr>
        <w:t>7</w:t>
      </w:r>
      <w:r w:rsidRPr="00070D68">
        <w:rPr>
          <w:sz w:val="20"/>
          <w:szCs w:val="20"/>
        </w:rPr>
        <w:t xml:space="preserve">. točki prvega odstavka 3. člena tega zakona. Sodišče lahko za mnenje zaprosi organ, pristojen za varstvo konkurence, pri katerem se takšen dokaz nahaja. Sodišče o predlogu obvesti osebo, ki je podala </w:t>
      </w:r>
      <w:r w:rsidR="00E95C7F" w:rsidRPr="00070D68">
        <w:rPr>
          <w:sz w:val="20"/>
          <w:szCs w:val="20"/>
        </w:rPr>
        <w:t>izjave</w:t>
      </w:r>
      <w:r w:rsidRPr="00070D68">
        <w:rPr>
          <w:sz w:val="20"/>
          <w:szCs w:val="20"/>
        </w:rPr>
        <w:t xml:space="preserve"> za</w:t>
      </w:r>
      <w:r w:rsidR="00E95C7F" w:rsidRPr="00070D68">
        <w:rPr>
          <w:sz w:val="20"/>
          <w:szCs w:val="20"/>
        </w:rPr>
        <w:t>radi</w:t>
      </w:r>
      <w:r w:rsidRPr="00070D68">
        <w:rPr>
          <w:sz w:val="20"/>
          <w:szCs w:val="20"/>
        </w:rPr>
        <w:t xml:space="preserve"> prizanesljivost ali vlogo za poravnavo, ta pa ima pravico, da se do njega opredeli.</w:t>
      </w:r>
    </w:p>
    <w:p w14:paraId="3A979331" w14:textId="77777777" w:rsidR="00694127" w:rsidRPr="00070D68" w:rsidRDefault="00694127" w:rsidP="00694127">
      <w:pPr>
        <w:pStyle w:val="Odstavek"/>
        <w:spacing w:before="0" w:line="260" w:lineRule="atLeast"/>
        <w:ind w:firstLine="0"/>
        <w:rPr>
          <w:sz w:val="20"/>
          <w:szCs w:val="20"/>
        </w:rPr>
      </w:pPr>
    </w:p>
    <w:p w14:paraId="63F686F4" w14:textId="6288D655" w:rsidR="00694127" w:rsidRPr="00070D68" w:rsidRDefault="00694127" w:rsidP="00694127">
      <w:pPr>
        <w:pStyle w:val="Odstavek"/>
        <w:spacing w:before="0" w:line="260" w:lineRule="atLeast"/>
        <w:ind w:firstLine="0"/>
        <w:rPr>
          <w:sz w:val="20"/>
          <w:szCs w:val="20"/>
        </w:rPr>
      </w:pPr>
      <w:r w:rsidRPr="00070D68">
        <w:rPr>
          <w:sz w:val="20"/>
          <w:szCs w:val="20"/>
        </w:rPr>
        <w:t xml:space="preserve">(7) Če se zahtevek ali predlog za razkritje dokazov oziroma podatkov deloma nanaša na razkritje dokazov oziroma podatkov iz osmega ali devetega odstavka </w:t>
      </w:r>
      <w:r w:rsidR="00C6081E" w:rsidRPr="00070D68">
        <w:fldChar w:fldCharType="begin"/>
      </w:r>
      <w:r w:rsidR="00C6081E" w:rsidRPr="00070D68">
        <w:instrText xml:space="preserve"> REF _Ref42774115 \r \h  \* MERGEFORMAT </w:instrText>
      </w:r>
      <w:r w:rsidR="00C6081E" w:rsidRPr="00070D68">
        <w:fldChar w:fldCharType="separate"/>
      </w:r>
      <w:r w:rsidR="00CC7BCF" w:rsidRPr="00070D68">
        <w:rPr>
          <w:sz w:val="20"/>
          <w:szCs w:val="20"/>
        </w:rPr>
        <w:t>99</w:t>
      </w:r>
      <w:r w:rsidR="00C6081E" w:rsidRPr="00070D68">
        <w:fldChar w:fldCharType="end"/>
      </w:r>
      <w:r w:rsidRPr="00070D68">
        <w:rPr>
          <w:sz w:val="20"/>
          <w:szCs w:val="20"/>
        </w:rPr>
        <w:t>. člena tega zakona, deloma pa na predhodne informacije, sodišče ugodi predlogu ali zahtevku v tem delu.</w:t>
      </w:r>
    </w:p>
    <w:p w14:paraId="03A43BC6" w14:textId="77777777" w:rsidR="00694127" w:rsidRPr="00070D68" w:rsidRDefault="00694127" w:rsidP="00694127">
      <w:pPr>
        <w:pStyle w:val="Odstavek"/>
        <w:spacing w:before="0" w:line="260" w:lineRule="atLeast"/>
        <w:ind w:firstLine="0"/>
        <w:rPr>
          <w:sz w:val="20"/>
          <w:szCs w:val="20"/>
        </w:rPr>
      </w:pPr>
    </w:p>
    <w:p w14:paraId="4E95DB71" w14:textId="77777777" w:rsidR="00694127" w:rsidRPr="00070D68" w:rsidRDefault="00694127" w:rsidP="00694127">
      <w:pPr>
        <w:pStyle w:val="Odstavek"/>
        <w:spacing w:before="0" w:line="260" w:lineRule="atLeast"/>
        <w:ind w:firstLine="0"/>
        <w:rPr>
          <w:sz w:val="20"/>
          <w:szCs w:val="20"/>
        </w:rPr>
      </w:pPr>
      <w:r w:rsidRPr="00070D68">
        <w:rPr>
          <w:sz w:val="20"/>
          <w:szCs w:val="20"/>
        </w:rPr>
        <w:t>(8) Stroške postopka za razkritje dokazov oziroma podatkov krije najprej stranka, ki je zahtevala razkritje. Povrniti mora tudi stroške nasprotni stranki. Povrnitev stroškov postopka za razkritje dokazov oziroma podatkov lahko pozneje zahteva kot del pravdnih stroškov v odškodninskem postopku glede na uspeh v pravdi.</w:t>
      </w:r>
    </w:p>
    <w:p w14:paraId="661066F3" w14:textId="77777777" w:rsidR="00694127" w:rsidRPr="00070D68" w:rsidRDefault="00694127" w:rsidP="00694127">
      <w:pPr>
        <w:pStyle w:val="len"/>
        <w:spacing w:before="0" w:line="260" w:lineRule="atLeast"/>
        <w:rPr>
          <w:sz w:val="20"/>
          <w:szCs w:val="20"/>
        </w:rPr>
      </w:pPr>
    </w:p>
    <w:p w14:paraId="1E4A5D82" w14:textId="64E39AAE" w:rsidR="00694127" w:rsidRPr="00070D68" w:rsidRDefault="00197DCF" w:rsidP="00694127">
      <w:pPr>
        <w:pStyle w:val="len"/>
        <w:numPr>
          <w:ilvl w:val="0"/>
          <w:numId w:val="21"/>
        </w:numPr>
        <w:spacing w:before="0" w:line="260" w:lineRule="atLeast"/>
        <w:ind w:left="0" w:firstLine="0"/>
        <w:rPr>
          <w:sz w:val="20"/>
          <w:szCs w:val="20"/>
        </w:rPr>
      </w:pPr>
      <w:bookmarkStart w:id="54" w:name="_Ref43106291"/>
      <w:r w:rsidRPr="00070D68">
        <w:rPr>
          <w:sz w:val="20"/>
          <w:szCs w:val="20"/>
        </w:rPr>
        <w:t>č</w:t>
      </w:r>
      <w:r w:rsidR="00694127" w:rsidRPr="00070D68">
        <w:rPr>
          <w:sz w:val="20"/>
          <w:szCs w:val="20"/>
        </w:rPr>
        <w:t>len</w:t>
      </w:r>
      <w:bookmarkEnd w:id="54"/>
      <w:r w:rsidR="008E458D">
        <w:rPr>
          <w:sz w:val="20"/>
          <w:szCs w:val="20"/>
        </w:rPr>
        <w:t xml:space="preserve"> </w:t>
      </w:r>
    </w:p>
    <w:p w14:paraId="25F206EA" w14:textId="77777777" w:rsidR="00694127" w:rsidRPr="00070D68" w:rsidRDefault="00694127" w:rsidP="00694127">
      <w:pPr>
        <w:pStyle w:val="lennaslov"/>
        <w:spacing w:line="260" w:lineRule="atLeast"/>
        <w:rPr>
          <w:sz w:val="20"/>
          <w:szCs w:val="20"/>
        </w:rPr>
      </w:pPr>
      <w:r w:rsidRPr="00070D68">
        <w:rPr>
          <w:sz w:val="20"/>
          <w:szCs w:val="20"/>
        </w:rPr>
        <w:t>(omejitve uporabe dokazov oziroma podatkov, pridobljenih z dostopom do spisa organa, pristojnega za varstvo konkurence)</w:t>
      </w:r>
    </w:p>
    <w:p w14:paraId="51000BCF" w14:textId="77777777" w:rsidR="00694127" w:rsidRPr="00070D68" w:rsidRDefault="00694127" w:rsidP="00694127">
      <w:pPr>
        <w:pStyle w:val="Odstavek"/>
        <w:spacing w:before="0" w:line="260" w:lineRule="atLeast"/>
        <w:ind w:firstLine="0"/>
        <w:rPr>
          <w:sz w:val="20"/>
          <w:szCs w:val="20"/>
        </w:rPr>
      </w:pPr>
    </w:p>
    <w:p w14:paraId="09D1E503" w14:textId="7D05625E" w:rsidR="00694127" w:rsidRPr="00070D68" w:rsidRDefault="00694127" w:rsidP="00694127">
      <w:pPr>
        <w:pStyle w:val="Odstavek"/>
        <w:spacing w:before="0" w:line="260" w:lineRule="atLeast"/>
        <w:ind w:firstLine="0"/>
        <w:rPr>
          <w:sz w:val="20"/>
          <w:szCs w:val="20"/>
        </w:rPr>
      </w:pPr>
      <w:r w:rsidRPr="00070D68">
        <w:rPr>
          <w:sz w:val="20"/>
          <w:szCs w:val="20"/>
        </w:rPr>
        <w:t xml:space="preserve">(1) </w:t>
      </w:r>
      <w:r w:rsidR="00E95C7F" w:rsidRPr="00070D68">
        <w:rPr>
          <w:sz w:val="20"/>
          <w:szCs w:val="20"/>
        </w:rPr>
        <w:t xml:space="preserve">Izjave </w:t>
      </w:r>
      <w:r w:rsidRPr="00070D68">
        <w:rPr>
          <w:sz w:val="20"/>
          <w:szCs w:val="20"/>
        </w:rPr>
        <w:t>za</w:t>
      </w:r>
      <w:r w:rsidR="00E95C7F" w:rsidRPr="00070D68">
        <w:rPr>
          <w:sz w:val="20"/>
          <w:szCs w:val="20"/>
        </w:rPr>
        <w:t>radi</w:t>
      </w:r>
      <w:r w:rsidRPr="00070D68">
        <w:rPr>
          <w:sz w:val="20"/>
          <w:szCs w:val="20"/>
        </w:rPr>
        <w:t xml:space="preserve"> prizanesljivost ali vloge za poravnave, pridobljene z dostopom do spisa organa, pristojnega za varstvo konkurence, ni dopustno predložiti kot dokaz v tožbi za povrnitev škode zaradi kršitev konkurenčnega prava oziroma navajati dejstev, ki iz njih izhajajo.</w:t>
      </w:r>
    </w:p>
    <w:p w14:paraId="544B4B47" w14:textId="77777777" w:rsidR="00694127" w:rsidRPr="00070D68" w:rsidRDefault="00694127" w:rsidP="00694127">
      <w:pPr>
        <w:pStyle w:val="Odstavek"/>
        <w:spacing w:before="0" w:line="260" w:lineRule="atLeast"/>
        <w:ind w:firstLine="0"/>
        <w:rPr>
          <w:sz w:val="20"/>
          <w:szCs w:val="20"/>
        </w:rPr>
      </w:pPr>
    </w:p>
    <w:p w14:paraId="6793BC8E" w14:textId="44AE0801" w:rsidR="00694127" w:rsidRPr="00070D68" w:rsidRDefault="00694127" w:rsidP="00694127">
      <w:pPr>
        <w:pStyle w:val="Odstavek"/>
        <w:spacing w:before="0" w:line="260" w:lineRule="atLeast"/>
        <w:ind w:firstLine="0"/>
        <w:rPr>
          <w:sz w:val="20"/>
          <w:szCs w:val="20"/>
        </w:rPr>
      </w:pPr>
      <w:r w:rsidRPr="00070D68">
        <w:rPr>
          <w:sz w:val="20"/>
          <w:szCs w:val="20"/>
        </w:rPr>
        <w:t>(2) Dokazov oziroma podatkov iz osmega odstavka</w:t>
      </w:r>
      <w:r w:rsidR="00A263FA" w:rsidRPr="00070D68">
        <w:rPr>
          <w:sz w:val="20"/>
          <w:szCs w:val="20"/>
        </w:rPr>
        <w:t xml:space="preserve"> </w:t>
      </w:r>
      <w:r w:rsidR="00C6081E" w:rsidRPr="00070D68">
        <w:fldChar w:fldCharType="begin"/>
      </w:r>
      <w:r w:rsidR="00C6081E" w:rsidRPr="00070D68">
        <w:instrText xml:space="preserve"> REF _Ref42774115 \r \h  \* MERGEFORMAT </w:instrText>
      </w:r>
      <w:r w:rsidR="00C6081E" w:rsidRPr="00070D68">
        <w:fldChar w:fldCharType="separate"/>
      </w:r>
      <w:r w:rsidR="00CC7BCF" w:rsidRPr="00070D68">
        <w:rPr>
          <w:sz w:val="20"/>
          <w:szCs w:val="20"/>
        </w:rPr>
        <w:t>99</w:t>
      </w:r>
      <w:r w:rsidR="00C6081E" w:rsidRPr="00070D68">
        <w:fldChar w:fldCharType="end"/>
      </w:r>
      <w:r w:rsidRPr="00070D68">
        <w:rPr>
          <w:sz w:val="20"/>
          <w:szCs w:val="20"/>
        </w:rPr>
        <w:t>. člena tega zakona, pridobljenih z dostopom do spisa organa, pristojnega za varstvo konkurence, ni dopustno predložiti kot dokaz v tožbi za povrnitev škode zaradi kršitev konkurenčnega prava oziroma navajati dejstev, ki iz njih izhajajo, razen če se je postopek pred organom, pristojnim za varstvo konkurence, končal.</w:t>
      </w:r>
    </w:p>
    <w:p w14:paraId="29B584A8" w14:textId="77777777" w:rsidR="00694127" w:rsidRPr="00070D68" w:rsidRDefault="00694127" w:rsidP="00694127">
      <w:pPr>
        <w:pStyle w:val="Odstavek"/>
        <w:spacing w:before="0" w:line="260" w:lineRule="atLeast"/>
        <w:ind w:firstLine="0"/>
        <w:rPr>
          <w:sz w:val="20"/>
          <w:szCs w:val="20"/>
        </w:rPr>
      </w:pPr>
    </w:p>
    <w:p w14:paraId="33AED82E" w14:textId="77777777" w:rsidR="00694127" w:rsidRPr="00070D68" w:rsidRDefault="00694127" w:rsidP="00694127">
      <w:pPr>
        <w:pStyle w:val="Odstavek"/>
        <w:spacing w:before="0" w:line="260" w:lineRule="atLeast"/>
        <w:ind w:firstLine="0"/>
        <w:rPr>
          <w:sz w:val="20"/>
          <w:szCs w:val="20"/>
        </w:rPr>
      </w:pPr>
      <w:r w:rsidRPr="00070D68">
        <w:rPr>
          <w:sz w:val="20"/>
          <w:szCs w:val="20"/>
        </w:rPr>
        <w:t>(3) Dokaze oziroma podatke, pridobljene z dostopom do spisa organa, pristojnega za varstvo konkurence, in za katere ne velja prvi ali prejšnji odstavek tega člena, lahko v tožbi za povrnitev škode zaradi kršitev konkurenčnega prava navaja oziroma predloži samo stranka, ki jih je pridobila, ali njen pravni naslednik, vključno z osebo, na katero je bil prenesen odškodninski zahtevek.</w:t>
      </w:r>
    </w:p>
    <w:p w14:paraId="55A82A8F" w14:textId="77777777" w:rsidR="00694127" w:rsidRPr="00070D68" w:rsidRDefault="00694127" w:rsidP="00694127">
      <w:pPr>
        <w:pStyle w:val="len"/>
        <w:spacing w:before="0" w:line="260" w:lineRule="atLeast"/>
        <w:rPr>
          <w:sz w:val="20"/>
          <w:szCs w:val="20"/>
        </w:rPr>
      </w:pPr>
    </w:p>
    <w:p w14:paraId="2F75A597" w14:textId="1A6DAA94" w:rsidR="00694127" w:rsidRPr="00070D68" w:rsidRDefault="00197DCF" w:rsidP="00197DCF">
      <w:pPr>
        <w:pStyle w:val="len"/>
        <w:numPr>
          <w:ilvl w:val="0"/>
          <w:numId w:val="21"/>
        </w:numPr>
        <w:spacing w:before="0" w:line="260" w:lineRule="atLeast"/>
        <w:ind w:left="0" w:firstLine="0"/>
        <w:rPr>
          <w:sz w:val="20"/>
          <w:szCs w:val="20"/>
        </w:rPr>
      </w:pPr>
      <w:bookmarkStart w:id="55" w:name="_Ref43110595"/>
      <w:r w:rsidRPr="00070D68">
        <w:rPr>
          <w:sz w:val="20"/>
          <w:szCs w:val="20"/>
        </w:rPr>
        <w:t>č</w:t>
      </w:r>
      <w:r w:rsidR="00694127" w:rsidRPr="00070D68">
        <w:rPr>
          <w:sz w:val="20"/>
          <w:szCs w:val="20"/>
        </w:rPr>
        <w:t>len</w:t>
      </w:r>
      <w:bookmarkEnd w:id="55"/>
      <w:r w:rsidR="008E458D">
        <w:rPr>
          <w:sz w:val="20"/>
          <w:szCs w:val="20"/>
        </w:rPr>
        <w:t xml:space="preserve"> </w:t>
      </w:r>
    </w:p>
    <w:p w14:paraId="4F5E4C13" w14:textId="77777777" w:rsidR="00694127" w:rsidRPr="00070D68" w:rsidRDefault="00694127" w:rsidP="00694127">
      <w:pPr>
        <w:pStyle w:val="lennaslov"/>
        <w:spacing w:line="260" w:lineRule="atLeast"/>
        <w:rPr>
          <w:sz w:val="20"/>
          <w:szCs w:val="20"/>
        </w:rPr>
      </w:pPr>
      <w:r w:rsidRPr="00070D68">
        <w:rPr>
          <w:sz w:val="20"/>
          <w:szCs w:val="20"/>
        </w:rPr>
        <w:t>(posledice neizpolnitve odločbe o razkritju dokazov oziroma podatkov)</w:t>
      </w:r>
    </w:p>
    <w:p w14:paraId="6F9953E9" w14:textId="77777777" w:rsidR="00694127" w:rsidRPr="00070D68" w:rsidRDefault="00694127" w:rsidP="00694127">
      <w:pPr>
        <w:pStyle w:val="Odstavek"/>
        <w:spacing w:before="0" w:line="260" w:lineRule="atLeast"/>
        <w:ind w:firstLine="0"/>
        <w:rPr>
          <w:sz w:val="20"/>
          <w:szCs w:val="20"/>
        </w:rPr>
      </w:pPr>
    </w:p>
    <w:p w14:paraId="6834F7C5" w14:textId="77777777" w:rsidR="00694127" w:rsidRPr="00070D68" w:rsidRDefault="00694127" w:rsidP="00694127">
      <w:pPr>
        <w:pStyle w:val="Odstavek"/>
        <w:spacing w:before="0" w:line="260" w:lineRule="atLeast"/>
        <w:ind w:firstLine="0"/>
        <w:rPr>
          <w:sz w:val="20"/>
          <w:szCs w:val="20"/>
        </w:rPr>
      </w:pPr>
      <w:r w:rsidRPr="00070D68">
        <w:rPr>
          <w:sz w:val="20"/>
          <w:szCs w:val="20"/>
        </w:rPr>
        <w:t>(1) Če stranka, ki ji je naloženo razkritje dokazov oziroma podatkov, ne izvrši ali zavrne izpolnitev odločbe o razkritju dokazov oziroma podatkov, ter če stranka uniči ali skrije relevantne dokaze oziroma podatke, sodišče v odškodninskem postopku odloči o stroških postopka po prostem preudarku.</w:t>
      </w:r>
    </w:p>
    <w:p w14:paraId="53123095" w14:textId="77777777" w:rsidR="00694127" w:rsidRPr="00070D68" w:rsidRDefault="00694127" w:rsidP="00694127">
      <w:pPr>
        <w:pStyle w:val="Odstavek"/>
        <w:spacing w:before="0" w:line="260" w:lineRule="atLeast"/>
        <w:ind w:firstLine="0"/>
        <w:rPr>
          <w:sz w:val="20"/>
          <w:szCs w:val="20"/>
        </w:rPr>
      </w:pPr>
    </w:p>
    <w:p w14:paraId="7BDEB32B" w14:textId="77777777" w:rsidR="00694127" w:rsidRPr="00070D68" w:rsidRDefault="00694127" w:rsidP="00694127">
      <w:pPr>
        <w:pStyle w:val="Odstavek"/>
        <w:spacing w:before="0" w:line="260" w:lineRule="atLeast"/>
        <w:ind w:firstLine="0"/>
        <w:rPr>
          <w:sz w:val="20"/>
          <w:szCs w:val="20"/>
        </w:rPr>
      </w:pPr>
      <w:r w:rsidRPr="00070D68">
        <w:rPr>
          <w:sz w:val="20"/>
          <w:szCs w:val="20"/>
        </w:rPr>
        <w:lastRenderedPageBreak/>
        <w:t>(2) Če tretja oseba ne izvrši ali zavrne izvršitev pravnomočnega sklepa za razkritje dokazov oziroma podatkov, izvrši sodišče sklep za razkritje dokazov oziroma podatkov po uradni dolžnosti po pravilih izvršilnega postopka.</w:t>
      </w:r>
    </w:p>
    <w:p w14:paraId="298C802B" w14:textId="77777777" w:rsidR="00694127" w:rsidRPr="00070D68" w:rsidRDefault="00694127" w:rsidP="00694127">
      <w:pPr>
        <w:pStyle w:val="len"/>
        <w:spacing w:before="0" w:line="260" w:lineRule="atLeast"/>
        <w:rPr>
          <w:sz w:val="20"/>
          <w:szCs w:val="20"/>
        </w:rPr>
      </w:pPr>
    </w:p>
    <w:p w14:paraId="32CD6D24" w14:textId="4C60128C" w:rsidR="005A145B" w:rsidRPr="00070D68" w:rsidRDefault="00694127" w:rsidP="005A145B">
      <w:pPr>
        <w:pStyle w:val="len"/>
        <w:numPr>
          <w:ilvl w:val="0"/>
          <w:numId w:val="21"/>
        </w:numPr>
        <w:spacing w:before="0" w:line="260" w:lineRule="atLeast"/>
        <w:ind w:left="0" w:firstLine="0"/>
        <w:rPr>
          <w:sz w:val="20"/>
          <w:szCs w:val="20"/>
        </w:rPr>
      </w:pPr>
      <w:bookmarkStart w:id="56" w:name="_Ref43106217"/>
      <w:r w:rsidRPr="00070D68">
        <w:rPr>
          <w:sz w:val="20"/>
          <w:szCs w:val="20"/>
        </w:rPr>
        <w:t>člen</w:t>
      </w:r>
      <w:bookmarkEnd w:id="56"/>
      <w:r w:rsidR="008E458D">
        <w:rPr>
          <w:sz w:val="20"/>
          <w:szCs w:val="20"/>
        </w:rPr>
        <w:t xml:space="preserve"> </w:t>
      </w:r>
    </w:p>
    <w:p w14:paraId="25B79AB3" w14:textId="77777777" w:rsidR="00694127" w:rsidRPr="00070D68" w:rsidRDefault="00694127" w:rsidP="00694127">
      <w:pPr>
        <w:pStyle w:val="lennaslov"/>
        <w:spacing w:line="260" w:lineRule="atLeast"/>
        <w:rPr>
          <w:sz w:val="20"/>
          <w:szCs w:val="20"/>
        </w:rPr>
      </w:pPr>
      <w:r w:rsidRPr="00070D68">
        <w:rPr>
          <w:sz w:val="20"/>
          <w:szCs w:val="20"/>
        </w:rPr>
        <w:t>(denarna kazen)</w:t>
      </w:r>
    </w:p>
    <w:p w14:paraId="0FB68D7C" w14:textId="77777777" w:rsidR="00694127" w:rsidRPr="00070D68" w:rsidRDefault="00694127" w:rsidP="00694127">
      <w:pPr>
        <w:pStyle w:val="Odstavek"/>
        <w:spacing w:before="0" w:line="260" w:lineRule="atLeast"/>
        <w:ind w:firstLine="0"/>
        <w:rPr>
          <w:sz w:val="20"/>
          <w:szCs w:val="20"/>
        </w:rPr>
      </w:pPr>
    </w:p>
    <w:p w14:paraId="695E9A52" w14:textId="7A19A185" w:rsidR="00694127" w:rsidRPr="00070D68" w:rsidRDefault="00694127" w:rsidP="00694127">
      <w:pPr>
        <w:pStyle w:val="Odstavek"/>
        <w:spacing w:before="0" w:line="260" w:lineRule="atLeast"/>
        <w:ind w:firstLine="0"/>
        <w:rPr>
          <w:sz w:val="20"/>
          <w:szCs w:val="20"/>
        </w:rPr>
      </w:pPr>
      <w:r w:rsidRPr="00070D68">
        <w:rPr>
          <w:sz w:val="20"/>
          <w:szCs w:val="20"/>
        </w:rPr>
        <w:t xml:space="preserve">(1) Če sodišče, ki odloča o odškodninskem zahtevku, odredi ukrepe za varstvo zaupnih podatkov iz šestega odstavka </w:t>
      </w:r>
      <w:r w:rsidR="00C6081E" w:rsidRPr="00070D68">
        <w:fldChar w:fldCharType="begin"/>
      </w:r>
      <w:r w:rsidR="00C6081E" w:rsidRPr="00070D68">
        <w:instrText xml:space="preserve"> REF _Ref42774115 \r \h  \* MERGEFORMAT </w:instrText>
      </w:r>
      <w:r w:rsidR="00C6081E" w:rsidRPr="00070D68">
        <w:fldChar w:fldCharType="separate"/>
      </w:r>
      <w:r w:rsidR="00CC7BCF" w:rsidRPr="00070D68">
        <w:rPr>
          <w:sz w:val="20"/>
          <w:szCs w:val="20"/>
        </w:rPr>
        <w:t>99</w:t>
      </w:r>
      <w:r w:rsidR="00C6081E" w:rsidRPr="00070D68">
        <w:fldChar w:fldCharType="end"/>
      </w:r>
      <w:r w:rsidRPr="00070D68">
        <w:rPr>
          <w:sz w:val="20"/>
          <w:szCs w:val="20"/>
        </w:rPr>
        <w:t>. člena tega zakona, in oseba, ki so ji razkriti zaupni podatki, v času trajanja odškodninskega postopka ne izvrši ukrepa za zavarovanje zaupnih podatkov ali ravna v nasprotju z njim, lahko sodišče izreče denarno kazen fizični osebi v znesku do 5.000 eurov, pravni osebi, samostojnemu podjetniku posamezniku, odvetniku oziroma odvetniškemu kandidatu pa v znesku od 5.000 do 100.000 eurov.</w:t>
      </w:r>
    </w:p>
    <w:p w14:paraId="6D53388B" w14:textId="77777777" w:rsidR="00694127" w:rsidRPr="00070D68" w:rsidRDefault="00694127" w:rsidP="00694127">
      <w:pPr>
        <w:pStyle w:val="Odstavek"/>
        <w:spacing w:before="0" w:line="260" w:lineRule="atLeast"/>
        <w:ind w:firstLine="0"/>
        <w:rPr>
          <w:sz w:val="20"/>
          <w:szCs w:val="20"/>
        </w:rPr>
      </w:pPr>
    </w:p>
    <w:p w14:paraId="2CAD16E5" w14:textId="77777777" w:rsidR="00694127" w:rsidRPr="00070D68" w:rsidRDefault="00694127" w:rsidP="00694127">
      <w:pPr>
        <w:pStyle w:val="Odstavek"/>
        <w:spacing w:before="0" w:line="260" w:lineRule="atLeast"/>
        <w:ind w:firstLine="0"/>
        <w:rPr>
          <w:sz w:val="20"/>
          <w:szCs w:val="20"/>
        </w:rPr>
      </w:pPr>
      <w:r w:rsidRPr="00070D68">
        <w:rPr>
          <w:sz w:val="20"/>
          <w:szCs w:val="20"/>
        </w:rPr>
        <w:t>(2) Če stranka ali tretja oseba uniči ali skrije relevantne dokaze oziroma podatke v času od vložitve zahteve ali predloga za razkritje dokazov oziroma podatkov do odločbe sodišča o razkritju, ji lahko sodišče, ki odloča o odškodninskem zahtevku, izreče denarno kazen v znesku do 5.000 eurov.</w:t>
      </w:r>
    </w:p>
    <w:p w14:paraId="07542656" w14:textId="77777777" w:rsidR="00694127" w:rsidRPr="00070D68" w:rsidRDefault="00694127" w:rsidP="00694127">
      <w:pPr>
        <w:pStyle w:val="Odstavek"/>
        <w:spacing w:before="0" w:line="260" w:lineRule="atLeast"/>
        <w:ind w:firstLine="0"/>
        <w:rPr>
          <w:sz w:val="20"/>
          <w:szCs w:val="20"/>
        </w:rPr>
      </w:pPr>
    </w:p>
    <w:p w14:paraId="424F6E3C" w14:textId="66CC28C0" w:rsidR="00694127" w:rsidRPr="00070D68" w:rsidRDefault="00694127" w:rsidP="00694127">
      <w:pPr>
        <w:pStyle w:val="Odstavek"/>
        <w:spacing w:before="0" w:line="260" w:lineRule="atLeast"/>
        <w:ind w:firstLine="0"/>
        <w:rPr>
          <w:sz w:val="20"/>
          <w:szCs w:val="20"/>
        </w:rPr>
      </w:pPr>
      <w:r w:rsidRPr="00070D68">
        <w:rPr>
          <w:sz w:val="20"/>
          <w:szCs w:val="20"/>
        </w:rPr>
        <w:t>(3) Če stranka ali njen zakoniti zastopnik ravna v nasprotju s</w:t>
      </w:r>
      <w:r w:rsidR="00E448E3" w:rsidRPr="00070D68">
        <w:rPr>
          <w:sz w:val="20"/>
          <w:szCs w:val="20"/>
        </w:rPr>
        <w:t xml:space="preserve"> </w:t>
      </w:r>
      <w:r w:rsidR="00C6081E" w:rsidRPr="00070D68">
        <w:fldChar w:fldCharType="begin"/>
      </w:r>
      <w:r w:rsidR="00C6081E" w:rsidRPr="00070D68">
        <w:instrText xml:space="preserve"> REF _Ref43106291 \r \h  \* MERGEFORMAT </w:instrText>
      </w:r>
      <w:r w:rsidR="00C6081E" w:rsidRPr="00070D68">
        <w:fldChar w:fldCharType="separate"/>
      </w:r>
      <w:r w:rsidR="00CC7BCF" w:rsidRPr="00070D68">
        <w:rPr>
          <w:sz w:val="20"/>
          <w:szCs w:val="20"/>
        </w:rPr>
        <w:t>103</w:t>
      </w:r>
      <w:r w:rsidR="00C6081E" w:rsidRPr="00070D68">
        <w:fldChar w:fldCharType="end"/>
      </w:r>
      <w:r w:rsidRPr="00070D68">
        <w:rPr>
          <w:sz w:val="20"/>
          <w:szCs w:val="20"/>
        </w:rPr>
        <w:t>. člena tega zakona, lahko sodišče izreče denarno kazen fizični osebi v znesku do 500 eurov, pravni osebi, samostojnemu podjetniku posamezniku ali odvetniku oziroma odvetniškemu kandidatu pa v znesku do 5.000 eurov.</w:t>
      </w:r>
    </w:p>
    <w:p w14:paraId="7C44C816" w14:textId="77777777" w:rsidR="00694127" w:rsidRPr="00070D68" w:rsidRDefault="00694127" w:rsidP="00694127">
      <w:pPr>
        <w:pStyle w:val="Odstavek"/>
        <w:spacing w:before="0" w:line="260" w:lineRule="atLeast"/>
        <w:ind w:firstLine="0"/>
        <w:rPr>
          <w:sz w:val="20"/>
          <w:szCs w:val="20"/>
        </w:rPr>
      </w:pPr>
    </w:p>
    <w:p w14:paraId="75BD0174" w14:textId="77777777" w:rsidR="00694127" w:rsidRPr="00070D68" w:rsidRDefault="00694127" w:rsidP="00694127">
      <w:pPr>
        <w:pStyle w:val="Odstavek"/>
        <w:spacing w:before="0" w:line="260" w:lineRule="atLeast"/>
        <w:ind w:firstLine="0"/>
        <w:rPr>
          <w:sz w:val="20"/>
          <w:szCs w:val="20"/>
        </w:rPr>
      </w:pPr>
      <w:r w:rsidRPr="00070D68">
        <w:rPr>
          <w:sz w:val="20"/>
          <w:szCs w:val="20"/>
        </w:rPr>
        <w:t>(4) Sodišče izreče denarno kazen s sklepom. V sklepu določi rok, v katerem mora dolžnik denarno kazen plačati. Rok za plačilo denarne kazni ne sme biti krajši od 15 dni in ne daljši od treh mesecev.</w:t>
      </w:r>
    </w:p>
    <w:p w14:paraId="6EEDBCF1" w14:textId="77777777" w:rsidR="00694127" w:rsidRPr="00070D68" w:rsidRDefault="00694127" w:rsidP="00694127">
      <w:pPr>
        <w:pStyle w:val="Odstavek"/>
        <w:spacing w:before="0" w:line="260" w:lineRule="atLeast"/>
        <w:ind w:firstLine="0"/>
        <w:rPr>
          <w:sz w:val="20"/>
          <w:szCs w:val="20"/>
        </w:rPr>
      </w:pPr>
    </w:p>
    <w:p w14:paraId="317668DB" w14:textId="77777777" w:rsidR="00694127" w:rsidRPr="00070D68" w:rsidRDefault="00694127" w:rsidP="00694127">
      <w:pPr>
        <w:pStyle w:val="Odstavek"/>
        <w:spacing w:before="0" w:line="260" w:lineRule="atLeast"/>
        <w:ind w:firstLine="0"/>
        <w:rPr>
          <w:sz w:val="20"/>
          <w:szCs w:val="20"/>
        </w:rPr>
      </w:pPr>
      <w:r w:rsidRPr="00070D68">
        <w:rPr>
          <w:sz w:val="20"/>
          <w:szCs w:val="20"/>
        </w:rPr>
        <w:t>(5) Zoper sklep o izreku denarne kazni po tem členu je dovoljena pritožba.</w:t>
      </w:r>
    </w:p>
    <w:p w14:paraId="26A1646A" w14:textId="77777777" w:rsidR="00694127" w:rsidRPr="00070D68" w:rsidRDefault="00694127" w:rsidP="00694127">
      <w:pPr>
        <w:pStyle w:val="Odstavek"/>
        <w:spacing w:before="0" w:line="260" w:lineRule="atLeast"/>
        <w:ind w:firstLine="0"/>
        <w:rPr>
          <w:sz w:val="20"/>
          <w:szCs w:val="20"/>
        </w:rPr>
      </w:pPr>
    </w:p>
    <w:p w14:paraId="1895FB98" w14:textId="77777777" w:rsidR="00694127" w:rsidRPr="00070D68" w:rsidRDefault="00694127" w:rsidP="00694127">
      <w:pPr>
        <w:pStyle w:val="Odstavek"/>
        <w:spacing w:before="0" w:line="260" w:lineRule="atLeast"/>
        <w:ind w:firstLine="0"/>
        <w:rPr>
          <w:sz w:val="20"/>
          <w:szCs w:val="20"/>
        </w:rPr>
      </w:pPr>
      <w:r w:rsidRPr="00070D68">
        <w:rPr>
          <w:sz w:val="20"/>
          <w:szCs w:val="20"/>
        </w:rPr>
        <w:t>(6) Če je bila denarna kazen izrečena odvetniku ali odvetniškemu kandidatu, sodišče o tem obvesti odvetniško zbornico.</w:t>
      </w:r>
    </w:p>
    <w:p w14:paraId="4CE1BBD4" w14:textId="77777777" w:rsidR="00694127" w:rsidRPr="00070D68" w:rsidRDefault="00694127" w:rsidP="00694127">
      <w:pPr>
        <w:pStyle w:val="Odstavek"/>
        <w:spacing w:before="0" w:line="260" w:lineRule="atLeast"/>
        <w:ind w:firstLine="0"/>
        <w:rPr>
          <w:sz w:val="20"/>
          <w:szCs w:val="20"/>
        </w:rPr>
      </w:pPr>
    </w:p>
    <w:p w14:paraId="0AEF840B" w14:textId="77777777" w:rsidR="00694127" w:rsidRPr="00070D68" w:rsidRDefault="00694127" w:rsidP="00694127">
      <w:pPr>
        <w:pStyle w:val="Odstavek"/>
        <w:spacing w:before="0" w:line="260" w:lineRule="atLeast"/>
        <w:ind w:firstLine="0"/>
        <w:rPr>
          <w:sz w:val="20"/>
          <w:szCs w:val="20"/>
        </w:rPr>
      </w:pPr>
      <w:r w:rsidRPr="00070D68">
        <w:rPr>
          <w:sz w:val="20"/>
          <w:szCs w:val="20"/>
        </w:rPr>
        <w:t>(7) Denarna kazen, izrečena v skladu z določbami tega člena, ni ovira za izrek kazni ali sankcije zaradi kaznivega dejanja ali prekrška.</w:t>
      </w:r>
    </w:p>
    <w:p w14:paraId="21A94D2D" w14:textId="77777777" w:rsidR="00694127" w:rsidRPr="00070D68" w:rsidRDefault="00694127" w:rsidP="00694127">
      <w:pPr>
        <w:pStyle w:val="len"/>
        <w:spacing w:before="0" w:line="260" w:lineRule="atLeast"/>
        <w:rPr>
          <w:sz w:val="20"/>
          <w:szCs w:val="20"/>
        </w:rPr>
      </w:pPr>
    </w:p>
    <w:p w14:paraId="77026D25" w14:textId="67A4A8BB" w:rsidR="00694127" w:rsidRPr="00070D68" w:rsidRDefault="005A145B" w:rsidP="00694127">
      <w:pPr>
        <w:pStyle w:val="len"/>
        <w:numPr>
          <w:ilvl w:val="0"/>
          <w:numId w:val="21"/>
        </w:numPr>
        <w:spacing w:before="0" w:line="260" w:lineRule="atLeast"/>
        <w:ind w:left="0" w:firstLine="0"/>
        <w:rPr>
          <w:sz w:val="20"/>
          <w:szCs w:val="20"/>
        </w:rPr>
      </w:pPr>
      <w:r w:rsidRPr="00070D68">
        <w:rPr>
          <w:sz w:val="20"/>
          <w:szCs w:val="20"/>
        </w:rPr>
        <w:t>č</w:t>
      </w:r>
      <w:r w:rsidR="00C4449A" w:rsidRPr="00070D68">
        <w:rPr>
          <w:sz w:val="20"/>
          <w:szCs w:val="20"/>
        </w:rPr>
        <w:t>len</w:t>
      </w:r>
      <w:r w:rsidRPr="00070D68">
        <w:rPr>
          <w:sz w:val="20"/>
          <w:szCs w:val="20"/>
        </w:rPr>
        <w:t xml:space="preserve"> </w:t>
      </w:r>
    </w:p>
    <w:p w14:paraId="33220E51" w14:textId="77777777" w:rsidR="00694127" w:rsidRPr="00070D68" w:rsidRDefault="00694127" w:rsidP="00694127">
      <w:pPr>
        <w:pStyle w:val="lennaslov"/>
        <w:spacing w:line="260" w:lineRule="atLeast"/>
        <w:rPr>
          <w:sz w:val="20"/>
          <w:szCs w:val="20"/>
        </w:rPr>
      </w:pPr>
      <w:r w:rsidRPr="00070D68">
        <w:rPr>
          <w:sz w:val="20"/>
          <w:szCs w:val="20"/>
        </w:rPr>
        <w:t>(učinek odločbe organa, pristojnega za varstvo konkurence)</w:t>
      </w:r>
    </w:p>
    <w:p w14:paraId="3C8C063A" w14:textId="77777777" w:rsidR="00694127" w:rsidRPr="00070D68" w:rsidRDefault="00694127" w:rsidP="00694127">
      <w:pPr>
        <w:pStyle w:val="Odstavek"/>
        <w:spacing w:before="0" w:line="260" w:lineRule="atLeast"/>
        <w:ind w:firstLine="0"/>
        <w:rPr>
          <w:sz w:val="20"/>
          <w:szCs w:val="20"/>
        </w:rPr>
      </w:pPr>
    </w:p>
    <w:p w14:paraId="62D7BFE0" w14:textId="77777777" w:rsidR="00694127" w:rsidRPr="00070D68" w:rsidRDefault="00694127" w:rsidP="00694127">
      <w:pPr>
        <w:pStyle w:val="Odstavek"/>
        <w:spacing w:before="0" w:line="260" w:lineRule="atLeast"/>
        <w:ind w:firstLine="0"/>
        <w:rPr>
          <w:sz w:val="20"/>
          <w:szCs w:val="20"/>
        </w:rPr>
      </w:pPr>
      <w:r w:rsidRPr="00070D68">
        <w:rPr>
          <w:sz w:val="20"/>
          <w:szCs w:val="20"/>
        </w:rPr>
        <w:t>(1) Sodišče je vezano na pravnomočno odločbo agencije o kršitvi ali pravnomočno odločbo o kršitvi, izdano v postopku sodnega varstva zoper odločbo agencije.</w:t>
      </w:r>
    </w:p>
    <w:p w14:paraId="09E8E84B" w14:textId="77777777" w:rsidR="00694127" w:rsidRPr="00070D68" w:rsidRDefault="00694127" w:rsidP="00694127">
      <w:pPr>
        <w:pStyle w:val="Odstavek"/>
        <w:spacing w:before="0" w:line="260" w:lineRule="atLeast"/>
        <w:ind w:firstLine="0"/>
        <w:rPr>
          <w:sz w:val="20"/>
          <w:szCs w:val="20"/>
        </w:rPr>
      </w:pPr>
    </w:p>
    <w:p w14:paraId="472438A6" w14:textId="77777777" w:rsidR="00694127" w:rsidRPr="00070D68" w:rsidRDefault="00694127" w:rsidP="00694127">
      <w:pPr>
        <w:pStyle w:val="Odstavek"/>
        <w:spacing w:before="0" w:line="260" w:lineRule="atLeast"/>
        <w:ind w:firstLine="0"/>
        <w:rPr>
          <w:sz w:val="20"/>
          <w:szCs w:val="20"/>
        </w:rPr>
      </w:pPr>
      <w:r w:rsidRPr="00070D68">
        <w:rPr>
          <w:sz w:val="20"/>
          <w:szCs w:val="20"/>
        </w:rPr>
        <w:t>(2) Če je obstoj kršitve konkurenčnega prava ugotovljen s pravnomočno odločbo organa, pristojnega za varstvo konkurence druge države članice ali pravnomočno odločbo sodišča druge države članice, ki je na podlagi rednega pravnega sredstva pristojno za presojo odločb organa, pristojnega za varstvo konkurence druge države članice, se domneva, da so kršitelji, določeni v odločbi o kršitvi, ravnali protipravno, pri čemer je dopusten nasproten dokaz.</w:t>
      </w:r>
    </w:p>
    <w:p w14:paraId="539E0302" w14:textId="77777777" w:rsidR="00694127" w:rsidRPr="00070D68" w:rsidRDefault="00694127" w:rsidP="00694127">
      <w:pPr>
        <w:pStyle w:val="Odstavek"/>
        <w:spacing w:before="0" w:line="260" w:lineRule="atLeast"/>
        <w:ind w:firstLine="0"/>
        <w:rPr>
          <w:sz w:val="20"/>
          <w:szCs w:val="20"/>
        </w:rPr>
      </w:pPr>
    </w:p>
    <w:p w14:paraId="6FE6413C" w14:textId="77777777" w:rsidR="00694127" w:rsidRPr="00070D68" w:rsidRDefault="00694127" w:rsidP="00694127">
      <w:pPr>
        <w:pStyle w:val="Odstavek"/>
        <w:spacing w:before="0" w:line="260" w:lineRule="atLeast"/>
        <w:ind w:firstLine="0"/>
        <w:rPr>
          <w:sz w:val="20"/>
          <w:szCs w:val="20"/>
        </w:rPr>
      </w:pPr>
      <w:r w:rsidRPr="00070D68">
        <w:rPr>
          <w:sz w:val="20"/>
          <w:szCs w:val="20"/>
        </w:rPr>
        <w:t>(3) Obveznosti iz prvega in prejšnjega odstavka tega člena ne posegata v pravice in obveznosti na podlagi 267. člena Pogodbe o delovanju Evropske unije.</w:t>
      </w:r>
    </w:p>
    <w:p w14:paraId="6F618F02" w14:textId="77777777" w:rsidR="00694127" w:rsidRPr="00070D68" w:rsidRDefault="00694127" w:rsidP="00694127">
      <w:pPr>
        <w:pStyle w:val="len"/>
        <w:spacing w:before="0" w:line="260" w:lineRule="atLeast"/>
        <w:rPr>
          <w:sz w:val="20"/>
          <w:szCs w:val="20"/>
        </w:rPr>
      </w:pPr>
    </w:p>
    <w:p w14:paraId="0CB83571" w14:textId="62A174B7" w:rsidR="00694127" w:rsidRPr="00070D68" w:rsidRDefault="005A145B" w:rsidP="005A145B">
      <w:pPr>
        <w:pStyle w:val="len"/>
        <w:numPr>
          <w:ilvl w:val="0"/>
          <w:numId w:val="21"/>
        </w:numPr>
        <w:spacing w:before="0" w:line="260" w:lineRule="atLeast"/>
        <w:ind w:left="0" w:firstLine="0"/>
        <w:rPr>
          <w:sz w:val="20"/>
          <w:szCs w:val="20"/>
        </w:rPr>
      </w:pPr>
      <w:r w:rsidRPr="00070D68">
        <w:rPr>
          <w:sz w:val="20"/>
          <w:szCs w:val="20"/>
        </w:rPr>
        <w:t>č</w:t>
      </w:r>
      <w:r w:rsidR="00C4449A" w:rsidRPr="00070D68">
        <w:rPr>
          <w:sz w:val="20"/>
          <w:szCs w:val="20"/>
        </w:rPr>
        <w:t>len</w:t>
      </w:r>
      <w:r w:rsidR="008E458D">
        <w:rPr>
          <w:sz w:val="20"/>
          <w:szCs w:val="20"/>
        </w:rPr>
        <w:t xml:space="preserve"> </w:t>
      </w:r>
    </w:p>
    <w:p w14:paraId="11E6F151" w14:textId="77777777" w:rsidR="00694127" w:rsidRPr="00070D68" w:rsidRDefault="00694127" w:rsidP="00694127">
      <w:pPr>
        <w:pStyle w:val="lennaslov"/>
        <w:spacing w:line="260" w:lineRule="atLeast"/>
        <w:rPr>
          <w:sz w:val="20"/>
          <w:szCs w:val="20"/>
        </w:rPr>
      </w:pPr>
      <w:r w:rsidRPr="00070D68">
        <w:rPr>
          <w:sz w:val="20"/>
          <w:szCs w:val="20"/>
        </w:rPr>
        <w:t>(posebna pravila glede solidarne odgovornosti za mala in srednja podjetja)</w:t>
      </w:r>
    </w:p>
    <w:p w14:paraId="63C46BEB" w14:textId="77777777" w:rsidR="00694127" w:rsidRPr="00070D68" w:rsidRDefault="00694127" w:rsidP="00694127">
      <w:pPr>
        <w:pStyle w:val="Odstavek"/>
        <w:spacing w:before="0" w:line="260" w:lineRule="atLeast"/>
        <w:ind w:firstLine="0"/>
        <w:rPr>
          <w:sz w:val="20"/>
          <w:szCs w:val="20"/>
        </w:rPr>
      </w:pPr>
    </w:p>
    <w:p w14:paraId="016CF8C2" w14:textId="77777777" w:rsidR="00694127" w:rsidRPr="00070D68" w:rsidRDefault="00694127" w:rsidP="00694127">
      <w:pPr>
        <w:pStyle w:val="Odstavek"/>
        <w:spacing w:before="0" w:line="260" w:lineRule="atLeast"/>
        <w:ind w:firstLine="0"/>
        <w:rPr>
          <w:sz w:val="20"/>
          <w:szCs w:val="20"/>
        </w:rPr>
      </w:pPr>
      <w:r w:rsidRPr="00070D68">
        <w:rPr>
          <w:sz w:val="20"/>
          <w:szCs w:val="20"/>
        </w:rPr>
        <w:lastRenderedPageBreak/>
        <w:t>(1) Kršitelj, ki ima manj kot 250 zaposlenih ter letni promet, ki ne presega 50 milijonov eurov, ali letno bilančno vsoto, ki ne presega 43 milijonov eurov, je odgovoren le svojim neposrednim in posrednim kupcem, če dokaže, da:</w:t>
      </w:r>
    </w:p>
    <w:p w14:paraId="4C8FCA8C" w14:textId="77777777" w:rsidR="00694127" w:rsidRPr="00070D68" w:rsidRDefault="00694127" w:rsidP="00694127">
      <w:pPr>
        <w:pStyle w:val="rkovnatokazaodstavkom"/>
        <w:numPr>
          <w:ilvl w:val="0"/>
          <w:numId w:val="28"/>
        </w:numPr>
        <w:spacing w:line="260" w:lineRule="atLeast"/>
        <w:rPr>
          <w:sz w:val="20"/>
          <w:szCs w:val="20"/>
        </w:rPr>
      </w:pPr>
      <w:r w:rsidRPr="00070D68">
        <w:rPr>
          <w:sz w:val="20"/>
          <w:szCs w:val="20"/>
        </w:rPr>
        <w:t>je njegov tržni delež na upoštevnem trgu v času kršitve konkurenčnega prava ves čas pod 5 %, in</w:t>
      </w:r>
    </w:p>
    <w:p w14:paraId="435A2CCF" w14:textId="77777777" w:rsidR="00694127" w:rsidRPr="00070D68" w:rsidRDefault="00694127" w:rsidP="00694127">
      <w:pPr>
        <w:pStyle w:val="rkovnatokazaodstavkom"/>
        <w:numPr>
          <w:ilvl w:val="0"/>
          <w:numId w:val="28"/>
        </w:numPr>
        <w:spacing w:line="260" w:lineRule="atLeast"/>
        <w:rPr>
          <w:sz w:val="20"/>
          <w:szCs w:val="20"/>
        </w:rPr>
      </w:pPr>
      <w:r w:rsidRPr="00070D68">
        <w:rPr>
          <w:sz w:val="20"/>
          <w:szCs w:val="20"/>
        </w:rPr>
        <w:t>bi uporaba splošnih pravil o solidarni odgovornosti nepopravljivo ogrozila njegovo gospodarsko sposobnost preživetja, njegova sredstva pa bi izgubila celotno vrednost.</w:t>
      </w:r>
    </w:p>
    <w:p w14:paraId="7575DF3B" w14:textId="77777777" w:rsidR="00694127" w:rsidRPr="00070D68" w:rsidRDefault="00694127" w:rsidP="00694127">
      <w:pPr>
        <w:pStyle w:val="Odstavek"/>
        <w:spacing w:before="0" w:line="260" w:lineRule="atLeast"/>
        <w:ind w:firstLine="0"/>
        <w:rPr>
          <w:sz w:val="20"/>
          <w:szCs w:val="20"/>
        </w:rPr>
      </w:pPr>
    </w:p>
    <w:p w14:paraId="4601D910" w14:textId="77777777" w:rsidR="00694127" w:rsidRPr="00070D68" w:rsidRDefault="00694127" w:rsidP="00694127">
      <w:pPr>
        <w:pStyle w:val="Odstavek"/>
        <w:spacing w:before="0" w:line="260" w:lineRule="atLeast"/>
        <w:ind w:firstLine="0"/>
        <w:rPr>
          <w:sz w:val="20"/>
          <w:szCs w:val="20"/>
        </w:rPr>
      </w:pPr>
      <w:r w:rsidRPr="00070D68">
        <w:rPr>
          <w:sz w:val="20"/>
          <w:szCs w:val="20"/>
        </w:rPr>
        <w:t>(2) Kršitelj iz prejšnjega odstavka je solidarno odgovoren tudi drugim oškodovancem, če ti od drugih podjetij, ki so odgovorna za isto kršitev konkurenčnega prava, ne morejo pridobiti popolne odškodnine.</w:t>
      </w:r>
    </w:p>
    <w:p w14:paraId="4FF113C0" w14:textId="77777777" w:rsidR="00694127" w:rsidRPr="00070D68" w:rsidRDefault="00694127" w:rsidP="00694127">
      <w:pPr>
        <w:pStyle w:val="Odstavek"/>
        <w:spacing w:before="0" w:line="260" w:lineRule="atLeast"/>
        <w:ind w:firstLine="0"/>
        <w:rPr>
          <w:sz w:val="20"/>
          <w:szCs w:val="20"/>
        </w:rPr>
      </w:pPr>
    </w:p>
    <w:p w14:paraId="6E8F9DE4" w14:textId="77777777" w:rsidR="00694127" w:rsidRPr="00070D68" w:rsidRDefault="00694127" w:rsidP="00694127">
      <w:pPr>
        <w:pStyle w:val="Odstavek"/>
        <w:spacing w:before="0" w:line="260" w:lineRule="atLeast"/>
        <w:ind w:firstLine="0"/>
        <w:rPr>
          <w:sz w:val="20"/>
          <w:szCs w:val="20"/>
        </w:rPr>
      </w:pPr>
      <w:r w:rsidRPr="00070D68">
        <w:rPr>
          <w:sz w:val="20"/>
          <w:szCs w:val="20"/>
        </w:rPr>
        <w:t>(3) Določba prvega odstavka tega člena se ne uporablja, če je:</w:t>
      </w:r>
    </w:p>
    <w:p w14:paraId="16A9184F" w14:textId="77777777" w:rsidR="00694127" w:rsidRPr="00070D68" w:rsidRDefault="00694127" w:rsidP="00694127">
      <w:pPr>
        <w:pStyle w:val="rkovnatokazaodstavkom"/>
        <w:numPr>
          <w:ilvl w:val="0"/>
          <w:numId w:val="28"/>
        </w:numPr>
        <w:spacing w:line="260" w:lineRule="atLeast"/>
        <w:rPr>
          <w:sz w:val="20"/>
          <w:szCs w:val="20"/>
        </w:rPr>
      </w:pPr>
      <w:r w:rsidRPr="00070D68">
        <w:rPr>
          <w:sz w:val="20"/>
          <w:szCs w:val="20"/>
        </w:rPr>
        <w:t>imel kršitelj vlogo vodje pri kršitvi konkurenčnega prava ali je prisilil druga podjetja k sodelovanju pri kršitvi, ali</w:t>
      </w:r>
    </w:p>
    <w:p w14:paraId="70165880" w14:textId="77777777" w:rsidR="00694127" w:rsidRPr="00070D68" w:rsidRDefault="00694127" w:rsidP="00694127">
      <w:pPr>
        <w:pStyle w:val="rkovnatokazaodstavkom"/>
        <w:numPr>
          <w:ilvl w:val="0"/>
          <w:numId w:val="28"/>
        </w:numPr>
        <w:spacing w:line="260" w:lineRule="atLeast"/>
        <w:rPr>
          <w:sz w:val="20"/>
          <w:szCs w:val="20"/>
        </w:rPr>
      </w:pPr>
      <w:r w:rsidRPr="00070D68">
        <w:rPr>
          <w:sz w:val="20"/>
          <w:szCs w:val="20"/>
        </w:rPr>
        <w:t>bila zoper kršitelja predhodno izdana pravnomočna upravna ali sodna odločba o kršitvi konkurenčnega prava, ki ni povezana z zatrjevano kršitvijo konkurenčnega prava v odškodninskem zahtevku.</w:t>
      </w:r>
    </w:p>
    <w:p w14:paraId="244E237B" w14:textId="55AAD02F" w:rsidR="00694127" w:rsidRDefault="00694127" w:rsidP="00694127">
      <w:pPr>
        <w:pStyle w:val="len"/>
        <w:spacing w:before="0" w:line="260" w:lineRule="atLeast"/>
        <w:rPr>
          <w:sz w:val="20"/>
          <w:szCs w:val="20"/>
        </w:rPr>
      </w:pPr>
    </w:p>
    <w:p w14:paraId="64B3FE9F" w14:textId="3AD76042" w:rsidR="00694127" w:rsidRPr="00070D68" w:rsidRDefault="005A145B" w:rsidP="00694127">
      <w:pPr>
        <w:pStyle w:val="len"/>
        <w:numPr>
          <w:ilvl w:val="0"/>
          <w:numId w:val="21"/>
        </w:numPr>
        <w:spacing w:before="0" w:line="260" w:lineRule="atLeast"/>
        <w:ind w:left="0" w:firstLine="0"/>
        <w:rPr>
          <w:sz w:val="20"/>
          <w:szCs w:val="20"/>
        </w:rPr>
      </w:pPr>
      <w:r w:rsidRPr="00070D68">
        <w:rPr>
          <w:sz w:val="20"/>
          <w:szCs w:val="20"/>
        </w:rPr>
        <w:t>č</w:t>
      </w:r>
      <w:r w:rsidR="00C4449A" w:rsidRPr="00070D68">
        <w:rPr>
          <w:sz w:val="20"/>
          <w:szCs w:val="20"/>
        </w:rPr>
        <w:t>len</w:t>
      </w:r>
      <w:r w:rsidR="008E458D">
        <w:rPr>
          <w:sz w:val="20"/>
          <w:szCs w:val="20"/>
        </w:rPr>
        <w:t xml:space="preserve"> </w:t>
      </w:r>
    </w:p>
    <w:p w14:paraId="683C0AE7" w14:textId="77777777" w:rsidR="00694127" w:rsidRPr="00070D68" w:rsidRDefault="00694127" w:rsidP="00694127">
      <w:pPr>
        <w:pStyle w:val="lennaslov"/>
        <w:spacing w:line="260" w:lineRule="atLeast"/>
        <w:rPr>
          <w:sz w:val="20"/>
          <w:szCs w:val="20"/>
        </w:rPr>
      </w:pPr>
      <w:r w:rsidRPr="00070D68">
        <w:rPr>
          <w:sz w:val="20"/>
          <w:szCs w:val="20"/>
        </w:rPr>
        <w:t>(posebna pravila glede solidarne odgovornosti za kršitelja, ki mu je odpuščena sankcija)</w:t>
      </w:r>
    </w:p>
    <w:p w14:paraId="627B2465" w14:textId="77777777" w:rsidR="00694127" w:rsidRPr="00070D68" w:rsidRDefault="00694127" w:rsidP="00694127">
      <w:pPr>
        <w:pStyle w:val="Odstavek"/>
        <w:spacing w:before="0" w:line="260" w:lineRule="atLeast"/>
        <w:ind w:firstLine="0"/>
        <w:rPr>
          <w:sz w:val="20"/>
          <w:szCs w:val="20"/>
        </w:rPr>
      </w:pPr>
    </w:p>
    <w:p w14:paraId="293026C9" w14:textId="77777777" w:rsidR="00694127" w:rsidRPr="00070D68" w:rsidRDefault="00694127" w:rsidP="00694127">
      <w:pPr>
        <w:pStyle w:val="Odstavek"/>
        <w:spacing w:before="0" w:line="260" w:lineRule="atLeast"/>
        <w:ind w:firstLine="0"/>
        <w:rPr>
          <w:sz w:val="20"/>
          <w:szCs w:val="20"/>
        </w:rPr>
      </w:pPr>
      <w:r w:rsidRPr="00070D68">
        <w:rPr>
          <w:sz w:val="20"/>
          <w:szCs w:val="20"/>
        </w:rPr>
        <w:t>(1) Kršitelj, ki mu je odpuščena sankcija, je solidarno odgovoren le:</w:t>
      </w:r>
    </w:p>
    <w:p w14:paraId="374CBCAB" w14:textId="77777777" w:rsidR="00694127" w:rsidRPr="00070D68" w:rsidRDefault="00694127" w:rsidP="00694127">
      <w:pPr>
        <w:pStyle w:val="rkovnatokazaodstavkom"/>
        <w:numPr>
          <w:ilvl w:val="0"/>
          <w:numId w:val="28"/>
        </w:numPr>
        <w:spacing w:line="260" w:lineRule="atLeast"/>
        <w:rPr>
          <w:sz w:val="20"/>
          <w:szCs w:val="20"/>
        </w:rPr>
      </w:pPr>
      <w:r w:rsidRPr="00070D68">
        <w:rPr>
          <w:sz w:val="20"/>
          <w:szCs w:val="20"/>
        </w:rPr>
        <w:t>svojim neposrednim ali posrednim kupcem ali dobaviteljem, in</w:t>
      </w:r>
    </w:p>
    <w:p w14:paraId="15EEC92F" w14:textId="77777777" w:rsidR="00694127" w:rsidRPr="00070D68" w:rsidRDefault="00694127" w:rsidP="00694127">
      <w:pPr>
        <w:pStyle w:val="rkovnatokazaodstavkom"/>
        <w:numPr>
          <w:ilvl w:val="0"/>
          <w:numId w:val="28"/>
        </w:numPr>
        <w:spacing w:line="260" w:lineRule="atLeast"/>
        <w:rPr>
          <w:sz w:val="20"/>
          <w:szCs w:val="20"/>
        </w:rPr>
      </w:pPr>
      <w:r w:rsidRPr="00070D68">
        <w:rPr>
          <w:sz w:val="20"/>
          <w:szCs w:val="20"/>
        </w:rPr>
        <w:t>drugim oškodovancem, če ti od drugih podjetij, ki so odgovorna za isto kršitev konkurenčnega prava, ne morejo pridobiti popolne odškodnine.</w:t>
      </w:r>
    </w:p>
    <w:p w14:paraId="04A8DA7B" w14:textId="77777777" w:rsidR="00694127" w:rsidRPr="00070D68" w:rsidRDefault="00694127" w:rsidP="00694127">
      <w:pPr>
        <w:pStyle w:val="Odstavek"/>
        <w:spacing w:before="0" w:line="260" w:lineRule="atLeast"/>
        <w:ind w:firstLine="0"/>
        <w:rPr>
          <w:sz w:val="20"/>
          <w:szCs w:val="20"/>
        </w:rPr>
      </w:pPr>
    </w:p>
    <w:p w14:paraId="5CD26252" w14:textId="77777777" w:rsidR="00694127" w:rsidRPr="00070D68" w:rsidRDefault="00694127" w:rsidP="00694127">
      <w:pPr>
        <w:pStyle w:val="Odstavek"/>
        <w:spacing w:before="0" w:line="260" w:lineRule="atLeast"/>
        <w:ind w:firstLine="0"/>
        <w:rPr>
          <w:sz w:val="20"/>
          <w:szCs w:val="20"/>
        </w:rPr>
      </w:pPr>
      <w:r w:rsidRPr="00070D68">
        <w:rPr>
          <w:sz w:val="20"/>
          <w:szCs w:val="20"/>
        </w:rPr>
        <w:t>(2) Zastaranje odškodninske terjatve zaradi kršitev konkurenčnega prava, ki jo je povzročilo več oseb skupaj, ne teče med kršiteljem, ki mu je odpuščena sankcija, in oškodovancem, ki ni njegov neposreden ali posreden kupec ali dobavitelj, v času od dneva, ko je oškodovanec vložil odškodninski zahtevek zoper druge kršitelje, in se nadaljuje naslednji dan, odkar oškodovanec ni mogel pridobiti popolne odškodnine od drugih solidarnih dolžnikov. Čas, ki je pretekel pred zadržanjem, se všteje v zastaralni rok.</w:t>
      </w:r>
    </w:p>
    <w:p w14:paraId="0E12C221" w14:textId="77777777" w:rsidR="00694127" w:rsidRPr="00070D68" w:rsidRDefault="00694127" w:rsidP="00694127">
      <w:pPr>
        <w:pStyle w:val="Odstavek"/>
        <w:spacing w:before="0" w:line="260" w:lineRule="atLeast"/>
        <w:ind w:firstLine="0"/>
        <w:rPr>
          <w:sz w:val="20"/>
          <w:szCs w:val="20"/>
        </w:rPr>
      </w:pPr>
    </w:p>
    <w:p w14:paraId="00AE1368" w14:textId="77777777" w:rsidR="00694127" w:rsidRPr="00070D68" w:rsidRDefault="00694127" w:rsidP="00694127">
      <w:pPr>
        <w:pStyle w:val="Odstavek"/>
        <w:spacing w:before="0" w:line="260" w:lineRule="atLeast"/>
        <w:ind w:firstLine="0"/>
        <w:rPr>
          <w:sz w:val="20"/>
          <w:szCs w:val="20"/>
        </w:rPr>
      </w:pPr>
      <w:r w:rsidRPr="00070D68">
        <w:rPr>
          <w:sz w:val="20"/>
          <w:szCs w:val="20"/>
        </w:rPr>
        <w:t>(3) Ne glede na pravico solidarnega dolžnika, da zahteva od drugega solidarnega dolžnika, da mu povrne tisto, kar je plačal zanj, znesek plačila solidarnega dolžnika, ki mu je odpuščena sankcija, ne sme preseči višine škode, ki jo je ta povzročil svojim neposrednim ali posrednim kupcem ali dobaviteljem.</w:t>
      </w:r>
    </w:p>
    <w:p w14:paraId="312B1EBA" w14:textId="77777777" w:rsidR="00694127" w:rsidRPr="00070D68" w:rsidRDefault="00694127" w:rsidP="00694127">
      <w:pPr>
        <w:pStyle w:val="Odstavek"/>
        <w:spacing w:before="0" w:line="260" w:lineRule="atLeast"/>
        <w:ind w:firstLine="0"/>
        <w:rPr>
          <w:sz w:val="20"/>
          <w:szCs w:val="20"/>
        </w:rPr>
      </w:pPr>
    </w:p>
    <w:p w14:paraId="5E4683E9" w14:textId="77777777" w:rsidR="00694127" w:rsidRPr="00070D68" w:rsidRDefault="00694127" w:rsidP="00694127">
      <w:pPr>
        <w:pStyle w:val="Odstavek"/>
        <w:spacing w:before="0" w:line="260" w:lineRule="atLeast"/>
        <w:ind w:firstLine="0"/>
        <w:rPr>
          <w:sz w:val="20"/>
          <w:szCs w:val="20"/>
        </w:rPr>
      </w:pPr>
      <w:r w:rsidRPr="00070D68">
        <w:rPr>
          <w:sz w:val="20"/>
          <w:szCs w:val="20"/>
        </w:rPr>
        <w:t>(4) Solidarni dolžnik, ki mu je odpuščena sankcija, povrne drugim solidarnim dolžnikom, ki so plačali škodo, povzročeno s kršitvijo konkurenčnega prava in je nastala oškodovancem, ki niso neposredni ali posredni kupci ali dobavitelji kršiteljev, regresni zahtevek, ki se odmeri glede na njegov delež odgovornosti za to škodo.</w:t>
      </w:r>
    </w:p>
    <w:p w14:paraId="523F6BC8" w14:textId="77777777" w:rsidR="00694127" w:rsidRPr="00070D68" w:rsidRDefault="00694127" w:rsidP="00694127">
      <w:pPr>
        <w:pStyle w:val="len"/>
        <w:spacing w:before="0" w:line="260" w:lineRule="atLeast"/>
        <w:rPr>
          <w:sz w:val="20"/>
          <w:szCs w:val="20"/>
        </w:rPr>
      </w:pPr>
    </w:p>
    <w:p w14:paraId="6616A9A0" w14:textId="72F34673" w:rsidR="00694127" w:rsidRPr="00070D68" w:rsidRDefault="005A145B" w:rsidP="00694127">
      <w:pPr>
        <w:pStyle w:val="len"/>
        <w:numPr>
          <w:ilvl w:val="0"/>
          <w:numId w:val="21"/>
        </w:numPr>
        <w:spacing w:before="0" w:line="260" w:lineRule="atLeast"/>
        <w:ind w:left="0" w:firstLine="0"/>
        <w:rPr>
          <w:sz w:val="20"/>
          <w:szCs w:val="20"/>
        </w:rPr>
      </w:pPr>
      <w:r w:rsidRPr="00070D68">
        <w:rPr>
          <w:sz w:val="20"/>
          <w:szCs w:val="20"/>
        </w:rPr>
        <w:t>č</w:t>
      </w:r>
      <w:r w:rsidR="00694127" w:rsidRPr="00070D68">
        <w:rPr>
          <w:sz w:val="20"/>
          <w:szCs w:val="20"/>
        </w:rPr>
        <w:t>len</w:t>
      </w:r>
      <w:r w:rsidR="008E458D">
        <w:rPr>
          <w:sz w:val="20"/>
          <w:szCs w:val="20"/>
        </w:rPr>
        <w:t xml:space="preserve"> </w:t>
      </w:r>
    </w:p>
    <w:p w14:paraId="0E765464" w14:textId="77777777" w:rsidR="00694127" w:rsidRPr="00070D68" w:rsidRDefault="00694127" w:rsidP="00694127">
      <w:pPr>
        <w:pStyle w:val="lennaslov"/>
        <w:spacing w:line="260" w:lineRule="atLeast"/>
        <w:rPr>
          <w:sz w:val="20"/>
          <w:szCs w:val="20"/>
        </w:rPr>
      </w:pPr>
      <w:r w:rsidRPr="00070D68">
        <w:rPr>
          <w:sz w:val="20"/>
          <w:szCs w:val="20"/>
        </w:rPr>
        <w:t>(zastaranje)</w:t>
      </w:r>
    </w:p>
    <w:p w14:paraId="6C903E11" w14:textId="77777777" w:rsidR="00694127" w:rsidRPr="00070D68" w:rsidRDefault="00694127" w:rsidP="00694127">
      <w:pPr>
        <w:pStyle w:val="Odstavek"/>
        <w:spacing w:before="0" w:line="260" w:lineRule="atLeast"/>
        <w:ind w:firstLine="0"/>
        <w:rPr>
          <w:sz w:val="20"/>
          <w:szCs w:val="20"/>
        </w:rPr>
      </w:pPr>
    </w:p>
    <w:p w14:paraId="74AA05CA" w14:textId="77777777" w:rsidR="00694127" w:rsidRPr="00070D68" w:rsidRDefault="00694127" w:rsidP="00694127">
      <w:pPr>
        <w:pStyle w:val="Odstavek"/>
        <w:spacing w:before="0" w:line="260" w:lineRule="atLeast"/>
        <w:ind w:firstLine="0"/>
        <w:rPr>
          <w:sz w:val="20"/>
          <w:szCs w:val="20"/>
        </w:rPr>
      </w:pPr>
      <w:r w:rsidRPr="00070D68">
        <w:rPr>
          <w:sz w:val="20"/>
          <w:szCs w:val="20"/>
        </w:rPr>
        <w:t>(1) Terjatev za povrnitev povzročene škode zaradi kršitev konkurenčnega prava zastara v roku petih let, odkar je kršitev konkurenčnega prava prenehala in odkar je tožnik izvedel ali se od njega razumno pričakuje, da je lahko izvedel za:</w:t>
      </w:r>
    </w:p>
    <w:p w14:paraId="39ACFAB6" w14:textId="77777777" w:rsidR="00694127" w:rsidRPr="00070D68" w:rsidRDefault="00694127" w:rsidP="00694127">
      <w:pPr>
        <w:pStyle w:val="rkovnatokazaodstavkom"/>
        <w:numPr>
          <w:ilvl w:val="0"/>
          <w:numId w:val="28"/>
        </w:numPr>
        <w:spacing w:line="260" w:lineRule="atLeast"/>
        <w:rPr>
          <w:sz w:val="20"/>
          <w:szCs w:val="20"/>
        </w:rPr>
      </w:pPr>
      <w:r w:rsidRPr="00070D68">
        <w:rPr>
          <w:sz w:val="20"/>
          <w:szCs w:val="20"/>
        </w:rPr>
        <w:t>ravnanje kršitelja in dejstvo, da to ravnanje predstavlja kršitev konkurenčnega prava,</w:t>
      </w:r>
    </w:p>
    <w:p w14:paraId="3C1AFA59" w14:textId="77777777" w:rsidR="00694127" w:rsidRPr="00070D68" w:rsidRDefault="00694127" w:rsidP="00694127">
      <w:pPr>
        <w:pStyle w:val="rkovnatokazaodstavkom"/>
        <w:numPr>
          <w:ilvl w:val="0"/>
          <w:numId w:val="28"/>
        </w:numPr>
        <w:spacing w:line="260" w:lineRule="atLeast"/>
        <w:rPr>
          <w:sz w:val="20"/>
          <w:szCs w:val="20"/>
        </w:rPr>
      </w:pPr>
      <w:r w:rsidRPr="00070D68">
        <w:rPr>
          <w:sz w:val="20"/>
          <w:szCs w:val="20"/>
        </w:rPr>
        <w:t>škodo, ki je nastala zaradi kršitev konkurenčnega prava, in</w:t>
      </w:r>
    </w:p>
    <w:p w14:paraId="72030730" w14:textId="77777777" w:rsidR="00694127" w:rsidRPr="00070D68" w:rsidRDefault="00694127" w:rsidP="00694127">
      <w:pPr>
        <w:pStyle w:val="rkovnatokazaodstavkom"/>
        <w:numPr>
          <w:ilvl w:val="0"/>
          <w:numId w:val="28"/>
        </w:numPr>
        <w:spacing w:line="260" w:lineRule="atLeast"/>
        <w:rPr>
          <w:sz w:val="20"/>
          <w:szCs w:val="20"/>
        </w:rPr>
      </w:pPr>
      <w:r w:rsidRPr="00070D68">
        <w:rPr>
          <w:sz w:val="20"/>
          <w:szCs w:val="20"/>
        </w:rPr>
        <w:t>kršitelja.</w:t>
      </w:r>
    </w:p>
    <w:p w14:paraId="7937BAFD" w14:textId="77777777" w:rsidR="00694127" w:rsidRPr="00070D68" w:rsidRDefault="00694127" w:rsidP="00694127">
      <w:pPr>
        <w:pStyle w:val="Odstavek"/>
        <w:spacing w:before="0" w:line="260" w:lineRule="atLeast"/>
        <w:ind w:firstLine="0"/>
        <w:rPr>
          <w:sz w:val="20"/>
          <w:szCs w:val="20"/>
        </w:rPr>
      </w:pPr>
    </w:p>
    <w:p w14:paraId="6A0D742B" w14:textId="77777777" w:rsidR="00694127" w:rsidRPr="00070D68" w:rsidRDefault="00694127" w:rsidP="00694127">
      <w:pPr>
        <w:pStyle w:val="Odstavek"/>
        <w:spacing w:before="0" w:line="260" w:lineRule="atLeast"/>
        <w:ind w:firstLine="0"/>
        <w:rPr>
          <w:sz w:val="20"/>
          <w:szCs w:val="20"/>
        </w:rPr>
      </w:pPr>
      <w:r w:rsidRPr="00070D68">
        <w:rPr>
          <w:sz w:val="20"/>
          <w:szCs w:val="20"/>
        </w:rPr>
        <w:lastRenderedPageBreak/>
        <w:t>(2) V vsakem primeru zastara terjatev iz prejšnjega odstavka v roku desetih let, odkar je škoda nastala. Rok ne začne teči, dokler kršitev konkurenčnega prava ne preneha.</w:t>
      </w:r>
    </w:p>
    <w:p w14:paraId="212E83FE" w14:textId="77777777" w:rsidR="00694127" w:rsidRPr="00070D68" w:rsidRDefault="00694127" w:rsidP="00694127">
      <w:pPr>
        <w:pStyle w:val="Odstavek"/>
        <w:spacing w:before="0" w:line="260" w:lineRule="atLeast"/>
        <w:ind w:firstLine="0"/>
        <w:rPr>
          <w:sz w:val="20"/>
          <w:szCs w:val="20"/>
        </w:rPr>
      </w:pPr>
    </w:p>
    <w:p w14:paraId="108A701B" w14:textId="77777777" w:rsidR="00694127" w:rsidRPr="00070D68" w:rsidRDefault="00694127" w:rsidP="00694127">
      <w:pPr>
        <w:pStyle w:val="Odstavek"/>
        <w:spacing w:before="0" w:line="260" w:lineRule="atLeast"/>
        <w:ind w:firstLine="0"/>
        <w:rPr>
          <w:sz w:val="20"/>
          <w:szCs w:val="20"/>
        </w:rPr>
      </w:pPr>
      <w:r w:rsidRPr="00070D68">
        <w:rPr>
          <w:sz w:val="20"/>
          <w:szCs w:val="20"/>
        </w:rPr>
        <w:t>(3) Zastaranje odškodninske terjatve ne teče v času od dneva, ko organ, pristojen za varstvo konkurence, izvede dejanje za namene preiskave ali postopka zaradi kršitve konkurenčnega prava, do dneva, ko preteče eno leto po pravnomočnosti odločbe o kršitvi ali drugačnem zaključku postopka. Čas ki je pretekel pred zadržanjem, se všteje v zastaralni rok.</w:t>
      </w:r>
    </w:p>
    <w:p w14:paraId="29FB8491" w14:textId="77777777" w:rsidR="00694127" w:rsidRPr="00070D68" w:rsidRDefault="00694127" w:rsidP="00694127">
      <w:pPr>
        <w:pStyle w:val="Odstavek"/>
        <w:spacing w:before="0" w:line="260" w:lineRule="atLeast"/>
        <w:ind w:firstLine="0"/>
        <w:rPr>
          <w:sz w:val="20"/>
          <w:szCs w:val="20"/>
        </w:rPr>
      </w:pPr>
    </w:p>
    <w:p w14:paraId="31197077" w14:textId="77777777" w:rsidR="00694127" w:rsidRPr="00070D68" w:rsidRDefault="00694127" w:rsidP="00694127">
      <w:pPr>
        <w:pStyle w:val="Odstavek"/>
        <w:spacing w:before="0" w:line="260" w:lineRule="atLeast"/>
        <w:ind w:firstLine="0"/>
        <w:rPr>
          <w:sz w:val="20"/>
          <w:szCs w:val="20"/>
        </w:rPr>
      </w:pPr>
      <w:r w:rsidRPr="00070D68">
        <w:rPr>
          <w:sz w:val="20"/>
          <w:szCs w:val="20"/>
        </w:rPr>
        <w:t>(4) Zadržanje zastaranja iz prejšnjega odstavka vpliva na tek zastaralnega roka iz prvega in drugega odstavka tega člena.</w:t>
      </w:r>
    </w:p>
    <w:p w14:paraId="37FC4B24" w14:textId="77777777" w:rsidR="00694127" w:rsidRPr="00070D68" w:rsidRDefault="00694127" w:rsidP="00694127">
      <w:pPr>
        <w:pStyle w:val="len"/>
        <w:spacing w:before="0" w:line="260" w:lineRule="atLeast"/>
        <w:rPr>
          <w:sz w:val="20"/>
          <w:szCs w:val="20"/>
        </w:rPr>
      </w:pPr>
    </w:p>
    <w:p w14:paraId="64DB699C" w14:textId="1DF5282B" w:rsidR="00694127" w:rsidRPr="00070D68" w:rsidRDefault="005A145B" w:rsidP="00694127">
      <w:pPr>
        <w:pStyle w:val="len"/>
        <w:numPr>
          <w:ilvl w:val="0"/>
          <w:numId w:val="21"/>
        </w:numPr>
        <w:spacing w:before="0" w:line="260" w:lineRule="atLeast"/>
        <w:ind w:left="0" w:firstLine="0"/>
        <w:rPr>
          <w:sz w:val="20"/>
          <w:szCs w:val="20"/>
        </w:rPr>
      </w:pPr>
      <w:r w:rsidRPr="00070D68">
        <w:rPr>
          <w:sz w:val="20"/>
          <w:szCs w:val="20"/>
        </w:rPr>
        <w:t>č</w:t>
      </w:r>
      <w:r w:rsidR="00C4449A" w:rsidRPr="00070D68">
        <w:rPr>
          <w:sz w:val="20"/>
          <w:szCs w:val="20"/>
        </w:rPr>
        <w:t>len</w:t>
      </w:r>
      <w:r w:rsidR="008E458D">
        <w:rPr>
          <w:sz w:val="20"/>
          <w:szCs w:val="20"/>
        </w:rPr>
        <w:t xml:space="preserve"> </w:t>
      </w:r>
    </w:p>
    <w:p w14:paraId="506F7517" w14:textId="77777777" w:rsidR="00694127" w:rsidRPr="00070D68" w:rsidRDefault="00694127" w:rsidP="00694127">
      <w:pPr>
        <w:pStyle w:val="lennaslov"/>
        <w:spacing w:line="260" w:lineRule="atLeast"/>
        <w:rPr>
          <w:sz w:val="20"/>
          <w:szCs w:val="20"/>
        </w:rPr>
      </w:pPr>
      <w:r w:rsidRPr="00070D68">
        <w:rPr>
          <w:sz w:val="20"/>
          <w:szCs w:val="20"/>
        </w:rPr>
        <w:t>(posebna pravila za določanje odškodnine)</w:t>
      </w:r>
    </w:p>
    <w:p w14:paraId="5EEBD104" w14:textId="77777777" w:rsidR="00694127" w:rsidRPr="00070D68" w:rsidRDefault="00694127" w:rsidP="00694127">
      <w:pPr>
        <w:pStyle w:val="Odstavek"/>
        <w:spacing w:before="0" w:line="260" w:lineRule="atLeast"/>
        <w:ind w:firstLine="0"/>
        <w:rPr>
          <w:sz w:val="20"/>
          <w:szCs w:val="20"/>
        </w:rPr>
      </w:pPr>
    </w:p>
    <w:p w14:paraId="17BE623E" w14:textId="77777777" w:rsidR="00694127" w:rsidRPr="00070D68" w:rsidRDefault="00694127" w:rsidP="00694127">
      <w:pPr>
        <w:pStyle w:val="Odstavek"/>
        <w:spacing w:before="0" w:line="260" w:lineRule="atLeast"/>
        <w:ind w:firstLine="0"/>
        <w:rPr>
          <w:sz w:val="20"/>
          <w:szCs w:val="20"/>
        </w:rPr>
      </w:pPr>
      <w:r w:rsidRPr="00070D68">
        <w:rPr>
          <w:sz w:val="20"/>
          <w:szCs w:val="20"/>
        </w:rPr>
        <w:t>(1) Pri odmeri odškodnine po prostem preudarku po zakonu, ki ureja pravdni postopek, lahko sodišče upošteva tudi del dobička kršitelja, ki je bil pridobljen s kršitvijo konkurenčnega prava.</w:t>
      </w:r>
    </w:p>
    <w:p w14:paraId="7DCBAB8D" w14:textId="77777777" w:rsidR="00694127" w:rsidRPr="00070D68" w:rsidRDefault="00694127" w:rsidP="00694127">
      <w:pPr>
        <w:pStyle w:val="Odstavek"/>
        <w:spacing w:before="0" w:line="260" w:lineRule="atLeast"/>
        <w:ind w:firstLine="0"/>
        <w:rPr>
          <w:sz w:val="20"/>
          <w:szCs w:val="20"/>
        </w:rPr>
      </w:pPr>
    </w:p>
    <w:p w14:paraId="098147EC" w14:textId="77777777" w:rsidR="00694127" w:rsidRPr="00070D68" w:rsidRDefault="00694127" w:rsidP="00694127">
      <w:pPr>
        <w:pStyle w:val="Odstavek"/>
        <w:spacing w:before="0" w:line="260" w:lineRule="atLeast"/>
        <w:ind w:firstLine="0"/>
        <w:rPr>
          <w:sz w:val="20"/>
          <w:szCs w:val="20"/>
        </w:rPr>
      </w:pPr>
      <w:r w:rsidRPr="00070D68">
        <w:rPr>
          <w:sz w:val="20"/>
          <w:szCs w:val="20"/>
        </w:rPr>
        <w:t>(2) Domneva se, da karteli povzročajo škodo, razen če kršitelj dokaže nasprotno.</w:t>
      </w:r>
    </w:p>
    <w:p w14:paraId="3FB0DA6A" w14:textId="77777777" w:rsidR="00694127" w:rsidRPr="00070D68" w:rsidRDefault="00694127" w:rsidP="00694127">
      <w:pPr>
        <w:pStyle w:val="Odstavek"/>
        <w:spacing w:before="0" w:line="260" w:lineRule="atLeast"/>
        <w:ind w:firstLine="0"/>
        <w:rPr>
          <w:sz w:val="20"/>
          <w:szCs w:val="20"/>
        </w:rPr>
      </w:pPr>
    </w:p>
    <w:p w14:paraId="7EB7D864" w14:textId="77777777" w:rsidR="00694127" w:rsidRPr="00070D68" w:rsidRDefault="00694127" w:rsidP="00694127">
      <w:pPr>
        <w:pStyle w:val="Odstavek"/>
        <w:spacing w:before="0" w:line="260" w:lineRule="atLeast"/>
        <w:ind w:firstLine="0"/>
        <w:rPr>
          <w:sz w:val="20"/>
          <w:szCs w:val="20"/>
        </w:rPr>
      </w:pPr>
      <w:r w:rsidRPr="00070D68">
        <w:rPr>
          <w:sz w:val="20"/>
          <w:szCs w:val="20"/>
        </w:rPr>
        <w:t>(3) Sodišče lahko zaprosi agencijo, da v 30 dneh od prejema zaprosila sporoči sodišču mnenje glede določitve višine škode. Če agencija oceni, da je njena pomoč primerna, sodišču sporoči mnenje, sicer se šteje, da je agencija ocenila, da njena pomoč ni primerna.</w:t>
      </w:r>
    </w:p>
    <w:p w14:paraId="6DF563E5" w14:textId="77777777" w:rsidR="00694127" w:rsidRPr="00070D68" w:rsidRDefault="00694127" w:rsidP="00694127">
      <w:pPr>
        <w:pStyle w:val="Odstavek"/>
        <w:spacing w:before="0" w:line="260" w:lineRule="atLeast"/>
        <w:ind w:firstLine="0"/>
        <w:rPr>
          <w:sz w:val="20"/>
          <w:szCs w:val="20"/>
        </w:rPr>
      </w:pPr>
    </w:p>
    <w:p w14:paraId="7A0633DC" w14:textId="77777777" w:rsidR="00694127" w:rsidRPr="00070D68" w:rsidRDefault="00694127" w:rsidP="00694127">
      <w:pPr>
        <w:pStyle w:val="Odstavek"/>
        <w:spacing w:before="0" w:line="260" w:lineRule="atLeast"/>
        <w:ind w:firstLine="0"/>
        <w:rPr>
          <w:sz w:val="20"/>
          <w:szCs w:val="20"/>
        </w:rPr>
      </w:pPr>
      <w:r w:rsidRPr="00070D68">
        <w:rPr>
          <w:sz w:val="20"/>
          <w:szCs w:val="20"/>
        </w:rPr>
        <w:t>(4) Sodišče lahko zaprosi tudi organ, pristojen za varstvo konkurenco druge države članice, za mnenje glede določitve višine škode.</w:t>
      </w:r>
    </w:p>
    <w:p w14:paraId="5B007FDF" w14:textId="77777777" w:rsidR="00694127" w:rsidRPr="00070D68" w:rsidRDefault="00694127" w:rsidP="00694127">
      <w:pPr>
        <w:pStyle w:val="Odstavek"/>
        <w:spacing w:before="0" w:line="260" w:lineRule="atLeast"/>
        <w:ind w:firstLine="0"/>
        <w:rPr>
          <w:sz w:val="20"/>
          <w:szCs w:val="20"/>
        </w:rPr>
      </w:pPr>
    </w:p>
    <w:p w14:paraId="3D367F14" w14:textId="77777777" w:rsidR="00694127" w:rsidRPr="00070D68" w:rsidRDefault="00694127" w:rsidP="00694127">
      <w:pPr>
        <w:pStyle w:val="Odstavek"/>
        <w:spacing w:before="0" w:line="260" w:lineRule="atLeast"/>
        <w:ind w:firstLine="0"/>
        <w:rPr>
          <w:sz w:val="20"/>
          <w:szCs w:val="20"/>
        </w:rPr>
      </w:pPr>
      <w:r w:rsidRPr="00070D68">
        <w:rPr>
          <w:sz w:val="20"/>
          <w:szCs w:val="20"/>
        </w:rPr>
        <w:t>(5) Agencija na zaprosilo sodišča druge države članice Evropske unije sporoči mnenje glede določitve višine škode, če oceni, da je njena pomoč primerna.</w:t>
      </w:r>
    </w:p>
    <w:p w14:paraId="6EB5FFC6" w14:textId="77777777" w:rsidR="00694127" w:rsidRPr="00070D68" w:rsidRDefault="00694127" w:rsidP="00694127">
      <w:pPr>
        <w:pStyle w:val="len"/>
        <w:spacing w:before="0" w:line="260" w:lineRule="atLeast"/>
        <w:rPr>
          <w:sz w:val="20"/>
          <w:szCs w:val="20"/>
        </w:rPr>
      </w:pPr>
    </w:p>
    <w:p w14:paraId="57224324" w14:textId="137D1B37" w:rsidR="00694127" w:rsidRPr="00070D68" w:rsidRDefault="005A145B" w:rsidP="005A145B">
      <w:pPr>
        <w:pStyle w:val="len"/>
        <w:numPr>
          <w:ilvl w:val="0"/>
          <w:numId w:val="21"/>
        </w:numPr>
        <w:spacing w:before="0" w:line="260" w:lineRule="atLeast"/>
        <w:ind w:left="0" w:firstLine="0"/>
        <w:rPr>
          <w:sz w:val="20"/>
          <w:szCs w:val="20"/>
        </w:rPr>
      </w:pPr>
      <w:bookmarkStart w:id="57" w:name="_Ref43110612"/>
      <w:r w:rsidRPr="00070D68">
        <w:rPr>
          <w:sz w:val="20"/>
          <w:szCs w:val="20"/>
        </w:rPr>
        <w:t>č</w:t>
      </w:r>
      <w:r w:rsidR="00694127" w:rsidRPr="00070D68">
        <w:rPr>
          <w:sz w:val="20"/>
          <w:szCs w:val="20"/>
        </w:rPr>
        <w:t>len</w:t>
      </w:r>
      <w:bookmarkEnd w:id="57"/>
      <w:r w:rsidR="008E458D">
        <w:rPr>
          <w:sz w:val="20"/>
          <w:szCs w:val="20"/>
        </w:rPr>
        <w:t xml:space="preserve"> </w:t>
      </w:r>
    </w:p>
    <w:p w14:paraId="5876B1CA" w14:textId="77777777" w:rsidR="00694127" w:rsidRPr="00070D68" w:rsidRDefault="00694127" w:rsidP="00694127">
      <w:pPr>
        <w:pStyle w:val="lennaslov"/>
        <w:spacing w:line="260" w:lineRule="atLeast"/>
        <w:rPr>
          <w:sz w:val="20"/>
          <w:szCs w:val="20"/>
        </w:rPr>
      </w:pPr>
      <w:r w:rsidRPr="00070D68">
        <w:rPr>
          <w:sz w:val="20"/>
          <w:szCs w:val="20"/>
        </w:rPr>
        <w:t>(razlika v ceni v dobavni verigi)</w:t>
      </w:r>
    </w:p>
    <w:p w14:paraId="5C8F79EF" w14:textId="77777777" w:rsidR="00694127" w:rsidRPr="00070D68" w:rsidRDefault="00694127" w:rsidP="00694127">
      <w:pPr>
        <w:pStyle w:val="Odstavek"/>
        <w:spacing w:before="0" w:line="260" w:lineRule="atLeast"/>
        <w:ind w:firstLine="0"/>
        <w:rPr>
          <w:sz w:val="20"/>
          <w:szCs w:val="20"/>
        </w:rPr>
      </w:pPr>
    </w:p>
    <w:p w14:paraId="0745A0B7" w14:textId="77777777" w:rsidR="00694127" w:rsidRPr="00070D68" w:rsidRDefault="00694127" w:rsidP="00694127">
      <w:pPr>
        <w:pStyle w:val="Odstavek"/>
        <w:spacing w:before="0" w:line="260" w:lineRule="atLeast"/>
        <w:ind w:firstLine="0"/>
        <w:rPr>
          <w:sz w:val="20"/>
          <w:szCs w:val="20"/>
        </w:rPr>
      </w:pPr>
      <w:r w:rsidRPr="00070D68">
        <w:rPr>
          <w:sz w:val="20"/>
          <w:szCs w:val="20"/>
        </w:rPr>
        <w:t>(1) Razlika med dejansko plačano ceno in ceno, ki bi veljala, če ne bi bilo kršitve konkurenčnega prava (v nadaljnjem besedilu: razlika v ceni), predstavlja navadno škodo, pri čemer višina odškodnine za navadno škodo na kateri koli stopnji dobavne verige ne sme presegati višine razlike v ceni, ki je bila prenesena na to stopnjo dobavne verige. Pri izračunu višine navadne škode se ne upošteva zmanjšanje škode, ki jo doseže oškodovanec z ukrepi zmanjšanja stroškov.</w:t>
      </w:r>
    </w:p>
    <w:p w14:paraId="15334C9F" w14:textId="77777777" w:rsidR="00694127" w:rsidRPr="00070D68" w:rsidRDefault="00694127" w:rsidP="00694127">
      <w:pPr>
        <w:pStyle w:val="Odstavek"/>
        <w:spacing w:before="0" w:line="260" w:lineRule="atLeast"/>
        <w:ind w:firstLine="0"/>
        <w:rPr>
          <w:sz w:val="20"/>
          <w:szCs w:val="20"/>
        </w:rPr>
      </w:pPr>
    </w:p>
    <w:p w14:paraId="6C0F35D1" w14:textId="77777777" w:rsidR="00694127" w:rsidRPr="00070D68" w:rsidRDefault="00694127" w:rsidP="00694127">
      <w:pPr>
        <w:pStyle w:val="Odstavek"/>
        <w:spacing w:before="0" w:line="260" w:lineRule="atLeast"/>
        <w:ind w:firstLine="0"/>
        <w:rPr>
          <w:sz w:val="20"/>
          <w:szCs w:val="20"/>
        </w:rPr>
      </w:pPr>
      <w:r w:rsidRPr="00070D68">
        <w:rPr>
          <w:sz w:val="20"/>
          <w:szCs w:val="20"/>
        </w:rPr>
        <w:t>(2) Ne glede na celoten ali delni prenos razlike v ceni na naslednjo stopnjo dobavne verige ima oškodovanec pravico do odškodnine za izgubljeni dobiček, ko celotni ali delni prenos razlike v ceni na naslednjo stopnjo dobavne verige povzroči oškodovancu manjšo prodajo oziroma manjše nakupe.</w:t>
      </w:r>
    </w:p>
    <w:p w14:paraId="1E908CC3" w14:textId="77777777" w:rsidR="00694127" w:rsidRPr="00070D68" w:rsidRDefault="00694127" w:rsidP="00694127">
      <w:pPr>
        <w:pStyle w:val="Odstavek"/>
        <w:spacing w:before="0" w:line="260" w:lineRule="atLeast"/>
        <w:ind w:firstLine="0"/>
        <w:rPr>
          <w:sz w:val="20"/>
          <w:szCs w:val="20"/>
        </w:rPr>
      </w:pPr>
    </w:p>
    <w:p w14:paraId="2A74D5CE" w14:textId="77777777" w:rsidR="00694127" w:rsidRPr="00070D68" w:rsidRDefault="00694127" w:rsidP="00694127">
      <w:pPr>
        <w:pStyle w:val="Odstavek"/>
        <w:spacing w:before="0" w:line="260" w:lineRule="atLeast"/>
        <w:ind w:firstLine="0"/>
        <w:rPr>
          <w:sz w:val="20"/>
          <w:szCs w:val="20"/>
        </w:rPr>
      </w:pPr>
      <w:r w:rsidRPr="00070D68">
        <w:rPr>
          <w:sz w:val="20"/>
          <w:szCs w:val="20"/>
        </w:rPr>
        <w:t>(3) Toženec lahko ugovarja, da je tožnik v celoti ali delno prenesel razliko v ceni na naslednjo stopnjo dobavne verige. Dokazno breme nosi toženec.</w:t>
      </w:r>
    </w:p>
    <w:p w14:paraId="5F3B05D1" w14:textId="77777777" w:rsidR="00694127" w:rsidRPr="00070D68" w:rsidRDefault="00694127" w:rsidP="00694127">
      <w:pPr>
        <w:pStyle w:val="Odstavek"/>
        <w:spacing w:before="0" w:line="260" w:lineRule="atLeast"/>
        <w:ind w:firstLine="0"/>
        <w:rPr>
          <w:sz w:val="20"/>
          <w:szCs w:val="20"/>
        </w:rPr>
      </w:pPr>
    </w:p>
    <w:p w14:paraId="765B15CA" w14:textId="77777777" w:rsidR="00694127" w:rsidRPr="00070D68" w:rsidRDefault="00694127" w:rsidP="00694127">
      <w:pPr>
        <w:pStyle w:val="Odstavek"/>
        <w:spacing w:before="0" w:line="260" w:lineRule="atLeast"/>
        <w:ind w:firstLine="0"/>
        <w:rPr>
          <w:sz w:val="20"/>
          <w:szCs w:val="20"/>
        </w:rPr>
      </w:pPr>
      <w:r w:rsidRPr="00070D68">
        <w:rPr>
          <w:sz w:val="20"/>
          <w:szCs w:val="20"/>
        </w:rPr>
        <w:t>(4) Za dokazovanje utemeljenosti ugovora iz prejšnjega odstavka lahko toženec predlaga oziroma zahteva, da sodišče naloži tožniku ali tretji osebi razkritje dokazov oziroma podatkov.</w:t>
      </w:r>
    </w:p>
    <w:p w14:paraId="1F5FD1AF" w14:textId="77777777" w:rsidR="00694127" w:rsidRPr="00070D68" w:rsidRDefault="00694127" w:rsidP="00694127">
      <w:pPr>
        <w:pStyle w:val="Odstavek"/>
        <w:spacing w:before="0" w:line="260" w:lineRule="atLeast"/>
        <w:ind w:firstLine="0"/>
        <w:rPr>
          <w:sz w:val="20"/>
          <w:szCs w:val="20"/>
        </w:rPr>
      </w:pPr>
    </w:p>
    <w:p w14:paraId="39FBDE3F" w14:textId="1584FC00" w:rsidR="00694127" w:rsidRPr="00070D68" w:rsidRDefault="00694127" w:rsidP="00694127">
      <w:pPr>
        <w:pStyle w:val="Odstavek"/>
        <w:spacing w:before="0" w:line="260" w:lineRule="atLeast"/>
        <w:ind w:firstLine="0"/>
        <w:rPr>
          <w:sz w:val="20"/>
          <w:szCs w:val="20"/>
        </w:rPr>
      </w:pPr>
      <w:r w:rsidRPr="00070D68">
        <w:rPr>
          <w:sz w:val="20"/>
          <w:szCs w:val="20"/>
        </w:rPr>
        <w:t>(5) Določbe tega in</w:t>
      </w:r>
      <w:r w:rsidR="00E448E3" w:rsidRPr="00070D68">
        <w:rPr>
          <w:sz w:val="20"/>
          <w:szCs w:val="20"/>
        </w:rPr>
        <w:t xml:space="preserve"> </w:t>
      </w:r>
      <w:r w:rsidR="00C6081E" w:rsidRPr="00070D68">
        <w:fldChar w:fldCharType="begin"/>
      </w:r>
      <w:r w:rsidR="00C6081E" w:rsidRPr="00070D68">
        <w:instrText xml:space="preserve"> REF _Ref43106327 \r \h  \* MERGEFORMAT </w:instrText>
      </w:r>
      <w:r w:rsidR="00C6081E" w:rsidRPr="00070D68">
        <w:fldChar w:fldCharType="separate"/>
      </w:r>
      <w:r w:rsidR="00CC7BCF" w:rsidRPr="00070D68">
        <w:rPr>
          <w:sz w:val="20"/>
          <w:szCs w:val="20"/>
        </w:rPr>
        <w:t>112</w:t>
      </w:r>
      <w:r w:rsidR="00C6081E" w:rsidRPr="00070D68">
        <w:fldChar w:fldCharType="end"/>
      </w:r>
      <w:r w:rsidRPr="00070D68">
        <w:rPr>
          <w:sz w:val="20"/>
          <w:szCs w:val="20"/>
        </w:rPr>
        <w:t>. člena tega zakona se smiselno uporabljajo tudi, kadar je kršitev konkurenčnega prava povezana z neposredno ali posredno dobavo kršitelju.</w:t>
      </w:r>
    </w:p>
    <w:p w14:paraId="0E89EF28" w14:textId="77777777" w:rsidR="00694127" w:rsidRPr="00070D68" w:rsidRDefault="00694127" w:rsidP="00694127">
      <w:pPr>
        <w:pStyle w:val="len"/>
        <w:spacing w:before="0" w:line="260" w:lineRule="atLeast"/>
        <w:rPr>
          <w:sz w:val="20"/>
          <w:szCs w:val="20"/>
        </w:rPr>
      </w:pPr>
    </w:p>
    <w:p w14:paraId="5CA883F5" w14:textId="023CF20D" w:rsidR="00694127" w:rsidRPr="00070D68" w:rsidRDefault="005A145B" w:rsidP="00694127">
      <w:pPr>
        <w:pStyle w:val="len"/>
        <w:numPr>
          <w:ilvl w:val="0"/>
          <w:numId w:val="21"/>
        </w:numPr>
        <w:spacing w:before="0" w:line="260" w:lineRule="atLeast"/>
        <w:ind w:left="0" w:firstLine="0"/>
        <w:rPr>
          <w:sz w:val="20"/>
          <w:szCs w:val="20"/>
        </w:rPr>
      </w:pPr>
      <w:bookmarkStart w:id="58" w:name="_Ref43106327"/>
      <w:r w:rsidRPr="00070D68">
        <w:rPr>
          <w:sz w:val="20"/>
          <w:szCs w:val="20"/>
        </w:rPr>
        <w:t>č</w:t>
      </w:r>
      <w:r w:rsidR="00694127" w:rsidRPr="00070D68">
        <w:rPr>
          <w:sz w:val="20"/>
          <w:szCs w:val="20"/>
        </w:rPr>
        <w:t>len</w:t>
      </w:r>
      <w:bookmarkEnd w:id="58"/>
      <w:r w:rsidR="008E458D">
        <w:rPr>
          <w:sz w:val="20"/>
          <w:szCs w:val="20"/>
        </w:rPr>
        <w:t xml:space="preserve"> </w:t>
      </w:r>
    </w:p>
    <w:p w14:paraId="47DB3135" w14:textId="77777777" w:rsidR="00694127" w:rsidRPr="00070D68" w:rsidRDefault="00694127" w:rsidP="00694127">
      <w:pPr>
        <w:pStyle w:val="lennaslov"/>
        <w:spacing w:line="260" w:lineRule="atLeast"/>
        <w:rPr>
          <w:sz w:val="20"/>
          <w:szCs w:val="20"/>
        </w:rPr>
      </w:pPr>
      <w:r w:rsidRPr="00070D68">
        <w:rPr>
          <w:sz w:val="20"/>
          <w:szCs w:val="20"/>
        </w:rPr>
        <w:t>(odškodninske tožbe posrednih kupcev)</w:t>
      </w:r>
    </w:p>
    <w:p w14:paraId="3EFBAAFA" w14:textId="77777777" w:rsidR="00694127" w:rsidRPr="00070D68" w:rsidRDefault="00694127" w:rsidP="00694127">
      <w:pPr>
        <w:pStyle w:val="Odstavek"/>
        <w:spacing w:before="0" w:line="260" w:lineRule="atLeast"/>
        <w:ind w:firstLine="0"/>
        <w:rPr>
          <w:sz w:val="20"/>
          <w:szCs w:val="20"/>
        </w:rPr>
      </w:pPr>
    </w:p>
    <w:p w14:paraId="57DB01CD" w14:textId="77777777" w:rsidR="00694127" w:rsidRPr="00070D68" w:rsidRDefault="00694127" w:rsidP="00694127">
      <w:pPr>
        <w:pStyle w:val="Odstavek"/>
        <w:spacing w:before="0" w:line="260" w:lineRule="atLeast"/>
        <w:ind w:firstLine="0"/>
        <w:rPr>
          <w:sz w:val="20"/>
          <w:szCs w:val="20"/>
        </w:rPr>
      </w:pPr>
      <w:r w:rsidRPr="00070D68">
        <w:rPr>
          <w:sz w:val="20"/>
          <w:szCs w:val="20"/>
        </w:rPr>
        <w:t>(1) Če sta temelj ali višina odškodninskega zahtevka odvisna od tega, v kakšni višini je bila razlika v ceni prenesena naprej na tožnika, ki je posredni kupec, je tožnik dolžan dokazati obstoj in obseg prenosa razlike v ceni nanj. Tožnik lahko z obrazloženim predlogom predlaga ali zahteva, da sodišče naloži tožencu ali tretji osebi razkritje dokazov oziroma podatkov.</w:t>
      </w:r>
    </w:p>
    <w:p w14:paraId="07E0EC2B" w14:textId="77777777" w:rsidR="00694127" w:rsidRPr="00070D68" w:rsidRDefault="00694127" w:rsidP="00694127">
      <w:pPr>
        <w:pStyle w:val="Odstavek"/>
        <w:spacing w:before="0" w:line="260" w:lineRule="atLeast"/>
        <w:ind w:firstLine="0"/>
        <w:rPr>
          <w:sz w:val="20"/>
          <w:szCs w:val="20"/>
        </w:rPr>
      </w:pPr>
    </w:p>
    <w:p w14:paraId="5AD0E72A" w14:textId="77777777" w:rsidR="00694127" w:rsidRPr="00070D68" w:rsidRDefault="00694127" w:rsidP="00694127">
      <w:pPr>
        <w:pStyle w:val="Odstavek"/>
        <w:spacing w:before="0" w:line="260" w:lineRule="atLeast"/>
        <w:ind w:firstLine="0"/>
        <w:rPr>
          <w:sz w:val="20"/>
          <w:szCs w:val="20"/>
        </w:rPr>
      </w:pPr>
      <w:r w:rsidRPr="00070D68">
        <w:rPr>
          <w:sz w:val="20"/>
          <w:szCs w:val="20"/>
        </w:rPr>
        <w:t>(2) V primeru iz prejšnjega odstavka se domneva, da je razlika v ceni prenesena na tožnika, ki je posredni kupec, če ta dokaže, da:</w:t>
      </w:r>
    </w:p>
    <w:p w14:paraId="1B412348" w14:textId="77777777" w:rsidR="00694127" w:rsidRPr="00070D68" w:rsidRDefault="00694127" w:rsidP="00694127">
      <w:pPr>
        <w:pStyle w:val="rkovnatokazaodstavkom"/>
        <w:numPr>
          <w:ilvl w:val="0"/>
          <w:numId w:val="28"/>
        </w:numPr>
        <w:spacing w:line="260" w:lineRule="atLeast"/>
        <w:rPr>
          <w:sz w:val="20"/>
          <w:szCs w:val="20"/>
        </w:rPr>
      </w:pPr>
      <w:r w:rsidRPr="00070D68">
        <w:rPr>
          <w:sz w:val="20"/>
          <w:szCs w:val="20"/>
        </w:rPr>
        <w:t>je toženec kršil konkurenčno pravo,</w:t>
      </w:r>
    </w:p>
    <w:p w14:paraId="2CF33FA6" w14:textId="77777777" w:rsidR="00694127" w:rsidRPr="00070D68" w:rsidRDefault="00694127" w:rsidP="00694127">
      <w:pPr>
        <w:pStyle w:val="rkovnatokazaodstavkom"/>
        <w:numPr>
          <w:ilvl w:val="0"/>
          <w:numId w:val="28"/>
        </w:numPr>
        <w:spacing w:line="260" w:lineRule="atLeast"/>
        <w:rPr>
          <w:sz w:val="20"/>
          <w:szCs w:val="20"/>
        </w:rPr>
      </w:pPr>
      <w:r w:rsidRPr="00070D68">
        <w:rPr>
          <w:sz w:val="20"/>
          <w:szCs w:val="20"/>
        </w:rPr>
        <w:t>je bila razlika v ceni, ki je bila prenesena na neposrednega kupca toženca, posledica kršitve konkurenčnega prava, in</w:t>
      </w:r>
    </w:p>
    <w:p w14:paraId="0ADD8984" w14:textId="77777777" w:rsidR="00694127" w:rsidRPr="00070D68" w:rsidRDefault="00694127" w:rsidP="00694127">
      <w:pPr>
        <w:pStyle w:val="rkovnatokazaodstavkom"/>
        <w:numPr>
          <w:ilvl w:val="0"/>
          <w:numId w:val="28"/>
        </w:numPr>
        <w:spacing w:line="260" w:lineRule="atLeast"/>
        <w:rPr>
          <w:sz w:val="20"/>
          <w:szCs w:val="20"/>
        </w:rPr>
      </w:pPr>
      <w:r w:rsidRPr="00070D68">
        <w:rPr>
          <w:sz w:val="20"/>
          <w:szCs w:val="20"/>
        </w:rPr>
        <w:t>je kupil blago ali storitev, ki je predmet kršitve konkurenčnega prava, oziroma je kupil blago ali storitev, ki izhaja iz blaga ali storitve, ki je predmet kršitve, ali pa vsebuje takšno blago ali storitve.</w:t>
      </w:r>
    </w:p>
    <w:p w14:paraId="6FF147FE" w14:textId="77777777" w:rsidR="00694127" w:rsidRPr="00070D68" w:rsidRDefault="00694127" w:rsidP="00694127">
      <w:pPr>
        <w:pStyle w:val="Odstavek"/>
        <w:spacing w:before="0" w:line="260" w:lineRule="atLeast"/>
        <w:ind w:firstLine="0"/>
        <w:rPr>
          <w:sz w:val="20"/>
          <w:szCs w:val="20"/>
        </w:rPr>
      </w:pPr>
    </w:p>
    <w:p w14:paraId="1663E093" w14:textId="77777777" w:rsidR="00694127" w:rsidRPr="00070D68" w:rsidRDefault="00694127" w:rsidP="00694127">
      <w:pPr>
        <w:pStyle w:val="Odstavek"/>
        <w:spacing w:before="0" w:line="260" w:lineRule="atLeast"/>
        <w:ind w:firstLine="0"/>
        <w:rPr>
          <w:sz w:val="20"/>
          <w:szCs w:val="20"/>
        </w:rPr>
      </w:pPr>
      <w:r w:rsidRPr="00070D68">
        <w:rPr>
          <w:sz w:val="20"/>
          <w:szCs w:val="20"/>
        </w:rPr>
        <w:t>(3) Prejšnji odstavek se ne uporablja, če toženec dokaže, da razlika v ceni ni bila v celoti ali delno prenesena na tožnika.</w:t>
      </w:r>
    </w:p>
    <w:p w14:paraId="10AB2047" w14:textId="77777777" w:rsidR="00694127" w:rsidRPr="00070D68" w:rsidRDefault="00694127" w:rsidP="00694127">
      <w:pPr>
        <w:pStyle w:val="Odstavek"/>
        <w:spacing w:before="0" w:line="260" w:lineRule="atLeast"/>
        <w:ind w:firstLine="0"/>
        <w:rPr>
          <w:sz w:val="20"/>
          <w:szCs w:val="20"/>
        </w:rPr>
      </w:pPr>
    </w:p>
    <w:p w14:paraId="1001F21A" w14:textId="77777777" w:rsidR="00694127" w:rsidRPr="00070D68" w:rsidRDefault="00694127" w:rsidP="00694127">
      <w:pPr>
        <w:pStyle w:val="Odstavek"/>
        <w:spacing w:before="0" w:line="260" w:lineRule="atLeast"/>
        <w:ind w:firstLine="0"/>
        <w:rPr>
          <w:sz w:val="20"/>
          <w:szCs w:val="20"/>
        </w:rPr>
      </w:pPr>
      <w:r w:rsidRPr="00070D68">
        <w:rPr>
          <w:sz w:val="20"/>
          <w:szCs w:val="20"/>
        </w:rPr>
        <w:t>(4) Sodišče pri oceni, ali je toženec uspel dokazati, da je tožnik v celoti ali delno prenesel razliko v ceni, ter ali je tožnik uspel dokazati, da je bila razlika v ceni prenesena nanj, upošteva tudi:</w:t>
      </w:r>
    </w:p>
    <w:p w14:paraId="35B18CAA" w14:textId="77777777" w:rsidR="00694127" w:rsidRPr="00070D68" w:rsidRDefault="00694127" w:rsidP="00694127">
      <w:pPr>
        <w:pStyle w:val="rkovnatokazaodstavkom"/>
        <w:numPr>
          <w:ilvl w:val="0"/>
          <w:numId w:val="28"/>
        </w:numPr>
        <w:spacing w:line="260" w:lineRule="atLeast"/>
        <w:rPr>
          <w:sz w:val="20"/>
          <w:szCs w:val="20"/>
        </w:rPr>
      </w:pPr>
      <w:r w:rsidRPr="00070D68">
        <w:rPr>
          <w:sz w:val="20"/>
          <w:szCs w:val="20"/>
        </w:rPr>
        <w:t>odškodninske tožbe v zvezi z isto kršitvijo konkurenčnega prava, ki so jih vložili tožniki z drugih stopenj dobavne verige,</w:t>
      </w:r>
    </w:p>
    <w:p w14:paraId="776E1897" w14:textId="77777777" w:rsidR="00694127" w:rsidRPr="00070D68" w:rsidRDefault="00694127" w:rsidP="00694127">
      <w:pPr>
        <w:pStyle w:val="rkovnatokazaodstavkom"/>
        <w:numPr>
          <w:ilvl w:val="0"/>
          <w:numId w:val="28"/>
        </w:numPr>
        <w:spacing w:line="260" w:lineRule="atLeast"/>
        <w:rPr>
          <w:sz w:val="20"/>
          <w:szCs w:val="20"/>
        </w:rPr>
      </w:pPr>
      <w:r w:rsidRPr="00070D68">
        <w:rPr>
          <w:sz w:val="20"/>
          <w:szCs w:val="20"/>
        </w:rPr>
        <w:t>pravnomočne sodbe, izdane na podlagi tožb iz prejšnje točke,</w:t>
      </w:r>
    </w:p>
    <w:p w14:paraId="55B259F5" w14:textId="77777777" w:rsidR="00694127" w:rsidRPr="00070D68" w:rsidRDefault="00694127" w:rsidP="00694127">
      <w:pPr>
        <w:pStyle w:val="rkovnatokazaodstavkom"/>
        <w:numPr>
          <w:ilvl w:val="0"/>
          <w:numId w:val="28"/>
        </w:numPr>
        <w:spacing w:line="260" w:lineRule="atLeast"/>
        <w:rPr>
          <w:sz w:val="20"/>
          <w:szCs w:val="20"/>
        </w:rPr>
      </w:pPr>
      <w:r w:rsidRPr="00070D68">
        <w:rPr>
          <w:sz w:val="20"/>
          <w:szCs w:val="20"/>
        </w:rPr>
        <w:t>relevantne javno dostopne informacije, ki izhajajo iz primerov javnopravnega izvajanja konkurenčnega prava in se nanašajo na odškodninski zahtevek.</w:t>
      </w:r>
    </w:p>
    <w:p w14:paraId="3631E4A5" w14:textId="77777777" w:rsidR="00694127" w:rsidRPr="00070D68" w:rsidRDefault="00694127" w:rsidP="00694127">
      <w:pPr>
        <w:pStyle w:val="Odstavek"/>
        <w:spacing w:before="0" w:line="260" w:lineRule="atLeast"/>
        <w:ind w:firstLine="0"/>
        <w:rPr>
          <w:sz w:val="20"/>
          <w:szCs w:val="20"/>
        </w:rPr>
      </w:pPr>
    </w:p>
    <w:p w14:paraId="331D6336" w14:textId="77777777" w:rsidR="00694127" w:rsidRPr="00070D68" w:rsidRDefault="00694127" w:rsidP="00694127">
      <w:pPr>
        <w:pStyle w:val="Odstavek"/>
        <w:spacing w:before="0" w:line="260" w:lineRule="atLeast"/>
        <w:ind w:firstLine="0"/>
        <w:rPr>
          <w:sz w:val="20"/>
          <w:szCs w:val="20"/>
        </w:rPr>
      </w:pPr>
      <w:r w:rsidRPr="00070D68">
        <w:rPr>
          <w:sz w:val="20"/>
          <w:szCs w:val="20"/>
        </w:rPr>
        <w:t>(5) Če se ugotovi, da je bila razlika v ceni v celoti ali delno prenesena na naslednjo stopnjo dobavne verige, višine prenesene razlike v ceni pa se ne da ugotoviti ali bi se mogla ugotoviti le z nesorazmernimi težavami, sodišče po prostem preudarku oceni, kateri del razlike v ceni se je prenesel naprej.</w:t>
      </w:r>
    </w:p>
    <w:p w14:paraId="0973DD38" w14:textId="77777777" w:rsidR="00694127" w:rsidRPr="00070D68" w:rsidRDefault="00694127" w:rsidP="00694127">
      <w:pPr>
        <w:pStyle w:val="Odstavek"/>
        <w:spacing w:before="0" w:line="260" w:lineRule="atLeast"/>
        <w:ind w:firstLine="0"/>
        <w:rPr>
          <w:sz w:val="20"/>
          <w:szCs w:val="20"/>
        </w:rPr>
      </w:pPr>
    </w:p>
    <w:p w14:paraId="3CFA7593" w14:textId="6C217D40" w:rsidR="00694127" w:rsidRPr="00070D68" w:rsidRDefault="005A145B" w:rsidP="00694127">
      <w:pPr>
        <w:pStyle w:val="len"/>
        <w:numPr>
          <w:ilvl w:val="0"/>
          <w:numId w:val="21"/>
        </w:numPr>
        <w:spacing w:before="0" w:line="260" w:lineRule="atLeast"/>
        <w:ind w:left="0" w:firstLine="0"/>
        <w:rPr>
          <w:sz w:val="20"/>
          <w:szCs w:val="20"/>
        </w:rPr>
      </w:pPr>
      <w:r w:rsidRPr="00070D68">
        <w:rPr>
          <w:sz w:val="20"/>
          <w:szCs w:val="20"/>
        </w:rPr>
        <w:t>č</w:t>
      </w:r>
      <w:r w:rsidR="00C4449A" w:rsidRPr="00070D68">
        <w:rPr>
          <w:sz w:val="20"/>
          <w:szCs w:val="20"/>
        </w:rPr>
        <w:t>len</w:t>
      </w:r>
      <w:r w:rsidR="008E458D">
        <w:rPr>
          <w:sz w:val="20"/>
          <w:szCs w:val="20"/>
        </w:rPr>
        <w:t xml:space="preserve"> </w:t>
      </w:r>
    </w:p>
    <w:p w14:paraId="6F7D6623" w14:textId="77777777" w:rsidR="00694127" w:rsidRPr="00070D68" w:rsidRDefault="00694127" w:rsidP="00694127">
      <w:pPr>
        <w:pStyle w:val="lennaslov"/>
        <w:spacing w:line="260" w:lineRule="atLeast"/>
        <w:rPr>
          <w:sz w:val="20"/>
          <w:szCs w:val="20"/>
        </w:rPr>
      </w:pPr>
      <w:r w:rsidRPr="00070D68">
        <w:rPr>
          <w:sz w:val="20"/>
          <w:szCs w:val="20"/>
        </w:rPr>
        <w:t>(prekinitev postopka zaradi sporazumnega reševanja sporov)</w:t>
      </w:r>
    </w:p>
    <w:p w14:paraId="38C42F79" w14:textId="77777777" w:rsidR="00694127" w:rsidRPr="00070D68" w:rsidRDefault="00694127" w:rsidP="00694127">
      <w:pPr>
        <w:pStyle w:val="Odstavek"/>
        <w:spacing w:before="0" w:line="260" w:lineRule="atLeast"/>
        <w:ind w:firstLine="0"/>
        <w:rPr>
          <w:sz w:val="20"/>
          <w:szCs w:val="20"/>
        </w:rPr>
      </w:pPr>
    </w:p>
    <w:p w14:paraId="595DF804" w14:textId="77777777" w:rsidR="00694127" w:rsidRPr="00070D68" w:rsidRDefault="00694127" w:rsidP="00694127">
      <w:pPr>
        <w:pStyle w:val="Odstavek"/>
        <w:spacing w:before="0" w:line="260" w:lineRule="atLeast"/>
        <w:ind w:firstLine="0"/>
        <w:rPr>
          <w:sz w:val="20"/>
          <w:szCs w:val="20"/>
        </w:rPr>
      </w:pPr>
      <w:r w:rsidRPr="00070D68">
        <w:rPr>
          <w:sz w:val="20"/>
          <w:szCs w:val="20"/>
        </w:rPr>
        <w:t>Sodišče na predlog strank, ki soglašajo, da se opravi poskus sporazumne rešitve spora glede odškodninskega zahtevka, kadarkoli prekine pravdni postopek za čas trajanja sporazumnega reševanja spora, vendar največ za dve leti.</w:t>
      </w:r>
    </w:p>
    <w:p w14:paraId="0500A11A" w14:textId="77777777" w:rsidR="00694127" w:rsidRPr="00070D68" w:rsidRDefault="00694127" w:rsidP="00694127">
      <w:pPr>
        <w:pStyle w:val="len"/>
        <w:spacing w:before="0" w:line="260" w:lineRule="atLeast"/>
        <w:rPr>
          <w:sz w:val="20"/>
          <w:szCs w:val="20"/>
        </w:rPr>
      </w:pPr>
    </w:p>
    <w:p w14:paraId="0431084A" w14:textId="3CE56398" w:rsidR="00694127" w:rsidRPr="00070D68" w:rsidRDefault="005A145B" w:rsidP="00694127">
      <w:pPr>
        <w:pStyle w:val="len"/>
        <w:numPr>
          <w:ilvl w:val="0"/>
          <w:numId w:val="21"/>
        </w:numPr>
        <w:spacing w:before="0" w:line="260" w:lineRule="atLeast"/>
        <w:ind w:left="0" w:firstLine="0"/>
        <w:rPr>
          <w:sz w:val="20"/>
          <w:szCs w:val="20"/>
        </w:rPr>
      </w:pPr>
      <w:r w:rsidRPr="00070D68">
        <w:rPr>
          <w:sz w:val="20"/>
          <w:szCs w:val="20"/>
        </w:rPr>
        <w:t>č</w:t>
      </w:r>
      <w:r w:rsidR="00C4449A" w:rsidRPr="00070D68">
        <w:rPr>
          <w:sz w:val="20"/>
          <w:szCs w:val="20"/>
        </w:rPr>
        <w:t>len</w:t>
      </w:r>
      <w:r w:rsidR="008E458D">
        <w:rPr>
          <w:sz w:val="20"/>
          <w:szCs w:val="20"/>
        </w:rPr>
        <w:t xml:space="preserve"> </w:t>
      </w:r>
    </w:p>
    <w:p w14:paraId="6817A7F1" w14:textId="77777777" w:rsidR="00694127" w:rsidRPr="00070D68" w:rsidRDefault="00694127" w:rsidP="00694127">
      <w:pPr>
        <w:pStyle w:val="lennaslov"/>
        <w:spacing w:line="260" w:lineRule="atLeast"/>
        <w:rPr>
          <w:sz w:val="20"/>
          <w:szCs w:val="20"/>
        </w:rPr>
      </w:pPr>
      <w:r w:rsidRPr="00070D68">
        <w:rPr>
          <w:sz w:val="20"/>
          <w:szCs w:val="20"/>
        </w:rPr>
        <w:t>(učinek sklenjene poravnave na druge odškodninske tožbe)</w:t>
      </w:r>
    </w:p>
    <w:p w14:paraId="6E92B711" w14:textId="77777777" w:rsidR="00694127" w:rsidRPr="00070D68" w:rsidRDefault="00694127" w:rsidP="00694127">
      <w:pPr>
        <w:pStyle w:val="Odstavek"/>
        <w:spacing w:before="0" w:line="260" w:lineRule="atLeast"/>
        <w:ind w:firstLine="0"/>
        <w:rPr>
          <w:sz w:val="20"/>
          <w:szCs w:val="20"/>
        </w:rPr>
      </w:pPr>
    </w:p>
    <w:p w14:paraId="0D86044F" w14:textId="77777777" w:rsidR="00694127" w:rsidRPr="00070D68" w:rsidRDefault="00694127" w:rsidP="00694127">
      <w:pPr>
        <w:pStyle w:val="Odstavek"/>
        <w:spacing w:before="0" w:line="260" w:lineRule="atLeast"/>
        <w:ind w:firstLine="0"/>
        <w:rPr>
          <w:sz w:val="20"/>
          <w:szCs w:val="20"/>
        </w:rPr>
      </w:pPr>
      <w:r w:rsidRPr="00070D68">
        <w:rPr>
          <w:sz w:val="20"/>
          <w:szCs w:val="20"/>
        </w:rPr>
        <w:t>(1) Oškodovanec, ki je sklenil poravnavo z enim ali več solidarnimi dolžniki, ima pravico od solidarnih dolžnikov, ki niso sklenili poravnave, terjati le višino odškodnine, ki je zmanjšana za delež vsakega solidarnega dolžnika, s katerim je oškodovanec sklenil poravnavo.</w:t>
      </w:r>
    </w:p>
    <w:p w14:paraId="69600B5C" w14:textId="77777777" w:rsidR="00694127" w:rsidRPr="00070D68" w:rsidRDefault="00694127" w:rsidP="00694127">
      <w:pPr>
        <w:pStyle w:val="Odstavek"/>
        <w:spacing w:before="0" w:line="260" w:lineRule="atLeast"/>
        <w:ind w:firstLine="0"/>
        <w:rPr>
          <w:sz w:val="20"/>
          <w:szCs w:val="20"/>
        </w:rPr>
      </w:pPr>
    </w:p>
    <w:p w14:paraId="24A0BF43" w14:textId="77777777" w:rsidR="00694127" w:rsidRPr="00070D68" w:rsidRDefault="00694127" w:rsidP="00694127">
      <w:pPr>
        <w:pStyle w:val="Odstavek"/>
        <w:spacing w:before="0" w:line="260" w:lineRule="atLeast"/>
        <w:ind w:firstLine="0"/>
        <w:rPr>
          <w:sz w:val="20"/>
          <w:szCs w:val="20"/>
        </w:rPr>
      </w:pPr>
      <w:r w:rsidRPr="00070D68">
        <w:rPr>
          <w:sz w:val="20"/>
          <w:szCs w:val="20"/>
        </w:rPr>
        <w:t>(2) Preostali znesek odškodnine oškodovanca, ki je sklenil poravnavo, se lahko izterja le od solidarnih dolžnikov, ki niso sklenili poravnave. Solidarni dolžniki, ki niso sklenili poravnave, ne morejo od solidarnega dolžnika, ki je sklenil poravnavo, terjati, da prispeva k plačilu preostalega zneska odškodnine.</w:t>
      </w:r>
    </w:p>
    <w:p w14:paraId="45D623F6" w14:textId="77777777" w:rsidR="00694127" w:rsidRPr="00070D68" w:rsidRDefault="00694127" w:rsidP="00694127">
      <w:pPr>
        <w:pStyle w:val="Odstavek"/>
        <w:spacing w:before="0" w:line="260" w:lineRule="atLeast"/>
        <w:ind w:firstLine="0"/>
        <w:rPr>
          <w:sz w:val="20"/>
          <w:szCs w:val="20"/>
        </w:rPr>
      </w:pPr>
    </w:p>
    <w:p w14:paraId="432E7E2B" w14:textId="77777777" w:rsidR="00694127" w:rsidRPr="00070D68" w:rsidRDefault="00694127" w:rsidP="00694127">
      <w:pPr>
        <w:pStyle w:val="Odstavek"/>
        <w:spacing w:before="0" w:line="260" w:lineRule="atLeast"/>
        <w:ind w:firstLine="0"/>
        <w:rPr>
          <w:sz w:val="20"/>
          <w:szCs w:val="20"/>
        </w:rPr>
      </w:pPr>
      <w:r w:rsidRPr="00070D68">
        <w:rPr>
          <w:sz w:val="20"/>
          <w:szCs w:val="20"/>
        </w:rPr>
        <w:t>(3) Ne glede na prejšnji odstavek lahko oškodovanec izterja preostali znesek odškodnine od solidarnega dolžnika, ki je sklenil poravnavo, če solidarni dolžniki, ki niso sklenili poravnave, ne morejo plačati preostalega zneska odškodnine, razen če se solidarni dolžnik in oškodovanec v poravnavi dogovorita drugače.</w:t>
      </w:r>
    </w:p>
    <w:p w14:paraId="69AAFD61" w14:textId="77777777" w:rsidR="00694127" w:rsidRPr="00070D68" w:rsidRDefault="00694127" w:rsidP="00694127">
      <w:pPr>
        <w:pStyle w:val="Odstavek"/>
        <w:spacing w:before="0" w:line="260" w:lineRule="atLeast"/>
        <w:ind w:firstLine="0"/>
        <w:rPr>
          <w:sz w:val="20"/>
          <w:szCs w:val="20"/>
        </w:rPr>
      </w:pPr>
    </w:p>
    <w:p w14:paraId="5FC75032" w14:textId="77777777" w:rsidR="00694127" w:rsidRPr="00070D68" w:rsidRDefault="00694127" w:rsidP="00694127">
      <w:pPr>
        <w:pStyle w:val="Odstavek"/>
        <w:spacing w:before="0" w:line="260" w:lineRule="atLeast"/>
        <w:ind w:firstLine="0"/>
        <w:rPr>
          <w:sz w:val="20"/>
          <w:szCs w:val="20"/>
        </w:rPr>
      </w:pPr>
      <w:r w:rsidRPr="00070D68">
        <w:rPr>
          <w:sz w:val="20"/>
          <w:szCs w:val="20"/>
        </w:rPr>
        <w:t>(4) Oškodovanci, ki niso sklenili poravnave, lahko zahtevajo povrnitev škode od vseh solidarnih dolžnikov, upoštevajoč posebna pravila glede solidarne odgovornosti.</w:t>
      </w:r>
    </w:p>
    <w:p w14:paraId="7C5C85D2" w14:textId="77777777" w:rsidR="00694127" w:rsidRPr="00070D68" w:rsidRDefault="00694127" w:rsidP="00694127">
      <w:pPr>
        <w:pStyle w:val="Odstavek"/>
        <w:spacing w:before="0" w:line="260" w:lineRule="atLeast"/>
        <w:ind w:firstLine="0"/>
        <w:rPr>
          <w:sz w:val="20"/>
          <w:szCs w:val="20"/>
        </w:rPr>
      </w:pPr>
    </w:p>
    <w:p w14:paraId="0486CC91" w14:textId="77777777" w:rsidR="00694127" w:rsidRPr="00070D68" w:rsidRDefault="00694127" w:rsidP="00694127">
      <w:pPr>
        <w:pStyle w:val="Odstavek"/>
        <w:spacing w:before="0" w:line="260" w:lineRule="atLeast"/>
        <w:ind w:firstLine="0"/>
        <w:rPr>
          <w:sz w:val="20"/>
          <w:szCs w:val="20"/>
        </w:rPr>
      </w:pPr>
      <w:r w:rsidRPr="00070D68">
        <w:rPr>
          <w:sz w:val="20"/>
          <w:szCs w:val="20"/>
        </w:rPr>
        <w:t>(5) Sodišče pri določitvi višine regresnega zahtevka, ki ga lahko solidarni dolžnik zahteva od drugega solidarnega dolžnika, v skladu z njegovim deležem odgovornosti za škodo, povzročeno s kršitvijo konkurenčnega prava, upošteva tudi odškodnino, ki jo je ta solidarni dolžnik plačal na podlagi predhodno sklenjene poravnave z drugimi oškodovanci.</w:t>
      </w:r>
    </w:p>
    <w:p w14:paraId="42629325" w14:textId="77777777" w:rsidR="00694127" w:rsidRPr="00070D68" w:rsidRDefault="00694127" w:rsidP="0025166A">
      <w:pPr>
        <w:pStyle w:val="Del"/>
        <w:spacing w:before="0" w:line="260" w:lineRule="atLeast"/>
        <w:rPr>
          <w:sz w:val="20"/>
          <w:szCs w:val="20"/>
        </w:rPr>
      </w:pPr>
    </w:p>
    <w:p w14:paraId="5AB3BC52" w14:textId="77777777" w:rsidR="00497B33" w:rsidRPr="00070D68" w:rsidRDefault="003F185E" w:rsidP="00497B33">
      <w:pPr>
        <w:pStyle w:val="Del"/>
        <w:spacing w:before="0" w:line="260" w:lineRule="atLeast"/>
        <w:rPr>
          <w:sz w:val="20"/>
          <w:szCs w:val="20"/>
        </w:rPr>
      </w:pPr>
      <w:r w:rsidRPr="00070D68">
        <w:rPr>
          <w:sz w:val="20"/>
          <w:szCs w:val="20"/>
        </w:rPr>
        <w:t>IX</w:t>
      </w:r>
      <w:r w:rsidR="00497B33" w:rsidRPr="00070D68">
        <w:rPr>
          <w:sz w:val="20"/>
          <w:szCs w:val="20"/>
        </w:rPr>
        <w:t>. DEL</w:t>
      </w:r>
    </w:p>
    <w:p w14:paraId="3C4C7360" w14:textId="77777777" w:rsidR="00497B33" w:rsidRPr="00070D68" w:rsidRDefault="00497B33" w:rsidP="00497B33">
      <w:pPr>
        <w:pStyle w:val="Del"/>
        <w:spacing w:before="0" w:line="260" w:lineRule="atLeast"/>
        <w:rPr>
          <w:sz w:val="20"/>
          <w:szCs w:val="20"/>
        </w:rPr>
      </w:pPr>
      <w:r w:rsidRPr="00070D68">
        <w:rPr>
          <w:sz w:val="20"/>
          <w:szCs w:val="20"/>
        </w:rPr>
        <w:t>SODELOVANJE MED SODIŠČI IN ORGANI ZA VARSTVO KONKURENCE</w:t>
      </w:r>
    </w:p>
    <w:p w14:paraId="5BF2FEB1" w14:textId="77777777" w:rsidR="00497B33" w:rsidRPr="00070D68" w:rsidRDefault="00497B33" w:rsidP="00497B33">
      <w:pPr>
        <w:pStyle w:val="len"/>
        <w:spacing w:before="0" w:line="260" w:lineRule="atLeast"/>
        <w:rPr>
          <w:sz w:val="20"/>
          <w:szCs w:val="20"/>
        </w:rPr>
      </w:pPr>
    </w:p>
    <w:p w14:paraId="1421BDD2" w14:textId="73088E59" w:rsidR="00497B33" w:rsidRPr="00070D68" w:rsidRDefault="00C4449A" w:rsidP="00497B33">
      <w:pPr>
        <w:pStyle w:val="len"/>
        <w:numPr>
          <w:ilvl w:val="0"/>
          <w:numId w:val="21"/>
        </w:numPr>
        <w:spacing w:before="0" w:line="260" w:lineRule="atLeast"/>
        <w:ind w:left="0" w:firstLine="0"/>
        <w:rPr>
          <w:sz w:val="20"/>
          <w:szCs w:val="20"/>
        </w:rPr>
      </w:pPr>
      <w:r w:rsidRPr="00070D68">
        <w:rPr>
          <w:sz w:val="20"/>
          <w:szCs w:val="20"/>
        </w:rPr>
        <w:t>člen</w:t>
      </w:r>
      <w:r w:rsidR="008E458D">
        <w:rPr>
          <w:sz w:val="20"/>
          <w:szCs w:val="20"/>
        </w:rPr>
        <w:t xml:space="preserve"> </w:t>
      </w:r>
    </w:p>
    <w:p w14:paraId="6D7BDBE1" w14:textId="77777777" w:rsidR="00497B33" w:rsidRPr="00070D68" w:rsidRDefault="00497B33" w:rsidP="00497B33">
      <w:pPr>
        <w:pStyle w:val="lennaslov"/>
        <w:spacing w:line="260" w:lineRule="atLeast"/>
        <w:rPr>
          <w:sz w:val="20"/>
          <w:szCs w:val="20"/>
        </w:rPr>
      </w:pPr>
      <w:r w:rsidRPr="00070D68">
        <w:rPr>
          <w:sz w:val="20"/>
          <w:szCs w:val="20"/>
        </w:rPr>
        <w:t>(sodelovanje med sodišči, Evropsko komisijo in agencijo)</w:t>
      </w:r>
    </w:p>
    <w:p w14:paraId="43AF4897" w14:textId="77777777" w:rsidR="00497B33" w:rsidRPr="00070D68" w:rsidRDefault="00497B33" w:rsidP="00497B33">
      <w:pPr>
        <w:pStyle w:val="Odstavek"/>
        <w:spacing w:before="0" w:line="260" w:lineRule="atLeast"/>
        <w:ind w:firstLine="0"/>
        <w:rPr>
          <w:sz w:val="20"/>
          <w:szCs w:val="20"/>
        </w:rPr>
      </w:pPr>
    </w:p>
    <w:p w14:paraId="36809A74" w14:textId="77777777" w:rsidR="00497B33" w:rsidRPr="00070D68" w:rsidRDefault="00497B33" w:rsidP="00497B33">
      <w:pPr>
        <w:pStyle w:val="Odstavek"/>
        <w:spacing w:before="0" w:line="260" w:lineRule="atLeast"/>
        <w:ind w:firstLine="0"/>
        <w:rPr>
          <w:sz w:val="20"/>
          <w:szCs w:val="20"/>
        </w:rPr>
      </w:pPr>
      <w:r w:rsidRPr="00070D68">
        <w:rPr>
          <w:sz w:val="20"/>
          <w:szCs w:val="20"/>
        </w:rPr>
        <w:t>(1) O vsakem postopku pred sodišči, ki je povezan z uporabo 5. ali 8. člena tega zakona ali 101. ali 102. člena Pogodbe o delovanju Evropske unije, sodišče obvesti agencijo.</w:t>
      </w:r>
    </w:p>
    <w:p w14:paraId="7EB2268F" w14:textId="77777777" w:rsidR="00497B33" w:rsidRPr="00070D68" w:rsidRDefault="00497B33" w:rsidP="00497B33">
      <w:pPr>
        <w:pStyle w:val="Odstavek"/>
        <w:spacing w:before="0" w:line="260" w:lineRule="atLeast"/>
        <w:ind w:firstLine="0"/>
        <w:rPr>
          <w:sz w:val="20"/>
          <w:szCs w:val="20"/>
        </w:rPr>
      </w:pPr>
    </w:p>
    <w:p w14:paraId="137E34A9" w14:textId="77777777" w:rsidR="00497B33" w:rsidRPr="00070D68" w:rsidRDefault="00497B33" w:rsidP="00497B33">
      <w:pPr>
        <w:pStyle w:val="Odstavek"/>
        <w:spacing w:before="0" w:line="260" w:lineRule="atLeast"/>
        <w:ind w:firstLine="0"/>
        <w:rPr>
          <w:sz w:val="20"/>
          <w:szCs w:val="20"/>
        </w:rPr>
      </w:pPr>
      <w:r w:rsidRPr="00070D68">
        <w:rPr>
          <w:sz w:val="20"/>
          <w:szCs w:val="20"/>
        </w:rPr>
        <w:t>(2) Sodišče pošlje agenciji kopijo odločbe o uporabi 5. ali 8. člena tega zakona ali 101. ali 102. člena Pogodbe o delovanju Evropske unije hkrati z vročitvijo strankam.</w:t>
      </w:r>
    </w:p>
    <w:p w14:paraId="6BB702D8" w14:textId="77777777" w:rsidR="00497B33" w:rsidRPr="00070D68" w:rsidRDefault="00497B33" w:rsidP="00497B33">
      <w:pPr>
        <w:pStyle w:val="Odstavek"/>
        <w:spacing w:before="0" w:line="260" w:lineRule="atLeast"/>
        <w:ind w:firstLine="0"/>
        <w:rPr>
          <w:sz w:val="20"/>
          <w:szCs w:val="20"/>
        </w:rPr>
      </w:pPr>
    </w:p>
    <w:p w14:paraId="66F5154C" w14:textId="77777777" w:rsidR="00497B33" w:rsidRPr="00070D68" w:rsidRDefault="00497B33" w:rsidP="00497B33">
      <w:pPr>
        <w:pStyle w:val="Odstavek"/>
        <w:spacing w:before="0" w:line="260" w:lineRule="atLeast"/>
        <w:ind w:firstLine="0"/>
        <w:rPr>
          <w:sz w:val="20"/>
          <w:szCs w:val="20"/>
        </w:rPr>
      </w:pPr>
      <w:r w:rsidRPr="00070D68">
        <w:rPr>
          <w:sz w:val="20"/>
          <w:szCs w:val="20"/>
        </w:rPr>
        <w:t>(3) Sodišče lahko zaprosi agencijo za posredovanje pisnega mnenja glede uporabe 5. ali 8. člena tega zakona. Agencija lahko z dovoljenjem sodišča poda svoje mnenje tudi ustno na obravnavi.</w:t>
      </w:r>
    </w:p>
    <w:p w14:paraId="633EF620" w14:textId="77777777" w:rsidR="00497B33" w:rsidRPr="00070D68" w:rsidRDefault="00497B33" w:rsidP="00497B33">
      <w:pPr>
        <w:pStyle w:val="Odstavek"/>
        <w:spacing w:before="0" w:line="260" w:lineRule="atLeast"/>
        <w:ind w:firstLine="0"/>
        <w:rPr>
          <w:sz w:val="20"/>
          <w:szCs w:val="20"/>
        </w:rPr>
      </w:pPr>
    </w:p>
    <w:p w14:paraId="01750A96" w14:textId="77777777" w:rsidR="00497B33" w:rsidRPr="00070D68" w:rsidRDefault="00497B33" w:rsidP="00497B33">
      <w:pPr>
        <w:pStyle w:val="Odstavek"/>
        <w:spacing w:before="0" w:line="260" w:lineRule="atLeast"/>
        <w:ind w:firstLine="0"/>
        <w:rPr>
          <w:sz w:val="20"/>
          <w:szCs w:val="20"/>
        </w:rPr>
      </w:pPr>
      <w:r w:rsidRPr="00070D68">
        <w:rPr>
          <w:sz w:val="20"/>
          <w:szCs w:val="20"/>
        </w:rPr>
        <w:t>(4) Kadar poda Evropska komisija v skladu s tretjim odstavkom 15. člena Uredbe 1/2003/ES pisno mnenje zaradi zagotavljanja skladne uporabe 101. ali 102. člena Pogodbe o delovanju Evropske unije, sodišče pošlje kopijo pisnega mnenja agenciji in strankam postopka.</w:t>
      </w:r>
    </w:p>
    <w:p w14:paraId="0223D19F" w14:textId="77777777" w:rsidR="00497B33" w:rsidRPr="00070D68" w:rsidRDefault="00497B33" w:rsidP="00497B33">
      <w:pPr>
        <w:pStyle w:val="Odstavek"/>
        <w:spacing w:before="0" w:line="260" w:lineRule="atLeast"/>
        <w:ind w:firstLine="0"/>
        <w:rPr>
          <w:sz w:val="20"/>
          <w:szCs w:val="20"/>
        </w:rPr>
      </w:pPr>
    </w:p>
    <w:p w14:paraId="332D6BEC" w14:textId="77777777" w:rsidR="00497B33" w:rsidRPr="00070D68" w:rsidRDefault="00497B33" w:rsidP="00497B33">
      <w:pPr>
        <w:pStyle w:val="Odstavek"/>
        <w:spacing w:before="0" w:line="260" w:lineRule="atLeast"/>
        <w:ind w:firstLine="0"/>
        <w:rPr>
          <w:sz w:val="20"/>
          <w:szCs w:val="20"/>
        </w:rPr>
      </w:pPr>
      <w:r w:rsidRPr="00070D68">
        <w:rPr>
          <w:sz w:val="20"/>
          <w:szCs w:val="20"/>
        </w:rPr>
        <w:t>(5) Kadar poda agencija v skladu s tretjim odstavkom 15. člena Uredbe 1/2003/ES pisno mnenje do vprašanj uporabe 101. ali 102. člena Pogodbe o delovanju Evropske unije ali v skladu s tretjim odstavkom tega člena pisno mnenje glede uporabe 5. ali 8. člena tega zakona, sodišče pošlje kopijo pisnega mnenja strankam postopka. Če agencija poda pisno mnenje do vprašanj uporabe 101. ali 102. člena Pogodbe o delovanju Evropske unije, agencija pošlje kopijo pisnega mnenja tudi Evropski komisiji.</w:t>
      </w:r>
    </w:p>
    <w:p w14:paraId="709213AF" w14:textId="77777777" w:rsidR="00497B33" w:rsidRPr="00070D68" w:rsidRDefault="00497B33" w:rsidP="00497B33">
      <w:pPr>
        <w:pStyle w:val="Odstavek"/>
        <w:spacing w:before="0" w:line="260" w:lineRule="atLeast"/>
        <w:ind w:firstLine="0"/>
        <w:rPr>
          <w:sz w:val="20"/>
          <w:szCs w:val="20"/>
        </w:rPr>
      </w:pPr>
    </w:p>
    <w:p w14:paraId="2F0A150D" w14:textId="77777777" w:rsidR="00497B33" w:rsidRPr="00070D68" w:rsidRDefault="00497B33" w:rsidP="00497B33">
      <w:pPr>
        <w:pStyle w:val="Odstavek"/>
        <w:spacing w:before="0" w:line="260" w:lineRule="atLeast"/>
        <w:ind w:firstLine="0"/>
        <w:rPr>
          <w:sz w:val="20"/>
          <w:szCs w:val="20"/>
        </w:rPr>
      </w:pPr>
      <w:r w:rsidRPr="00070D68">
        <w:rPr>
          <w:sz w:val="20"/>
          <w:szCs w:val="20"/>
        </w:rPr>
        <w:t>(6) Če sodišče zaprosi Evropsko komisijo za mnenje v skladu s prvim odstavkom 15. člena Uredbe 1/2003/ES, o tem obvesti stranke ter po prejemu mnenja Evropske komisije pošlje kopijo mnenja agenciji in strankam postopka.</w:t>
      </w:r>
    </w:p>
    <w:p w14:paraId="30D66851" w14:textId="77777777" w:rsidR="00497B33" w:rsidRPr="00070D68" w:rsidRDefault="00497B33" w:rsidP="00497B33">
      <w:pPr>
        <w:pStyle w:val="Odstavek"/>
        <w:spacing w:before="0" w:line="260" w:lineRule="atLeast"/>
        <w:ind w:firstLine="0"/>
        <w:rPr>
          <w:sz w:val="20"/>
          <w:szCs w:val="20"/>
        </w:rPr>
      </w:pPr>
    </w:p>
    <w:p w14:paraId="2C6CC80A" w14:textId="73D587A3" w:rsidR="00497B33" w:rsidRPr="00070D68" w:rsidRDefault="00497B33" w:rsidP="00497B33">
      <w:pPr>
        <w:pStyle w:val="Odstavek"/>
        <w:spacing w:before="0" w:line="260" w:lineRule="atLeast"/>
        <w:ind w:firstLine="0"/>
        <w:rPr>
          <w:sz w:val="20"/>
          <w:szCs w:val="20"/>
        </w:rPr>
      </w:pPr>
      <w:r w:rsidRPr="00070D68">
        <w:rPr>
          <w:sz w:val="20"/>
          <w:szCs w:val="20"/>
        </w:rPr>
        <w:t xml:space="preserve">(7) Agencija ali Evropska komisija lahko pisno mnenje iz četrtega, petega in prejšnjega odstavka tega člena ter iz tretjega odstavka </w:t>
      </w:r>
      <w:r w:rsidR="00C6081E" w:rsidRPr="00070D68">
        <w:fldChar w:fldCharType="begin"/>
      </w:r>
      <w:r w:rsidR="00C6081E" w:rsidRPr="00070D68">
        <w:instrText xml:space="preserve"> REF _Ref43105844 \r \h  \* MERGEFORMAT </w:instrText>
      </w:r>
      <w:r w:rsidR="00C6081E" w:rsidRPr="00070D68">
        <w:fldChar w:fldCharType="separate"/>
      </w:r>
      <w:r w:rsidR="00CC7BCF" w:rsidRPr="00070D68">
        <w:rPr>
          <w:sz w:val="20"/>
          <w:szCs w:val="20"/>
        </w:rPr>
        <w:t>102</w:t>
      </w:r>
      <w:r w:rsidR="00C6081E" w:rsidRPr="00070D68">
        <w:fldChar w:fldCharType="end"/>
      </w:r>
      <w:r w:rsidRPr="00070D68">
        <w:rPr>
          <w:sz w:val="20"/>
          <w:szCs w:val="20"/>
        </w:rPr>
        <w:t>. člena tega zakona poda kadar koli do izdaje odločbe.</w:t>
      </w:r>
    </w:p>
    <w:p w14:paraId="6442EE97" w14:textId="77777777" w:rsidR="00694127" w:rsidRPr="00070D68" w:rsidRDefault="00694127" w:rsidP="0025166A">
      <w:pPr>
        <w:pStyle w:val="Del"/>
        <w:spacing w:before="0" w:line="260" w:lineRule="atLeast"/>
        <w:rPr>
          <w:sz w:val="20"/>
          <w:szCs w:val="20"/>
        </w:rPr>
      </w:pPr>
    </w:p>
    <w:p w14:paraId="76C7F137" w14:textId="77777777" w:rsidR="0051193E" w:rsidRPr="00070D68" w:rsidRDefault="003B2827" w:rsidP="0025166A">
      <w:pPr>
        <w:pStyle w:val="Del"/>
        <w:spacing w:before="0" w:line="260" w:lineRule="atLeast"/>
        <w:rPr>
          <w:sz w:val="20"/>
          <w:szCs w:val="20"/>
        </w:rPr>
      </w:pPr>
      <w:r w:rsidRPr="00070D68">
        <w:rPr>
          <w:sz w:val="20"/>
          <w:szCs w:val="20"/>
        </w:rPr>
        <w:t>X.</w:t>
      </w:r>
      <w:r w:rsidR="00DC2DA7" w:rsidRPr="00070D68">
        <w:rPr>
          <w:sz w:val="20"/>
          <w:szCs w:val="20"/>
        </w:rPr>
        <w:t xml:space="preserve"> DEL</w:t>
      </w:r>
    </w:p>
    <w:p w14:paraId="6F7DCD6E" w14:textId="77777777" w:rsidR="00DC2DA7" w:rsidRPr="00070D68" w:rsidRDefault="00DC2DA7" w:rsidP="0025166A">
      <w:pPr>
        <w:pStyle w:val="Del"/>
        <w:spacing w:before="0" w:line="260" w:lineRule="atLeast"/>
        <w:rPr>
          <w:sz w:val="20"/>
          <w:szCs w:val="20"/>
        </w:rPr>
      </w:pPr>
      <w:r w:rsidRPr="00070D68">
        <w:rPr>
          <w:sz w:val="20"/>
          <w:szCs w:val="20"/>
        </w:rPr>
        <w:t>NELOJALNA KONKURENCA</w:t>
      </w:r>
    </w:p>
    <w:p w14:paraId="483ED7F1" w14:textId="77777777" w:rsidR="00FB6BB0" w:rsidRPr="00070D68" w:rsidRDefault="00FB6BB0" w:rsidP="0025166A">
      <w:pPr>
        <w:pStyle w:val="len"/>
        <w:spacing w:before="0" w:line="260" w:lineRule="atLeast"/>
        <w:rPr>
          <w:sz w:val="20"/>
          <w:szCs w:val="20"/>
        </w:rPr>
      </w:pPr>
    </w:p>
    <w:p w14:paraId="2DEF1071" w14:textId="2016C38B" w:rsidR="00DC2DA7" w:rsidRPr="00070D68" w:rsidRDefault="00E800A4" w:rsidP="0025166A">
      <w:pPr>
        <w:pStyle w:val="len"/>
        <w:numPr>
          <w:ilvl w:val="0"/>
          <w:numId w:val="21"/>
        </w:numPr>
        <w:spacing w:before="0" w:line="260" w:lineRule="atLeast"/>
        <w:ind w:left="0" w:firstLine="0"/>
        <w:rPr>
          <w:sz w:val="20"/>
          <w:szCs w:val="20"/>
        </w:rPr>
      </w:pPr>
      <w:bookmarkStart w:id="59" w:name="_Ref24978438"/>
      <w:r w:rsidRPr="00070D68">
        <w:rPr>
          <w:sz w:val="20"/>
          <w:szCs w:val="20"/>
        </w:rPr>
        <w:t>člen</w:t>
      </w:r>
      <w:bookmarkEnd w:id="59"/>
      <w:r w:rsidR="008E458D">
        <w:rPr>
          <w:sz w:val="20"/>
          <w:szCs w:val="20"/>
        </w:rPr>
        <w:t xml:space="preserve"> </w:t>
      </w:r>
    </w:p>
    <w:p w14:paraId="47569B5D" w14:textId="77777777" w:rsidR="00DC2DA7" w:rsidRPr="00070D68" w:rsidRDefault="00A32336" w:rsidP="0025166A">
      <w:pPr>
        <w:pStyle w:val="lennaslov"/>
        <w:spacing w:line="260" w:lineRule="atLeast"/>
        <w:rPr>
          <w:sz w:val="20"/>
          <w:szCs w:val="20"/>
        </w:rPr>
      </w:pPr>
      <w:r w:rsidRPr="00070D68">
        <w:rPr>
          <w:sz w:val="20"/>
          <w:szCs w:val="20"/>
        </w:rPr>
        <w:t>(pojem nelojalne konkurence)</w:t>
      </w:r>
    </w:p>
    <w:p w14:paraId="6093103B" w14:textId="77777777" w:rsidR="00FB6BB0" w:rsidRPr="00070D68" w:rsidRDefault="00FB6BB0" w:rsidP="0025166A">
      <w:pPr>
        <w:pStyle w:val="Odstavek"/>
        <w:spacing w:before="0" w:line="260" w:lineRule="atLeast"/>
        <w:ind w:firstLine="0"/>
        <w:rPr>
          <w:sz w:val="20"/>
          <w:szCs w:val="20"/>
        </w:rPr>
      </w:pPr>
    </w:p>
    <w:p w14:paraId="04E29249" w14:textId="77777777" w:rsidR="00DC2DA7" w:rsidRPr="00070D68" w:rsidRDefault="00DC2DA7" w:rsidP="0025166A">
      <w:pPr>
        <w:pStyle w:val="Odstavek"/>
        <w:spacing w:before="0" w:line="260" w:lineRule="atLeast"/>
        <w:ind w:firstLine="0"/>
        <w:rPr>
          <w:sz w:val="20"/>
          <w:szCs w:val="20"/>
        </w:rPr>
      </w:pPr>
      <w:r w:rsidRPr="00070D68">
        <w:rPr>
          <w:sz w:val="20"/>
          <w:szCs w:val="20"/>
        </w:rPr>
        <w:t>(1) Prepovedana so dejanja nelojalne konkurence.</w:t>
      </w:r>
    </w:p>
    <w:p w14:paraId="0312AEC0" w14:textId="77777777" w:rsidR="00FB6BB0" w:rsidRPr="00070D68" w:rsidRDefault="00FB6BB0" w:rsidP="0025166A">
      <w:pPr>
        <w:pStyle w:val="Odstavek"/>
        <w:spacing w:before="0" w:line="260" w:lineRule="atLeast"/>
        <w:ind w:firstLine="0"/>
        <w:rPr>
          <w:sz w:val="20"/>
          <w:szCs w:val="20"/>
        </w:rPr>
      </w:pPr>
    </w:p>
    <w:p w14:paraId="7EC6A003" w14:textId="77777777" w:rsidR="00DC2DA7" w:rsidRPr="00070D68" w:rsidRDefault="00DC2DA7" w:rsidP="0025166A">
      <w:pPr>
        <w:pStyle w:val="Odstavek"/>
        <w:spacing w:before="0" w:line="260" w:lineRule="atLeast"/>
        <w:ind w:firstLine="0"/>
        <w:rPr>
          <w:sz w:val="20"/>
          <w:szCs w:val="20"/>
        </w:rPr>
      </w:pPr>
      <w:r w:rsidRPr="00070D68">
        <w:rPr>
          <w:sz w:val="20"/>
          <w:szCs w:val="20"/>
        </w:rPr>
        <w:t>(2) Nelojalna konkurenca je dejanje podjetja pri nastopanju na trgu, ki je v nasprotju z dobrimi poslovnimi običaji in s katerim se povzroči ali utegne povzročiti škoda drugim podjetjem.</w:t>
      </w:r>
    </w:p>
    <w:p w14:paraId="24F59000" w14:textId="77777777" w:rsidR="00FB6BB0" w:rsidRPr="00070D68" w:rsidRDefault="00FB6BB0" w:rsidP="0025166A">
      <w:pPr>
        <w:pStyle w:val="Odstavek"/>
        <w:spacing w:before="0" w:line="260" w:lineRule="atLeast"/>
        <w:ind w:firstLine="0"/>
        <w:rPr>
          <w:sz w:val="20"/>
          <w:szCs w:val="20"/>
        </w:rPr>
      </w:pPr>
    </w:p>
    <w:p w14:paraId="7BA2129C" w14:textId="77777777" w:rsidR="00DC2DA7" w:rsidRPr="00070D68" w:rsidRDefault="00DC2DA7" w:rsidP="0025166A">
      <w:pPr>
        <w:pStyle w:val="Odstavek"/>
        <w:spacing w:before="0" w:line="260" w:lineRule="atLeast"/>
        <w:ind w:firstLine="0"/>
        <w:rPr>
          <w:sz w:val="20"/>
          <w:szCs w:val="20"/>
        </w:rPr>
      </w:pPr>
      <w:r w:rsidRPr="00070D68">
        <w:rPr>
          <w:sz w:val="20"/>
          <w:szCs w:val="20"/>
        </w:rPr>
        <w:lastRenderedPageBreak/>
        <w:t>(3) Kot dejanje nelojalne konkurence po prejšnjem odstavku se štejejo zlasti:</w:t>
      </w:r>
    </w:p>
    <w:p w14:paraId="13B0D6DF" w14:textId="77777777" w:rsidR="00DC2DA7" w:rsidRPr="00070D68" w:rsidRDefault="00DC2DA7" w:rsidP="00FC4B23">
      <w:pPr>
        <w:pStyle w:val="Alineazaodstavkom"/>
        <w:numPr>
          <w:ilvl w:val="0"/>
          <w:numId w:val="50"/>
        </w:numPr>
        <w:spacing w:line="260" w:lineRule="atLeast"/>
        <w:rPr>
          <w:sz w:val="20"/>
          <w:szCs w:val="20"/>
        </w:rPr>
      </w:pPr>
      <w:r w:rsidRPr="00070D68">
        <w:rPr>
          <w:sz w:val="20"/>
          <w:szCs w:val="20"/>
        </w:rPr>
        <w:t>dajanje podatkov o drugem podjetju, če ti škodijo ali utegnejo škoditi ugledu in poslovanju drugega podjetja;</w:t>
      </w:r>
    </w:p>
    <w:p w14:paraId="022FE795" w14:textId="77777777" w:rsidR="00DC2DA7" w:rsidRPr="00070D68" w:rsidRDefault="00DC2DA7" w:rsidP="00FC4B23">
      <w:pPr>
        <w:pStyle w:val="Alineazaodstavkom"/>
        <w:numPr>
          <w:ilvl w:val="0"/>
          <w:numId w:val="50"/>
        </w:numPr>
        <w:spacing w:line="260" w:lineRule="atLeast"/>
        <w:rPr>
          <w:sz w:val="20"/>
          <w:szCs w:val="20"/>
        </w:rPr>
      </w:pPr>
      <w:r w:rsidRPr="00070D68">
        <w:rPr>
          <w:sz w:val="20"/>
          <w:szCs w:val="20"/>
        </w:rPr>
        <w:t>prodaja blaga z označbami ali podatki, ki ustvarjajo ali utegnejo ustvariti zmedo glede izvora, načina proizvodnje, količine, kakovosti ali drugih lastnosti blaga;</w:t>
      </w:r>
    </w:p>
    <w:p w14:paraId="02D3E5F2" w14:textId="77777777" w:rsidR="00DC2DA7" w:rsidRPr="00070D68" w:rsidRDefault="00DC2DA7" w:rsidP="00FC4B23">
      <w:pPr>
        <w:pStyle w:val="Alineazaodstavkom"/>
        <w:numPr>
          <w:ilvl w:val="0"/>
          <w:numId w:val="50"/>
        </w:numPr>
        <w:spacing w:line="260" w:lineRule="atLeast"/>
        <w:rPr>
          <w:sz w:val="20"/>
          <w:szCs w:val="20"/>
        </w:rPr>
      </w:pPr>
      <w:r w:rsidRPr="00070D68">
        <w:rPr>
          <w:sz w:val="20"/>
          <w:szCs w:val="20"/>
        </w:rPr>
        <w:t>dejanja, usmerjena v prekinitev poslovnega razmerja med drugimi podjetji ali k preprečevanju ali oteževanju takih razmerij;</w:t>
      </w:r>
    </w:p>
    <w:p w14:paraId="16292BD7" w14:textId="77777777" w:rsidR="00DC2DA7" w:rsidRPr="00070D68" w:rsidRDefault="00DC2DA7" w:rsidP="00FC4B23">
      <w:pPr>
        <w:pStyle w:val="Alineazaodstavkom"/>
        <w:numPr>
          <w:ilvl w:val="0"/>
          <w:numId w:val="50"/>
        </w:numPr>
        <w:spacing w:line="260" w:lineRule="atLeast"/>
        <w:rPr>
          <w:sz w:val="20"/>
          <w:szCs w:val="20"/>
        </w:rPr>
      </w:pPr>
      <w:r w:rsidRPr="00070D68">
        <w:rPr>
          <w:sz w:val="20"/>
          <w:szCs w:val="20"/>
        </w:rPr>
        <w:t>neupravičeno neizpolnjevanje ali razdiranje pogodb s kakšnim podjetjem, da bi se sklenila enaka ali podobna pogodba z drugim podjetjem;</w:t>
      </w:r>
    </w:p>
    <w:p w14:paraId="4483A70D" w14:textId="77777777" w:rsidR="00DC2DA7" w:rsidRPr="00070D68" w:rsidRDefault="00DC2DA7" w:rsidP="00FC4B23">
      <w:pPr>
        <w:pStyle w:val="Alineazaodstavkom"/>
        <w:numPr>
          <w:ilvl w:val="0"/>
          <w:numId w:val="50"/>
        </w:numPr>
        <w:spacing w:line="260" w:lineRule="atLeast"/>
        <w:rPr>
          <w:sz w:val="20"/>
          <w:szCs w:val="20"/>
        </w:rPr>
      </w:pPr>
      <w:r w:rsidRPr="00070D68">
        <w:rPr>
          <w:sz w:val="20"/>
          <w:szCs w:val="20"/>
        </w:rPr>
        <w:t>neupravičena uporaba imena, firme, znamke ali kakšne druge oznake drugega podjetja, ne glede na to ali je slednje dalo soglasje, če se s tem ustvari ali utegne ustvariti zmeda na trgu;</w:t>
      </w:r>
    </w:p>
    <w:p w14:paraId="09AC68AC" w14:textId="77777777" w:rsidR="00DC2DA7" w:rsidRPr="00070D68" w:rsidRDefault="00DC2DA7" w:rsidP="00FC4B23">
      <w:pPr>
        <w:pStyle w:val="Alineazaodstavkom"/>
        <w:numPr>
          <w:ilvl w:val="0"/>
          <w:numId w:val="50"/>
        </w:numPr>
        <w:spacing w:line="260" w:lineRule="atLeast"/>
        <w:rPr>
          <w:sz w:val="20"/>
          <w:szCs w:val="20"/>
        </w:rPr>
      </w:pPr>
      <w:r w:rsidRPr="00070D68">
        <w:rPr>
          <w:sz w:val="20"/>
          <w:szCs w:val="20"/>
        </w:rPr>
        <w:t>dajanje ali obljubljanje daril, premoženjske ali drugačne koristi drugemu podjetju, njegovemu delavcu ali osebi, ki dela za drugo podjetje, da bi se darovalcu omogočila ugodnost v škodo kakšnega podjetja;</w:t>
      </w:r>
    </w:p>
    <w:p w14:paraId="363852AC" w14:textId="77777777" w:rsidR="00DC2DA7" w:rsidRPr="00070D68" w:rsidRDefault="00DC2DA7" w:rsidP="00FC4B23">
      <w:pPr>
        <w:pStyle w:val="Alineazaodstavkom"/>
        <w:numPr>
          <w:ilvl w:val="0"/>
          <w:numId w:val="50"/>
        </w:numPr>
        <w:spacing w:line="260" w:lineRule="atLeast"/>
        <w:rPr>
          <w:sz w:val="20"/>
          <w:szCs w:val="20"/>
        </w:rPr>
      </w:pPr>
      <w:r w:rsidRPr="00070D68">
        <w:rPr>
          <w:sz w:val="20"/>
          <w:szCs w:val="20"/>
        </w:rPr>
        <w:t>nepooblaščena uporaba storitev trgovskega potnika, trgovskega predstavnika ali zastopnika drugega podjetja;</w:t>
      </w:r>
    </w:p>
    <w:p w14:paraId="29C84F33" w14:textId="435CD823" w:rsidR="00A107EB" w:rsidRPr="00070D68" w:rsidRDefault="00DC2DA7" w:rsidP="00FC4B23">
      <w:pPr>
        <w:pStyle w:val="Alineazaodstavkom"/>
        <w:numPr>
          <w:ilvl w:val="0"/>
          <w:numId w:val="50"/>
        </w:numPr>
        <w:spacing w:line="260" w:lineRule="atLeast"/>
        <w:rPr>
          <w:sz w:val="20"/>
          <w:szCs w:val="20"/>
        </w:rPr>
      </w:pPr>
      <w:r w:rsidRPr="00070D68">
        <w:rPr>
          <w:sz w:val="20"/>
          <w:szCs w:val="20"/>
        </w:rPr>
        <w:t xml:space="preserve">protipravno pridobivanje poslovne </w:t>
      </w:r>
      <w:r w:rsidR="00A347FC" w:rsidRPr="00070D68">
        <w:rPr>
          <w:sz w:val="20"/>
          <w:szCs w:val="20"/>
        </w:rPr>
        <w:t xml:space="preserve">tajnosti  </w:t>
      </w:r>
      <w:r w:rsidRPr="00070D68">
        <w:rPr>
          <w:sz w:val="20"/>
          <w:szCs w:val="20"/>
        </w:rPr>
        <w:t xml:space="preserve">drugega podjetja ali neupravičeno izkoriščanje poslovne </w:t>
      </w:r>
      <w:r w:rsidR="00A347FC" w:rsidRPr="00070D68">
        <w:rPr>
          <w:sz w:val="20"/>
          <w:szCs w:val="20"/>
        </w:rPr>
        <w:t xml:space="preserve">tajnosti </w:t>
      </w:r>
      <w:r w:rsidRPr="00070D68">
        <w:rPr>
          <w:sz w:val="20"/>
          <w:szCs w:val="20"/>
        </w:rPr>
        <w:t>drugega podjetja.</w:t>
      </w:r>
    </w:p>
    <w:p w14:paraId="049332A5" w14:textId="77777777" w:rsidR="00FB6BB0" w:rsidRPr="00070D68" w:rsidRDefault="00FB6BB0" w:rsidP="0025166A">
      <w:pPr>
        <w:pStyle w:val="len"/>
        <w:spacing w:before="0" w:line="260" w:lineRule="atLeast"/>
        <w:rPr>
          <w:sz w:val="20"/>
          <w:szCs w:val="20"/>
        </w:rPr>
      </w:pPr>
    </w:p>
    <w:p w14:paraId="1E0A92A0" w14:textId="4B7537EA" w:rsidR="00DC2DA7" w:rsidRPr="00070D68" w:rsidRDefault="005A145B" w:rsidP="0025166A">
      <w:pPr>
        <w:pStyle w:val="len"/>
        <w:numPr>
          <w:ilvl w:val="0"/>
          <w:numId w:val="21"/>
        </w:numPr>
        <w:spacing w:before="0" w:line="260" w:lineRule="atLeast"/>
        <w:ind w:left="0" w:firstLine="0"/>
        <w:rPr>
          <w:sz w:val="20"/>
          <w:szCs w:val="20"/>
        </w:rPr>
      </w:pPr>
      <w:bookmarkStart w:id="60" w:name="_Ref24978469"/>
      <w:r w:rsidRPr="00070D68">
        <w:rPr>
          <w:sz w:val="20"/>
          <w:szCs w:val="20"/>
        </w:rPr>
        <w:t>č</w:t>
      </w:r>
      <w:r w:rsidR="00E800A4" w:rsidRPr="00070D68">
        <w:rPr>
          <w:sz w:val="20"/>
          <w:szCs w:val="20"/>
        </w:rPr>
        <w:t>len</w:t>
      </w:r>
      <w:bookmarkEnd w:id="60"/>
      <w:r w:rsidR="008E458D">
        <w:rPr>
          <w:sz w:val="20"/>
          <w:szCs w:val="20"/>
        </w:rPr>
        <w:t xml:space="preserve"> </w:t>
      </w:r>
    </w:p>
    <w:p w14:paraId="16A7BDD3" w14:textId="77777777" w:rsidR="00DC2DA7" w:rsidRPr="00070D68" w:rsidRDefault="00DC2DA7" w:rsidP="0025166A">
      <w:pPr>
        <w:pStyle w:val="lennaslov"/>
        <w:spacing w:line="260" w:lineRule="atLeast"/>
        <w:rPr>
          <w:sz w:val="20"/>
          <w:szCs w:val="20"/>
        </w:rPr>
      </w:pPr>
      <w:r w:rsidRPr="00070D68">
        <w:rPr>
          <w:sz w:val="20"/>
          <w:szCs w:val="20"/>
        </w:rPr>
        <w:t>(</w:t>
      </w:r>
      <w:r w:rsidR="00A32336" w:rsidRPr="00070D68">
        <w:rPr>
          <w:sz w:val="20"/>
          <w:szCs w:val="20"/>
        </w:rPr>
        <w:t>pravice prizadetega udeleženca)</w:t>
      </w:r>
    </w:p>
    <w:p w14:paraId="3C29F5E2" w14:textId="77777777" w:rsidR="00FB6BB0" w:rsidRPr="00070D68" w:rsidRDefault="00FB6BB0" w:rsidP="0025166A">
      <w:pPr>
        <w:pStyle w:val="Odstavek"/>
        <w:spacing w:before="0" w:line="260" w:lineRule="atLeast"/>
        <w:ind w:firstLine="0"/>
        <w:rPr>
          <w:sz w:val="20"/>
          <w:szCs w:val="20"/>
        </w:rPr>
      </w:pPr>
    </w:p>
    <w:p w14:paraId="30CABBB7" w14:textId="77777777" w:rsidR="00DC2DA7" w:rsidRPr="00070D68" w:rsidRDefault="00DC2DA7" w:rsidP="0025166A">
      <w:pPr>
        <w:pStyle w:val="Odstavek"/>
        <w:spacing w:before="0" w:line="260" w:lineRule="atLeast"/>
        <w:ind w:firstLine="0"/>
        <w:rPr>
          <w:sz w:val="20"/>
          <w:szCs w:val="20"/>
        </w:rPr>
      </w:pPr>
      <w:r w:rsidRPr="00070D68">
        <w:rPr>
          <w:sz w:val="20"/>
          <w:szCs w:val="20"/>
        </w:rPr>
        <w:t>(1) Če je z dejanji, ki so po prejšnjem členu tega zakona nedopustna, komu storjena škoda, sme ta zahtevati odškodnino po pravilih obligacijskega prava.</w:t>
      </w:r>
    </w:p>
    <w:p w14:paraId="6C90226F" w14:textId="77777777" w:rsidR="00FB6BB0" w:rsidRPr="00070D68" w:rsidRDefault="00FB6BB0" w:rsidP="0025166A">
      <w:pPr>
        <w:pStyle w:val="Odstavek"/>
        <w:spacing w:before="0" w:line="260" w:lineRule="atLeast"/>
        <w:ind w:firstLine="0"/>
        <w:rPr>
          <w:sz w:val="20"/>
          <w:szCs w:val="20"/>
        </w:rPr>
      </w:pPr>
    </w:p>
    <w:p w14:paraId="7085FD0C" w14:textId="77777777" w:rsidR="00DC2DA7" w:rsidRPr="00070D68" w:rsidRDefault="00DC2DA7" w:rsidP="0025166A">
      <w:pPr>
        <w:pStyle w:val="Odstavek"/>
        <w:spacing w:before="0" w:line="260" w:lineRule="atLeast"/>
        <w:ind w:firstLine="0"/>
        <w:rPr>
          <w:sz w:val="20"/>
          <w:szCs w:val="20"/>
        </w:rPr>
      </w:pPr>
      <w:r w:rsidRPr="00070D68">
        <w:rPr>
          <w:sz w:val="20"/>
          <w:szCs w:val="20"/>
        </w:rPr>
        <w:t>(2) Prizadeti udeleženec v prometu blaga ali storitev na trgu lahko s tožbo v pravdnem postopku zahteva prepoved nadaljnjih dejanj nelojalne konkurence, uničenje predmetov, s katerimi je bilo storjeno dejanje nelojalne konkurence, in vzpostavitev prejšnjega stanja, če je to mogoče.</w:t>
      </w:r>
    </w:p>
    <w:p w14:paraId="5F49B7F5" w14:textId="77777777" w:rsidR="00FB6BB0" w:rsidRPr="00070D68" w:rsidRDefault="00FB6BB0" w:rsidP="0025166A">
      <w:pPr>
        <w:pStyle w:val="Odstavek"/>
        <w:spacing w:before="0" w:line="260" w:lineRule="atLeast"/>
        <w:ind w:firstLine="0"/>
        <w:rPr>
          <w:sz w:val="20"/>
          <w:szCs w:val="20"/>
        </w:rPr>
      </w:pPr>
    </w:p>
    <w:p w14:paraId="2A2322EC" w14:textId="77777777" w:rsidR="00DC2DA7" w:rsidRPr="00070D68" w:rsidRDefault="00DC2DA7" w:rsidP="0025166A">
      <w:pPr>
        <w:pStyle w:val="Odstavek"/>
        <w:spacing w:before="0" w:line="260" w:lineRule="atLeast"/>
        <w:ind w:firstLine="0"/>
        <w:rPr>
          <w:sz w:val="20"/>
          <w:szCs w:val="20"/>
        </w:rPr>
      </w:pPr>
      <w:r w:rsidRPr="00070D68">
        <w:rPr>
          <w:sz w:val="20"/>
          <w:szCs w:val="20"/>
        </w:rPr>
        <w:t>(3) Če je bilo dejanje nelojalne konkurence storjeno s sredstvi javnega obveščanja ali na podoben način (npr. z letaki, napisi na javnih krajih) ali je prizadelo veliko udeležencev, lahko prizadeti udeleženec zahteva tudi objavo sodbe v sredstvih javnega obveščanja.</w:t>
      </w:r>
    </w:p>
    <w:p w14:paraId="20FF874F" w14:textId="77777777" w:rsidR="00FB6BB0" w:rsidRPr="00070D68" w:rsidRDefault="00FB6BB0" w:rsidP="0025166A">
      <w:pPr>
        <w:pStyle w:val="Del"/>
        <w:spacing w:before="0" w:line="260" w:lineRule="atLeast"/>
        <w:rPr>
          <w:sz w:val="20"/>
          <w:szCs w:val="20"/>
        </w:rPr>
      </w:pPr>
    </w:p>
    <w:p w14:paraId="64F5B545" w14:textId="77777777" w:rsidR="006E392F" w:rsidRPr="00070D68" w:rsidRDefault="003B2827" w:rsidP="0025166A">
      <w:pPr>
        <w:pStyle w:val="Del"/>
        <w:spacing w:before="0" w:line="260" w:lineRule="atLeast"/>
        <w:rPr>
          <w:sz w:val="20"/>
          <w:szCs w:val="20"/>
        </w:rPr>
      </w:pPr>
      <w:r w:rsidRPr="00070D68">
        <w:rPr>
          <w:sz w:val="20"/>
          <w:szCs w:val="20"/>
        </w:rPr>
        <w:t>XI</w:t>
      </w:r>
      <w:r w:rsidR="006E392F" w:rsidRPr="00070D68">
        <w:rPr>
          <w:sz w:val="20"/>
          <w:szCs w:val="20"/>
        </w:rPr>
        <w:t>. DEL</w:t>
      </w:r>
      <w:r w:rsidR="006E392F" w:rsidRPr="00070D68">
        <w:rPr>
          <w:sz w:val="20"/>
          <w:szCs w:val="20"/>
        </w:rPr>
        <w:br/>
      </w:r>
      <w:r w:rsidR="005F149E" w:rsidRPr="00070D68">
        <w:rPr>
          <w:sz w:val="20"/>
          <w:szCs w:val="20"/>
        </w:rPr>
        <w:t>PREKRŠKI ODGOVORNIH OSEB</w:t>
      </w:r>
    </w:p>
    <w:p w14:paraId="4137FFB1" w14:textId="77777777" w:rsidR="00FB6BB0" w:rsidRPr="00070D68" w:rsidRDefault="00FB6BB0" w:rsidP="0025166A">
      <w:pPr>
        <w:pStyle w:val="len"/>
        <w:spacing w:before="0" w:line="260" w:lineRule="atLeast"/>
        <w:rPr>
          <w:sz w:val="20"/>
          <w:szCs w:val="20"/>
        </w:rPr>
      </w:pPr>
    </w:p>
    <w:p w14:paraId="1C590B29" w14:textId="332CD091" w:rsidR="006E392F" w:rsidRPr="00070D68" w:rsidRDefault="009F6792" w:rsidP="0025166A">
      <w:pPr>
        <w:pStyle w:val="len"/>
        <w:numPr>
          <w:ilvl w:val="0"/>
          <w:numId w:val="21"/>
        </w:numPr>
        <w:spacing w:before="0" w:line="260" w:lineRule="atLeast"/>
        <w:ind w:left="0" w:firstLine="0"/>
        <w:rPr>
          <w:sz w:val="20"/>
          <w:szCs w:val="20"/>
        </w:rPr>
      </w:pPr>
      <w:bookmarkStart w:id="61" w:name="_Ref24978115"/>
      <w:r w:rsidRPr="00070D68">
        <w:rPr>
          <w:sz w:val="20"/>
          <w:szCs w:val="20"/>
        </w:rPr>
        <w:t>člen</w:t>
      </w:r>
      <w:bookmarkEnd w:id="61"/>
      <w:r w:rsidR="008E458D">
        <w:rPr>
          <w:sz w:val="20"/>
          <w:szCs w:val="20"/>
        </w:rPr>
        <w:t xml:space="preserve"> </w:t>
      </w:r>
    </w:p>
    <w:p w14:paraId="1F0DDFEA" w14:textId="77777777" w:rsidR="006E392F" w:rsidRPr="00070D68" w:rsidRDefault="006E392F" w:rsidP="0025166A">
      <w:pPr>
        <w:pStyle w:val="lennaslov"/>
        <w:spacing w:line="260" w:lineRule="atLeast"/>
        <w:rPr>
          <w:sz w:val="20"/>
          <w:szCs w:val="20"/>
        </w:rPr>
      </w:pPr>
      <w:r w:rsidRPr="00070D68">
        <w:rPr>
          <w:sz w:val="20"/>
          <w:szCs w:val="20"/>
        </w:rPr>
        <w:t>(globe)</w:t>
      </w:r>
    </w:p>
    <w:p w14:paraId="7253DA70" w14:textId="77777777" w:rsidR="0029534B" w:rsidRPr="00070D68" w:rsidRDefault="0029534B" w:rsidP="0025166A">
      <w:pPr>
        <w:pStyle w:val="lennaslov"/>
        <w:spacing w:line="260" w:lineRule="atLeast"/>
        <w:rPr>
          <w:sz w:val="20"/>
          <w:szCs w:val="20"/>
        </w:rPr>
      </w:pPr>
    </w:p>
    <w:p w14:paraId="15EFF101" w14:textId="77777777" w:rsidR="009A4F04" w:rsidRPr="00070D68" w:rsidRDefault="00E47C22" w:rsidP="0025166A">
      <w:pPr>
        <w:pStyle w:val="Odstavek"/>
        <w:spacing w:before="0" w:line="260" w:lineRule="atLeast"/>
        <w:ind w:firstLine="0"/>
        <w:rPr>
          <w:sz w:val="20"/>
          <w:szCs w:val="20"/>
        </w:rPr>
      </w:pPr>
      <w:r w:rsidRPr="00070D68">
        <w:rPr>
          <w:sz w:val="20"/>
          <w:szCs w:val="20"/>
        </w:rPr>
        <w:t xml:space="preserve">(1) </w:t>
      </w:r>
      <w:r w:rsidR="009A4F04" w:rsidRPr="00070D68">
        <w:rPr>
          <w:sz w:val="20"/>
          <w:szCs w:val="20"/>
        </w:rPr>
        <w:t xml:space="preserve">Z globo od 5.000 do 10.000 evrov se kaznuje za prekršek </w:t>
      </w:r>
      <w:r w:rsidR="00A85B6B" w:rsidRPr="00070D68">
        <w:rPr>
          <w:sz w:val="20"/>
          <w:szCs w:val="20"/>
        </w:rPr>
        <w:t xml:space="preserve">posameznik, ki samostojno opravlja poklicno dejavnost ter </w:t>
      </w:r>
      <w:r w:rsidR="009A4F04" w:rsidRPr="00070D68">
        <w:rPr>
          <w:sz w:val="20"/>
          <w:szCs w:val="20"/>
        </w:rPr>
        <w:t>odgovorna oseba pravne osebe</w:t>
      </w:r>
      <w:r w:rsidR="00A85B6B" w:rsidRPr="00070D68">
        <w:rPr>
          <w:sz w:val="20"/>
          <w:szCs w:val="20"/>
        </w:rPr>
        <w:t xml:space="preserve"> in </w:t>
      </w:r>
      <w:r w:rsidR="009A4F04" w:rsidRPr="00070D68">
        <w:rPr>
          <w:sz w:val="20"/>
          <w:szCs w:val="20"/>
        </w:rPr>
        <w:t>samostojnega podjetnika ali samostojne podjetnice posameznice (v nadaljnjem besedilu: samostojni podjetnik posameznik), če:</w:t>
      </w:r>
    </w:p>
    <w:p w14:paraId="30FD5FA6" w14:textId="77777777" w:rsidR="009A4F04" w:rsidRPr="00070D68" w:rsidRDefault="009A4F04" w:rsidP="0025166A">
      <w:pPr>
        <w:pStyle w:val="Odstavek"/>
        <w:numPr>
          <w:ilvl w:val="0"/>
          <w:numId w:val="23"/>
        </w:numPr>
        <w:spacing w:before="0" w:line="260" w:lineRule="atLeast"/>
        <w:ind w:left="567"/>
        <w:rPr>
          <w:sz w:val="20"/>
          <w:szCs w:val="20"/>
        </w:rPr>
      </w:pPr>
      <w:r w:rsidRPr="00070D68">
        <w:rPr>
          <w:sz w:val="20"/>
          <w:szCs w:val="20"/>
        </w:rPr>
        <w:t xml:space="preserve">ravna v nasprotju s </w:t>
      </w:r>
      <w:r w:rsidR="002570A8" w:rsidRPr="00070D68">
        <w:rPr>
          <w:sz w:val="20"/>
          <w:szCs w:val="20"/>
        </w:rPr>
        <w:t>5</w:t>
      </w:r>
      <w:r w:rsidRPr="00070D68">
        <w:rPr>
          <w:sz w:val="20"/>
          <w:szCs w:val="20"/>
        </w:rPr>
        <w:t>. členom tega zakona ali 101. členom Pogodbe o delovanju Evropske unije</w:t>
      </w:r>
      <w:r w:rsidR="00132D91" w:rsidRPr="00070D68">
        <w:rPr>
          <w:sz w:val="20"/>
          <w:szCs w:val="20"/>
        </w:rPr>
        <w:t>;</w:t>
      </w:r>
    </w:p>
    <w:p w14:paraId="034B2432" w14:textId="77777777" w:rsidR="009A4F04" w:rsidRPr="00070D68" w:rsidRDefault="009A4F04" w:rsidP="0025166A">
      <w:pPr>
        <w:pStyle w:val="Odstavek"/>
        <w:numPr>
          <w:ilvl w:val="0"/>
          <w:numId w:val="23"/>
        </w:numPr>
        <w:spacing w:before="0" w:line="260" w:lineRule="atLeast"/>
        <w:ind w:left="567"/>
        <w:rPr>
          <w:sz w:val="20"/>
          <w:szCs w:val="20"/>
        </w:rPr>
      </w:pPr>
      <w:r w:rsidRPr="00070D68">
        <w:rPr>
          <w:sz w:val="20"/>
          <w:szCs w:val="20"/>
        </w:rPr>
        <w:t xml:space="preserve">v nasprotju z </w:t>
      </w:r>
      <w:r w:rsidR="002570A8" w:rsidRPr="00070D68">
        <w:rPr>
          <w:sz w:val="20"/>
          <w:szCs w:val="20"/>
        </w:rPr>
        <w:t>8</w:t>
      </w:r>
      <w:r w:rsidRPr="00070D68">
        <w:rPr>
          <w:sz w:val="20"/>
          <w:szCs w:val="20"/>
        </w:rPr>
        <w:t>. členom tega zakona ali 102. členom Pogodbe o delovanju Evropske unije zlorabi prevladujoč položaj;</w:t>
      </w:r>
    </w:p>
    <w:p w14:paraId="74B8512D" w14:textId="207541AF" w:rsidR="009A4F04" w:rsidRPr="00070D68" w:rsidRDefault="009A4F04" w:rsidP="0025166A">
      <w:pPr>
        <w:pStyle w:val="Odstavek"/>
        <w:numPr>
          <w:ilvl w:val="0"/>
          <w:numId w:val="23"/>
        </w:numPr>
        <w:spacing w:before="0" w:line="260" w:lineRule="atLeast"/>
        <w:ind w:left="567"/>
        <w:rPr>
          <w:sz w:val="20"/>
          <w:szCs w:val="20"/>
        </w:rPr>
      </w:pPr>
      <w:r w:rsidRPr="00070D68">
        <w:rPr>
          <w:sz w:val="20"/>
          <w:szCs w:val="20"/>
        </w:rPr>
        <w:t xml:space="preserve">ravna v nasprotju z izvršljivo odločbo, ki jo je </w:t>
      </w:r>
      <w:r w:rsidR="0045309B" w:rsidRPr="00070D68">
        <w:rPr>
          <w:sz w:val="20"/>
          <w:szCs w:val="20"/>
        </w:rPr>
        <w:t>agenc</w:t>
      </w:r>
      <w:r w:rsidRPr="00070D68">
        <w:rPr>
          <w:sz w:val="20"/>
          <w:szCs w:val="20"/>
        </w:rPr>
        <w:t xml:space="preserve">ija izdala na podlagi </w:t>
      </w:r>
      <w:r w:rsidR="00C6081E" w:rsidRPr="00070D68">
        <w:fldChar w:fldCharType="begin"/>
      </w:r>
      <w:r w:rsidR="00C6081E" w:rsidRPr="00070D68">
        <w:instrText xml:space="preserve"> REF _Ref24443761 \r \h  \* MERGEFORMAT </w:instrText>
      </w:r>
      <w:r w:rsidR="00C6081E" w:rsidRPr="00070D68">
        <w:fldChar w:fldCharType="separate"/>
      </w:r>
      <w:r w:rsidR="00CC7BCF" w:rsidRPr="00070D68">
        <w:rPr>
          <w:sz w:val="20"/>
          <w:szCs w:val="20"/>
        </w:rPr>
        <w:t>46</w:t>
      </w:r>
      <w:r w:rsidR="00C6081E" w:rsidRPr="00070D68">
        <w:fldChar w:fldCharType="end"/>
      </w:r>
      <w:r w:rsidRPr="00070D68">
        <w:rPr>
          <w:sz w:val="20"/>
          <w:szCs w:val="20"/>
        </w:rPr>
        <w:t xml:space="preserve">., </w:t>
      </w:r>
      <w:r w:rsidR="00C6081E" w:rsidRPr="00070D68">
        <w:fldChar w:fldCharType="begin"/>
      </w:r>
      <w:r w:rsidR="00C6081E" w:rsidRPr="00070D68">
        <w:instrText xml:space="preserve"> REF _Ref24443774 \r \h  \* MERGEFORMAT </w:instrText>
      </w:r>
      <w:r w:rsidR="00C6081E" w:rsidRPr="00070D68">
        <w:fldChar w:fldCharType="separate"/>
      </w:r>
      <w:r w:rsidR="00CC7BCF" w:rsidRPr="00070D68">
        <w:rPr>
          <w:sz w:val="20"/>
          <w:szCs w:val="20"/>
        </w:rPr>
        <w:t>47</w:t>
      </w:r>
      <w:r w:rsidR="00C6081E" w:rsidRPr="00070D68">
        <w:fldChar w:fldCharType="end"/>
      </w:r>
      <w:r w:rsidRPr="00070D68">
        <w:rPr>
          <w:sz w:val="20"/>
          <w:szCs w:val="20"/>
        </w:rPr>
        <w:t xml:space="preserve">., ali </w:t>
      </w:r>
      <w:r w:rsidR="00C6081E" w:rsidRPr="00070D68">
        <w:fldChar w:fldCharType="begin"/>
      </w:r>
      <w:r w:rsidR="00C6081E" w:rsidRPr="00070D68">
        <w:instrText xml:space="preserve"> REF _Ref24443790 \r \h  \* MERGEFORMAT </w:instrText>
      </w:r>
      <w:r w:rsidR="00C6081E" w:rsidRPr="00070D68">
        <w:fldChar w:fldCharType="separate"/>
      </w:r>
      <w:r w:rsidR="00CC7BCF" w:rsidRPr="00070D68">
        <w:rPr>
          <w:sz w:val="20"/>
          <w:szCs w:val="20"/>
        </w:rPr>
        <w:t>48</w:t>
      </w:r>
      <w:r w:rsidR="00C6081E" w:rsidRPr="00070D68">
        <w:fldChar w:fldCharType="end"/>
      </w:r>
      <w:r w:rsidR="008D547A" w:rsidRPr="00070D68">
        <w:rPr>
          <w:sz w:val="20"/>
          <w:szCs w:val="20"/>
        </w:rPr>
        <w:t>. člena tega zakon;</w:t>
      </w:r>
      <w:r w:rsidRPr="00070D68">
        <w:rPr>
          <w:sz w:val="20"/>
          <w:szCs w:val="20"/>
        </w:rPr>
        <w:t xml:space="preserve">. </w:t>
      </w:r>
    </w:p>
    <w:p w14:paraId="5E0F2256" w14:textId="6B0EE3B0" w:rsidR="009A4F04" w:rsidRPr="00070D68" w:rsidRDefault="0045309B" w:rsidP="0025166A">
      <w:pPr>
        <w:pStyle w:val="Odstavek"/>
        <w:numPr>
          <w:ilvl w:val="0"/>
          <w:numId w:val="23"/>
        </w:numPr>
        <w:spacing w:before="0" w:line="260" w:lineRule="atLeast"/>
        <w:ind w:left="567"/>
        <w:rPr>
          <w:sz w:val="20"/>
          <w:szCs w:val="20"/>
        </w:rPr>
      </w:pPr>
      <w:r w:rsidRPr="00070D68">
        <w:rPr>
          <w:sz w:val="20"/>
          <w:szCs w:val="20"/>
        </w:rPr>
        <w:t>agenc</w:t>
      </w:r>
      <w:r w:rsidR="009A4F04" w:rsidRPr="00070D68">
        <w:rPr>
          <w:sz w:val="20"/>
          <w:szCs w:val="20"/>
        </w:rPr>
        <w:t xml:space="preserve">iji ne priglasi koncentracije, ki je podrejena določbam tega zakona, ali je ne priglasi v roku iz </w:t>
      </w:r>
      <w:r w:rsidR="00C6081E" w:rsidRPr="00070D68">
        <w:fldChar w:fldCharType="begin"/>
      </w:r>
      <w:r w:rsidR="00C6081E" w:rsidRPr="00070D68">
        <w:instrText xml:space="preserve"> REF _Ref24443844 \r \h  \* MERGEFORMAT </w:instrText>
      </w:r>
      <w:r w:rsidR="00C6081E" w:rsidRPr="00070D68">
        <w:fldChar w:fldCharType="separate"/>
      </w:r>
      <w:r w:rsidR="00CC7BCF" w:rsidRPr="00070D68">
        <w:rPr>
          <w:sz w:val="20"/>
          <w:szCs w:val="20"/>
        </w:rPr>
        <w:t>52</w:t>
      </w:r>
      <w:r w:rsidR="00C6081E" w:rsidRPr="00070D68">
        <w:fldChar w:fldCharType="end"/>
      </w:r>
      <w:r w:rsidR="009A4F04" w:rsidRPr="00070D68">
        <w:rPr>
          <w:sz w:val="20"/>
          <w:szCs w:val="20"/>
        </w:rPr>
        <w:t>. člena tega zakona;</w:t>
      </w:r>
    </w:p>
    <w:p w14:paraId="05A518E2" w14:textId="38891509" w:rsidR="009A4F04" w:rsidRPr="00070D68" w:rsidRDefault="009A4F04" w:rsidP="0025166A">
      <w:pPr>
        <w:pStyle w:val="Odstavek"/>
        <w:numPr>
          <w:ilvl w:val="0"/>
          <w:numId w:val="23"/>
        </w:numPr>
        <w:spacing w:before="0" w:line="260" w:lineRule="atLeast"/>
        <w:ind w:left="567"/>
        <w:rPr>
          <w:sz w:val="20"/>
          <w:szCs w:val="20"/>
        </w:rPr>
      </w:pPr>
      <w:r w:rsidRPr="00070D68">
        <w:rPr>
          <w:sz w:val="20"/>
          <w:szCs w:val="20"/>
        </w:rPr>
        <w:t xml:space="preserve">v nasprotju </w:t>
      </w:r>
      <w:r w:rsidR="008D547A" w:rsidRPr="00070D68">
        <w:rPr>
          <w:sz w:val="20"/>
          <w:szCs w:val="20"/>
        </w:rPr>
        <w:t>z</w:t>
      </w:r>
      <w:r w:rsidRPr="00070D68">
        <w:rPr>
          <w:sz w:val="20"/>
          <w:szCs w:val="20"/>
        </w:rPr>
        <w:t xml:space="preserve"> </w:t>
      </w:r>
      <w:r w:rsidR="00C6081E" w:rsidRPr="00070D68">
        <w:fldChar w:fldCharType="begin"/>
      </w:r>
      <w:r w:rsidR="00C6081E" w:rsidRPr="00070D68">
        <w:instrText xml:space="preserve"> REF _Ref24443853 \r \h  \* MERGEFORMAT </w:instrText>
      </w:r>
      <w:r w:rsidR="00C6081E" w:rsidRPr="00070D68">
        <w:fldChar w:fldCharType="separate"/>
      </w:r>
      <w:r w:rsidR="00CC7BCF" w:rsidRPr="00070D68">
        <w:rPr>
          <w:sz w:val="20"/>
          <w:szCs w:val="20"/>
        </w:rPr>
        <w:t>53</w:t>
      </w:r>
      <w:r w:rsidR="00C6081E" w:rsidRPr="00070D68">
        <w:fldChar w:fldCharType="end"/>
      </w:r>
      <w:r w:rsidRPr="00070D68">
        <w:rPr>
          <w:sz w:val="20"/>
          <w:szCs w:val="20"/>
        </w:rPr>
        <w:t>. členom tega zakona izvršuje pravice ali obveznosti, ki izhajajo iz koncentracije;</w:t>
      </w:r>
    </w:p>
    <w:p w14:paraId="29B84F33" w14:textId="77777777" w:rsidR="009A4F04" w:rsidRPr="00070D68" w:rsidRDefault="009A4F04" w:rsidP="0025166A">
      <w:pPr>
        <w:pStyle w:val="Odstavek"/>
        <w:numPr>
          <w:ilvl w:val="0"/>
          <w:numId w:val="23"/>
        </w:numPr>
        <w:spacing w:before="0" w:line="260" w:lineRule="atLeast"/>
        <w:ind w:left="567"/>
        <w:rPr>
          <w:sz w:val="20"/>
          <w:szCs w:val="20"/>
        </w:rPr>
      </w:pPr>
      <w:r w:rsidRPr="00070D68">
        <w:rPr>
          <w:sz w:val="20"/>
          <w:szCs w:val="20"/>
        </w:rPr>
        <w:t>ne izpolni korektivnih ukrepov ali obveznosti, določenih v odločbi o skladnosti koncentracije s pravili konkurence;</w:t>
      </w:r>
    </w:p>
    <w:p w14:paraId="1EC31ABE" w14:textId="77777777" w:rsidR="009A4F04" w:rsidRPr="00070D68" w:rsidRDefault="009A4F04" w:rsidP="0025166A">
      <w:pPr>
        <w:pStyle w:val="Odstavek"/>
        <w:numPr>
          <w:ilvl w:val="0"/>
          <w:numId w:val="23"/>
        </w:numPr>
        <w:spacing w:before="0" w:line="260" w:lineRule="atLeast"/>
        <w:ind w:left="567"/>
        <w:rPr>
          <w:sz w:val="20"/>
          <w:szCs w:val="20"/>
        </w:rPr>
      </w:pPr>
      <w:r w:rsidRPr="00070D68">
        <w:rPr>
          <w:sz w:val="20"/>
          <w:szCs w:val="20"/>
        </w:rPr>
        <w:lastRenderedPageBreak/>
        <w:t>ravna v nasprotju z odločbo o neskladnosti koncentracije s pravili konkurence;</w:t>
      </w:r>
    </w:p>
    <w:p w14:paraId="3DE59BE1" w14:textId="052FFF2F" w:rsidR="009A4F04" w:rsidRPr="00070D68" w:rsidRDefault="009A4F04" w:rsidP="0025166A">
      <w:pPr>
        <w:pStyle w:val="Odstavek"/>
        <w:numPr>
          <w:ilvl w:val="0"/>
          <w:numId w:val="23"/>
        </w:numPr>
        <w:spacing w:before="0" w:line="260" w:lineRule="atLeast"/>
        <w:ind w:left="567"/>
        <w:rPr>
          <w:sz w:val="20"/>
          <w:szCs w:val="20"/>
        </w:rPr>
      </w:pPr>
      <w:r w:rsidRPr="00070D68">
        <w:rPr>
          <w:sz w:val="20"/>
          <w:szCs w:val="20"/>
        </w:rPr>
        <w:t xml:space="preserve">ravna v nasprotju z izvršljivo odločbo, ki jo je </w:t>
      </w:r>
      <w:r w:rsidR="0045309B" w:rsidRPr="00070D68">
        <w:rPr>
          <w:sz w:val="20"/>
          <w:szCs w:val="20"/>
        </w:rPr>
        <w:t>agenc</w:t>
      </w:r>
      <w:r w:rsidRPr="00070D68">
        <w:rPr>
          <w:sz w:val="20"/>
          <w:szCs w:val="20"/>
        </w:rPr>
        <w:t xml:space="preserve">ija izdala na podlagi </w:t>
      </w:r>
      <w:r w:rsidR="00C6081E" w:rsidRPr="00070D68">
        <w:fldChar w:fldCharType="begin"/>
      </w:r>
      <w:r w:rsidR="00C6081E" w:rsidRPr="00070D68">
        <w:instrText xml:space="preserve"> REF _Ref24443868 \r \h  \* MERGEFORMAT </w:instrText>
      </w:r>
      <w:r w:rsidR="00C6081E" w:rsidRPr="00070D68">
        <w:fldChar w:fldCharType="separate"/>
      </w:r>
      <w:r w:rsidR="00CC7BCF" w:rsidRPr="00070D68">
        <w:rPr>
          <w:sz w:val="20"/>
          <w:szCs w:val="20"/>
        </w:rPr>
        <w:t>61</w:t>
      </w:r>
      <w:r w:rsidR="00C6081E" w:rsidRPr="00070D68">
        <w:fldChar w:fldCharType="end"/>
      </w:r>
      <w:r w:rsidRPr="00070D68">
        <w:rPr>
          <w:sz w:val="20"/>
          <w:szCs w:val="20"/>
        </w:rPr>
        <w:t>. člena tega zakona.</w:t>
      </w:r>
    </w:p>
    <w:p w14:paraId="2C99CAB3" w14:textId="77777777" w:rsidR="00B85F35" w:rsidRPr="00070D68" w:rsidRDefault="00B85F35" w:rsidP="0025166A">
      <w:pPr>
        <w:pStyle w:val="Odstavek"/>
        <w:spacing w:before="0" w:line="260" w:lineRule="atLeast"/>
        <w:ind w:firstLine="0"/>
        <w:rPr>
          <w:sz w:val="20"/>
          <w:szCs w:val="20"/>
        </w:rPr>
      </w:pPr>
    </w:p>
    <w:p w14:paraId="23020534" w14:textId="77777777" w:rsidR="007C48E9" w:rsidRPr="00070D68" w:rsidRDefault="007C48E9" w:rsidP="0025166A">
      <w:pPr>
        <w:pStyle w:val="Odstavek"/>
        <w:spacing w:before="0" w:line="260" w:lineRule="atLeast"/>
        <w:ind w:firstLine="0"/>
        <w:rPr>
          <w:sz w:val="20"/>
          <w:szCs w:val="20"/>
        </w:rPr>
      </w:pPr>
      <w:r w:rsidRPr="00070D68">
        <w:rPr>
          <w:sz w:val="20"/>
          <w:szCs w:val="20"/>
        </w:rPr>
        <w:t>(2) Z globo od 3.000 do 5.000 evrov se kaznuje za prekršek iz četrte, pete, šeste, sedme in osme alineje prvega odstavka tega člena fizična oseba, ki že obvladuje najmanj eno pod</w:t>
      </w:r>
      <w:r w:rsidR="00A85B6B" w:rsidRPr="00070D68">
        <w:rPr>
          <w:sz w:val="20"/>
          <w:szCs w:val="20"/>
        </w:rPr>
        <w:t>j</w:t>
      </w:r>
      <w:r w:rsidRPr="00070D68">
        <w:rPr>
          <w:sz w:val="20"/>
          <w:szCs w:val="20"/>
        </w:rPr>
        <w:t>etje.</w:t>
      </w:r>
    </w:p>
    <w:p w14:paraId="1F8E5D01" w14:textId="77777777" w:rsidR="007C48E9" w:rsidRPr="00070D68" w:rsidRDefault="007C48E9" w:rsidP="0025166A">
      <w:pPr>
        <w:pStyle w:val="Odstavek"/>
        <w:spacing w:before="0" w:line="260" w:lineRule="atLeast"/>
        <w:ind w:firstLine="0"/>
        <w:rPr>
          <w:sz w:val="20"/>
          <w:szCs w:val="20"/>
        </w:rPr>
      </w:pPr>
    </w:p>
    <w:p w14:paraId="3392C349" w14:textId="77777777" w:rsidR="009A4F04" w:rsidRPr="00070D68" w:rsidRDefault="009A4F04" w:rsidP="0025166A">
      <w:pPr>
        <w:pStyle w:val="Odstavek"/>
        <w:spacing w:before="0" w:line="260" w:lineRule="atLeast"/>
        <w:ind w:firstLine="0"/>
        <w:rPr>
          <w:sz w:val="20"/>
          <w:szCs w:val="20"/>
        </w:rPr>
      </w:pPr>
      <w:r w:rsidRPr="00070D68">
        <w:rPr>
          <w:sz w:val="20"/>
          <w:szCs w:val="20"/>
        </w:rPr>
        <w:t>(</w:t>
      </w:r>
      <w:r w:rsidR="007C48E9" w:rsidRPr="00070D68">
        <w:rPr>
          <w:sz w:val="20"/>
          <w:szCs w:val="20"/>
        </w:rPr>
        <w:t>3</w:t>
      </w:r>
      <w:r w:rsidRPr="00070D68">
        <w:rPr>
          <w:sz w:val="20"/>
          <w:szCs w:val="20"/>
        </w:rPr>
        <w:t>) Če je narava storjenega prekrška iz prejšnjih odstavkov posebno huda zaradi višine povzročene škode oziroma višine protipravno pridobljene premoženjske koristi ali zaradi storilčevega naklepa oziroma njegovega namena koristoljubnosti, se odgovorna oseba pravne osebe ali odgovorna oseba samostojnega podjetnika posameznika kaznuje z globo od 15.000 do 30.000 eurov</w:t>
      </w:r>
      <w:r w:rsidR="007C48E9" w:rsidRPr="00070D68">
        <w:rPr>
          <w:sz w:val="20"/>
          <w:szCs w:val="20"/>
        </w:rPr>
        <w:t>, fizična oseba, ki nadzoruje najmanj eno podjetje, pa z globo od 10.000 do 15.000 eurov</w:t>
      </w:r>
      <w:r w:rsidRPr="00070D68">
        <w:rPr>
          <w:sz w:val="20"/>
          <w:szCs w:val="20"/>
        </w:rPr>
        <w:t>.</w:t>
      </w:r>
    </w:p>
    <w:p w14:paraId="205A8BC8" w14:textId="77777777" w:rsidR="00FB6BB0" w:rsidRPr="00070D68" w:rsidRDefault="00FB6BB0" w:rsidP="0025166A">
      <w:pPr>
        <w:pStyle w:val="len"/>
        <w:spacing w:before="0" w:line="260" w:lineRule="atLeast"/>
        <w:rPr>
          <w:sz w:val="20"/>
          <w:szCs w:val="20"/>
        </w:rPr>
      </w:pPr>
    </w:p>
    <w:p w14:paraId="4CB13D57" w14:textId="4B831203" w:rsidR="006E392F" w:rsidRPr="00070D68" w:rsidRDefault="008E458D" w:rsidP="005A145B">
      <w:pPr>
        <w:pStyle w:val="len"/>
        <w:numPr>
          <w:ilvl w:val="0"/>
          <w:numId w:val="21"/>
        </w:numPr>
        <w:spacing w:before="0" w:line="260" w:lineRule="atLeast"/>
        <w:ind w:left="0" w:firstLine="0"/>
        <w:rPr>
          <w:sz w:val="20"/>
          <w:szCs w:val="20"/>
        </w:rPr>
      </w:pPr>
      <w:r>
        <w:rPr>
          <w:sz w:val="20"/>
          <w:szCs w:val="20"/>
        </w:rPr>
        <w:t xml:space="preserve">člen </w:t>
      </w:r>
      <w:r w:rsidR="005A145B" w:rsidRPr="00070D68">
        <w:rPr>
          <w:sz w:val="20"/>
          <w:szCs w:val="20"/>
        </w:rPr>
        <w:t>)</w:t>
      </w:r>
    </w:p>
    <w:p w14:paraId="468B0999" w14:textId="77777777" w:rsidR="006E392F" w:rsidRPr="00070D68" w:rsidRDefault="006E392F" w:rsidP="0025166A">
      <w:pPr>
        <w:pStyle w:val="lennaslov"/>
        <w:spacing w:line="260" w:lineRule="atLeast"/>
        <w:rPr>
          <w:sz w:val="20"/>
          <w:szCs w:val="20"/>
        </w:rPr>
      </w:pPr>
      <w:r w:rsidRPr="00070D68">
        <w:rPr>
          <w:sz w:val="20"/>
          <w:szCs w:val="20"/>
        </w:rPr>
        <w:t>(zastaranje)</w:t>
      </w:r>
    </w:p>
    <w:p w14:paraId="5EFC0800" w14:textId="77777777" w:rsidR="00FB6BB0" w:rsidRPr="00070D68" w:rsidRDefault="00FB6BB0" w:rsidP="0025166A">
      <w:pPr>
        <w:pStyle w:val="Odstavek"/>
        <w:spacing w:before="0" w:line="260" w:lineRule="atLeast"/>
        <w:ind w:firstLine="0"/>
        <w:rPr>
          <w:sz w:val="20"/>
          <w:szCs w:val="20"/>
        </w:rPr>
      </w:pPr>
    </w:p>
    <w:p w14:paraId="05CBC48A" w14:textId="77777777" w:rsidR="006E392F" w:rsidRPr="00070D68" w:rsidRDefault="006E392F" w:rsidP="0025166A">
      <w:pPr>
        <w:pStyle w:val="Odstavek"/>
        <w:spacing w:before="0" w:line="260" w:lineRule="atLeast"/>
        <w:ind w:firstLine="0"/>
        <w:rPr>
          <w:sz w:val="20"/>
          <w:szCs w:val="20"/>
        </w:rPr>
      </w:pPr>
      <w:r w:rsidRPr="00070D68">
        <w:rPr>
          <w:sz w:val="20"/>
          <w:szCs w:val="20"/>
        </w:rPr>
        <w:t xml:space="preserve">Postopek o prekršku iz </w:t>
      </w:r>
      <w:r w:rsidR="00245EB4" w:rsidRPr="00070D68">
        <w:rPr>
          <w:sz w:val="20"/>
          <w:szCs w:val="20"/>
        </w:rPr>
        <w:t>prejšnjega odstavka</w:t>
      </w:r>
      <w:r w:rsidRPr="00070D68">
        <w:rPr>
          <w:sz w:val="20"/>
          <w:szCs w:val="20"/>
        </w:rPr>
        <w:t xml:space="preserve"> ni dopusten, če preteče pet let od dneva, ko je bil prekršek storjen, vendar pa postopek o prekršku v nobenem primeru ni več mogoč, ko poteče dvakrat toliko časa, kolikor ga zahteva zakon za zastaranje postopka o prekršku.</w:t>
      </w:r>
    </w:p>
    <w:p w14:paraId="4BC6D008" w14:textId="77777777" w:rsidR="00606543" w:rsidRPr="00070D68" w:rsidRDefault="00606543" w:rsidP="0025166A">
      <w:pPr>
        <w:pStyle w:val="len"/>
        <w:spacing w:before="0" w:line="260" w:lineRule="atLeast"/>
        <w:jc w:val="both"/>
        <w:rPr>
          <w:sz w:val="20"/>
          <w:szCs w:val="20"/>
        </w:rPr>
      </w:pPr>
    </w:p>
    <w:p w14:paraId="253B5DC0" w14:textId="77777777" w:rsidR="0031170B" w:rsidRPr="00070D68" w:rsidRDefault="0031170B" w:rsidP="0025166A">
      <w:pPr>
        <w:pStyle w:val="len"/>
        <w:numPr>
          <w:ilvl w:val="0"/>
          <w:numId w:val="21"/>
        </w:numPr>
        <w:spacing w:before="0" w:line="260" w:lineRule="atLeast"/>
        <w:ind w:left="0" w:firstLine="0"/>
        <w:rPr>
          <w:sz w:val="20"/>
          <w:szCs w:val="20"/>
        </w:rPr>
      </w:pPr>
      <w:r w:rsidRPr="00070D68">
        <w:rPr>
          <w:sz w:val="20"/>
          <w:szCs w:val="20"/>
        </w:rPr>
        <w:t>člen</w:t>
      </w:r>
    </w:p>
    <w:p w14:paraId="7188442C" w14:textId="77777777" w:rsidR="002B188A" w:rsidRPr="00070D68" w:rsidRDefault="002B188A" w:rsidP="0025166A">
      <w:pPr>
        <w:pStyle w:val="len"/>
        <w:spacing w:before="0" w:line="260" w:lineRule="atLeast"/>
        <w:rPr>
          <w:sz w:val="20"/>
          <w:szCs w:val="20"/>
        </w:rPr>
      </w:pPr>
      <w:r w:rsidRPr="00070D68">
        <w:rPr>
          <w:sz w:val="20"/>
          <w:szCs w:val="20"/>
        </w:rPr>
        <w:t>(odpustitev in znižanje globe)</w:t>
      </w:r>
    </w:p>
    <w:p w14:paraId="13AC3962" w14:textId="77777777" w:rsidR="002B188A" w:rsidRPr="00070D68" w:rsidRDefault="002B188A" w:rsidP="0025166A">
      <w:pPr>
        <w:pStyle w:val="len"/>
        <w:spacing w:before="0" w:line="260" w:lineRule="atLeast"/>
        <w:rPr>
          <w:sz w:val="20"/>
          <w:szCs w:val="20"/>
        </w:rPr>
      </w:pPr>
    </w:p>
    <w:p w14:paraId="51221F92" w14:textId="75393E13" w:rsidR="002B188A" w:rsidRPr="00070D68" w:rsidRDefault="0067174A" w:rsidP="0025166A">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t xml:space="preserve">(1) </w:t>
      </w:r>
      <w:r w:rsidR="002B188A" w:rsidRPr="00070D68">
        <w:rPr>
          <w:rFonts w:eastAsia="Calibri" w:cs="Arial"/>
          <w:sz w:val="20"/>
          <w:szCs w:val="20"/>
          <w:lang w:eastAsia="en-US"/>
        </w:rPr>
        <w:t xml:space="preserve">Pri določanju višine globe se smiselno uporabljajo tudi določbe </w:t>
      </w:r>
      <w:r w:rsidR="00C6081E" w:rsidRPr="00070D68">
        <w:fldChar w:fldCharType="begin"/>
      </w:r>
      <w:r w:rsidR="00C6081E" w:rsidRPr="00070D68">
        <w:instrText xml:space="preserve"> REF _Ref24978169 \r \h  \* MERGEFORMAT </w:instrText>
      </w:r>
      <w:r w:rsidR="00C6081E" w:rsidRPr="00070D68">
        <w:fldChar w:fldCharType="separate"/>
      </w:r>
      <w:r w:rsidR="00CC7BCF" w:rsidRPr="00070D68">
        <w:rPr>
          <w:rFonts w:eastAsia="Calibri" w:cs="Arial"/>
          <w:sz w:val="20"/>
          <w:szCs w:val="20"/>
          <w:lang w:eastAsia="en-US"/>
        </w:rPr>
        <w:t>75</w:t>
      </w:r>
      <w:r w:rsidR="00C6081E" w:rsidRPr="00070D68">
        <w:fldChar w:fldCharType="end"/>
      </w:r>
      <w:r w:rsidR="00C965F1" w:rsidRPr="00070D68">
        <w:rPr>
          <w:rFonts w:eastAsia="Calibri" w:cs="Arial"/>
          <w:sz w:val="20"/>
          <w:szCs w:val="20"/>
          <w:lang w:eastAsia="en-US"/>
        </w:rPr>
        <w:t>.</w:t>
      </w:r>
      <w:r w:rsidR="0029534B" w:rsidRPr="00070D68">
        <w:rPr>
          <w:rFonts w:eastAsia="Calibri" w:cs="Arial"/>
          <w:sz w:val="20"/>
          <w:szCs w:val="20"/>
          <w:lang w:eastAsia="en-US"/>
        </w:rPr>
        <w:t xml:space="preserve"> </w:t>
      </w:r>
      <w:r w:rsidR="00C741E8" w:rsidRPr="00070D68">
        <w:rPr>
          <w:rFonts w:eastAsia="Calibri" w:cs="Arial"/>
          <w:sz w:val="20"/>
          <w:szCs w:val="20"/>
          <w:lang w:eastAsia="en-US"/>
        </w:rPr>
        <w:t>in 76</w:t>
      </w:r>
      <w:r w:rsidR="00C965F1" w:rsidRPr="00070D68">
        <w:rPr>
          <w:rFonts w:eastAsia="Calibri" w:cs="Arial"/>
          <w:sz w:val="20"/>
          <w:szCs w:val="20"/>
          <w:lang w:eastAsia="en-US"/>
        </w:rPr>
        <w:t>.</w:t>
      </w:r>
      <w:r w:rsidR="00C741E8" w:rsidRPr="00070D68">
        <w:rPr>
          <w:rFonts w:eastAsia="Calibri" w:cs="Arial"/>
          <w:sz w:val="20"/>
          <w:szCs w:val="20"/>
          <w:lang w:eastAsia="en-US"/>
        </w:rPr>
        <w:t xml:space="preserve"> člena</w:t>
      </w:r>
      <w:r w:rsidR="00722EC7" w:rsidRPr="00070D68">
        <w:rPr>
          <w:rFonts w:eastAsia="Calibri" w:cs="Arial"/>
          <w:sz w:val="20"/>
          <w:szCs w:val="20"/>
          <w:lang w:eastAsia="en-US"/>
        </w:rPr>
        <w:t xml:space="preserve"> </w:t>
      </w:r>
      <w:r w:rsidR="002B188A" w:rsidRPr="00070D68">
        <w:rPr>
          <w:rFonts w:eastAsia="Calibri" w:cs="Arial"/>
          <w:sz w:val="20"/>
          <w:szCs w:val="20"/>
          <w:lang w:eastAsia="en-US"/>
        </w:rPr>
        <w:t>tega zakona.</w:t>
      </w:r>
    </w:p>
    <w:p w14:paraId="2521FC02" w14:textId="77777777" w:rsidR="006C57D6" w:rsidRPr="00070D68" w:rsidRDefault="006C57D6" w:rsidP="0025166A">
      <w:pPr>
        <w:overflowPunct/>
        <w:autoSpaceDE/>
        <w:autoSpaceDN/>
        <w:adjustRightInd/>
        <w:spacing w:line="260" w:lineRule="atLeast"/>
        <w:textAlignment w:val="auto"/>
        <w:rPr>
          <w:rFonts w:eastAsia="Calibri" w:cs="Arial"/>
          <w:sz w:val="20"/>
          <w:szCs w:val="20"/>
          <w:lang w:eastAsia="en-US"/>
        </w:rPr>
      </w:pPr>
    </w:p>
    <w:p w14:paraId="23CD95A5" w14:textId="77777777" w:rsidR="00710545" w:rsidRPr="00070D68" w:rsidRDefault="0067174A" w:rsidP="0025166A">
      <w:pPr>
        <w:pStyle w:val="Odstavek"/>
        <w:spacing w:before="0" w:line="260" w:lineRule="atLeast"/>
        <w:ind w:firstLine="0"/>
        <w:rPr>
          <w:sz w:val="20"/>
          <w:szCs w:val="20"/>
        </w:rPr>
      </w:pPr>
      <w:r w:rsidRPr="00070D68">
        <w:rPr>
          <w:sz w:val="20"/>
          <w:szCs w:val="20"/>
        </w:rPr>
        <w:t xml:space="preserve">(2) </w:t>
      </w:r>
      <w:r w:rsidR="00710545" w:rsidRPr="00070D68">
        <w:rPr>
          <w:sz w:val="20"/>
          <w:szCs w:val="20"/>
        </w:rPr>
        <w:t>Trenutnim in nekdanjim odgovornim osebam (v nadal</w:t>
      </w:r>
      <w:r w:rsidR="00B60C86" w:rsidRPr="00070D68">
        <w:rPr>
          <w:sz w:val="20"/>
          <w:szCs w:val="20"/>
        </w:rPr>
        <w:t xml:space="preserve">jnjem </w:t>
      </w:r>
      <w:r w:rsidR="00AB2F72" w:rsidRPr="00070D68">
        <w:rPr>
          <w:sz w:val="20"/>
          <w:szCs w:val="20"/>
        </w:rPr>
        <w:t>besedilu</w:t>
      </w:r>
      <w:r w:rsidR="00B60C86" w:rsidRPr="00070D68">
        <w:rPr>
          <w:sz w:val="20"/>
          <w:szCs w:val="20"/>
        </w:rPr>
        <w:t>:</w:t>
      </w:r>
      <w:r w:rsidR="00AB2F72" w:rsidRPr="00070D68">
        <w:rPr>
          <w:sz w:val="20"/>
          <w:szCs w:val="20"/>
        </w:rPr>
        <w:t xml:space="preserve"> </w:t>
      </w:r>
      <w:r w:rsidR="00B60C86" w:rsidRPr="00070D68">
        <w:rPr>
          <w:sz w:val="20"/>
          <w:szCs w:val="20"/>
        </w:rPr>
        <w:t>odgovorna oseba)</w:t>
      </w:r>
      <w:r w:rsidR="00710545" w:rsidRPr="00070D68">
        <w:rPr>
          <w:sz w:val="20"/>
          <w:szCs w:val="20"/>
        </w:rPr>
        <w:t xml:space="preserve"> v podjetju, ki je vložilo prijavo za odpustitev administrativne sankcije</w:t>
      </w:r>
      <w:r w:rsidR="00AB2F72" w:rsidRPr="00070D68">
        <w:rPr>
          <w:sz w:val="20"/>
          <w:szCs w:val="20"/>
        </w:rPr>
        <w:t>,</w:t>
      </w:r>
      <w:r w:rsidR="00710545" w:rsidRPr="00070D68">
        <w:rPr>
          <w:sz w:val="20"/>
          <w:szCs w:val="20"/>
        </w:rPr>
        <w:t xml:space="preserve"> </w:t>
      </w:r>
      <w:r w:rsidR="0045309B" w:rsidRPr="00070D68">
        <w:rPr>
          <w:sz w:val="20"/>
          <w:szCs w:val="20"/>
        </w:rPr>
        <w:t>agenc</w:t>
      </w:r>
      <w:r w:rsidR="00710545" w:rsidRPr="00070D68">
        <w:rPr>
          <w:sz w:val="20"/>
          <w:szCs w:val="20"/>
        </w:rPr>
        <w:t>ija ne izreče globe, če:</w:t>
      </w:r>
    </w:p>
    <w:p w14:paraId="20F2A845" w14:textId="149F6486" w:rsidR="00710545" w:rsidRPr="00070D68" w:rsidRDefault="00710545" w:rsidP="00FC4B23">
      <w:pPr>
        <w:pStyle w:val="Odstavek"/>
        <w:numPr>
          <w:ilvl w:val="0"/>
          <w:numId w:val="56"/>
        </w:numPr>
        <w:spacing w:before="0" w:line="260" w:lineRule="atLeast"/>
        <w:rPr>
          <w:sz w:val="20"/>
          <w:szCs w:val="20"/>
        </w:rPr>
      </w:pPr>
      <w:r w:rsidRPr="00070D68">
        <w:rPr>
          <w:sz w:val="20"/>
          <w:szCs w:val="20"/>
        </w:rPr>
        <w:t xml:space="preserve">je izpolnjena </w:t>
      </w:r>
      <w:r w:rsidR="00AB2F72" w:rsidRPr="00070D68">
        <w:rPr>
          <w:sz w:val="20"/>
          <w:szCs w:val="20"/>
        </w:rPr>
        <w:t>1.</w:t>
      </w:r>
      <w:r w:rsidRPr="00070D68">
        <w:rPr>
          <w:sz w:val="20"/>
          <w:szCs w:val="20"/>
        </w:rPr>
        <w:t xml:space="preserve"> in </w:t>
      </w:r>
      <w:r w:rsidR="00AB2F72" w:rsidRPr="00070D68">
        <w:rPr>
          <w:sz w:val="20"/>
          <w:szCs w:val="20"/>
        </w:rPr>
        <w:t xml:space="preserve">2. </w:t>
      </w:r>
      <w:r w:rsidRPr="00070D68">
        <w:rPr>
          <w:sz w:val="20"/>
          <w:szCs w:val="20"/>
        </w:rPr>
        <w:t xml:space="preserve">alineja </w:t>
      </w:r>
      <w:r w:rsidR="00AB2F72" w:rsidRPr="00070D68">
        <w:rPr>
          <w:sz w:val="20"/>
          <w:szCs w:val="20"/>
        </w:rPr>
        <w:t>prvega</w:t>
      </w:r>
      <w:r w:rsidRPr="00070D68">
        <w:rPr>
          <w:sz w:val="20"/>
          <w:szCs w:val="20"/>
        </w:rPr>
        <w:t xml:space="preserve"> odstavka</w:t>
      </w:r>
      <w:r w:rsidR="00AB2F72" w:rsidRPr="00070D68">
        <w:rPr>
          <w:sz w:val="20"/>
          <w:szCs w:val="20"/>
        </w:rPr>
        <w:t xml:space="preserve"> </w:t>
      </w:r>
      <w:r w:rsidR="00C6081E" w:rsidRPr="00070D68">
        <w:fldChar w:fldCharType="begin"/>
      </w:r>
      <w:r w:rsidR="00C6081E" w:rsidRPr="00070D68">
        <w:instrText xml:space="preserve"> REF _Ref24978169 \r \h  \* MERGEFORMAT </w:instrText>
      </w:r>
      <w:r w:rsidR="00C6081E" w:rsidRPr="00070D68">
        <w:fldChar w:fldCharType="separate"/>
      </w:r>
      <w:r w:rsidR="00CC7BCF" w:rsidRPr="00070D68">
        <w:rPr>
          <w:sz w:val="20"/>
          <w:szCs w:val="20"/>
        </w:rPr>
        <w:t>75</w:t>
      </w:r>
      <w:r w:rsidR="00C6081E" w:rsidRPr="00070D68">
        <w:fldChar w:fldCharType="end"/>
      </w:r>
      <w:r w:rsidR="00AB2F72" w:rsidRPr="00070D68">
        <w:rPr>
          <w:sz w:val="20"/>
          <w:szCs w:val="20"/>
        </w:rPr>
        <w:t>.</w:t>
      </w:r>
      <w:r w:rsidRPr="00070D68">
        <w:rPr>
          <w:sz w:val="20"/>
          <w:szCs w:val="20"/>
        </w:rPr>
        <w:t xml:space="preserve"> </w:t>
      </w:r>
      <w:r w:rsidR="0067174A" w:rsidRPr="00070D68">
        <w:rPr>
          <w:sz w:val="20"/>
          <w:szCs w:val="20"/>
        </w:rPr>
        <w:t>č</w:t>
      </w:r>
      <w:r w:rsidRPr="00070D68">
        <w:rPr>
          <w:sz w:val="20"/>
          <w:szCs w:val="20"/>
        </w:rPr>
        <w:t>lena</w:t>
      </w:r>
      <w:r w:rsidR="0067174A" w:rsidRPr="00070D68">
        <w:rPr>
          <w:sz w:val="20"/>
          <w:szCs w:val="20"/>
        </w:rPr>
        <w:t xml:space="preserve"> tega zakona</w:t>
      </w:r>
      <w:r w:rsidRPr="00070D68">
        <w:rPr>
          <w:sz w:val="20"/>
          <w:szCs w:val="20"/>
        </w:rPr>
        <w:t>;</w:t>
      </w:r>
    </w:p>
    <w:p w14:paraId="182E23EE" w14:textId="77777777" w:rsidR="00710545" w:rsidRPr="00070D68" w:rsidRDefault="00710545" w:rsidP="00FC4B23">
      <w:pPr>
        <w:pStyle w:val="Odstavek"/>
        <w:numPr>
          <w:ilvl w:val="0"/>
          <w:numId w:val="56"/>
        </w:numPr>
        <w:spacing w:before="0" w:line="260" w:lineRule="atLeast"/>
        <w:rPr>
          <w:sz w:val="20"/>
          <w:szCs w:val="20"/>
        </w:rPr>
      </w:pPr>
      <w:r w:rsidRPr="00070D68">
        <w:rPr>
          <w:sz w:val="20"/>
          <w:szCs w:val="20"/>
        </w:rPr>
        <w:t xml:space="preserve">če ta </w:t>
      </w:r>
      <w:r w:rsidR="00B60C86" w:rsidRPr="00070D68">
        <w:rPr>
          <w:sz w:val="20"/>
          <w:szCs w:val="20"/>
        </w:rPr>
        <w:t>odgovorna oseba</w:t>
      </w:r>
      <w:r w:rsidRPr="00070D68">
        <w:rPr>
          <w:sz w:val="20"/>
          <w:szCs w:val="20"/>
        </w:rPr>
        <w:t xml:space="preserve"> aktivno sodeluje </w:t>
      </w:r>
      <w:r w:rsidR="00E464C5" w:rsidRPr="00070D68">
        <w:rPr>
          <w:sz w:val="20"/>
          <w:szCs w:val="20"/>
        </w:rPr>
        <w:t>z</w:t>
      </w:r>
      <w:r w:rsidRPr="00070D68">
        <w:rPr>
          <w:sz w:val="20"/>
          <w:szCs w:val="20"/>
        </w:rPr>
        <w:t xml:space="preserve"> </w:t>
      </w:r>
      <w:r w:rsidR="0045309B" w:rsidRPr="00070D68">
        <w:rPr>
          <w:sz w:val="20"/>
          <w:szCs w:val="20"/>
        </w:rPr>
        <w:t>agenc</w:t>
      </w:r>
      <w:r w:rsidRPr="00070D68">
        <w:rPr>
          <w:sz w:val="20"/>
          <w:szCs w:val="20"/>
        </w:rPr>
        <w:t>ijo in</w:t>
      </w:r>
    </w:p>
    <w:p w14:paraId="3D25122A" w14:textId="77777777" w:rsidR="00710545" w:rsidRPr="00070D68" w:rsidRDefault="00710545" w:rsidP="00FC4B23">
      <w:pPr>
        <w:pStyle w:val="Odstavek"/>
        <w:numPr>
          <w:ilvl w:val="0"/>
          <w:numId w:val="56"/>
        </w:numPr>
        <w:spacing w:before="0" w:line="260" w:lineRule="atLeast"/>
        <w:rPr>
          <w:sz w:val="20"/>
          <w:szCs w:val="20"/>
        </w:rPr>
      </w:pPr>
      <w:r w:rsidRPr="00070D68">
        <w:rPr>
          <w:sz w:val="20"/>
          <w:szCs w:val="20"/>
        </w:rPr>
        <w:t xml:space="preserve">če je bila prijava podjetja za odpustitev </w:t>
      </w:r>
      <w:r w:rsidR="00B60C86" w:rsidRPr="00070D68">
        <w:rPr>
          <w:sz w:val="20"/>
          <w:szCs w:val="20"/>
        </w:rPr>
        <w:t>administrativne</w:t>
      </w:r>
      <w:r w:rsidRPr="00070D68">
        <w:rPr>
          <w:sz w:val="20"/>
          <w:szCs w:val="20"/>
        </w:rPr>
        <w:t xml:space="preserve"> vložena, še preden je bil</w:t>
      </w:r>
      <w:r w:rsidR="00AB2F72" w:rsidRPr="00070D68">
        <w:rPr>
          <w:sz w:val="20"/>
          <w:szCs w:val="20"/>
        </w:rPr>
        <w:t>a</w:t>
      </w:r>
      <w:r w:rsidRPr="00070D68">
        <w:rPr>
          <w:sz w:val="20"/>
          <w:szCs w:val="20"/>
        </w:rPr>
        <w:t xml:space="preserve"> </w:t>
      </w:r>
      <w:r w:rsidR="00B60C86" w:rsidRPr="00070D68">
        <w:rPr>
          <w:sz w:val="20"/>
          <w:szCs w:val="20"/>
        </w:rPr>
        <w:t>odgovorna oseba</w:t>
      </w:r>
      <w:r w:rsidRPr="00070D68">
        <w:rPr>
          <w:sz w:val="20"/>
          <w:szCs w:val="20"/>
        </w:rPr>
        <w:t xml:space="preserve"> s strani </w:t>
      </w:r>
      <w:r w:rsidR="0045309B" w:rsidRPr="00070D68">
        <w:rPr>
          <w:sz w:val="20"/>
          <w:szCs w:val="20"/>
        </w:rPr>
        <w:t>agenc</w:t>
      </w:r>
      <w:r w:rsidRPr="00070D68">
        <w:rPr>
          <w:sz w:val="20"/>
          <w:szCs w:val="20"/>
        </w:rPr>
        <w:t>ije ali organa, pristojnega za varstvo konkurence druge države članice, obveščen</w:t>
      </w:r>
      <w:r w:rsidR="00B60C86" w:rsidRPr="00070D68">
        <w:rPr>
          <w:sz w:val="20"/>
          <w:szCs w:val="20"/>
        </w:rPr>
        <w:t>a</w:t>
      </w:r>
      <w:r w:rsidRPr="00070D68">
        <w:rPr>
          <w:sz w:val="20"/>
          <w:szCs w:val="20"/>
        </w:rPr>
        <w:t xml:space="preserve"> o postopku zaradi kršitev konkurenčnega prava. </w:t>
      </w:r>
    </w:p>
    <w:p w14:paraId="5236B1A5" w14:textId="77777777" w:rsidR="00EC1810" w:rsidRPr="00070D68" w:rsidRDefault="00EC1810" w:rsidP="0025166A">
      <w:pPr>
        <w:pStyle w:val="len"/>
        <w:spacing w:before="0" w:line="260" w:lineRule="atLeast"/>
        <w:rPr>
          <w:sz w:val="20"/>
          <w:szCs w:val="20"/>
        </w:rPr>
      </w:pPr>
    </w:p>
    <w:p w14:paraId="1749DF5C" w14:textId="76796806" w:rsidR="006E392F" w:rsidRPr="00070D68" w:rsidRDefault="005A145B" w:rsidP="005A145B">
      <w:pPr>
        <w:pStyle w:val="len"/>
        <w:numPr>
          <w:ilvl w:val="0"/>
          <w:numId w:val="21"/>
        </w:numPr>
        <w:spacing w:before="0" w:line="260" w:lineRule="atLeast"/>
        <w:ind w:left="0" w:firstLine="0"/>
        <w:rPr>
          <w:sz w:val="20"/>
          <w:szCs w:val="20"/>
        </w:rPr>
      </w:pPr>
      <w:r w:rsidRPr="00070D68">
        <w:rPr>
          <w:sz w:val="20"/>
          <w:szCs w:val="20"/>
        </w:rPr>
        <w:t>č</w:t>
      </w:r>
      <w:r w:rsidR="00C4449A" w:rsidRPr="00070D68">
        <w:rPr>
          <w:sz w:val="20"/>
          <w:szCs w:val="20"/>
        </w:rPr>
        <w:t>len</w:t>
      </w:r>
      <w:r w:rsidR="008E458D">
        <w:rPr>
          <w:sz w:val="20"/>
          <w:szCs w:val="20"/>
        </w:rPr>
        <w:t xml:space="preserve"> </w:t>
      </w:r>
    </w:p>
    <w:p w14:paraId="080A8CCA" w14:textId="77777777" w:rsidR="006E392F" w:rsidRPr="00070D68" w:rsidRDefault="006E392F" w:rsidP="0025166A">
      <w:pPr>
        <w:pStyle w:val="lennaslov"/>
        <w:spacing w:line="260" w:lineRule="atLeast"/>
        <w:rPr>
          <w:sz w:val="20"/>
          <w:szCs w:val="20"/>
        </w:rPr>
      </w:pPr>
      <w:r w:rsidRPr="00070D68">
        <w:rPr>
          <w:sz w:val="20"/>
          <w:szCs w:val="20"/>
        </w:rPr>
        <w:t>(izrek globe)</w:t>
      </w:r>
    </w:p>
    <w:p w14:paraId="17C7D5FC" w14:textId="77777777" w:rsidR="00FB6BB0" w:rsidRPr="00070D68" w:rsidRDefault="00FB6BB0" w:rsidP="0025166A">
      <w:pPr>
        <w:pStyle w:val="Odstavek"/>
        <w:spacing w:before="0" w:line="260" w:lineRule="atLeast"/>
        <w:ind w:firstLine="0"/>
        <w:rPr>
          <w:sz w:val="20"/>
          <w:szCs w:val="20"/>
        </w:rPr>
      </w:pPr>
    </w:p>
    <w:p w14:paraId="6868EBA7" w14:textId="77777777" w:rsidR="006E392F" w:rsidRPr="00070D68" w:rsidRDefault="0045309B" w:rsidP="0025166A">
      <w:pPr>
        <w:pStyle w:val="Odstavek"/>
        <w:spacing w:before="0" w:line="260" w:lineRule="atLeast"/>
        <w:ind w:firstLine="0"/>
        <w:rPr>
          <w:sz w:val="20"/>
          <w:szCs w:val="20"/>
        </w:rPr>
      </w:pPr>
      <w:r w:rsidRPr="00070D68">
        <w:rPr>
          <w:sz w:val="20"/>
          <w:szCs w:val="20"/>
        </w:rPr>
        <w:t>Agenc</w:t>
      </w:r>
      <w:r w:rsidR="006E392F" w:rsidRPr="00070D68">
        <w:rPr>
          <w:sz w:val="20"/>
          <w:szCs w:val="20"/>
        </w:rPr>
        <w:t>ija lahko v hitrem postopku izreče globo za prekršek v kateri koli višini v razponu, kot je določena v tem zakonu.</w:t>
      </w:r>
    </w:p>
    <w:p w14:paraId="1C254DF8" w14:textId="77777777" w:rsidR="00B85F35" w:rsidRPr="00070D68" w:rsidRDefault="00B85F35" w:rsidP="0025166A">
      <w:pPr>
        <w:pStyle w:val="Odstavek"/>
        <w:spacing w:before="0" w:line="260" w:lineRule="atLeast"/>
        <w:ind w:firstLine="0"/>
        <w:rPr>
          <w:sz w:val="20"/>
          <w:szCs w:val="20"/>
        </w:rPr>
      </w:pPr>
    </w:p>
    <w:p w14:paraId="5E2CF6F0" w14:textId="77777777" w:rsidR="00690123" w:rsidRPr="00070D68" w:rsidRDefault="00C4449A" w:rsidP="00690123">
      <w:pPr>
        <w:pStyle w:val="len"/>
        <w:numPr>
          <w:ilvl w:val="0"/>
          <w:numId w:val="21"/>
        </w:numPr>
        <w:spacing w:before="0" w:line="260" w:lineRule="atLeast"/>
        <w:ind w:left="0" w:firstLine="0"/>
        <w:rPr>
          <w:sz w:val="20"/>
          <w:szCs w:val="20"/>
        </w:rPr>
      </w:pPr>
      <w:r w:rsidRPr="00070D68">
        <w:rPr>
          <w:sz w:val="20"/>
          <w:szCs w:val="20"/>
        </w:rPr>
        <w:t xml:space="preserve">člen </w:t>
      </w:r>
    </w:p>
    <w:p w14:paraId="7E0A38D7" w14:textId="77777777" w:rsidR="00690123" w:rsidRPr="00070D68" w:rsidRDefault="00690123" w:rsidP="00690123">
      <w:pPr>
        <w:pStyle w:val="len"/>
        <w:spacing w:before="0" w:line="260" w:lineRule="atLeast"/>
        <w:rPr>
          <w:sz w:val="20"/>
          <w:szCs w:val="20"/>
        </w:rPr>
      </w:pPr>
      <w:r w:rsidRPr="00070D68">
        <w:rPr>
          <w:sz w:val="20"/>
          <w:szCs w:val="20"/>
        </w:rPr>
        <w:t>(postopek)</w:t>
      </w:r>
    </w:p>
    <w:p w14:paraId="69338045" w14:textId="77777777" w:rsidR="00690123" w:rsidRPr="00070D68" w:rsidRDefault="00690123" w:rsidP="00690123">
      <w:pPr>
        <w:pStyle w:val="len"/>
        <w:spacing w:before="0" w:line="260" w:lineRule="atLeast"/>
        <w:jc w:val="both"/>
        <w:rPr>
          <w:b w:val="0"/>
          <w:sz w:val="20"/>
          <w:szCs w:val="20"/>
        </w:rPr>
      </w:pPr>
    </w:p>
    <w:p w14:paraId="77CCD41E" w14:textId="4C635F85" w:rsidR="00690123" w:rsidRPr="00070D68" w:rsidRDefault="00690123" w:rsidP="00690123">
      <w:pPr>
        <w:pStyle w:val="len"/>
        <w:spacing w:before="0" w:line="260" w:lineRule="atLeast"/>
        <w:jc w:val="both"/>
        <w:rPr>
          <w:b w:val="0"/>
          <w:sz w:val="20"/>
          <w:szCs w:val="20"/>
        </w:rPr>
      </w:pPr>
      <w:r w:rsidRPr="00070D68">
        <w:rPr>
          <w:b w:val="0"/>
          <w:sz w:val="20"/>
          <w:szCs w:val="20"/>
        </w:rPr>
        <w:t>V postopku o</w:t>
      </w:r>
      <w:r w:rsidRPr="00070D68">
        <w:rPr>
          <w:sz w:val="20"/>
          <w:szCs w:val="20"/>
        </w:rPr>
        <w:t xml:space="preserve"> </w:t>
      </w:r>
      <w:r w:rsidRPr="00070D68">
        <w:rPr>
          <w:b w:val="0"/>
          <w:sz w:val="20"/>
          <w:szCs w:val="20"/>
        </w:rPr>
        <w:t xml:space="preserve">prekršku in s tem povezanim postopkom sodnega varstva se smiselno uporabljajo določbe </w:t>
      </w:r>
      <w:r w:rsidR="00C6081E" w:rsidRPr="00070D68">
        <w:fldChar w:fldCharType="begin"/>
      </w:r>
      <w:r w:rsidR="00C6081E" w:rsidRPr="00070D68">
        <w:instrText xml:space="preserve"> REF _Ref41915320 \r \h  \* MERGEFORMAT </w:instrText>
      </w:r>
      <w:r w:rsidR="00C6081E" w:rsidRPr="00070D68">
        <w:fldChar w:fldCharType="separate"/>
      </w:r>
      <w:r w:rsidR="00CC7BCF" w:rsidRPr="00070D68">
        <w:rPr>
          <w:b w:val="0"/>
          <w:sz w:val="20"/>
          <w:szCs w:val="20"/>
        </w:rPr>
        <w:t>24</w:t>
      </w:r>
      <w:r w:rsidR="00C6081E" w:rsidRPr="00070D68">
        <w:fldChar w:fldCharType="end"/>
      </w:r>
      <w:r w:rsidRPr="00070D68">
        <w:rPr>
          <w:b w:val="0"/>
          <w:sz w:val="20"/>
          <w:szCs w:val="20"/>
        </w:rPr>
        <w:t xml:space="preserve">. do </w:t>
      </w:r>
      <w:r w:rsidR="00C6081E" w:rsidRPr="00070D68">
        <w:fldChar w:fldCharType="begin"/>
      </w:r>
      <w:r w:rsidR="00C6081E" w:rsidRPr="00070D68">
        <w:instrText xml:space="preserve"> REF _Ref41915369 \r \h  \* MERGEFORMAT </w:instrText>
      </w:r>
      <w:r w:rsidR="00C6081E" w:rsidRPr="00070D68">
        <w:fldChar w:fldCharType="separate"/>
      </w:r>
      <w:r w:rsidR="00CC7BCF" w:rsidRPr="00070D68">
        <w:rPr>
          <w:b w:val="0"/>
          <w:sz w:val="20"/>
          <w:szCs w:val="20"/>
        </w:rPr>
        <w:t>26</w:t>
      </w:r>
      <w:r w:rsidR="00C6081E" w:rsidRPr="00070D68">
        <w:fldChar w:fldCharType="end"/>
      </w:r>
      <w:r w:rsidRPr="00070D68">
        <w:rPr>
          <w:b w:val="0"/>
          <w:sz w:val="20"/>
          <w:szCs w:val="20"/>
        </w:rPr>
        <w:t>. člena tega zakona.</w:t>
      </w:r>
    </w:p>
    <w:p w14:paraId="07F2892C" w14:textId="77777777" w:rsidR="00690123" w:rsidRPr="00070D68" w:rsidRDefault="00690123" w:rsidP="0025166A">
      <w:pPr>
        <w:pStyle w:val="Odstavek"/>
        <w:spacing w:before="0" w:line="260" w:lineRule="atLeast"/>
        <w:ind w:firstLine="0"/>
        <w:rPr>
          <w:sz w:val="20"/>
          <w:szCs w:val="20"/>
        </w:rPr>
      </w:pPr>
    </w:p>
    <w:p w14:paraId="7E8523A3" w14:textId="77777777" w:rsidR="006E392F" w:rsidRPr="00070D68" w:rsidRDefault="003B2827" w:rsidP="0025166A">
      <w:pPr>
        <w:pStyle w:val="Del"/>
        <w:spacing w:before="0" w:line="260" w:lineRule="atLeast"/>
        <w:rPr>
          <w:sz w:val="20"/>
          <w:szCs w:val="20"/>
        </w:rPr>
      </w:pPr>
      <w:r w:rsidRPr="00070D68">
        <w:rPr>
          <w:sz w:val="20"/>
          <w:szCs w:val="20"/>
        </w:rPr>
        <w:t>XII</w:t>
      </w:r>
      <w:r w:rsidR="006E392F" w:rsidRPr="00070D68">
        <w:rPr>
          <w:sz w:val="20"/>
          <w:szCs w:val="20"/>
        </w:rPr>
        <w:t>. DEL</w:t>
      </w:r>
      <w:r w:rsidR="006E392F" w:rsidRPr="00070D68">
        <w:rPr>
          <w:sz w:val="20"/>
          <w:szCs w:val="20"/>
        </w:rPr>
        <w:br/>
        <w:t>PREHODNE IN KONČNE DOLOČBE</w:t>
      </w:r>
    </w:p>
    <w:p w14:paraId="54B52F6E" w14:textId="77777777" w:rsidR="005B3ADE" w:rsidRPr="00070D68" w:rsidRDefault="005B3ADE" w:rsidP="0025166A">
      <w:pPr>
        <w:spacing w:line="260" w:lineRule="atLeast"/>
        <w:rPr>
          <w:rFonts w:cs="Arial"/>
          <w:b/>
          <w:sz w:val="20"/>
          <w:szCs w:val="20"/>
        </w:rPr>
      </w:pPr>
    </w:p>
    <w:p w14:paraId="45E97BAF" w14:textId="77777777" w:rsidR="005B3ADE" w:rsidRPr="00070D68" w:rsidRDefault="005B3ADE" w:rsidP="0025166A">
      <w:pPr>
        <w:pStyle w:val="len"/>
        <w:numPr>
          <w:ilvl w:val="0"/>
          <w:numId w:val="21"/>
        </w:numPr>
        <w:spacing w:before="0" w:line="260" w:lineRule="atLeast"/>
        <w:ind w:left="0" w:firstLine="0"/>
        <w:rPr>
          <w:rFonts w:eastAsia="Calibri"/>
          <w:sz w:val="20"/>
          <w:szCs w:val="20"/>
          <w:lang w:eastAsia="en-US"/>
        </w:rPr>
      </w:pPr>
      <w:r w:rsidRPr="00070D68">
        <w:rPr>
          <w:rFonts w:eastAsia="Calibri"/>
          <w:sz w:val="20"/>
          <w:szCs w:val="20"/>
          <w:lang w:eastAsia="en-US"/>
        </w:rPr>
        <w:t xml:space="preserve"> člen</w:t>
      </w:r>
    </w:p>
    <w:p w14:paraId="293AB18E" w14:textId="77777777" w:rsidR="00E45AFA" w:rsidRPr="00070D68" w:rsidRDefault="00E45AFA" w:rsidP="0025166A">
      <w:pPr>
        <w:overflowPunct/>
        <w:autoSpaceDE/>
        <w:autoSpaceDN/>
        <w:adjustRightInd/>
        <w:spacing w:line="260" w:lineRule="atLeast"/>
        <w:jc w:val="center"/>
        <w:textAlignment w:val="auto"/>
        <w:rPr>
          <w:rFonts w:eastAsia="Calibri" w:cs="Arial"/>
          <w:b/>
          <w:sz w:val="20"/>
          <w:szCs w:val="20"/>
          <w:lang w:eastAsia="en-US"/>
        </w:rPr>
      </w:pPr>
      <w:r w:rsidRPr="00070D68">
        <w:rPr>
          <w:rFonts w:eastAsia="Calibri" w:cs="Arial"/>
          <w:b/>
          <w:sz w:val="20"/>
          <w:szCs w:val="20"/>
          <w:lang w:eastAsia="en-US"/>
        </w:rPr>
        <w:t xml:space="preserve">(dokončanje postopkov, začetih pred </w:t>
      </w:r>
      <w:r w:rsidR="00F1135D" w:rsidRPr="00070D68">
        <w:rPr>
          <w:rFonts w:eastAsia="Calibri" w:cs="Arial"/>
          <w:b/>
          <w:sz w:val="20"/>
          <w:szCs w:val="20"/>
          <w:lang w:eastAsia="en-US"/>
        </w:rPr>
        <w:t xml:space="preserve">uporabo </w:t>
      </w:r>
      <w:r w:rsidRPr="00070D68">
        <w:rPr>
          <w:rFonts w:eastAsia="Calibri" w:cs="Arial"/>
          <w:b/>
          <w:sz w:val="20"/>
          <w:szCs w:val="20"/>
          <w:lang w:eastAsia="en-US"/>
        </w:rPr>
        <w:t>tega zakona)</w:t>
      </w:r>
    </w:p>
    <w:p w14:paraId="4BBA6B47" w14:textId="77777777" w:rsidR="005B3ADE" w:rsidRPr="00070D68" w:rsidRDefault="005B3ADE" w:rsidP="0025166A">
      <w:pPr>
        <w:overflowPunct/>
        <w:autoSpaceDE/>
        <w:autoSpaceDN/>
        <w:adjustRightInd/>
        <w:spacing w:line="260" w:lineRule="atLeast"/>
        <w:jc w:val="center"/>
        <w:textAlignment w:val="auto"/>
        <w:rPr>
          <w:rFonts w:eastAsia="Calibri" w:cs="Arial"/>
          <w:b/>
          <w:sz w:val="20"/>
          <w:szCs w:val="20"/>
          <w:lang w:eastAsia="en-US"/>
        </w:rPr>
      </w:pPr>
    </w:p>
    <w:p w14:paraId="49B262B3" w14:textId="4FFBA170" w:rsidR="00763CD5" w:rsidRPr="00070D68" w:rsidRDefault="00763CD5" w:rsidP="00763CD5">
      <w:pPr>
        <w:spacing w:line="260" w:lineRule="atLeast"/>
        <w:rPr>
          <w:rFonts w:cs="Arial"/>
          <w:sz w:val="20"/>
          <w:szCs w:val="20"/>
        </w:rPr>
      </w:pPr>
      <w:r w:rsidRPr="00070D68">
        <w:rPr>
          <w:rFonts w:cs="Arial"/>
          <w:sz w:val="20"/>
          <w:szCs w:val="20"/>
        </w:rPr>
        <w:t xml:space="preserve">(1) Z dnem uporabe tega zakona se prekrški iz prvega odstavka 73. člena </w:t>
      </w:r>
      <w:r w:rsidR="0012142C" w:rsidRPr="00070D68">
        <w:rPr>
          <w:rFonts w:cs="Arial"/>
          <w:sz w:val="20"/>
          <w:szCs w:val="20"/>
        </w:rPr>
        <w:t xml:space="preserve">oziroma </w:t>
      </w:r>
      <w:r w:rsidRPr="00070D68">
        <w:rPr>
          <w:rFonts w:cs="Arial"/>
          <w:sz w:val="20"/>
          <w:szCs w:val="20"/>
        </w:rPr>
        <w:t>prvega odstavka 74. člena Zakona o preprečevanju omejevanja konkurence (</w:t>
      </w:r>
      <w:r w:rsidR="00496ADA" w:rsidRPr="00070D68">
        <w:rPr>
          <w:rFonts w:cs="Arial"/>
          <w:sz w:val="20"/>
          <w:szCs w:val="20"/>
        </w:rPr>
        <w:t xml:space="preserve">Uradni list RS, št. </w:t>
      </w:r>
      <w:hyperlink r:id="rId32" w:tgtFrame="_blank" w:tooltip="Zakon o preprečevanju omejevanja konkurence (ZPOmK-1)" w:history="1">
        <w:r w:rsidR="00496ADA" w:rsidRPr="00070D68">
          <w:rPr>
            <w:rFonts w:cs="Arial"/>
            <w:sz w:val="20"/>
            <w:szCs w:val="20"/>
          </w:rPr>
          <w:t>36/08</w:t>
        </w:r>
      </w:hyperlink>
      <w:r w:rsidR="00496ADA" w:rsidRPr="00070D68">
        <w:rPr>
          <w:rFonts w:cs="Arial"/>
          <w:sz w:val="20"/>
          <w:szCs w:val="20"/>
        </w:rPr>
        <w:t xml:space="preserve">, </w:t>
      </w:r>
      <w:hyperlink r:id="rId33" w:tgtFrame="_blank" w:tooltip="Zakon o spremembah in dopolnitvah Zakona o preprečevanju omejevanja konkurence" w:history="1">
        <w:r w:rsidR="00496ADA" w:rsidRPr="00070D68">
          <w:rPr>
            <w:rFonts w:cs="Arial"/>
            <w:sz w:val="20"/>
            <w:szCs w:val="20"/>
          </w:rPr>
          <w:t>40/09</w:t>
        </w:r>
      </w:hyperlink>
      <w:r w:rsidR="00496ADA" w:rsidRPr="00070D68">
        <w:rPr>
          <w:rFonts w:cs="Arial"/>
          <w:sz w:val="20"/>
          <w:szCs w:val="20"/>
        </w:rPr>
        <w:t xml:space="preserve">, </w:t>
      </w:r>
      <w:hyperlink r:id="rId34" w:tgtFrame="_blank" w:tooltip="Zakon o spremembah in dopolnitvah Zakona o preprečevanju omejevanja konkurence" w:history="1">
        <w:r w:rsidR="00496ADA" w:rsidRPr="00070D68">
          <w:rPr>
            <w:rFonts w:cs="Arial"/>
            <w:sz w:val="20"/>
            <w:szCs w:val="20"/>
          </w:rPr>
          <w:t>26/11</w:t>
        </w:r>
      </w:hyperlink>
      <w:r w:rsidR="00496ADA" w:rsidRPr="00070D68">
        <w:rPr>
          <w:rFonts w:cs="Arial"/>
          <w:sz w:val="20"/>
          <w:szCs w:val="20"/>
        </w:rPr>
        <w:t xml:space="preserve">, </w:t>
      </w:r>
      <w:hyperlink r:id="rId35" w:tgtFrame="_blank" w:tooltip="Zakon o spremembah in dopolnitvah Zakona o spremembah in dopolnitvah Zakona o preprečevanju omejevanja konkurence" w:history="1">
        <w:r w:rsidR="00496ADA" w:rsidRPr="00070D68">
          <w:rPr>
            <w:rFonts w:cs="Arial"/>
            <w:sz w:val="20"/>
            <w:szCs w:val="20"/>
          </w:rPr>
          <w:t>87/11</w:t>
        </w:r>
      </w:hyperlink>
      <w:r w:rsidR="00496ADA" w:rsidRPr="00070D68">
        <w:rPr>
          <w:rFonts w:cs="Arial"/>
          <w:sz w:val="20"/>
          <w:szCs w:val="20"/>
        </w:rPr>
        <w:t xml:space="preserve">, </w:t>
      </w:r>
      <w:hyperlink r:id="rId36" w:tgtFrame="_blank" w:tooltip="Zakon o spremembah in dopolnitvah Zakona o preprečevanju omejevanja konkurence" w:history="1">
        <w:r w:rsidR="00496ADA" w:rsidRPr="00070D68">
          <w:rPr>
            <w:rFonts w:cs="Arial"/>
            <w:sz w:val="20"/>
            <w:szCs w:val="20"/>
          </w:rPr>
          <w:t>57/12</w:t>
        </w:r>
      </w:hyperlink>
      <w:r w:rsidR="00496ADA" w:rsidRPr="00070D68">
        <w:rPr>
          <w:rFonts w:cs="Arial"/>
          <w:sz w:val="20"/>
          <w:szCs w:val="20"/>
        </w:rPr>
        <w:t xml:space="preserve">, </w:t>
      </w:r>
      <w:hyperlink r:id="rId37" w:tgtFrame="_blank" w:tooltip="Odločba o ugotovitvi protiustavnosti prvega stavka prvega odstavka 28. člena Zakona o preprečevanju omejevanja konkurence. Odločba o ugotovitvi, da členi 54, 56, 57, 59 in 61 Zakona o preprečevanju omejevanja konkurence niso v neskladju z Ustavo" w:history="1">
        <w:r w:rsidR="00496ADA" w:rsidRPr="00070D68">
          <w:rPr>
            <w:rFonts w:cs="Arial"/>
            <w:sz w:val="20"/>
            <w:szCs w:val="20"/>
          </w:rPr>
          <w:t>39/13</w:t>
        </w:r>
      </w:hyperlink>
      <w:r w:rsidR="00496ADA" w:rsidRPr="00070D68">
        <w:rPr>
          <w:rFonts w:cs="Arial"/>
          <w:sz w:val="20"/>
          <w:szCs w:val="20"/>
        </w:rPr>
        <w:t xml:space="preserve"> – </w:t>
      </w:r>
      <w:proofErr w:type="spellStart"/>
      <w:r w:rsidR="00496ADA" w:rsidRPr="00070D68">
        <w:rPr>
          <w:rFonts w:cs="Arial"/>
          <w:sz w:val="20"/>
          <w:szCs w:val="20"/>
        </w:rPr>
        <w:t>odl</w:t>
      </w:r>
      <w:proofErr w:type="spellEnd"/>
      <w:r w:rsidR="00496ADA" w:rsidRPr="00070D68">
        <w:rPr>
          <w:rFonts w:cs="Arial"/>
          <w:sz w:val="20"/>
          <w:szCs w:val="20"/>
        </w:rPr>
        <w:t xml:space="preserve">. US, </w:t>
      </w:r>
      <w:hyperlink r:id="rId38" w:tgtFrame="_blank" w:tooltip="Zakon o spremembah in dopolnitvah Zakona o sodiščih" w:history="1">
        <w:r w:rsidR="00496ADA" w:rsidRPr="00070D68">
          <w:rPr>
            <w:rFonts w:cs="Arial"/>
            <w:sz w:val="20"/>
            <w:szCs w:val="20"/>
          </w:rPr>
          <w:t>63/13</w:t>
        </w:r>
      </w:hyperlink>
      <w:r w:rsidR="00496ADA" w:rsidRPr="00070D68">
        <w:rPr>
          <w:rFonts w:cs="Arial"/>
          <w:sz w:val="20"/>
          <w:szCs w:val="20"/>
        </w:rPr>
        <w:t xml:space="preserve"> – ZS-K, </w:t>
      </w:r>
      <w:hyperlink r:id="rId39" w:tgtFrame="_blank" w:tooltip="Zakon o spremembah in dopolnitvah Zakona o preprečevanju omejevanja konkurence" w:history="1">
        <w:r w:rsidR="00496ADA" w:rsidRPr="00070D68">
          <w:rPr>
            <w:rFonts w:cs="Arial"/>
            <w:sz w:val="20"/>
            <w:szCs w:val="20"/>
          </w:rPr>
          <w:t>33/14</w:t>
        </w:r>
      </w:hyperlink>
      <w:r w:rsidR="00496ADA" w:rsidRPr="00070D68">
        <w:rPr>
          <w:rFonts w:cs="Arial"/>
          <w:sz w:val="20"/>
          <w:szCs w:val="20"/>
        </w:rPr>
        <w:t xml:space="preserve">, </w:t>
      </w:r>
      <w:hyperlink r:id="rId40" w:tgtFrame="_blank" w:tooltip="Zakon o dopolnitvah Zakona o preprečevanju omejevanja konkurence" w:history="1">
        <w:r w:rsidR="00496ADA" w:rsidRPr="00070D68">
          <w:rPr>
            <w:rFonts w:cs="Arial"/>
            <w:sz w:val="20"/>
            <w:szCs w:val="20"/>
          </w:rPr>
          <w:t>76/15</w:t>
        </w:r>
      </w:hyperlink>
      <w:r w:rsidR="00496ADA" w:rsidRPr="00070D68">
        <w:rPr>
          <w:rFonts w:cs="Arial"/>
          <w:sz w:val="20"/>
          <w:szCs w:val="20"/>
        </w:rPr>
        <w:t xml:space="preserve"> in </w:t>
      </w:r>
      <w:hyperlink r:id="rId41" w:tgtFrame="_blank" w:tooltip="Zakon o spremembah in dopolnitvah Zakona o preprečevanju omejevanja konkurence" w:history="1">
        <w:r w:rsidR="00496ADA" w:rsidRPr="00070D68">
          <w:rPr>
            <w:rFonts w:cs="Arial"/>
            <w:sz w:val="20"/>
            <w:szCs w:val="20"/>
          </w:rPr>
          <w:t>23/17</w:t>
        </w:r>
      </w:hyperlink>
      <w:r w:rsidRPr="00070D68">
        <w:rPr>
          <w:rFonts w:cs="Arial"/>
          <w:sz w:val="20"/>
          <w:szCs w:val="20"/>
        </w:rPr>
        <w:t xml:space="preserve">), štejejo za administrativne prestopke iz prvega odstavka </w:t>
      </w:r>
      <w:r w:rsidR="00C3433C" w:rsidRPr="00070D68">
        <w:rPr>
          <w:rFonts w:cs="Arial"/>
          <w:sz w:val="20"/>
          <w:szCs w:val="20"/>
        </w:rPr>
        <w:t>68</w:t>
      </w:r>
      <w:r w:rsidRPr="00070D68">
        <w:rPr>
          <w:rFonts w:cs="Arial"/>
          <w:sz w:val="20"/>
          <w:szCs w:val="20"/>
        </w:rPr>
        <w:t xml:space="preserve">. člena oziroma drugega odstavka </w:t>
      </w:r>
      <w:r w:rsidR="00C3433C" w:rsidRPr="00070D68">
        <w:rPr>
          <w:rFonts w:cs="Arial"/>
          <w:sz w:val="20"/>
          <w:szCs w:val="20"/>
        </w:rPr>
        <w:t>68</w:t>
      </w:r>
      <w:r w:rsidRPr="00070D68">
        <w:rPr>
          <w:rFonts w:cs="Arial"/>
          <w:sz w:val="20"/>
          <w:szCs w:val="20"/>
        </w:rPr>
        <w:t>. člena tega zakona.</w:t>
      </w:r>
    </w:p>
    <w:p w14:paraId="5B815A0C" w14:textId="77777777" w:rsidR="00496ADA" w:rsidRPr="00070D68" w:rsidRDefault="00496ADA" w:rsidP="00496ADA">
      <w:pPr>
        <w:spacing w:line="260" w:lineRule="atLeast"/>
        <w:rPr>
          <w:rFonts w:cs="Arial"/>
          <w:sz w:val="20"/>
          <w:szCs w:val="20"/>
        </w:rPr>
      </w:pPr>
    </w:p>
    <w:p w14:paraId="0C686337" w14:textId="5DEC7357" w:rsidR="00496ADA" w:rsidRPr="00070D68" w:rsidRDefault="00496ADA" w:rsidP="00496ADA">
      <w:pPr>
        <w:spacing w:line="260" w:lineRule="atLeast"/>
        <w:rPr>
          <w:rFonts w:cs="Arial"/>
          <w:sz w:val="20"/>
          <w:szCs w:val="20"/>
        </w:rPr>
      </w:pPr>
      <w:r w:rsidRPr="00070D68">
        <w:rPr>
          <w:rFonts w:cs="Arial"/>
          <w:sz w:val="20"/>
          <w:szCs w:val="20"/>
        </w:rPr>
        <w:t>(2) Z dnem uporabe tega zakona se kršitve 4. in 5. odstavka 27. člena oziroma drugega odstavka 31. člena Zakona o preprečevanju omejevanja konkurence</w:t>
      </w:r>
      <w:r w:rsidR="002C68C5" w:rsidRPr="00070D68">
        <w:rPr>
          <w:rFonts w:cs="Arial"/>
          <w:sz w:val="20"/>
          <w:szCs w:val="20"/>
        </w:rPr>
        <w:t xml:space="preserve"> (Uradni list RS, št. </w:t>
      </w:r>
      <w:hyperlink r:id="rId42" w:tgtFrame="_blank" w:tooltip="Zakon o preprečevanju omejevanja konkurence (ZPOmK-1)" w:history="1">
        <w:r w:rsidR="002C68C5" w:rsidRPr="00070D68">
          <w:rPr>
            <w:rFonts w:cs="Arial"/>
            <w:sz w:val="20"/>
            <w:szCs w:val="20"/>
          </w:rPr>
          <w:t>36/08</w:t>
        </w:r>
      </w:hyperlink>
      <w:r w:rsidR="002C68C5" w:rsidRPr="00070D68">
        <w:rPr>
          <w:rFonts w:cs="Arial"/>
          <w:sz w:val="20"/>
          <w:szCs w:val="20"/>
        </w:rPr>
        <w:t xml:space="preserve">, </w:t>
      </w:r>
      <w:hyperlink r:id="rId43" w:tgtFrame="_blank" w:tooltip="Zakon o spremembah in dopolnitvah Zakona o preprečevanju omejevanja konkurence" w:history="1">
        <w:r w:rsidR="002C68C5" w:rsidRPr="00070D68">
          <w:rPr>
            <w:rFonts w:cs="Arial"/>
            <w:sz w:val="20"/>
            <w:szCs w:val="20"/>
          </w:rPr>
          <w:t>40/09</w:t>
        </w:r>
      </w:hyperlink>
      <w:r w:rsidR="002C68C5" w:rsidRPr="00070D68">
        <w:rPr>
          <w:rFonts w:cs="Arial"/>
          <w:sz w:val="20"/>
          <w:szCs w:val="20"/>
        </w:rPr>
        <w:t xml:space="preserve">, </w:t>
      </w:r>
      <w:hyperlink r:id="rId44" w:tgtFrame="_blank" w:tooltip="Zakon o spremembah in dopolnitvah Zakona o preprečevanju omejevanja konkurence" w:history="1">
        <w:r w:rsidR="002C68C5" w:rsidRPr="00070D68">
          <w:rPr>
            <w:rFonts w:cs="Arial"/>
            <w:sz w:val="20"/>
            <w:szCs w:val="20"/>
          </w:rPr>
          <w:t>26/11</w:t>
        </w:r>
      </w:hyperlink>
      <w:r w:rsidR="002C68C5" w:rsidRPr="00070D68">
        <w:rPr>
          <w:rFonts w:cs="Arial"/>
          <w:sz w:val="20"/>
          <w:szCs w:val="20"/>
        </w:rPr>
        <w:t xml:space="preserve">, </w:t>
      </w:r>
      <w:hyperlink r:id="rId45" w:tgtFrame="_blank" w:tooltip="Zakon o spremembah in dopolnitvah Zakona o spremembah in dopolnitvah Zakona o preprečevanju omejevanja konkurence" w:history="1">
        <w:r w:rsidR="002C68C5" w:rsidRPr="00070D68">
          <w:rPr>
            <w:rFonts w:cs="Arial"/>
            <w:sz w:val="20"/>
            <w:szCs w:val="20"/>
          </w:rPr>
          <w:t>87/11</w:t>
        </w:r>
      </w:hyperlink>
      <w:r w:rsidR="002C68C5" w:rsidRPr="00070D68">
        <w:rPr>
          <w:rFonts w:cs="Arial"/>
          <w:sz w:val="20"/>
          <w:szCs w:val="20"/>
        </w:rPr>
        <w:t xml:space="preserve">, </w:t>
      </w:r>
      <w:hyperlink r:id="rId46" w:tgtFrame="_blank" w:tooltip="Zakon o spremembah in dopolnitvah Zakona o preprečevanju omejevanja konkurence" w:history="1">
        <w:r w:rsidR="002C68C5" w:rsidRPr="00070D68">
          <w:rPr>
            <w:rFonts w:cs="Arial"/>
            <w:sz w:val="20"/>
            <w:szCs w:val="20"/>
          </w:rPr>
          <w:t>57/12</w:t>
        </w:r>
      </w:hyperlink>
      <w:r w:rsidR="002C68C5" w:rsidRPr="00070D68">
        <w:rPr>
          <w:rFonts w:cs="Arial"/>
          <w:sz w:val="20"/>
          <w:szCs w:val="20"/>
        </w:rPr>
        <w:t xml:space="preserve">, </w:t>
      </w:r>
      <w:hyperlink r:id="rId47" w:tgtFrame="_blank" w:tooltip="Odločba o ugotovitvi protiustavnosti prvega stavka prvega odstavka 28. člena Zakona o preprečevanju omejevanja konkurence. Odločba o ugotovitvi, da členi 54, 56, 57, 59 in 61 Zakona o preprečevanju omejevanja konkurence niso v neskladju z Ustavo" w:history="1">
        <w:r w:rsidR="002C68C5" w:rsidRPr="00070D68">
          <w:rPr>
            <w:rFonts w:cs="Arial"/>
            <w:sz w:val="20"/>
            <w:szCs w:val="20"/>
          </w:rPr>
          <w:t>39/13</w:t>
        </w:r>
      </w:hyperlink>
      <w:r w:rsidR="002C68C5" w:rsidRPr="00070D68">
        <w:rPr>
          <w:rFonts w:cs="Arial"/>
          <w:sz w:val="20"/>
          <w:szCs w:val="20"/>
        </w:rPr>
        <w:t xml:space="preserve"> – </w:t>
      </w:r>
      <w:proofErr w:type="spellStart"/>
      <w:r w:rsidR="002C68C5" w:rsidRPr="00070D68">
        <w:rPr>
          <w:rFonts w:cs="Arial"/>
          <w:sz w:val="20"/>
          <w:szCs w:val="20"/>
        </w:rPr>
        <w:t>odl</w:t>
      </w:r>
      <w:proofErr w:type="spellEnd"/>
      <w:r w:rsidR="002C68C5" w:rsidRPr="00070D68">
        <w:rPr>
          <w:rFonts w:cs="Arial"/>
          <w:sz w:val="20"/>
          <w:szCs w:val="20"/>
        </w:rPr>
        <w:t xml:space="preserve">. US, </w:t>
      </w:r>
      <w:hyperlink r:id="rId48" w:tgtFrame="_blank" w:tooltip="Zakon o spremembah in dopolnitvah Zakona o sodiščih" w:history="1">
        <w:r w:rsidR="002C68C5" w:rsidRPr="00070D68">
          <w:rPr>
            <w:rFonts w:cs="Arial"/>
            <w:sz w:val="20"/>
            <w:szCs w:val="20"/>
          </w:rPr>
          <w:t>63/13</w:t>
        </w:r>
      </w:hyperlink>
      <w:r w:rsidR="002C68C5" w:rsidRPr="00070D68">
        <w:rPr>
          <w:rFonts w:cs="Arial"/>
          <w:sz w:val="20"/>
          <w:szCs w:val="20"/>
        </w:rPr>
        <w:t xml:space="preserve"> – ZS-K, </w:t>
      </w:r>
      <w:hyperlink r:id="rId49" w:tgtFrame="_blank" w:tooltip="Zakon o spremembah in dopolnitvah Zakona o preprečevanju omejevanja konkurence" w:history="1">
        <w:r w:rsidR="002C68C5" w:rsidRPr="00070D68">
          <w:rPr>
            <w:rFonts w:cs="Arial"/>
            <w:sz w:val="20"/>
            <w:szCs w:val="20"/>
          </w:rPr>
          <w:t>33/14</w:t>
        </w:r>
      </w:hyperlink>
      <w:r w:rsidR="002C68C5" w:rsidRPr="00070D68">
        <w:rPr>
          <w:rFonts w:cs="Arial"/>
          <w:sz w:val="20"/>
          <w:szCs w:val="20"/>
        </w:rPr>
        <w:t xml:space="preserve">, </w:t>
      </w:r>
      <w:hyperlink r:id="rId50" w:tgtFrame="_blank" w:tooltip="Zakon o dopolnitvah Zakona o preprečevanju omejevanja konkurence" w:history="1">
        <w:r w:rsidR="002C68C5" w:rsidRPr="00070D68">
          <w:rPr>
            <w:rFonts w:cs="Arial"/>
            <w:sz w:val="20"/>
            <w:szCs w:val="20"/>
          </w:rPr>
          <w:t>76/15</w:t>
        </w:r>
      </w:hyperlink>
      <w:r w:rsidR="002C68C5" w:rsidRPr="00070D68">
        <w:rPr>
          <w:rFonts w:cs="Arial"/>
          <w:sz w:val="20"/>
          <w:szCs w:val="20"/>
        </w:rPr>
        <w:t xml:space="preserve"> in </w:t>
      </w:r>
      <w:hyperlink r:id="rId51" w:tgtFrame="_blank" w:tooltip="Zakon o spremembah in dopolnitvah Zakona o preprečevanju omejevanja konkurence" w:history="1">
        <w:r w:rsidR="002C68C5" w:rsidRPr="00070D68">
          <w:rPr>
            <w:rFonts w:cs="Arial"/>
            <w:sz w:val="20"/>
            <w:szCs w:val="20"/>
          </w:rPr>
          <w:t>23/17</w:t>
        </w:r>
      </w:hyperlink>
      <w:r w:rsidRPr="00070D68">
        <w:rPr>
          <w:rFonts w:cs="Arial"/>
          <w:sz w:val="20"/>
          <w:szCs w:val="20"/>
        </w:rPr>
        <w:t xml:space="preserve">), za katere je predpisana denarna kazen, štejejo za administrativne prestopke iz druge alineje tretjega odstavka </w:t>
      </w:r>
      <w:r w:rsidR="00C3433C" w:rsidRPr="00070D68">
        <w:rPr>
          <w:rFonts w:cs="Arial"/>
          <w:sz w:val="20"/>
          <w:szCs w:val="20"/>
        </w:rPr>
        <w:t>68</w:t>
      </w:r>
      <w:r w:rsidRPr="00070D68">
        <w:rPr>
          <w:rFonts w:cs="Arial"/>
          <w:sz w:val="20"/>
          <w:szCs w:val="20"/>
        </w:rPr>
        <w:t xml:space="preserve">. člena oziroma tretje, četrte, pete alineje tretjega odstavka </w:t>
      </w:r>
      <w:r w:rsidR="00C3433C" w:rsidRPr="00070D68">
        <w:rPr>
          <w:rFonts w:cs="Arial"/>
          <w:sz w:val="20"/>
          <w:szCs w:val="20"/>
        </w:rPr>
        <w:t>68</w:t>
      </w:r>
      <w:r w:rsidRPr="00070D68">
        <w:rPr>
          <w:rFonts w:cs="Arial"/>
          <w:sz w:val="20"/>
          <w:szCs w:val="20"/>
        </w:rPr>
        <w:t xml:space="preserve">. člena tega zakona. </w:t>
      </w:r>
    </w:p>
    <w:p w14:paraId="1BB2FB31" w14:textId="77777777" w:rsidR="00763CD5" w:rsidRPr="00070D68" w:rsidRDefault="00763CD5" w:rsidP="00763CD5">
      <w:pPr>
        <w:pStyle w:val="Odstavekseznama"/>
        <w:spacing w:line="260" w:lineRule="atLeast"/>
        <w:ind w:left="0"/>
        <w:rPr>
          <w:rFonts w:cs="Arial"/>
          <w:sz w:val="20"/>
          <w:szCs w:val="20"/>
        </w:rPr>
      </w:pPr>
    </w:p>
    <w:p w14:paraId="3C5B41D8" w14:textId="172A99BB" w:rsidR="00763CD5" w:rsidRPr="00070D68" w:rsidRDefault="00763CD5" w:rsidP="00763CD5">
      <w:pPr>
        <w:pStyle w:val="Odstavekseznama"/>
        <w:spacing w:line="260" w:lineRule="atLeast"/>
        <w:ind w:left="0"/>
        <w:rPr>
          <w:rFonts w:cs="Arial"/>
          <w:sz w:val="20"/>
          <w:szCs w:val="20"/>
        </w:rPr>
      </w:pPr>
      <w:r w:rsidRPr="00070D68">
        <w:rPr>
          <w:rFonts w:cs="Arial"/>
          <w:sz w:val="20"/>
          <w:szCs w:val="20"/>
        </w:rPr>
        <w:t>(2) Prekrškovni postopki iz prvega odstavka 73. člena in prvega odstavka 74. člena Zakona o preprečevanju omejevanja k</w:t>
      </w:r>
      <w:r w:rsidR="002C68C5" w:rsidRPr="00070D68">
        <w:rPr>
          <w:rFonts w:cs="Arial"/>
          <w:sz w:val="20"/>
          <w:szCs w:val="20"/>
        </w:rPr>
        <w:t xml:space="preserve">onkurence (Uradni list RS, št. </w:t>
      </w:r>
      <w:hyperlink r:id="rId52" w:tgtFrame="_blank" w:tooltip="Zakon o preprečevanju omejevanja konkurence (ZPOmK-1)" w:history="1">
        <w:r w:rsidR="002C68C5" w:rsidRPr="00070D68">
          <w:rPr>
            <w:rFonts w:cs="Arial"/>
            <w:sz w:val="20"/>
            <w:szCs w:val="20"/>
          </w:rPr>
          <w:t>36/08</w:t>
        </w:r>
      </w:hyperlink>
      <w:r w:rsidR="002C68C5" w:rsidRPr="00070D68">
        <w:rPr>
          <w:rFonts w:cs="Arial"/>
          <w:sz w:val="20"/>
          <w:szCs w:val="20"/>
        </w:rPr>
        <w:t xml:space="preserve">, </w:t>
      </w:r>
      <w:hyperlink r:id="rId53" w:tgtFrame="_blank" w:tooltip="Zakon o spremembah in dopolnitvah Zakona o preprečevanju omejevanja konkurence" w:history="1">
        <w:r w:rsidR="002C68C5" w:rsidRPr="00070D68">
          <w:rPr>
            <w:rFonts w:cs="Arial"/>
            <w:sz w:val="20"/>
            <w:szCs w:val="20"/>
          </w:rPr>
          <w:t>40/09</w:t>
        </w:r>
      </w:hyperlink>
      <w:r w:rsidR="002C68C5" w:rsidRPr="00070D68">
        <w:rPr>
          <w:rFonts w:cs="Arial"/>
          <w:sz w:val="20"/>
          <w:szCs w:val="20"/>
        </w:rPr>
        <w:t xml:space="preserve">, </w:t>
      </w:r>
      <w:hyperlink r:id="rId54" w:tgtFrame="_blank" w:tooltip="Zakon o spremembah in dopolnitvah Zakona o preprečevanju omejevanja konkurence" w:history="1">
        <w:r w:rsidR="002C68C5" w:rsidRPr="00070D68">
          <w:rPr>
            <w:rFonts w:cs="Arial"/>
            <w:sz w:val="20"/>
            <w:szCs w:val="20"/>
          </w:rPr>
          <w:t>26/11</w:t>
        </w:r>
      </w:hyperlink>
      <w:r w:rsidR="002C68C5" w:rsidRPr="00070D68">
        <w:rPr>
          <w:rFonts w:cs="Arial"/>
          <w:sz w:val="20"/>
          <w:szCs w:val="20"/>
        </w:rPr>
        <w:t xml:space="preserve">, </w:t>
      </w:r>
      <w:hyperlink r:id="rId55" w:tgtFrame="_blank" w:tooltip="Zakon o spremembah in dopolnitvah Zakona o spremembah in dopolnitvah Zakona o preprečevanju omejevanja konkurence" w:history="1">
        <w:r w:rsidR="002C68C5" w:rsidRPr="00070D68">
          <w:rPr>
            <w:rFonts w:cs="Arial"/>
            <w:sz w:val="20"/>
            <w:szCs w:val="20"/>
          </w:rPr>
          <w:t>87/11</w:t>
        </w:r>
      </w:hyperlink>
      <w:r w:rsidR="002C68C5" w:rsidRPr="00070D68">
        <w:rPr>
          <w:rFonts w:cs="Arial"/>
          <w:sz w:val="20"/>
          <w:szCs w:val="20"/>
        </w:rPr>
        <w:t xml:space="preserve">, </w:t>
      </w:r>
      <w:hyperlink r:id="rId56" w:tgtFrame="_blank" w:tooltip="Zakon o spremembah in dopolnitvah Zakona o preprečevanju omejevanja konkurence" w:history="1">
        <w:r w:rsidR="002C68C5" w:rsidRPr="00070D68">
          <w:rPr>
            <w:rFonts w:cs="Arial"/>
            <w:sz w:val="20"/>
            <w:szCs w:val="20"/>
          </w:rPr>
          <w:t>57/12</w:t>
        </w:r>
      </w:hyperlink>
      <w:r w:rsidR="002C68C5" w:rsidRPr="00070D68">
        <w:rPr>
          <w:rFonts w:cs="Arial"/>
          <w:sz w:val="20"/>
          <w:szCs w:val="20"/>
        </w:rPr>
        <w:t xml:space="preserve">, </w:t>
      </w:r>
      <w:hyperlink r:id="rId57" w:tgtFrame="_blank" w:tooltip="Odločba o ugotovitvi protiustavnosti prvega stavka prvega odstavka 28. člena Zakona o preprečevanju omejevanja konkurence. Odločba o ugotovitvi, da členi 54, 56, 57, 59 in 61 Zakona o preprečevanju omejevanja konkurence niso v neskladju z Ustavo" w:history="1">
        <w:r w:rsidR="002C68C5" w:rsidRPr="00070D68">
          <w:rPr>
            <w:rFonts w:cs="Arial"/>
            <w:sz w:val="20"/>
            <w:szCs w:val="20"/>
          </w:rPr>
          <w:t>39/13</w:t>
        </w:r>
      </w:hyperlink>
      <w:r w:rsidR="002C68C5" w:rsidRPr="00070D68">
        <w:rPr>
          <w:rFonts w:cs="Arial"/>
          <w:sz w:val="20"/>
          <w:szCs w:val="20"/>
        </w:rPr>
        <w:t xml:space="preserve"> – </w:t>
      </w:r>
      <w:proofErr w:type="spellStart"/>
      <w:r w:rsidR="002C68C5" w:rsidRPr="00070D68">
        <w:rPr>
          <w:rFonts w:cs="Arial"/>
          <w:sz w:val="20"/>
          <w:szCs w:val="20"/>
        </w:rPr>
        <w:t>odl</w:t>
      </w:r>
      <w:proofErr w:type="spellEnd"/>
      <w:r w:rsidR="002C68C5" w:rsidRPr="00070D68">
        <w:rPr>
          <w:rFonts w:cs="Arial"/>
          <w:sz w:val="20"/>
          <w:szCs w:val="20"/>
        </w:rPr>
        <w:t xml:space="preserve">. US, </w:t>
      </w:r>
      <w:hyperlink r:id="rId58" w:tgtFrame="_blank" w:tooltip="Zakon o spremembah in dopolnitvah Zakona o sodiščih" w:history="1">
        <w:r w:rsidR="002C68C5" w:rsidRPr="00070D68">
          <w:rPr>
            <w:rFonts w:cs="Arial"/>
            <w:sz w:val="20"/>
            <w:szCs w:val="20"/>
          </w:rPr>
          <w:t>63/13</w:t>
        </w:r>
      </w:hyperlink>
      <w:r w:rsidR="002C68C5" w:rsidRPr="00070D68">
        <w:rPr>
          <w:rFonts w:cs="Arial"/>
          <w:sz w:val="20"/>
          <w:szCs w:val="20"/>
        </w:rPr>
        <w:t xml:space="preserve"> – ZS-K, </w:t>
      </w:r>
      <w:hyperlink r:id="rId59" w:tgtFrame="_blank" w:tooltip="Zakon o spremembah in dopolnitvah Zakona o preprečevanju omejevanja konkurence" w:history="1">
        <w:r w:rsidR="002C68C5" w:rsidRPr="00070D68">
          <w:rPr>
            <w:rFonts w:cs="Arial"/>
            <w:sz w:val="20"/>
            <w:szCs w:val="20"/>
          </w:rPr>
          <w:t>33/14</w:t>
        </w:r>
      </w:hyperlink>
      <w:r w:rsidR="002C68C5" w:rsidRPr="00070D68">
        <w:rPr>
          <w:rFonts w:cs="Arial"/>
          <w:sz w:val="20"/>
          <w:szCs w:val="20"/>
        </w:rPr>
        <w:t xml:space="preserve">, </w:t>
      </w:r>
      <w:hyperlink r:id="rId60" w:tgtFrame="_blank" w:tooltip="Zakon o dopolnitvah Zakona o preprečevanju omejevanja konkurence" w:history="1">
        <w:r w:rsidR="002C68C5" w:rsidRPr="00070D68">
          <w:rPr>
            <w:rFonts w:cs="Arial"/>
            <w:sz w:val="20"/>
            <w:szCs w:val="20"/>
          </w:rPr>
          <w:t>76/15</w:t>
        </w:r>
      </w:hyperlink>
      <w:r w:rsidR="002C68C5" w:rsidRPr="00070D68">
        <w:rPr>
          <w:rFonts w:cs="Arial"/>
          <w:sz w:val="20"/>
          <w:szCs w:val="20"/>
        </w:rPr>
        <w:t xml:space="preserve"> in </w:t>
      </w:r>
      <w:hyperlink r:id="rId61" w:tgtFrame="_blank" w:tooltip="Zakon o spremembah in dopolnitvah Zakona o preprečevanju omejevanja konkurence" w:history="1">
        <w:r w:rsidR="002C68C5" w:rsidRPr="00070D68">
          <w:rPr>
            <w:rFonts w:cs="Arial"/>
            <w:sz w:val="20"/>
            <w:szCs w:val="20"/>
          </w:rPr>
          <w:t>23/17</w:t>
        </w:r>
      </w:hyperlink>
      <w:r w:rsidR="002C68C5" w:rsidRPr="00070D68">
        <w:rPr>
          <w:rFonts w:cs="Arial"/>
          <w:sz w:val="20"/>
          <w:szCs w:val="20"/>
        </w:rPr>
        <w:t>)</w:t>
      </w:r>
      <w:r w:rsidRPr="00070D68">
        <w:rPr>
          <w:rFonts w:cs="Arial"/>
          <w:sz w:val="20"/>
          <w:szCs w:val="20"/>
        </w:rPr>
        <w:t>, v katerih je pred dnevom oziroma na dan uveljavitve tega zakona agencija že izdala prekrškovno odločbo, se dokončajo po dosedanjih predpisih.</w:t>
      </w:r>
    </w:p>
    <w:p w14:paraId="13F9DA68" w14:textId="77777777" w:rsidR="00763CD5" w:rsidRPr="00070D68" w:rsidRDefault="00763CD5" w:rsidP="00763CD5">
      <w:pPr>
        <w:pStyle w:val="Odstavekseznama"/>
        <w:spacing w:line="260" w:lineRule="atLeast"/>
        <w:ind w:left="0"/>
        <w:rPr>
          <w:rFonts w:cs="Arial"/>
          <w:sz w:val="20"/>
          <w:szCs w:val="20"/>
        </w:rPr>
      </w:pPr>
    </w:p>
    <w:p w14:paraId="733C8093" w14:textId="71C9BAAB" w:rsidR="00763CD5" w:rsidRPr="00070D68" w:rsidRDefault="00763CD5" w:rsidP="00763CD5">
      <w:pPr>
        <w:pStyle w:val="Odstavekseznama"/>
        <w:spacing w:line="260" w:lineRule="atLeast"/>
        <w:ind w:left="0"/>
        <w:rPr>
          <w:rFonts w:cs="Arial"/>
          <w:sz w:val="20"/>
          <w:szCs w:val="20"/>
        </w:rPr>
      </w:pPr>
      <w:r w:rsidRPr="00070D68">
        <w:rPr>
          <w:rFonts w:cs="Arial"/>
          <w:sz w:val="20"/>
          <w:szCs w:val="20"/>
        </w:rPr>
        <w:t>(3) Dejanja opravljena v prekrškovnih postopkih iz prvega odstavka 73. člena in prvega odstavka 74. člena Zakona o prepr</w:t>
      </w:r>
      <w:r w:rsidR="002C68C5" w:rsidRPr="00070D68">
        <w:rPr>
          <w:rFonts w:cs="Arial"/>
          <w:sz w:val="20"/>
          <w:szCs w:val="20"/>
        </w:rPr>
        <w:t xml:space="preserve">ečevanju omejevanja konkurence (Uradni list RS, št. </w:t>
      </w:r>
      <w:hyperlink r:id="rId62" w:tgtFrame="_blank" w:tooltip="Zakon o preprečevanju omejevanja konkurence (ZPOmK-1)" w:history="1">
        <w:r w:rsidR="002C68C5" w:rsidRPr="00070D68">
          <w:rPr>
            <w:rFonts w:cs="Arial"/>
            <w:sz w:val="20"/>
            <w:szCs w:val="20"/>
          </w:rPr>
          <w:t>36/08</w:t>
        </w:r>
      </w:hyperlink>
      <w:r w:rsidR="002C68C5" w:rsidRPr="00070D68">
        <w:rPr>
          <w:rFonts w:cs="Arial"/>
          <w:sz w:val="20"/>
          <w:szCs w:val="20"/>
        </w:rPr>
        <w:t xml:space="preserve">, </w:t>
      </w:r>
      <w:hyperlink r:id="rId63" w:tgtFrame="_blank" w:tooltip="Zakon o spremembah in dopolnitvah Zakona o preprečevanju omejevanja konkurence" w:history="1">
        <w:r w:rsidR="002C68C5" w:rsidRPr="00070D68">
          <w:rPr>
            <w:rFonts w:cs="Arial"/>
            <w:sz w:val="20"/>
            <w:szCs w:val="20"/>
          </w:rPr>
          <w:t>40/09</w:t>
        </w:r>
      </w:hyperlink>
      <w:r w:rsidR="002C68C5" w:rsidRPr="00070D68">
        <w:rPr>
          <w:rFonts w:cs="Arial"/>
          <w:sz w:val="20"/>
          <w:szCs w:val="20"/>
        </w:rPr>
        <w:t xml:space="preserve">, </w:t>
      </w:r>
      <w:hyperlink r:id="rId64" w:tgtFrame="_blank" w:tooltip="Zakon o spremembah in dopolnitvah Zakona o preprečevanju omejevanja konkurence" w:history="1">
        <w:r w:rsidR="002C68C5" w:rsidRPr="00070D68">
          <w:rPr>
            <w:rFonts w:cs="Arial"/>
            <w:sz w:val="20"/>
            <w:szCs w:val="20"/>
          </w:rPr>
          <w:t>26/11</w:t>
        </w:r>
      </w:hyperlink>
      <w:r w:rsidR="002C68C5" w:rsidRPr="00070D68">
        <w:rPr>
          <w:rFonts w:cs="Arial"/>
          <w:sz w:val="20"/>
          <w:szCs w:val="20"/>
        </w:rPr>
        <w:t xml:space="preserve">, </w:t>
      </w:r>
      <w:hyperlink r:id="rId65" w:tgtFrame="_blank" w:tooltip="Zakon o spremembah in dopolnitvah Zakona o spremembah in dopolnitvah Zakona o preprečevanju omejevanja konkurence" w:history="1">
        <w:r w:rsidR="002C68C5" w:rsidRPr="00070D68">
          <w:rPr>
            <w:rFonts w:cs="Arial"/>
            <w:sz w:val="20"/>
            <w:szCs w:val="20"/>
          </w:rPr>
          <w:t>87/11</w:t>
        </w:r>
      </w:hyperlink>
      <w:r w:rsidR="002C68C5" w:rsidRPr="00070D68">
        <w:rPr>
          <w:rFonts w:cs="Arial"/>
          <w:sz w:val="20"/>
          <w:szCs w:val="20"/>
        </w:rPr>
        <w:t xml:space="preserve">, </w:t>
      </w:r>
      <w:hyperlink r:id="rId66" w:tgtFrame="_blank" w:tooltip="Zakon o spremembah in dopolnitvah Zakona o preprečevanju omejevanja konkurence" w:history="1">
        <w:r w:rsidR="002C68C5" w:rsidRPr="00070D68">
          <w:rPr>
            <w:rFonts w:cs="Arial"/>
            <w:sz w:val="20"/>
            <w:szCs w:val="20"/>
          </w:rPr>
          <w:t>57/12</w:t>
        </w:r>
      </w:hyperlink>
      <w:r w:rsidR="002C68C5" w:rsidRPr="00070D68">
        <w:rPr>
          <w:rFonts w:cs="Arial"/>
          <w:sz w:val="20"/>
          <w:szCs w:val="20"/>
        </w:rPr>
        <w:t xml:space="preserve">, </w:t>
      </w:r>
      <w:hyperlink r:id="rId67" w:tgtFrame="_blank" w:tooltip="Odločba o ugotovitvi protiustavnosti prvega stavka prvega odstavka 28. člena Zakona o preprečevanju omejevanja konkurence. Odločba o ugotovitvi, da členi 54, 56, 57, 59 in 61 Zakona o preprečevanju omejevanja konkurence niso v neskladju z Ustavo" w:history="1">
        <w:r w:rsidR="002C68C5" w:rsidRPr="00070D68">
          <w:rPr>
            <w:rFonts w:cs="Arial"/>
            <w:sz w:val="20"/>
            <w:szCs w:val="20"/>
          </w:rPr>
          <w:t>39/13</w:t>
        </w:r>
      </w:hyperlink>
      <w:r w:rsidR="002C68C5" w:rsidRPr="00070D68">
        <w:rPr>
          <w:rFonts w:cs="Arial"/>
          <w:sz w:val="20"/>
          <w:szCs w:val="20"/>
        </w:rPr>
        <w:t xml:space="preserve"> – </w:t>
      </w:r>
      <w:proofErr w:type="spellStart"/>
      <w:r w:rsidR="002C68C5" w:rsidRPr="00070D68">
        <w:rPr>
          <w:rFonts w:cs="Arial"/>
          <w:sz w:val="20"/>
          <w:szCs w:val="20"/>
        </w:rPr>
        <w:t>odl</w:t>
      </w:r>
      <w:proofErr w:type="spellEnd"/>
      <w:r w:rsidR="002C68C5" w:rsidRPr="00070D68">
        <w:rPr>
          <w:rFonts w:cs="Arial"/>
          <w:sz w:val="20"/>
          <w:szCs w:val="20"/>
        </w:rPr>
        <w:t xml:space="preserve">. US, </w:t>
      </w:r>
      <w:hyperlink r:id="rId68" w:tgtFrame="_blank" w:tooltip="Zakon o spremembah in dopolnitvah Zakona o sodiščih" w:history="1">
        <w:r w:rsidR="002C68C5" w:rsidRPr="00070D68">
          <w:rPr>
            <w:rFonts w:cs="Arial"/>
            <w:sz w:val="20"/>
            <w:szCs w:val="20"/>
          </w:rPr>
          <w:t>63/13</w:t>
        </w:r>
      </w:hyperlink>
      <w:r w:rsidR="002C68C5" w:rsidRPr="00070D68">
        <w:rPr>
          <w:rFonts w:cs="Arial"/>
          <w:sz w:val="20"/>
          <w:szCs w:val="20"/>
        </w:rPr>
        <w:t xml:space="preserve"> – ZS-K, </w:t>
      </w:r>
      <w:hyperlink r:id="rId69" w:tgtFrame="_blank" w:tooltip="Zakon o spremembah in dopolnitvah Zakona o preprečevanju omejevanja konkurence" w:history="1">
        <w:r w:rsidR="002C68C5" w:rsidRPr="00070D68">
          <w:rPr>
            <w:rFonts w:cs="Arial"/>
            <w:sz w:val="20"/>
            <w:szCs w:val="20"/>
          </w:rPr>
          <w:t>33/14</w:t>
        </w:r>
      </w:hyperlink>
      <w:r w:rsidR="002C68C5" w:rsidRPr="00070D68">
        <w:rPr>
          <w:rFonts w:cs="Arial"/>
          <w:sz w:val="20"/>
          <w:szCs w:val="20"/>
        </w:rPr>
        <w:t xml:space="preserve">, </w:t>
      </w:r>
      <w:hyperlink r:id="rId70" w:tgtFrame="_blank" w:tooltip="Zakon o dopolnitvah Zakona o preprečevanju omejevanja konkurence" w:history="1">
        <w:r w:rsidR="002C68C5" w:rsidRPr="00070D68">
          <w:rPr>
            <w:rFonts w:cs="Arial"/>
            <w:sz w:val="20"/>
            <w:szCs w:val="20"/>
          </w:rPr>
          <w:t>76/15</w:t>
        </w:r>
      </w:hyperlink>
      <w:r w:rsidR="002C68C5" w:rsidRPr="00070D68">
        <w:rPr>
          <w:rFonts w:cs="Arial"/>
          <w:sz w:val="20"/>
          <w:szCs w:val="20"/>
        </w:rPr>
        <w:t xml:space="preserve"> in </w:t>
      </w:r>
      <w:hyperlink r:id="rId71" w:tgtFrame="_blank" w:tooltip="Zakon o spremembah in dopolnitvah Zakona o preprečevanju omejevanja konkurence" w:history="1">
        <w:r w:rsidR="002C68C5" w:rsidRPr="00070D68">
          <w:rPr>
            <w:rFonts w:cs="Arial"/>
            <w:sz w:val="20"/>
            <w:szCs w:val="20"/>
          </w:rPr>
          <w:t>23/17</w:t>
        </w:r>
      </w:hyperlink>
      <w:r w:rsidR="002C68C5" w:rsidRPr="00070D68">
        <w:rPr>
          <w:rFonts w:cs="Arial"/>
          <w:sz w:val="20"/>
          <w:szCs w:val="20"/>
        </w:rPr>
        <w:t>)</w:t>
      </w:r>
      <w:r w:rsidRPr="00070D68">
        <w:rPr>
          <w:rFonts w:cs="Arial"/>
          <w:sz w:val="20"/>
          <w:szCs w:val="20"/>
        </w:rPr>
        <w:t>, v katerih agencija še ni izdala prekrškovne odločbe pred dnevom oziroma na dan uveljavitve tega zakona agencija, se štejejo za dejanja opravljena v upravnem postopku po tem zakonu.</w:t>
      </w:r>
    </w:p>
    <w:p w14:paraId="731D7B77" w14:textId="77777777" w:rsidR="00763CD5" w:rsidRPr="00070D68" w:rsidRDefault="00763CD5" w:rsidP="00763CD5">
      <w:pPr>
        <w:spacing w:line="260" w:lineRule="atLeast"/>
        <w:rPr>
          <w:rFonts w:cs="Arial"/>
          <w:sz w:val="20"/>
          <w:szCs w:val="20"/>
        </w:rPr>
      </w:pPr>
    </w:p>
    <w:p w14:paraId="4D166C01" w14:textId="7E16D4F8" w:rsidR="00763CD5" w:rsidRPr="00070D68" w:rsidRDefault="00763CD5" w:rsidP="00763CD5">
      <w:pPr>
        <w:spacing w:line="260" w:lineRule="atLeast"/>
        <w:rPr>
          <w:rFonts w:cs="Arial"/>
          <w:sz w:val="20"/>
          <w:szCs w:val="20"/>
        </w:rPr>
      </w:pPr>
      <w:r w:rsidRPr="00070D68">
        <w:rPr>
          <w:rFonts w:cs="Arial"/>
          <w:sz w:val="20"/>
          <w:szCs w:val="20"/>
        </w:rPr>
        <w:t xml:space="preserve">(4) V upravnih postopkih, kjer je agencija že izdala odločbo, s katero se postopek konča, ni pa še izdala prekrškovne odločbe, agencija v upravnem postopku odloči o morebitni administrativni sankciji na podlagi smiselne uporabe določbe tretjega odstavka </w:t>
      </w:r>
      <w:r w:rsidR="003B2B2D" w:rsidRPr="00070D68">
        <w:rPr>
          <w:rFonts w:cs="Arial"/>
          <w:sz w:val="20"/>
          <w:szCs w:val="20"/>
        </w:rPr>
        <w:t>69</w:t>
      </w:r>
      <w:r w:rsidRPr="00070D68">
        <w:rPr>
          <w:rFonts w:cs="Arial"/>
          <w:sz w:val="20"/>
          <w:szCs w:val="20"/>
        </w:rPr>
        <w:t>. člena tega zakona.</w:t>
      </w:r>
    </w:p>
    <w:p w14:paraId="703A523B" w14:textId="77777777" w:rsidR="00763CD5" w:rsidRPr="00070D68" w:rsidRDefault="00763CD5" w:rsidP="0025166A">
      <w:pPr>
        <w:overflowPunct/>
        <w:autoSpaceDE/>
        <w:autoSpaceDN/>
        <w:adjustRightInd/>
        <w:spacing w:line="260" w:lineRule="atLeast"/>
        <w:jc w:val="center"/>
        <w:textAlignment w:val="auto"/>
        <w:rPr>
          <w:rFonts w:eastAsia="Calibri" w:cs="Arial"/>
          <w:b/>
          <w:sz w:val="20"/>
          <w:szCs w:val="20"/>
          <w:lang w:eastAsia="en-US"/>
        </w:rPr>
      </w:pPr>
    </w:p>
    <w:p w14:paraId="0871828B" w14:textId="77777777" w:rsidR="008575C6" w:rsidRPr="00070D68" w:rsidRDefault="008575C6" w:rsidP="0025166A">
      <w:pPr>
        <w:pStyle w:val="len"/>
        <w:numPr>
          <w:ilvl w:val="0"/>
          <w:numId w:val="21"/>
        </w:numPr>
        <w:spacing w:before="0" w:line="260" w:lineRule="atLeast"/>
        <w:ind w:left="0" w:firstLine="0"/>
        <w:rPr>
          <w:b w:val="0"/>
          <w:sz w:val="20"/>
          <w:szCs w:val="20"/>
        </w:rPr>
      </w:pPr>
      <w:r w:rsidRPr="00070D68">
        <w:rPr>
          <w:sz w:val="20"/>
          <w:szCs w:val="20"/>
        </w:rPr>
        <w:t>člen</w:t>
      </w:r>
    </w:p>
    <w:p w14:paraId="05A9D190" w14:textId="77777777" w:rsidR="00621B89" w:rsidRPr="00070D68" w:rsidRDefault="008575C6" w:rsidP="0025166A">
      <w:pPr>
        <w:spacing w:line="260" w:lineRule="atLeast"/>
        <w:jc w:val="center"/>
        <w:rPr>
          <w:rFonts w:cs="Arial"/>
          <w:b/>
          <w:sz w:val="20"/>
          <w:szCs w:val="20"/>
        </w:rPr>
      </w:pPr>
      <w:r w:rsidRPr="00070D68">
        <w:rPr>
          <w:rFonts w:cs="Arial"/>
          <w:b/>
          <w:sz w:val="20"/>
          <w:szCs w:val="20"/>
        </w:rPr>
        <w:t>(dokončanje postopkov v odškodninskem postopku zaradi kršitev konkurenčnega prava</w:t>
      </w:r>
      <w:r w:rsidR="00C53657" w:rsidRPr="00070D68">
        <w:rPr>
          <w:rFonts w:cs="Arial"/>
          <w:b/>
          <w:sz w:val="20"/>
          <w:szCs w:val="20"/>
        </w:rPr>
        <w:t>)</w:t>
      </w:r>
    </w:p>
    <w:p w14:paraId="5ED9243A" w14:textId="77777777" w:rsidR="008575C6" w:rsidRPr="00070D68" w:rsidRDefault="008575C6" w:rsidP="0025166A">
      <w:pPr>
        <w:spacing w:line="260" w:lineRule="atLeast"/>
        <w:rPr>
          <w:rFonts w:cs="Arial"/>
          <w:sz w:val="20"/>
          <w:szCs w:val="20"/>
        </w:rPr>
      </w:pPr>
    </w:p>
    <w:p w14:paraId="4B4FB7A3" w14:textId="3A267AF5" w:rsidR="00621B89" w:rsidRPr="00070D68" w:rsidRDefault="00621B89" w:rsidP="0025166A">
      <w:pPr>
        <w:spacing w:line="260" w:lineRule="atLeast"/>
        <w:rPr>
          <w:rFonts w:cs="Arial"/>
          <w:sz w:val="20"/>
          <w:szCs w:val="20"/>
        </w:rPr>
      </w:pPr>
      <w:r w:rsidRPr="00070D68">
        <w:rPr>
          <w:rFonts w:cs="Arial"/>
          <w:sz w:val="20"/>
          <w:szCs w:val="20"/>
        </w:rPr>
        <w:t>(1) Določbe</w:t>
      </w:r>
      <w:r w:rsidR="00763CD5" w:rsidRPr="00070D68">
        <w:rPr>
          <w:rFonts w:cs="Arial"/>
          <w:sz w:val="20"/>
          <w:szCs w:val="20"/>
        </w:rPr>
        <w:t xml:space="preserve"> </w:t>
      </w:r>
      <w:r w:rsidR="00C6081E" w:rsidRPr="00070D68">
        <w:fldChar w:fldCharType="begin"/>
      </w:r>
      <w:r w:rsidR="00C6081E" w:rsidRPr="00070D68">
        <w:instrText xml:space="preserve"> REF _Ref42774115 \r \h  \* MERGEFORMAT </w:instrText>
      </w:r>
      <w:r w:rsidR="00C6081E" w:rsidRPr="00070D68">
        <w:fldChar w:fldCharType="separate"/>
      </w:r>
      <w:r w:rsidR="00CC7BCF" w:rsidRPr="00070D68">
        <w:rPr>
          <w:rFonts w:cs="Arial"/>
          <w:sz w:val="20"/>
          <w:szCs w:val="20"/>
        </w:rPr>
        <w:t>99</w:t>
      </w:r>
      <w:r w:rsidR="00C6081E" w:rsidRPr="00070D68">
        <w:fldChar w:fldCharType="end"/>
      </w:r>
      <w:r w:rsidR="008575C6" w:rsidRPr="00070D68">
        <w:rPr>
          <w:rFonts w:cs="Arial"/>
          <w:sz w:val="20"/>
          <w:szCs w:val="20"/>
        </w:rPr>
        <w:t>.</w:t>
      </w:r>
      <w:r w:rsidR="00763CD5" w:rsidRPr="00070D68">
        <w:rPr>
          <w:rFonts w:cs="Arial"/>
          <w:sz w:val="20"/>
          <w:szCs w:val="20"/>
        </w:rPr>
        <w:t>,</w:t>
      </w:r>
      <w:r w:rsidR="008575C6" w:rsidRPr="00070D68">
        <w:rPr>
          <w:rFonts w:cs="Arial"/>
          <w:sz w:val="20"/>
          <w:szCs w:val="20"/>
        </w:rPr>
        <w:t xml:space="preserve"> </w:t>
      </w:r>
      <w:r w:rsidR="00C6081E" w:rsidRPr="00070D68">
        <w:fldChar w:fldCharType="begin"/>
      </w:r>
      <w:r w:rsidR="00C6081E" w:rsidRPr="00070D68">
        <w:instrText xml:space="preserve"> REF _Ref43110585 \r \h  \* MERGEFORMAT </w:instrText>
      </w:r>
      <w:r w:rsidR="00C6081E" w:rsidRPr="00070D68">
        <w:fldChar w:fldCharType="separate"/>
      </w:r>
      <w:r w:rsidR="00CC7BCF" w:rsidRPr="00070D68">
        <w:rPr>
          <w:rFonts w:cs="Arial"/>
          <w:sz w:val="20"/>
          <w:szCs w:val="20"/>
        </w:rPr>
        <w:t>101</w:t>
      </w:r>
      <w:r w:rsidR="00C6081E" w:rsidRPr="00070D68">
        <w:fldChar w:fldCharType="end"/>
      </w:r>
      <w:r w:rsidR="00763CD5" w:rsidRPr="00070D68">
        <w:rPr>
          <w:rFonts w:cs="Arial"/>
          <w:sz w:val="20"/>
          <w:szCs w:val="20"/>
        </w:rPr>
        <w:t xml:space="preserve">., </w:t>
      </w:r>
      <w:r w:rsidR="00C6081E" w:rsidRPr="00070D68">
        <w:fldChar w:fldCharType="begin"/>
      </w:r>
      <w:r w:rsidR="00C6081E" w:rsidRPr="00070D68">
        <w:instrText xml:space="preserve"> REF _Ref43105844 \r \h  \* MERGEFORMAT </w:instrText>
      </w:r>
      <w:r w:rsidR="00C6081E" w:rsidRPr="00070D68">
        <w:fldChar w:fldCharType="separate"/>
      </w:r>
      <w:r w:rsidR="00CC7BCF" w:rsidRPr="00070D68">
        <w:rPr>
          <w:rFonts w:cs="Arial"/>
          <w:sz w:val="20"/>
          <w:szCs w:val="20"/>
        </w:rPr>
        <w:t>102</w:t>
      </w:r>
      <w:r w:rsidR="00C6081E" w:rsidRPr="00070D68">
        <w:fldChar w:fldCharType="end"/>
      </w:r>
      <w:r w:rsidR="00763CD5" w:rsidRPr="00070D68">
        <w:rPr>
          <w:rFonts w:cs="Arial"/>
          <w:sz w:val="20"/>
          <w:szCs w:val="20"/>
        </w:rPr>
        <w:t xml:space="preserve">., </w:t>
      </w:r>
      <w:r w:rsidR="00C6081E" w:rsidRPr="00070D68">
        <w:fldChar w:fldCharType="begin"/>
      </w:r>
      <w:r w:rsidR="00C6081E" w:rsidRPr="00070D68">
        <w:instrText xml:space="preserve"> REF _Ref43106291 \r \h  \* MERGEFORMAT </w:instrText>
      </w:r>
      <w:r w:rsidR="00C6081E" w:rsidRPr="00070D68">
        <w:fldChar w:fldCharType="separate"/>
      </w:r>
      <w:r w:rsidR="00CC7BCF" w:rsidRPr="00070D68">
        <w:rPr>
          <w:rFonts w:cs="Arial"/>
          <w:sz w:val="20"/>
          <w:szCs w:val="20"/>
        </w:rPr>
        <w:t>103</w:t>
      </w:r>
      <w:r w:rsidR="00C6081E" w:rsidRPr="00070D68">
        <w:fldChar w:fldCharType="end"/>
      </w:r>
      <w:r w:rsidR="00763CD5" w:rsidRPr="00070D68">
        <w:rPr>
          <w:rFonts w:cs="Arial"/>
          <w:sz w:val="20"/>
          <w:szCs w:val="20"/>
        </w:rPr>
        <w:t xml:space="preserve">., </w:t>
      </w:r>
      <w:r w:rsidR="00C6081E" w:rsidRPr="00070D68">
        <w:fldChar w:fldCharType="begin"/>
      </w:r>
      <w:r w:rsidR="00C6081E" w:rsidRPr="00070D68">
        <w:instrText xml:space="preserve"> REF _Ref43110595 \r \h  \* MERGEFORMAT </w:instrText>
      </w:r>
      <w:r w:rsidR="00C6081E" w:rsidRPr="00070D68">
        <w:fldChar w:fldCharType="separate"/>
      </w:r>
      <w:r w:rsidR="00CC7BCF" w:rsidRPr="00070D68">
        <w:rPr>
          <w:rFonts w:cs="Arial"/>
          <w:sz w:val="20"/>
          <w:szCs w:val="20"/>
        </w:rPr>
        <w:t>104</w:t>
      </w:r>
      <w:r w:rsidR="00C6081E" w:rsidRPr="00070D68">
        <w:fldChar w:fldCharType="end"/>
      </w:r>
      <w:r w:rsidR="00763CD5" w:rsidRPr="00070D68">
        <w:rPr>
          <w:rFonts w:cs="Arial"/>
          <w:sz w:val="20"/>
          <w:szCs w:val="20"/>
        </w:rPr>
        <w:t xml:space="preserve">., </w:t>
      </w:r>
      <w:r w:rsidR="00C6081E" w:rsidRPr="00070D68">
        <w:fldChar w:fldCharType="begin"/>
      </w:r>
      <w:r w:rsidR="00C6081E" w:rsidRPr="00070D68">
        <w:instrText xml:space="preserve"> REF _Ref43106217 \r \h  \* MERGEFORMAT </w:instrText>
      </w:r>
      <w:r w:rsidR="00C6081E" w:rsidRPr="00070D68">
        <w:fldChar w:fldCharType="separate"/>
      </w:r>
      <w:r w:rsidR="00CC7BCF" w:rsidRPr="00070D68">
        <w:rPr>
          <w:rFonts w:cs="Arial"/>
          <w:sz w:val="20"/>
          <w:szCs w:val="20"/>
        </w:rPr>
        <w:t>105</w:t>
      </w:r>
      <w:r w:rsidR="00C6081E" w:rsidRPr="00070D68">
        <w:fldChar w:fldCharType="end"/>
      </w:r>
      <w:r w:rsidR="00763CD5" w:rsidRPr="00070D68">
        <w:rPr>
          <w:rFonts w:cs="Arial"/>
          <w:sz w:val="20"/>
          <w:szCs w:val="20"/>
        </w:rPr>
        <w:t xml:space="preserve">. </w:t>
      </w:r>
      <w:r w:rsidRPr="00070D68">
        <w:rPr>
          <w:rFonts w:cs="Arial"/>
          <w:sz w:val="20"/>
          <w:szCs w:val="20"/>
        </w:rPr>
        <w:t>člen</w:t>
      </w:r>
      <w:r w:rsidR="007C4E1A" w:rsidRPr="00070D68">
        <w:rPr>
          <w:rFonts w:cs="Arial"/>
          <w:sz w:val="20"/>
          <w:szCs w:val="20"/>
        </w:rPr>
        <w:t>a</w:t>
      </w:r>
      <w:r w:rsidRPr="00070D68">
        <w:rPr>
          <w:rFonts w:cs="Arial"/>
          <w:sz w:val="20"/>
          <w:szCs w:val="20"/>
        </w:rPr>
        <w:t xml:space="preserve"> ter četrti odstavek</w:t>
      </w:r>
      <w:r w:rsidR="00763CD5" w:rsidRPr="00070D68">
        <w:rPr>
          <w:rFonts w:cs="Arial"/>
          <w:sz w:val="20"/>
          <w:szCs w:val="20"/>
        </w:rPr>
        <w:t xml:space="preserve"> </w:t>
      </w:r>
      <w:r w:rsidR="00C6081E" w:rsidRPr="00070D68">
        <w:fldChar w:fldCharType="begin"/>
      </w:r>
      <w:r w:rsidR="00C6081E" w:rsidRPr="00070D68">
        <w:instrText xml:space="preserve"> REF _Ref43110612 \r \h  \* MERGEFORMAT </w:instrText>
      </w:r>
      <w:r w:rsidR="00C6081E" w:rsidRPr="00070D68">
        <w:fldChar w:fldCharType="separate"/>
      </w:r>
      <w:r w:rsidR="00CC7BCF" w:rsidRPr="00070D68">
        <w:rPr>
          <w:rFonts w:cs="Arial"/>
          <w:sz w:val="20"/>
          <w:szCs w:val="20"/>
        </w:rPr>
        <w:t>111</w:t>
      </w:r>
      <w:r w:rsidR="00C6081E" w:rsidRPr="00070D68">
        <w:fldChar w:fldCharType="end"/>
      </w:r>
      <w:r w:rsidR="008575C6" w:rsidRPr="00070D68">
        <w:rPr>
          <w:rFonts w:cs="Arial"/>
          <w:sz w:val="20"/>
          <w:szCs w:val="20"/>
        </w:rPr>
        <w:t xml:space="preserve">. </w:t>
      </w:r>
      <w:r w:rsidRPr="00070D68">
        <w:rPr>
          <w:rFonts w:cs="Arial"/>
          <w:sz w:val="20"/>
          <w:szCs w:val="20"/>
        </w:rPr>
        <w:t>člena zakona se uporabljajo v odškodninskem postopku zaradi kršitev konkurenčnega prava, ki se je začel po 26.</w:t>
      </w:r>
      <w:r w:rsidR="00B85F35" w:rsidRPr="00070D68">
        <w:rPr>
          <w:rFonts w:cs="Arial"/>
          <w:sz w:val="20"/>
          <w:szCs w:val="20"/>
        </w:rPr>
        <w:t xml:space="preserve"> </w:t>
      </w:r>
      <w:r w:rsidRPr="00070D68">
        <w:rPr>
          <w:rFonts w:cs="Arial"/>
          <w:sz w:val="20"/>
          <w:szCs w:val="20"/>
        </w:rPr>
        <w:t>decembru 2014 in na prvi stopnji še ni bila izdana odločba, s katero se je postopek pred sodiščem prve stopnje končal.</w:t>
      </w:r>
    </w:p>
    <w:p w14:paraId="4C44B7A3" w14:textId="77777777" w:rsidR="008575C6" w:rsidRPr="00070D68" w:rsidRDefault="008575C6" w:rsidP="0025166A">
      <w:pPr>
        <w:spacing w:line="260" w:lineRule="atLeast"/>
        <w:rPr>
          <w:rFonts w:cs="Arial"/>
          <w:sz w:val="20"/>
          <w:szCs w:val="20"/>
        </w:rPr>
      </w:pPr>
    </w:p>
    <w:p w14:paraId="0345D6BD" w14:textId="7C0A0D1F" w:rsidR="00621B89" w:rsidRPr="00070D68" w:rsidRDefault="00621B89" w:rsidP="0025166A">
      <w:pPr>
        <w:spacing w:line="260" w:lineRule="atLeast"/>
        <w:rPr>
          <w:rFonts w:cs="Arial"/>
          <w:sz w:val="20"/>
          <w:szCs w:val="20"/>
        </w:rPr>
      </w:pPr>
      <w:r w:rsidRPr="00070D68">
        <w:rPr>
          <w:rFonts w:cs="Arial"/>
          <w:sz w:val="20"/>
          <w:szCs w:val="20"/>
        </w:rPr>
        <w:t>(2) Določbe</w:t>
      </w:r>
      <w:r w:rsidR="00763CD5" w:rsidRPr="00070D68">
        <w:rPr>
          <w:rFonts w:cs="Arial"/>
          <w:sz w:val="20"/>
          <w:szCs w:val="20"/>
        </w:rPr>
        <w:t xml:space="preserve"> </w:t>
      </w:r>
      <w:r w:rsidR="00C6081E" w:rsidRPr="00070D68">
        <w:fldChar w:fldCharType="begin"/>
      </w:r>
      <w:r w:rsidR="00C6081E" w:rsidRPr="00070D68">
        <w:instrText xml:space="preserve"> REF _Ref42774115 \r \h  \* MERGEFORMAT </w:instrText>
      </w:r>
      <w:r w:rsidR="00C6081E" w:rsidRPr="00070D68">
        <w:fldChar w:fldCharType="separate"/>
      </w:r>
      <w:r w:rsidR="00CC7BCF" w:rsidRPr="00070D68">
        <w:rPr>
          <w:rFonts w:cs="Arial"/>
          <w:sz w:val="20"/>
          <w:szCs w:val="20"/>
        </w:rPr>
        <w:t>99</w:t>
      </w:r>
      <w:r w:rsidR="00C6081E" w:rsidRPr="00070D68">
        <w:fldChar w:fldCharType="end"/>
      </w:r>
      <w:r w:rsidR="00763CD5" w:rsidRPr="00070D68">
        <w:rPr>
          <w:rFonts w:cs="Arial"/>
          <w:sz w:val="20"/>
          <w:szCs w:val="20"/>
        </w:rPr>
        <w:t xml:space="preserve">., </w:t>
      </w:r>
      <w:r w:rsidR="00C6081E" w:rsidRPr="00070D68">
        <w:fldChar w:fldCharType="begin"/>
      </w:r>
      <w:r w:rsidR="00C6081E" w:rsidRPr="00070D68">
        <w:instrText xml:space="preserve"> REF _Ref43110585 \r \h  \* MERGEFORMAT </w:instrText>
      </w:r>
      <w:r w:rsidR="00C6081E" w:rsidRPr="00070D68">
        <w:fldChar w:fldCharType="separate"/>
      </w:r>
      <w:r w:rsidR="00CC7BCF" w:rsidRPr="00070D68">
        <w:rPr>
          <w:rFonts w:cs="Arial"/>
          <w:sz w:val="20"/>
          <w:szCs w:val="20"/>
        </w:rPr>
        <w:t>101</w:t>
      </w:r>
      <w:r w:rsidR="00C6081E" w:rsidRPr="00070D68">
        <w:fldChar w:fldCharType="end"/>
      </w:r>
      <w:r w:rsidR="00763CD5" w:rsidRPr="00070D68">
        <w:rPr>
          <w:rFonts w:cs="Arial"/>
          <w:sz w:val="20"/>
          <w:szCs w:val="20"/>
        </w:rPr>
        <w:t xml:space="preserve">., </w:t>
      </w:r>
      <w:r w:rsidR="00C6081E" w:rsidRPr="00070D68">
        <w:fldChar w:fldCharType="begin"/>
      </w:r>
      <w:r w:rsidR="00C6081E" w:rsidRPr="00070D68">
        <w:instrText xml:space="preserve"> REF _Ref43105844 \r \h  \* MERGEFORMAT </w:instrText>
      </w:r>
      <w:r w:rsidR="00C6081E" w:rsidRPr="00070D68">
        <w:fldChar w:fldCharType="separate"/>
      </w:r>
      <w:r w:rsidR="00CC7BCF" w:rsidRPr="00070D68">
        <w:rPr>
          <w:rFonts w:cs="Arial"/>
          <w:sz w:val="20"/>
          <w:szCs w:val="20"/>
        </w:rPr>
        <w:t>102</w:t>
      </w:r>
      <w:r w:rsidR="00C6081E" w:rsidRPr="00070D68">
        <w:fldChar w:fldCharType="end"/>
      </w:r>
      <w:r w:rsidR="00763CD5" w:rsidRPr="00070D68">
        <w:rPr>
          <w:rFonts w:cs="Arial"/>
          <w:sz w:val="20"/>
          <w:szCs w:val="20"/>
        </w:rPr>
        <w:t xml:space="preserve">., </w:t>
      </w:r>
      <w:r w:rsidR="00C6081E" w:rsidRPr="00070D68">
        <w:fldChar w:fldCharType="begin"/>
      </w:r>
      <w:r w:rsidR="00C6081E" w:rsidRPr="00070D68">
        <w:instrText xml:space="preserve"> REF _Ref43106291 \r \h  \* MERGEFORMAT </w:instrText>
      </w:r>
      <w:r w:rsidR="00C6081E" w:rsidRPr="00070D68">
        <w:fldChar w:fldCharType="separate"/>
      </w:r>
      <w:r w:rsidR="00CC7BCF" w:rsidRPr="00070D68">
        <w:rPr>
          <w:rFonts w:cs="Arial"/>
          <w:sz w:val="20"/>
          <w:szCs w:val="20"/>
        </w:rPr>
        <w:t>103</w:t>
      </w:r>
      <w:r w:rsidR="00C6081E" w:rsidRPr="00070D68">
        <w:fldChar w:fldCharType="end"/>
      </w:r>
      <w:r w:rsidR="00763CD5" w:rsidRPr="00070D68">
        <w:rPr>
          <w:rFonts w:cs="Arial"/>
          <w:sz w:val="20"/>
          <w:szCs w:val="20"/>
        </w:rPr>
        <w:t xml:space="preserve">., </w:t>
      </w:r>
      <w:r w:rsidR="00C6081E" w:rsidRPr="00070D68">
        <w:fldChar w:fldCharType="begin"/>
      </w:r>
      <w:r w:rsidR="00C6081E" w:rsidRPr="00070D68">
        <w:instrText xml:space="preserve"> REF _Ref43110595 \r \h  \* MERGEFORMAT </w:instrText>
      </w:r>
      <w:r w:rsidR="00C6081E" w:rsidRPr="00070D68">
        <w:fldChar w:fldCharType="separate"/>
      </w:r>
      <w:r w:rsidR="00CC7BCF" w:rsidRPr="00070D68">
        <w:rPr>
          <w:rFonts w:cs="Arial"/>
          <w:sz w:val="20"/>
          <w:szCs w:val="20"/>
        </w:rPr>
        <w:t>104</w:t>
      </w:r>
      <w:r w:rsidR="00C6081E" w:rsidRPr="00070D68">
        <w:fldChar w:fldCharType="end"/>
      </w:r>
      <w:r w:rsidR="00763CD5" w:rsidRPr="00070D68">
        <w:rPr>
          <w:rFonts w:cs="Arial"/>
          <w:sz w:val="20"/>
          <w:szCs w:val="20"/>
        </w:rPr>
        <w:t xml:space="preserve">., </w:t>
      </w:r>
      <w:r w:rsidR="00C6081E" w:rsidRPr="00070D68">
        <w:fldChar w:fldCharType="begin"/>
      </w:r>
      <w:r w:rsidR="00C6081E" w:rsidRPr="00070D68">
        <w:instrText xml:space="preserve"> REF _Ref43106217 \r \h  \* MERGEFORMAT </w:instrText>
      </w:r>
      <w:r w:rsidR="00C6081E" w:rsidRPr="00070D68">
        <w:fldChar w:fldCharType="separate"/>
      </w:r>
      <w:r w:rsidR="00CC7BCF" w:rsidRPr="00070D68">
        <w:rPr>
          <w:rFonts w:cs="Arial"/>
          <w:sz w:val="20"/>
          <w:szCs w:val="20"/>
        </w:rPr>
        <w:t>105</w:t>
      </w:r>
      <w:r w:rsidR="00C6081E" w:rsidRPr="00070D68">
        <w:fldChar w:fldCharType="end"/>
      </w:r>
      <w:r w:rsidR="00763CD5" w:rsidRPr="00070D68">
        <w:rPr>
          <w:rFonts w:cs="Arial"/>
          <w:sz w:val="20"/>
          <w:szCs w:val="20"/>
        </w:rPr>
        <w:t>.</w:t>
      </w:r>
      <w:r w:rsidR="0029534B" w:rsidRPr="00070D68">
        <w:rPr>
          <w:rFonts w:cs="Arial"/>
          <w:sz w:val="20"/>
          <w:szCs w:val="20"/>
        </w:rPr>
        <w:t xml:space="preserve"> </w:t>
      </w:r>
      <w:r w:rsidRPr="00070D68">
        <w:rPr>
          <w:rFonts w:cs="Arial"/>
          <w:sz w:val="20"/>
          <w:szCs w:val="20"/>
        </w:rPr>
        <w:t>člen</w:t>
      </w:r>
      <w:r w:rsidR="007C4E1A" w:rsidRPr="00070D68">
        <w:rPr>
          <w:rFonts w:cs="Arial"/>
          <w:sz w:val="20"/>
          <w:szCs w:val="20"/>
        </w:rPr>
        <w:t>a</w:t>
      </w:r>
      <w:r w:rsidRPr="00070D68">
        <w:rPr>
          <w:rFonts w:cs="Arial"/>
          <w:sz w:val="20"/>
          <w:szCs w:val="20"/>
        </w:rPr>
        <w:t xml:space="preserve"> ter četrti odstavek </w:t>
      </w:r>
      <w:r w:rsidR="00C6081E" w:rsidRPr="00070D68">
        <w:fldChar w:fldCharType="begin"/>
      </w:r>
      <w:r w:rsidR="00C6081E" w:rsidRPr="00070D68">
        <w:instrText xml:space="preserve"> REF _Ref43110612 \r \h  \* MERGEFORMAT </w:instrText>
      </w:r>
      <w:r w:rsidR="00C6081E" w:rsidRPr="00070D68">
        <w:fldChar w:fldCharType="separate"/>
      </w:r>
      <w:r w:rsidR="00CC7BCF" w:rsidRPr="00070D68">
        <w:rPr>
          <w:rFonts w:cs="Arial"/>
          <w:sz w:val="20"/>
          <w:szCs w:val="20"/>
        </w:rPr>
        <w:t>111</w:t>
      </w:r>
      <w:r w:rsidR="00C6081E" w:rsidRPr="00070D68">
        <w:fldChar w:fldCharType="end"/>
      </w:r>
      <w:r w:rsidR="00763CD5" w:rsidRPr="00070D68">
        <w:rPr>
          <w:rFonts w:cs="Arial"/>
          <w:sz w:val="20"/>
          <w:szCs w:val="20"/>
        </w:rPr>
        <w:t>.</w:t>
      </w:r>
      <w:r w:rsidR="008575C6" w:rsidRPr="00070D68">
        <w:rPr>
          <w:rFonts w:cs="Arial"/>
          <w:sz w:val="20"/>
          <w:szCs w:val="20"/>
        </w:rPr>
        <w:t xml:space="preserve"> </w:t>
      </w:r>
      <w:r w:rsidRPr="00070D68">
        <w:rPr>
          <w:rFonts w:cs="Arial"/>
          <w:sz w:val="20"/>
          <w:szCs w:val="20"/>
        </w:rPr>
        <w:t>člena zakona se uporabljajo v odškodninskem postopku zaradi kršitev konkurenčnega prava, če je bila tožba vložena po 26.</w:t>
      </w:r>
      <w:r w:rsidR="00B85F35" w:rsidRPr="00070D68">
        <w:rPr>
          <w:rFonts w:cs="Arial"/>
          <w:sz w:val="20"/>
          <w:szCs w:val="20"/>
        </w:rPr>
        <w:t xml:space="preserve"> </w:t>
      </w:r>
      <w:r w:rsidRPr="00070D68">
        <w:rPr>
          <w:rFonts w:cs="Arial"/>
          <w:sz w:val="20"/>
          <w:szCs w:val="20"/>
        </w:rPr>
        <w:t>decembru 2014 in je bila odločba, s katero se je postopek pred sodiščem prve stopnje končal, razveljavljena.</w:t>
      </w:r>
    </w:p>
    <w:p w14:paraId="294BC111" w14:textId="77777777" w:rsidR="008575C6" w:rsidRPr="00070D68" w:rsidRDefault="008575C6" w:rsidP="0025166A">
      <w:pPr>
        <w:spacing w:line="260" w:lineRule="atLeast"/>
        <w:rPr>
          <w:rFonts w:cs="Arial"/>
          <w:sz w:val="20"/>
          <w:szCs w:val="20"/>
        </w:rPr>
      </w:pPr>
    </w:p>
    <w:p w14:paraId="5A3A69B1" w14:textId="2C95CCD0" w:rsidR="00621B89" w:rsidRPr="00070D68" w:rsidRDefault="00621B89" w:rsidP="0025166A">
      <w:pPr>
        <w:spacing w:line="260" w:lineRule="atLeast"/>
        <w:rPr>
          <w:rFonts w:cs="Arial"/>
          <w:sz w:val="20"/>
          <w:szCs w:val="20"/>
        </w:rPr>
      </w:pPr>
      <w:r w:rsidRPr="00070D68">
        <w:rPr>
          <w:rFonts w:cs="Arial"/>
          <w:sz w:val="20"/>
          <w:szCs w:val="20"/>
        </w:rPr>
        <w:t xml:space="preserve">(3) Določbe </w:t>
      </w:r>
      <w:r w:rsidR="00C6081E" w:rsidRPr="00070D68">
        <w:fldChar w:fldCharType="begin"/>
      </w:r>
      <w:r w:rsidR="00C6081E" w:rsidRPr="00070D68">
        <w:instrText xml:space="preserve"> REF _Ref42774115 \r \h  \* MERGEFORMAT </w:instrText>
      </w:r>
      <w:r w:rsidR="00C6081E" w:rsidRPr="00070D68">
        <w:fldChar w:fldCharType="separate"/>
      </w:r>
      <w:r w:rsidR="00CC7BCF" w:rsidRPr="00070D68">
        <w:rPr>
          <w:rFonts w:cs="Arial"/>
          <w:sz w:val="20"/>
          <w:szCs w:val="20"/>
        </w:rPr>
        <w:t>99</w:t>
      </w:r>
      <w:r w:rsidR="00C6081E" w:rsidRPr="00070D68">
        <w:fldChar w:fldCharType="end"/>
      </w:r>
      <w:r w:rsidR="00763CD5" w:rsidRPr="00070D68">
        <w:rPr>
          <w:rFonts w:cs="Arial"/>
          <w:sz w:val="20"/>
          <w:szCs w:val="20"/>
        </w:rPr>
        <w:t xml:space="preserve">., </w:t>
      </w:r>
      <w:r w:rsidR="00C6081E" w:rsidRPr="00070D68">
        <w:fldChar w:fldCharType="begin"/>
      </w:r>
      <w:r w:rsidR="00C6081E" w:rsidRPr="00070D68">
        <w:instrText xml:space="preserve"> REF _Ref43110585 \r \h  \* MERGEFORMAT </w:instrText>
      </w:r>
      <w:r w:rsidR="00C6081E" w:rsidRPr="00070D68">
        <w:fldChar w:fldCharType="separate"/>
      </w:r>
      <w:r w:rsidR="00CC7BCF" w:rsidRPr="00070D68">
        <w:rPr>
          <w:rFonts w:cs="Arial"/>
          <w:sz w:val="20"/>
          <w:szCs w:val="20"/>
        </w:rPr>
        <w:t>101</w:t>
      </w:r>
      <w:r w:rsidR="00C6081E" w:rsidRPr="00070D68">
        <w:fldChar w:fldCharType="end"/>
      </w:r>
      <w:r w:rsidR="00763CD5" w:rsidRPr="00070D68">
        <w:rPr>
          <w:rFonts w:cs="Arial"/>
          <w:sz w:val="20"/>
          <w:szCs w:val="20"/>
        </w:rPr>
        <w:t xml:space="preserve">., </w:t>
      </w:r>
      <w:r w:rsidR="00C6081E" w:rsidRPr="00070D68">
        <w:fldChar w:fldCharType="begin"/>
      </w:r>
      <w:r w:rsidR="00C6081E" w:rsidRPr="00070D68">
        <w:instrText xml:space="preserve"> REF _Ref43105844 \r \h  \* MERGEFORMAT </w:instrText>
      </w:r>
      <w:r w:rsidR="00C6081E" w:rsidRPr="00070D68">
        <w:fldChar w:fldCharType="separate"/>
      </w:r>
      <w:r w:rsidR="00CC7BCF" w:rsidRPr="00070D68">
        <w:rPr>
          <w:rFonts w:cs="Arial"/>
          <w:sz w:val="20"/>
          <w:szCs w:val="20"/>
        </w:rPr>
        <w:t>102</w:t>
      </w:r>
      <w:r w:rsidR="00C6081E" w:rsidRPr="00070D68">
        <w:fldChar w:fldCharType="end"/>
      </w:r>
      <w:r w:rsidR="00763CD5" w:rsidRPr="00070D68">
        <w:rPr>
          <w:rFonts w:cs="Arial"/>
          <w:sz w:val="20"/>
          <w:szCs w:val="20"/>
        </w:rPr>
        <w:t xml:space="preserve">., </w:t>
      </w:r>
      <w:r w:rsidR="00C6081E" w:rsidRPr="00070D68">
        <w:fldChar w:fldCharType="begin"/>
      </w:r>
      <w:r w:rsidR="00C6081E" w:rsidRPr="00070D68">
        <w:instrText xml:space="preserve"> REF _Ref43106291 \r \h  \* MERGEFORMAT </w:instrText>
      </w:r>
      <w:r w:rsidR="00C6081E" w:rsidRPr="00070D68">
        <w:fldChar w:fldCharType="separate"/>
      </w:r>
      <w:r w:rsidR="00CC7BCF" w:rsidRPr="00070D68">
        <w:rPr>
          <w:rFonts w:cs="Arial"/>
          <w:sz w:val="20"/>
          <w:szCs w:val="20"/>
        </w:rPr>
        <w:t>103</w:t>
      </w:r>
      <w:r w:rsidR="00C6081E" w:rsidRPr="00070D68">
        <w:fldChar w:fldCharType="end"/>
      </w:r>
      <w:r w:rsidR="00763CD5" w:rsidRPr="00070D68">
        <w:rPr>
          <w:rFonts w:cs="Arial"/>
          <w:sz w:val="20"/>
          <w:szCs w:val="20"/>
        </w:rPr>
        <w:t xml:space="preserve">., </w:t>
      </w:r>
      <w:r w:rsidR="00C6081E" w:rsidRPr="00070D68">
        <w:fldChar w:fldCharType="begin"/>
      </w:r>
      <w:r w:rsidR="00C6081E" w:rsidRPr="00070D68">
        <w:instrText xml:space="preserve"> REF _Ref43110595 \r \h  \* MERGEFORMAT </w:instrText>
      </w:r>
      <w:r w:rsidR="00C6081E" w:rsidRPr="00070D68">
        <w:fldChar w:fldCharType="separate"/>
      </w:r>
      <w:r w:rsidR="00CC7BCF" w:rsidRPr="00070D68">
        <w:rPr>
          <w:rFonts w:cs="Arial"/>
          <w:sz w:val="20"/>
          <w:szCs w:val="20"/>
        </w:rPr>
        <w:t>104</w:t>
      </w:r>
      <w:r w:rsidR="00C6081E" w:rsidRPr="00070D68">
        <w:fldChar w:fldCharType="end"/>
      </w:r>
      <w:r w:rsidR="00763CD5" w:rsidRPr="00070D68">
        <w:rPr>
          <w:rFonts w:cs="Arial"/>
          <w:sz w:val="20"/>
          <w:szCs w:val="20"/>
        </w:rPr>
        <w:t xml:space="preserve">., </w:t>
      </w:r>
      <w:r w:rsidR="00C6081E" w:rsidRPr="00070D68">
        <w:fldChar w:fldCharType="begin"/>
      </w:r>
      <w:r w:rsidR="00C6081E" w:rsidRPr="00070D68">
        <w:instrText xml:space="preserve"> REF _Ref43106217 \r \h  \* MERGEFORMAT </w:instrText>
      </w:r>
      <w:r w:rsidR="00C6081E" w:rsidRPr="00070D68">
        <w:fldChar w:fldCharType="separate"/>
      </w:r>
      <w:r w:rsidR="00CC7BCF" w:rsidRPr="00070D68">
        <w:rPr>
          <w:rFonts w:cs="Arial"/>
          <w:sz w:val="20"/>
          <w:szCs w:val="20"/>
        </w:rPr>
        <w:t>105</w:t>
      </w:r>
      <w:r w:rsidR="00C6081E" w:rsidRPr="00070D68">
        <w:fldChar w:fldCharType="end"/>
      </w:r>
      <w:r w:rsidR="00763CD5" w:rsidRPr="00070D68">
        <w:rPr>
          <w:rFonts w:cs="Arial"/>
          <w:sz w:val="20"/>
          <w:szCs w:val="20"/>
        </w:rPr>
        <w:t>. člen</w:t>
      </w:r>
      <w:r w:rsidR="007C4E1A" w:rsidRPr="00070D68">
        <w:rPr>
          <w:rFonts w:cs="Arial"/>
          <w:sz w:val="20"/>
          <w:szCs w:val="20"/>
        </w:rPr>
        <w:t>a</w:t>
      </w:r>
      <w:r w:rsidR="00763CD5" w:rsidRPr="00070D68">
        <w:rPr>
          <w:rFonts w:cs="Arial"/>
          <w:sz w:val="20"/>
          <w:szCs w:val="20"/>
        </w:rPr>
        <w:t xml:space="preserve"> ter četrti odstavek </w:t>
      </w:r>
      <w:r w:rsidR="00C6081E" w:rsidRPr="00070D68">
        <w:fldChar w:fldCharType="begin"/>
      </w:r>
      <w:r w:rsidR="00C6081E" w:rsidRPr="00070D68">
        <w:instrText xml:space="preserve"> REF _Ref43110612 \r \h  \* MERGEFORMAT </w:instrText>
      </w:r>
      <w:r w:rsidR="00C6081E" w:rsidRPr="00070D68">
        <w:fldChar w:fldCharType="separate"/>
      </w:r>
      <w:r w:rsidR="00CC7BCF" w:rsidRPr="00070D68">
        <w:rPr>
          <w:rFonts w:cs="Arial"/>
          <w:sz w:val="20"/>
          <w:szCs w:val="20"/>
        </w:rPr>
        <w:t>111</w:t>
      </w:r>
      <w:r w:rsidR="00C6081E" w:rsidRPr="00070D68">
        <w:fldChar w:fldCharType="end"/>
      </w:r>
      <w:r w:rsidR="00763CD5" w:rsidRPr="00070D68">
        <w:rPr>
          <w:rFonts w:cs="Arial"/>
          <w:sz w:val="20"/>
          <w:szCs w:val="20"/>
        </w:rPr>
        <w:t xml:space="preserve">. člena </w:t>
      </w:r>
      <w:r w:rsidRPr="00070D68">
        <w:rPr>
          <w:rFonts w:cs="Arial"/>
          <w:sz w:val="20"/>
          <w:szCs w:val="20"/>
        </w:rPr>
        <w:t>zakona se ne uporabljajo v odškodninskem postopku zaradi kršitev konkurenčnega prava, če je bila tožba vložena pred 26.</w:t>
      </w:r>
      <w:r w:rsidR="00B85F35" w:rsidRPr="00070D68">
        <w:rPr>
          <w:rFonts w:cs="Arial"/>
          <w:sz w:val="20"/>
          <w:szCs w:val="20"/>
        </w:rPr>
        <w:t xml:space="preserve"> </w:t>
      </w:r>
      <w:r w:rsidRPr="00070D68">
        <w:rPr>
          <w:rFonts w:cs="Arial"/>
          <w:sz w:val="20"/>
          <w:szCs w:val="20"/>
        </w:rPr>
        <w:t>decembrom 2014 in je bila odločba, s katero se je postopek pred sodiščem prve stopnje končal, razveljavljena po 26.</w:t>
      </w:r>
      <w:r w:rsidR="00B85F35" w:rsidRPr="00070D68">
        <w:rPr>
          <w:rFonts w:cs="Arial"/>
          <w:sz w:val="20"/>
          <w:szCs w:val="20"/>
        </w:rPr>
        <w:t xml:space="preserve"> </w:t>
      </w:r>
      <w:r w:rsidRPr="00070D68">
        <w:rPr>
          <w:rFonts w:cs="Arial"/>
          <w:sz w:val="20"/>
          <w:szCs w:val="20"/>
        </w:rPr>
        <w:t>decembru 2014.</w:t>
      </w:r>
    </w:p>
    <w:p w14:paraId="0DF584D8" w14:textId="77777777" w:rsidR="008436F1" w:rsidRPr="00070D68" w:rsidRDefault="008436F1" w:rsidP="0025166A">
      <w:pPr>
        <w:spacing w:line="260" w:lineRule="atLeast"/>
        <w:rPr>
          <w:rFonts w:cs="Arial"/>
          <w:sz w:val="20"/>
          <w:szCs w:val="20"/>
        </w:rPr>
      </w:pPr>
    </w:p>
    <w:p w14:paraId="1EF60845" w14:textId="3B6AE9C1" w:rsidR="00621B89" w:rsidRPr="00070D68" w:rsidRDefault="00621B89" w:rsidP="0025166A">
      <w:pPr>
        <w:spacing w:line="260" w:lineRule="atLeast"/>
        <w:rPr>
          <w:rFonts w:cs="Arial"/>
          <w:sz w:val="20"/>
          <w:szCs w:val="20"/>
        </w:rPr>
      </w:pPr>
      <w:r w:rsidRPr="00070D68">
        <w:rPr>
          <w:rFonts w:cs="Arial"/>
          <w:sz w:val="20"/>
          <w:szCs w:val="20"/>
        </w:rPr>
        <w:t xml:space="preserve">(4) Če je bila pred 26. decembrom 2014 v odškodninskem postopku zaradi kršitev konkurenčnega prava na prvi stopnji izdana odločba, s katero se je postopek pred sodiščem prve stopnje končal, se določbe </w:t>
      </w:r>
      <w:r w:rsidR="008575C6" w:rsidRPr="00070D68">
        <w:rPr>
          <w:rFonts w:cs="Arial"/>
          <w:sz w:val="20"/>
          <w:szCs w:val="20"/>
        </w:rPr>
        <w:t xml:space="preserve"> </w:t>
      </w:r>
      <w:r w:rsidR="00C6081E" w:rsidRPr="00070D68">
        <w:fldChar w:fldCharType="begin"/>
      </w:r>
      <w:r w:rsidR="00C6081E" w:rsidRPr="00070D68">
        <w:instrText xml:space="preserve"> REF _Ref42774115 \r \h  \* MERGEFORMAT </w:instrText>
      </w:r>
      <w:r w:rsidR="00C6081E" w:rsidRPr="00070D68">
        <w:fldChar w:fldCharType="separate"/>
      </w:r>
      <w:r w:rsidR="00CC7BCF" w:rsidRPr="00070D68">
        <w:rPr>
          <w:rFonts w:cs="Arial"/>
          <w:sz w:val="20"/>
          <w:szCs w:val="20"/>
        </w:rPr>
        <w:t>99</w:t>
      </w:r>
      <w:r w:rsidR="00C6081E" w:rsidRPr="00070D68">
        <w:fldChar w:fldCharType="end"/>
      </w:r>
      <w:r w:rsidR="00763CD5" w:rsidRPr="00070D68">
        <w:rPr>
          <w:rFonts w:cs="Arial"/>
          <w:sz w:val="20"/>
          <w:szCs w:val="20"/>
        </w:rPr>
        <w:t xml:space="preserve">., </w:t>
      </w:r>
      <w:r w:rsidR="00C6081E" w:rsidRPr="00070D68">
        <w:fldChar w:fldCharType="begin"/>
      </w:r>
      <w:r w:rsidR="00C6081E" w:rsidRPr="00070D68">
        <w:instrText xml:space="preserve"> REF _Ref43110585 \r \h  \* MERGEFORMAT </w:instrText>
      </w:r>
      <w:r w:rsidR="00C6081E" w:rsidRPr="00070D68">
        <w:fldChar w:fldCharType="separate"/>
      </w:r>
      <w:r w:rsidR="00CC7BCF" w:rsidRPr="00070D68">
        <w:rPr>
          <w:rFonts w:cs="Arial"/>
          <w:sz w:val="20"/>
          <w:szCs w:val="20"/>
        </w:rPr>
        <w:t>101</w:t>
      </w:r>
      <w:r w:rsidR="00C6081E" w:rsidRPr="00070D68">
        <w:fldChar w:fldCharType="end"/>
      </w:r>
      <w:r w:rsidR="00763CD5" w:rsidRPr="00070D68">
        <w:rPr>
          <w:rFonts w:cs="Arial"/>
          <w:sz w:val="20"/>
          <w:szCs w:val="20"/>
        </w:rPr>
        <w:t xml:space="preserve">., </w:t>
      </w:r>
      <w:r w:rsidR="00C6081E" w:rsidRPr="00070D68">
        <w:fldChar w:fldCharType="begin"/>
      </w:r>
      <w:r w:rsidR="00C6081E" w:rsidRPr="00070D68">
        <w:instrText xml:space="preserve"> REF _Ref43105844 \r \h  \* MERGEFORMAT </w:instrText>
      </w:r>
      <w:r w:rsidR="00C6081E" w:rsidRPr="00070D68">
        <w:fldChar w:fldCharType="separate"/>
      </w:r>
      <w:r w:rsidR="00CC7BCF" w:rsidRPr="00070D68">
        <w:rPr>
          <w:rFonts w:cs="Arial"/>
          <w:sz w:val="20"/>
          <w:szCs w:val="20"/>
        </w:rPr>
        <w:t>102</w:t>
      </w:r>
      <w:r w:rsidR="00C6081E" w:rsidRPr="00070D68">
        <w:fldChar w:fldCharType="end"/>
      </w:r>
      <w:r w:rsidR="00763CD5" w:rsidRPr="00070D68">
        <w:rPr>
          <w:rFonts w:cs="Arial"/>
          <w:sz w:val="20"/>
          <w:szCs w:val="20"/>
        </w:rPr>
        <w:t xml:space="preserve">., </w:t>
      </w:r>
      <w:r w:rsidR="00C6081E" w:rsidRPr="00070D68">
        <w:fldChar w:fldCharType="begin"/>
      </w:r>
      <w:r w:rsidR="00C6081E" w:rsidRPr="00070D68">
        <w:instrText xml:space="preserve"> REF _Ref43106291 \r \h  \* MERGEFORMAT </w:instrText>
      </w:r>
      <w:r w:rsidR="00C6081E" w:rsidRPr="00070D68">
        <w:fldChar w:fldCharType="separate"/>
      </w:r>
      <w:r w:rsidR="00CC7BCF" w:rsidRPr="00070D68">
        <w:rPr>
          <w:rFonts w:cs="Arial"/>
          <w:sz w:val="20"/>
          <w:szCs w:val="20"/>
        </w:rPr>
        <w:t>103</w:t>
      </w:r>
      <w:r w:rsidR="00C6081E" w:rsidRPr="00070D68">
        <w:fldChar w:fldCharType="end"/>
      </w:r>
      <w:r w:rsidR="00763CD5" w:rsidRPr="00070D68">
        <w:rPr>
          <w:rFonts w:cs="Arial"/>
          <w:sz w:val="20"/>
          <w:szCs w:val="20"/>
        </w:rPr>
        <w:t xml:space="preserve">., </w:t>
      </w:r>
      <w:r w:rsidR="00C6081E" w:rsidRPr="00070D68">
        <w:fldChar w:fldCharType="begin"/>
      </w:r>
      <w:r w:rsidR="00C6081E" w:rsidRPr="00070D68">
        <w:instrText xml:space="preserve"> REF _Ref43110595 \r \h  \* MERGEFORMAT </w:instrText>
      </w:r>
      <w:r w:rsidR="00C6081E" w:rsidRPr="00070D68">
        <w:fldChar w:fldCharType="separate"/>
      </w:r>
      <w:r w:rsidR="00CC7BCF" w:rsidRPr="00070D68">
        <w:rPr>
          <w:rFonts w:cs="Arial"/>
          <w:sz w:val="20"/>
          <w:szCs w:val="20"/>
        </w:rPr>
        <w:t>104</w:t>
      </w:r>
      <w:r w:rsidR="00C6081E" w:rsidRPr="00070D68">
        <w:fldChar w:fldCharType="end"/>
      </w:r>
      <w:r w:rsidR="00763CD5" w:rsidRPr="00070D68">
        <w:rPr>
          <w:rFonts w:cs="Arial"/>
          <w:sz w:val="20"/>
          <w:szCs w:val="20"/>
        </w:rPr>
        <w:t xml:space="preserve">., </w:t>
      </w:r>
      <w:r w:rsidR="00C6081E" w:rsidRPr="00070D68">
        <w:fldChar w:fldCharType="begin"/>
      </w:r>
      <w:r w:rsidR="00C6081E" w:rsidRPr="00070D68">
        <w:instrText xml:space="preserve"> REF _Ref43106217 \r \h  \* MERGEFORMAT </w:instrText>
      </w:r>
      <w:r w:rsidR="00C6081E" w:rsidRPr="00070D68">
        <w:fldChar w:fldCharType="separate"/>
      </w:r>
      <w:r w:rsidR="00CC7BCF" w:rsidRPr="00070D68">
        <w:rPr>
          <w:rFonts w:cs="Arial"/>
          <w:sz w:val="20"/>
          <w:szCs w:val="20"/>
        </w:rPr>
        <w:t>105</w:t>
      </w:r>
      <w:r w:rsidR="00C6081E" w:rsidRPr="00070D68">
        <w:fldChar w:fldCharType="end"/>
      </w:r>
      <w:r w:rsidR="00763CD5" w:rsidRPr="00070D68">
        <w:rPr>
          <w:rFonts w:cs="Arial"/>
          <w:sz w:val="20"/>
          <w:szCs w:val="20"/>
        </w:rPr>
        <w:t xml:space="preserve">. členov ter četrti odstavek </w:t>
      </w:r>
      <w:r w:rsidR="00C6081E" w:rsidRPr="00070D68">
        <w:fldChar w:fldCharType="begin"/>
      </w:r>
      <w:r w:rsidR="00C6081E" w:rsidRPr="00070D68">
        <w:instrText xml:space="preserve"> REF _Ref43110612 \r \h  \* MERGEFORMAT </w:instrText>
      </w:r>
      <w:r w:rsidR="00C6081E" w:rsidRPr="00070D68">
        <w:fldChar w:fldCharType="separate"/>
      </w:r>
      <w:r w:rsidR="00CC7BCF" w:rsidRPr="00070D68">
        <w:rPr>
          <w:rFonts w:cs="Arial"/>
          <w:sz w:val="20"/>
          <w:szCs w:val="20"/>
        </w:rPr>
        <w:t>111</w:t>
      </w:r>
      <w:r w:rsidR="00C6081E" w:rsidRPr="00070D68">
        <w:fldChar w:fldCharType="end"/>
      </w:r>
      <w:r w:rsidR="00763CD5" w:rsidRPr="00070D68">
        <w:rPr>
          <w:rFonts w:cs="Arial"/>
          <w:sz w:val="20"/>
          <w:szCs w:val="20"/>
        </w:rPr>
        <w:t xml:space="preserve">. člena </w:t>
      </w:r>
      <w:r w:rsidRPr="00070D68">
        <w:rPr>
          <w:rFonts w:cs="Arial"/>
          <w:sz w:val="20"/>
          <w:szCs w:val="20"/>
        </w:rPr>
        <w:t>zakona ne uporablj</w:t>
      </w:r>
      <w:r w:rsidR="008575C6" w:rsidRPr="00070D68">
        <w:rPr>
          <w:rFonts w:cs="Arial"/>
          <w:sz w:val="20"/>
          <w:szCs w:val="20"/>
        </w:rPr>
        <w:t>a</w:t>
      </w:r>
      <w:r w:rsidRPr="00070D68">
        <w:rPr>
          <w:rFonts w:cs="Arial"/>
          <w:sz w:val="20"/>
          <w:szCs w:val="20"/>
        </w:rPr>
        <w:t>jo in se nadaljuje po dosedanjih predpisih.</w:t>
      </w:r>
    </w:p>
    <w:p w14:paraId="78263F5A" w14:textId="27B19156" w:rsidR="005A6953" w:rsidRPr="00070D68" w:rsidRDefault="005A6953" w:rsidP="005A6953">
      <w:pPr>
        <w:pStyle w:val="len"/>
        <w:spacing w:before="0" w:line="260" w:lineRule="atLeast"/>
        <w:jc w:val="both"/>
        <w:rPr>
          <w:sz w:val="20"/>
          <w:szCs w:val="20"/>
        </w:rPr>
      </w:pPr>
    </w:p>
    <w:p w14:paraId="4B77B47E" w14:textId="77777777" w:rsidR="00E45AFA" w:rsidRPr="00070D68" w:rsidRDefault="00CC4B39" w:rsidP="0025166A">
      <w:pPr>
        <w:pStyle w:val="len"/>
        <w:numPr>
          <w:ilvl w:val="0"/>
          <w:numId w:val="21"/>
        </w:numPr>
        <w:spacing w:before="0" w:line="260" w:lineRule="atLeast"/>
        <w:ind w:left="0" w:firstLine="0"/>
        <w:rPr>
          <w:b w:val="0"/>
          <w:sz w:val="20"/>
          <w:szCs w:val="20"/>
        </w:rPr>
      </w:pPr>
      <w:r w:rsidRPr="00070D68">
        <w:rPr>
          <w:rFonts w:eastAsia="Calibri"/>
          <w:sz w:val="20"/>
          <w:szCs w:val="20"/>
          <w:lang w:eastAsia="en-US"/>
        </w:rPr>
        <w:t>člen</w:t>
      </w:r>
    </w:p>
    <w:p w14:paraId="4A541F9D" w14:textId="77777777" w:rsidR="00E45AFA" w:rsidRPr="00070D68" w:rsidRDefault="00E45AFA" w:rsidP="0025166A">
      <w:pPr>
        <w:spacing w:line="260" w:lineRule="atLeast"/>
        <w:jc w:val="center"/>
        <w:rPr>
          <w:rFonts w:cs="Arial"/>
          <w:b/>
          <w:sz w:val="20"/>
          <w:szCs w:val="20"/>
        </w:rPr>
      </w:pPr>
      <w:r w:rsidRPr="00070D68">
        <w:rPr>
          <w:rFonts w:cs="Arial"/>
          <w:b/>
          <w:sz w:val="20"/>
          <w:szCs w:val="20"/>
        </w:rPr>
        <w:t>(razveljavitev predpisov)</w:t>
      </w:r>
    </w:p>
    <w:p w14:paraId="184D9BB6" w14:textId="77777777" w:rsidR="007A13C4" w:rsidRPr="00070D68" w:rsidRDefault="007A13C4" w:rsidP="0025166A">
      <w:pPr>
        <w:spacing w:line="260" w:lineRule="atLeast"/>
        <w:rPr>
          <w:rFonts w:cs="Arial"/>
          <w:sz w:val="20"/>
          <w:szCs w:val="20"/>
        </w:rPr>
      </w:pPr>
    </w:p>
    <w:p w14:paraId="745B4824" w14:textId="5154CEB0" w:rsidR="007A13C4" w:rsidRPr="00070D68" w:rsidRDefault="007A13C4" w:rsidP="0025166A">
      <w:pPr>
        <w:spacing w:line="260" w:lineRule="atLeast"/>
        <w:rPr>
          <w:rFonts w:cs="Arial"/>
          <w:sz w:val="20"/>
          <w:szCs w:val="20"/>
        </w:rPr>
      </w:pPr>
      <w:r w:rsidRPr="00070D68">
        <w:rPr>
          <w:rFonts w:cs="Arial"/>
          <w:sz w:val="20"/>
          <w:szCs w:val="20"/>
        </w:rPr>
        <w:t>(1) Z dnem uveljavitve tega zakona preneha veljati Zakon o prepr</w:t>
      </w:r>
      <w:r w:rsidR="000E5BFF" w:rsidRPr="00070D68">
        <w:rPr>
          <w:rFonts w:cs="Arial"/>
          <w:sz w:val="20"/>
          <w:szCs w:val="20"/>
        </w:rPr>
        <w:t xml:space="preserve">ečevanju omejevanja konkurence (Uradni list RS, št. 36/08, 40/09, 26/11, 87/11, 57/12, 39/13 – </w:t>
      </w:r>
      <w:proofErr w:type="spellStart"/>
      <w:r w:rsidR="000E5BFF" w:rsidRPr="00070D68">
        <w:rPr>
          <w:rFonts w:cs="Arial"/>
          <w:sz w:val="20"/>
          <w:szCs w:val="20"/>
        </w:rPr>
        <w:t>odl</w:t>
      </w:r>
      <w:proofErr w:type="spellEnd"/>
      <w:r w:rsidR="000E5BFF" w:rsidRPr="00070D68">
        <w:rPr>
          <w:rFonts w:cs="Arial"/>
          <w:sz w:val="20"/>
          <w:szCs w:val="20"/>
        </w:rPr>
        <w:t>. US, 63/13 – ZS-K, 33/14, 76/15 in 23/17</w:t>
      </w:r>
      <w:r w:rsidRPr="00070D68">
        <w:rPr>
          <w:rFonts w:cs="Arial"/>
          <w:sz w:val="20"/>
          <w:szCs w:val="20"/>
        </w:rPr>
        <w:t>), ki se uporablja do začetka uporabe tega zakona</w:t>
      </w:r>
      <w:bookmarkStart w:id="62" w:name="_GoBack"/>
      <w:bookmarkEnd w:id="62"/>
      <w:r w:rsidR="003D0586" w:rsidRPr="00070D68">
        <w:rPr>
          <w:rFonts w:cs="Arial"/>
          <w:sz w:val="20"/>
          <w:szCs w:val="20"/>
        </w:rPr>
        <w:t>.</w:t>
      </w:r>
    </w:p>
    <w:p w14:paraId="6CEB81AA" w14:textId="77777777" w:rsidR="007A13C4" w:rsidRPr="00070D68" w:rsidRDefault="007A13C4" w:rsidP="0025166A">
      <w:pPr>
        <w:spacing w:line="260" w:lineRule="atLeast"/>
        <w:rPr>
          <w:rFonts w:cs="Arial"/>
          <w:sz w:val="20"/>
          <w:szCs w:val="20"/>
        </w:rPr>
      </w:pPr>
    </w:p>
    <w:p w14:paraId="21DA48E0" w14:textId="77777777" w:rsidR="00E45AFA" w:rsidRPr="00070D68" w:rsidRDefault="00E45AFA" w:rsidP="0025166A">
      <w:pPr>
        <w:spacing w:line="260" w:lineRule="atLeast"/>
        <w:rPr>
          <w:rFonts w:cs="Arial"/>
          <w:sz w:val="20"/>
          <w:szCs w:val="20"/>
        </w:rPr>
      </w:pPr>
      <w:r w:rsidRPr="00070D68">
        <w:rPr>
          <w:rFonts w:cs="Arial"/>
          <w:sz w:val="20"/>
          <w:szCs w:val="20"/>
        </w:rPr>
        <w:lastRenderedPageBreak/>
        <w:t>(</w:t>
      </w:r>
      <w:r w:rsidR="007A13C4" w:rsidRPr="00070D68">
        <w:rPr>
          <w:rFonts w:cs="Arial"/>
          <w:sz w:val="20"/>
          <w:szCs w:val="20"/>
        </w:rPr>
        <w:t>2</w:t>
      </w:r>
      <w:r w:rsidRPr="00070D68">
        <w:rPr>
          <w:rFonts w:cs="Arial"/>
          <w:sz w:val="20"/>
          <w:szCs w:val="20"/>
        </w:rPr>
        <w:t>) Z dnem uveljavitve tega zakona prenehajo veljati:</w:t>
      </w:r>
    </w:p>
    <w:p w14:paraId="4E2A856D" w14:textId="11704E2A" w:rsidR="005F7EB1" w:rsidRPr="00070D68" w:rsidRDefault="005F7EB1" w:rsidP="00FC4B23">
      <w:pPr>
        <w:pStyle w:val="Alineazaodstavkom"/>
        <w:numPr>
          <w:ilvl w:val="0"/>
          <w:numId w:val="41"/>
        </w:numPr>
        <w:spacing w:line="260" w:lineRule="atLeast"/>
        <w:ind w:left="284" w:hanging="284"/>
        <w:rPr>
          <w:sz w:val="20"/>
          <w:szCs w:val="20"/>
        </w:rPr>
      </w:pPr>
      <w:r w:rsidRPr="00070D68">
        <w:rPr>
          <w:sz w:val="20"/>
          <w:szCs w:val="20"/>
        </w:rPr>
        <w:t xml:space="preserve">Pravilnik o službeni izkaznici pooblaščene uradne osebe Javne </w:t>
      </w:r>
      <w:r w:rsidR="00134944" w:rsidRPr="00070D68">
        <w:rPr>
          <w:sz w:val="20"/>
          <w:szCs w:val="20"/>
        </w:rPr>
        <w:t>agencije</w:t>
      </w:r>
      <w:r w:rsidRPr="00070D68">
        <w:rPr>
          <w:sz w:val="20"/>
          <w:szCs w:val="20"/>
        </w:rPr>
        <w:t xml:space="preserve"> Republike Slovenije za varstvo konkurence (Uradni list RS, št. </w:t>
      </w:r>
      <w:hyperlink r:id="rId72" w:tgtFrame="_blank" w:tooltip="Pravilnik o službeni izkaznici pooblaščene uradne osebe Javne agencije Republike Slovenije za varstvo konkurence" w:history="1">
        <w:r w:rsidRPr="00070D68">
          <w:rPr>
            <w:sz w:val="20"/>
            <w:szCs w:val="20"/>
          </w:rPr>
          <w:t>101/13</w:t>
        </w:r>
      </w:hyperlink>
      <w:r w:rsidRPr="00070D68">
        <w:rPr>
          <w:sz w:val="20"/>
          <w:szCs w:val="20"/>
        </w:rPr>
        <w:t>);</w:t>
      </w:r>
    </w:p>
    <w:p w14:paraId="504D8E73" w14:textId="0FFC5CAB" w:rsidR="005F7EB1" w:rsidRPr="00070D68" w:rsidRDefault="005F7EB1" w:rsidP="00FC4B23">
      <w:pPr>
        <w:pStyle w:val="Alineazaodstavkom"/>
        <w:numPr>
          <w:ilvl w:val="0"/>
          <w:numId w:val="41"/>
        </w:numPr>
        <w:spacing w:line="260" w:lineRule="atLeast"/>
        <w:ind w:left="284" w:hanging="284"/>
        <w:rPr>
          <w:sz w:val="20"/>
          <w:szCs w:val="20"/>
        </w:rPr>
      </w:pPr>
      <w:r w:rsidRPr="00070D68">
        <w:rPr>
          <w:sz w:val="20"/>
          <w:szCs w:val="20"/>
        </w:rPr>
        <w:t xml:space="preserve">Uredba o vsebini obrazca za priglasitev koncentracije podjetij (Uradni list RS, št. </w:t>
      </w:r>
      <w:hyperlink r:id="rId73" w:tgtFrame="_blank" w:tooltip="Uredba o vsebini obrazca za priglasitev koncentracije podjetij" w:history="1">
        <w:r w:rsidRPr="00070D68">
          <w:rPr>
            <w:sz w:val="20"/>
            <w:szCs w:val="20"/>
          </w:rPr>
          <w:t>36/09</w:t>
        </w:r>
      </w:hyperlink>
      <w:r w:rsidRPr="00070D68">
        <w:rPr>
          <w:sz w:val="20"/>
          <w:szCs w:val="20"/>
        </w:rPr>
        <w:t xml:space="preserve"> in </w:t>
      </w:r>
      <w:hyperlink r:id="rId74" w:tgtFrame="_blank" w:tooltip="Uredba o spremembah in dopolnitvah Uredbe o vsebini obrazca za priglasitev koncentracije podjetij" w:history="1">
        <w:r w:rsidRPr="00070D68">
          <w:rPr>
            <w:sz w:val="20"/>
            <w:szCs w:val="20"/>
          </w:rPr>
          <w:t>3/14</w:t>
        </w:r>
      </w:hyperlink>
      <w:r w:rsidRPr="00070D68">
        <w:rPr>
          <w:sz w:val="20"/>
          <w:szCs w:val="20"/>
        </w:rPr>
        <w:t>);</w:t>
      </w:r>
    </w:p>
    <w:p w14:paraId="4A5EA22D" w14:textId="2CCD9B96" w:rsidR="005F7EB1" w:rsidRPr="00070D68" w:rsidRDefault="005F7EB1" w:rsidP="00FC4B23">
      <w:pPr>
        <w:pStyle w:val="Alineazaodstavkom"/>
        <w:numPr>
          <w:ilvl w:val="0"/>
          <w:numId w:val="41"/>
        </w:numPr>
        <w:spacing w:line="260" w:lineRule="atLeast"/>
        <w:ind w:left="284" w:hanging="284"/>
        <w:rPr>
          <w:sz w:val="20"/>
          <w:szCs w:val="20"/>
        </w:rPr>
      </w:pPr>
      <w:r w:rsidRPr="00070D68">
        <w:rPr>
          <w:sz w:val="20"/>
          <w:szCs w:val="20"/>
        </w:rPr>
        <w:t xml:space="preserve">Uredba o postopku odpustitve in znižanja globe storilcem, ki so udeleženi v kartelih (Uradni list RS, št. </w:t>
      </w:r>
      <w:hyperlink r:id="rId75" w:tgtFrame="_blank" w:tooltip="Uredba o postopku odpustitve in znižanja globe storilcem, ki so udeleženi v kartelih" w:history="1">
        <w:r w:rsidRPr="00070D68">
          <w:rPr>
            <w:sz w:val="20"/>
            <w:szCs w:val="20"/>
          </w:rPr>
          <w:t>112/09</w:t>
        </w:r>
      </w:hyperlink>
      <w:r w:rsidRPr="00070D68">
        <w:rPr>
          <w:sz w:val="20"/>
          <w:szCs w:val="20"/>
        </w:rPr>
        <w:t xml:space="preserve"> in </w:t>
      </w:r>
      <w:hyperlink r:id="rId76" w:tgtFrame="_blank" w:tooltip="Uredba o spremembah Uredbe o postopku odpustitve in znižanja globe storilcem, ki so udeleženi v kartelih" w:history="1">
        <w:r w:rsidRPr="00070D68">
          <w:rPr>
            <w:sz w:val="20"/>
            <w:szCs w:val="20"/>
          </w:rPr>
          <w:t>2/14</w:t>
        </w:r>
      </w:hyperlink>
      <w:r w:rsidRPr="00070D68">
        <w:rPr>
          <w:sz w:val="20"/>
          <w:szCs w:val="20"/>
        </w:rPr>
        <w:t>).</w:t>
      </w:r>
    </w:p>
    <w:p w14:paraId="2B806E5E" w14:textId="77777777" w:rsidR="00E45AFA" w:rsidRPr="00070D68" w:rsidRDefault="00E45AFA" w:rsidP="0025166A">
      <w:pPr>
        <w:spacing w:line="260" w:lineRule="atLeast"/>
        <w:rPr>
          <w:rFonts w:cs="Arial"/>
          <w:sz w:val="20"/>
          <w:szCs w:val="20"/>
        </w:rPr>
      </w:pPr>
    </w:p>
    <w:p w14:paraId="7916D3B4" w14:textId="33B54F02" w:rsidR="007A13C4" w:rsidRPr="00070D68" w:rsidRDefault="007A13C4" w:rsidP="0025166A">
      <w:pPr>
        <w:spacing w:line="260" w:lineRule="atLeast"/>
        <w:rPr>
          <w:rFonts w:cs="Arial"/>
          <w:sz w:val="20"/>
          <w:szCs w:val="20"/>
        </w:rPr>
      </w:pPr>
      <w:r w:rsidRPr="00070D68">
        <w:rPr>
          <w:rFonts w:cs="Arial"/>
          <w:sz w:val="20"/>
          <w:szCs w:val="20"/>
        </w:rPr>
        <w:t xml:space="preserve">(3) Ne glede na prejšnji odstavek se podzakonski predpisi iz prejšnjega odstavka uporabljajo do uveljavitve predpisov izdanih na podlagi </w:t>
      </w:r>
      <w:r w:rsidR="00C6081E" w:rsidRPr="00070D68">
        <w:fldChar w:fldCharType="begin"/>
      </w:r>
      <w:r w:rsidR="00C6081E" w:rsidRPr="00070D68">
        <w:instrText xml:space="preserve"> REF _Ref25916916 \r \h  \* MERGEFORMAT </w:instrText>
      </w:r>
      <w:r w:rsidR="00C6081E" w:rsidRPr="00070D68">
        <w:fldChar w:fldCharType="separate"/>
      </w:r>
      <w:r w:rsidR="00CC7BCF" w:rsidRPr="00070D68">
        <w:rPr>
          <w:rFonts w:cs="Arial"/>
          <w:sz w:val="20"/>
          <w:szCs w:val="20"/>
        </w:rPr>
        <w:t>126</w:t>
      </w:r>
      <w:r w:rsidR="00C6081E" w:rsidRPr="00070D68">
        <w:fldChar w:fldCharType="end"/>
      </w:r>
      <w:r w:rsidRPr="00070D68">
        <w:rPr>
          <w:rFonts w:cs="Arial"/>
          <w:sz w:val="20"/>
          <w:szCs w:val="20"/>
        </w:rPr>
        <w:t>. člena tega zakona.</w:t>
      </w:r>
    </w:p>
    <w:p w14:paraId="7BC48C22" w14:textId="77777777" w:rsidR="00E45AFA" w:rsidRPr="00070D68" w:rsidRDefault="00E45AFA" w:rsidP="0025166A">
      <w:pPr>
        <w:spacing w:line="260" w:lineRule="atLeast"/>
        <w:rPr>
          <w:rFonts w:cs="Arial"/>
          <w:sz w:val="20"/>
          <w:szCs w:val="20"/>
        </w:rPr>
      </w:pPr>
    </w:p>
    <w:p w14:paraId="3E40FC59" w14:textId="77777777" w:rsidR="005B3ADE" w:rsidRPr="00070D68" w:rsidRDefault="005B3ADE" w:rsidP="0025166A">
      <w:pPr>
        <w:pStyle w:val="len"/>
        <w:numPr>
          <w:ilvl w:val="0"/>
          <w:numId w:val="21"/>
        </w:numPr>
        <w:spacing w:before="0" w:line="260" w:lineRule="atLeast"/>
        <w:ind w:left="0" w:firstLine="0"/>
        <w:rPr>
          <w:rFonts w:eastAsia="Calibri"/>
          <w:sz w:val="20"/>
          <w:szCs w:val="20"/>
          <w:lang w:eastAsia="en-US"/>
        </w:rPr>
      </w:pPr>
      <w:bookmarkStart w:id="63" w:name="_Ref25916916"/>
      <w:r w:rsidRPr="00070D68">
        <w:rPr>
          <w:rFonts w:eastAsia="Calibri"/>
          <w:sz w:val="20"/>
          <w:szCs w:val="20"/>
          <w:lang w:eastAsia="en-US"/>
        </w:rPr>
        <w:t>člen</w:t>
      </w:r>
      <w:bookmarkEnd w:id="63"/>
    </w:p>
    <w:p w14:paraId="5E1DAFE2" w14:textId="77777777" w:rsidR="00E45AFA" w:rsidRPr="00070D68" w:rsidRDefault="00E45AFA" w:rsidP="0025166A">
      <w:pPr>
        <w:overflowPunct/>
        <w:autoSpaceDE/>
        <w:autoSpaceDN/>
        <w:adjustRightInd/>
        <w:spacing w:line="260" w:lineRule="atLeast"/>
        <w:jc w:val="center"/>
        <w:textAlignment w:val="auto"/>
        <w:rPr>
          <w:rFonts w:eastAsia="Calibri" w:cs="Arial"/>
          <w:b/>
          <w:sz w:val="20"/>
          <w:szCs w:val="20"/>
          <w:lang w:eastAsia="en-US"/>
        </w:rPr>
      </w:pPr>
      <w:r w:rsidRPr="00070D68">
        <w:rPr>
          <w:rFonts w:eastAsia="Calibri" w:cs="Arial"/>
          <w:b/>
          <w:sz w:val="20"/>
          <w:szCs w:val="20"/>
          <w:lang w:eastAsia="en-US"/>
        </w:rPr>
        <w:t>(</w:t>
      </w:r>
      <w:r w:rsidR="000B088C" w:rsidRPr="00070D68">
        <w:rPr>
          <w:rFonts w:eastAsia="Calibri" w:cs="Arial"/>
          <w:b/>
          <w:sz w:val="20"/>
          <w:szCs w:val="20"/>
          <w:lang w:eastAsia="en-US"/>
        </w:rPr>
        <w:t>izdaja</w:t>
      </w:r>
      <w:r w:rsidR="00232104" w:rsidRPr="00070D68">
        <w:rPr>
          <w:rFonts w:eastAsia="Calibri" w:cs="Arial"/>
          <w:b/>
          <w:sz w:val="20"/>
          <w:szCs w:val="20"/>
          <w:lang w:eastAsia="en-US"/>
        </w:rPr>
        <w:t xml:space="preserve"> </w:t>
      </w:r>
      <w:r w:rsidRPr="00070D68">
        <w:rPr>
          <w:rFonts w:eastAsia="Calibri" w:cs="Arial"/>
          <w:b/>
          <w:sz w:val="20"/>
          <w:szCs w:val="20"/>
          <w:lang w:eastAsia="en-US"/>
        </w:rPr>
        <w:t>podzakonskih predpisov)</w:t>
      </w:r>
    </w:p>
    <w:p w14:paraId="33F14ADE" w14:textId="77777777" w:rsidR="007626DA" w:rsidRPr="00070D68" w:rsidRDefault="007626DA" w:rsidP="0025166A">
      <w:pPr>
        <w:overflowPunct/>
        <w:autoSpaceDE/>
        <w:autoSpaceDN/>
        <w:adjustRightInd/>
        <w:spacing w:line="260" w:lineRule="atLeast"/>
        <w:jc w:val="center"/>
        <w:textAlignment w:val="auto"/>
        <w:rPr>
          <w:rFonts w:eastAsia="Calibri" w:cs="Arial"/>
          <w:b/>
          <w:sz w:val="20"/>
          <w:szCs w:val="20"/>
          <w:lang w:eastAsia="en-US"/>
        </w:rPr>
      </w:pPr>
    </w:p>
    <w:p w14:paraId="4AD1F15A" w14:textId="79237612" w:rsidR="005B3ADE" w:rsidRPr="00070D68" w:rsidRDefault="005B3ADE" w:rsidP="0025166A">
      <w:pPr>
        <w:spacing w:line="260" w:lineRule="atLeast"/>
        <w:rPr>
          <w:rFonts w:cs="Arial"/>
          <w:sz w:val="20"/>
          <w:szCs w:val="20"/>
        </w:rPr>
      </w:pPr>
      <w:r w:rsidRPr="00070D68">
        <w:rPr>
          <w:rFonts w:cs="Arial"/>
          <w:sz w:val="20"/>
          <w:szCs w:val="20"/>
        </w:rPr>
        <w:t xml:space="preserve">(1) Vlada </w:t>
      </w:r>
      <w:r w:rsidR="003B2827" w:rsidRPr="00070D68">
        <w:rPr>
          <w:rFonts w:cs="Arial"/>
          <w:sz w:val="20"/>
          <w:szCs w:val="20"/>
        </w:rPr>
        <w:t xml:space="preserve">izda </w:t>
      </w:r>
      <w:r w:rsidRPr="00070D68">
        <w:rPr>
          <w:rFonts w:cs="Arial"/>
          <w:sz w:val="20"/>
          <w:szCs w:val="20"/>
        </w:rPr>
        <w:t>podzakonsk</w:t>
      </w:r>
      <w:r w:rsidR="00393C0F" w:rsidRPr="00070D68">
        <w:rPr>
          <w:rFonts w:cs="Arial"/>
          <w:sz w:val="20"/>
          <w:szCs w:val="20"/>
        </w:rPr>
        <w:t>e</w:t>
      </w:r>
      <w:r w:rsidRPr="00070D68">
        <w:rPr>
          <w:rFonts w:cs="Arial"/>
          <w:sz w:val="20"/>
          <w:szCs w:val="20"/>
        </w:rPr>
        <w:t xml:space="preserve"> predpis</w:t>
      </w:r>
      <w:r w:rsidR="00393C0F" w:rsidRPr="00070D68">
        <w:rPr>
          <w:rFonts w:cs="Arial"/>
          <w:sz w:val="20"/>
          <w:szCs w:val="20"/>
        </w:rPr>
        <w:t>e</w:t>
      </w:r>
      <w:r w:rsidRPr="00070D68">
        <w:rPr>
          <w:rFonts w:cs="Arial"/>
          <w:sz w:val="20"/>
          <w:szCs w:val="20"/>
        </w:rPr>
        <w:t xml:space="preserve"> iz šestega odstavka </w:t>
      </w:r>
      <w:r w:rsidR="00C6081E" w:rsidRPr="00070D68">
        <w:fldChar w:fldCharType="begin"/>
      </w:r>
      <w:r w:rsidR="00C6081E" w:rsidRPr="00070D68">
        <w:instrText xml:space="preserve"> REF _Ref24443844 \r \h  \* MERGEFORMAT </w:instrText>
      </w:r>
      <w:r w:rsidR="00C6081E" w:rsidRPr="00070D68">
        <w:fldChar w:fldCharType="separate"/>
      </w:r>
      <w:r w:rsidR="00CC7BCF" w:rsidRPr="00070D68">
        <w:rPr>
          <w:rFonts w:cs="Arial"/>
          <w:sz w:val="20"/>
          <w:szCs w:val="20"/>
        </w:rPr>
        <w:t>52</w:t>
      </w:r>
      <w:r w:rsidR="00C6081E" w:rsidRPr="00070D68">
        <w:fldChar w:fldCharType="end"/>
      </w:r>
      <w:r w:rsidRPr="00070D68">
        <w:rPr>
          <w:rFonts w:cs="Arial"/>
          <w:sz w:val="20"/>
          <w:szCs w:val="20"/>
        </w:rPr>
        <w:t>. člena</w:t>
      </w:r>
      <w:r w:rsidR="00A347FC" w:rsidRPr="00070D68">
        <w:rPr>
          <w:rFonts w:cs="Arial"/>
          <w:sz w:val="20"/>
          <w:szCs w:val="20"/>
        </w:rPr>
        <w:t xml:space="preserve"> in</w:t>
      </w:r>
      <w:r w:rsidRPr="00070D68">
        <w:rPr>
          <w:rFonts w:cs="Arial"/>
          <w:sz w:val="20"/>
          <w:szCs w:val="20"/>
        </w:rPr>
        <w:t xml:space="preserve"> </w:t>
      </w:r>
      <w:r w:rsidR="00393C0F" w:rsidRPr="00070D68">
        <w:rPr>
          <w:rFonts w:cs="Arial"/>
          <w:sz w:val="20"/>
          <w:szCs w:val="20"/>
        </w:rPr>
        <w:t xml:space="preserve">petega odstavka </w:t>
      </w:r>
      <w:r w:rsidR="00C3433C" w:rsidRPr="00070D68">
        <w:rPr>
          <w:rFonts w:cs="Arial"/>
          <w:sz w:val="20"/>
          <w:szCs w:val="20"/>
        </w:rPr>
        <w:t>75</w:t>
      </w:r>
      <w:r w:rsidR="00393C0F" w:rsidRPr="00070D68">
        <w:rPr>
          <w:rFonts w:cs="Arial"/>
          <w:sz w:val="20"/>
          <w:szCs w:val="20"/>
        </w:rPr>
        <w:t xml:space="preserve">. </w:t>
      </w:r>
      <w:r w:rsidR="002570A8" w:rsidRPr="00070D68">
        <w:rPr>
          <w:rFonts w:cs="Arial"/>
          <w:sz w:val="20"/>
          <w:szCs w:val="20"/>
        </w:rPr>
        <w:t>č</w:t>
      </w:r>
      <w:r w:rsidR="007E5139" w:rsidRPr="00070D68">
        <w:rPr>
          <w:rFonts w:cs="Arial"/>
          <w:sz w:val="20"/>
          <w:szCs w:val="20"/>
        </w:rPr>
        <w:t xml:space="preserve">lena </w:t>
      </w:r>
      <w:r w:rsidRPr="00070D68">
        <w:rPr>
          <w:rFonts w:cs="Arial"/>
          <w:sz w:val="20"/>
          <w:szCs w:val="20"/>
        </w:rPr>
        <w:t>tega zakona v treh mesecih po začetku veljavnosti tega zakona.</w:t>
      </w:r>
    </w:p>
    <w:p w14:paraId="7324E734" w14:textId="77777777" w:rsidR="005B3ADE" w:rsidRPr="00070D68" w:rsidRDefault="005B3ADE" w:rsidP="0025166A">
      <w:pPr>
        <w:spacing w:line="260" w:lineRule="atLeast"/>
        <w:rPr>
          <w:rFonts w:cs="Arial"/>
          <w:sz w:val="20"/>
          <w:szCs w:val="20"/>
        </w:rPr>
      </w:pPr>
    </w:p>
    <w:p w14:paraId="69C6AA1A" w14:textId="0CB8F12F" w:rsidR="00134944" w:rsidRPr="00070D68" w:rsidRDefault="00134944" w:rsidP="0025166A">
      <w:pPr>
        <w:spacing w:line="260" w:lineRule="atLeast"/>
        <w:rPr>
          <w:rFonts w:cs="Arial"/>
          <w:sz w:val="20"/>
          <w:szCs w:val="20"/>
        </w:rPr>
      </w:pPr>
      <w:r w:rsidRPr="00070D68">
        <w:rPr>
          <w:rFonts w:cs="Arial"/>
          <w:sz w:val="20"/>
          <w:szCs w:val="20"/>
        </w:rPr>
        <w:t>(2) Minister, pristojen za varstvo konkurence, izda pravilnik, ki določa obliko službene izkaznice ter postopek za njeno izdajo iz tretja odstavka</w:t>
      </w:r>
      <w:r w:rsidR="00C3433C" w:rsidRPr="00070D68">
        <w:rPr>
          <w:rFonts w:cs="Arial"/>
          <w:sz w:val="20"/>
          <w:szCs w:val="20"/>
        </w:rPr>
        <w:t xml:space="preserve"> </w:t>
      </w:r>
      <w:r w:rsidR="00C3433C" w:rsidRPr="00070D68">
        <w:rPr>
          <w:rFonts w:cs="Arial"/>
          <w:sz w:val="20"/>
          <w:szCs w:val="20"/>
        </w:rPr>
        <w:fldChar w:fldCharType="begin"/>
      </w:r>
      <w:r w:rsidR="00C3433C" w:rsidRPr="00070D68">
        <w:rPr>
          <w:rFonts w:cs="Arial"/>
          <w:sz w:val="20"/>
          <w:szCs w:val="20"/>
        </w:rPr>
        <w:instrText xml:space="preserve"> REF _Ref57809056 \r \h </w:instrText>
      </w:r>
      <w:r w:rsidR="00070D68">
        <w:rPr>
          <w:rFonts w:cs="Arial"/>
          <w:sz w:val="20"/>
          <w:szCs w:val="20"/>
        </w:rPr>
        <w:instrText xml:space="preserve"> \* MERGEFORMAT </w:instrText>
      </w:r>
      <w:r w:rsidR="00C3433C" w:rsidRPr="00070D68">
        <w:rPr>
          <w:rFonts w:cs="Arial"/>
          <w:sz w:val="20"/>
          <w:szCs w:val="20"/>
        </w:rPr>
      </w:r>
      <w:r w:rsidR="00C3433C" w:rsidRPr="00070D68">
        <w:rPr>
          <w:rFonts w:cs="Arial"/>
          <w:sz w:val="20"/>
          <w:szCs w:val="20"/>
        </w:rPr>
        <w:fldChar w:fldCharType="separate"/>
      </w:r>
      <w:r w:rsidR="00C3433C" w:rsidRPr="00070D68">
        <w:rPr>
          <w:rFonts w:cs="Arial"/>
          <w:sz w:val="20"/>
          <w:szCs w:val="20"/>
        </w:rPr>
        <w:t>41</w:t>
      </w:r>
      <w:r w:rsidR="00C3433C" w:rsidRPr="00070D68">
        <w:rPr>
          <w:rFonts w:cs="Arial"/>
          <w:sz w:val="20"/>
          <w:szCs w:val="20"/>
        </w:rPr>
        <w:fldChar w:fldCharType="end"/>
      </w:r>
      <w:r w:rsidRPr="00070D68">
        <w:rPr>
          <w:rFonts w:cs="Arial"/>
          <w:sz w:val="20"/>
          <w:szCs w:val="20"/>
        </w:rPr>
        <w:t>. člena do začetka uporabe tega zakona.</w:t>
      </w:r>
    </w:p>
    <w:p w14:paraId="05789D29" w14:textId="77777777" w:rsidR="00134944" w:rsidRPr="00070D68" w:rsidRDefault="00134944" w:rsidP="0025166A">
      <w:pPr>
        <w:spacing w:line="260" w:lineRule="atLeast"/>
        <w:rPr>
          <w:rFonts w:cs="Arial"/>
          <w:sz w:val="20"/>
          <w:szCs w:val="20"/>
        </w:rPr>
      </w:pPr>
    </w:p>
    <w:p w14:paraId="7F31EF14" w14:textId="0731536A" w:rsidR="005B3ADE" w:rsidRPr="00070D68" w:rsidRDefault="005B3ADE" w:rsidP="0025166A">
      <w:pPr>
        <w:spacing w:line="260" w:lineRule="atLeast"/>
        <w:rPr>
          <w:rFonts w:cs="Arial"/>
          <w:sz w:val="20"/>
          <w:szCs w:val="20"/>
        </w:rPr>
      </w:pPr>
      <w:r w:rsidRPr="00070D68">
        <w:rPr>
          <w:rFonts w:cs="Arial"/>
          <w:sz w:val="20"/>
          <w:szCs w:val="20"/>
        </w:rPr>
        <w:t>(</w:t>
      </w:r>
      <w:r w:rsidR="00134944" w:rsidRPr="00070D68">
        <w:rPr>
          <w:rFonts w:cs="Arial"/>
          <w:sz w:val="20"/>
          <w:szCs w:val="20"/>
        </w:rPr>
        <w:t>3</w:t>
      </w:r>
      <w:r w:rsidRPr="00070D68">
        <w:rPr>
          <w:rFonts w:cs="Arial"/>
          <w:sz w:val="20"/>
          <w:szCs w:val="20"/>
        </w:rPr>
        <w:t xml:space="preserve">) </w:t>
      </w:r>
      <w:r w:rsidR="00185E9A" w:rsidRPr="00070D68">
        <w:rPr>
          <w:rFonts w:cs="Arial"/>
          <w:sz w:val="20"/>
          <w:szCs w:val="20"/>
        </w:rPr>
        <w:t>Agencija uskladi</w:t>
      </w:r>
      <w:r w:rsidR="00F01E86" w:rsidRPr="00070D68">
        <w:rPr>
          <w:rFonts w:cs="Arial"/>
          <w:sz w:val="20"/>
          <w:szCs w:val="20"/>
        </w:rPr>
        <w:t xml:space="preserve"> </w:t>
      </w:r>
      <w:r w:rsidR="00D4571D" w:rsidRPr="00070D68">
        <w:rPr>
          <w:rFonts w:cs="Arial"/>
          <w:sz w:val="20"/>
          <w:szCs w:val="20"/>
        </w:rPr>
        <w:t>poslovnik</w:t>
      </w:r>
      <w:r w:rsidRPr="00070D68">
        <w:rPr>
          <w:rFonts w:cs="Arial"/>
          <w:sz w:val="20"/>
          <w:szCs w:val="20"/>
        </w:rPr>
        <w:t xml:space="preserve"> </w:t>
      </w:r>
      <w:r w:rsidR="00393C0F" w:rsidRPr="00070D68">
        <w:rPr>
          <w:rFonts w:cs="Arial"/>
          <w:sz w:val="20"/>
          <w:szCs w:val="20"/>
        </w:rPr>
        <w:t>iz</w:t>
      </w:r>
      <w:r w:rsidR="00D4571D" w:rsidRPr="00070D68">
        <w:rPr>
          <w:rFonts w:cs="Arial"/>
          <w:sz w:val="20"/>
          <w:szCs w:val="20"/>
        </w:rPr>
        <w:t xml:space="preserve"> četrtega odstavka </w:t>
      </w:r>
      <w:r w:rsidR="00C6081E" w:rsidRPr="00070D68">
        <w:fldChar w:fldCharType="begin"/>
      </w:r>
      <w:r w:rsidR="00C6081E" w:rsidRPr="00070D68">
        <w:instrText xml:space="preserve"> REF _Ref27575808 \r \h  \* MERGEFORMAT </w:instrText>
      </w:r>
      <w:r w:rsidR="00C6081E" w:rsidRPr="00070D68">
        <w:fldChar w:fldCharType="separate"/>
      </w:r>
      <w:r w:rsidR="00CC7BCF" w:rsidRPr="00070D68">
        <w:rPr>
          <w:rFonts w:cs="Arial"/>
          <w:sz w:val="20"/>
          <w:szCs w:val="20"/>
        </w:rPr>
        <w:t>14</w:t>
      </w:r>
      <w:r w:rsidR="00C6081E" w:rsidRPr="00070D68">
        <w:fldChar w:fldCharType="end"/>
      </w:r>
      <w:r w:rsidR="00D4571D" w:rsidRPr="00070D68">
        <w:rPr>
          <w:rFonts w:cs="Arial"/>
          <w:sz w:val="20"/>
          <w:szCs w:val="20"/>
        </w:rPr>
        <w:t xml:space="preserve">. </w:t>
      </w:r>
      <w:r w:rsidR="00393C0F" w:rsidRPr="00070D68">
        <w:rPr>
          <w:rFonts w:cs="Arial"/>
          <w:sz w:val="20"/>
          <w:szCs w:val="20"/>
        </w:rPr>
        <w:t xml:space="preserve">člena tega zakona </w:t>
      </w:r>
      <w:r w:rsidR="00185E9A" w:rsidRPr="00070D68">
        <w:rPr>
          <w:rFonts w:cs="Arial"/>
          <w:sz w:val="20"/>
          <w:szCs w:val="20"/>
        </w:rPr>
        <w:t>do začetka uporabe tega zakona</w:t>
      </w:r>
      <w:r w:rsidRPr="00070D68">
        <w:rPr>
          <w:rFonts w:cs="Arial"/>
          <w:sz w:val="20"/>
          <w:szCs w:val="20"/>
        </w:rPr>
        <w:t>.</w:t>
      </w:r>
    </w:p>
    <w:p w14:paraId="39ADD385" w14:textId="77777777" w:rsidR="005B3ADE" w:rsidRPr="00070D68" w:rsidRDefault="005B3ADE" w:rsidP="0025166A">
      <w:pPr>
        <w:spacing w:line="260" w:lineRule="atLeast"/>
        <w:rPr>
          <w:rFonts w:cs="Arial"/>
          <w:sz w:val="20"/>
          <w:szCs w:val="20"/>
        </w:rPr>
      </w:pPr>
    </w:p>
    <w:p w14:paraId="5C985587" w14:textId="77777777" w:rsidR="005B3ADE" w:rsidRPr="00070D68" w:rsidRDefault="005B3ADE" w:rsidP="0025166A">
      <w:pPr>
        <w:pStyle w:val="len"/>
        <w:numPr>
          <w:ilvl w:val="0"/>
          <w:numId w:val="21"/>
        </w:numPr>
        <w:spacing w:before="0" w:line="260" w:lineRule="atLeast"/>
        <w:ind w:left="0" w:firstLine="0"/>
        <w:rPr>
          <w:rFonts w:eastAsia="Calibri"/>
          <w:b w:val="0"/>
          <w:sz w:val="20"/>
          <w:szCs w:val="20"/>
          <w:lang w:eastAsia="en-US"/>
        </w:rPr>
      </w:pPr>
      <w:r w:rsidRPr="00070D68">
        <w:rPr>
          <w:rFonts w:eastAsia="Calibri"/>
          <w:sz w:val="20"/>
          <w:szCs w:val="20"/>
          <w:lang w:eastAsia="en-US"/>
        </w:rPr>
        <w:t>člen</w:t>
      </w:r>
    </w:p>
    <w:p w14:paraId="5B160F6E" w14:textId="77777777" w:rsidR="00E45AFA" w:rsidRPr="00070D68" w:rsidRDefault="00E45AFA" w:rsidP="0025166A">
      <w:pPr>
        <w:overflowPunct/>
        <w:autoSpaceDE/>
        <w:autoSpaceDN/>
        <w:adjustRightInd/>
        <w:spacing w:line="260" w:lineRule="atLeast"/>
        <w:jc w:val="center"/>
        <w:textAlignment w:val="auto"/>
        <w:rPr>
          <w:rFonts w:eastAsia="Calibri" w:cs="Arial"/>
          <w:b/>
          <w:sz w:val="20"/>
          <w:szCs w:val="20"/>
          <w:lang w:eastAsia="en-US"/>
        </w:rPr>
      </w:pPr>
      <w:r w:rsidRPr="00070D68">
        <w:rPr>
          <w:rFonts w:eastAsia="Calibri" w:cs="Arial"/>
          <w:b/>
          <w:sz w:val="20"/>
          <w:szCs w:val="20"/>
          <w:lang w:eastAsia="en-US"/>
        </w:rPr>
        <w:t>(začetek veljavnosti)</w:t>
      </w:r>
    </w:p>
    <w:p w14:paraId="785AE4AC" w14:textId="77777777" w:rsidR="005B3ADE" w:rsidRPr="00070D68" w:rsidRDefault="005B3ADE" w:rsidP="0025166A">
      <w:pPr>
        <w:overflowPunct/>
        <w:autoSpaceDE/>
        <w:autoSpaceDN/>
        <w:adjustRightInd/>
        <w:spacing w:line="260" w:lineRule="atLeast"/>
        <w:textAlignment w:val="auto"/>
        <w:rPr>
          <w:rFonts w:eastAsia="Calibri" w:cs="Arial"/>
          <w:sz w:val="20"/>
          <w:szCs w:val="20"/>
          <w:lang w:eastAsia="en-US"/>
        </w:rPr>
      </w:pPr>
    </w:p>
    <w:p w14:paraId="52038209" w14:textId="0DE55D73" w:rsidR="005B3ADE" w:rsidRPr="00070D68" w:rsidRDefault="005B3ADE" w:rsidP="0025166A">
      <w:pPr>
        <w:overflowPunct/>
        <w:autoSpaceDE/>
        <w:autoSpaceDN/>
        <w:adjustRightInd/>
        <w:spacing w:line="260" w:lineRule="atLeast"/>
        <w:textAlignment w:val="auto"/>
        <w:rPr>
          <w:rFonts w:eastAsia="Calibri" w:cs="Arial"/>
          <w:sz w:val="20"/>
          <w:szCs w:val="20"/>
          <w:lang w:eastAsia="en-US"/>
        </w:rPr>
      </w:pPr>
      <w:r w:rsidRPr="00070D68">
        <w:rPr>
          <w:rFonts w:eastAsia="Calibri" w:cs="Arial"/>
          <w:sz w:val="20"/>
          <w:szCs w:val="20"/>
          <w:lang w:eastAsia="en-US"/>
        </w:rPr>
        <w:t xml:space="preserve">Ta zakon začne veljati petnajsti dan po objavi v Uradnem listu Republike Slovenije, uporabljati pa se začne </w:t>
      </w:r>
      <w:r w:rsidR="002F4417" w:rsidRPr="00070D68">
        <w:rPr>
          <w:rFonts w:eastAsia="Calibri" w:cs="Arial"/>
          <w:sz w:val="20"/>
          <w:szCs w:val="20"/>
          <w:lang w:eastAsia="en-US"/>
        </w:rPr>
        <w:t xml:space="preserve">tri </w:t>
      </w:r>
      <w:r w:rsidRPr="00070D68">
        <w:rPr>
          <w:rFonts w:eastAsia="Calibri" w:cs="Arial"/>
          <w:sz w:val="20"/>
          <w:szCs w:val="20"/>
          <w:lang w:eastAsia="en-US"/>
        </w:rPr>
        <w:t>mesece po njegovi uveljavitvi.</w:t>
      </w:r>
    </w:p>
    <w:p w14:paraId="6BA06E4E" w14:textId="77777777" w:rsidR="005B3ADE" w:rsidRPr="00070D68" w:rsidRDefault="005B3ADE" w:rsidP="0025166A">
      <w:pPr>
        <w:overflowPunct/>
        <w:autoSpaceDE/>
        <w:autoSpaceDN/>
        <w:adjustRightInd/>
        <w:spacing w:line="260" w:lineRule="atLeast"/>
        <w:textAlignment w:val="auto"/>
        <w:rPr>
          <w:rFonts w:eastAsia="Calibri" w:cs="Arial"/>
          <w:sz w:val="20"/>
          <w:szCs w:val="20"/>
          <w:lang w:eastAsia="en-US"/>
        </w:rPr>
      </w:pPr>
    </w:p>
    <w:p w14:paraId="04B49AC7" w14:textId="77777777" w:rsidR="005B3ADE" w:rsidRPr="00070D68" w:rsidRDefault="005B3ADE" w:rsidP="0025166A">
      <w:pPr>
        <w:overflowPunct/>
        <w:autoSpaceDE/>
        <w:autoSpaceDN/>
        <w:adjustRightInd/>
        <w:spacing w:line="260" w:lineRule="atLeast"/>
        <w:textAlignment w:val="auto"/>
        <w:rPr>
          <w:rFonts w:eastAsia="Calibri" w:cs="Arial"/>
          <w:sz w:val="20"/>
          <w:szCs w:val="20"/>
          <w:lang w:eastAsia="en-US"/>
        </w:rPr>
      </w:pPr>
    </w:p>
    <w:p w14:paraId="1FA28243" w14:textId="77777777" w:rsidR="00017E8F" w:rsidRPr="00070D68" w:rsidRDefault="00017E8F" w:rsidP="0025166A">
      <w:pPr>
        <w:overflowPunct/>
        <w:autoSpaceDE/>
        <w:autoSpaceDN/>
        <w:adjustRightInd/>
        <w:spacing w:line="260" w:lineRule="atLeast"/>
        <w:jc w:val="left"/>
        <w:textAlignment w:val="auto"/>
        <w:rPr>
          <w:rFonts w:cs="Arial"/>
          <w:sz w:val="20"/>
          <w:szCs w:val="20"/>
        </w:rPr>
      </w:pPr>
    </w:p>
    <w:p w14:paraId="386C0022" w14:textId="77777777" w:rsidR="00017E8F" w:rsidRPr="00070D68" w:rsidRDefault="00017E8F" w:rsidP="0025166A">
      <w:pPr>
        <w:overflowPunct/>
        <w:autoSpaceDE/>
        <w:autoSpaceDN/>
        <w:adjustRightInd/>
        <w:spacing w:line="260" w:lineRule="atLeast"/>
        <w:jc w:val="left"/>
        <w:textAlignment w:val="auto"/>
        <w:rPr>
          <w:rFonts w:cs="Arial"/>
          <w:sz w:val="20"/>
          <w:szCs w:val="20"/>
        </w:rPr>
      </w:pPr>
    </w:p>
    <w:p w14:paraId="224DF03F" w14:textId="2437BF92" w:rsidR="00606543" w:rsidRDefault="00606543">
      <w:pPr>
        <w:overflowPunct/>
        <w:autoSpaceDE/>
        <w:autoSpaceDN/>
        <w:adjustRightInd/>
        <w:jc w:val="left"/>
        <w:textAlignment w:val="auto"/>
        <w:rPr>
          <w:rFonts w:cs="Arial"/>
          <w:sz w:val="20"/>
          <w:szCs w:val="20"/>
        </w:rPr>
      </w:pPr>
      <w:r>
        <w:rPr>
          <w:rFonts w:cs="Arial"/>
          <w:sz w:val="20"/>
          <w:szCs w:val="20"/>
        </w:rPr>
        <w:br w:type="page"/>
      </w:r>
    </w:p>
    <w:p w14:paraId="09BD0AED" w14:textId="77777777" w:rsidR="007522E3" w:rsidRPr="00070D68" w:rsidRDefault="007522E3" w:rsidP="0025166A">
      <w:pPr>
        <w:overflowPunct/>
        <w:autoSpaceDE/>
        <w:autoSpaceDN/>
        <w:adjustRightInd/>
        <w:spacing w:line="260" w:lineRule="atLeast"/>
        <w:jc w:val="left"/>
        <w:textAlignment w:val="auto"/>
        <w:rPr>
          <w:rFonts w:cs="Arial"/>
          <w:sz w:val="20"/>
          <w:szCs w:val="20"/>
        </w:rPr>
      </w:pPr>
    </w:p>
    <w:p w14:paraId="230656D6" w14:textId="77777777" w:rsidR="00A45607" w:rsidRPr="00070D68" w:rsidRDefault="00A45607" w:rsidP="00BF016D">
      <w:pPr>
        <w:pStyle w:val="Vrstapredpisa"/>
        <w:numPr>
          <w:ilvl w:val="0"/>
          <w:numId w:val="100"/>
        </w:numPr>
        <w:spacing w:before="0" w:line="260" w:lineRule="atLeast"/>
        <w:ind w:left="709" w:hanging="709"/>
        <w:jc w:val="both"/>
        <w:rPr>
          <w:bCs w:val="0"/>
          <w:color w:val="auto"/>
          <w:spacing w:val="0"/>
          <w:sz w:val="20"/>
          <w:szCs w:val="20"/>
        </w:rPr>
      </w:pPr>
      <w:r w:rsidRPr="00070D68">
        <w:rPr>
          <w:bCs w:val="0"/>
          <w:color w:val="auto"/>
          <w:spacing w:val="0"/>
          <w:sz w:val="20"/>
          <w:szCs w:val="20"/>
        </w:rPr>
        <w:t>BESEDILO ČLENOV</w:t>
      </w:r>
    </w:p>
    <w:p w14:paraId="453E2130" w14:textId="77777777" w:rsidR="007522E3" w:rsidRPr="00070D68" w:rsidRDefault="007522E3" w:rsidP="0025166A">
      <w:pPr>
        <w:spacing w:line="260" w:lineRule="atLeast"/>
        <w:rPr>
          <w:rFonts w:cs="Arial"/>
          <w:sz w:val="20"/>
          <w:szCs w:val="20"/>
        </w:rPr>
      </w:pPr>
    </w:p>
    <w:p w14:paraId="7B8C1948" w14:textId="77777777" w:rsidR="007522E3" w:rsidRPr="00070D68" w:rsidRDefault="007522E3" w:rsidP="0025166A">
      <w:pPr>
        <w:spacing w:line="260" w:lineRule="atLeast"/>
        <w:rPr>
          <w:rFonts w:cs="Arial"/>
          <w:sz w:val="20"/>
          <w:szCs w:val="20"/>
        </w:rPr>
      </w:pPr>
    </w:p>
    <w:p w14:paraId="48B2E01C" w14:textId="77777777" w:rsidR="007522E3" w:rsidRPr="00070D68" w:rsidRDefault="007522E3" w:rsidP="0025166A">
      <w:pPr>
        <w:spacing w:line="260" w:lineRule="atLeast"/>
        <w:rPr>
          <w:rFonts w:cs="Arial"/>
          <w:b/>
          <w:sz w:val="20"/>
          <w:szCs w:val="20"/>
        </w:rPr>
      </w:pPr>
      <w:r w:rsidRPr="00070D68">
        <w:rPr>
          <w:rFonts w:cs="Arial"/>
          <w:b/>
          <w:sz w:val="20"/>
          <w:szCs w:val="20"/>
        </w:rPr>
        <w:t>K 1. členu (vsebina zakona)</w:t>
      </w:r>
    </w:p>
    <w:p w14:paraId="114C5CE1" w14:textId="77777777" w:rsidR="007522E3" w:rsidRPr="00070D68" w:rsidRDefault="007522E3" w:rsidP="0025166A">
      <w:pPr>
        <w:spacing w:line="260" w:lineRule="atLeast"/>
        <w:rPr>
          <w:rFonts w:cs="Arial"/>
          <w:b/>
          <w:sz w:val="20"/>
          <w:szCs w:val="20"/>
        </w:rPr>
      </w:pPr>
    </w:p>
    <w:p w14:paraId="3993DAE3" w14:textId="77777777" w:rsidR="007522E3" w:rsidRPr="00070D68" w:rsidRDefault="007522E3" w:rsidP="0025166A">
      <w:pPr>
        <w:spacing w:line="260" w:lineRule="atLeast"/>
        <w:rPr>
          <w:rFonts w:cs="Arial"/>
          <w:sz w:val="20"/>
          <w:szCs w:val="20"/>
        </w:rPr>
      </w:pPr>
      <w:r w:rsidRPr="00070D68">
        <w:rPr>
          <w:rFonts w:cs="Arial"/>
          <w:sz w:val="20"/>
          <w:szCs w:val="20"/>
        </w:rPr>
        <w:t xml:space="preserve">S prvim členom se določa vsebina zakona. </w:t>
      </w:r>
    </w:p>
    <w:p w14:paraId="78410450" w14:textId="77777777" w:rsidR="007522E3" w:rsidRPr="00070D68" w:rsidRDefault="007522E3" w:rsidP="0025166A">
      <w:pPr>
        <w:spacing w:line="260" w:lineRule="atLeast"/>
        <w:rPr>
          <w:rFonts w:cs="Arial"/>
          <w:sz w:val="20"/>
          <w:szCs w:val="20"/>
        </w:rPr>
      </w:pPr>
    </w:p>
    <w:p w14:paraId="714F66B2" w14:textId="77777777" w:rsidR="007522E3" w:rsidRPr="00070D68" w:rsidRDefault="007522E3" w:rsidP="0025166A">
      <w:pPr>
        <w:pStyle w:val="lennaslov"/>
        <w:spacing w:line="260" w:lineRule="atLeast"/>
        <w:jc w:val="left"/>
        <w:rPr>
          <w:sz w:val="20"/>
          <w:szCs w:val="20"/>
        </w:rPr>
      </w:pPr>
      <w:r w:rsidRPr="00070D68">
        <w:rPr>
          <w:sz w:val="20"/>
          <w:szCs w:val="20"/>
        </w:rPr>
        <w:t>K 2. členu (prenos in izvajanje predpisov Evropske unije)</w:t>
      </w:r>
    </w:p>
    <w:p w14:paraId="0E23C1C3" w14:textId="77777777" w:rsidR="007522E3" w:rsidRPr="00070D68" w:rsidRDefault="007522E3" w:rsidP="0025166A">
      <w:pPr>
        <w:spacing w:line="260" w:lineRule="atLeast"/>
        <w:rPr>
          <w:rFonts w:cs="Arial"/>
          <w:b/>
          <w:sz w:val="20"/>
          <w:szCs w:val="20"/>
        </w:rPr>
      </w:pPr>
    </w:p>
    <w:p w14:paraId="0CCD1C80" w14:textId="77777777" w:rsidR="007522E3" w:rsidRPr="00070D68" w:rsidRDefault="007522E3" w:rsidP="0025166A">
      <w:pPr>
        <w:spacing w:line="260" w:lineRule="atLeast"/>
        <w:rPr>
          <w:rFonts w:cs="Arial"/>
          <w:sz w:val="20"/>
          <w:szCs w:val="20"/>
        </w:rPr>
      </w:pPr>
      <w:r w:rsidRPr="00070D68">
        <w:rPr>
          <w:rFonts w:cs="Arial"/>
          <w:sz w:val="20"/>
          <w:szCs w:val="20"/>
        </w:rPr>
        <w:t>V tem členu je določeno kateri predpisi Evropske unije se izvajajo oziroma prenašajo s tem zakonom.</w:t>
      </w:r>
    </w:p>
    <w:p w14:paraId="33CB18FE" w14:textId="77777777" w:rsidR="007522E3" w:rsidRPr="00070D68" w:rsidRDefault="007522E3" w:rsidP="0025166A">
      <w:pPr>
        <w:spacing w:line="260" w:lineRule="atLeast"/>
        <w:rPr>
          <w:rFonts w:cs="Arial"/>
          <w:sz w:val="20"/>
          <w:szCs w:val="20"/>
        </w:rPr>
      </w:pPr>
    </w:p>
    <w:p w14:paraId="118A8E7C" w14:textId="77777777" w:rsidR="007522E3" w:rsidRPr="00070D68" w:rsidRDefault="007522E3" w:rsidP="0025166A">
      <w:pPr>
        <w:spacing w:line="260" w:lineRule="atLeast"/>
        <w:rPr>
          <w:rFonts w:cs="Arial"/>
          <w:sz w:val="20"/>
          <w:szCs w:val="20"/>
        </w:rPr>
      </w:pPr>
      <w:r w:rsidRPr="00070D68">
        <w:rPr>
          <w:rFonts w:cs="Arial"/>
          <w:sz w:val="20"/>
          <w:szCs w:val="20"/>
          <w:u w:val="single"/>
        </w:rPr>
        <w:t>Prvi odstavek</w:t>
      </w:r>
      <w:r w:rsidRPr="00070D68">
        <w:rPr>
          <w:rFonts w:cs="Arial"/>
          <w:sz w:val="20"/>
          <w:szCs w:val="20"/>
        </w:rPr>
        <w:t xml:space="preserve"> tako določa, da ta zakon ureja tudi postopek in pristojnosti za izvajanje Uredbe </w:t>
      </w:r>
      <w:r w:rsidR="002A6B2C" w:rsidRPr="00070D68">
        <w:rPr>
          <w:rFonts w:cs="Arial"/>
          <w:sz w:val="20"/>
          <w:szCs w:val="20"/>
        </w:rPr>
        <w:t xml:space="preserve">Sveta (ES) št. 1/2003 z dne 16. </w:t>
      </w:r>
      <w:r w:rsidRPr="00070D68">
        <w:rPr>
          <w:rFonts w:cs="Arial"/>
          <w:sz w:val="20"/>
          <w:szCs w:val="20"/>
        </w:rPr>
        <w:t>decembra 2002 o izvajanju pravil konkurence iz členov 81 in 82 Pogodbe (v nadaljnjem besedilu: Uredba 1/2003) in Uredbe Sv</w:t>
      </w:r>
      <w:r w:rsidR="002A6B2C" w:rsidRPr="00070D68">
        <w:rPr>
          <w:rFonts w:cs="Arial"/>
          <w:sz w:val="20"/>
          <w:szCs w:val="20"/>
        </w:rPr>
        <w:t xml:space="preserve">eta (ES) št. 139/2004 z dne 20. </w:t>
      </w:r>
      <w:r w:rsidRPr="00070D68">
        <w:rPr>
          <w:rFonts w:cs="Arial"/>
          <w:sz w:val="20"/>
          <w:szCs w:val="20"/>
        </w:rPr>
        <w:t>januarja 2004 o nadzoru koncentracij podjetij (v nadaljnjem besedilu: Uredba 139/2004).</w:t>
      </w:r>
    </w:p>
    <w:p w14:paraId="0B88E618" w14:textId="77777777" w:rsidR="007522E3" w:rsidRPr="00070D68" w:rsidRDefault="007522E3" w:rsidP="0025166A">
      <w:pPr>
        <w:spacing w:line="260" w:lineRule="atLeast"/>
        <w:rPr>
          <w:rFonts w:cs="Arial"/>
          <w:b/>
          <w:sz w:val="20"/>
          <w:szCs w:val="20"/>
        </w:rPr>
      </w:pPr>
    </w:p>
    <w:p w14:paraId="1DEFDF4B" w14:textId="688676B5" w:rsidR="007522E3" w:rsidRPr="00070D68" w:rsidRDefault="007522E3" w:rsidP="0025166A">
      <w:pPr>
        <w:spacing w:line="260" w:lineRule="atLeast"/>
        <w:rPr>
          <w:rFonts w:cs="Arial"/>
          <w:sz w:val="20"/>
          <w:szCs w:val="20"/>
        </w:rPr>
      </w:pPr>
      <w:r w:rsidRPr="00070D68">
        <w:rPr>
          <w:rFonts w:cs="Arial"/>
          <w:sz w:val="20"/>
          <w:szCs w:val="20"/>
          <w:u w:val="single"/>
        </w:rPr>
        <w:t>Drugi odstavek</w:t>
      </w:r>
      <w:r w:rsidRPr="00070D68">
        <w:rPr>
          <w:rFonts w:cs="Arial"/>
          <w:sz w:val="20"/>
          <w:szCs w:val="20"/>
        </w:rPr>
        <w:t xml:space="preserve"> določa, da se s tem zakonom prenašata v pravni red Republike Slovenije dve direktivi iz področja konkurenčnega prava. In sicer Direktiva 2014/104 Evropskega parlamenta in Sveta z dne 26. novembra 2014 o nekaterih pravilih, ki urejajo odškodninske tožbe po nacionalnem pravu za kršitve določb konkurenčnega prava držav članic in Evropske unije (v nadaljnjem besedilu: Direktiva 2014/104), katere namen je zagotoviti učinkovito uveljavljanje pravil konkurence</w:t>
      </w:r>
      <w:r w:rsidR="00ED4E44" w:rsidRPr="00070D68">
        <w:rPr>
          <w:rFonts w:cs="Arial"/>
          <w:sz w:val="20"/>
          <w:szCs w:val="20"/>
        </w:rPr>
        <w:t xml:space="preserve"> </w:t>
      </w:r>
      <w:r w:rsidRPr="00070D68">
        <w:rPr>
          <w:rFonts w:cs="Arial"/>
          <w:sz w:val="20"/>
          <w:szCs w:val="20"/>
        </w:rPr>
        <w:t>z optimizacijo součinkovanja javnopravnega in zasebnopravnega uveljavljanja konkurenčnega prava ter z zagotavljanjem oškodovancem pravic</w:t>
      </w:r>
      <w:r w:rsidR="00E43FDB" w:rsidRPr="00070D68">
        <w:rPr>
          <w:rFonts w:cs="Arial"/>
          <w:sz w:val="20"/>
          <w:szCs w:val="20"/>
        </w:rPr>
        <w:t>o</w:t>
      </w:r>
      <w:r w:rsidRPr="00070D68">
        <w:rPr>
          <w:rFonts w:cs="Arial"/>
          <w:sz w:val="20"/>
          <w:szCs w:val="20"/>
        </w:rPr>
        <w:t xml:space="preserve"> do popolne odškodnine zaradi kršitev konkurenčnega prava. Velja poudariti, da se varstvo pravil konkurence zagotavlja tako z javnopravnim kot z zasebnopravnim uveljavljanjem kršitev konkurenčnega prava. Javnopravno varstvo se zagotavlja v postopkih pred Evropsko komisijo in </w:t>
      </w:r>
      <w:r w:rsidR="004E2736" w:rsidRPr="00070D68">
        <w:rPr>
          <w:rFonts w:cs="Arial"/>
          <w:sz w:val="20"/>
          <w:szCs w:val="20"/>
        </w:rPr>
        <w:t xml:space="preserve">nacionalnimi organi, pristojnimi za varstvo konkurence, </w:t>
      </w:r>
      <w:r w:rsidRPr="00070D68">
        <w:rPr>
          <w:rFonts w:cs="Arial"/>
          <w:sz w:val="20"/>
          <w:szCs w:val="20"/>
        </w:rPr>
        <w:t xml:space="preserve">ter tudi v drugih postopkih, na primer v kazenskem postopku zaradi storitve kaznivega dejanja zlorabe prevladujočega položaja po 225. členu Kazenskega zakonika (Uradni list RS, št. 50/12 – uradno prečiščeno besedilo, 6/16 – </w:t>
      </w:r>
      <w:proofErr w:type="spellStart"/>
      <w:r w:rsidRPr="00070D68">
        <w:rPr>
          <w:rFonts w:cs="Arial"/>
          <w:sz w:val="20"/>
          <w:szCs w:val="20"/>
        </w:rPr>
        <w:t>popr</w:t>
      </w:r>
      <w:proofErr w:type="spellEnd"/>
      <w:r w:rsidRPr="00070D68">
        <w:rPr>
          <w:rFonts w:cs="Arial"/>
          <w:sz w:val="20"/>
          <w:szCs w:val="20"/>
        </w:rPr>
        <w:t>., 54/15</w:t>
      </w:r>
      <w:r w:rsidR="00D5330B" w:rsidRPr="00070D68">
        <w:rPr>
          <w:rFonts w:cs="Arial"/>
          <w:sz w:val="20"/>
          <w:szCs w:val="20"/>
        </w:rPr>
        <w:t>,</w:t>
      </w:r>
      <w:r w:rsidRPr="00070D68">
        <w:rPr>
          <w:rFonts w:cs="Arial"/>
          <w:sz w:val="20"/>
          <w:szCs w:val="20"/>
        </w:rPr>
        <w:t xml:space="preserve"> 38/16</w:t>
      </w:r>
      <w:r w:rsidR="00D5330B" w:rsidRPr="00070D68">
        <w:rPr>
          <w:rFonts w:cs="Arial"/>
          <w:sz w:val="20"/>
          <w:szCs w:val="20"/>
        </w:rPr>
        <w:t xml:space="preserve"> in 27/17</w:t>
      </w:r>
      <w:r w:rsidRPr="00070D68">
        <w:rPr>
          <w:rFonts w:cs="Arial"/>
          <w:sz w:val="20"/>
          <w:szCs w:val="20"/>
        </w:rPr>
        <w:t xml:space="preserve">; v nadaljevanju: KZ-1) in v postopkih pred sektorskimi regulatorji v reguliranih sektorjih (npr. telekomunikacije, poštne storitve). Vendar javnopravno varstvo konkurence ni namenjeno neposrednemu varstvu konkurentov niti neposrednemu varstvu potrošnikov. Podjetja in posamezniki lahko zaradi kršitev konkurenčnega prava zahtevajo neposredno sodno varstvo, na primer z uveljavljanjem odškodninskih ali </w:t>
      </w:r>
      <w:proofErr w:type="spellStart"/>
      <w:r w:rsidRPr="00070D68">
        <w:rPr>
          <w:rFonts w:cs="Arial"/>
          <w:sz w:val="20"/>
          <w:szCs w:val="20"/>
        </w:rPr>
        <w:t>kondikcijskih</w:t>
      </w:r>
      <w:proofErr w:type="spellEnd"/>
      <w:r w:rsidRPr="00070D68">
        <w:rPr>
          <w:rFonts w:cs="Arial"/>
          <w:sz w:val="20"/>
          <w:szCs w:val="20"/>
        </w:rPr>
        <w:t xml:space="preserve"> zahtevkov oziroma ničnosti (zasebnopravno uveljavljanje konkurenčnega prava). Učinkovito zasebnopravno uveljavljanje kršitev konkurenčnega prava krepi politiko varstva konkurence, oziroma prispeva k ohranjanju učinkovite konkurence, kot je to večkrat poudarilo Sodišče Evropske unije (v nadaljnjem besedilu: Sodišče EU), saj odvrača podjetja od sklepanja tajnih sporazumov ali drugih kršitev konkurenčnega prava.</w:t>
      </w:r>
      <w:r w:rsidRPr="00070D68">
        <w:rPr>
          <w:rFonts w:cs="Arial"/>
          <w:sz w:val="20"/>
          <w:szCs w:val="20"/>
          <w:vertAlign w:val="superscript"/>
        </w:rPr>
        <w:footnoteReference w:id="4"/>
      </w:r>
      <w:r w:rsidRPr="00070D68">
        <w:rPr>
          <w:rFonts w:cs="Arial"/>
          <w:sz w:val="20"/>
          <w:szCs w:val="20"/>
        </w:rPr>
        <w:t xml:space="preserve"> Zasebnopravno izvajanje konkurenčnega prava je v določenem delu v konfliktu z javnopravnim izvajanjem, zlasti glede varstva občutljivih poslovnih skrivnostih, ki jih podjetja predložijo organom</w:t>
      </w:r>
      <w:r w:rsidR="00E43FDB" w:rsidRPr="00070D68">
        <w:rPr>
          <w:rFonts w:cs="Arial"/>
          <w:sz w:val="20"/>
          <w:szCs w:val="20"/>
        </w:rPr>
        <w:t>, pristojnim</w:t>
      </w:r>
      <w:r w:rsidRPr="00070D68">
        <w:rPr>
          <w:rFonts w:cs="Arial"/>
          <w:sz w:val="20"/>
          <w:szCs w:val="20"/>
        </w:rPr>
        <w:t xml:space="preserve"> za varstvo konkurence</w:t>
      </w:r>
      <w:r w:rsidR="00E43FDB" w:rsidRPr="00070D68">
        <w:rPr>
          <w:rFonts w:cs="Arial"/>
          <w:sz w:val="20"/>
          <w:szCs w:val="20"/>
        </w:rPr>
        <w:t>,</w:t>
      </w:r>
      <w:r w:rsidRPr="00070D68">
        <w:rPr>
          <w:rFonts w:cs="Arial"/>
          <w:sz w:val="20"/>
          <w:szCs w:val="20"/>
        </w:rPr>
        <w:t xml:space="preserve"> v postopkih nadzora, oškodovanci pa potrebujejo te dokaze za uveljavljanje civilnih zahtevkov pred sodišči. Namen Direktive 2014/104 pa je okrepiti zasebnopravno uveljavljanje kršitev konkurenčnega prava in urediti součinkovanje javnega in zasebnopravnega varstva konkurence. </w:t>
      </w:r>
    </w:p>
    <w:p w14:paraId="1655F90B" w14:textId="77777777" w:rsidR="007522E3" w:rsidRPr="00070D68" w:rsidRDefault="007522E3" w:rsidP="0025166A">
      <w:pPr>
        <w:pStyle w:val="Odstavekseznama"/>
        <w:spacing w:line="260" w:lineRule="atLeast"/>
        <w:ind w:left="0"/>
        <w:rPr>
          <w:rFonts w:cs="Arial"/>
          <w:sz w:val="20"/>
          <w:szCs w:val="20"/>
        </w:rPr>
      </w:pPr>
    </w:p>
    <w:p w14:paraId="7B3FE8B2" w14:textId="0984F352" w:rsidR="007522E3" w:rsidRPr="00070D68" w:rsidRDefault="007522E3" w:rsidP="0025166A">
      <w:pPr>
        <w:spacing w:line="260" w:lineRule="atLeast"/>
        <w:rPr>
          <w:rFonts w:cs="Arial"/>
          <w:sz w:val="20"/>
          <w:szCs w:val="20"/>
        </w:rPr>
      </w:pPr>
      <w:r w:rsidRPr="00070D68">
        <w:rPr>
          <w:rFonts w:cs="Arial"/>
          <w:sz w:val="20"/>
          <w:szCs w:val="20"/>
        </w:rPr>
        <w:t xml:space="preserve">S tem </w:t>
      </w:r>
      <w:r w:rsidR="004E2736" w:rsidRPr="00070D68">
        <w:rPr>
          <w:rFonts w:cs="Arial"/>
          <w:sz w:val="20"/>
          <w:szCs w:val="20"/>
        </w:rPr>
        <w:t xml:space="preserve">predlogom </w:t>
      </w:r>
      <w:r w:rsidRPr="00070D68">
        <w:rPr>
          <w:rFonts w:cs="Arial"/>
          <w:sz w:val="20"/>
          <w:szCs w:val="20"/>
        </w:rPr>
        <w:t>zakon</w:t>
      </w:r>
      <w:r w:rsidR="004E2736" w:rsidRPr="00070D68">
        <w:rPr>
          <w:rFonts w:cs="Arial"/>
          <w:sz w:val="20"/>
          <w:szCs w:val="20"/>
        </w:rPr>
        <w:t>a</w:t>
      </w:r>
      <w:r w:rsidRPr="00070D68">
        <w:rPr>
          <w:rFonts w:cs="Arial"/>
          <w:sz w:val="20"/>
          <w:szCs w:val="20"/>
        </w:rPr>
        <w:t xml:space="preserve"> se </w:t>
      </w:r>
      <w:r w:rsidR="004E2736" w:rsidRPr="00070D68">
        <w:rPr>
          <w:rFonts w:cs="Arial"/>
          <w:sz w:val="20"/>
          <w:szCs w:val="20"/>
        </w:rPr>
        <w:t xml:space="preserve">v naš pravni red </w:t>
      </w:r>
      <w:r w:rsidRPr="00070D68">
        <w:rPr>
          <w:rFonts w:cs="Arial"/>
          <w:sz w:val="20"/>
          <w:szCs w:val="20"/>
        </w:rPr>
        <w:t>prenaša tudi Direktiva 2019/1 Evropskega parlamenta in Sveta z dne 11. decembra 2018 o krepitvi vloge organov držav članic, pristojnih za konkurenco, da bodo učinkoviteje uveljavljali pravila konkurence, in o zagotavljanju pravilnega delovanja notranjega trga (v nadaljnjem besedilu: Direktiva 2019/1).</w:t>
      </w:r>
    </w:p>
    <w:p w14:paraId="5DCEDC5D" w14:textId="77777777" w:rsidR="007522E3" w:rsidRPr="00070D68" w:rsidRDefault="007522E3" w:rsidP="0025166A">
      <w:pPr>
        <w:pStyle w:val="Odstavekseznama"/>
        <w:spacing w:line="260" w:lineRule="atLeast"/>
        <w:rPr>
          <w:rFonts w:cs="Arial"/>
          <w:sz w:val="20"/>
          <w:szCs w:val="20"/>
        </w:rPr>
      </w:pPr>
    </w:p>
    <w:p w14:paraId="63E8C49C" w14:textId="77777777" w:rsidR="007522E3" w:rsidRPr="00070D68" w:rsidRDefault="007522E3" w:rsidP="0025166A">
      <w:pPr>
        <w:spacing w:line="260" w:lineRule="atLeast"/>
        <w:rPr>
          <w:rFonts w:cs="Arial"/>
          <w:b/>
          <w:sz w:val="20"/>
          <w:szCs w:val="20"/>
        </w:rPr>
      </w:pPr>
      <w:r w:rsidRPr="00070D68">
        <w:rPr>
          <w:rFonts w:cs="Arial"/>
          <w:b/>
          <w:sz w:val="20"/>
          <w:szCs w:val="20"/>
        </w:rPr>
        <w:lastRenderedPageBreak/>
        <w:t>K 3. členu (pomen izrazov)</w:t>
      </w:r>
    </w:p>
    <w:p w14:paraId="73CB72EE" w14:textId="77777777" w:rsidR="007522E3" w:rsidRPr="00070D68" w:rsidRDefault="007522E3" w:rsidP="0025166A">
      <w:pPr>
        <w:spacing w:line="260" w:lineRule="atLeast"/>
        <w:rPr>
          <w:rFonts w:cs="Arial"/>
          <w:b/>
          <w:sz w:val="20"/>
          <w:szCs w:val="20"/>
        </w:rPr>
      </w:pPr>
    </w:p>
    <w:p w14:paraId="5F0501A1" w14:textId="77777777" w:rsidR="007522E3" w:rsidRPr="00070D68" w:rsidRDefault="007522E3" w:rsidP="0025166A">
      <w:pPr>
        <w:spacing w:line="260" w:lineRule="atLeast"/>
        <w:rPr>
          <w:rFonts w:cs="Arial"/>
          <w:sz w:val="20"/>
          <w:szCs w:val="20"/>
        </w:rPr>
      </w:pPr>
      <w:r w:rsidRPr="00070D68">
        <w:rPr>
          <w:rFonts w:cs="Arial"/>
          <w:sz w:val="20"/>
          <w:szCs w:val="20"/>
        </w:rPr>
        <w:t xml:space="preserve">V </w:t>
      </w:r>
      <w:r w:rsidR="003039EC" w:rsidRPr="00070D68">
        <w:rPr>
          <w:rFonts w:cs="Arial"/>
          <w:sz w:val="20"/>
          <w:szCs w:val="20"/>
        </w:rPr>
        <w:t xml:space="preserve">tem </w:t>
      </w:r>
      <w:r w:rsidRPr="00070D68">
        <w:rPr>
          <w:rFonts w:cs="Arial"/>
          <w:sz w:val="20"/>
          <w:szCs w:val="20"/>
        </w:rPr>
        <w:t>členu so opredeljeni pojmi, ki se uporabljajo v tem zakonu</w:t>
      </w:r>
      <w:r w:rsidR="00E43FDB" w:rsidRPr="00070D68">
        <w:rPr>
          <w:rFonts w:cs="Arial"/>
          <w:sz w:val="20"/>
          <w:szCs w:val="20"/>
        </w:rPr>
        <w:t>,</w:t>
      </w:r>
      <w:r w:rsidRPr="00070D68">
        <w:rPr>
          <w:rFonts w:cs="Arial"/>
          <w:sz w:val="20"/>
          <w:szCs w:val="20"/>
        </w:rPr>
        <w:t xml:space="preserve"> in sicer v prvem odstavku so opredeljeni splošni pojmi, ki veljajo za cel zakon, medtem ko so v drugem odstavku opredeljeni pojmi, ki se nanašajo na del, ki ureja posamezna pravila glede povrnitve škode zaradi kršitev konkurenčnega prava.</w:t>
      </w:r>
    </w:p>
    <w:p w14:paraId="5E1C705A" w14:textId="77777777" w:rsidR="007522E3" w:rsidRPr="00070D68" w:rsidRDefault="007522E3" w:rsidP="0025166A">
      <w:pPr>
        <w:spacing w:line="260" w:lineRule="atLeast"/>
        <w:rPr>
          <w:rFonts w:cs="Arial"/>
          <w:sz w:val="20"/>
          <w:szCs w:val="20"/>
        </w:rPr>
      </w:pPr>
      <w:r w:rsidRPr="00070D68">
        <w:rPr>
          <w:rFonts w:cs="Arial"/>
          <w:sz w:val="20"/>
          <w:szCs w:val="20"/>
        </w:rPr>
        <w:t xml:space="preserve"> </w:t>
      </w:r>
    </w:p>
    <w:p w14:paraId="040F17FF" w14:textId="0634F871" w:rsidR="007522E3" w:rsidRPr="00070D68" w:rsidRDefault="007522E3" w:rsidP="0025166A">
      <w:pPr>
        <w:spacing w:line="260" w:lineRule="atLeast"/>
        <w:rPr>
          <w:rFonts w:cs="Arial"/>
          <w:sz w:val="20"/>
          <w:szCs w:val="20"/>
        </w:rPr>
      </w:pPr>
      <w:r w:rsidRPr="00070D68">
        <w:rPr>
          <w:rFonts w:cs="Arial"/>
          <w:sz w:val="20"/>
          <w:szCs w:val="20"/>
        </w:rPr>
        <w:t>Pojem »podjetje« zajema vse subjekte, ki opravljajo gospodarsko dejavnost, ne glede na njihovo pravnoorganizacijsko obliko in lastninsko pripadnost ter podjetniška združenja, ki neposredno ne opravljajo gospodarske dejavnosti, vendar vplivajo ali bi lahko vplivala na ravnanje podjetij na trgu. Podjetniška združenja se ustanavljajo iz različnih interesov, njihovo delovanje lahko poseže tudi na trg, tako da omejujejo svobodno nastopanje svojih članov. Ker je učinek sklepa podjetniškega združenja o nastopu podjetij na trgu lahko enak kot v primeru sklepanja sporazumom med podjetji, so tudi takšni sklepi podjetniških združenj prepovedani. Pojem podjetniškega združenja razumemo zelo široko. Sem sodijo npr. gospodarske interesne skupnosti, strokovna združenja podjetij določene panoge, gospodarske zbornice in združenja v njihovi sestavi itd. Vsi pa imajo nekaj nujnih značilnosti</w:t>
      </w:r>
      <w:r w:rsidR="00B9445D" w:rsidRPr="00070D68">
        <w:rPr>
          <w:rFonts w:cs="Arial"/>
          <w:sz w:val="20"/>
          <w:szCs w:val="20"/>
        </w:rPr>
        <w:t>, kot so</w:t>
      </w:r>
      <w:r w:rsidRPr="00070D68">
        <w:rPr>
          <w:rFonts w:cs="Arial"/>
          <w:sz w:val="20"/>
          <w:szCs w:val="20"/>
        </w:rPr>
        <w:t xml:space="preserve"> zavestno vzpostavljena organizacija, obstoj članov (določljiv krog podjetij) in možnost vpliva organizacije na tržno ravnanje podjetij članov. S tem zakonom se ohranja definicija iz </w:t>
      </w:r>
      <w:r w:rsidR="00E43FDB" w:rsidRPr="00070D68">
        <w:rPr>
          <w:rFonts w:cs="Arial"/>
          <w:sz w:val="20"/>
          <w:szCs w:val="20"/>
        </w:rPr>
        <w:t xml:space="preserve">Zakona o preprečevanju omejevanja konkurence (Uradni list RS, št. </w:t>
      </w:r>
      <w:hyperlink r:id="rId77" w:tgtFrame="_blank" w:tooltip="Zakon o preprečevanju omejevanja konkurence (ZPOmK-1)" w:history="1">
        <w:r w:rsidR="00E43FDB" w:rsidRPr="00070D68">
          <w:rPr>
            <w:rFonts w:cs="Arial"/>
            <w:sz w:val="20"/>
            <w:szCs w:val="20"/>
          </w:rPr>
          <w:t>36/08</w:t>
        </w:r>
      </w:hyperlink>
      <w:r w:rsidR="00E43FDB" w:rsidRPr="00070D68">
        <w:rPr>
          <w:rFonts w:cs="Arial"/>
          <w:sz w:val="20"/>
          <w:szCs w:val="20"/>
        </w:rPr>
        <w:t xml:space="preserve">, </w:t>
      </w:r>
      <w:hyperlink r:id="rId78" w:tgtFrame="_blank" w:tooltip="Zakon o spremembah in dopolnitvah Zakona o preprečevanju omejevanja konkurence" w:history="1">
        <w:r w:rsidR="00E43FDB" w:rsidRPr="00070D68">
          <w:rPr>
            <w:rFonts w:cs="Arial"/>
            <w:sz w:val="20"/>
            <w:szCs w:val="20"/>
          </w:rPr>
          <w:t>40/09</w:t>
        </w:r>
      </w:hyperlink>
      <w:r w:rsidR="00E43FDB" w:rsidRPr="00070D68">
        <w:rPr>
          <w:rFonts w:cs="Arial"/>
          <w:sz w:val="20"/>
          <w:szCs w:val="20"/>
        </w:rPr>
        <w:t xml:space="preserve">, </w:t>
      </w:r>
      <w:hyperlink r:id="rId79" w:tgtFrame="_blank" w:tooltip="Zakon o spremembah in dopolnitvah Zakona o preprečevanju omejevanja konkurence" w:history="1">
        <w:r w:rsidR="00E43FDB" w:rsidRPr="00070D68">
          <w:rPr>
            <w:rFonts w:cs="Arial"/>
            <w:sz w:val="20"/>
            <w:szCs w:val="20"/>
          </w:rPr>
          <w:t>26/11</w:t>
        </w:r>
      </w:hyperlink>
      <w:r w:rsidR="00E43FDB" w:rsidRPr="00070D68">
        <w:rPr>
          <w:rFonts w:cs="Arial"/>
          <w:sz w:val="20"/>
          <w:szCs w:val="20"/>
        </w:rPr>
        <w:t xml:space="preserve">, </w:t>
      </w:r>
      <w:hyperlink r:id="rId80" w:tgtFrame="_blank" w:tooltip="Zakon o spremembah in dopolnitvah Zakona o spremembah in dopolnitvah Zakona o preprečevanju omejevanja konkurence" w:history="1">
        <w:r w:rsidR="00E43FDB" w:rsidRPr="00070D68">
          <w:rPr>
            <w:rFonts w:cs="Arial"/>
            <w:sz w:val="20"/>
            <w:szCs w:val="20"/>
          </w:rPr>
          <w:t>87/11</w:t>
        </w:r>
      </w:hyperlink>
      <w:r w:rsidR="00E43FDB" w:rsidRPr="00070D68">
        <w:rPr>
          <w:rFonts w:cs="Arial"/>
          <w:sz w:val="20"/>
          <w:szCs w:val="20"/>
        </w:rPr>
        <w:t xml:space="preserve">, </w:t>
      </w:r>
      <w:hyperlink r:id="rId81" w:tgtFrame="_blank" w:tooltip="Zakon o spremembah in dopolnitvah Zakona o preprečevanju omejevanja konkurence" w:history="1">
        <w:r w:rsidR="00E43FDB" w:rsidRPr="00070D68">
          <w:rPr>
            <w:rFonts w:cs="Arial"/>
            <w:sz w:val="20"/>
            <w:szCs w:val="20"/>
          </w:rPr>
          <w:t>57/12</w:t>
        </w:r>
      </w:hyperlink>
      <w:r w:rsidR="00E43FDB" w:rsidRPr="00070D68">
        <w:rPr>
          <w:rFonts w:cs="Arial"/>
          <w:sz w:val="20"/>
          <w:szCs w:val="20"/>
        </w:rPr>
        <w:t xml:space="preserve">, </w:t>
      </w:r>
      <w:hyperlink r:id="rId82" w:tgtFrame="_blank" w:tooltip="Odločba o ugotovitvi protiustavnosti prvega stavka prvega odstavka 28. člena Zakona o preprečevanju omejevanja konkurence. Odločba o ugotovitvi, da členi 54, 56, 57, 59 in 61 Zakona o preprečevanju omejevanja konkurence niso v neskladju z Ustavo" w:history="1">
        <w:r w:rsidR="00E43FDB" w:rsidRPr="00070D68">
          <w:rPr>
            <w:rFonts w:cs="Arial"/>
            <w:sz w:val="20"/>
            <w:szCs w:val="20"/>
          </w:rPr>
          <w:t>39/13</w:t>
        </w:r>
      </w:hyperlink>
      <w:r w:rsidR="00E43FDB" w:rsidRPr="00070D68">
        <w:rPr>
          <w:rFonts w:cs="Arial"/>
          <w:sz w:val="20"/>
          <w:szCs w:val="20"/>
        </w:rPr>
        <w:t xml:space="preserve"> – </w:t>
      </w:r>
      <w:proofErr w:type="spellStart"/>
      <w:r w:rsidR="00E43FDB" w:rsidRPr="00070D68">
        <w:rPr>
          <w:rFonts w:cs="Arial"/>
          <w:sz w:val="20"/>
          <w:szCs w:val="20"/>
        </w:rPr>
        <w:t>odl</w:t>
      </w:r>
      <w:proofErr w:type="spellEnd"/>
      <w:r w:rsidR="00E43FDB" w:rsidRPr="00070D68">
        <w:rPr>
          <w:rFonts w:cs="Arial"/>
          <w:sz w:val="20"/>
          <w:szCs w:val="20"/>
        </w:rPr>
        <w:t xml:space="preserve">. US, </w:t>
      </w:r>
      <w:hyperlink r:id="rId83" w:tgtFrame="_blank" w:tooltip="Zakon o spremembah in dopolnitvah Zakona o sodiščih" w:history="1">
        <w:r w:rsidR="00E43FDB" w:rsidRPr="00070D68">
          <w:rPr>
            <w:rFonts w:cs="Arial"/>
            <w:sz w:val="20"/>
            <w:szCs w:val="20"/>
          </w:rPr>
          <w:t>63/13</w:t>
        </w:r>
      </w:hyperlink>
      <w:r w:rsidR="00E43FDB" w:rsidRPr="00070D68">
        <w:rPr>
          <w:rFonts w:cs="Arial"/>
          <w:sz w:val="20"/>
          <w:szCs w:val="20"/>
        </w:rPr>
        <w:t xml:space="preserve"> – ZS-K, </w:t>
      </w:r>
      <w:hyperlink r:id="rId84" w:tgtFrame="_blank" w:tooltip="Zakon o spremembah in dopolnitvah Zakona o preprečevanju omejevanja konkurence" w:history="1">
        <w:r w:rsidR="00E43FDB" w:rsidRPr="00070D68">
          <w:rPr>
            <w:rFonts w:cs="Arial"/>
            <w:sz w:val="20"/>
            <w:szCs w:val="20"/>
          </w:rPr>
          <w:t>33/14</w:t>
        </w:r>
      </w:hyperlink>
      <w:r w:rsidR="00E43FDB" w:rsidRPr="00070D68">
        <w:rPr>
          <w:rFonts w:cs="Arial"/>
          <w:sz w:val="20"/>
          <w:szCs w:val="20"/>
        </w:rPr>
        <w:t xml:space="preserve">, </w:t>
      </w:r>
      <w:hyperlink r:id="rId85" w:tgtFrame="_blank" w:tooltip="Zakon o dopolnitvah Zakona o preprečevanju omejevanja konkurence" w:history="1">
        <w:r w:rsidR="00E43FDB" w:rsidRPr="00070D68">
          <w:rPr>
            <w:rFonts w:cs="Arial"/>
            <w:sz w:val="20"/>
            <w:szCs w:val="20"/>
          </w:rPr>
          <w:t>76/15</w:t>
        </w:r>
      </w:hyperlink>
      <w:r w:rsidR="00E43FDB" w:rsidRPr="00070D68">
        <w:rPr>
          <w:rFonts w:cs="Arial"/>
          <w:sz w:val="20"/>
          <w:szCs w:val="20"/>
        </w:rPr>
        <w:t xml:space="preserve"> in </w:t>
      </w:r>
      <w:hyperlink r:id="rId86" w:tgtFrame="_blank" w:tooltip="Zakon o spremembah in dopolnitvah Zakona o preprečevanju omejevanja konkurence" w:history="1">
        <w:r w:rsidR="00E43FDB" w:rsidRPr="00070D68">
          <w:rPr>
            <w:rFonts w:cs="Arial"/>
            <w:sz w:val="20"/>
            <w:szCs w:val="20"/>
          </w:rPr>
          <w:t>23/17</w:t>
        </w:r>
      </w:hyperlink>
      <w:r w:rsidR="00E43FDB" w:rsidRPr="00070D68">
        <w:rPr>
          <w:rFonts w:cs="Arial"/>
          <w:sz w:val="20"/>
          <w:szCs w:val="20"/>
        </w:rPr>
        <w:t xml:space="preserve">; v nadaljnjem besedilu: </w:t>
      </w:r>
      <w:r w:rsidRPr="00070D68">
        <w:rPr>
          <w:rFonts w:cs="Arial"/>
          <w:sz w:val="20"/>
          <w:szCs w:val="20"/>
        </w:rPr>
        <w:t>ZPOmK-1</w:t>
      </w:r>
      <w:r w:rsidR="00E43FDB" w:rsidRPr="00070D68">
        <w:rPr>
          <w:rFonts w:cs="Arial"/>
          <w:sz w:val="20"/>
          <w:szCs w:val="20"/>
        </w:rPr>
        <w:t>)</w:t>
      </w:r>
      <w:r w:rsidRPr="00070D68">
        <w:rPr>
          <w:rFonts w:cs="Arial"/>
          <w:sz w:val="20"/>
          <w:szCs w:val="20"/>
        </w:rPr>
        <w:t>, ki tudi ustreza opredelitvi pojma podjetje iz 10. točke prvega dostavka 1. člena Direktive 2019/1.</w:t>
      </w:r>
    </w:p>
    <w:p w14:paraId="5218494F" w14:textId="77777777" w:rsidR="007522E3" w:rsidRPr="00070D68" w:rsidRDefault="007522E3" w:rsidP="0025166A">
      <w:pPr>
        <w:spacing w:line="260" w:lineRule="atLeast"/>
        <w:rPr>
          <w:rFonts w:cs="Arial"/>
          <w:sz w:val="20"/>
          <w:szCs w:val="20"/>
        </w:rPr>
      </w:pPr>
    </w:p>
    <w:p w14:paraId="08C133F8" w14:textId="77777777" w:rsidR="007522E3" w:rsidRPr="00070D68" w:rsidRDefault="007522E3" w:rsidP="0025166A">
      <w:pPr>
        <w:spacing w:line="260" w:lineRule="atLeast"/>
        <w:rPr>
          <w:rFonts w:cs="Arial"/>
          <w:sz w:val="20"/>
          <w:szCs w:val="20"/>
        </w:rPr>
      </w:pPr>
      <w:r w:rsidRPr="00070D68">
        <w:rPr>
          <w:rFonts w:cs="Arial"/>
          <w:sz w:val="20"/>
          <w:szCs w:val="20"/>
        </w:rPr>
        <w:t>V drugi točki je definiran »pojem gospodarske dejavnosti«. Prvi znak gospodarske dejavnosti je, da se opravlja proti plačilu, drugi znak pa je opravljanje te dejavnosti na trgu. Sem torej ne sodijo dejavnosti, ki se opravljajo neodplačno oziroma po netržnih pravilih, kot so dobrodelne dejavnosti in podobno.</w:t>
      </w:r>
    </w:p>
    <w:p w14:paraId="76F36384" w14:textId="77777777" w:rsidR="007522E3" w:rsidRPr="00070D68" w:rsidRDefault="007522E3" w:rsidP="0025166A">
      <w:pPr>
        <w:spacing w:line="260" w:lineRule="atLeast"/>
        <w:rPr>
          <w:rFonts w:cs="Arial"/>
          <w:sz w:val="20"/>
          <w:szCs w:val="20"/>
        </w:rPr>
      </w:pPr>
    </w:p>
    <w:p w14:paraId="723DC885" w14:textId="77777777" w:rsidR="007522E3" w:rsidRPr="00070D68" w:rsidRDefault="007522E3" w:rsidP="0025166A">
      <w:pPr>
        <w:spacing w:line="260" w:lineRule="atLeast"/>
        <w:rPr>
          <w:rFonts w:cs="Arial"/>
          <w:sz w:val="20"/>
          <w:szCs w:val="20"/>
        </w:rPr>
      </w:pPr>
      <w:r w:rsidRPr="00070D68">
        <w:rPr>
          <w:rFonts w:cs="Arial"/>
          <w:sz w:val="20"/>
          <w:szCs w:val="20"/>
        </w:rPr>
        <w:t>Zakon ohranja dosedanje definicij</w:t>
      </w:r>
      <w:r w:rsidR="00E43FDB" w:rsidRPr="00070D68">
        <w:rPr>
          <w:rFonts w:cs="Arial"/>
          <w:sz w:val="20"/>
          <w:szCs w:val="20"/>
        </w:rPr>
        <w:t>e</w:t>
      </w:r>
      <w:r w:rsidRPr="00070D68">
        <w:rPr>
          <w:rFonts w:cs="Arial"/>
          <w:sz w:val="20"/>
          <w:szCs w:val="20"/>
        </w:rPr>
        <w:t xml:space="preserve"> gospodujočega in odvisnega podjetja, podjetij v skupini, v koncentraciji udeležena podjetja, letni promet v koncentraciji udeleženih podjetij skupaj z drugimi podjetji v skupini, letni promet kreditnih in finančnih institucij</w:t>
      </w:r>
      <w:r w:rsidR="00E43FDB" w:rsidRPr="00070D68">
        <w:rPr>
          <w:rFonts w:cs="Arial"/>
          <w:sz w:val="20"/>
          <w:szCs w:val="20"/>
        </w:rPr>
        <w:t xml:space="preserve"> in</w:t>
      </w:r>
      <w:r w:rsidRPr="00070D68">
        <w:rPr>
          <w:rFonts w:cs="Arial"/>
          <w:sz w:val="20"/>
          <w:szCs w:val="20"/>
        </w:rPr>
        <w:t xml:space="preserve"> letni promet zavarovalnic</w:t>
      </w:r>
      <w:r w:rsidR="00D5330B" w:rsidRPr="00070D68">
        <w:rPr>
          <w:rFonts w:cs="Arial"/>
          <w:sz w:val="20"/>
          <w:szCs w:val="20"/>
        </w:rPr>
        <w:t>.</w:t>
      </w:r>
      <w:r w:rsidRPr="00070D68">
        <w:rPr>
          <w:rFonts w:cs="Arial"/>
          <w:sz w:val="20"/>
          <w:szCs w:val="20"/>
        </w:rPr>
        <w:t xml:space="preserve"> Ti pojmi se uporabljajo v določbah, ki se nanašajo na presojo skladnosti koncentracij s pravili konkurence in sankcioniranje podjetij in odgovornih oseb zaradi kršitev določb, ki se nanašajo na koncentracijo.</w:t>
      </w:r>
    </w:p>
    <w:p w14:paraId="4742830A" w14:textId="77777777" w:rsidR="007522E3" w:rsidRPr="00070D68" w:rsidRDefault="007522E3" w:rsidP="0025166A">
      <w:pPr>
        <w:spacing w:line="260" w:lineRule="atLeast"/>
        <w:rPr>
          <w:rFonts w:cs="Arial"/>
          <w:sz w:val="20"/>
          <w:szCs w:val="20"/>
        </w:rPr>
      </w:pPr>
    </w:p>
    <w:p w14:paraId="5DA9DFB0" w14:textId="77777777" w:rsidR="007522E3" w:rsidRPr="00070D68" w:rsidRDefault="007522E3" w:rsidP="0025166A">
      <w:pPr>
        <w:spacing w:line="260" w:lineRule="atLeast"/>
        <w:rPr>
          <w:rFonts w:cs="Arial"/>
          <w:sz w:val="20"/>
          <w:szCs w:val="20"/>
        </w:rPr>
      </w:pPr>
      <w:r w:rsidRPr="00070D68">
        <w:rPr>
          <w:rFonts w:cs="Arial"/>
          <w:sz w:val="20"/>
          <w:szCs w:val="20"/>
        </w:rPr>
        <w:t xml:space="preserve">Tudi pri pojmih upoštevni trg, upoštevni proizvodni/storitveni trg, upoštevni geografski trgi, letni promet, letni promet na trgu Republike Slovenije in skupinske izjeme se ohranja dosedanja opredelitev. </w:t>
      </w:r>
    </w:p>
    <w:p w14:paraId="58F74099" w14:textId="77777777" w:rsidR="007522E3" w:rsidRPr="00070D68" w:rsidRDefault="007522E3" w:rsidP="0025166A">
      <w:pPr>
        <w:spacing w:line="260" w:lineRule="atLeast"/>
        <w:rPr>
          <w:rFonts w:cs="Arial"/>
          <w:sz w:val="20"/>
          <w:szCs w:val="20"/>
        </w:rPr>
      </w:pPr>
    </w:p>
    <w:p w14:paraId="2076095F" w14:textId="77777777" w:rsidR="007522E3" w:rsidRPr="00070D68" w:rsidRDefault="007522E3" w:rsidP="0025166A">
      <w:pPr>
        <w:spacing w:line="260" w:lineRule="atLeast"/>
        <w:rPr>
          <w:rFonts w:cs="Arial"/>
          <w:sz w:val="20"/>
          <w:szCs w:val="20"/>
        </w:rPr>
      </w:pPr>
      <w:r w:rsidRPr="00070D68">
        <w:rPr>
          <w:rFonts w:cs="Arial"/>
          <w:sz w:val="20"/>
          <w:szCs w:val="20"/>
        </w:rPr>
        <w:t xml:space="preserve">Pri upoštevnem trgu gre za trg, na katerem se določeno ravnanje podjetja presoja. Opredelitev upoštevnega trga je pomembna tako pri presojanju koncentracij, pri presoji zlorab prevladujočega položaja, kot tudi pri presoji omejevalnih sporazumov (razen v primerih omejitev po cilju). Upoštevni trg se določa na podlagi predhodno ugotovljenega upoštevnega proizvodnega/storitvenega in geografskega trga. </w:t>
      </w:r>
    </w:p>
    <w:p w14:paraId="6B52488B" w14:textId="77777777" w:rsidR="007522E3" w:rsidRPr="00070D68" w:rsidRDefault="007522E3" w:rsidP="0025166A">
      <w:pPr>
        <w:spacing w:line="260" w:lineRule="atLeast"/>
        <w:rPr>
          <w:rFonts w:cs="Arial"/>
          <w:sz w:val="20"/>
          <w:szCs w:val="20"/>
        </w:rPr>
      </w:pPr>
    </w:p>
    <w:p w14:paraId="4EB5DDD4" w14:textId="77777777" w:rsidR="007522E3" w:rsidRPr="00070D68" w:rsidRDefault="007522E3" w:rsidP="0025166A">
      <w:pPr>
        <w:spacing w:line="260" w:lineRule="atLeast"/>
        <w:rPr>
          <w:rFonts w:cs="Arial"/>
          <w:sz w:val="20"/>
          <w:szCs w:val="20"/>
        </w:rPr>
      </w:pPr>
      <w:r w:rsidRPr="00070D68">
        <w:rPr>
          <w:rFonts w:cs="Arial"/>
          <w:sz w:val="20"/>
          <w:szCs w:val="20"/>
        </w:rPr>
        <w:t>»Upoštevni proizvodni/storitveni trg« praviloma vključuje vse tiste proizvode in/ali storitve, ki jih potrošnik in/ali uporabnik šteje za zamenljive ali nadomestljive glede na njihove lastnosti, ceno ali namen uporabe. Pri določanju upoštevnega trga se upoštevajo zlasti naslednji dejavniki: zamenljivost povpraševanja, zamenljivost ponudbe, potencialno konkurenco in ovire za vstop na trg.</w:t>
      </w:r>
    </w:p>
    <w:p w14:paraId="320BE60F" w14:textId="77777777" w:rsidR="007522E3" w:rsidRPr="00070D68" w:rsidRDefault="007522E3" w:rsidP="0025166A">
      <w:pPr>
        <w:spacing w:line="260" w:lineRule="atLeast"/>
        <w:rPr>
          <w:rFonts w:cs="Arial"/>
          <w:sz w:val="20"/>
          <w:szCs w:val="20"/>
        </w:rPr>
      </w:pPr>
    </w:p>
    <w:p w14:paraId="0D859156" w14:textId="77777777" w:rsidR="007522E3" w:rsidRPr="00070D68" w:rsidRDefault="007522E3" w:rsidP="0025166A">
      <w:pPr>
        <w:spacing w:line="260" w:lineRule="atLeast"/>
        <w:rPr>
          <w:rFonts w:cs="Arial"/>
          <w:sz w:val="20"/>
          <w:szCs w:val="20"/>
        </w:rPr>
      </w:pPr>
      <w:r w:rsidRPr="00070D68">
        <w:rPr>
          <w:rFonts w:cs="Arial"/>
          <w:sz w:val="20"/>
          <w:szCs w:val="20"/>
        </w:rPr>
        <w:t>»Upoštevni geografski trg« praviloma vključuje območje, na katerem so objektivni konkurenčni pogoji, ki se nanašajo na zadevni proizvod, podobni oziroma zadostno homogeni. Upoštevni geografski trg je lahko nacionalni (ozemlje Republike Slovenije), regionalni (del ozemlja Republike Slovenije) ali trg, ki obsega širše ozemlje (npr. trg Evropske unije). Tudi ta trg se določa na podlagi podobnih principov kot upoštevni proizvodni/storitveni trg, hkrati pa se upoštevajo tudi drugi dejavniki (cene, transportni stroški, regionalne razlike in podobno).</w:t>
      </w:r>
    </w:p>
    <w:p w14:paraId="58255972" w14:textId="77777777" w:rsidR="007522E3" w:rsidRPr="00070D68" w:rsidRDefault="007522E3" w:rsidP="0025166A">
      <w:pPr>
        <w:spacing w:line="260" w:lineRule="atLeast"/>
        <w:rPr>
          <w:rFonts w:cs="Arial"/>
          <w:sz w:val="20"/>
          <w:szCs w:val="20"/>
        </w:rPr>
      </w:pPr>
    </w:p>
    <w:p w14:paraId="54E6129F" w14:textId="3AE04692" w:rsidR="00304400" w:rsidRPr="00070D68" w:rsidRDefault="007522E3" w:rsidP="0025166A">
      <w:pPr>
        <w:spacing w:line="260" w:lineRule="atLeast"/>
        <w:rPr>
          <w:rFonts w:cs="Arial"/>
          <w:sz w:val="20"/>
          <w:szCs w:val="20"/>
        </w:rPr>
      </w:pPr>
      <w:r w:rsidRPr="00070D68">
        <w:rPr>
          <w:rFonts w:cs="Arial"/>
          <w:sz w:val="20"/>
          <w:szCs w:val="20"/>
        </w:rPr>
        <w:t>Glede na ZPOmK-1 se ohranja opredelitev katere vrste podatkov se lahko štejejo za zaupne podatke</w:t>
      </w:r>
      <w:r w:rsidR="00515A63" w:rsidRPr="00070D68">
        <w:rPr>
          <w:rFonts w:cs="Arial"/>
          <w:sz w:val="20"/>
          <w:szCs w:val="20"/>
        </w:rPr>
        <w:t xml:space="preserve"> in poslovne skrivnosti</w:t>
      </w:r>
      <w:r w:rsidRPr="00070D68">
        <w:rPr>
          <w:rFonts w:cs="Arial"/>
          <w:sz w:val="20"/>
          <w:szCs w:val="20"/>
        </w:rPr>
        <w:t>.</w:t>
      </w:r>
      <w:r w:rsidR="00515A63" w:rsidRPr="00070D68">
        <w:rPr>
          <w:rFonts w:cs="Arial"/>
          <w:sz w:val="20"/>
          <w:szCs w:val="20"/>
        </w:rPr>
        <w:t xml:space="preserve"> Da se podatek šteje za poslovne skrivnosti morata biti izpolnjena dva pogoja, in sicer, da je podatek znan omejenemu krogu oseb, njegovo razkritje pa bi pomenilo nastanek škode.</w:t>
      </w:r>
    </w:p>
    <w:p w14:paraId="1A2741E3" w14:textId="77777777" w:rsidR="00511B98" w:rsidRPr="00070D68" w:rsidRDefault="00511B98" w:rsidP="0025166A">
      <w:pPr>
        <w:spacing w:line="260" w:lineRule="atLeast"/>
        <w:rPr>
          <w:rFonts w:cs="Arial"/>
          <w:sz w:val="20"/>
          <w:szCs w:val="20"/>
        </w:rPr>
      </w:pPr>
    </w:p>
    <w:p w14:paraId="58EA28FF" w14:textId="482DA532" w:rsidR="007522E3" w:rsidRPr="00070D68" w:rsidRDefault="007522E3" w:rsidP="0025166A">
      <w:pPr>
        <w:spacing w:line="260" w:lineRule="atLeast"/>
        <w:rPr>
          <w:rFonts w:cs="Arial"/>
          <w:sz w:val="20"/>
          <w:szCs w:val="20"/>
        </w:rPr>
      </w:pPr>
      <w:r w:rsidRPr="00070D68">
        <w:rPr>
          <w:rFonts w:cs="Arial"/>
          <w:sz w:val="20"/>
          <w:szCs w:val="20"/>
        </w:rPr>
        <w:t>»Skupinske izjeme« so skupine sporazumov, ki ustrezajo pogojem iz tretjega odstavka 5. člena tega zakona ali tretjega odstavka 101. člena Pogodbe o delovanju Evropske unije (v nadaljnjem besedilu: PDEU). Gre torej za skupino sporazumov, ki imajo sicer znake iz prvega odstavka 5. člena tega zakona ali prvega odstavka 101. člena PDEU, vendar so zaradi tega, ker izpolnjujejo pozitivne pogoje in ne izpolnjujejo negativnih pogojev, lahko izvzeti od prepovedi in ničnosti. Izraz omejevalna ravnanja v tem zakonu označuje omejevalne sporazume (5. člen tega zakona) in zlorabo prevladujočega položaja (8. člen tega zakona).</w:t>
      </w:r>
    </w:p>
    <w:p w14:paraId="2A3398ED" w14:textId="77777777" w:rsidR="007522E3" w:rsidRPr="00070D68" w:rsidRDefault="007522E3" w:rsidP="0025166A">
      <w:pPr>
        <w:spacing w:line="260" w:lineRule="atLeast"/>
        <w:rPr>
          <w:rFonts w:cs="Arial"/>
          <w:sz w:val="20"/>
          <w:szCs w:val="20"/>
        </w:rPr>
      </w:pPr>
    </w:p>
    <w:p w14:paraId="187E9138" w14:textId="77777777" w:rsidR="007522E3" w:rsidRPr="00070D68" w:rsidRDefault="007522E3" w:rsidP="0025166A">
      <w:pPr>
        <w:spacing w:line="260" w:lineRule="atLeast"/>
        <w:rPr>
          <w:rFonts w:cs="Arial"/>
          <w:sz w:val="20"/>
          <w:szCs w:val="20"/>
        </w:rPr>
      </w:pPr>
      <w:r w:rsidRPr="00070D68">
        <w:rPr>
          <w:rFonts w:cs="Arial"/>
          <w:sz w:val="20"/>
          <w:szCs w:val="20"/>
        </w:rPr>
        <w:t xml:space="preserve">Pojem »kartel« je opredeljen kot sporazum ali usklajeno ravnanje dveh ali več podjetij, katerega namen je usklajevanje njihovega konkurenčnega ravnanja na trgu ali vplivanje na relevantne dejavnike konkurence s praksami. Kot kartel se obravnava zlasti določanje ali usklajevanje nakupnih ali prodajnih cen ali drugih pogojev trgovanja, vključno s pravicami intelektualne lastnine, razdelitev proizvodnih ali prodajnih kvot, delitev trgov in kupcev, dogovorjeno oddajanje ponudb, omejitve pri uvozu ali izvozu ali </w:t>
      </w:r>
      <w:proofErr w:type="spellStart"/>
      <w:r w:rsidRPr="00070D68">
        <w:rPr>
          <w:rFonts w:cs="Arial"/>
          <w:sz w:val="20"/>
          <w:szCs w:val="20"/>
        </w:rPr>
        <w:t>protikonkurenčni</w:t>
      </w:r>
      <w:proofErr w:type="spellEnd"/>
      <w:r w:rsidRPr="00070D68">
        <w:rPr>
          <w:rFonts w:cs="Arial"/>
          <w:sz w:val="20"/>
          <w:szCs w:val="20"/>
        </w:rPr>
        <w:t xml:space="preserve"> ukrepi zoper druga konkurenčna podjetja. </w:t>
      </w:r>
    </w:p>
    <w:p w14:paraId="4A95D202" w14:textId="77777777" w:rsidR="007522E3" w:rsidRPr="00070D68" w:rsidRDefault="007522E3" w:rsidP="0025166A">
      <w:pPr>
        <w:spacing w:line="260" w:lineRule="atLeast"/>
        <w:rPr>
          <w:rFonts w:cs="Arial"/>
          <w:sz w:val="20"/>
          <w:szCs w:val="20"/>
        </w:rPr>
      </w:pPr>
    </w:p>
    <w:p w14:paraId="70A66732" w14:textId="77777777" w:rsidR="007522E3" w:rsidRPr="00070D68" w:rsidRDefault="007522E3" w:rsidP="0025166A">
      <w:pPr>
        <w:spacing w:line="260" w:lineRule="atLeast"/>
        <w:rPr>
          <w:rFonts w:cs="Arial"/>
          <w:sz w:val="20"/>
          <w:szCs w:val="20"/>
        </w:rPr>
      </w:pPr>
      <w:r w:rsidRPr="00070D68">
        <w:rPr>
          <w:rFonts w:cs="Arial"/>
          <w:sz w:val="20"/>
          <w:szCs w:val="20"/>
        </w:rPr>
        <w:t>Ker vsi štirje evropski predpisi, ki se izvajajo oziroma prenašajo s tem zakonom, nanašajo na države članice Evropskega gospodarskega prostora, se v zakonu opredeljuje pojem država članic</w:t>
      </w:r>
      <w:r w:rsidR="00D5330B" w:rsidRPr="00070D68">
        <w:rPr>
          <w:rFonts w:cs="Arial"/>
          <w:sz w:val="20"/>
          <w:szCs w:val="20"/>
        </w:rPr>
        <w:t>a</w:t>
      </w:r>
      <w:r w:rsidRPr="00070D68">
        <w:rPr>
          <w:rFonts w:cs="Arial"/>
          <w:sz w:val="20"/>
          <w:szCs w:val="20"/>
        </w:rPr>
        <w:t xml:space="preserve">. Pojem »država članica« tako zajema vse države članice Evropske unije in države podpisnice Sporazuma o ustanovitvi Evropskega gospodarskega prostora (Uradni list L št. 1 z dne 3. januarja 1994, str. 3). </w:t>
      </w:r>
    </w:p>
    <w:p w14:paraId="3AD1EC84" w14:textId="77777777" w:rsidR="007522E3" w:rsidRPr="00070D68" w:rsidRDefault="007522E3" w:rsidP="0025166A">
      <w:pPr>
        <w:spacing w:line="260" w:lineRule="atLeast"/>
        <w:rPr>
          <w:rFonts w:cs="Arial"/>
          <w:sz w:val="20"/>
          <w:szCs w:val="20"/>
        </w:rPr>
      </w:pPr>
    </w:p>
    <w:p w14:paraId="226B4777" w14:textId="1F724535" w:rsidR="007522E3" w:rsidRPr="00070D68" w:rsidRDefault="007522E3" w:rsidP="0025166A">
      <w:pPr>
        <w:spacing w:line="260" w:lineRule="atLeast"/>
        <w:rPr>
          <w:rFonts w:cs="Arial"/>
          <w:sz w:val="20"/>
          <w:szCs w:val="20"/>
        </w:rPr>
      </w:pPr>
      <w:r w:rsidRPr="00070D68">
        <w:rPr>
          <w:rFonts w:cs="Arial"/>
          <w:sz w:val="20"/>
          <w:szCs w:val="20"/>
        </w:rPr>
        <w:t>Pojem »organ, pristojen za varstvo konkurence« pomeni Evropsko komisijo</w:t>
      </w:r>
      <w:r w:rsidR="004E2736" w:rsidRPr="00070D68">
        <w:rPr>
          <w:rFonts w:cs="Arial"/>
          <w:sz w:val="20"/>
          <w:szCs w:val="20"/>
        </w:rPr>
        <w:t>, agencijo, ki je v Republiki Sloveniji pristojna za varstvo konkurence</w:t>
      </w:r>
      <w:r w:rsidR="00E43FDB" w:rsidRPr="00070D68">
        <w:rPr>
          <w:rFonts w:cs="Arial"/>
          <w:sz w:val="20"/>
          <w:szCs w:val="20"/>
        </w:rPr>
        <w:t xml:space="preserve"> (v nadaljnjem besedilu: </w:t>
      </w:r>
      <w:r w:rsidR="007D472B" w:rsidRPr="00070D68">
        <w:rPr>
          <w:rFonts w:cs="Arial"/>
          <w:sz w:val="20"/>
          <w:szCs w:val="20"/>
        </w:rPr>
        <w:t>a</w:t>
      </w:r>
      <w:r w:rsidR="0045309B" w:rsidRPr="00070D68">
        <w:rPr>
          <w:rFonts w:cs="Arial"/>
          <w:sz w:val="20"/>
          <w:szCs w:val="20"/>
        </w:rPr>
        <w:t>genc</w:t>
      </w:r>
      <w:r w:rsidR="00CC0426" w:rsidRPr="00070D68">
        <w:rPr>
          <w:rFonts w:cs="Arial"/>
          <w:sz w:val="20"/>
          <w:szCs w:val="20"/>
        </w:rPr>
        <w:t>ija</w:t>
      </w:r>
      <w:r w:rsidR="00E43FDB" w:rsidRPr="00070D68">
        <w:rPr>
          <w:rFonts w:cs="Arial"/>
          <w:sz w:val="20"/>
          <w:szCs w:val="20"/>
        </w:rPr>
        <w:t>)</w:t>
      </w:r>
      <w:r w:rsidRPr="00070D68">
        <w:rPr>
          <w:rFonts w:cs="Arial"/>
          <w:sz w:val="20"/>
          <w:szCs w:val="20"/>
        </w:rPr>
        <w:t xml:space="preserve"> </w:t>
      </w:r>
      <w:r w:rsidR="00DD3426" w:rsidRPr="00070D68">
        <w:rPr>
          <w:rFonts w:cs="Arial"/>
          <w:sz w:val="20"/>
          <w:szCs w:val="20"/>
        </w:rPr>
        <w:t>ali</w:t>
      </w:r>
      <w:r w:rsidRPr="00070D68">
        <w:rPr>
          <w:rFonts w:cs="Arial"/>
          <w:sz w:val="20"/>
          <w:szCs w:val="20"/>
        </w:rPr>
        <w:t xml:space="preserve"> drug organ, ki ga </w:t>
      </w:r>
      <w:r w:rsidR="00606F64" w:rsidRPr="00070D68">
        <w:rPr>
          <w:rFonts w:cs="Arial"/>
          <w:sz w:val="20"/>
          <w:szCs w:val="20"/>
        </w:rPr>
        <w:t xml:space="preserve">druga </w:t>
      </w:r>
      <w:r w:rsidRPr="00070D68">
        <w:rPr>
          <w:rFonts w:cs="Arial"/>
          <w:sz w:val="20"/>
          <w:szCs w:val="20"/>
        </w:rPr>
        <w:t>država članica v skladu s 35. členom Uredbe 1/2013/ES določi kot odgovornega za uporabo 101. in 102. člena PDEU.</w:t>
      </w:r>
    </w:p>
    <w:p w14:paraId="08A16CF6" w14:textId="77777777" w:rsidR="007522E3" w:rsidRPr="00070D68" w:rsidRDefault="007522E3" w:rsidP="0025166A">
      <w:pPr>
        <w:spacing w:line="260" w:lineRule="atLeast"/>
        <w:rPr>
          <w:rFonts w:cs="Arial"/>
          <w:sz w:val="20"/>
          <w:szCs w:val="20"/>
        </w:rPr>
      </w:pPr>
    </w:p>
    <w:p w14:paraId="33DDCCD8" w14:textId="77777777" w:rsidR="007522E3" w:rsidRPr="00070D68" w:rsidRDefault="007522E3" w:rsidP="0025166A">
      <w:pPr>
        <w:spacing w:line="260" w:lineRule="atLeast"/>
        <w:rPr>
          <w:rFonts w:cs="Arial"/>
          <w:sz w:val="20"/>
          <w:szCs w:val="20"/>
        </w:rPr>
      </w:pPr>
      <w:r w:rsidRPr="00070D68">
        <w:rPr>
          <w:rFonts w:cs="Arial"/>
          <w:sz w:val="20"/>
          <w:szCs w:val="20"/>
        </w:rPr>
        <w:t xml:space="preserve">Zelo pomembno je sodelovanje </w:t>
      </w:r>
      <w:r w:rsidR="007D472B" w:rsidRPr="00070D68">
        <w:rPr>
          <w:rFonts w:cs="Arial"/>
          <w:sz w:val="20"/>
          <w:szCs w:val="20"/>
        </w:rPr>
        <w:t>a</w:t>
      </w:r>
      <w:r w:rsidR="0045309B" w:rsidRPr="00070D68">
        <w:rPr>
          <w:rFonts w:cs="Arial"/>
          <w:sz w:val="20"/>
          <w:szCs w:val="20"/>
        </w:rPr>
        <w:t>genc</w:t>
      </w:r>
      <w:r w:rsidRPr="00070D68">
        <w:rPr>
          <w:rFonts w:cs="Arial"/>
          <w:sz w:val="20"/>
          <w:szCs w:val="20"/>
        </w:rPr>
        <w:t>ije z drugimi organi, pristojnimi za varstvo konkurence, na forumu za razprave in sodelovanje v zvezi z uporabo in uveljavljanje</w:t>
      </w:r>
      <w:r w:rsidR="00CC0426" w:rsidRPr="00070D68">
        <w:rPr>
          <w:rFonts w:cs="Arial"/>
          <w:sz w:val="20"/>
          <w:szCs w:val="20"/>
        </w:rPr>
        <w:t>m</w:t>
      </w:r>
      <w:r w:rsidRPr="00070D68">
        <w:rPr>
          <w:rFonts w:cs="Arial"/>
          <w:sz w:val="20"/>
          <w:szCs w:val="20"/>
        </w:rPr>
        <w:t xml:space="preserve"> 101. ali 102. člena Pogodbe o delovanju, ki ga sestavljajo Evropska komisija ter organi, pristojni za varstvo konkurence države članice, za katerega se uporablja izraz »Evropska mreža za konkurenco«.</w:t>
      </w:r>
    </w:p>
    <w:p w14:paraId="5F084C24" w14:textId="77777777" w:rsidR="007522E3" w:rsidRPr="00070D68" w:rsidRDefault="007522E3" w:rsidP="0025166A">
      <w:pPr>
        <w:spacing w:line="260" w:lineRule="atLeast"/>
        <w:rPr>
          <w:rFonts w:cs="Arial"/>
          <w:sz w:val="20"/>
          <w:szCs w:val="20"/>
        </w:rPr>
      </w:pPr>
    </w:p>
    <w:p w14:paraId="5C5DDA77" w14:textId="77777777" w:rsidR="007522E3" w:rsidRPr="00070D68" w:rsidRDefault="007522E3" w:rsidP="0025166A">
      <w:pPr>
        <w:spacing w:line="260" w:lineRule="atLeast"/>
        <w:rPr>
          <w:rFonts w:cs="Arial"/>
          <w:sz w:val="20"/>
          <w:szCs w:val="20"/>
        </w:rPr>
      </w:pPr>
      <w:r w:rsidRPr="00070D68">
        <w:rPr>
          <w:rFonts w:cs="Arial"/>
          <w:sz w:val="20"/>
          <w:szCs w:val="20"/>
        </w:rPr>
        <w:t>Pojem »postopek za uveljavljanje pravil konkurence« je postopek, ki teče pred organom, pristojnim za varstvo konkurence, in traja dokler ta organ tega postopka ne konča s sprejetjem odločbe, s katero se ugotovi kršitev konkurenčnega prava, ali sprejme zaveze, ali izreče sankcij</w:t>
      </w:r>
      <w:r w:rsidR="00E43FDB" w:rsidRPr="00070D68">
        <w:rPr>
          <w:rFonts w:cs="Arial"/>
          <w:sz w:val="20"/>
          <w:szCs w:val="20"/>
        </w:rPr>
        <w:t>o</w:t>
      </w:r>
      <w:r w:rsidRPr="00070D68">
        <w:rPr>
          <w:rFonts w:cs="Arial"/>
          <w:sz w:val="20"/>
          <w:szCs w:val="20"/>
        </w:rPr>
        <w:t>, ali dokler organ, pristojen  za varstvo konkurence, ne ugotovi, da ni nobenega razloga za njegovo nadaljnje ukrepanje. Opredelitev postopka za uveljavljanje pravil konkurence je potrebna, ker so na potek postopka vezani procesni roki in tek zastaralnih rokov.</w:t>
      </w:r>
    </w:p>
    <w:p w14:paraId="1792FBD2" w14:textId="77777777" w:rsidR="007522E3" w:rsidRPr="00070D68" w:rsidRDefault="007522E3" w:rsidP="0025166A">
      <w:pPr>
        <w:spacing w:line="260" w:lineRule="atLeast"/>
        <w:rPr>
          <w:rFonts w:cs="Arial"/>
          <w:sz w:val="20"/>
          <w:szCs w:val="20"/>
        </w:rPr>
      </w:pPr>
    </w:p>
    <w:p w14:paraId="7CD3730A" w14:textId="77777777" w:rsidR="007522E3" w:rsidRPr="00070D68" w:rsidRDefault="007522E3" w:rsidP="0025166A">
      <w:pPr>
        <w:spacing w:line="260" w:lineRule="atLeast"/>
        <w:rPr>
          <w:rFonts w:cs="Arial"/>
          <w:sz w:val="20"/>
          <w:szCs w:val="20"/>
        </w:rPr>
      </w:pPr>
      <w:r w:rsidRPr="00070D68">
        <w:rPr>
          <w:rFonts w:cs="Arial"/>
          <w:sz w:val="20"/>
          <w:szCs w:val="20"/>
        </w:rPr>
        <w:t xml:space="preserve">Pojem »vloga za poravnavo« je vloga, ki jo podjetje ali od njega pooblaščena oseba prostovoljno predstavi organu, pristojnemu za varstvo konkurence, in v katerem opiše sodelovanje pri kršitvi konkurenčnega prava in prevzame odgovornost za to kršitev konkurenčnega prava ali se odpove ugovarjanju glede njegovega sodelovanja in odgovornosti, in je pripravljeno z namenom, da organu, pristojnemu za varstvo konkurence, omogoča uporabo postopka, na podlagi katerega lahko hitreje odloči o zadevi. </w:t>
      </w:r>
    </w:p>
    <w:p w14:paraId="56F138F9" w14:textId="77777777" w:rsidR="007522E3" w:rsidRPr="00070D68" w:rsidRDefault="007522E3" w:rsidP="0025166A">
      <w:pPr>
        <w:spacing w:line="260" w:lineRule="atLeast"/>
        <w:rPr>
          <w:rFonts w:cs="Arial"/>
          <w:sz w:val="20"/>
          <w:szCs w:val="20"/>
        </w:rPr>
      </w:pPr>
    </w:p>
    <w:p w14:paraId="7F23897C" w14:textId="03971A15" w:rsidR="00CC0426" w:rsidRPr="00070D68" w:rsidRDefault="007522E3" w:rsidP="0025166A">
      <w:pPr>
        <w:spacing w:line="260" w:lineRule="atLeast"/>
        <w:rPr>
          <w:rFonts w:cs="Arial"/>
          <w:sz w:val="20"/>
          <w:szCs w:val="20"/>
        </w:rPr>
      </w:pPr>
      <w:r w:rsidRPr="00070D68">
        <w:rPr>
          <w:rFonts w:cs="Arial"/>
          <w:sz w:val="20"/>
          <w:szCs w:val="20"/>
        </w:rPr>
        <w:t xml:space="preserve">Pojem »progam prizanesljivosti« se uporablja za program v zvezi z uporabo 5. člena tega zakona oziroma 101. člena PDEU, v katerem udeleženec v kartelu neodvisno od drugih podjetij sodeluje v postopku preiskovalnega organa ali organa, pristojnega za varstvo konkurence, tako da prostovoljno razkrije informacije o kartelu in svojo vlogo v njem, z namenom odpustitve ali znižanja denarne </w:t>
      </w:r>
      <w:r w:rsidRPr="00070D68">
        <w:rPr>
          <w:rFonts w:cs="Arial"/>
          <w:sz w:val="20"/>
          <w:szCs w:val="20"/>
        </w:rPr>
        <w:lastRenderedPageBreak/>
        <w:t>sankcije v okviru programa prizanesljivosti. Ta program udeležencem omejevalnih sporazumov po cilju omogoča, da pod določenimi pogoji pridobijo možnost odpustitve denarne sankcije (imunitete pred denarno sankcijo) ali znižanje denarne sankcije. Program prizanesljivosti se pred organom, pristojnim za varstvo konkurence, začne na predlog udeleženca v kartelu, tako da organu, pristojnem</w:t>
      </w:r>
      <w:r w:rsidR="00CC0426" w:rsidRPr="00070D68">
        <w:rPr>
          <w:rFonts w:cs="Arial"/>
          <w:sz w:val="20"/>
          <w:szCs w:val="20"/>
        </w:rPr>
        <w:t>u</w:t>
      </w:r>
      <w:r w:rsidRPr="00070D68">
        <w:rPr>
          <w:rFonts w:cs="Arial"/>
          <w:sz w:val="20"/>
          <w:szCs w:val="20"/>
        </w:rPr>
        <w:t xml:space="preserve"> za varstvo konkurence, prostovoljno predloži </w:t>
      </w:r>
      <w:r w:rsidR="00F041F0" w:rsidRPr="00070D68">
        <w:rPr>
          <w:rFonts w:cs="Arial"/>
          <w:sz w:val="20"/>
          <w:szCs w:val="20"/>
        </w:rPr>
        <w:t xml:space="preserve">izjavo </w:t>
      </w:r>
      <w:r w:rsidRPr="00070D68">
        <w:rPr>
          <w:rFonts w:cs="Arial"/>
          <w:sz w:val="20"/>
          <w:szCs w:val="20"/>
        </w:rPr>
        <w:t>za</w:t>
      </w:r>
      <w:r w:rsidR="00F041F0" w:rsidRPr="00070D68">
        <w:rPr>
          <w:rFonts w:cs="Arial"/>
          <w:sz w:val="20"/>
          <w:szCs w:val="20"/>
        </w:rPr>
        <w:t>radi</w:t>
      </w:r>
      <w:r w:rsidRPr="00070D68">
        <w:rPr>
          <w:rFonts w:cs="Arial"/>
          <w:sz w:val="20"/>
          <w:szCs w:val="20"/>
        </w:rPr>
        <w:t xml:space="preserve"> prizanesljivost. </w:t>
      </w:r>
    </w:p>
    <w:p w14:paraId="115E62DE" w14:textId="77777777" w:rsidR="00CC0426" w:rsidRPr="00070D68" w:rsidRDefault="00CC0426" w:rsidP="0025166A">
      <w:pPr>
        <w:spacing w:line="260" w:lineRule="atLeast"/>
        <w:rPr>
          <w:rFonts w:cs="Arial"/>
          <w:sz w:val="20"/>
          <w:szCs w:val="20"/>
        </w:rPr>
      </w:pPr>
    </w:p>
    <w:p w14:paraId="6D03AC32" w14:textId="5F0698E7" w:rsidR="007522E3" w:rsidRPr="00070D68" w:rsidRDefault="00AE0CD1" w:rsidP="0025166A">
      <w:pPr>
        <w:spacing w:line="260" w:lineRule="atLeast"/>
        <w:rPr>
          <w:rFonts w:cs="Arial"/>
          <w:sz w:val="20"/>
          <w:szCs w:val="20"/>
        </w:rPr>
      </w:pPr>
      <w:r w:rsidRPr="00070D68">
        <w:rPr>
          <w:rFonts w:cs="Arial"/>
          <w:sz w:val="20"/>
          <w:szCs w:val="20"/>
        </w:rPr>
        <w:t xml:space="preserve">Pojem </w:t>
      </w:r>
      <w:r w:rsidR="001E712E" w:rsidRPr="00070D68">
        <w:rPr>
          <w:rFonts w:cs="Arial"/>
          <w:sz w:val="20"/>
          <w:szCs w:val="20"/>
        </w:rPr>
        <w:t>»</w:t>
      </w:r>
      <w:r w:rsidRPr="00070D68">
        <w:rPr>
          <w:rFonts w:cs="Arial"/>
          <w:sz w:val="20"/>
          <w:szCs w:val="20"/>
        </w:rPr>
        <w:t>i</w:t>
      </w:r>
      <w:r w:rsidR="00F041F0" w:rsidRPr="00070D68">
        <w:rPr>
          <w:rFonts w:cs="Arial"/>
          <w:sz w:val="20"/>
          <w:szCs w:val="20"/>
        </w:rPr>
        <w:t xml:space="preserve">zjava </w:t>
      </w:r>
      <w:r w:rsidR="007522E3" w:rsidRPr="00070D68">
        <w:rPr>
          <w:rFonts w:cs="Arial"/>
          <w:sz w:val="20"/>
          <w:szCs w:val="20"/>
        </w:rPr>
        <w:t>za</w:t>
      </w:r>
      <w:r w:rsidR="00F041F0" w:rsidRPr="00070D68">
        <w:rPr>
          <w:rFonts w:cs="Arial"/>
          <w:sz w:val="20"/>
          <w:szCs w:val="20"/>
        </w:rPr>
        <w:t>radi</w:t>
      </w:r>
      <w:r w:rsidR="007522E3" w:rsidRPr="00070D68">
        <w:rPr>
          <w:rFonts w:cs="Arial"/>
          <w:sz w:val="20"/>
          <w:szCs w:val="20"/>
        </w:rPr>
        <w:t xml:space="preserve"> prizanesljivost</w:t>
      </w:r>
      <w:r w:rsidR="001E712E" w:rsidRPr="00070D68">
        <w:rPr>
          <w:rFonts w:cs="Arial"/>
          <w:sz w:val="20"/>
          <w:szCs w:val="20"/>
        </w:rPr>
        <w:t>«</w:t>
      </w:r>
      <w:r w:rsidRPr="00070D68">
        <w:rPr>
          <w:rFonts w:cs="Arial"/>
          <w:sz w:val="20"/>
          <w:szCs w:val="20"/>
        </w:rPr>
        <w:t xml:space="preserve"> se nanaša na</w:t>
      </w:r>
      <w:r w:rsidR="007522E3" w:rsidRPr="00070D68">
        <w:rPr>
          <w:rFonts w:cs="Arial"/>
          <w:sz w:val="20"/>
          <w:szCs w:val="20"/>
        </w:rPr>
        <w:t xml:space="preserve"> ustn</w:t>
      </w:r>
      <w:r w:rsidRPr="00070D68">
        <w:rPr>
          <w:rFonts w:cs="Arial"/>
          <w:sz w:val="20"/>
          <w:szCs w:val="20"/>
        </w:rPr>
        <w:t>o</w:t>
      </w:r>
      <w:r w:rsidR="007522E3" w:rsidRPr="00070D68">
        <w:rPr>
          <w:rFonts w:cs="Arial"/>
          <w:sz w:val="20"/>
          <w:szCs w:val="20"/>
        </w:rPr>
        <w:t xml:space="preserve"> ali pisn</w:t>
      </w:r>
      <w:r w:rsidRPr="00070D68">
        <w:rPr>
          <w:rFonts w:cs="Arial"/>
          <w:sz w:val="20"/>
          <w:szCs w:val="20"/>
        </w:rPr>
        <w:t>o</w:t>
      </w:r>
      <w:r w:rsidR="007522E3" w:rsidRPr="00070D68">
        <w:rPr>
          <w:rFonts w:cs="Arial"/>
          <w:sz w:val="20"/>
          <w:szCs w:val="20"/>
        </w:rPr>
        <w:t xml:space="preserve"> vlog</w:t>
      </w:r>
      <w:r w:rsidRPr="00070D68">
        <w:rPr>
          <w:rFonts w:cs="Arial"/>
          <w:sz w:val="20"/>
          <w:szCs w:val="20"/>
        </w:rPr>
        <w:t>o</w:t>
      </w:r>
      <w:r w:rsidR="007522E3" w:rsidRPr="00070D68">
        <w:rPr>
          <w:rFonts w:cs="Arial"/>
          <w:sz w:val="20"/>
          <w:szCs w:val="20"/>
        </w:rPr>
        <w:t xml:space="preserve">, ki jo podjetje ali od njega pooblaščena oseba prostovoljno predloži organu, pristojnemu za varstvo konkurence, in v kateri podjetje ali fizična oseba navede podatke o kartelu, s katerimi je seznanjena, ter </w:t>
      </w:r>
      <w:r w:rsidRPr="00070D68">
        <w:rPr>
          <w:rFonts w:cs="Arial"/>
          <w:sz w:val="20"/>
          <w:szCs w:val="20"/>
        </w:rPr>
        <w:t>svojo</w:t>
      </w:r>
      <w:r w:rsidR="007522E3" w:rsidRPr="00070D68">
        <w:rPr>
          <w:rFonts w:cs="Arial"/>
          <w:sz w:val="20"/>
          <w:szCs w:val="20"/>
        </w:rPr>
        <w:t xml:space="preserve"> vlog</w:t>
      </w:r>
      <w:r w:rsidRPr="00070D68">
        <w:rPr>
          <w:rFonts w:cs="Arial"/>
          <w:sz w:val="20"/>
          <w:szCs w:val="20"/>
        </w:rPr>
        <w:t>o</w:t>
      </w:r>
      <w:r w:rsidR="007522E3" w:rsidRPr="00070D68">
        <w:rPr>
          <w:rFonts w:cs="Arial"/>
          <w:sz w:val="20"/>
          <w:szCs w:val="20"/>
        </w:rPr>
        <w:t xml:space="preserve"> v njem</w:t>
      </w:r>
      <w:r w:rsidR="00E43FDB" w:rsidRPr="00070D68">
        <w:rPr>
          <w:rFonts w:cs="Arial"/>
          <w:sz w:val="20"/>
          <w:szCs w:val="20"/>
        </w:rPr>
        <w:t xml:space="preserve">. Poleg tega mora biti </w:t>
      </w:r>
      <w:r w:rsidR="007522E3" w:rsidRPr="00070D68">
        <w:rPr>
          <w:rFonts w:cs="Arial"/>
          <w:sz w:val="20"/>
          <w:szCs w:val="20"/>
        </w:rPr>
        <w:t xml:space="preserve">pripravljena posebej za organ, pristojen za varstvo konkurence, z namenom odpustitve ali znižanja denarne sankcije v okviru programa prizanesljivosti in ne vključuje predhodnih informacij. </w:t>
      </w:r>
    </w:p>
    <w:p w14:paraId="40F1FA4B" w14:textId="77777777" w:rsidR="007522E3" w:rsidRPr="00070D68" w:rsidRDefault="007522E3" w:rsidP="0025166A">
      <w:pPr>
        <w:spacing w:line="260" w:lineRule="atLeast"/>
        <w:rPr>
          <w:rFonts w:cs="Arial"/>
          <w:sz w:val="20"/>
          <w:szCs w:val="20"/>
        </w:rPr>
      </w:pPr>
    </w:p>
    <w:p w14:paraId="1E1BDA1A" w14:textId="5B7D9987" w:rsidR="007522E3" w:rsidRPr="00070D68" w:rsidRDefault="007522E3" w:rsidP="0025166A">
      <w:pPr>
        <w:spacing w:line="260" w:lineRule="atLeast"/>
        <w:rPr>
          <w:rFonts w:cs="Arial"/>
          <w:sz w:val="20"/>
          <w:szCs w:val="20"/>
        </w:rPr>
      </w:pPr>
      <w:r w:rsidRPr="00070D68">
        <w:rPr>
          <w:rFonts w:cs="Arial"/>
          <w:sz w:val="20"/>
          <w:szCs w:val="20"/>
        </w:rPr>
        <w:t>Za informacije ali podatke, ki obstajajo neodvisno od postopka</w:t>
      </w:r>
      <w:r w:rsidR="00EA03D6" w:rsidRPr="00070D68">
        <w:rPr>
          <w:rFonts w:cs="Arial"/>
          <w:sz w:val="20"/>
          <w:szCs w:val="20"/>
        </w:rPr>
        <w:t xml:space="preserve"> za uveljavljanje pravil konkurence</w:t>
      </w:r>
      <w:r w:rsidRPr="00070D68">
        <w:rPr>
          <w:rFonts w:cs="Arial"/>
          <w:sz w:val="20"/>
          <w:szCs w:val="20"/>
        </w:rPr>
        <w:t xml:space="preserve">, ne glede na to, ali spis organa, pristojnega za varstvo konkurence te informacije in podatke vsebuje ali ne, se uporablja izraz </w:t>
      </w:r>
      <w:r w:rsidR="001E712E" w:rsidRPr="00070D68">
        <w:rPr>
          <w:rFonts w:cs="Arial"/>
          <w:sz w:val="20"/>
          <w:szCs w:val="20"/>
        </w:rPr>
        <w:t>»</w:t>
      </w:r>
      <w:r w:rsidRPr="00070D68">
        <w:rPr>
          <w:rFonts w:cs="Arial"/>
          <w:sz w:val="20"/>
          <w:szCs w:val="20"/>
        </w:rPr>
        <w:t>predhodne informacije</w:t>
      </w:r>
      <w:r w:rsidR="001E712E" w:rsidRPr="00070D68">
        <w:rPr>
          <w:rFonts w:cs="Arial"/>
          <w:sz w:val="20"/>
          <w:szCs w:val="20"/>
        </w:rPr>
        <w:t>«</w:t>
      </w:r>
      <w:r w:rsidRPr="00070D68">
        <w:rPr>
          <w:rFonts w:cs="Arial"/>
          <w:sz w:val="20"/>
          <w:szCs w:val="20"/>
        </w:rPr>
        <w:t>.</w:t>
      </w:r>
    </w:p>
    <w:p w14:paraId="2D8ADC88" w14:textId="77777777" w:rsidR="007522E3" w:rsidRPr="00070D68" w:rsidRDefault="007522E3" w:rsidP="0025166A">
      <w:pPr>
        <w:spacing w:line="260" w:lineRule="atLeast"/>
        <w:rPr>
          <w:rFonts w:cs="Arial"/>
          <w:sz w:val="20"/>
          <w:szCs w:val="20"/>
        </w:rPr>
      </w:pPr>
    </w:p>
    <w:p w14:paraId="433B1304" w14:textId="3138C7DA" w:rsidR="007522E3" w:rsidRPr="00070D68" w:rsidRDefault="007522E3" w:rsidP="0025166A">
      <w:pPr>
        <w:spacing w:line="260" w:lineRule="atLeast"/>
        <w:rPr>
          <w:rFonts w:cs="Arial"/>
          <w:sz w:val="20"/>
          <w:szCs w:val="20"/>
        </w:rPr>
      </w:pPr>
      <w:r w:rsidRPr="00070D68">
        <w:rPr>
          <w:rFonts w:cs="Arial"/>
          <w:sz w:val="20"/>
          <w:szCs w:val="20"/>
        </w:rPr>
        <w:t xml:space="preserve">Izraz </w:t>
      </w:r>
      <w:r w:rsidR="001E712E" w:rsidRPr="00070D68">
        <w:rPr>
          <w:rFonts w:cs="Arial"/>
          <w:sz w:val="20"/>
          <w:szCs w:val="20"/>
        </w:rPr>
        <w:t>»</w:t>
      </w:r>
      <w:r w:rsidRPr="00070D68">
        <w:rPr>
          <w:rFonts w:cs="Arial"/>
          <w:sz w:val="20"/>
          <w:szCs w:val="20"/>
        </w:rPr>
        <w:t>oseba, ki ji je odpuščena denarna sankcija</w:t>
      </w:r>
      <w:r w:rsidR="001E712E" w:rsidRPr="00070D68">
        <w:rPr>
          <w:rFonts w:cs="Arial"/>
          <w:sz w:val="20"/>
          <w:szCs w:val="20"/>
        </w:rPr>
        <w:t>«</w:t>
      </w:r>
      <w:r w:rsidRPr="00070D68">
        <w:rPr>
          <w:rFonts w:cs="Arial"/>
          <w:sz w:val="20"/>
          <w:szCs w:val="20"/>
        </w:rPr>
        <w:t xml:space="preserve"> se nanaša na podjetje ali njegovo odgovorno osebo, ki ji je organ, pristojen za varstvo konkurence, odpustil plačilo denarne sankcije v okviru programa prizanesljivosti. Ugodnosti oziroma izjem, ki jih je v skladu s tem zakonom deležna oseba, ki ji je odpuščena denarna sankcija, se v skladu z definicijo »programa prizanesljivosti«, nanaša le na podjetje ali njegovo odgovorno osebo, ki je sodelovala v kartelu in ji je organ, pristojen za varstvo konkurence, v celoti odpustil </w:t>
      </w:r>
      <w:r w:rsidR="00EA03D6" w:rsidRPr="00070D68">
        <w:rPr>
          <w:rFonts w:cs="Arial"/>
          <w:sz w:val="20"/>
          <w:szCs w:val="20"/>
        </w:rPr>
        <w:t xml:space="preserve">administrativno </w:t>
      </w:r>
      <w:r w:rsidRPr="00070D68">
        <w:rPr>
          <w:rFonts w:cs="Arial"/>
          <w:sz w:val="20"/>
          <w:szCs w:val="20"/>
        </w:rPr>
        <w:t>sankcijo</w:t>
      </w:r>
      <w:r w:rsidR="00EA03D6" w:rsidRPr="00070D68">
        <w:rPr>
          <w:rFonts w:cs="Arial"/>
          <w:sz w:val="20"/>
          <w:szCs w:val="20"/>
        </w:rPr>
        <w:t xml:space="preserve"> ali globo</w:t>
      </w:r>
      <w:r w:rsidRPr="00070D68">
        <w:rPr>
          <w:rFonts w:cs="Arial"/>
          <w:sz w:val="20"/>
          <w:szCs w:val="20"/>
        </w:rPr>
        <w:t>. Izraz oseba, ki ji je odpuščena denarna sankcija, ne vključuje oseb, ki jim je organ, pristojen za varstvo konkurence, znižal plačilo denarne sankcije v okviru programa prizanesljivosti.</w:t>
      </w:r>
    </w:p>
    <w:p w14:paraId="4C55507A" w14:textId="77777777" w:rsidR="007522E3" w:rsidRPr="00070D68" w:rsidRDefault="007522E3" w:rsidP="0025166A">
      <w:pPr>
        <w:spacing w:line="260" w:lineRule="atLeast"/>
        <w:rPr>
          <w:rFonts w:cs="Arial"/>
          <w:sz w:val="20"/>
          <w:szCs w:val="20"/>
        </w:rPr>
      </w:pPr>
    </w:p>
    <w:p w14:paraId="7FFD31DB" w14:textId="1E9502DC" w:rsidR="007522E3" w:rsidRPr="00070D68" w:rsidRDefault="007522E3" w:rsidP="0025166A">
      <w:pPr>
        <w:spacing w:line="260" w:lineRule="atLeast"/>
        <w:rPr>
          <w:rFonts w:cs="Arial"/>
          <w:sz w:val="20"/>
          <w:szCs w:val="20"/>
        </w:rPr>
      </w:pPr>
      <w:r w:rsidRPr="00070D68">
        <w:rPr>
          <w:rFonts w:cs="Arial"/>
          <w:sz w:val="20"/>
          <w:szCs w:val="20"/>
        </w:rPr>
        <w:t xml:space="preserve">Izraz </w:t>
      </w:r>
      <w:r w:rsidR="001E712E" w:rsidRPr="00070D68">
        <w:rPr>
          <w:rFonts w:cs="Arial"/>
          <w:sz w:val="20"/>
          <w:szCs w:val="20"/>
        </w:rPr>
        <w:t>»</w:t>
      </w:r>
      <w:r w:rsidRPr="00070D68">
        <w:rPr>
          <w:rFonts w:cs="Arial"/>
          <w:sz w:val="20"/>
          <w:szCs w:val="20"/>
        </w:rPr>
        <w:t>organ prosilec</w:t>
      </w:r>
      <w:r w:rsidR="001E712E" w:rsidRPr="00070D68">
        <w:rPr>
          <w:rFonts w:cs="Arial"/>
          <w:sz w:val="20"/>
          <w:szCs w:val="20"/>
        </w:rPr>
        <w:t>«</w:t>
      </w:r>
      <w:r w:rsidRPr="00070D68">
        <w:rPr>
          <w:rFonts w:cs="Arial"/>
          <w:sz w:val="20"/>
          <w:szCs w:val="20"/>
        </w:rPr>
        <w:t xml:space="preserve"> se nanaša na nacionalni organ, pristojen za varstvo konkurence druge države članice, ki zaprosi za mednarodno pomoč. Organi, pristojni za varstvo konkurence, medsebojno sodelujejo pri ugotavljanju, ali podjetja spoštujejo preiskovalne ukrepe in odločbe organa prosilca, izdane v postopkih, ki se nanašajo na preiskavo, zahtevo za posredovanje podatkov, zbiranje informacij, odločbo o prenehanju s kršitvijo, začasne ukrepe ali zaveze ter pri vročitvi in izvršitvi odločb.</w:t>
      </w:r>
    </w:p>
    <w:p w14:paraId="2F6EA116" w14:textId="77777777" w:rsidR="007522E3" w:rsidRPr="00070D68" w:rsidRDefault="007522E3" w:rsidP="0025166A">
      <w:pPr>
        <w:spacing w:line="260" w:lineRule="atLeast"/>
        <w:rPr>
          <w:rFonts w:cs="Arial"/>
          <w:sz w:val="20"/>
          <w:szCs w:val="20"/>
        </w:rPr>
      </w:pPr>
    </w:p>
    <w:p w14:paraId="42268CA7" w14:textId="77777777" w:rsidR="007522E3" w:rsidRPr="00070D68" w:rsidRDefault="007522E3" w:rsidP="0025166A">
      <w:pPr>
        <w:spacing w:line="260" w:lineRule="atLeast"/>
        <w:rPr>
          <w:rFonts w:cs="Arial"/>
          <w:sz w:val="20"/>
          <w:szCs w:val="20"/>
        </w:rPr>
      </w:pPr>
      <w:r w:rsidRPr="00070D68">
        <w:rPr>
          <w:rFonts w:cs="Arial"/>
          <w:sz w:val="20"/>
          <w:szCs w:val="20"/>
        </w:rPr>
        <w:t xml:space="preserve">V drugem odstavku so opredeljeni pojmi uporabljeni pri pravilih glede povrnitve škode zaradi kršitev konkurenčnega prava. </w:t>
      </w:r>
    </w:p>
    <w:p w14:paraId="5BEEBD54" w14:textId="77777777" w:rsidR="007522E3" w:rsidRPr="00070D68" w:rsidRDefault="007522E3" w:rsidP="0025166A">
      <w:pPr>
        <w:spacing w:line="260" w:lineRule="atLeast"/>
        <w:rPr>
          <w:rFonts w:cs="Arial"/>
          <w:sz w:val="20"/>
          <w:szCs w:val="20"/>
        </w:rPr>
      </w:pPr>
    </w:p>
    <w:p w14:paraId="70E23779" w14:textId="058F720F" w:rsidR="007522E3" w:rsidRPr="00070D68" w:rsidRDefault="007522E3" w:rsidP="0025166A">
      <w:pPr>
        <w:spacing w:line="260" w:lineRule="atLeast"/>
        <w:rPr>
          <w:rFonts w:cs="Arial"/>
          <w:sz w:val="20"/>
          <w:szCs w:val="20"/>
        </w:rPr>
      </w:pPr>
      <w:r w:rsidRPr="00070D68">
        <w:rPr>
          <w:rFonts w:cs="Arial"/>
          <w:sz w:val="20"/>
          <w:szCs w:val="20"/>
        </w:rPr>
        <w:t xml:space="preserve">Pojem </w:t>
      </w:r>
      <w:r w:rsidR="001E712E" w:rsidRPr="00070D68">
        <w:rPr>
          <w:rFonts w:cs="Arial"/>
          <w:sz w:val="20"/>
          <w:szCs w:val="20"/>
        </w:rPr>
        <w:t>»</w:t>
      </w:r>
      <w:r w:rsidRPr="00070D68">
        <w:rPr>
          <w:rFonts w:cs="Arial"/>
          <w:sz w:val="20"/>
          <w:szCs w:val="20"/>
        </w:rPr>
        <w:t>kršitev konkurenčnega prava</w:t>
      </w:r>
      <w:r w:rsidR="001E712E" w:rsidRPr="00070D68">
        <w:rPr>
          <w:rFonts w:cs="Arial"/>
          <w:sz w:val="20"/>
          <w:szCs w:val="20"/>
        </w:rPr>
        <w:t>«</w:t>
      </w:r>
      <w:r w:rsidRPr="00070D68">
        <w:rPr>
          <w:rFonts w:cs="Arial"/>
          <w:sz w:val="20"/>
          <w:szCs w:val="20"/>
        </w:rPr>
        <w:t xml:space="preserve"> je opredeljena kot kršitev 5. ali 8. člena tega zakona oziroma 101. ali 102. člena PDEU oziroma tistih določb države članice, ki določajo enako prepoved omejevalnih sporazumov ali prepoved zlorabe prevladujočega položaja v smislu 101. ali 102. člena PDEU. Torej se kršitev konkurenčnega prava nanaša na kršitev določb o prepovedi omejevalnih sporazumov in prepovedi zlorabe prevladujočega položaja. Iz določb tega zakona izhaja, da je </w:t>
      </w:r>
      <w:r w:rsidR="007D472B" w:rsidRPr="00070D68">
        <w:rPr>
          <w:rFonts w:cs="Arial"/>
          <w:sz w:val="20"/>
          <w:szCs w:val="20"/>
        </w:rPr>
        <w:t>a</w:t>
      </w:r>
      <w:r w:rsidR="0045309B" w:rsidRPr="00070D68">
        <w:rPr>
          <w:rFonts w:cs="Arial"/>
          <w:sz w:val="20"/>
          <w:szCs w:val="20"/>
        </w:rPr>
        <w:t>genc</w:t>
      </w:r>
      <w:r w:rsidRPr="00070D68">
        <w:rPr>
          <w:rFonts w:cs="Arial"/>
          <w:sz w:val="20"/>
          <w:szCs w:val="20"/>
        </w:rPr>
        <w:t xml:space="preserve">ija pristojna za izvajanje nadzora </w:t>
      </w:r>
      <w:r w:rsidR="00CC0426" w:rsidRPr="00070D68">
        <w:rPr>
          <w:rFonts w:cs="Arial"/>
          <w:sz w:val="20"/>
          <w:szCs w:val="20"/>
        </w:rPr>
        <w:t>5</w:t>
      </w:r>
      <w:r w:rsidRPr="00070D68">
        <w:rPr>
          <w:rFonts w:cs="Arial"/>
          <w:sz w:val="20"/>
          <w:szCs w:val="20"/>
        </w:rPr>
        <w:t xml:space="preserve">. in </w:t>
      </w:r>
      <w:r w:rsidR="00CC0426" w:rsidRPr="00070D68">
        <w:rPr>
          <w:rFonts w:cs="Arial"/>
          <w:sz w:val="20"/>
          <w:szCs w:val="20"/>
        </w:rPr>
        <w:t>8</w:t>
      </w:r>
      <w:r w:rsidRPr="00070D68">
        <w:rPr>
          <w:rFonts w:cs="Arial"/>
          <w:sz w:val="20"/>
          <w:szCs w:val="20"/>
        </w:rPr>
        <w:t>. člena tega zakona ali 101. ali 102. člena PDEU, ne pa tudi določb o prepovedi omejevanja konkurence druge države članice. Evropska komisija je v skladu z Uredbo 1/2003 pristojna za izvajanje nadzora nad 101. ali 102. členom PDEU. Organi drugih držav članic pa so pristojni za izvajanje nadzora nad 101. ali 102. členom PDEU oziroma določb o prepovedi omejevanja konkurence, ki jih določa njihova nacionalna zakonodaja. Oškodovanci lahko v Republiki Sloveniji v skladu s pravili mednarodnega zasebnega prava uveljavljajo odškodnino, če je prišlo do kršitve konkurenčnega prava, kot je opredeljena v tem zakonu, PDEU ali v zakonodaji drugih držav članic. Zato je v pojem kršitev konkurenčnega prava vključena tudi kršitev določb drugih držav članic, ki določajo enako prepoved kot 101. ali 102. člena PDEU. Pojem kršitve konkurenčnega prava je treba ustrezno uporabiti pri posamezni določbi tega zakona.</w:t>
      </w:r>
    </w:p>
    <w:p w14:paraId="317715BE" w14:textId="77777777" w:rsidR="007522E3" w:rsidRPr="00070D68" w:rsidRDefault="007522E3" w:rsidP="0025166A">
      <w:pPr>
        <w:spacing w:line="260" w:lineRule="atLeast"/>
        <w:rPr>
          <w:rFonts w:cs="Arial"/>
          <w:sz w:val="20"/>
          <w:szCs w:val="20"/>
        </w:rPr>
      </w:pPr>
    </w:p>
    <w:p w14:paraId="4089EC5F" w14:textId="6A624609" w:rsidR="007522E3" w:rsidRPr="00070D68" w:rsidRDefault="007522E3" w:rsidP="0025166A">
      <w:pPr>
        <w:spacing w:line="260" w:lineRule="atLeast"/>
        <w:rPr>
          <w:rFonts w:cs="Arial"/>
          <w:sz w:val="20"/>
          <w:szCs w:val="20"/>
        </w:rPr>
      </w:pPr>
      <w:r w:rsidRPr="00070D68">
        <w:rPr>
          <w:rFonts w:cs="Arial"/>
          <w:sz w:val="20"/>
          <w:szCs w:val="20"/>
        </w:rPr>
        <w:lastRenderedPageBreak/>
        <w:t xml:space="preserve">Pojem </w:t>
      </w:r>
      <w:r w:rsidR="001E712E" w:rsidRPr="00070D68">
        <w:rPr>
          <w:rFonts w:cs="Arial"/>
          <w:sz w:val="20"/>
          <w:szCs w:val="20"/>
        </w:rPr>
        <w:t>»</w:t>
      </w:r>
      <w:r w:rsidRPr="00070D68">
        <w:rPr>
          <w:rFonts w:cs="Arial"/>
          <w:sz w:val="20"/>
          <w:szCs w:val="20"/>
        </w:rPr>
        <w:t>kršitelj</w:t>
      </w:r>
      <w:r w:rsidR="001E712E" w:rsidRPr="00070D68">
        <w:rPr>
          <w:rFonts w:cs="Arial"/>
          <w:sz w:val="20"/>
          <w:szCs w:val="20"/>
        </w:rPr>
        <w:t>«</w:t>
      </w:r>
      <w:r w:rsidRPr="00070D68">
        <w:rPr>
          <w:rFonts w:cs="Arial"/>
          <w:sz w:val="20"/>
          <w:szCs w:val="20"/>
        </w:rPr>
        <w:t xml:space="preserve"> se nanaša na vsako podjetje, ki je kršilo 5. ali 8. člen tega zakona oziroma 101. ali 102. člen PDEU</w:t>
      </w:r>
      <w:r w:rsidRPr="00070D68" w:rsidDel="005D032B">
        <w:rPr>
          <w:rFonts w:cs="Arial"/>
          <w:sz w:val="20"/>
          <w:szCs w:val="20"/>
        </w:rPr>
        <w:t xml:space="preserve"> </w:t>
      </w:r>
      <w:r w:rsidRPr="00070D68">
        <w:rPr>
          <w:rFonts w:cs="Arial"/>
          <w:sz w:val="20"/>
          <w:szCs w:val="20"/>
        </w:rPr>
        <w:t xml:space="preserve">oziroma določbe države članice, ki določajo prepoved omejevalnih sporazumov ali prepoved zlorabe prevladujočega položaja v smislu 101. ali 102. člena PDEU. Torej zajema vsak subjekt, ki opravlja gospodarsko dejavnost, ne glede na njegovo pravnoorganizacijsko obliko in lastninsko pripadnost, vključno s podjetniškim združenjem, ki neposredno ne opravlja gospodarske dejavnosti, vendar vpliva ali bi lahko vplivalo na ravnanje podjetij. </w:t>
      </w:r>
    </w:p>
    <w:p w14:paraId="063DC3E5" w14:textId="77777777" w:rsidR="007522E3" w:rsidRPr="00070D68" w:rsidRDefault="007522E3" w:rsidP="0025166A">
      <w:pPr>
        <w:spacing w:line="260" w:lineRule="atLeast"/>
        <w:rPr>
          <w:rFonts w:cs="Arial"/>
          <w:sz w:val="20"/>
          <w:szCs w:val="20"/>
        </w:rPr>
      </w:pPr>
    </w:p>
    <w:p w14:paraId="0A90D155" w14:textId="603BC5C9" w:rsidR="007522E3" w:rsidRPr="00070D68" w:rsidRDefault="001E712E" w:rsidP="0025166A">
      <w:pPr>
        <w:spacing w:line="260" w:lineRule="atLeast"/>
        <w:rPr>
          <w:rFonts w:cs="Arial"/>
          <w:sz w:val="20"/>
          <w:szCs w:val="20"/>
        </w:rPr>
      </w:pPr>
      <w:r w:rsidRPr="00070D68">
        <w:rPr>
          <w:rFonts w:cs="Arial"/>
          <w:sz w:val="20"/>
          <w:szCs w:val="20"/>
        </w:rPr>
        <w:t>»</w:t>
      </w:r>
      <w:r w:rsidR="007522E3" w:rsidRPr="00070D68">
        <w:rPr>
          <w:rFonts w:cs="Arial"/>
          <w:sz w:val="20"/>
          <w:szCs w:val="20"/>
        </w:rPr>
        <w:t>Odločba o kršitvi</w:t>
      </w:r>
      <w:r w:rsidRPr="00070D68">
        <w:rPr>
          <w:rFonts w:cs="Arial"/>
          <w:sz w:val="20"/>
          <w:szCs w:val="20"/>
        </w:rPr>
        <w:t>«</w:t>
      </w:r>
      <w:r w:rsidR="007522E3" w:rsidRPr="00070D68">
        <w:rPr>
          <w:rFonts w:cs="Arial"/>
          <w:sz w:val="20"/>
          <w:szCs w:val="20"/>
        </w:rPr>
        <w:t xml:space="preserve"> je opredeljena kot odločba, s katero </w:t>
      </w:r>
      <w:r w:rsidR="007D472B" w:rsidRPr="00070D68">
        <w:rPr>
          <w:rFonts w:cs="Arial"/>
          <w:sz w:val="20"/>
          <w:szCs w:val="20"/>
        </w:rPr>
        <w:t>a</w:t>
      </w:r>
      <w:r w:rsidR="0045309B" w:rsidRPr="00070D68">
        <w:rPr>
          <w:rFonts w:cs="Arial"/>
          <w:sz w:val="20"/>
          <w:szCs w:val="20"/>
        </w:rPr>
        <w:t>genc</w:t>
      </w:r>
      <w:r w:rsidR="007522E3" w:rsidRPr="00070D68">
        <w:rPr>
          <w:rFonts w:cs="Arial"/>
          <w:sz w:val="20"/>
          <w:szCs w:val="20"/>
        </w:rPr>
        <w:t xml:space="preserve">ija ugotovi kršitev 5. ali 8. člena tega zakona oziroma 101. ali 102. člena PDEU, odločba, s katero Evropska komisija ugotovi kršitev 101. ali 102. člena PDEU oziroma odločba organa, pristojnega za varstvo konkurence druge države članice, s katero ugotovi kršitev 101. ali 102. člena PDEU oziroma tistih nacionalnih določb države članice, ki določajo prepoved omejevalnih sporazumov ali prepoved zlorabe prevladujočega položaja v smislu 101. ali 102. člena PDEU. Pojem odločba o kršitvi zajema tudi odločbo sodišča, ki je na podlagi rednega pravnega sredstva presojalo odločbo </w:t>
      </w:r>
      <w:r w:rsidR="007D472B" w:rsidRPr="00070D68">
        <w:rPr>
          <w:rFonts w:cs="Arial"/>
          <w:sz w:val="20"/>
          <w:szCs w:val="20"/>
        </w:rPr>
        <w:t>a</w:t>
      </w:r>
      <w:r w:rsidR="0045309B" w:rsidRPr="00070D68">
        <w:rPr>
          <w:rFonts w:cs="Arial"/>
          <w:sz w:val="20"/>
          <w:szCs w:val="20"/>
        </w:rPr>
        <w:t>genc</w:t>
      </w:r>
      <w:r w:rsidR="007522E3" w:rsidRPr="00070D68">
        <w:rPr>
          <w:rFonts w:cs="Arial"/>
          <w:sz w:val="20"/>
          <w:szCs w:val="20"/>
        </w:rPr>
        <w:t>ije ali organa, pristojnega za varstvo konkurence druge države članice.</w:t>
      </w:r>
    </w:p>
    <w:p w14:paraId="70BB52A3" w14:textId="77777777" w:rsidR="007522E3" w:rsidRPr="00070D68" w:rsidRDefault="007522E3" w:rsidP="0025166A">
      <w:pPr>
        <w:spacing w:line="260" w:lineRule="atLeast"/>
        <w:rPr>
          <w:rFonts w:cs="Arial"/>
          <w:sz w:val="20"/>
          <w:szCs w:val="20"/>
        </w:rPr>
      </w:pPr>
    </w:p>
    <w:p w14:paraId="5D5E3039" w14:textId="7B88C13D" w:rsidR="007522E3" w:rsidRPr="00070D68" w:rsidRDefault="007522E3" w:rsidP="0025166A">
      <w:pPr>
        <w:spacing w:line="260" w:lineRule="atLeast"/>
        <w:rPr>
          <w:rFonts w:cs="Arial"/>
          <w:sz w:val="20"/>
          <w:szCs w:val="20"/>
        </w:rPr>
      </w:pPr>
      <w:r w:rsidRPr="00070D68">
        <w:rPr>
          <w:rFonts w:cs="Arial"/>
          <w:sz w:val="20"/>
          <w:szCs w:val="20"/>
        </w:rPr>
        <w:t xml:space="preserve">Z namenom spodbujanja izvensodnega reševanja sporov, se s predlogom zakona določa tudi nekatera pravila, ki se nanašajo na sporazumno reševanje sporov, pri čemer pojem »sporazumno reševanje sporov« zajema vsak mehanizem, ki strankam omogoči, da dosežejo izvensodno rešitev spora glede odškodninskega zahtevka. Direktiva 2014/104 kot primeroma navaja še </w:t>
      </w:r>
      <w:proofErr w:type="spellStart"/>
      <w:r w:rsidRPr="00070D68">
        <w:rPr>
          <w:rFonts w:cs="Arial"/>
          <w:sz w:val="20"/>
          <w:szCs w:val="20"/>
        </w:rPr>
        <w:t>zunajsodne</w:t>
      </w:r>
      <w:proofErr w:type="spellEnd"/>
      <w:r w:rsidRPr="00070D68">
        <w:rPr>
          <w:rFonts w:cs="Arial"/>
          <w:sz w:val="20"/>
          <w:szCs w:val="20"/>
        </w:rPr>
        <w:t xml:space="preserve"> poravnave (tudi tiste, pri katerih lahko sodnik razglasi zavezujočo poravnavo), arbitražo in mediacijo ali spravo. Predlagatelj ocenjuje, da je treba opredelitev pojma sporazumno reševanje sporov ohraniti v tem zakonu, saj niti Zakon o mediaciji v civilnih in gospodarskih zadevah (Uradni list RS, št.</w:t>
      </w:r>
      <w:r w:rsidR="00925BCB" w:rsidRPr="00070D68">
        <w:rPr>
          <w:rFonts w:cs="Arial"/>
          <w:sz w:val="20"/>
          <w:szCs w:val="20"/>
        </w:rPr>
        <w:t xml:space="preserve"> 56/08</w:t>
      </w:r>
      <w:r w:rsidRPr="00070D68">
        <w:rPr>
          <w:rFonts w:cs="Arial"/>
          <w:sz w:val="20"/>
          <w:szCs w:val="20"/>
        </w:rPr>
        <w:t xml:space="preserve">) niti Zakon o arbitraži (Uradni list RS, št. </w:t>
      </w:r>
      <w:hyperlink r:id="rId87" w:tgtFrame="_blank" w:tooltip="Zakon o arbitraži (ZArbit)" w:history="1">
        <w:r w:rsidRPr="00070D68">
          <w:rPr>
            <w:rFonts w:cs="Arial"/>
            <w:sz w:val="20"/>
            <w:szCs w:val="20"/>
          </w:rPr>
          <w:t>45/08</w:t>
        </w:r>
      </w:hyperlink>
      <w:r w:rsidRPr="00070D68">
        <w:rPr>
          <w:rFonts w:cs="Arial"/>
          <w:sz w:val="20"/>
          <w:szCs w:val="20"/>
        </w:rPr>
        <w:t xml:space="preserve">) ne opredeljujeta izraza sporazumno reševanje sporov na način, da bi zajemal tako postopke, v katerih stranke prostovoljno s pomočjo nevtralne tretje osebe (mediatorja) skušajo doseči mirno rešitev spora, ki izvira iz ali je povezan s pogodbenim ali drugim pravnim razmerjem, kot postopke pred arbitražo. </w:t>
      </w:r>
    </w:p>
    <w:p w14:paraId="016CE20A" w14:textId="77777777" w:rsidR="007522E3" w:rsidRPr="00070D68" w:rsidRDefault="007522E3" w:rsidP="0025166A">
      <w:pPr>
        <w:spacing w:line="260" w:lineRule="atLeast"/>
        <w:rPr>
          <w:rFonts w:cs="Arial"/>
          <w:sz w:val="20"/>
          <w:szCs w:val="20"/>
        </w:rPr>
      </w:pPr>
    </w:p>
    <w:p w14:paraId="49283941" w14:textId="77777777" w:rsidR="007522E3" w:rsidRPr="00070D68" w:rsidRDefault="007522E3" w:rsidP="0025166A">
      <w:pPr>
        <w:spacing w:line="260" w:lineRule="atLeast"/>
        <w:rPr>
          <w:rFonts w:cs="Arial"/>
          <w:sz w:val="20"/>
          <w:szCs w:val="20"/>
        </w:rPr>
      </w:pPr>
      <w:r w:rsidRPr="00070D68">
        <w:rPr>
          <w:rFonts w:cs="Arial"/>
          <w:sz w:val="20"/>
          <w:szCs w:val="20"/>
        </w:rPr>
        <w:t xml:space="preserve">Pojem »poravnava« zajema vse sporazume, ki ga dve ali več strank dosežejo na podlagi sporazumne rešitve spora, ter vse odločitve, ki so sprejete v postopku sporazumnega reševanja sporov, na primer v arbitražni odločbi. </w:t>
      </w:r>
    </w:p>
    <w:p w14:paraId="27293F1E" w14:textId="77777777" w:rsidR="007522E3" w:rsidRPr="00070D68" w:rsidRDefault="007522E3" w:rsidP="0025166A">
      <w:pPr>
        <w:spacing w:line="260" w:lineRule="atLeast"/>
        <w:rPr>
          <w:rFonts w:cs="Arial"/>
          <w:sz w:val="20"/>
          <w:szCs w:val="20"/>
        </w:rPr>
      </w:pPr>
    </w:p>
    <w:p w14:paraId="7467324B" w14:textId="77777777" w:rsidR="007522E3" w:rsidRPr="00070D68" w:rsidRDefault="007522E3" w:rsidP="0025166A">
      <w:pPr>
        <w:spacing w:line="260" w:lineRule="atLeast"/>
        <w:rPr>
          <w:rFonts w:cs="Arial"/>
          <w:sz w:val="20"/>
          <w:szCs w:val="20"/>
        </w:rPr>
      </w:pPr>
      <w:r w:rsidRPr="00070D68">
        <w:rPr>
          <w:rFonts w:cs="Arial"/>
          <w:sz w:val="20"/>
          <w:szCs w:val="20"/>
        </w:rPr>
        <w:t>Škoda se lahko povzroči »neposrednemu kupcu«, torej fizični ali pravni osebi, ki je neposredno od kršitelja kupila izdelke ali storitve, ki so bile predmet kršitve konkurenčnega prava ali »posrednemu kupcu«, torej fizični ali pravni osebi, ki izdelke ali storitve, ki so bile predmet kršitve konkurenčnega prava, ali izdelke ali storitve, ki izhajajo iz takšnega blaga ali storitev, ni pridobila neposredno od kršitelja, temveč od neposrednega kupca ali nadaljnjega kupca.</w:t>
      </w:r>
    </w:p>
    <w:p w14:paraId="360163A1" w14:textId="77777777" w:rsidR="007522E3" w:rsidRPr="00070D68" w:rsidRDefault="007522E3" w:rsidP="0025166A">
      <w:pPr>
        <w:spacing w:line="260" w:lineRule="atLeast"/>
        <w:rPr>
          <w:rFonts w:cs="Arial"/>
          <w:sz w:val="20"/>
          <w:szCs w:val="20"/>
        </w:rPr>
      </w:pPr>
    </w:p>
    <w:p w14:paraId="6E57DF0B" w14:textId="6BE461B1" w:rsidR="007522E3" w:rsidRPr="00070D68" w:rsidRDefault="007522E3" w:rsidP="0025166A">
      <w:pPr>
        <w:spacing w:line="260" w:lineRule="atLeast"/>
        <w:rPr>
          <w:rFonts w:cs="Arial"/>
          <w:sz w:val="20"/>
          <w:szCs w:val="20"/>
        </w:rPr>
      </w:pPr>
      <w:r w:rsidRPr="00070D68">
        <w:rPr>
          <w:rFonts w:cs="Arial"/>
          <w:sz w:val="20"/>
          <w:szCs w:val="20"/>
        </w:rPr>
        <w:t xml:space="preserve">Ker Zakon o pravdnem postopku (Uradni list RS, št. </w:t>
      </w:r>
      <w:hyperlink r:id="rId88" w:tgtFrame="_blank" w:tooltip="Zakon o pravdnem postopku (uradno prečiščeno besedilo)" w:history="1">
        <w:r w:rsidRPr="00070D68">
          <w:rPr>
            <w:rFonts w:cs="Arial"/>
            <w:sz w:val="20"/>
            <w:szCs w:val="20"/>
          </w:rPr>
          <w:t>73/07</w:t>
        </w:r>
      </w:hyperlink>
      <w:r w:rsidRPr="00070D68">
        <w:rPr>
          <w:rFonts w:cs="Arial"/>
          <w:sz w:val="20"/>
          <w:szCs w:val="20"/>
        </w:rPr>
        <w:t xml:space="preserve"> – uradno prečiščeno besedilo, </w:t>
      </w:r>
      <w:hyperlink r:id="rId89" w:tgtFrame="_blank" w:tooltip="Zakon o arbitraži" w:history="1">
        <w:r w:rsidRPr="00070D68">
          <w:rPr>
            <w:rFonts w:cs="Arial"/>
            <w:sz w:val="20"/>
            <w:szCs w:val="20"/>
          </w:rPr>
          <w:t>45/08</w:t>
        </w:r>
      </w:hyperlink>
      <w:r w:rsidRPr="00070D68">
        <w:rPr>
          <w:rFonts w:cs="Arial"/>
          <w:sz w:val="20"/>
          <w:szCs w:val="20"/>
        </w:rPr>
        <w:t xml:space="preserve"> – </w:t>
      </w:r>
      <w:proofErr w:type="spellStart"/>
      <w:r w:rsidRPr="00070D68">
        <w:rPr>
          <w:rFonts w:cs="Arial"/>
          <w:sz w:val="20"/>
          <w:szCs w:val="20"/>
        </w:rPr>
        <w:t>ZArbit</w:t>
      </w:r>
      <w:proofErr w:type="spellEnd"/>
      <w:r w:rsidRPr="00070D68">
        <w:rPr>
          <w:rFonts w:cs="Arial"/>
          <w:sz w:val="20"/>
          <w:szCs w:val="20"/>
        </w:rPr>
        <w:t xml:space="preserve">, </w:t>
      </w:r>
      <w:hyperlink r:id="rId90" w:tgtFrame="_blank" w:tooltip="Zakon o spremembah in dopolnitvah Zakona o pravdnem postopku" w:history="1">
        <w:r w:rsidRPr="00070D68">
          <w:rPr>
            <w:rFonts w:cs="Arial"/>
            <w:sz w:val="20"/>
            <w:szCs w:val="20"/>
          </w:rPr>
          <w:t>45/08</w:t>
        </w:r>
      </w:hyperlink>
      <w:r w:rsidRPr="00070D68">
        <w:rPr>
          <w:rFonts w:cs="Arial"/>
          <w:sz w:val="20"/>
          <w:szCs w:val="20"/>
        </w:rPr>
        <w:t xml:space="preserve">, </w:t>
      </w:r>
      <w:hyperlink r:id="rId91" w:tgtFrame="_blank" w:tooltip="Odločba o ugotovitvi, da je Zakon o pravdnem postopku v neskladju z Ustavo" w:history="1">
        <w:r w:rsidRPr="00070D68">
          <w:rPr>
            <w:rFonts w:cs="Arial"/>
            <w:sz w:val="20"/>
            <w:szCs w:val="20"/>
          </w:rPr>
          <w:t>111/08</w:t>
        </w:r>
      </w:hyperlink>
      <w:r w:rsidRPr="00070D68">
        <w:rPr>
          <w:rFonts w:cs="Arial"/>
          <w:sz w:val="20"/>
          <w:szCs w:val="20"/>
        </w:rPr>
        <w:t xml:space="preserve"> – </w:t>
      </w:r>
      <w:proofErr w:type="spellStart"/>
      <w:r w:rsidRPr="00070D68">
        <w:rPr>
          <w:rFonts w:cs="Arial"/>
          <w:sz w:val="20"/>
          <w:szCs w:val="20"/>
        </w:rPr>
        <w:t>odl</w:t>
      </w:r>
      <w:proofErr w:type="spellEnd"/>
      <w:r w:rsidRPr="00070D68">
        <w:rPr>
          <w:rFonts w:cs="Arial"/>
          <w:sz w:val="20"/>
          <w:szCs w:val="20"/>
        </w:rPr>
        <w:t xml:space="preserve">. US, </w:t>
      </w:r>
      <w:hyperlink r:id="rId92" w:tgtFrame="_blank" w:tooltip="Odločba o razveljavitvi četrtega, petega in šestega odstavka 143. člena Zakona o pravdnem postopku" w:history="1">
        <w:r w:rsidRPr="00070D68">
          <w:rPr>
            <w:rFonts w:cs="Arial"/>
            <w:sz w:val="20"/>
            <w:szCs w:val="20"/>
          </w:rPr>
          <w:t>57/09</w:t>
        </w:r>
      </w:hyperlink>
      <w:r w:rsidRPr="00070D68">
        <w:rPr>
          <w:rFonts w:cs="Arial"/>
          <w:sz w:val="20"/>
          <w:szCs w:val="20"/>
        </w:rPr>
        <w:t xml:space="preserve"> – </w:t>
      </w:r>
      <w:proofErr w:type="spellStart"/>
      <w:r w:rsidRPr="00070D68">
        <w:rPr>
          <w:rFonts w:cs="Arial"/>
          <w:sz w:val="20"/>
          <w:szCs w:val="20"/>
        </w:rPr>
        <w:t>odl</w:t>
      </w:r>
      <w:proofErr w:type="spellEnd"/>
      <w:r w:rsidRPr="00070D68">
        <w:rPr>
          <w:rFonts w:cs="Arial"/>
          <w:sz w:val="20"/>
          <w:szCs w:val="20"/>
        </w:rPr>
        <w:t xml:space="preserve">. US, </w:t>
      </w:r>
      <w:hyperlink r:id="rId93" w:tgtFrame="_blank" w:tooltip="Odločba o razveljavitvi drugega odstavka 282. člena Zakona o pravdnem postopku" w:history="1">
        <w:r w:rsidRPr="00070D68">
          <w:rPr>
            <w:rFonts w:cs="Arial"/>
            <w:sz w:val="20"/>
            <w:szCs w:val="20"/>
          </w:rPr>
          <w:t>12/10</w:t>
        </w:r>
      </w:hyperlink>
      <w:r w:rsidRPr="00070D68">
        <w:rPr>
          <w:rFonts w:cs="Arial"/>
          <w:sz w:val="20"/>
          <w:szCs w:val="20"/>
        </w:rPr>
        <w:t xml:space="preserve"> – </w:t>
      </w:r>
      <w:proofErr w:type="spellStart"/>
      <w:r w:rsidRPr="00070D68">
        <w:rPr>
          <w:rFonts w:cs="Arial"/>
          <w:sz w:val="20"/>
          <w:szCs w:val="20"/>
        </w:rPr>
        <w:t>odl</w:t>
      </w:r>
      <w:proofErr w:type="spellEnd"/>
      <w:r w:rsidRPr="00070D68">
        <w:rPr>
          <w:rFonts w:cs="Arial"/>
          <w:sz w:val="20"/>
          <w:szCs w:val="20"/>
        </w:rPr>
        <w:t xml:space="preserve">. US, </w:t>
      </w:r>
      <w:hyperlink r:id="rId94" w:tgtFrame="_blank" w:tooltip="Odločba o razveljavitvi drugega odstavka 108. člena Zakona o pravdnem postopku" w:history="1">
        <w:r w:rsidRPr="00070D68">
          <w:rPr>
            <w:rFonts w:cs="Arial"/>
            <w:sz w:val="20"/>
            <w:szCs w:val="20"/>
          </w:rPr>
          <w:t>50/10</w:t>
        </w:r>
      </w:hyperlink>
      <w:r w:rsidRPr="00070D68">
        <w:rPr>
          <w:rFonts w:cs="Arial"/>
          <w:sz w:val="20"/>
          <w:szCs w:val="20"/>
        </w:rPr>
        <w:t xml:space="preserve"> – </w:t>
      </w:r>
      <w:proofErr w:type="spellStart"/>
      <w:r w:rsidRPr="00070D68">
        <w:rPr>
          <w:rFonts w:cs="Arial"/>
          <w:sz w:val="20"/>
          <w:szCs w:val="20"/>
        </w:rPr>
        <w:t>odl</w:t>
      </w:r>
      <w:proofErr w:type="spellEnd"/>
      <w:r w:rsidRPr="00070D68">
        <w:rPr>
          <w:rFonts w:cs="Arial"/>
          <w:sz w:val="20"/>
          <w:szCs w:val="20"/>
        </w:rPr>
        <w:t xml:space="preserve">. US, </w:t>
      </w:r>
      <w:hyperlink r:id="rId95" w:tgtFrame="_blank" w:tooltip="Odločba o razveljavitvi prvega odstavka 282. člena Zakona o pravdnem postopku" w:history="1">
        <w:r w:rsidRPr="00070D68">
          <w:rPr>
            <w:rFonts w:cs="Arial"/>
            <w:sz w:val="20"/>
            <w:szCs w:val="20"/>
          </w:rPr>
          <w:t>107/10</w:t>
        </w:r>
      </w:hyperlink>
      <w:r w:rsidRPr="00070D68">
        <w:rPr>
          <w:rFonts w:cs="Arial"/>
          <w:sz w:val="20"/>
          <w:szCs w:val="20"/>
        </w:rPr>
        <w:t xml:space="preserve"> – </w:t>
      </w:r>
      <w:proofErr w:type="spellStart"/>
      <w:r w:rsidRPr="00070D68">
        <w:rPr>
          <w:rFonts w:cs="Arial"/>
          <w:sz w:val="20"/>
          <w:szCs w:val="20"/>
        </w:rPr>
        <w:t>odl</w:t>
      </w:r>
      <w:proofErr w:type="spellEnd"/>
      <w:r w:rsidRPr="00070D68">
        <w:rPr>
          <w:rFonts w:cs="Arial"/>
          <w:sz w:val="20"/>
          <w:szCs w:val="20"/>
        </w:rPr>
        <w:t xml:space="preserve">. US, </w:t>
      </w:r>
      <w:hyperlink r:id="rId96" w:tgtFrame="_blank" w:tooltip="Odločba o delni razveljavitvi petega odstavka 98. člena Zakona o pravdnem postopku" w:history="1">
        <w:r w:rsidRPr="00070D68">
          <w:rPr>
            <w:rFonts w:cs="Arial"/>
            <w:sz w:val="20"/>
            <w:szCs w:val="20"/>
          </w:rPr>
          <w:t>75/12</w:t>
        </w:r>
      </w:hyperlink>
      <w:r w:rsidRPr="00070D68">
        <w:rPr>
          <w:rFonts w:cs="Arial"/>
          <w:sz w:val="20"/>
          <w:szCs w:val="20"/>
        </w:rPr>
        <w:t xml:space="preserve"> – </w:t>
      </w:r>
      <w:proofErr w:type="spellStart"/>
      <w:r w:rsidRPr="00070D68">
        <w:rPr>
          <w:rFonts w:cs="Arial"/>
          <w:sz w:val="20"/>
          <w:szCs w:val="20"/>
        </w:rPr>
        <w:t>odl</w:t>
      </w:r>
      <w:proofErr w:type="spellEnd"/>
      <w:r w:rsidRPr="00070D68">
        <w:rPr>
          <w:rFonts w:cs="Arial"/>
          <w:sz w:val="20"/>
          <w:szCs w:val="20"/>
        </w:rPr>
        <w:t xml:space="preserve">. US, </w:t>
      </w:r>
      <w:hyperlink r:id="rId97" w:tgtFrame="_blank" w:tooltip="Odločba o razveljavitvi četrtega odstavka 282. člena Zakona o pravdnem postopku in o zavrženju zahteve za oceno ustavnosti petega odstavka 282. člena Zakona o pravdnem postopku" w:history="1">
        <w:r w:rsidRPr="00070D68">
          <w:rPr>
            <w:rFonts w:cs="Arial"/>
            <w:sz w:val="20"/>
            <w:szCs w:val="20"/>
          </w:rPr>
          <w:t>40/13</w:t>
        </w:r>
      </w:hyperlink>
      <w:r w:rsidRPr="00070D68">
        <w:rPr>
          <w:rFonts w:cs="Arial"/>
          <w:sz w:val="20"/>
          <w:szCs w:val="20"/>
        </w:rPr>
        <w:t xml:space="preserve"> – </w:t>
      </w:r>
      <w:proofErr w:type="spellStart"/>
      <w:r w:rsidRPr="00070D68">
        <w:rPr>
          <w:rFonts w:cs="Arial"/>
          <w:sz w:val="20"/>
          <w:szCs w:val="20"/>
        </w:rPr>
        <w:t>odl</w:t>
      </w:r>
      <w:proofErr w:type="spellEnd"/>
      <w:r w:rsidRPr="00070D68">
        <w:rPr>
          <w:rFonts w:cs="Arial"/>
          <w:sz w:val="20"/>
          <w:szCs w:val="20"/>
        </w:rPr>
        <w:t xml:space="preserve">. US, </w:t>
      </w:r>
      <w:hyperlink r:id="rId98" w:tgtFrame="_blank" w:tooltip="Odločba o ugotovitvi, da je Zakon o pravdnem postopku v neskladju z Ustavo" w:history="1">
        <w:r w:rsidRPr="00070D68">
          <w:rPr>
            <w:rFonts w:cs="Arial"/>
            <w:sz w:val="20"/>
            <w:szCs w:val="20"/>
          </w:rPr>
          <w:t>92/13</w:t>
        </w:r>
      </w:hyperlink>
      <w:r w:rsidRPr="00070D68">
        <w:rPr>
          <w:rFonts w:cs="Arial"/>
          <w:sz w:val="20"/>
          <w:szCs w:val="20"/>
        </w:rPr>
        <w:t xml:space="preserve"> – </w:t>
      </w:r>
      <w:proofErr w:type="spellStart"/>
      <w:r w:rsidRPr="00070D68">
        <w:rPr>
          <w:rFonts w:cs="Arial"/>
          <w:sz w:val="20"/>
          <w:szCs w:val="20"/>
        </w:rPr>
        <w:t>odl</w:t>
      </w:r>
      <w:proofErr w:type="spellEnd"/>
      <w:r w:rsidRPr="00070D68">
        <w:rPr>
          <w:rFonts w:cs="Arial"/>
          <w:sz w:val="20"/>
          <w:szCs w:val="20"/>
        </w:rPr>
        <w:t xml:space="preserve">. US, </w:t>
      </w:r>
      <w:hyperlink r:id="rId99" w:tgtFrame="_blank" w:tooltip="Odločba o delni razveljavitvi petega odstavka 98. člena Zakona o pravdnem postopku in o razveljavitvi sklepa Višjega sodišča v Mariboru ter sklepa Okrajnega sodišča v Ljubljani" w:history="1">
        <w:r w:rsidRPr="00070D68">
          <w:rPr>
            <w:rFonts w:cs="Arial"/>
            <w:sz w:val="20"/>
            <w:szCs w:val="20"/>
          </w:rPr>
          <w:t>10/14</w:t>
        </w:r>
      </w:hyperlink>
      <w:r w:rsidRPr="00070D68">
        <w:rPr>
          <w:rFonts w:cs="Arial"/>
          <w:sz w:val="20"/>
          <w:szCs w:val="20"/>
        </w:rPr>
        <w:t xml:space="preserve"> – </w:t>
      </w:r>
      <w:proofErr w:type="spellStart"/>
      <w:r w:rsidRPr="00070D68">
        <w:rPr>
          <w:rFonts w:cs="Arial"/>
          <w:sz w:val="20"/>
          <w:szCs w:val="20"/>
        </w:rPr>
        <w:t>odl</w:t>
      </w:r>
      <w:proofErr w:type="spellEnd"/>
      <w:r w:rsidRPr="00070D68">
        <w:rPr>
          <w:rFonts w:cs="Arial"/>
          <w:sz w:val="20"/>
          <w:szCs w:val="20"/>
        </w:rPr>
        <w:t xml:space="preserve">. US, </w:t>
      </w:r>
      <w:hyperlink r:id="rId100" w:tgtFrame="_blank" w:tooltip="Odločba o razveljavitvi petega odstavka 98. člena in šestega odstavka 324. člena Zakona o pravdnem postopku" w:history="1">
        <w:r w:rsidRPr="00070D68">
          <w:rPr>
            <w:rFonts w:cs="Arial"/>
            <w:sz w:val="20"/>
            <w:szCs w:val="20"/>
          </w:rPr>
          <w:t>48/15</w:t>
        </w:r>
      </w:hyperlink>
      <w:r w:rsidRPr="00070D68">
        <w:rPr>
          <w:rFonts w:cs="Arial"/>
          <w:sz w:val="20"/>
          <w:szCs w:val="20"/>
        </w:rPr>
        <w:t xml:space="preserve"> – </w:t>
      </w:r>
      <w:proofErr w:type="spellStart"/>
      <w:r w:rsidRPr="00070D68">
        <w:rPr>
          <w:rFonts w:cs="Arial"/>
          <w:sz w:val="20"/>
          <w:szCs w:val="20"/>
        </w:rPr>
        <w:t>odl</w:t>
      </w:r>
      <w:proofErr w:type="spellEnd"/>
      <w:r w:rsidRPr="00070D68">
        <w:rPr>
          <w:rFonts w:cs="Arial"/>
          <w:sz w:val="20"/>
          <w:szCs w:val="20"/>
        </w:rPr>
        <w:t xml:space="preserve">. US, </w:t>
      </w:r>
      <w:hyperlink r:id="rId101" w:tgtFrame="_blank" w:tooltip="Odločba o delni razveljavitvi tretjega odstavka 406. člena v zvezi s tretjim odstavkom 396. člena Zakona o pravdnem postopku" w:history="1">
        <w:r w:rsidRPr="00070D68">
          <w:rPr>
            <w:rFonts w:cs="Arial"/>
            <w:sz w:val="20"/>
            <w:szCs w:val="20"/>
          </w:rPr>
          <w:t>6/17</w:t>
        </w:r>
      </w:hyperlink>
      <w:r w:rsidRPr="00070D68">
        <w:rPr>
          <w:rFonts w:cs="Arial"/>
          <w:sz w:val="20"/>
          <w:szCs w:val="20"/>
        </w:rPr>
        <w:t xml:space="preserve"> – </w:t>
      </w:r>
      <w:proofErr w:type="spellStart"/>
      <w:r w:rsidRPr="00070D68">
        <w:rPr>
          <w:rFonts w:cs="Arial"/>
          <w:sz w:val="20"/>
          <w:szCs w:val="20"/>
        </w:rPr>
        <w:t>odl</w:t>
      </w:r>
      <w:proofErr w:type="spellEnd"/>
      <w:r w:rsidRPr="00070D68">
        <w:rPr>
          <w:rFonts w:cs="Arial"/>
          <w:sz w:val="20"/>
          <w:szCs w:val="20"/>
        </w:rPr>
        <w:t xml:space="preserve">. US, </w:t>
      </w:r>
      <w:hyperlink r:id="rId102" w:tgtFrame="_blank" w:tooltip="Zakon o spremembah in dopolnitvah Zakona o pravdnem postopku" w:history="1">
        <w:r w:rsidRPr="00070D68">
          <w:rPr>
            <w:rFonts w:cs="Arial"/>
            <w:sz w:val="20"/>
            <w:szCs w:val="20"/>
          </w:rPr>
          <w:t>10/17</w:t>
        </w:r>
      </w:hyperlink>
      <w:r w:rsidRPr="00070D68">
        <w:rPr>
          <w:rFonts w:cs="Arial"/>
          <w:sz w:val="20"/>
          <w:szCs w:val="20"/>
        </w:rPr>
        <w:t xml:space="preserve">, </w:t>
      </w:r>
      <w:hyperlink r:id="rId103" w:tgtFrame="_blank" w:tooltip="Zakon o nepravdnem postopku" w:history="1">
        <w:r w:rsidRPr="00070D68">
          <w:rPr>
            <w:rFonts w:cs="Arial"/>
            <w:sz w:val="20"/>
            <w:szCs w:val="20"/>
          </w:rPr>
          <w:t>16/19</w:t>
        </w:r>
      </w:hyperlink>
      <w:r w:rsidRPr="00070D68">
        <w:rPr>
          <w:rFonts w:cs="Arial"/>
          <w:sz w:val="20"/>
          <w:szCs w:val="20"/>
        </w:rPr>
        <w:t xml:space="preserve"> – ZNP-1 in </w:t>
      </w:r>
      <w:hyperlink r:id="rId104" w:tgtFrame="_blank" w:tooltip="Odločba o ugotovitvi, da je tretji odstavek 396. člena Zakona o pravdnem postopku v zvezi z 9. točko 394. člena Zakona o pravdnem postopku v neskladju z Ustavo" w:history="1">
        <w:r w:rsidRPr="00070D68">
          <w:rPr>
            <w:rFonts w:cs="Arial"/>
            <w:sz w:val="20"/>
            <w:szCs w:val="20"/>
          </w:rPr>
          <w:t>70/19</w:t>
        </w:r>
      </w:hyperlink>
      <w:r w:rsidRPr="00070D68">
        <w:rPr>
          <w:rFonts w:cs="Arial"/>
          <w:sz w:val="20"/>
          <w:szCs w:val="20"/>
        </w:rPr>
        <w:t xml:space="preserve"> – </w:t>
      </w:r>
      <w:proofErr w:type="spellStart"/>
      <w:r w:rsidRPr="00070D68">
        <w:rPr>
          <w:rFonts w:cs="Arial"/>
          <w:sz w:val="20"/>
          <w:szCs w:val="20"/>
        </w:rPr>
        <w:t>odl</w:t>
      </w:r>
      <w:proofErr w:type="spellEnd"/>
      <w:r w:rsidRPr="00070D68">
        <w:rPr>
          <w:rFonts w:cs="Arial"/>
          <w:sz w:val="20"/>
          <w:szCs w:val="20"/>
        </w:rPr>
        <w:t xml:space="preserve">. US, v nadaljevanju: ZPP) izrecno ne definira pojma dokazi, </w:t>
      </w:r>
      <w:r w:rsidR="00E43FDB" w:rsidRPr="00070D68">
        <w:rPr>
          <w:rFonts w:cs="Arial"/>
          <w:sz w:val="20"/>
          <w:szCs w:val="20"/>
        </w:rPr>
        <w:t xml:space="preserve">se </w:t>
      </w:r>
      <w:r w:rsidRPr="00070D68">
        <w:rPr>
          <w:rFonts w:cs="Arial"/>
          <w:sz w:val="20"/>
          <w:szCs w:val="20"/>
        </w:rPr>
        <w:t xml:space="preserve">je ta pojem zaradi pravilne implementacije Direktive 2014/104 </w:t>
      </w:r>
      <w:r w:rsidR="00E43FDB" w:rsidRPr="00070D68">
        <w:rPr>
          <w:rFonts w:cs="Arial"/>
          <w:sz w:val="20"/>
          <w:szCs w:val="20"/>
        </w:rPr>
        <w:t xml:space="preserve">že </w:t>
      </w:r>
      <w:r w:rsidRPr="00070D68">
        <w:rPr>
          <w:rFonts w:cs="Arial"/>
          <w:sz w:val="20"/>
          <w:szCs w:val="20"/>
        </w:rPr>
        <w:t>opredeli</w:t>
      </w:r>
      <w:r w:rsidR="00E43FDB" w:rsidRPr="00070D68">
        <w:rPr>
          <w:rFonts w:cs="Arial"/>
          <w:sz w:val="20"/>
          <w:szCs w:val="20"/>
        </w:rPr>
        <w:t>l</w:t>
      </w:r>
      <w:r w:rsidRPr="00070D68">
        <w:rPr>
          <w:rFonts w:cs="Arial"/>
          <w:sz w:val="20"/>
          <w:szCs w:val="20"/>
        </w:rPr>
        <w:t xml:space="preserve"> v ZPOmK-1, in sicer na način, da pojem »dokazi« zajema vsa sredstva in predmete, s katerimi je dopustno dokazovati dejstva v skladu z zakonom, ki ureja pravdni postopek. Primeroma so navedene listine in drugi nosilci podatkov, na katerih so podatki shranjeni. </w:t>
      </w:r>
    </w:p>
    <w:p w14:paraId="3C1494BE" w14:textId="77777777" w:rsidR="007522E3" w:rsidRPr="00070D68" w:rsidRDefault="007522E3" w:rsidP="0025166A">
      <w:pPr>
        <w:spacing w:line="260" w:lineRule="atLeast"/>
        <w:rPr>
          <w:rFonts w:cs="Arial"/>
          <w:sz w:val="20"/>
          <w:szCs w:val="20"/>
        </w:rPr>
      </w:pPr>
    </w:p>
    <w:p w14:paraId="7C9B1EA7" w14:textId="77777777" w:rsidR="007522E3" w:rsidRPr="00070D68" w:rsidRDefault="007522E3" w:rsidP="0025166A">
      <w:pPr>
        <w:spacing w:line="260" w:lineRule="atLeast"/>
        <w:rPr>
          <w:rFonts w:cs="Arial"/>
          <w:sz w:val="20"/>
          <w:szCs w:val="20"/>
        </w:rPr>
      </w:pPr>
      <w:r w:rsidRPr="00070D68">
        <w:rPr>
          <w:rFonts w:cs="Arial"/>
          <w:sz w:val="20"/>
          <w:szCs w:val="20"/>
        </w:rPr>
        <w:t xml:space="preserve">Pojem »tretja oseba« zajema vse osebe, vključno s fizično osebo, podjetjem, kot je opredeljen v 1. točki prvega odstavka 3. člena </w:t>
      </w:r>
      <w:r w:rsidR="00CC0426" w:rsidRPr="00070D68">
        <w:rPr>
          <w:rFonts w:cs="Arial"/>
          <w:sz w:val="20"/>
          <w:szCs w:val="20"/>
        </w:rPr>
        <w:t>tega zakona</w:t>
      </w:r>
      <w:r w:rsidRPr="00070D68">
        <w:rPr>
          <w:rFonts w:cs="Arial"/>
          <w:sz w:val="20"/>
          <w:szCs w:val="20"/>
        </w:rPr>
        <w:t>, državnim organom ali nosilcem javnega pooblastila, razen sodišča.</w:t>
      </w:r>
    </w:p>
    <w:p w14:paraId="65F3E081" w14:textId="77777777" w:rsidR="007522E3" w:rsidRDefault="007522E3" w:rsidP="0025166A">
      <w:pPr>
        <w:spacing w:line="260" w:lineRule="atLeast"/>
        <w:rPr>
          <w:rFonts w:cs="Arial"/>
          <w:sz w:val="20"/>
          <w:szCs w:val="20"/>
        </w:rPr>
      </w:pPr>
    </w:p>
    <w:p w14:paraId="6D117601" w14:textId="77777777" w:rsidR="00DF07FF" w:rsidRDefault="00DF07FF" w:rsidP="0025166A">
      <w:pPr>
        <w:spacing w:line="260" w:lineRule="atLeast"/>
        <w:rPr>
          <w:rFonts w:cs="Arial"/>
          <w:sz w:val="20"/>
          <w:szCs w:val="20"/>
        </w:rPr>
      </w:pPr>
    </w:p>
    <w:p w14:paraId="51E9080D" w14:textId="77777777" w:rsidR="00DF07FF" w:rsidRPr="00070D68" w:rsidRDefault="00DF07FF" w:rsidP="0025166A">
      <w:pPr>
        <w:spacing w:line="260" w:lineRule="atLeast"/>
        <w:rPr>
          <w:rFonts w:cs="Arial"/>
          <w:sz w:val="20"/>
          <w:szCs w:val="20"/>
        </w:rPr>
      </w:pPr>
    </w:p>
    <w:p w14:paraId="57F8AE2C" w14:textId="77777777" w:rsidR="007522E3" w:rsidRPr="00070D68" w:rsidRDefault="007522E3" w:rsidP="0025166A">
      <w:pPr>
        <w:spacing w:line="260" w:lineRule="atLeast"/>
        <w:rPr>
          <w:rFonts w:cs="Arial"/>
          <w:b/>
          <w:sz w:val="20"/>
          <w:szCs w:val="20"/>
        </w:rPr>
      </w:pPr>
      <w:r w:rsidRPr="00070D68">
        <w:rPr>
          <w:rFonts w:cs="Arial"/>
          <w:b/>
          <w:sz w:val="20"/>
          <w:szCs w:val="20"/>
        </w:rPr>
        <w:lastRenderedPageBreak/>
        <w:t>K 4. členu (uporaba zakona)</w:t>
      </w:r>
    </w:p>
    <w:p w14:paraId="7A3EAABE" w14:textId="77777777" w:rsidR="007522E3" w:rsidRPr="00070D68" w:rsidRDefault="007522E3" w:rsidP="0025166A">
      <w:pPr>
        <w:spacing w:line="260" w:lineRule="atLeast"/>
        <w:rPr>
          <w:rFonts w:cs="Arial"/>
          <w:sz w:val="20"/>
          <w:szCs w:val="20"/>
        </w:rPr>
      </w:pPr>
    </w:p>
    <w:p w14:paraId="51293648" w14:textId="77777777" w:rsidR="007522E3" w:rsidRPr="00070D68" w:rsidRDefault="007522E3" w:rsidP="0025166A">
      <w:pPr>
        <w:spacing w:line="260" w:lineRule="atLeast"/>
        <w:rPr>
          <w:rFonts w:cs="Arial"/>
          <w:sz w:val="20"/>
          <w:szCs w:val="20"/>
        </w:rPr>
      </w:pPr>
      <w:r w:rsidRPr="00070D68">
        <w:rPr>
          <w:rFonts w:cs="Arial"/>
          <w:sz w:val="20"/>
          <w:szCs w:val="20"/>
        </w:rPr>
        <w:t xml:space="preserve">Ta člen določa naslovnike zakona. To so osebe, ki so dolžne ravnati v skladu s tem zakonom in zato tudi odgovarjajo za njegovo kršitev. Tako kot ZPOmK-1 se tudi ta zakon uporablja za podjetja, torej za vse subjekte, ki opravljajo gospodarsko dejavnost, ne glede na njegovo pravnoorganizacijsko obliko in lastninsko pripadnost. Podjetje je tudi podjetniško združenje, ki neposredno ne opravlja gospodarske dejavnosti, vendar vpliva ali bi lahko vplivalo na ravnanje podjetij na trgu. </w:t>
      </w:r>
    </w:p>
    <w:p w14:paraId="35143A5B" w14:textId="77777777" w:rsidR="007522E3" w:rsidRPr="00070D68" w:rsidRDefault="007522E3" w:rsidP="0025166A">
      <w:pPr>
        <w:spacing w:line="260" w:lineRule="atLeast"/>
        <w:rPr>
          <w:rFonts w:cs="Arial"/>
          <w:sz w:val="20"/>
          <w:szCs w:val="20"/>
        </w:rPr>
      </w:pPr>
    </w:p>
    <w:p w14:paraId="640F727F" w14:textId="77777777" w:rsidR="007522E3" w:rsidRPr="00070D68" w:rsidRDefault="007522E3" w:rsidP="0025166A">
      <w:pPr>
        <w:spacing w:line="260" w:lineRule="atLeast"/>
        <w:rPr>
          <w:rFonts w:cs="Arial"/>
          <w:sz w:val="20"/>
          <w:szCs w:val="20"/>
        </w:rPr>
      </w:pPr>
      <w:r w:rsidRPr="00070D68">
        <w:rPr>
          <w:rFonts w:cs="Arial"/>
          <w:sz w:val="20"/>
          <w:szCs w:val="20"/>
        </w:rPr>
        <w:t>Poleg tega se</w:t>
      </w:r>
      <w:r w:rsidR="00E43FDB" w:rsidRPr="00070D68">
        <w:rPr>
          <w:rFonts w:cs="Arial"/>
          <w:sz w:val="20"/>
          <w:szCs w:val="20"/>
        </w:rPr>
        <w:t xml:space="preserve"> ta zakon</w:t>
      </w:r>
      <w:r w:rsidRPr="00070D68">
        <w:rPr>
          <w:rFonts w:cs="Arial"/>
          <w:sz w:val="20"/>
          <w:szCs w:val="20"/>
        </w:rPr>
        <w:t xml:space="preserve"> uporablja za kršitve določb 101. in 102. člena PDEU. V skladu s 4. členom Uredbe 1/2003 ima namreč </w:t>
      </w:r>
      <w:r w:rsidR="007D472B" w:rsidRPr="00070D68">
        <w:rPr>
          <w:rFonts w:cs="Arial"/>
          <w:sz w:val="20"/>
          <w:szCs w:val="20"/>
        </w:rPr>
        <w:t>a</w:t>
      </w:r>
      <w:r w:rsidR="0045309B" w:rsidRPr="00070D68">
        <w:rPr>
          <w:rFonts w:cs="Arial"/>
          <w:sz w:val="20"/>
          <w:szCs w:val="20"/>
        </w:rPr>
        <w:t>genc</w:t>
      </w:r>
      <w:r w:rsidRPr="00070D68">
        <w:rPr>
          <w:rFonts w:cs="Arial"/>
          <w:sz w:val="20"/>
          <w:szCs w:val="20"/>
        </w:rPr>
        <w:t xml:space="preserve">ija pri presojanju morebitnih kršitev </w:t>
      </w:r>
      <w:r w:rsidR="00CC0426" w:rsidRPr="00070D68">
        <w:rPr>
          <w:rFonts w:cs="Arial"/>
          <w:sz w:val="20"/>
          <w:szCs w:val="20"/>
        </w:rPr>
        <w:t>5</w:t>
      </w:r>
      <w:r w:rsidRPr="00070D68">
        <w:rPr>
          <w:rFonts w:cs="Arial"/>
          <w:sz w:val="20"/>
          <w:szCs w:val="20"/>
        </w:rPr>
        <w:t xml:space="preserve">. in </w:t>
      </w:r>
      <w:r w:rsidR="00CC0426" w:rsidRPr="00070D68">
        <w:rPr>
          <w:rFonts w:cs="Arial"/>
          <w:sz w:val="20"/>
          <w:szCs w:val="20"/>
        </w:rPr>
        <w:t>8</w:t>
      </w:r>
      <w:r w:rsidRPr="00070D68">
        <w:rPr>
          <w:rFonts w:cs="Arial"/>
          <w:sz w:val="20"/>
          <w:szCs w:val="20"/>
        </w:rPr>
        <w:t xml:space="preserve">. člena tega zakona, ko gre za čezmejne učinke omejevalnih ravnanj, tudi dolžnost uporabe 101. in 102. člena PDEU. V postopkih pred </w:t>
      </w:r>
      <w:r w:rsidR="007D472B" w:rsidRPr="00070D68">
        <w:rPr>
          <w:rFonts w:cs="Arial"/>
          <w:sz w:val="20"/>
          <w:szCs w:val="20"/>
        </w:rPr>
        <w:t>a</w:t>
      </w:r>
      <w:r w:rsidR="0045309B" w:rsidRPr="00070D68">
        <w:rPr>
          <w:rFonts w:cs="Arial"/>
          <w:sz w:val="20"/>
          <w:szCs w:val="20"/>
        </w:rPr>
        <w:t>genc</w:t>
      </w:r>
      <w:r w:rsidRPr="00070D68">
        <w:rPr>
          <w:rFonts w:cs="Arial"/>
          <w:sz w:val="20"/>
          <w:szCs w:val="20"/>
        </w:rPr>
        <w:t xml:space="preserve">ijo se, v skladu z Uredbo 1/2003, kljub temu vedno uporabljajo določbe tega zakona, ne glede na to, ali gre za presojanje kršitev slovenskega ali evropskega konkurenčnega prava. </w:t>
      </w:r>
    </w:p>
    <w:p w14:paraId="3FA8703E" w14:textId="77777777" w:rsidR="007522E3" w:rsidRPr="00070D68" w:rsidRDefault="007522E3" w:rsidP="0025166A">
      <w:pPr>
        <w:spacing w:line="260" w:lineRule="atLeast"/>
        <w:rPr>
          <w:rFonts w:cs="Arial"/>
          <w:sz w:val="20"/>
          <w:szCs w:val="20"/>
        </w:rPr>
      </w:pPr>
    </w:p>
    <w:p w14:paraId="3BE6C8E6" w14:textId="77777777" w:rsidR="007522E3" w:rsidRPr="00070D68" w:rsidRDefault="007522E3" w:rsidP="0025166A">
      <w:pPr>
        <w:spacing w:line="260" w:lineRule="atLeast"/>
        <w:rPr>
          <w:rFonts w:cs="Arial"/>
          <w:sz w:val="20"/>
          <w:szCs w:val="20"/>
        </w:rPr>
      </w:pPr>
      <w:r w:rsidRPr="00070D68">
        <w:rPr>
          <w:rFonts w:cs="Arial"/>
          <w:sz w:val="20"/>
          <w:szCs w:val="20"/>
        </w:rPr>
        <w:t>Skladno s tretjim odstavkom ta zakon ne posega v razmerja med delodajalci in delavci.</w:t>
      </w:r>
    </w:p>
    <w:p w14:paraId="1FB5F93F" w14:textId="77777777" w:rsidR="007522E3" w:rsidRPr="00070D68" w:rsidRDefault="007522E3" w:rsidP="0025166A">
      <w:pPr>
        <w:spacing w:line="260" w:lineRule="atLeast"/>
        <w:ind w:left="360"/>
        <w:rPr>
          <w:rFonts w:cs="Arial"/>
          <w:sz w:val="20"/>
          <w:szCs w:val="20"/>
        </w:rPr>
      </w:pPr>
    </w:p>
    <w:p w14:paraId="2327A9A0" w14:textId="77777777" w:rsidR="007522E3" w:rsidRPr="00070D68" w:rsidRDefault="007522E3" w:rsidP="0025166A">
      <w:pPr>
        <w:spacing w:line="260" w:lineRule="atLeast"/>
        <w:rPr>
          <w:rFonts w:cs="Arial"/>
          <w:b/>
          <w:sz w:val="20"/>
          <w:szCs w:val="20"/>
        </w:rPr>
      </w:pPr>
      <w:r w:rsidRPr="00070D68">
        <w:rPr>
          <w:rFonts w:cs="Arial"/>
          <w:b/>
          <w:sz w:val="20"/>
          <w:szCs w:val="20"/>
        </w:rPr>
        <w:t>K 5. členu (prepoved omejevalnih sporazumov)</w:t>
      </w:r>
    </w:p>
    <w:p w14:paraId="43A31A65" w14:textId="77777777" w:rsidR="007522E3" w:rsidRPr="00070D68" w:rsidRDefault="007522E3" w:rsidP="0025166A">
      <w:pPr>
        <w:spacing w:line="260" w:lineRule="atLeast"/>
        <w:rPr>
          <w:rFonts w:cs="Arial"/>
          <w:sz w:val="20"/>
          <w:szCs w:val="20"/>
        </w:rPr>
      </w:pPr>
    </w:p>
    <w:p w14:paraId="6338622A" w14:textId="77777777" w:rsidR="007522E3" w:rsidRPr="00070D68" w:rsidRDefault="007522E3" w:rsidP="0025166A">
      <w:pPr>
        <w:spacing w:line="260" w:lineRule="atLeast"/>
        <w:rPr>
          <w:rFonts w:cs="Arial"/>
          <w:sz w:val="20"/>
          <w:szCs w:val="20"/>
        </w:rPr>
      </w:pPr>
      <w:r w:rsidRPr="00070D68">
        <w:rPr>
          <w:rFonts w:cs="Arial"/>
          <w:sz w:val="20"/>
          <w:szCs w:val="20"/>
        </w:rPr>
        <w:t>Zakon med omejevalna ravnanja uvršča omejevalne sporazume in zlorabo prevladujočega položaja.</w:t>
      </w:r>
    </w:p>
    <w:p w14:paraId="051ADE6C" w14:textId="77777777" w:rsidR="007522E3" w:rsidRPr="00070D68" w:rsidRDefault="007522E3" w:rsidP="0025166A">
      <w:pPr>
        <w:spacing w:line="260" w:lineRule="atLeast"/>
        <w:rPr>
          <w:rFonts w:cs="Arial"/>
          <w:sz w:val="20"/>
          <w:szCs w:val="20"/>
        </w:rPr>
      </w:pPr>
    </w:p>
    <w:p w14:paraId="72D37DB1" w14:textId="77777777" w:rsidR="007522E3" w:rsidRPr="00070D68" w:rsidRDefault="007522E3" w:rsidP="0025166A">
      <w:pPr>
        <w:spacing w:line="260" w:lineRule="atLeast"/>
        <w:rPr>
          <w:rFonts w:cs="Arial"/>
          <w:sz w:val="20"/>
          <w:szCs w:val="20"/>
        </w:rPr>
      </w:pPr>
      <w:r w:rsidRPr="00070D68">
        <w:rPr>
          <w:rFonts w:cs="Arial"/>
          <w:sz w:val="20"/>
          <w:szCs w:val="20"/>
        </w:rPr>
        <w:t xml:space="preserve">Ta člen prepoveduje omejevalne sporazume in v celoti ohranja ureditev iz </w:t>
      </w:r>
      <w:r w:rsidR="00E43FDB" w:rsidRPr="00070D68">
        <w:rPr>
          <w:rFonts w:cs="Arial"/>
          <w:sz w:val="20"/>
          <w:szCs w:val="20"/>
        </w:rPr>
        <w:t xml:space="preserve">6. člena </w:t>
      </w:r>
      <w:r w:rsidRPr="00070D68">
        <w:rPr>
          <w:rFonts w:cs="Arial"/>
          <w:sz w:val="20"/>
          <w:szCs w:val="20"/>
        </w:rPr>
        <w:t xml:space="preserve">ZPOmK-1. V primeru omejevalnih sporazumom gre za podjetniško sporazumno omejevanje konkurence, pri katerem želijo samostojna podjetja s sklenitvijo sporazuma vzpostaviti omejitev konkurence. Določba </w:t>
      </w:r>
      <w:r w:rsidR="00CC0426" w:rsidRPr="00070D68">
        <w:rPr>
          <w:rFonts w:cs="Arial"/>
          <w:sz w:val="20"/>
          <w:szCs w:val="20"/>
        </w:rPr>
        <w:t>5</w:t>
      </w:r>
      <w:r w:rsidRPr="00070D68">
        <w:rPr>
          <w:rFonts w:cs="Arial"/>
          <w:sz w:val="20"/>
          <w:szCs w:val="20"/>
        </w:rPr>
        <w:t>. člena tega zakona je, tako vsebinsko kot tudi formalno, usklajena z evropsko ureditvijo, zlasti s 101. členom PDEU in Uredbo 1/2003.</w:t>
      </w:r>
    </w:p>
    <w:p w14:paraId="3689F2CD" w14:textId="77777777" w:rsidR="007522E3" w:rsidRPr="00070D68" w:rsidRDefault="007522E3" w:rsidP="0025166A">
      <w:pPr>
        <w:spacing w:line="260" w:lineRule="atLeast"/>
        <w:rPr>
          <w:rFonts w:cs="Arial"/>
          <w:sz w:val="20"/>
          <w:szCs w:val="20"/>
        </w:rPr>
      </w:pPr>
    </w:p>
    <w:p w14:paraId="653473EB" w14:textId="77777777" w:rsidR="007522E3" w:rsidRPr="00070D68" w:rsidRDefault="007522E3" w:rsidP="0025166A">
      <w:pPr>
        <w:spacing w:line="260" w:lineRule="atLeast"/>
        <w:rPr>
          <w:rFonts w:cs="Arial"/>
          <w:sz w:val="20"/>
          <w:szCs w:val="20"/>
        </w:rPr>
      </w:pPr>
      <w:r w:rsidRPr="00070D68">
        <w:rPr>
          <w:rFonts w:cs="Arial"/>
          <w:sz w:val="20"/>
          <w:szCs w:val="20"/>
          <w:u w:val="single"/>
        </w:rPr>
        <w:t>Prvi odstavek</w:t>
      </w:r>
      <w:r w:rsidRPr="00070D68">
        <w:rPr>
          <w:rFonts w:cs="Arial"/>
          <w:sz w:val="20"/>
          <w:szCs w:val="20"/>
        </w:rPr>
        <w:t xml:space="preserve"> prepoveduje in določa za nične sporazume med podjetji, sklepe podjetniških združenj in usklajena ravnanja, katerih cilj ali učinek je preprečevati, omejevati ali izkrivljati konkurenco v Republiki Sloveniji. V okviru osnovne definicije (generalne klavzule) tako združuje različne oblike </w:t>
      </w:r>
      <w:proofErr w:type="spellStart"/>
      <w:r w:rsidRPr="00070D68">
        <w:rPr>
          <w:rFonts w:cs="Arial"/>
          <w:sz w:val="20"/>
          <w:szCs w:val="20"/>
        </w:rPr>
        <w:t>protikonkurenčnega</w:t>
      </w:r>
      <w:proofErr w:type="spellEnd"/>
      <w:r w:rsidRPr="00070D68">
        <w:rPr>
          <w:rFonts w:cs="Arial"/>
          <w:sz w:val="20"/>
          <w:szCs w:val="20"/>
        </w:rPr>
        <w:t xml:space="preserve"> nastopanja (t.j. sporazume, sklepe podjetniških združenj in usklajena ravnanja; v nadaljevanju: sporazumi), saj lahko do omejevanja konkurence pride v različnih oblikah. Ta zakon se omejuje zgolj na ozemlje Republike Slovenije, </w:t>
      </w:r>
      <w:r w:rsidR="003039EC" w:rsidRPr="00070D68">
        <w:rPr>
          <w:rFonts w:cs="Arial"/>
          <w:sz w:val="20"/>
          <w:szCs w:val="20"/>
        </w:rPr>
        <w:t>če</w:t>
      </w:r>
      <w:r w:rsidRPr="00070D68">
        <w:rPr>
          <w:rFonts w:cs="Arial"/>
          <w:sz w:val="20"/>
          <w:szCs w:val="20"/>
        </w:rPr>
        <w:t xml:space="preserve"> pa imajo omejevalni sporazumi čezmejne učinke, se presojajo tudi po 101. členu PDEU. Da gre za prepovedan sporazum zadošča že dejstvo, da ima tak sporazum za sam cilj preprečevati, omejevati ali izkrivljati konkurenco v Republiki Sloveniji, ni potrebno, da nastane tudi učinek. Civilnopravna sankcija takšnega sporazuma je ničnost. Podjetjem, ki sodelujejo pri omejevalnih sporazumih, se lahko izreče administrativna sankcija</w:t>
      </w:r>
      <w:r w:rsidR="003039EC" w:rsidRPr="00070D68">
        <w:rPr>
          <w:rFonts w:cs="Arial"/>
          <w:sz w:val="20"/>
          <w:szCs w:val="20"/>
        </w:rPr>
        <w:t xml:space="preserve"> po tem zakonu</w:t>
      </w:r>
      <w:r w:rsidRPr="00070D68">
        <w:rPr>
          <w:rFonts w:cs="Arial"/>
          <w:sz w:val="20"/>
          <w:szCs w:val="20"/>
        </w:rPr>
        <w:t>.</w:t>
      </w:r>
    </w:p>
    <w:p w14:paraId="284FE938" w14:textId="77777777" w:rsidR="007522E3" w:rsidRPr="00070D68" w:rsidRDefault="007522E3" w:rsidP="0025166A">
      <w:pPr>
        <w:spacing w:line="260" w:lineRule="atLeast"/>
        <w:rPr>
          <w:rFonts w:cs="Arial"/>
          <w:sz w:val="20"/>
          <w:szCs w:val="20"/>
        </w:rPr>
      </w:pPr>
    </w:p>
    <w:p w14:paraId="1CB2E3EF" w14:textId="77777777" w:rsidR="007522E3" w:rsidRPr="00070D68" w:rsidRDefault="007522E3" w:rsidP="0025166A">
      <w:pPr>
        <w:spacing w:line="260" w:lineRule="atLeast"/>
        <w:rPr>
          <w:rFonts w:cs="Arial"/>
          <w:sz w:val="20"/>
          <w:szCs w:val="20"/>
        </w:rPr>
      </w:pPr>
      <w:r w:rsidRPr="00070D68">
        <w:rPr>
          <w:rFonts w:cs="Arial"/>
          <w:sz w:val="20"/>
          <w:szCs w:val="20"/>
        </w:rPr>
        <w:t xml:space="preserve">V </w:t>
      </w:r>
      <w:r w:rsidRPr="00070D68">
        <w:rPr>
          <w:rFonts w:cs="Arial"/>
          <w:sz w:val="20"/>
          <w:szCs w:val="20"/>
          <w:u w:val="single"/>
        </w:rPr>
        <w:t>drugem odstavku</w:t>
      </w:r>
      <w:r w:rsidRPr="00070D68">
        <w:rPr>
          <w:rFonts w:cs="Arial"/>
          <w:sz w:val="20"/>
          <w:szCs w:val="20"/>
        </w:rPr>
        <w:t xml:space="preserve"> so primeroma našteti primeri sporazumov, ki so prepovedani, kar pa ne izključuje možnosti tudi drugih omejevalnih sporazumov. Gre za najbolj tipične primere omejevalnih sporazumov. V vsakem konkretnem primeru posebej </w:t>
      </w:r>
      <w:r w:rsidR="007D472B" w:rsidRPr="00070D68">
        <w:rPr>
          <w:rFonts w:cs="Arial"/>
          <w:sz w:val="20"/>
          <w:szCs w:val="20"/>
        </w:rPr>
        <w:t>a</w:t>
      </w:r>
      <w:r w:rsidR="0045309B" w:rsidRPr="00070D68">
        <w:rPr>
          <w:rFonts w:cs="Arial"/>
          <w:sz w:val="20"/>
          <w:szCs w:val="20"/>
        </w:rPr>
        <w:t>genc</w:t>
      </w:r>
      <w:r w:rsidRPr="00070D68">
        <w:rPr>
          <w:rFonts w:cs="Arial"/>
          <w:sz w:val="20"/>
          <w:szCs w:val="20"/>
        </w:rPr>
        <w:t>ija presoja ali gre za prepovedan sporazum.</w:t>
      </w:r>
    </w:p>
    <w:p w14:paraId="15DF1275" w14:textId="77777777" w:rsidR="007522E3" w:rsidRPr="00070D68" w:rsidRDefault="007522E3" w:rsidP="0025166A">
      <w:pPr>
        <w:spacing w:line="260" w:lineRule="atLeast"/>
        <w:rPr>
          <w:rFonts w:cs="Arial"/>
          <w:sz w:val="20"/>
          <w:szCs w:val="20"/>
        </w:rPr>
      </w:pPr>
    </w:p>
    <w:p w14:paraId="29D3C2AF" w14:textId="77777777" w:rsidR="007522E3" w:rsidRPr="00070D68" w:rsidRDefault="007522E3" w:rsidP="0025166A">
      <w:pPr>
        <w:spacing w:line="260" w:lineRule="atLeast"/>
        <w:rPr>
          <w:rFonts w:cs="Arial"/>
          <w:sz w:val="20"/>
          <w:szCs w:val="20"/>
        </w:rPr>
      </w:pPr>
      <w:r w:rsidRPr="00070D68">
        <w:rPr>
          <w:rFonts w:cs="Arial"/>
          <w:sz w:val="20"/>
          <w:szCs w:val="20"/>
        </w:rPr>
        <w:t xml:space="preserve">Določene omejitve so razumne, utemeljene in potrebne, ker varujejo nekatere dobrine, ki so v konkretnem primeru pomembnejše kot učinkovita konkurenca. Te so opredeljene </w:t>
      </w:r>
      <w:r w:rsidRPr="00070D68">
        <w:rPr>
          <w:rFonts w:cs="Arial"/>
          <w:sz w:val="20"/>
          <w:szCs w:val="20"/>
          <w:u w:val="single"/>
        </w:rPr>
        <w:t>v tretjem odstavku</w:t>
      </w:r>
      <w:r w:rsidRPr="00070D68">
        <w:rPr>
          <w:rFonts w:cs="Arial"/>
          <w:sz w:val="20"/>
          <w:szCs w:val="20"/>
        </w:rPr>
        <w:t xml:space="preserve">, ki najprej izključuje uporabo prvega odstavka </w:t>
      </w:r>
      <w:r w:rsidR="00E43FDB" w:rsidRPr="00070D68">
        <w:rPr>
          <w:rFonts w:cs="Arial"/>
          <w:sz w:val="20"/>
          <w:szCs w:val="20"/>
        </w:rPr>
        <w:t xml:space="preserve">tega člena </w:t>
      </w:r>
      <w:r w:rsidRPr="00070D68">
        <w:rPr>
          <w:rFonts w:cs="Arial"/>
          <w:sz w:val="20"/>
          <w:szCs w:val="20"/>
        </w:rPr>
        <w:t xml:space="preserve">za določene sporazume, v nadaljevanju pa v prvem delu (to je v prvem stavku) določa pozitivne pogoje, v drugem </w:t>
      </w:r>
      <w:r w:rsidR="00E43FDB" w:rsidRPr="00070D68">
        <w:rPr>
          <w:rFonts w:cs="Arial"/>
          <w:sz w:val="20"/>
          <w:szCs w:val="20"/>
        </w:rPr>
        <w:t xml:space="preserve">delu </w:t>
      </w:r>
      <w:r w:rsidRPr="00070D68">
        <w:rPr>
          <w:rFonts w:cs="Arial"/>
          <w:sz w:val="20"/>
          <w:szCs w:val="20"/>
        </w:rPr>
        <w:t xml:space="preserve">(to je v drugem stavku) pa negativne pogoje. Dva izmed pozitivnih pogojev sta navedena alternativno (izboljšanje proizvodnje ali razdelitev dobrin ali pospeševanje tehničnega in gospodarskega razvoja), tretji pogoj </w:t>
      </w:r>
      <w:r w:rsidR="003039EC" w:rsidRPr="00070D68">
        <w:rPr>
          <w:rFonts w:cs="Arial"/>
          <w:sz w:val="20"/>
          <w:szCs w:val="20"/>
        </w:rPr>
        <w:t xml:space="preserve">pa je naveden </w:t>
      </w:r>
      <w:r w:rsidRPr="00070D68">
        <w:rPr>
          <w:rFonts w:cs="Arial"/>
          <w:sz w:val="20"/>
          <w:szCs w:val="20"/>
        </w:rPr>
        <w:t xml:space="preserve">kumulativno (pri tem pa zagotavljajo potrošnikom pravičen delež doseženih koristi). To pomeni, da mora biti tretji pogoj vedno izpolnjen, poleg enega izmed prvih dveh. </w:t>
      </w:r>
    </w:p>
    <w:p w14:paraId="3BE0858C" w14:textId="77777777" w:rsidR="007522E3" w:rsidRPr="00070D68" w:rsidRDefault="007522E3" w:rsidP="0025166A">
      <w:pPr>
        <w:spacing w:line="260" w:lineRule="atLeast"/>
        <w:rPr>
          <w:rFonts w:cs="Arial"/>
          <w:sz w:val="20"/>
          <w:szCs w:val="20"/>
        </w:rPr>
      </w:pPr>
    </w:p>
    <w:p w14:paraId="2F701AC3" w14:textId="77777777" w:rsidR="007522E3" w:rsidRPr="00070D68" w:rsidRDefault="007522E3" w:rsidP="0025166A">
      <w:pPr>
        <w:spacing w:line="260" w:lineRule="atLeast"/>
        <w:rPr>
          <w:rFonts w:cs="Arial"/>
          <w:sz w:val="20"/>
          <w:szCs w:val="20"/>
        </w:rPr>
      </w:pPr>
      <w:r w:rsidRPr="00070D68">
        <w:rPr>
          <w:rFonts w:cs="Arial"/>
          <w:sz w:val="20"/>
          <w:szCs w:val="20"/>
        </w:rPr>
        <w:lastRenderedPageBreak/>
        <w:t xml:space="preserve">Uredba 1/2003 je z namenom, da se zagotovi učinkovito izvajanje pravil konkurence in hkrati spoštujejo pravice do obrambe, uredila dokazno breme iz 101. in 102. člena PDEU. Na podlagi </w:t>
      </w:r>
      <w:r w:rsidR="003039EC" w:rsidRPr="00070D68">
        <w:rPr>
          <w:rFonts w:cs="Arial"/>
          <w:sz w:val="20"/>
          <w:szCs w:val="20"/>
        </w:rPr>
        <w:t>U</w:t>
      </w:r>
      <w:r w:rsidRPr="00070D68">
        <w:rPr>
          <w:rFonts w:cs="Arial"/>
          <w:sz w:val="20"/>
          <w:szCs w:val="20"/>
        </w:rPr>
        <w:t>redbe</w:t>
      </w:r>
      <w:r w:rsidR="003039EC" w:rsidRPr="00070D68">
        <w:rPr>
          <w:rFonts w:cs="Arial"/>
          <w:sz w:val="20"/>
          <w:szCs w:val="20"/>
        </w:rPr>
        <w:t xml:space="preserve"> 1/2003</w:t>
      </w:r>
      <w:r w:rsidRPr="00070D68">
        <w:rPr>
          <w:rFonts w:cs="Arial"/>
          <w:sz w:val="20"/>
          <w:szCs w:val="20"/>
        </w:rPr>
        <w:t xml:space="preserve">, in v skladu z njo, tudi ta zakon </w:t>
      </w:r>
      <w:r w:rsidRPr="00070D68">
        <w:rPr>
          <w:rFonts w:cs="Arial"/>
          <w:sz w:val="20"/>
          <w:szCs w:val="20"/>
          <w:u w:val="single"/>
        </w:rPr>
        <w:t>v četrtem odstavku</w:t>
      </w:r>
      <w:r w:rsidRPr="00070D68">
        <w:rPr>
          <w:rFonts w:cs="Arial"/>
          <w:sz w:val="20"/>
          <w:szCs w:val="20"/>
        </w:rPr>
        <w:t xml:space="preserve"> določa, da mora podjetje, ki trdi, da določen sporazum izpolnjuje pogoje iz tretjega odstavka tega člena, dokazati, da so tu pogoji izpolnjeni. Dokazno breme pri dokazovanju domnevne kršitve tega člena pa je na strani </w:t>
      </w:r>
      <w:r w:rsidR="007D472B" w:rsidRPr="00070D68">
        <w:rPr>
          <w:rFonts w:cs="Arial"/>
          <w:sz w:val="20"/>
          <w:szCs w:val="20"/>
        </w:rPr>
        <w:t>a</w:t>
      </w:r>
      <w:r w:rsidR="0045309B" w:rsidRPr="00070D68">
        <w:rPr>
          <w:rFonts w:cs="Arial"/>
          <w:sz w:val="20"/>
          <w:szCs w:val="20"/>
        </w:rPr>
        <w:t>genc</w:t>
      </w:r>
      <w:r w:rsidRPr="00070D68">
        <w:rPr>
          <w:rFonts w:cs="Arial"/>
          <w:sz w:val="20"/>
          <w:szCs w:val="20"/>
        </w:rPr>
        <w:t>ije.</w:t>
      </w:r>
    </w:p>
    <w:p w14:paraId="7ABF6894" w14:textId="77777777" w:rsidR="007522E3" w:rsidRPr="00070D68" w:rsidRDefault="007522E3" w:rsidP="0025166A">
      <w:pPr>
        <w:spacing w:line="260" w:lineRule="atLeast"/>
        <w:rPr>
          <w:rFonts w:cs="Arial"/>
          <w:sz w:val="20"/>
          <w:szCs w:val="20"/>
        </w:rPr>
      </w:pPr>
    </w:p>
    <w:p w14:paraId="1C1BE962" w14:textId="77777777" w:rsidR="007522E3" w:rsidRPr="00070D68" w:rsidRDefault="007522E3" w:rsidP="0025166A">
      <w:pPr>
        <w:spacing w:line="260" w:lineRule="atLeast"/>
        <w:rPr>
          <w:rFonts w:cs="Arial"/>
          <w:b/>
          <w:sz w:val="20"/>
          <w:szCs w:val="20"/>
        </w:rPr>
      </w:pPr>
      <w:r w:rsidRPr="00070D68">
        <w:rPr>
          <w:rFonts w:cs="Arial"/>
          <w:b/>
          <w:sz w:val="20"/>
          <w:szCs w:val="20"/>
        </w:rPr>
        <w:t>K 6. členu (omejitve majhnega pomena)</w:t>
      </w:r>
    </w:p>
    <w:p w14:paraId="75D51290" w14:textId="77777777" w:rsidR="007522E3" w:rsidRPr="00070D68" w:rsidRDefault="007522E3" w:rsidP="0025166A">
      <w:pPr>
        <w:spacing w:line="260" w:lineRule="atLeast"/>
        <w:rPr>
          <w:rFonts w:cs="Arial"/>
          <w:b/>
          <w:sz w:val="20"/>
          <w:szCs w:val="20"/>
        </w:rPr>
      </w:pPr>
    </w:p>
    <w:p w14:paraId="0A3626D6" w14:textId="18CE74DD" w:rsidR="007522E3" w:rsidRPr="00070D68" w:rsidRDefault="007522E3" w:rsidP="0025166A">
      <w:pPr>
        <w:spacing w:line="260" w:lineRule="atLeast"/>
        <w:rPr>
          <w:rFonts w:cs="Arial"/>
          <w:sz w:val="20"/>
          <w:szCs w:val="20"/>
        </w:rPr>
      </w:pPr>
      <w:r w:rsidRPr="00070D68">
        <w:rPr>
          <w:rFonts w:cs="Arial"/>
          <w:sz w:val="20"/>
          <w:szCs w:val="20"/>
        </w:rPr>
        <w:t xml:space="preserve">V primerjalnem pravu, teoriji in praksi je sprejeto stališče, da sporazumi, sklepi ali usklajena ravnanja niso podrejeni pravilu o prepovedi omejevalnih sporazumov, če ne vplivajo na konkurenco v znatni meri. To izhaja tudi iz Obvestila komisije o sporazumih manjšega pomena, ki neznatno omejujejo konkurenco v skladu s členom 101(1) Pogodbe o delovanju Evropske unije (obvestilo de </w:t>
      </w:r>
      <w:proofErr w:type="spellStart"/>
      <w:r w:rsidRPr="00070D68">
        <w:rPr>
          <w:rFonts w:cs="Arial"/>
          <w:sz w:val="20"/>
          <w:szCs w:val="20"/>
        </w:rPr>
        <w:t>minimis</w:t>
      </w:r>
      <w:proofErr w:type="spellEnd"/>
      <w:r w:rsidRPr="00070D68">
        <w:rPr>
          <w:rFonts w:cs="Arial"/>
          <w:sz w:val="20"/>
          <w:szCs w:val="20"/>
        </w:rPr>
        <w:t>)</w:t>
      </w:r>
      <w:r w:rsidRPr="00070D68">
        <w:rPr>
          <w:rStyle w:val="Sprotnaopomba-sklic"/>
          <w:rFonts w:cs="Arial"/>
          <w:sz w:val="20"/>
          <w:szCs w:val="20"/>
        </w:rPr>
        <w:footnoteReference w:id="5"/>
      </w:r>
      <w:r w:rsidRPr="00070D68">
        <w:rPr>
          <w:rFonts w:cs="Arial"/>
          <w:sz w:val="20"/>
          <w:szCs w:val="20"/>
        </w:rPr>
        <w:t>. Čeprav to obvestilo za sodišča in organe držav članic ni zavezujoče, služi kot smernica pri uporabi 101. člena PDEU in je bilo s strani številnih držav članic Evropske unije splošno sprejeto in vključeno v zakonodajo. Tudi ta zakon iz splošne prepovedi omejevalnih sporazumov, v skladu z obvestilom, izvzema sporazume majhnega pomena in jih opredeljuje s pomočjo tržnih deležev (10% za horizontalne sporazume, 15% za vertikalne sporazume in 10% za mešane horizontalno-vertikalne sporazume oz. sporazume, ki jih je težko  opredeliti kot horizontalne ali vertikalne; 5% tržni delež pa se upošteva v primeru, da je konkurenca na upoštevnem trgu omejena zaradi kumulativnih učinkov, da katerih pride zaradi enakih ali podobnih sporazumov drugih podjetij).</w:t>
      </w:r>
    </w:p>
    <w:p w14:paraId="5A7C916B" w14:textId="77777777" w:rsidR="007522E3" w:rsidRPr="00070D68" w:rsidRDefault="007522E3" w:rsidP="0025166A">
      <w:pPr>
        <w:spacing w:line="260" w:lineRule="atLeast"/>
        <w:rPr>
          <w:rFonts w:cs="Arial"/>
          <w:sz w:val="20"/>
          <w:szCs w:val="20"/>
        </w:rPr>
      </w:pPr>
    </w:p>
    <w:p w14:paraId="77E3A01E" w14:textId="78E6297D" w:rsidR="007522E3" w:rsidRPr="00070D68" w:rsidRDefault="007522E3" w:rsidP="0025166A">
      <w:pPr>
        <w:spacing w:line="260" w:lineRule="atLeast"/>
        <w:rPr>
          <w:rFonts w:cs="Arial"/>
          <w:sz w:val="20"/>
          <w:szCs w:val="20"/>
        </w:rPr>
      </w:pPr>
      <w:r w:rsidRPr="00070D68">
        <w:rPr>
          <w:rFonts w:cs="Arial"/>
          <w:sz w:val="20"/>
          <w:szCs w:val="20"/>
        </w:rPr>
        <w:t xml:space="preserve">Z namenom, da se zavaruje enoten trg, je potrebno, da se, ne glede na dosežene pragove, določene vrste horizontalnih in vertikalnih sporazumov izvzamejo iz pravila de </w:t>
      </w:r>
      <w:proofErr w:type="spellStart"/>
      <w:r w:rsidRPr="00070D68">
        <w:rPr>
          <w:rFonts w:cs="Arial"/>
          <w:sz w:val="20"/>
          <w:szCs w:val="20"/>
        </w:rPr>
        <w:t>minimis</w:t>
      </w:r>
      <w:proofErr w:type="spellEnd"/>
      <w:r w:rsidRPr="00070D68">
        <w:rPr>
          <w:rFonts w:cs="Arial"/>
          <w:sz w:val="20"/>
          <w:szCs w:val="20"/>
        </w:rPr>
        <w:t>. Kot taki so po četrtem odstavku vselej prepovedani horizontalni sporazumi, katerih cilj je določanje cen, omejitev proizvodnje ali prodaje oz</w:t>
      </w:r>
      <w:r w:rsidR="00C86711" w:rsidRPr="00070D68">
        <w:rPr>
          <w:rFonts w:cs="Arial"/>
          <w:sz w:val="20"/>
          <w:szCs w:val="20"/>
        </w:rPr>
        <w:t>iroma</w:t>
      </w:r>
      <w:r w:rsidRPr="00070D68">
        <w:rPr>
          <w:rFonts w:cs="Arial"/>
          <w:sz w:val="20"/>
          <w:szCs w:val="20"/>
        </w:rPr>
        <w:t xml:space="preserve"> razdelitev trga ali virov nabave, in vertikalni sporazumi, katerih cilj je določanje maloprodajnih cen oz</w:t>
      </w:r>
      <w:r w:rsidR="00C86711" w:rsidRPr="00070D68">
        <w:rPr>
          <w:rFonts w:cs="Arial"/>
          <w:sz w:val="20"/>
          <w:szCs w:val="20"/>
        </w:rPr>
        <w:t>iroma</w:t>
      </w:r>
      <w:r w:rsidRPr="00070D68">
        <w:rPr>
          <w:rFonts w:cs="Arial"/>
          <w:sz w:val="20"/>
          <w:szCs w:val="20"/>
        </w:rPr>
        <w:t xml:space="preserve"> podelitev teritorialne zaščite udeleženim podjetjem ali tretjim osebam. Ti sporazumi namreč, ne glede na prag, prizadenejo trg in ne morejo biti deležni izjeme po prvih dveh odstavkih tega člena.</w:t>
      </w:r>
    </w:p>
    <w:p w14:paraId="72828E77" w14:textId="77777777" w:rsidR="007522E3" w:rsidRPr="00070D68" w:rsidRDefault="007522E3" w:rsidP="0025166A">
      <w:pPr>
        <w:spacing w:line="260" w:lineRule="atLeast"/>
        <w:rPr>
          <w:rFonts w:cs="Arial"/>
          <w:sz w:val="20"/>
          <w:szCs w:val="20"/>
        </w:rPr>
      </w:pPr>
    </w:p>
    <w:p w14:paraId="15A056E8" w14:textId="77777777" w:rsidR="007522E3" w:rsidRPr="00070D68" w:rsidRDefault="007522E3" w:rsidP="0025166A">
      <w:pPr>
        <w:spacing w:line="260" w:lineRule="atLeast"/>
        <w:rPr>
          <w:rFonts w:cs="Arial"/>
          <w:b/>
          <w:sz w:val="20"/>
          <w:szCs w:val="20"/>
        </w:rPr>
      </w:pPr>
      <w:r w:rsidRPr="00070D68">
        <w:rPr>
          <w:rFonts w:cs="Arial"/>
          <w:b/>
          <w:sz w:val="20"/>
          <w:szCs w:val="20"/>
        </w:rPr>
        <w:t>K 7. členu (skupinske izjeme)</w:t>
      </w:r>
    </w:p>
    <w:p w14:paraId="4332B682" w14:textId="77777777" w:rsidR="007522E3" w:rsidRPr="00070D68" w:rsidRDefault="007522E3" w:rsidP="0025166A">
      <w:pPr>
        <w:spacing w:line="260" w:lineRule="atLeast"/>
        <w:rPr>
          <w:rFonts w:cs="Arial"/>
          <w:b/>
          <w:sz w:val="20"/>
          <w:szCs w:val="20"/>
        </w:rPr>
      </w:pPr>
    </w:p>
    <w:p w14:paraId="0B9063DC" w14:textId="77777777" w:rsidR="007522E3" w:rsidRPr="00070D68" w:rsidRDefault="007522E3" w:rsidP="0025166A">
      <w:pPr>
        <w:spacing w:line="260" w:lineRule="atLeast"/>
        <w:rPr>
          <w:rFonts w:cs="Arial"/>
          <w:sz w:val="20"/>
          <w:szCs w:val="20"/>
        </w:rPr>
      </w:pPr>
      <w:r w:rsidRPr="00070D68">
        <w:rPr>
          <w:rFonts w:cs="Arial"/>
          <w:sz w:val="20"/>
          <w:szCs w:val="20"/>
        </w:rPr>
        <w:t xml:space="preserve">Z opredelitvijo skupinskih izjem pravna ureditev vnaprej dopušča določene vrste omejevalnih sporazumov. Skupinske izjeme so primerna oblika ureditve, zlasti za tista področja, ki so ekonomsko koristna in ne predstavljajo nevarnosti učinkoviti konkurenci. </w:t>
      </w:r>
      <w:r w:rsidR="00E43FDB" w:rsidRPr="00070D68">
        <w:rPr>
          <w:rFonts w:cs="Arial"/>
          <w:sz w:val="20"/>
          <w:szCs w:val="20"/>
        </w:rPr>
        <w:t xml:space="preserve">Evropska komisija </w:t>
      </w:r>
      <w:r w:rsidRPr="00070D68">
        <w:rPr>
          <w:rFonts w:cs="Arial"/>
          <w:sz w:val="20"/>
          <w:szCs w:val="20"/>
        </w:rPr>
        <w:t xml:space="preserve">je na podlagi pooblastil, določenih v 103. členu PDEU, sprejela številne uredbe o skupinskih izjemah, s katerimi je od splošne prepovedi omejevalnih sporazumov izvzela določene skupine sporazumov. Ker so uredbe, ki jih sprejemajo organi EU v celoti neposredno uporabljive, jih ni potrebno implementirati v pravni red držav članic. Tako za skupine omejevalnih sporazumov, ki izpolnjujejo pogoje, navedene v uredbah </w:t>
      </w:r>
      <w:r w:rsidR="00E43FDB" w:rsidRPr="00070D68">
        <w:rPr>
          <w:rFonts w:cs="Arial"/>
          <w:sz w:val="20"/>
          <w:szCs w:val="20"/>
        </w:rPr>
        <w:t>Evropske komisije</w:t>
      </w:r>
      <w:r w:rsidRPr="00070D68">
        <w:rPr>
          <w:rFonts w:cs="Arial"/>
          <w:sz w:val="20"/>
          <w:szCs w:val="20"/>
        </w:rPr>
        <w:t>, ni potrebno sprejemati predpisov v Republiki Sloveniji, temveč se neposredno uporabljajo določbe uredb Evropske unije. Da ne bi prihajalo do nasprotij, predvsem pri vodenju enotnega postopka po nacionalnih pravilih in pravilih Evropske unije, se ta zakon v prvem odstavku sklicuje na omenjene uredbe Evropske unije, ki se uporabljajo ne glede na to, ali je podan element skupnosti (torej tudi v primeru, ko ni izkazan vpliv na trgovanje med državami članicami Evropske unije).</w:t>
      </w:r>
    </w:p>
    <w:p w14:paraId="3D539F1A" w14:textId="77777777" w:rsidR="007522E3" w:rsidRPr="00070D68" w:rsidRDefault="007522E3" w:rsidP="0025166A">
      <w:pPr>
        <w:spacing w:line="260" w:lineRule="atLeast"/>
        <w:rPr>
          <w:rFonts w:cs="Arial"/>
          <w:sz w:val="20"/>
          <w:szCs w:val="20"/>
        </w:rPr>
      </w:pPr>
    </w:p>
    <w:p w14:paraId="4C0B7A6B" w14:textId="77777777" w:rsidR="007522E3" w:rsidRPr="00070D68" w:rsidRDefault="007522E3" w:rsidP="0025166A">
      <w:pPr>
        <w:spacing w:line="260" w:lineRule="atLeast"/>
        <w:rPr>
          <w:rFonts w:cs="Arial"/>
          <w:sz w:val="20"/>
          <w:szCs w:val="20"/>
        </w:rPr>
      </w:pPr>
      <w:r w:rsidRPr="00070D68">
        <w:rPr>
          <w:rFonts w:cs="Arial"/>
          <w:sz w:val="20"/>
          <w:szCs w:val="20"/>
        </w:rPr>
        <w:t xml:space="preserve">Drugi odstavek daje pooblastilo Vladi Republike Slovenije (v nadaljnjem besedilu: vlada), da </w:t>
      </w:r>
      <w:r w:rsidR="00E43FDB" w:rsidRPr="00070D68">
        <w:rPr>
          <w:rFonts w:cs="Arial"/>
          <w:sz w:val="20"/>
          <w:szCs w:val="20"/>
        </w:rPr>
        <w:t xml:space="preserve">lahko </w:t>
      </w:r>
      <w:r w:rsidRPr="00070D68">
        <w:rPr>
          <w:rFonts w:cs="Arial"/>
          <w:sz w:val="20"/>
          <w:szCs w:val="20"/>
        </w:rPr>
        <w:t xml:space="preserve">z uredbo opredeli skupinske izjeme tudi za druge skupine sporazumov glede na posebnosti na trgu v Republiki Sloveniji. </w:t>
      </w:r>
      <w:r w:rsidR="00E43FDB" w:rsidRPr="00070D68">
        <w:rPr>
          <w:rFonts w:cs="Arial"/>
          <w:sz w:val="20"/>
          <w:szCs w:val="20"/>
        </w:rPr>
        <w:t>T</w:t>
      </w:r>
      <w:r w:rsidRPr="00070D68">
        <w:rPr>
          <w:rFonts w:cs="Arial"/>
          <w:sz w:val="20"/>
          <w:szCs w:val="20"/>
        </w:rPr>
        <w:t>udi ti sporazumi</w:t>
      </w:r>
      <w:r w:rsidR="00E43FDB" w:rsidRPr="00070D68">
        <w:rPr>
          <w:rFonts w:cs="Arial"/>
          <w:sz w:val="20"/>
          <w:szCs w:val="20"/>
        </w:rPr>
        <w:t xml:space="preserve"> morajo</w:t>
      </w:r>
      <w:r w:rsidRPr="00070D68">
        <w:rPr>
          <w:rFonts w:cs="Arial"/>
          <w:sz w:val="20"/>
          <w:szCs w:val="20"/>
        </w:rPr>
        <w:t xml:space="preserve"> izpolnjevati pogoje iz tretjega odstavka </w:t>
      </w:r>
      <w:r w:rsidR="00CC0426" w:rsidRPr="00070D68">
        <w:rPr>
          <w:rFonts w:cs="Arial"/>
          <w:sz w:val="20"/>
          <w:szCs w:val="20"/>
        </w:rPr>
        <w:t>5</w:t>
      </w:r>
      <w:r w:rsidRPr="00070D68">
        <w:rPr>
          <w:rFonts w:cs="Arial"/>
          <w:sz w:val="20"/>
          <w:szCs w:val="20"/>
        </w:rPr>
        <w:t xml:space="preserve">. člena tega zakona. Določitev skupinskih izjem ne pomeni, da je vsak konkretni sporazum neke skupine v skladu s tem členom. Če </w:t>
      </w:r>
      <w:r w:rsidR="007D472B" w:rsidRPr="00070D68">
        <w:rPr>
          <w:rFonts w:cs="Arial"/>
          <w:sz w:val="20"/>
          <w:szCs w:val="20"/>
        </w:rPr>
        <w:t>a</w:t>
      </w:r>
      <w:r w:rsidR="0045309B" w:rsidRPr="00070D68">
        <w:rPr>
          <w:rFonts w:cs="Arial"/>
          <w:sz w:val="20"/>
          <w:szCs w:val="20"/>
        </w:rPr>
        <w:t>genc</w:t>
      </w:r>
      <w:r w:rsidRPr="00070D68">
        <w:rPr>
          <w:rFonts w:cs="Arial"/>
          <w:sz w:val="20"/>
          <w:szCs w:val="20"/>
        </w:rPr>
        <w:t xml:space="preserve">ija pri posameznem sporazumu, kateremu je bila priznana ugodnost </w:t>
      </w:r>
      <w:r w:rsidRPr="00070D68">
        <w:rPr>
          <w:rFonts w:cs="Arial"/>
          <w:sz w:val="20"/>
          <w:szCs w:val="20"/>
        </w:rPr>
        <w:lastRenderedPageBreak/>
        <w:t xml:space="preserve">skupinskega izvzetja, ugotovi, da niso izpolnjeni pogoji iz tretjega odstavka </w:t>
      </w:r>
      <w:r w:rsidR="00CC0426" w:rsidRPr="00070D68">
        <w:rPr>
          <w:rFonts w:cs="Arial"/>
          <w:sz w:val="20"/>
          <w:szCs w:val="20"/>
        </w:rPr>
        <w:t>5</w:t>
      </w:r>
      <w:r w:rsidRPr="00070D68">
        <w:rPr>
          <w:rFonts w:cs="Arial"/>
          <w:sz w:val="20"/>
          <w:szCs w:val="20"/>
        </w:rPr>
        <w:t>. člena zakona, lahko ugodnost skupinskega izvzetja odpravi.</w:t>
      </w:r>
    </w:p>
    <w:p w14:paraId="6F6429C5" w14:textId="77777777" w:rsidR="007522E3" w:rsidRPr="00070D68" w:rsidRDefault="007522E3" w:rsidP="0025166A">
      <w:pPr>
        <w:spacing w:line="260" w:lineRule="atLeast"/>
        <w:rPr>
          <w:rFonts w:cs="Arial"/>
          <w:sz w:val="20"/>
          <w:szCs w:val="20"/>
        </w:rPr>
      </w:pPr>
    </w:p>
    <w:p w14:paraId="70A34EAB" w14:textId="77777777" w:rsidR="007522E3" w:rsidRPr="00070D68" w:rsidRDefault="007522E3" w:rsidP="0025166A">
      <w:pPr>
        <w:spacing w:line="260" w:lineRule="atLeast"/>
        <w:rPr>
          <w:rFonts w:cs="Arial"/>
          <w:b/>
          <w:sz w:val="20"/>
          <w:szCs w:val="20"/>
        </w:rPr>
      </w:pPr>
      <w:r w:rsidRPr="00070D68">
        <w:rPr>
          <w:rFonts w:cs="Arial"/>
          <w:b/>
          <w:sz w:val="20"/>
          <w:szCs w:val="20"/>
        </w:rPr>
        <w:t>K 8. člen (prepoved zlorabe prevladujočega položaja)</w:t>
      </w:r>
    </w:p>
    <w:p w14:paraId="440DE9BC" w14:textId="77777777" w:rsidR="007522E3" w:rsidRPr="00070D68" w:rsidRDefault="007522E3" w:rsidP="0025166A">
      <w:pPr>
        <w:spacing w:line="260" w:lineRule="atLeast"/>
        <w:rPr>
          <w:rFonts w:cs="Arial"/>
          <w:b/>
          <w:sz w:val="20"/>
          <w:szCs w:val="20"/>
        </w:rPr>
      </w:pPr>
    </w:p>
    <w:p w14:paraId="64CCB5A0" w14:textId="77777777" w:rsidR="007522E3" w:rsidRPr="00070D68" w:rsidRDefault="007522E3" w:rsidP="0025166A">
      <w:pPr>
        <w:spacing w:line="260" w:lineRule="atLeast"/>
        <w:rPr>
          <w:rFonts w:cs="Arial"/>
          <w:sz w:val="20"/>
          <w:szCs w:val="20"/>
        </w:rPr>
      </w:pPr>
      <w:r w:rsidRPr="00070D68">
        <w:rPr>
          <w:rFonts w:cs="Arial"/>
          <w:sz w:val="20"/>
          <w:szCs w:val="20"/>
        </w:rPr>
        <w:t>Tudi dosedanja ureditev zlorabe prevladujočega položaja se ohranja. Prevladujoči položaj na trgu uživa podjetje (ali več podjetij skupaj) v primeru, ko lahko v znatni meri ravna neodvisno od konkurentov, strank ali potrošnikov. Sam prevladujoči položaj ni prepovedan, prepovedana je zloraba takšnega položaja (</w:t>
      </w:r>
      <w:r w:rsidRPr="00070D68">
        <w:rPr>
          <w:rFonts w:cs="Arial"/>
          <w:sz w:val="20"/>
          <w:szCs w:val="20"/>
          <w:u w:val="single"/>
        </w:rPr>
        <w:t>prvi odstavek</w:t>
      </w:r>
      <w:r w:rsidRPr="00070D68">
        <w:rPr>
          <w:rFonts w:cs="Arial"/>
          <w:sz w:val="20"/>
          <w:szCs w:val="20"/>
        </w:rPr>
        <w:t>) in zanj je predpisana administrativna sankcija. Podjetje, ki uživa prevladujoči položaj, nosi posebno odgovornost</w:t>
      </w:r>
      <w:r w:rsidR="00E43FDB" w:rsidRPr="00070D68">
        <w:rPr>
          <w:rFonts w:cs="Arial"/>
          <w:sz w:val="20"/>
          <w:szCs w:val="20"/>
        </w:rPr>
        <w:t>, saj n</w:t>
      </w:r>
      <w:r w:rsidRPr="00070D68">
        <w:rPr>
          <w:rFonts w:cs="Arial"/>
          <w:sz w:val="20"/>
          <w:szCs w:val="20"/>
        </w:rPr>
        <w:t>e sme ravnati na način, ki bi ogrozil učinkovito konkurenco na trgu.</w:t>
      </w:r>
    </w:p>
    <w:p w14:paraId="1C609D49" w14:textId="77777777" w:rsidR="007522E3" w:rsidRPr="00070D68" w:rsidRDefault="007522E3" w:rsidP="0025166A">
      <w:pPr>
        <w:spacing w:line="260" w:lineRule="atLeast"/>
        <w:rPr>
          <w:rFonts w:cs="Arial"/>
          <w:sz w:val="20"/>
          <w:szCs w:val="20"/>
        </w:rPr>
      </w:pPr>
    </w:p>
    <w:p w14:paraId="417EAB0C" w14:textId="77777777" w:rsidR="007522E3" w:rsidRPr="00070D68" w:rsidRDefault="007522E3" w:rsidP="0025166A">
      <w:pPr>
        <w:spacing w:line="260" w:lineRule="atLeast"/>
        <w:rPr>
          <w:rFonts w:cs="Arial"/>
          <w:sz w:val="20"/>
          <w:szCs w:val="20"/>
        </w:rPr>
      </w:pPr>
      <w:r w:rsidRPr="00070D68">
        <w:rPr>
          <w:rFonts w:cs="Arial"/>
          <w:sz w:val="20"/>
          <w:szCs w:val="20"/>
          <w:u w:val="single"/>
        </w:rPr>
        <w:t>Drugi odstavek</w:t>
      </w:r>
      <w:r w:rsidRPr="00070D68">
        <w:rPr>
          <w:rFonts w:cs="Arial"/>
          <w:sz w:val="20"/>
          <w:szCs w:val="20"/>
        </w:rPr>
        <w:t xml:space="preserve"> ureja domnevo, da ima podjetje ali več podjetij prevladujoč položaj takrat, kadar lahko v znatni meri ravna neodvisno od konkurentov, strank ali potrošnikov.</w:t>
      </w:r>
    </w:p>
    <w:p w14:paraId="3374C7AC" w14:textId="77777777" w:rsidR="007522E3" w:rsidRPr="00070D68" w:rsidRDefault="007522E3" w:rsidP="0025166A">
      <w:pPr>
        <w:spacing w:line="260" w:lineRule="atLeast"/>
        <w:rPr>
          <w:rFonts w:cs="Arial"/>
          <w:sz w:val="20"/>
          <w:szCs w:val="20"/>
        </w:rPr>
      </w:pPr>
    </w:p>
    <w:p w14:paraId="221CE2EF" w14:textId="77777777" w:rsidR="007522E3" w:rsidRPr="00070D68" w:rsidRDefault="007522E3" w:rsidP="0025166A">
      <w:pPr>
        <w:spacing w:line="260" w:lineRule="atLeast"/>
        <w:rPr>
          <w:rFonts w:cs="Arial"/>
          <w:sz w:val="20"/>
          <w:szCs w:val="20"/>
        </w:rPr>
      </w:pPr>
      <w:r w:rsidRPr="00070D68">
        <w:rPr>
          <w:rFonts w:cs="Arial"/>
          <w:sz w:val="20"/>
          <w:szCs w:val="20"/>
        </w:rPr>
        <w:t xml:space="preserve">Pri ocenjevanju prevladujočega položaja </w:t>
      </w:r>
      <w:r w:rsidR="007D472B" w:rsidRPr="00070D68">
        <w:rPr>
          <w:rFonts w:cs="Arial"/>
          <w:sz w:val="20"/>
          <w:szCs w:val="20"/>
        </w:rPr>
        <w:t>a</w:t>
      </w:r>
      <w:r w:rsidR="0045309B" w:rsidRPr="00070D68">
        <w:rPr>
          <w:rFonts w:cs="Arial"/>
          <w:sz w:val="20"/>
          <w:szCs w:val="20"/>
        </w:rPr>
        <w:t>genc</w:t>
      </w:r>
      <w:r w:rsidRPr="00070D68">
        <w:rPr>
          <w:rFonts w:cs="Arial"/>
          <w:sz w:val="20"/>
          <w:szCs w:val="20"/>
        </w:rPr>
        <w:t xml:space="preserve">ija upošteva zlasti elemente, naštete v </w:t>
      </w:r>
      <w:r w:rsidRPr="00070D68">
        <w:rPr>
          <w:rFonts w:cs="Arial"/>
          <w:sz w:val="20"/>
          <w:szCs w:val="20"/>
          <w:u w:val="single"/>
        </w:rPr>
        <w:t>tretjem odstavku</w:t>
      </w:r>
      <w:r w:rsidRPr="00070D68">
        <w:rPr>
          <w:rFonts w:cs="Arial"/>
          <w:sz w:val="20"/>
          <w:szCs w:val="20"/>
        </w:rPr>
        <w:t xml:space="preserve">, in sicer: tržni delež, možnosti za financiranje, pravne ali dejanske ovire za vstop drugih podjetij na trg, dostop do dobaviteljev ali trga, obstoječo ali potencialno konkurenco. Poleg teh dejavnikov lahko </w:t>
      </w:r>
      <w:r w:rsidR="007D472B" w:rsidRPr="00070D68">
        <w:rPr>
          <w:rFonts w:cs="Arial"/>
          <w:sz w:val="20"/>
          <w:szCs w:val="20"/>
        </w:rPr>
        <w:t>a</w:t>
      </w:r>
      <w:r w:rsidR="0045309B" w:rsidRPr="00070D68">
        <w:rPr>
          <w:rFonts w:cs="Arial"/>
          <w:sz w:val="20"/>
          <w:szCs w:val="20"/>
        </w:rPr>
        <w:t>genc</w:t>
      </w:r>
      <w:r w:rsidRPr="00070D68">
        <w:rPr>
          <w:rFonts w:cs="Arial"/>
          <w:sz w:val="20"/>
          <w:szCs w:val="20"/>
        </w:rPr>
        <w:t>ija pri ugotavljanju prevladujočega položaja upošteva tudi drugi dejavnike.</w:t>
      </w:r>
    </w:p>
    <w:p w14:paraId="493AAF4F" w14:textId="77777777" w:rsidR="007522E3" w:rsidRPr="00070D68" w:rsidRDefault="007522E3" w:rsidP="0025166A">
      <w:pPr>
        <w:spacing w:line="260" w:lineRule="atLeast"/>
        <w:rPr>
          <w:rFonts w:cs="Arial"/>
          <w:sz w:val="20"/>
          <w:szCs w:val="20"/>
        </w:rPr>
      </w:pPr>
    </w:p>
    <w:p w14:paraId="6B644449" w14:textId="77777777" w:rsidR="007522E3" w:rsidRPr="00070D68" w:rsidRDefault="007522E3" w:rsidP="0025166A">
      <w:pPr>
        <w:spacing w:line="260" w:lineRule="atLeast"/>
        <w:rPr>
          <w:rFonts w:cs="Arial"/>
          <w:sz w:val="20"/>
          <w:szCs w:val="20"/>
        </w:rPr>
      </w:pPr>
      <w:r w:rsidRPr="00070D68">
        <w:rPr>
          <w:rFonts w:cs="Arial"/>
          <w:sz w:val="20"/>
          <w:szCs w:val="20"/>
        </w:rPr>
        <w:t xml:space="preserve">Po vzoru 102. člena PDEU, tudi naš zakon </w:t>
      </w:r>
      <w:r w:rsidRPr="00070D68">
        <w:rPr>
          <w:rFonts w:cs="Arial"/>
          <w:sz w:val="20"/>
          <w:szCs w:val="20"/>
          <w:u w:val="single"/>
        </w:rPr>
        <w:t>v četrtem odstavku</w:t>
      </w:r>
      <w:r w:rsidRPr="00070D68">
        <w:rPr>
          <w:rFonts w:cs="Arial"/>
          <w:sz w:val="20"/>
          <w:szCs w:val="20"/>
        </w:rPr>
        <w:t xml:space="preserve"> primeroma našteva primere, ki pomenijo zlorabo prevladujočega položaja. Seznam primerov ni izčrpen, zakon namreč navaja zgolj najbolj tipične primere zlorab. Našteti primeri so enaki kot jih navaja 102. člen PDEU.</w:t>
      </w:r>
    </w:p>
    <w:p w14:paraId="009C9584" w14:textId="77777777" w:rsidR="007522E3" w:rsidRPr="00070D68" w:rsidRDefault="007522E3" w:rsidP="0025166A">
      <w:pPr>
        <w:spacing w:line="260" w:lineRule="atLeast"/>
        <w:rPr>
          <w:rFonts w:cs="Arial"/>
          <w:sz w:val="20"/>
          <w:szCs w:val="20"/>
        </w:rPr>
      </w:pPr>
    </w:p>
    <w:p w14:paraId="12209923" w14:textId="7A65AA25" w:rsidR="007522E3" w:rsidRPr="00070D68" w:rsidRDefault="007522E3" w:rsidP="0025166A">
      <w:pPr>
        <w:spacing w:line="260" w:lineRule="atLeast"/>
        <w:rPr>
          <w:rFonts w:cs="Arial"/>
          <w:sz w:val="20"/>
          <w:szCs w:val="20"/>
        </w:rPr>
      </w:pPr>
      <w:r w:rsidRPr="00070D68">
        <w:rPr>
          <w:rFonts w:cs="Arial"/>
          <w:sz w:val="20"/>
          <w:szCs w:val="20"/>
          <w:u w:val="single"/>
        </w:rPr>
        <w:t>Peti in šesti odstavek</w:t>
      </w:r>
      <w:r w:rsidRPr="00070D68">
        <w:rPr>
          <w:rFonts w:cs="Arial"/>
          <w:sz w:val="20"/>
          <w:szCs w:val="20"/>
        </w:rPr>
        <w:t xml:space="preserve"> vsebujeta opredelitev, kdaj se šteje ali ima podjetje oziroma dvoje ali več podjetij prevladujoč položaj. In sicer podjetje ima prevladujoč položaj, če njegov tržni delež na</w:t>
      </w:r>
      <w:r w:rsidR="00F30C0F" w:rsidRPr="00070D68">
        <w:rPr>
          <w:rFonts w:cs="Arial"/>
          <w:sz w:val="20"/>
          <w:szCs w:val="20"/>
        </w:rPr>
        <w:t xml:space="preserve"> </w:t>
      </w:r>
      <w:r w:rsidRPr="00070D68">
        <w:rPr>
          <w:rFonts w:cs="Arial"/>
          <w:sz w:val="20"/>
          <w:szCs w:val="20"/>
        </w:rPr>
        <w:t>trgu presega 40 odstotkov. V primeru dveh ali več podjetij pa se šteje, da imata oziroma imajo prevladujoč položaj, če njun oziroma njihov tržni delež na</w:t>
      </w:r>
      <w:r w:rsidR="00F30C0F" w:rsidRPr="00070D68">
        <w:rPr>
          <w:rFonts w:cs="Arial"/>
          <w:sz w:val="20"/>
          <w:szCs w:val="20"/>
        </w:rPr>
        <w:t xml:space="preserve"> </w:t>
      </w:r>
      <w:r w:rsidRPr="00070D68">
        <w:rPr>
          <w:rFonts w:cs="Arial"/>
          <w:sz w:val="20"/>
          <w:szCs w:val="20"/>
        </w:rPr>
        <w:t>trgu presega 60 odstotkov.</w:t>
      </w:r>
    </w:p>
    <w:p w14:paraId="079F7F54" w14:textId="77777777" w:rsidR="007522E3" w:rsidRPr="00070D68" w:rsidRDefault="007522E3" w:rsidP="0025166A">
      <w:pPr>
        <w:spacing w:line="260" w:lineRule="atLeast"/>
        <w:rPr>
          <w:rFonts w:cs="Arial"/>
          <w:sz w:val="20"/>
          <w:szCs w:val="20"/>
        </w:rPr>
      </w:pPr>
    </w:p>
    <w:p w14:paraId="0CE46D8F" w14:textId="77777777" w:rsidR="007522E3" w:rsidRPr="00070D68" w:rsidRDefault="007522E3" w:rsidP="0025166A">
      <w:pPr>
        <w:spacing w:line="260" w:lineRule="atLeast"/>
        <w:rPr>
          <w:rFonts w:cs="Arial"/>
          <w:b/>
          <w:sz w:val="20"/>
          <w:szCs w:val="20"/>
        </w:rPr>
      </w:pPr>
      <w:r w:rsidRPr="00070D68">
        <w:rPr>
          <w:rFonts w:cs="Arial"/>
          <w:b/>
          <w:sz w:val="20"/>
          <w:szCs w:val="20"/>
        </w:rPr>
        <w:t>K 9. členu (pojem koncentracije)</w:t>
      </w:r>
    </w:p>
    <w:p w14:paraId="324BACFA" w14:textId="77777777" w:rsidR="007522E3" w:rsidRPr="00070D68" w:rsidRDefault="007522E3" w:rsidP="0025166A">
      <w:pPr>
        <w:spacing w:line="260" w:lineRule="atLeast"/>
        <w:rPr>
          <w:rFonts w:cs="Arial"/>
          <w:sz w:val="20"/>
          <w:szCs w:val="20"/>
        </w:rPr>
      </w:pPr>
    </w:p>
    <w:p w14:paraId="1C37C07C" w14:textId="293D560A" w:rsidR="007522E3" w:rsidRPr="00070D68" w:rsidRDefault="007522E3" w:rsidP="0025166A">
      <w:pPr>
        <w:spacing w:line="260" w:lineRule="atLeast"/>
        <w:rPr>
          <w:rFonts w:cs="Arial"/>
          <w:sz w:val="20"/>
          <w:szCs w:val="20"/>
        </w:rPr>
      </w:pPr>
      <w:r w:rsidRPr="00070D68">
        <w:rPr>
          <w:rFonts w:cs="Arial"/>
          <w:sz w:val="20"/>
          <w:szCs w:val="20"/>
        </w:rPr>
        <w:t xml:space="preserve">Poleg ugotavljanja obstoja omejevalnih ravnanj je tudi presoja skladnosti koncentracije s pravili varstva konkurence zelo pomembna. Združitve podjetij lahko omogočijo učinkovitejše razvijanje novih izdelkov ali zmanjšanje stroškov, kar posledično vpliva na trg, ki postane bolj konkurenčen, in na potrošnike, ki lahko izbirajo med kakovostnejšim blagom ali storitvami po nižjih cenah. Vendar pa niso vse združitve pozitivne za delovanje trga, saj nekatere združitve zmanjšujejo konkurenco na trgu, tako da npr. ustvarjajo ali krepijo prevladujoči položaj. Le to pa bi verjetno škodilo potrošnikom zaradi višjih cen, manjše izbire ali manj inovacij. Cilj pregleda predlaganih združitev je preprečiti škodljive učinke na konkurenco. </w:t>
      </w:r>
    </w:p>
    <w:p w14:paraId="21E02616" w14:textId="77777777" w:rsidR="007522E3" w:rsidRPr="00070D68" w:rsidRDefault="007522E3" w:rsidP="0025166A">
      <w:pPr>
        <w:spacing w:line="260" w:lineRule="atLeast"/>
        <w:rPr>
          <w:rFonts w:cs="Arial"/>
          <w:sz w:val="20"/>
          <w:szCs w:val="20"/>
        </w:rPr>
      </w:pPr>
    </w:p>
    <w:p w14:paraId="2F21CB55" w14:textId="77777777" w:rsidR="007522E3" w:rsidRPr="00070D68" w:rsidRDefault="007522E3" w:rsidP="0025166A">
      <w:pPr>
        <w:spacing w:line="260" w:lineRule="atLeast"/>
        <w:rPr>
          <w:rFonts w:cs="Arial"/>
          <w:sz w:val="20"/>
          <w:szCs w:val="20"/>
        </w:rPr>
      </w:pPr>
      <w:r w:rsidRPr="00070D68">
        <w:rPr>
          <w:rFonts w:cs="Arial"/>
          <w:sz w:val="20"/>
          <w:szCs w:val="20"/>
          <w:u w:val="single"/>
        </w:rPr>
        <w:t>Prvi odstavek</w:t>
      </w:r>
      <w:r w:rsidRPr="00070D68">
        <w:rPr>
          <w:rFonts w:cs="Arial"/>
          <w:sz w:val="20"/>
          <w:szCs w:val="20"/>
        </w:rPr>
        <w:t xml:space="preserve"> ohranja dosedanjo opredelitev koncentracije in določa, da zajema transakcije, ki povzročijo trajnejšo spremembo kontrole udeleženih podjetij in strukturo trga. </w:t>
      </w:r>
    </w:p>
    <w:p w14:paraId="3E8259F4" w14:textId="77777777" w:rsidR="007522E3" w:rsidRPr="00070D68" w:rsidRDefault="007522E3" w:rsidP="0025166A">
      <w:pPr>
        <w:spacing w:line="260" w:lineRule="atLeast"/>
        <w:rPr>
          <w:rFonts w:cs="Arial"/>
          <w:sz w:val="20"/>
          <w:szCs w:val="20"/>
        </w:rPr>
      </w:pPr>
    </w:p>
    <w:p w14:paraId="29C1AE36" w14:textId="3B793067" w:rsidR="007522E3" w:rsidRPr="00070D68" w:rsidRDefault="007522E3" w:rsidP="0025166A">
      <w:pPr>
        <w:spacing w:line="260" w:lineRule="atLeast"/>
        <w:rPr>
          <w:rFonts w:cs="Arial"/>
          <w:sz w:val="20"/>
          <w:szCs w:val="20"/>
        </w:rPr>
      </w:pPr>
      <w:r w:rsidRPr="00070D68">
        <w:rPr>
          <w:rFonts w:cs="Arial"/>
          <w:sz w:val="20"/>
          <w:szCs w:val="20"/>
        </w:rPr>
        <w:t xml:space="preserve">O koncentraciji govorimo, ko gre za trajnejše spremembe kontrole nad podjetjem pri združitvi dveh ali več predhodno neodvisnih podjetij ali delov podjetij ali kadar ena ali več fizičnih oseb, ki že obvladuje najmanj eno podjetje, ali kadar eno ali več podjetij z nakupom vrednostnih papirjev ali premoženja, s pogodbo ali kako drugače pridobi neposredno ali posredno kontrolo nad celoto ali deli enega ali več podjetij ali kadar dve ali več neodvisnih podjetij ustanovi skupno podjetje, ki opravlja vse funkcije samostojnega podjetja z daljšim trajanjem. Pojem združitve zajema transakcije, kjer se z novo pravno osebo nadomesti dve ali več prej neodvisnih podjetij ali delov podjetij oziroma transakcije, kjer podjetje prevzame drugo podjetje ali del podjetja, pri tem ohrani svojo pravno subjektiviteto, drugo podjetje pa kot pravna oseba preneha obstajati. Gre za spojitev in pripojitev v smislu določb Zakona o gospodarskih družbah (Uradni list RS, št. </w:t>
      </w:r>
      <w:hyperlink r:id="rId105" w:tgtFrame="_blank" w:tooltip="Zakon o gospodarskih družbah (uradno prečiščeno besedilo)" w:history="1">
        <w:r w:rsidRPr="00070D68">
          <w:rPr>
            <w:rFonts w:cs="Arial"/>
            <w:sz w:val="20"/>
            <w:szCs w:val="20"/>
          </w:rPr>
          <w:t>65/09</w:t>
        </w:r>
      </w:hyperlink>
      <w:r w:rsidRPr="00070D68">
        <w:rPr>
          <w:rFonts w:cs="Arial"/>
          <w:sz w:val="20"/>
          <w:szCs w:val="20"/>
        </w:rPr>
        <w:t xml:space="preserve"> – uradno prečiščeno besedilo, </w:t>
      </w:r>
      <w:hyperlink r:id="rId106" w:tgtFrame="_blank" w:tooltip="Zakon o dopolnitvah Zakona o gospodarskih družbah" w:history="1">
        <w:r w:rsidRPr="00070D68">
          <w:rPr>
            <w:rFonts w:cs="Arial"/>
            <w:sz w:val="20"/>
            <w:szCs w:val="20"/>
          </w:rPr>
          <w:t>33/11</w:t>
        </w:r>
      </w:hyperlink>
      <w:r w:rsidRPr="00070D68">
        <w:rPr>
          <w:rFonts w:cs="Arial"/>
          <w:sz w:val="20"/>
          <w:szCs w:val="20"/>
        </w:rPr>
        <w:t xml:space="preserve">, </w:t>
      </w:r>
      <w:hyperlink r:id="rId107" w:tgtFrame="_blank" w:tooltip="Zakon o dopolnitvah Zakona o gospodarskih družbah" w:history="1">
        <w:r w:rsidRPr="00070D68">
          <w:rPr>
            <w:rFonts w:cs="Arial"/>
            <w:sz w:val="20"/>
            <w:szCs w:val="20"/>
          </w:rPr>
          <w:t>91/11</w:t>
        </w:r>
      </w:hyperlink>
      <w:r w:rsidRPr="00070D68">
        <w:rPr>
          <w:rFonts w:cs="Arial"/>
          <w:sz w:val="20"/>
          <w:szCs w:val="20"/>
        </w:rPr>
        <w:t xml:space="preserve">, </w:t>
      </w:r>
      <w:hyperlink r:id="rId108" w:tgtFrame="_blank" w:tooltip="Zakon o spremembah in dopolnitvah Zakona o gospodarskih družbah" w:history="1">
        <w:r w:rsidRPr="00070D68">
          <w:rPr>
            <w:rFonts w:cs="Arial"/>
            <w:sz w:val="20"/>
            <w:szCs w:val="20"/>
          </w:rPr>
          <w:t>32/12</w:t>
        </w:r>
      </w:hyperlink>
      <w:r w:rsidRPr="00070D68">
        <w:rPr>
          <w:rFonts w:cs="Arial"/>
          <w:sz w:val="20"/>
          <w:szCs w:val="20"/>
        </w:rPr>
        <w:t xml:space="preserve">, </w:t>
      </w:r>
      <w:hyperlink r:id="rId109" w:tgtFrame="_blank" w:tooltip="Zakon o spremembah in dopolnitvah Zakona o gospodarskih družbah" w:history="1">
        <w:r w:rsidRPr="00070D68">
          <w:rPr>
            <w:rFonts w:cs="Arial"/>
            <w:sz w:val="20"/>
            <w:szCs w:val="20"/>
          </w:rPr>
          <w:t>57/12</w:t>
        </w:r>
      </w:hyperlink>
      <w:r w:rsidRPr="00070D68">
        <w:rPr>
          <w:rFonts w:cs="Arial"/>
          <w:sz w:val="20"/>
          <w:szCs w:val="20"/>
        </w:rPr>
        <w:t xml:space="preserve">, </w:t>
      </w:r>
      <w:hyperlink r:id="rId110" w:tgtFrame="_blank" w:tooltip="Odločba o razveljavitvi prvega do četrtega odstavka 10.a člena in četrtega odstavka 10.b člena ter o delni razveljavitvi sedmega odstavka 10.a člena Zakona o gospodarskih družbah, in o ugotovitvi, da peti in šesti odstavek 10.a člena, del sedmega odstavka 10.a" w:history="1">
        <w:r w:rsidRPr="00070D68">
          <w:rPr>
            <w:rFonts w:cs="Arial"/>
            <w:sz w:val="20"/>
            <w:szCs w:val="20"/>
          </w:rPr>
          <w:t>44/13</w:t>
        </w:r>
      </w:hyperlink>
      <w:r w:rsidRPr="00070D68">
        <w:rPr>
          <w:rFonts w:cs="Arial"/>
          <w:sz w:val="20"/>
          <w:szCs w:val="20"/>
        </w:rPr>
        <w:t xml:space="preserve"> – </w:t>
      </w:r>
      <w:proofErr w:type="spellStart"/>
      <w:r w:rsidRPr="00070D68">
        <w:rPr>
          <w:rFonts w:cs="Arial"/>
          <w:sz w:val="20"/>
          <w:szCs w:val="20"/>
        </w:rPr>
        <w:t>odl</w:t>
      </w:r>
      <w:proofErr w:type="spellEnd"/>
      <w:r w:rsidRPr="00070D68">
        <w:rPr>
          <w:rFonts w:cs="Arial"/>
          <w:sz w:val="20"/>
          <w:szCs w:val="20"/>
        </w:rPr>
        <w:t xml:space="preserve">. US, </w:t>
      </w:r>
      <w:hyperlink r:id="rId111" w:tgtFrame="_blank" w:tooltip="Zakon o spremembah in dopolnitvah Zakona o gospodarskih družbah" w:history="1">
        <w:r w:rsidRPr="00070D68">
          <w:rPr>
            <w:rFonts w:cs="Arial"/>
            <w:sz w:val="20"/>
            <w:szCs w:val="20"/>
          </w:rPr>
          <w:t>82/13</w:t>
        </w:r>
      </w:hyperlink>
      <w:r w:rsidRPr="00070D68">
        <w:rPr>
          <w:rFonts w:cs="Arial"/>
          <w:sz w:val="20"/>
          <w:szCs w:val="20"/>
        </w:rPr>
        <w:t xml:space="preserve">, </w:t>
      </w:r>
      <w:hyperlink r:id="rId112" w:tgtFrame="_blank" w:tooltip="Zakon o spremembah in dopolnitvah Zakona o gospodarskih družbah" w:history="1">
        <w:r w:rsidRPr="00070D68">
          <w:rPr>
            <w:rFonts w:cs="Arial"/>
            <w:sz w:val="20"/>
            <w:szCs w:val="20"/>
          </w:rPr>
          <w:t>55/15</w:t>
        </w:r>
      </w:hyperlink>
      <w:r w:rsidRPr="00070D68">
        <w:rPr>
          <w:rFonts w:cs="Arial"/>
          <w:sz w:val="20"/>
          <w:szCs w:val="20"/>
        </w:rPr>
        <w:t xml:space="preserve">, </w:t>
      </w:r>
      <w:hyperlink r:id="rId113" w:tgtFrame="_blank" w:tooltip="Zakon o spremembah in dopolnitvah Zakona o gospodarskih družbah" w:history="1">
        <w:r w:rsidRPr="00070D68">
          <w:rPr>
            <w:rFonts w:cs="Arial"/>
            <w:sz w:val="20"/>
            <w:szCs w:val="20"/>
          </w:rPr>
          <w:t>15/17</w:t>
        </w:r>
      </w:hyperlink>
      <w:r w:rsidRPr="00070D68">
        <w:rPr>
          <w:rFonts w:cs="Arial"/>
          <w:sz w:val="20"/>
          <w:szCs w:val="20"/>
        </w:rPr>
        <w:t xml:space="preserve"> in </w:t>
      </w:r>
      <w:hyperlink r:id="rId114" w:tgtFrame="_blank" w:tooltip="Zakon o poslovni skrivnosti" w:history="1">
        <w:r w:rsidRPr="00070D68">
          <w:rPr>
            <w:rFonts w:cs="Arial"/>
            <w:sz w:val="20"/>
            <w:szCs w:val="20"/>
          </w:rPr>
          <w:t>22/19</w:t>
        </w:r>
      </w:hyperlink>
      <w:r w:rsidRPr="00070D68">
        <w:rPr>
          <w:rFonts w:cs="Arial"/>
          <w:sz w:val="20"/>
          <w:szCs w:val="20"/>
        </w:rPr>
        <w:t xml:space="preserve"> – </w:t>
      </w:r>
      <w:proofErr w:type="spellStart"/>
      <w:r w:rsidRPr="00070D68">
        <w:rPr>
          <w:rFonts w:cs="Arial"/>
          <w:sz w:val="20"/>
          <w:szCs w:val="20"/>
        </w:rPr>
        <w:t>ZPosS</w:t>
      </w:r>
      <w:proofErr w:type="spellEnd"/>
      <w:r w:rsidRPr="00070D68">
        <w:rPr>
          <w:rFonts w:cs="Arial"/>
          <w:sz w:val="20"/>
          <w:szCs w:val="20"/>
        </w:rPr>
        <w:t xml:space="preserve">). Glede na to, da gre v primeru združitve za koncentracijo le, ko se združijo »predhodno neodvisna podjetja«, so iz presoje izključeni primeri formalnih združitev podjetij, ki so že pred statusnim preoblikovanjem predstavljala zaključeno ekonomsko celoto. </w:t>
      </w:r>
    </w:p>
    <w:p w14:paraId="06451135" w14:textId="77777777" w:rsidR="007522E3" w:rsidRPr="00070D68" w:rsidRDefault="007522E3" w:rsidP="0025166A">
      <w:pPr>
        <w:spacing w:line="260" w:lineRule="atLeast"/>
        <w:rPr>
          <w:rFonts w:cs="Arial"/>
          <w:sz w:val="20"/>
          <w:szCs w:val="20"/>
        </w:rPr>
      </w:pPr>
    </w:p>
    <w:p w14:paraId="22B1CB96" w14:textId="77777777" w:rsidR="007522E3" w:rsidRPr="00070D68" w:rsidRDefault="007522E3" w:rsidP="0025166A">
      <w:pPr>
        <w:spacing w:line="260" w:lineRule="atLeast"/>
        <w:rPr>
          <w:rFonts w:cs="Arial"/>
          <w:sz w:val="20"/>
          <w:szCs w:val="20"/>
        </w:rPr>
      </w:pPr>
      <w:r w:rsidRPr="00070D68">
        <w:rPr>
          <w:rFonts w:cs="Arial"/>
          <w:sz w:val="20"/>
          <w:szCs w:val="20"/>
        </w:rPr>
        <w:t xml:space="preserve">Za koncentracijo gre tudi v primeru, ko ena ali več oseb, ki že obvladuje najmanj eno podjetje, ali ko eno ali več podjetij bodisi z nakupom vrednostnih papirjev ali premoženja, s pogodbo ali na kakršen koli drug način pridobi neposredno ali posredno kontrolo nad celoto ali deli enega ali več podjetij. Sem sodijo tudi spremembe izključne kontrole v skupno kontrolo in obratno. V obeh primerih gre za tako spremembo oblike kontrole, ki lahko pomembno vpliva na obnašanje podjetja na trgu. </w:t>
      </w:r>
    </w:p>
    <w:p w14:paraId="19DC0F36" w14:textId="77777777" w:rsidR="007522E3" w:rsidRPr="00070D68" w:rsidRDefault="007522E3" w:rsidP="0025166A">
      <w:pPr>
        <w:spacing w:line="260" w:lineRule="atLeast"/>
        <w:rPr>
          <w:rFonts w:cs="Arial"/>
          <w:sz w:val="20"/>
          <w:szCs w:val="20"/>
        </w:rPr>
      </w:pPr>
    </w:p>
    <w:p w14:paraId="2A405CAA" w14:textId="77777777" w:rsidR="007522E3" w:rsidRPr="00070D68" w:rsidRDefault="007522E3" w:rsidP="0025166A">
      <w:pPr>
        <w:spacing w:line="260" w:lineRule="atLeast"/>
        <w:rPr>
          <w:rFonts w:cs="Arial"/>
          <w:sz w:val="20"/>
          <w:szCs w:val="20"/>
        </w:rPr>
      </w:pPr>
      <w:r w:rsidRPr="00070D68">
        <w:rPr>
          <w:rFonts w:cs="Arial"/>
          <w:sz w:val="20"/>
          <w:szCs w:val="20"/>
        </w:rPr>
        <w:t>Nazadnje gre za koncentracijo tudi v primerih, ko dve ali več neodvisnih podjetij ustanovi skupno podjetje, ki opravlja vse funkcije samostojnega gospodarskega subjekta z daljšim trajanjem, kar pomeni, da mora skupno podjetje delovati na trgu in opravljati vse funkcije, ki jih običajno opravljajo podjetja, delujoča na istem trgu.</w:t>
      </w:r>
    </w:p>
    <w:p w14:paraId="022FBBA1" w14:textId="77777777" w:rsidR="007522E3" w:rsidRPr="00070D68" w:rsidRDefault="007522E3" w:rsidP="0025166A">
      <w:pPr>
        <w:spacing w:line="260" w:lineRule="atLeast"/>
        <w:rPr>
          <w:rFonts w:cs="Arial"/>
          <w:sz w:val="20"/>
          <w:szCs w:val="20"/>
        </w:rPr>
      </w:pPr>
    </w:p>
    <w:p w14:paraId="7C3DC91B" w14:textId="622088A8" w:rsidR="007522E3" w:rsidRPr="00070D68" w:rsidRDefault="007522E3" w:rsidP="0025166A">
      <w:pPr>
        <w:spacing w:line="260" w:lineRule="atLeast"/>
        <w:rPr>
          <w:rFonts w:cs="Arial"/>
          <w:sz w:val="20"/>
          <w:szCs w:val="20"/>
        </w:rPr>
      </w:pPr>
      <w:r w:rsidRPr="00070D68">
        <w:rPr>
          <w:rFonts w:cs="Arial"/>
          <w:sz w:val="20"/>
          <w:szCs w:val="20"/>
          <w:u w:val="single"/>
        </w:rPr>
        <w:t>Drugi odstavek</w:t>
      </w:r>
      <w:r w:rsidRPr="00070D68">
        <w:rPr>
          <w:rFonts w:cs="Arial"/>
          <w:sz w:val="20"/>
          <w:szCs w:val="20"/>
        </w:rPr>
        <w:t xml:space="preserve"> opredeljuje pojem kontrole nad podjetjem ali njegovim delom. Za namen prvega odstavka tega člena predstavljajo kontrolo nad podjetjem ali njegovim delom pravice, pogodbe ali druga sredstva, ki ločeno ali skupaj in ob upoštevanju okoliščin ali predpisov omogočajo izvajanje odločilnega vpliva nad podjetjem ali delom podjetja. Kontrolo običajno pridobijo osebe ali podjetja, ki so imetniki pravic ali upravičenci do pravic, ki zagotavljajo kontrolo – obstajajo pa tudi izjeme. Npr. podjetje za pridobitev kontrolnega deleža uporabi drugo osebo ali podjetje in uresničuje pravice preko te osebe ali podjetja, čeprav je slednji formalni imetnik pravic (t.i. parkiranja delnic). Za nastanek koncentracije ni potrebno dejansko izvrševanje odločilnega vpliva ampak zadostuje že sama možnost izvajanja odločilnega vpliva. </w:t>
      </w:r>
    </w:p>
    <w:p w14:paraId="695904CC" w14:textId="77777777" w:rsidR="007522E3" w:rsidRPr="00070D68" w:rsidRDefault="007522E3" w:rsidP="0025166A">
      <w:pPr>
        <w:spacing w:line="260" w:lineRule="atLeast"/>
        <w:rPr>
          <w:rFonts w:cs="Arial"/>
          <w:sz w:val="20"/>
          <w:szCs w:val="20"/>
        </w:rPr>
      </w:pPr>
    </w:p>
    <w:p w14:paraId="1719FDEC" w14:textId="3E03FC87" w:rsidR="007522E3" w:rsidRPr="00070D68" w:rsidRDefault="007522E3" w:rsidP="0025166A">
      <w:pPr>
        <w:spacing w:line="260" w:lineRule="atLeast"/>
        <w:rPr>
          <w:rFonts w:cs="Arial"/>
          <w:sz w:val="20"/>
          <w:szCs w:val="20"/>
        </w:rPr>
      </w:pPr>
      <w:r w:rsidRPr="00070D68">
        <w:rPr>
          <w:rFonts w:cs="Arial"/>
          <w:sz w:val="20"/>
          <w:szCs w:val="20"/>
          <w:u w:val="single"/>
        </w:rPr>
        <w:t>Četrti odstavek</w:t>
      </w:r>
      <w:r w:rsidRPr="00070D68">
        <w:rPr>
          <w:rFonts w:cs="Arial"/>
          <w:sz w:val="20"/>
          <w:szCs w:val="20"/>
        </w:rPr>
        <w:t xml:space="preserve"> določa izjeme in navaja primere, ki se ne štejejo za koncentracijo. Kot koncentracijo se ne šteje kratkoročnega pridobivanja poslovnih deležev v podjetju zaradi njihove nadaljnje prodaje, in sicer pri bankah, zavarovalnicah, borznoposredniških hišah, hranilnicah, pokojninskih družbah, družbah za upravljanje</w:t>
      </w:r>
      <w:r w:rsidR="00C86711" w:rsidRPr="00070D68">
        <w:rPr>
          <w:rFonts w:cs="Arial"/>
          <w:sz w:val="20"/>
          <w:szCs w:val="20"/>
        </w:rPr>
        <w:t>,</w:t>
      </w:r>
      <w:r w:rsidRPr="00070D68">
        <w:rPr>
          <w:rFonts w:cs="Arial"/>
          <w:sz w:val="20"/>
          <w:szCs w:val="20"/>
        </w:rPr>
        <w:t xml:space="preserve"> itd. Časovno obdobje, v katerem mora podjetje poslovne deleže odprodati je eno leto. Obdobje se lahko na zahtevo</w:t>
      </w:r>
      <w:r w:rsidR="00C86711" w:rsidRPr="00070D68">
        <w:rPr>
          <w:rFonts w:cs="Arial"/>
          <w:sz w:val="20"/>
          <w:szCs w:val="20"/>
        </w:rPr>
        <w:t xml:space="preserve"> podjetja</w:t>
      </w:r>
      <w:r w:rsidRPr="00070D68">
        <w:rPr>
          <w:rFonts w:cs="Arial"/>
          <w:sz w:val="20"/>
          <w:szCs w:val="20"/>
        </w:rPr>
        <w:t xml:space="preserve"> podaljša, če podjetje izkaže, da prodaje ni bilo mogoče ustrezno izpeljati v predpisanem roku. Pogoj za obstoj izjeme je, da pridobitelj v tem obdobju ni uveljavljal glasovalnih pravic na podlagi pridobljenih deležev na način, ki je vplival ali bi lahko vplival na konkurenčno vedenje podjetja, oziroma da je uveljavljal glasovalne pravice samo zato, da je pripravil prodajo poslovnih deležev.</w:t>
      </w:r>
      <w:r w:rsidR="00413091" w:rsidRPr="00070D68">
        <w:rPr>
          <w:rFonts w:cs="Arial"/>
          <w:sz w:val="20"/>
          <w:szCs w:val="20"/>
        </w:rPr>
        <w:t xml:space="preserve"> </w:t>
      </w:r>
    </w:p>
    <w:p w14:paraId="5B2F0B38" w14:textId="77777777" w:rsidR="007522E3" w:rsidRPr="00070D68" w:rsidRDefault="007522E3" w:rsidP="0025166A">
      <w:pPr>
        <w:spacing w:line="260" w:lineRule="atLeast"/>
        <w:rPr>
          <w:rFonts w:cs="Arial"/>
          <w:sz w:val="20"/>
          <w:szCs w:val="20"/>
        </w:rPr>
      </w:pPr>
    </w:p>
    <w:p w14:paraId="36CE3DEF" w14:textId="77777777" w:rsidR="007522E3" w:rsidRPr="00070D68" w:rsidRDefault="007522E3" w:rsidP="0025166A">
      <w:pPr>
        <w:spacing w:line="260" w:lineRule="atLeast"/>
        <w:rPr>
          <w:rFonts w:cs="Arial"/>
          <w:b/>
          <w:sz w:val="20"/>
          <w:szCs w:val="20"/>
        </w:rPr>
      </w:pPr>
      <w:r w:rsidRPr="00070D68">
        <w:rPr>
          <w:rFonts w:cs="Arial"/>
          <w:b/>
          <w:sz w:val="20"/>
          <w:szCs w:val="20"/>
        </w:rPr>
        <w:t>K 10. členu (presoja koncentracije)</w:t>
      </w:r>
    </w:p>
    <w:p w14:paraId="212AC474" w14:textId="77777777" w:rsidR="007522E3" w:rsidRPr="00070D68" w:rsidRDefault="007522E3" w:rsidP="0025166A">
      <w:pPr>
        <w:spacing w:line="260" w:lineRule="atLeast"/>
        <w:rPr>
          <w:rFonts w:cs="Arial"/>
          <w:sz w:val="20"/>
          <w:szCs w:val="20"/>
        </w:rPr>
      </w:pPr>
    </w:p>
    <w:p w14:paraId="00BF6CB0" w14:textId="77777777" w:rsidR="007522E3" w:rsidRPr="00070D68" w:rsidRDefault="007522E3" w:rsidP="0025166A">
      <w:pPr>
        <w:spacing w:line="260" w:lineRule="atLeast"/>
        <w:rPr>
          <w:rFonts w:cs="Arial"/>
          <w:sz w:val="20"/>
          <w:szCs w:val="20"/>
        </w:rPr>
      </w:pPr>
      <w:r w:rsidRPr="00070D68">
        <w:rPr>
          <w:rFonts w:cs="Arial"/>
          <w:sz w:val="20"/>
          <w:szCs w:val="20"/>
          <w:u w:val="single"/>
        </w:rPr>
        <w:t>Prvi odstavek</w:t>
      </w:r>
      <w:r w:rsidRPr="00070D68">
        <w:rPr>
          <w:rFonts w:cs="Arial"/>
          <w:sz w:val="20"/>
          <w:szCs w:val="20"/>
        </w:rPr>
        <w:t xml:space="preserve"> določa, da so prepovedane tiste koncentracije, ki bistveno omejujejo učinkovito konkurenco na ozemlju Republike Slovenije ali njegovem znatnem delu, zlasti kot posledica ustvarjanja ali krepitve prevladujočega položaja. Dikcija sledi opredelitvi iz Uredbe 139/2004.</w:t>
      </w:r>
    </w:p>
    <w:p w14:paraId="4AB9478C" w14:textId="77777777" w:rsidR="007522E3" w:rsidRPr="00070D68" w:rsidRDefault="007522E3" w:rsidP="0025166A">
      <w:pPr>
        <w:spacing w:line="260" w:lineRule="atLeast"/>
        <w:rPr>
          <w:rFonts w:cs="Arial"/>
          <w:b/>
          <w:sz w:val="20"/>
          <w:szCs w:val="20"/>
        </w:rPr>
      </w:pPr>
    </w:p>
    <w:p w14:paraId="40FA94C3" w14:textId="77777777" w:rsidR="007522E3" w:rsidRPr="00070D68" w:rsidRDefault="007522E3" w:rsidP="0025166A">
      <w:pPr>
        <w:spacing w:line="260" w:lineRule="atLeast"/>
        <w:rPr>
          <w:rFonts w:cs="Arial"/>
          <w:sz w:val="20"/>
          <w:szCs w:val="20"/>
        </w:rPr>
      </w:pPr>
      <w:r w:rsidRPr="00070D68">
        <w:rPr>
          <w:rFonts w:cs="Arial"/>
          <w:sz w:val="20"/>
          <w:szCs w:val="20"/>
          <w:u w:val="single"/>
        </w:rPr>
        <w:t>Drugi odstavek</w:t>
      </w:r>
      <w:r w:rsidRPr="00070D68">
        <w:rPr>
          <w:rFonts w:cs="Arial"/>
          <w:sz w:val="20"/>
          <w:szCs w:val="20"/>
        </w:rPr>
        <w:t xml:space="preserve"> opredeljuje elemente, ki jih </w:t>
      </w:r>
      <w:r w:rsidR="007D472B" w:rsidRPr="00070D68">
        <w:rPr>
          <w:rFonts w:cs="Arial"/>
          <w:sz w:val="20"/>
          <w:szCs w:val="20"/>
        </w:rPr>
        <w:t>a</w:t>
      </w:r>
      <w:r w:rsidR="0045309B" w:rsidRPr="00070D68">
        <w:rPr>
          <w:rFonts w:cs="Arial"/>
          <w:sz w:val="20"/>
          <w:szCs w:val="20"/>
        </w:rPr>
        <w:t>genc</w:t>
      </w:r>
      <w:r w:rsidRPr="00070D68">
        <w:rPr>
          <w:rFonts w:cs="Arial"/>
          <w:sz w:val="20"/>
          <w:szCs w:val="20"/>
        </w:rPr>
        <w:t xml:space="preserve">ija upošteva pri presoji koncentracije. Tako </w:t>
      </w:r>
      <w:r w:rsidR="007D472B" w:rsidRPr="00070D68">
        <w:rPr>
          <w:rFonts w:cs="Arial"/>
          <w:sz w:val="20"/>
          <w:szCs w:val="20"/>
        </w:rPr>
        <w:t>a</w:t>
      </w:r>
      <w:r w:rsidR="0045309B" w:rsidRPr="00070D68">
        <w:rPr>
          <w:rFonts w:cs="Arial"/>
          <w:sz w:val="20"/>
          <w:szCs w:val="20"/>
        </w:rPr>
        <w:t>genc</w:t>
      </w:r>
      <w:r w:rsidRPr="00070D68">
        <w:rPr>
          <w:rFonts w:cs="Arial"/>
          <w:sz w:val="20"/>
          <w:szCs w:val="20"/>
        </w:rPr>
        <w:t xml:space="preserve">ija presoja koncentracije zlasti glede na tržni položaj v koncentraciji udeleženih podjetij ter njihove možnosti za financiranje, strukturo trga, izbiro, ki jo imajo na voljo dobavitelji in uporabniki ter njihov dostop do virov ponudbe oziroma do samega trga, obstoj morebitnih pravnih ali dejanskih vstopnih ovir na trg, gibanje ponudbe in povpraševanja na upoštevnih trgih, koristi vmesnih in končnih uporabnikov ter tehnični in gospodarski razvoj, pod pogojem, da je v korist potrošnikom in ne omejuje konkurence. Navedeni elementi niso kontrolna lista, ki bi jo </w:t>
      </w:r>
      <w:r w:rsidR="007D472B" w:rsidRPr="00070D68">
        <w:rPr>
          <w:rFonts w:cs="Arial"/>
          <w:sz w:val="20"/>
          <w:szCs w:val="20"/>
        </w:rPr>
        <w:t>a</w:t>
      </w:r>
      <w:r w:rsidR="0045309B" w:rsidRPr="00070D68">
        <w:rPr>
          <w:rFonts w:cs="Arial"/>
          <w:sz w:val="20"/>
          <w:szCs w:val="20"/>
        </w:rPr>
        <w:t>genc</w:t>
      </w:r>
      <w:r w:rsidRPr="00070D68">
        <w:rPr>
          <w:rFonts w:cs="Arial"/>
          <w:sz w:val="20"/>
          <w:szCs w:val="20"/>
        </w:rPr>
        <w:t>ija uporabila na enak način v vsakem izmed obravnavanih primerov. Presoja vsakega posameznega primera temelji na celoviti analizi predvidenih učinkov koncentracije na trg. Vsi elementi niso ustrezni za presojo vsake koncentracije, prav tako niso v enaki meri pomembni. Med njimi ni hierarhije.</w:t>
      </w:r>
    </w:p>
    <w:p w14:paraId="6829C60B" w14:textId="77777777" w:rsidR="007522E3" w:rsidRPr="00070D68" w:rsidRDefault="007522E3" w:rsidP="0025166A">
      <w:pPr>
        <w:spacing w:line="260" w:lineRule="atLeast"/>
        <w:rPr>
          <w:rFonts w:cs="Arial"/>
          <w:sz w:val="20"/>
          <w:szCs w:val="20"/>
        </w:rPr>
      </w:pPr>
    </w:p>
    <w:p w14:paraId="259F7F98" w14:textId="77777777" w:rsidR="007522E3" w:rsidRPr="00070D68" w:rsidRDefault="007522E3" w:rsidP="0025166A">
      <w:pPr>
        <w:spacing w:line="260" w:lineRule="atLeast"/>
        <w:rPr>
          <w:rFonts w:cs="Arial"/>
          <w:sz w:val="20"/>
          <w:szCs w:val="20"/>
        </w:rPr>
      </w:pPr>
      <w:r w:rsidRPr="00070D68">
        <w:rPr>
          <w:rFonts w:cs="Arial"/>
          <w:sz w:val="20"/>
          <w:szCs w:val="20"/>
        </w:rPr>
        <w:lastRenderedPageBreak/>
        <w:t xml:space="preserve">V primeru ustanovitve skupnega podjetja, ki trajno opravlja vse funkcije samostojnega gospodarskega subjekta, </w:t>
      </w:r>
      <w:r w:rsidR="007D472B" w:rsidRPr="00070D68">
        <w:rPr>
          <w:rFonts w:cs="Arial"/>
          <w:sz w:val="20"/>
          <w:szCs w:val="20"/>
        </w:rPr>
        <w:t>a</w:t>
      </w:r>
      <w:r w:rsidR="0045309B" w:rsidRPr="00070D68">
        <w:rPr>
          <w:rFonts w:cs="Arial"/>
          <w:sz w:val="20"/>
          <w:szCs w:val="20"/>
        </w:rPr>
        <w:t>genc</w:t>
      </w:r>
      <w:r w:rsidRPr="00070D68">
        <w:rPr>
          <w:rFonts w:cs="Arial"/>
          <w:sz w:val="20"/>
          <w:szCs w:val="20"/>
        </w:rPr>
        <w:t xml:space="preserve">ija pri presoji koncentracije skladno s </w:t>
      </w:r>
      <w:r w:rsidRPr="00070D68">
        <w:rPr>
          <w:rFonts w:cs="Arial"/>
          <w:sz w:val="20"/>
          <w:szCs w:val="20"/>
          <w:u w:val="single"/>
        </w:rPr>
        <w:t>tretjim odstavkom</w:t>
      </w:r>
      <w:r w:rsidRPr="00070D68">
        <w:rPr>
          <w:rFonts w:cs="Arial"/>
          <w:sz w:val="20"/>
          <w:szCs w:val="20"/>
        </w:rPr>
        <w:t xml:space="preserve"> upošteva tudi učinek usklajevanja med podjetji, ki ostanejo neodvisna (ustanovitelji skupnega podjetja, tretja podjetja). </w:t>
      </w:r>
      <w:r w:rsidR="0045309B" w:rsidRPr="00070D68">
        <w:rPr>
          <w:rFonts w:cs="Arial"/>
          <w:sz w:val="20"/>
          <w:szCs w:val="20"/>
        </w:rPr>
        <w:t>Agenc</w:t>
      </w:r>
      <w:r w:rsidRPr="00070D68">
        <w:rPr>
          <w:rFonts w:cs="Arial"/>
          <w:sz w:val="20"/>
          <w:szCs w:val="20"/>
        </w:rPr>
        <w:t>ija tako najprej presoja, ali sama ustanovitev skupnega podjetja bistveno omejuje učinkovito konkurenco na upoštevnem trgu. Če do omejevanja ne prihaja, mora v nadaljevanju presoditi, ali usklajevanje konkurenčnega ravnanja podjetij, ki ostanejo neodvisna, ni v nasprotju s 5. členom tega zakona. Če niso izpolnjeni pogoji iz tretjega odstavka 5. člena, koncentracijo prepove.</w:t>
      </w:r>
    </w:p>
    <w:p w14:paraId="73E6AA5E" w14:textId="77777777" w:rsidR="00DF07FF" w:rsidRDefault="00DF07FF" w:rsidP="0025166A">
      <w:pPr>
        <w:pStyle w:val="lennaslov"/>
        <w:spacing w:line="260" w:lineRule="atLeast"/>
        <w:jc w:val="left"/>
        <w:rPr>
          <w:rFonts w:eastAsia="Calibri"/>
          <w:sz w:val="20"/>
          <w:szCs w:val="20"/>
          <w:lang w:eastAsia="en-US"/>
        </w:rPr>
      </w:pPr>
    </w:p>
    <w:p w14:paraId="0A5C1831" w14:textId="053AA773" w:rsidR="002F3AA5" w:rsidRPr="00070D68" w:rsidRDefault="002F3AA5" w:rsidP="0025166A">
      <w:pPr>
        <w:pStyle w:val="lennaslov"/>
        <w:spacing w:line="260" w:lineRule="atLeast"/>
        <w:jc w:val="left"/>
        <w:rPr>
          <w:sz w:val="20"/>
          <w:szCs w:val="20"/>
        </w:rPr>
      </w:pPr>
      <w:r w:rsidRPr="00070D68">
        <w:rPr>
          <w:rFonts w:eastAsia="Calibri"/>
          <w:sz w:val="20"/>
          <w:szCs w:val="20"/>
          <w:lang w:eastAsia="en-US"/>
        </w:rPr>
        <w:t>K</w:t>
      </w:r>
      <w:r w:rsidR="00F70514" w:rsidRPr="00070D68">
        <w:rPr>
          <w:rFonts w:eastAsia="Calibri"/>
          <w:sz w:val="20"/>
          <w:szCs w:val="20"/>
          <w:lang w:eastAsia="en-US"/>
        </w:rPr>
        <w:t xml:space="preserve"> </w:t>
      </w:r>
      <w:r w:rsidR="00DA09AF" w:rsidRPr="00070D68">
        <w:rPr>
          <w:rFonts w:eastAsia="Calibri"/>
          <w:sz w:val="20"/>
          <w:szCs w:val="20"/>
          <w:lang w:eastAsia="en-US"/>
        </w:rPr>
        <w:t>11</w:t>
      </w:r>
      <w:r w:rsidRPr="00070D68">
        <w:rPr>
          <w:rFonts w:eastAsia="Calibri"/>
          <w:sz w:val="20"/>
          <w:szCs w:val="20"/>
          <w:lang w:eastAsia="en-US"/>
        </w:rPr>
        <w:t>. členu (naloge</w:t>
      </w:r>
      <w:r w:rsidR="00B56A9A" w:rsidRPr="00070D68">
        <w:rPr>
          <w:sz w:val="20"/>
          <w:szCs w:val="20"/>
        </w:rPr>
        <w:t xml:space="preserve"> in pristojnosti </w:t>
      </w:r>
      <w:r w:rsidR="007D472B" w:rsidRPr="00070D68">
        <w:rPr>
          <w:sz w:val="20"/>
          <w:szCs w:val="20"/>
        </w:rPr>
        <w:t>a</w:t>
      </w:r>
      <w:r w:rsidRPr="00070D68">
        <w:rPr>
          <w:sz w:val="20"/>
          <w:szCs w:val="20"/>
        </w:rPr>
        <w:t>gencije)</w:t>
      </w:r>
    </w:p>
    <w:p w14:paraId="0A18C767" w14:textId="77777777" w:rsidR="002F3AA5" w:rsidRPr="00070D68" w:rsidRDefault="002F3AA5" w:rsidP="0025166A">
      <w:pPr>
        <w:spacing w:line="260" w:lineRule="atLeast"/>
        <w:rPr>
          <w:rFonts w:cs="Arial"/>
          <w:szCs w:val="20"/>
        </w:rPr>
      </w:pPr>
    </w:p>
    <w:p w14:paraId="73A66559" w14:textId="6D40982D" w:rsidR="002F3AA5" w:rsidRPr="00070D68" w:rsidRDefault="00AB4D0E" w:rsidP="0025166A">
      <w:pPr>
        <w:spacing w:line="260" w:lineRule="atLeast"/>
        <w:rPr>
          <w:rFonts w:cs="Arial"/>
          <w:sz w:val="20"/>
          <w:szCs w:val="20"/>
        </w:rPr>
      </w:pPr>
      <w:r w:rsidRPr="00070D68">
        <w:rPr>
          <w:rFonts w:cs="Arial"/>
          <w:sz w:val="20"/>
          <w:szCs w:val="20"/>
        </w:rPr>
        <w:t>Agencija</w:t>
      </w:r>
      <w:r w:rsidR="00311B68" w:rsidRPr="00070D68">
        <w:rPr>
          <w:rFonts w:cs="Arial"/>
          <w:sz w:val="20"/>
          <w:szCs w:val="20"/>
        </w:rPr>
        <w:t xml:space="preserve"> </w:t>
      </w:r>
      <w:r w:rsidR="002F3AA5" w:rsidRPr="00070D68">
        <w:rPr>
          <w:rFonts w:cs="Arial"/>
          <w:sz w:val="20"/>
          <w:szCs w:val="20"/>
        </w:rPr>
        <w:t>kot samostojna in neodvisna oseba javnega prava opravlja nadzor nad izvajanjem</w:t>
      </w:r>
      <w:r w:rsidR="00311B68" w:rsidRPr="00070D68">
        <w:rPr>
          <w:rFonts w:cs="Arial"/>
          <w:sz w:val="20"/>
          <w:szCs w:val="20"/>
        </w:rPr>
        <w:t xml:space="preserve"> tega zakona</w:t>
      </w:r>
      <w:r w:rsidR="002F3AA5" w:rsidRPr="00070D68">
        <w:rPr>
          <w:rFonts w:cs="Arial"/>
          <w:sz w:val="20"/>
          <w:szCs w:val="20"/>
        </w:rPr>
        <w:t xml:space="preserve"> </w:t>
      </w:r>
      <w:r w:rsidR="004E2736" w:rsidRPr="00070D68">
        <w:rPr>
          <w:rFonts w:cs="Arial"/>
          <w:sz w:val="20"/>
          <w:szCs w:val="20"/>
        </w:rPr>
        <w:t xml:space="preserve">in </w:t>
      </w:r>
      <w:r w:rsidR="002F3AA5" w:rsidRPr="00070D68">
        <w:rPr>
          <w:rFonts w:cs="Arial"/>
          <w:sz w:val="20"/>
          <w:szCs w:val="20"/>
        </w:rPr>
        <w:t xml:space="preserve">101. </w:t>
      </w:r>
      <w:r w:rsidR="004E2736" w:rsidRPr="00070D68">
        <w:rPr>
          <w:rFonts w:cs="Arial"/>
          <w:sz w:val="20"/>
          <w:szCs w:val="20"/>
        </w:rPr>
        <w:t>in</w:t>
      </w:r>
      <w:r w:rsidR="002F3AA5" w:rsidRPr="00070D68">
        <w:rPr>
          <w:rFonts w:cs="Arial"/>
          <w:sz w:val="20"/>
          <w:szCs w:val="20"/>
        </w:rPr>
        <w:t xml:space="preserve"> 102. člena P</w:t>
      </w:r>
      <w:r w:rsidR="00311B68" w:rsidRPr="00070D68">
        <w:rPr>
          <w:rFonts w:cs="Arial"/>
          <w:sz w:val="20"/>
          <w:szCs w:val="20"/>
        </w:rPr>
        <w:t xml:space="preserve">DEU, razen določb </w:t>
      </w:r>
      <w:r w:rsidR="002B328B" w:rsidRPr="00070D68">
        <w:rPr>
          <w:rFonts w:cs="Arial"/>
          <w:sz w:val="20"/>
          <w:szCs w:val="20"/>
        </w:rPr>
        <w:t>11</w:t>
      </w:r>
      <w:r w:rsidR="00304400" w:rsidRPr="00070D68">
        <w:rPr>
          <w:rFonts w:cs="Arial"/>
          <w:sz w:val="20"/>
          <w:szCs w:val="20"/>
        </w:rPr>
        <w:t>6</w:t>
      </w:r>
      <w:r w:rsidR="00311B68" w:rsidRPr="00070D68">
        <w:rPr>
          <w:rFonts w:cs="Arial"/>
          <w:sz w:val="20"/>
          <w:szCs w:val="20"/>
        </w:rPr>
        <w:t xml:space="preserve">. in </w:t>
      </w:r>
      <w:r w:rsidR="002B328B" w:rsidRPr="00070D68">
        <w:rPr>
          <w:rFonts w:cs="Arial"/>
          <w:sz w:val="20"/>
          <w:szCs w:val="20"/>
        </w:rPr>
        <w:t>11</w:t>
      </w:r>
      <w:r w:rsidR="00304400" w:rsidRPr="00070D68">
        <w:rPr>
          <w:rFonts w:cs="Arial"/>
          <w:sz w:val="20"/>
          <w:szCs w:val="20"/>
        </w:rPr>
        <w:t>7</w:t>
      </w:r>
      <w:r w:rsidR="00311B68" w:rsidRPr="00070D68">
        <w:rPr>
          <w:rFonts w:cs="Arial"/>
          <w:sz w:val="20"/>
          <w:szCs w:val="20"/>
        </w:rPr>
        <w:t>. člena tega zakona, ki se nanaša</w:t>
      </w:r>
      <w:r w:rsidRPr="00070D68">
        <w:rPr>
          <w:rFonts w:cs="Arial"/>
          <w:sz w:val="20"/>
          <w:szCs w:val="20"/>
        </w:rPr>
        <w:t>ta</w:t>
      </w:r>
      <w:r w:rsidR="00311B68" w:rsidRPr="00070D68">
        <w:rPr>
          <w:rFonts w:cs="Arial"/>
          <w:sz w:val="20"/>
          <w:szCs w:val="20"/>
        </w:rPr>
        <w:t xml:space="preserve"> na nelojalno konkurenco. Agencija</w:t>
      </w:r>
      <w:r w:rsidR="002F3AA5" w:rsidRPr="00070D68">
        <w:rPr>
          <w:rFonts w:cs="Arial"/>
          <w:sz w:val="20"/>
          <w:szCs w:val="20"/>
        </w:rPr>
        <w:t xml:space="preserve"> opravlja z zakonom določene naloge v javnem interesu z namenom, da se zagotavlja varstvo konkurence na območju Republike Slovenije.</w:t>
      </w:r>
      <w:r w:rsidR="00311B68" w:rsidRPr="00070D68">
        <w:rPr>
          <w:rFonts w:cs="Arial"/>
          <w:sz w:val="20"/>
          <w:szCs w:val="20"/>
        </w:rPr>
        <w:t xml:space="preserve"> </w:t>
      </w:r>
    </w:p>
    <w:p w14:paraId="518B0A9B" w14:textId="77777777" w:rsidR="00311B68" w:rsidRPr="00070D68" w:rsidRDefault="00311B68" w:rsidP="0025166A">
      <w:pPr>
        <w:spacing w:line="260" w:lineRule="atLeast"/>
        <w:rPr>
          <w:rFonts w:cs="Arial"/>
          <w:sz w:val="20"/>
          <w:szCs w:val="20"/>
        </w:rPr>
      </w:pPr>
    </w:p>
    <w:p w14:paraId="5E22BF23" w14:textId="77777777" w:rsidR="00311B68" w:rsidRPr="00070D68" w:rsidRDefault="00311B68" w:rsidP="0025166A">
      <w:pPr>
        <w:spacing w:line="260" w:lineRule="atLeast"/>
        <w:rPr>
          <w:rFonts w:cs="Arial"/>
          <w:sz w:val="20"/>
          <w:szCs w:val="20"/>
        </w:rPr>
      </w:pPr>
      <w:r w:rsidRPr="00070D68">
        <w:rPr>
          <w:rFonts w:cs="Arial"/>
          <w:sz w:val="20"/>
          <w:szCs w:val="20"/>
        </w:rPr>
        <w:t>V primeru ugotovitve, da je podjetje kršilo določbe tega zakona ali 101. ali 102. člena P</w:t>
      </w:r>
      <w:r w:rsidR="00B56A9A" w:rsidRPr="00070D68">
        <w:rPr>
          <w:rFonts w:cs="Arial"/>
          <w:sz w:val="20"/>
          <w:szCs w:val="20"/>
        </w:rPr>
        <w:t xml:space="preserve">DEU, </w:t>
      </w:r>
      <w:r w:rsidR="007D472B" w:rsidRPr="00070D68">
        <w:rPr>
          <w:rFonts w:cs="Arial"/>
          <w:sz w:val="20"/>
          <w:szCs w:val="20"/>
        </w:rPr>
        <w:t>a</w:t>
      </w:r>
      <w:r w:rsidRPr="00070D68">
        <w:rPr>
          <w:rFonts w:cs="Arial"/>
          <w:sz w:val="20"/>
          <w:szCs w:val="20"/>
        </w:rPr>
        <w:t>gencij</w:t>
      </w:r>
      <w:r w:rsidR="00B56A9A" w:rsidRPr="00070D68">
        <w:rPr>
          <w:rFonts w:cs="Arial"/>
          <w:sz w:val="20"/>
          <w:szCs w:val="20"/>
        </w:rPr>
        <w:t>a</w:t>
      </w:r>
      <w:r w:rsidRPr="00070D68">
        <w:rPr>
          <w:rFonts w:cs="Arial"/>
          <w:sz w:val="20"/>
          <w:szCs w:val="20"/>
        </w:rPr>
        <w:t xml:space="preserve"> podjetju</w:t>
      </w:r>
      <w:r w:rsidR="00B56A9A" w:rsidRPr="00070D68">
        <w:rPr>
          <w:rFonts w:cs="Arial"/>
          <w:sz w:val="20"/>
          <w:szCs w:val="20"/>
        </w:rPr>
        <w:t xml:space="preserve"> izreče administrativno sankcijo</w:t>
      </w:r>
      <w:r w:rsidRPr="00070D68">
        <w:rPr>
          <w:rFonts w:cs="Arial"/>
          <w:sz w:val="20"/>
          <w:szCs w:val="20"/>
        </w:rPr>
        <w:t xml:space="preserve">. </w:t>
      </w:r>
      <w:r w:rsidR="00E43FDB" w:rsidRPr="00070D68">
        <w:rPr>
          <w:rFonts w:cs="Arial"/>
          <w:sz w:val="20"/>
          <w:szCs w:val="20"/>
        </w:rPr>
        <w:t>Še vedno se ohranja</w:t>
      </w:r>
      <w:r w:rsidR="00376258" w:rsidRPr="00070D68">
        <w:rPr>
          <w:rFonts w:cs="Arial"/>
          <w:sz w:val="20"/>
          <w:szCs w:val="20"/>
        </w:rPr>
        <w:t xml:space="preserve"> prekrškovni postopek za odločanje o kršitvah</w:t>
      </w:r>
      <w:r w:rsidR="00E9287B" w:rsidRPr="00070D68">
        <w:rPr>
          <w:rFonts w:cs="Arial"/>
          <w:sz w:val="20"/>
          <w:szCs w:val="20"/>
        </w:rPr>
        <w:t xml:space="preserve"> </w:t>
      </w:r>
      <w:r w:rsidR="00AB4D0E" w:rsidRPr="00070D68">
        <w:rPr>
          <w:rFonts w:cs="Arial"/>
          <w:sz w:val="20"/>
          <w:szCs w:val="20"/>
        </w:rPr>
        <w:t xml:space="preserve">določb tega zakona ali 101. </w:t>
      </w:r>
      <w:r w:rsidR="00B56A9A" w:rsidRPr="00070D68">
        <w:rPr>
          <w:rFonts w:cs="Arial"/>
          <w:sz w:val="20"/>
          <w:szCs w:val="20"/>
        </w:rPr>
        <w:t>ali</w:t>
      </w:r>
      <w:r w:rsidR="00AB4D0E" w:rsidRPr="00070D68">
        <w:rPr>
          <w:rFonts w:cs="Arial"/>
          <w:sz w:val="20"/>
          <w:szCs w:val="20"/>
        </w:rPr>
        <w:t xml:space="preserve"> 102. člena P</w:t>
      </w:r>
      <w:r w:rsidR="00B56A9A" w:rsidRPr="00070D68">
        <w:rPr>
          <w:rFonts w:cs="Arial"/>
          <w:sz w:val="20"/>
          <w:szCs w:val="20"/>
        </w:rPr>
        <w:t>DEU</w:t>
      </w:r>
      <w:r w:rsidR="00AB4D0E" w:rsidRPr="00070D68">
        <w:rPr>
          <w:rFonts w:cs="Arial"/>
          <w:sz w:val="20"/>
          <w:szCs w:val="20"/>
        </w:rPr>
        <w:t xml:space="preserve">, ki jih </w:t>
      </w:r>
      <w:r w:rsidR="00B56A9A" w:rsidRPr="00070D68">
        <w:rPr>
          <w:rFonts w:cs="Arial"/>
          <w:sz w:val="20"/>
          <w:szCs w:val="20"/>
        </w:rPr>
        <w:t>storijo</w:t>
      </w:r>
      <w:r w:rsidR="00AB4D0E" w:rsidRPr="00070D68">
        <w:rPr>
          <w:rFonts w:cs="Arial"/>
          <w:sz w:val="20"/>
          <w:szCs w:val="20"/>
        </w:rPr>
        <w:t xml:space="preserve"> odgovorne osebe pravne osebne</w:t>
      </w:r>
      <w:r w:rsidR="00B56A9A" w:rsidRPr="00070D68">
        <w:rPr>
          <w:rFonts w:cs="Arial"/>
          <w:sz w:val="20"/>
          <w:szCs w:val="20"/>
        </w:rPr>
        <w:t xml:space="preserve"> ali odgovorne osebe</w:t>
      </w:r>
      <w:r w:rsidR="00AB4D0E" w:rsidRPr="00070D68">
        <w:rPr>
          <w:rFonts w:cs="Arial"/>
          <w:sz w:val="20"/>
          <w:szCs w:val="20"/>
        </w:rPr>
        <w:t xml:space="preserve"> samostojnega podjetnika posameznika.</w:t>
      </w:r>
    </w:p>
    <w:p w14:paraId="760B91F4" w14:textId="77777777" w:rsidR="00670A59" w:rsidRPr="00070D68" w:rsidRDefault="00670A59" w:rsidP="0025166A">
      <w:pPr>
        <w:spacing w:line="260" w:lineRule="atLeast"/>
        <w:rPr>
          <w:rFonts w:cs="Arial"/>
          <w:sz w:val="20"/>
          <w:szCs w:val="20"/>
        </w:rPr>
      </w:pPr>
    </w:p>
    <w:p w14:paraId="34EB4197" w14:textId="3BD7D7DB" w:rsidR="00376258" w:rsidRPr="00070D68" w:rsidRDefault="00670A59" w:rsidP="0025166A">
      <w:pPr>
        <w:spacing w:line="260" w:lineRule="atLeast"/>
        <w:rPr>
          <w:rFonts w:cs="Arial"/>
          <w:sz w:val="20"/>
          <w:szCs w:val="20"/>
        </w:rPr>
      </w:pPr>
      <w:r w:rsidRPr="00070D68">
        <w:rPr>
          <w:rFonts w:cs="Arial"/>
          <w:sz w:val="20"/>
          <w:szCs w:val="20"/>
        </w:rPr>
        <w:t xml:space="preserve">Četrti odstavek določa, da </w:t>
      </w:r>
      <w:r w:rsidR="007D472B" w:rsidRPr="00070D68">
        <w:rPr>
          <w:rFonts w:cs="Arial"/>
          <w:sz w:val="20"/>
          <w:szCs w:val="20"/>
        </w:rPr>
        <w:t>a</w:t>
      </w:r>
      <w:r w:rsidR="00311B68" w:rsidRPr="00070D68">
        <w:rPr>
          <w:rFonts w:cs="Arial"/>
          <w:sz w:val="20"/>
          <w:szCs w:val="20"/>
        </w:rPr>
        <w:t>gencija</w:t>
      </w:r>
      <w:r w:rsidR="00DA09AF" w:rsidRPr="00070D68">
        <w:rPr>
          <w:rFonts w:cs="Arial"/>
          <w:sz w:val="20"/>
          <w:szCs w:val="20"/>
        </w:rPr>
        <w:t xml:space="preserve"> na področju varstva konkurence</w:t>
      </w:r>
      <w:r w:rsidR="00311B68" w:rsidRPr="00070D68">
        <w:rPr>
          <w:rFonts w:cs="Arial"/>
          <w:sz w:val="20"/>
          <w:szCs w:val="20"/>
        </w:rPr>
        <w:t xml:space="preserve"> samostojno določa svoje prednostne naloge in pristojnosti ter v ta namen lahko prijave ali druge predloge za uvedbo postopka po tem ali drugem zakonu ali 101. ali 102. členu PDEU </w:t>
      </w:r>
      <w:r w:rsidRPr="00070D68">
        <w:rPr>
          <w:rFonts w:cs="Arial"/>
          <w:sz w:val="20"/>
          <w:szCs w:val="20"/>
        </w:rPr>
        <w:t xml:space="preserve">ne sprejme v obravnavo </w:t>
      </w:r>
      <w:r w:rsidR="00311B68" w:rsidRPr="00070D68">
        <w:rPr>
          <w:rFonts w:cs="Arial"/>
          <w:sz w:val="20"/>
          <w:szCs w:val="20"/>
        </w:rPr>
        <w:t xml:space="preserve">tudi </w:t>
      </w:r>
      <w:r w:rsidR="00D2356F" w:rsidRPr="00070D68">
        <w:rPr>
          <w:rFonts w:cs="Arial"/>
          <w:sz w:val="20"/>
          <w:szCs w:val="20"/>
        </w:rPr>
        <w:t>zato, ker</w:t>
      </w:r>
      <w:r w:rsidR="00311B68" w:rsidRPr="00070D68">
        <w:rPr>
          <w:rFonts w:cs="Arial"/>
          <w:sz w:val="20"/>
          <w:szCs w:val="20"/>
        </w:rPr>
        <w:t xml:space="preserve"> njihova obravnava ni uvrščena med prednostne naloge </w:t>
      </w:r>
      <w:r w:rsidR="007D472B" w:rsidRPr="00070D68">
        <w:rPr>
          <w:rFonts w:cs="Arial"/>
          <w:sz w:val="20"/>
          <w:szCs w:val="20"/>
        </w:rPr>
        <w:t>a</w:t>
      </w:r>
      <w:r w:rsidR="00311B68" w:rsidRPr="00070D68">
        <w:rPr>
          <w:rFonts w:cs="Arial"/>
          <w:sz w:val="20"/>
          <w:szCs w:val="20"/>
        </w:rPr>
        <w:t>gencije.</w:t>
      </w:r>
      <w:r w:rsidR="00376258" w:rsidRPr="00070D68">
        <w:rPr>
          <w:rFonts w:cs="Arial"/>
          <w:sz w:val="20"/>
          <w:szCs w:val="20"/>
        </w:rPr>
        <w:t xml:space="preserve"> Ta določba ne posega v 129. člen </w:t>
      </w:r>
      <w:r w:rsidR="00C111DF" w:rsidRPr="00070D68">
        <w:rPr>
          <w:rFonts w:cs="Arial"/>
          <w:sz w:val="20"/>
          <w:szCs w:val="20"/>
        </w:rPr>
        <w:t>Zakona o splošnem upravnem postopku (Uradni list RS, št. </w:t>
      </w:r>
      <w:hyperlink r:id="rId115" w:tgtFrame="_blank" w:tooltip="Zakon o splošnem upravnem postopku (uradno prečiščeno besedilo)" w:history="1">
        <w:r w:rsidR="00C111DF" w:rsidRPr="00070D68">
          <w:rPr>
            <w:rFonts w:cs="Arial"/>
            <w:sz w:val="20"/>
            <w:szCs w:val="20"/>
          </w:rPr>
          <w:t>24/06</w:t>
        </w:r>
      </w:hyperlink>
      <w:r w:rsidR="00C111DF" w:rsidRPr="00070D68">
        <w:rPr>
          <w:rFonts w:cs="Arial"/>
          <w:sz w:val="20"/>
          <w:szCs w:val="20"/>
        </w:rPr>
        <w:t> – uradno prečiščeno besedilo, </w:t>
      </w:r>
      <w:hyperlink r:id="rId116" w:tgtFrame="_blank" w:tooltip="Zakon o upravnem sporu" w:history="1">
        <w:r w:rsidR="00C111DF" w:rsidRPr="00070D68">
          <w:rPr>
            <w:rFonts w:cs="Arial"/>
            <w:sz w:val="20"/>
            <w:szCs w:val="20"/>
          </w:rPr>
          <w:t>105/06</w:t>
        </w:r>
      </w:hyperlink>
      <w:r w:rsidR="00C111DF" w:rsidRPr="00070D68">
        <w:rPr>
          <w:rFonts w:cs="Arial"/>
          <w:sz w:val="20"/>
          <w:szCs w:val="20"/>
        </w:rPr>
        <w:t> – ZUS-1, </w:t>
      </w:r>
      <w:hyperlink r:id="rId117" w:tgtFrame="_blank" w:tooltip="Zakon o spremembah in dopolnitvah Zakona o splošnem upravnem postopku" w:history="1">
        <w:r w:rsidR="00C111DF" w:rsidRPr="00070D68">
          <w:rPr>
            <w:rFonts w:cs="Arial"/>
            <w:sz w:val="20"/>
            <w:szCs w:val="20"/>
          </w:rPr>
          <w:t>126/07</w:t>
        </w:r>
      </w:hyperlink>
      <w:r w:rsidR="00C111DF" w:rsidRPr="00070D68">
        <w:rPr>
          <w:rFonts w:cs="Arial"/>
          <w:sz w:val="20"/>
          <w:szCs w:val="20"/>
        </w:rPr>
        <w:t>, </w:t>
      </w:r>
      <w:hyperlink r:id="rId118" w:tgtFrame="_blank" w:tooltip="Zakon o spremembi in dopolnitvah Zakona o splošnem upravnem postopku" w:history="1">
        <w:r w:rsidR="00C111DF" w:rsidRPr="00070D68">
          <w:rPr>
            <w:rFonts w:cs="Arial"/>
            <w:sz w:val="20"/>
            <w:szCs w:val="20"/>
          </w:rPr>
          <w:t>65/08</w:t>
        </w:r>
      </w:hyperlink>
      <w:r w:rsidR="00C111DF" w:rsidRPr="00070D68">
        <w:rPr>
          <w:rFonts w:cs="Arial"/>
          <w:sz w:val="20"/>
          <w:szCs w:val="20"/>
        </w:rPr>
        <w:t>, </w:t>
      </w:r>
      <w:hyperlink r:id="rId119" w:tgtFrame="_blank" w:tooltip="Zakon o spremembah in dopolnitvah Zakona o splošnem upravnem postopku" w:history="1">
        <w:r w:rsidR="00C111DF" w:rsidRPr="00070D68">
          <w:rPr>
            <w:rFonts w:cs="Arial"/>
            <w:sz w:val="20"/>
            <w:szCs w:val="20"/>
          </w:rPr>
          <w:t>8/10</w:t>
        </w:r>
      </w:hyperlink>
      <w:r w:rsidR="00C111DF" w:rsidRPr="00070D68">
        <w:rPr>
          <w:rFonts w:cs="Arial"/>
          <w:sz w:val="20"/>
          <w:szCs w:val="20"/>
        </w:rPr>
        <w:t> in </w:t>
      </w:r>
      <w:hyperlink r:id="rId120" w:tgtFrame="_blank" w:tooltip="Zakon o spremembah in dopolnitvi Zakona o splošnem upravnem postopku" w:history="1">
        <w:r w:rsidR="00C111DF" w:rsidRPr="00070D68">
          <w:rPr>
            <w:rFonts w:cs="Arial"/>
            <w:sz w:val="20"/>
            <w:szCs w:val="20"/>
          </w:rPr>
          <w:t>82/13</w:t>
        </w:r>
      </w:hyperlink>
      <w:r w:rsidR="00C111DF" w:rsidRPr="00070D68">
        <w:rPr>
          <w:rFonts w:cs="Arial"/>
          <w:sz w:val="20"/>
          <w:szCs w:val="20"/>
        </w:rPr>
        <w:t xml:space="preserve">; v nadaljnjem besedilu: </w:t>
      </w:r>
      <w:r w:rsidR="00376258" w:rsidRPr="00070D68">
        <w:rPr>
          <w:rFonts w:cs="Arial"/>
          <w:sz w:val="20"/>
          <w:szCs w:val="20"/>
        </w:rPr>
        <w:t>ZUP</w:t>
      </w:r>
      <w:r w:rsidR="00C111DF" w:rsidRPr="00070D68">
        <w:rPr>
          <w:rFonts w:cs="Arial"/>
          <w:sz w:val="20"/>
          <w:szCs w:val="20"/>
        </w:rPr>
        <w:t>)</w:t>
      </w:r>
      <w:r w:rsidR="00376258" w:rsidRPr="00070D68">
        <w:rPr>
          <w:rFonts w:cs="Arial"/>
          <w:sz w:val="20"/>
          <w:szCs w:val="20"/>
        </w:rPr>
        <w:t>, ki določa, da organ najprej preizkusi zahtevo in jo s sklepom zavrže, če zadeva, na katero se vloga nanaša, ni upravna zadeva, če vložnik v vlogi ne uveljavlja kakšne svoje pravice ali pravne koristi oziroma, če po tem zakonu ne more biti stranka, če zahteva ni bila vložena v predpisanem roku, če se o isti upravni zadevi že vodi upravni ali sodni postopek, ali je bilo o njej že pravnomočno odločeno, pa je stranka z odločbo pridobila kakšne pravice, ali so ji bile naložene kakšne obveznosti, ali če je bila izdana zavrnilna odločba in se dejansko stanje ali pravna podlaga, na katero se opira zahtevek, ni spremenilo.</w:t>
      </w:r>
    </w:p>
    <w:p w14:paraId="404012C0" w14:textId="77777777" w:rsidR="00376258" w:rsidRPr="00070D68" w:rsidRDefault="00376258" w:rsidP="0025166A">
      <w:pPr>
        <w:spacing w:line="260" w:lineRule="atLeast"/>
        <w:rPr>
          <w:rFonts w:cs="Arial"/>
          <w:sz w:val="20"/>
          <w:szCs w:val="20"/>
        </w:rPr>
      </w:pPr>
    </w:p>
    <w:p w14:paraId="751C21DE" w14:textId="77777777" w:rsidR="00311B68" w:rsidRPr="00070D68" w:rsidRDefault="00311B68" w:rsidP="0025166A">
      <w:pPr>
        <w:spacing w:line="260" w:lineRule="atLeast"/>
        <w:rPr>
          <w:rFonts w:cs="Arial"/>
          <w:i/>
          <w:sz w:val="20"/>
          <w:szCs w:val="20"/>
        </w:rPr>
      </w:pPr>
      <w:r w:rsidRPr="00070D68">
        <w:rPr>
          <w:rFonts w:cs="Arial"/>
          <w:sz w:val="20"/>
          <w:szCs w:val="20"/>
        </w:rPr>
        <w:t xml:space="preserve">S </w:t>
      </w:r>
      <w:r w:rsidR="00376258" w:rsidRPr="00070D68">
        <w:rPr>
          <w:rFonts w:cs="Arial"/>
          <w:sz w:val="20"/>
          <w:szCs w:val="20"/>
        </w:rPr>
        <w:t>četrtim odstavkom tega člena</w:t>
      </w:r>
      <w:r w:rsidRPr="00070D68">
        <w:rPr>
          <w:rFonts w:cs="Arial"/>
          <w:sz w:val="20"/>
          <w:szCs w:val="20"/>
        </w:rPr>
        <w:t xml:space="preserve"> se prenaša peti odstavek 4. člena Direktive 2019/1, ki določa, </w:t>
      </w:r>
      <w:r w:rsidRPr="00070D68">
        <w:rPr>
          <w:rFonts w:cs="Arial"/>
          <w:i/>
          <w:sz w:val="20"/>
          <w:szCs w:val="20"/>
        </w:rPr>
        <w:t>da so nacionalni upravni organi, pristojni za varstvo konkurence, pooblaščeni, da prednostno razporedijo svoje naloge za uporabo 101. in 102. člena PDEU, kot je navedeno v drugem odstavku 5. člena Direktive 2019/1. Kolikor so nacionalni upravni organi, pristojni za varstvo konkurence, obvezani obravnavati formalne pritožbe, so ti organi pooblaščeni, da takšne pritožbe zavržejo z utemeljitvijo, da obravnavo takšnih pritožb ne uvrščajo med svoje prednostne naloge. To ne posega v pooblastilo nacionalnih upravnih organov, pristojnih za varstvo konkurence, da pritožbe zavržejo iz drugih razlogov, določenih v nacionalnem pravu.</w:t>
      </w:r>
    </w:p>
    <w:p w14:paraId="534C44D9" w14:textId="77777777" w:rsidR="00C111DF" w:rsidRPr="00070D68" w:rsidRDefault="00C111DF" w:rsidP="0025166A">
      <w:pPr>
        <w:spacing w:line="260" w:lineRule="atLeast"/>
        <w:rPr>
          <w:rFonts w:cs="Arial"/>
          <w:i/>
          <w:sz w:val="20"/>
          <w:szCs w:val="20"/>
        </w:rPr>
      </w:pPr>
    </w:p>
    <w:p w14:paraId="2FFA14C5" w14:textId="2280FEBB" w:rsidR="00C111DF" w:rsidRPr="00070D68" w:rsidRDefault="00C111DF" w:rsidP="0025166A">
      <w:pPr>
        <w:spacing w:line="260" w:lineRule="atLeast"/>
        <w:rPr>
          <w:rFonts w:cs="Arial"/>
          <w:sz w:val="20"/>
          <w:szCs w:val="20"/>
        </w:rPr>
      </w:pPr>
      <w:r w:rsidRPr="00070D68">
        <w:rPr>
          <w:rFonts w:cs="Arial"/>
          <w:sz w:val="20"/>
          <w:szCs w:val="20"/>
          <w:u w:val="single"/>
        </w:rPr>
        <w:t>Peti odstavek</w:t>
      </w:r>
      <w:r w:rsidRPr="00070D68">
        <w:rPr>
          <w:rFonts w:cs="Arial"/>
          <w:sz w:val="20"/>
          <w:szCs w:val="20"/>
        </w:rPr>
        <w:t xml:space="preserve"> omogoča </w:t>
      </w:r>
      <w:r w:rsidR="007D472B" w:rsidRPr="00070D68">
        <w:rPr>
          <w:rFonts w:cs="Arial"/>
          <w:sz w:val="20"/>
          <w:szCs w:val="20"/>
        </w:rPr>
        <w:t>a</w:t>
      </w:r>
      <w:r w:rsidRPr="00070D68">
        <w:rPr>
          <w:rFonts w:cs="Arial"/>
          <w:sz w:val="20"/>
          <w:szCs w:val="20"/>
        </w:rPr>
        <w:t>genciji, da pred pristojnim sodiščem vloži tožbo za ugotovitev ničnosti</w:t>
      </w:r>
      <w:r w:rsidR="00DF4BF3" w:rsidRPr="00070D68">
        <w:rPr>
          <w:rFonts w:cs="Arial"/>
          <w:sz w:val="20"/>
          <w:szCs w:val="20"/>
        </w:rPr>
        <w:t>, če se izkaže</w:t>
      </w:r>
      <w:r w:rsidR="00A51DF2" w:rsidRPr="00070D68">
        <w:rPr>
          <w:rFonts w:cs="Arial"/>
          <w:sz w:val="20"/>
          <w:szCs w:val="20"/>
        </w:rPr>
        <w:t>,</w:t>
      </w:r>
      <w:r w:rsidR="00DF4BF3" w:rsidRPr="00070D68">
        <w:rPr>
          <w:rFonts w:cs="Arial"/>
          <w:sz w:val="20"/>
          <w:szCs w:val="20"/>
        </w:rPr>
        <w:t xml:space="preserve"> da so imeli oziroma imajo sporazumi med podjetji, sklepi podjetniških združenj in usklajena ravnanja podjetij cilj ali učinek preprečevati,</w:t>
      </w:r>
      <w:r w:rsidR="00E43FDB" w:rsidRPr="00070D68">
        <w:rPr>
          <w:rFonts w:cs="Arial"/>
          <w:sz w:val="20"/>
          <w:szCs w:val="20"/>
        </w:rPr>
        <w:t xml:space="preserve"> </w:t>
      </w:r>
      <w:r w:rsidR="00DF4BF3" w:rsidRPr="00070D68">
        <w:rPr>
          <w:rFonts w:cs="Arial"/>
          <w:sz w:val="20"/>
          <w:szCs w:val="20"/>
        </w:rPr>
        <w:t>omejevati ali izkrivljati konkurenco na ozemlju Republike Slovenije (</w:t>
      </w:r>
      <w:r w:rsidRPr="00070D68">
        <w:rPr>
          <w:rFonts w:cs="Arial"/>
          <w:sz w:val="20"/>
          <w:szCs w:val="20"/>
        </w:rPr>
        <w:t>prv</w:t>
      </w:r>
      <w:r w:rsidR="00DF4BF3" w:rsidRPr="00070D68">
        <w:rPr>
          <w:rFonts w:cs="Arial"/>
          <w:sz w:val="20"/>
          <w:szCs w:val="20"/>
        </w:rPr>
        <w:t>i</w:t>
      </w:r>
      <w:r w:rsidRPr="00070D68">
        <w:rPr>
          <w:rFonts w:cs="Arial"/>
          <w:sz w:val="20"/>
          <w:szCs w:val="20"/>
        </w:rPr>
        <w:t xml:space="preserve"> odstav</w:t>
      </w:r>
      <w:r w:rsidR="00DF4BF3" w:rsidRPr="00070D68">
        <w:rPr>
          <w:rFonts w:cs="Arial"/>
          <w:sz w:val="20"/>
          <w:szCs w:val="20"/>
        </w:rPr>
        <w:t>e</w:t>
      </w:r>
      <w:r w:rsidRPr="00070D68">
        <w:rPr>
          <w:rFonts w:cs="Arial"/>
          <w:sz w:val="20"/>
          <w:szCs w:val="20"/>
        </w:rPr>
        <w:t xml:space="preserve">k 5. </w:t>
      </w:r>
      <w:r w:rsidR="00DF4BF3" w:rsidRPr="00070D68">
        <w:rPr>
          <w:rFonts w:cs="Arial"/>
          <w:sz w:val="20"/>
          <w:szCs w:val="20"/>
        </w:rPr>
        <w:t>č</w:t>
      </w:r>
      <w:r w:rsidRPr="00070D68">
        <w:rPr>
          <w:rFonts w:cs="Arial"/>
          <w:sz w:val="20"/>
          <w:szCs w:val="20"/>
        </w:rPr>
        <w:t>lena</w:t>
      </w:r>
      <w:r w:rsidR="00DF4BF3" w:rsidRPr="00070D68">
        <w:rPr>
          <w:rFonts w:cs="Arial"/>
          <w:sz w:val="20"/>
          <w:szCs w:val="20"/>
        </w:rPr>
        <w:t xml:space="preserve">). Poleg tega lahko </w:t>
      </w:r>
      <w:r w:rsidR="007D472B" w:rsidRPr="00070D68">
        <w:rPr>
          <w:rFonts w:cs="Arial"/>
          <w:sz w:val="20"/>
          <w:szCs w:val="20"/>
        </w:rPr>
        <w:t>a</w:t>
      </w:r>
      <w:r w:rsidR="00DF4BF3" w:rsidRPr="00070D68">
        <w:rPr>
          <w:rFonts w:cs="Arial"/>
          <w:sz w:val="20"/>
          <w:szCs w:val="20"/>
        </w:rPr>
        <w:t>gencija vloži tožbo za ugotovitev ničnosti dejanj, ki jih je podjetje storilo zaradi uresničevanja pravic in obveznosti, ki izhajajo iz koncentracije, za katero obstaja obveznosti priglasitve,</w:t>
      </w:r>
      <w:r w:rsidR="00A51DF2" w:rsidRPr="00070D68">
        <w:rPr>
          <w:rFonts w:cs="Arial"/>
          <w:sz w:val="20"/>
          <w:szCs w:val="20"/>
        </w:rPr>
        <w:t xml:space="preserve"> in sicer za dejanja storjena</w:t>
      </w:r>
      <w:r w:rsidR="00DF4BF3" w:rsidRPr="00070D68">
        <w:rPr>
          <w:rFonts w:cs="Arial"/>
          <w:sz w:val="20"/>
          <w:szCs w:val="20"/>
        </w:rPr>
        <w:t xml:space="preserve"> do izdaje odločbe o skladnosti koncentracije s pravili konkurence ter za dejanja, ki jih je podjetje storilo v času od poziva </w:t>
      </w:r>
      <w:r w:rsidR="007D472B" w:rsidRPr="00070D68">
        <w:rPr>
          <w:rFonts w:cs="Arial"/>
          <w:sz w:val="20"/>
          <w:szCs w:val="20"/>
        </w:rPr>
        <w:t>a</w:t>
      </w:r>
      <w:r w:rsidR="00DF4BF3" w:rsidRPr="00070D68">
        <w:rPr>
          <w:rFonts w:cs="Arial"/>
          <w:sz w:val="20"/>
          <w:szCs w:val="20"/>
        </w:rPr>
        <w:t xml:space="preserve">gencije da priglasi koncentracijo (tretji </w:t>
      </w:r>
      <w:r w:rsidRPr="00070D68">
        <w:rPr>
          <w:rFonts w:cs="Arial"/>
          <w:sz w:val="20"/>
          <w:szCs w:val="20"/>
        </w:rPr>
        <w:t>odstav</w:t>
      </w:r>
      <w:r w:rsidR="00DF4BF3" w:rsidRPr="00070D68">
        <w:rPr>
          <w:rFonts w:cs="Arial"/>
          <w:sz w:val="20"/>
          <w:szCs w:val="20"/>
        </w:rPr>
        <w:t>e</w:t>
      </w:r>
      <w:r w:rsidRPr="00070D68">
        <w:rPr>
          <w:rFonts w:cs="Arial"/>
          <w:sz w:val="20"/>
          <w:szCs w:val="20"/>
        </w:rPr>
        <w:t xml:space="preserve">k </w:t>
      </w:r>
      <w:r w:rsidR="00C6026E" w:rsidRPr="00070D68">
        <w:rPr>
          <w:rFonts w:cs="Arial"/>
          <w:sz w:val="20"/>
          <w:szCs w:val="20"/>
        </w:rPr>
        <w:t>53</w:t>
      </w:r>
      <w:r w:rsidRPr="00070D68">
        <w:rPr>
          <w:rFonts w:cs="Arial"/>
          <w:sz w:val="20"/>
          <w:szCs w:val="20"/>
        </w:rPr>
        <w:t>. člena tega zakona</w:t>
      </w:r>
      <w:r w:rsidR="00DF4BF3" w:rsidRPr="00070D68">
        <w:rPr>
          <w:rFonts w:cs="Arial"/>
          <w:sz w:val="20"/>
          <w:szCs w:val="20"/>
        </w:rPr>
        <w:t>).</w:t>
      </w:r>
    </w:p>
    <w:p w14:paraId="27FB9E89" w14:textId="77777777" w:rsidR="002F3AA5" w:rsidRDefault="002F3AA5" w:rsidP="0025166A">
      <w:pPr>
        <w:tabs>
          <w:tab w:val="left" w:pos="1467"/>
        </w:tabs>
        <w:spacing w:line="260" w:lineRule="atLeast"/>
        <w:rPr>
          <w:rFonts w:cs="Arial"/>
          <w:b/>
          <w:szCs w:val="20"/>
        </w:rPr>
      </w:pPr>
    </w:p>
    <w:p w14:paraId="7322DB92" w14:textId="77777777" w:rsidR="00DF07FF" w:rsidRDefault="00DF07FF" w:rsidP="0025166A">
      <w:pPr>
        <w:tabs>
          <w:tab w:val="left" w:pos="1467"/>
        </w:tabs>
        <w:spacing w:line="260" w:lineRule="atLeast"/>
        <w:rPr>
          <w:rFonts w:cs="Arial"/>
          <w:b/>
          <w:szCs w:val="20"/>
        </w:rPr>
      </w:pPr>
    </w:p>
    <w:p w14:paraId="1B4E60F5" w14:textId="77777777" w:rsidR="00DF07FF" w:rsidRPr="00070D68" w:rsidRDefault="00DF07FF" w:rsidP="0025166A">
      <w:pPr>
        <w:tabs>
          <w:tab w:val="left" w:pos="1467"/>
        </w:tabs>
        <w:spacing w:line="260" w:lineRule="atLeast"/>
        <w:rPr>
          <w:rFonts w:cs="Arial"/>
          <w:b/>
          <w:szCs w:val="20"/>
        </w:rPr>
      </w:pPr>
    </w:p>
    <w:p w14:paraId="7AFDC6DB" w14:textId="72355579" w:rsidR="002F3AA5" w:rsidRPr="00070D68" w:rsidRDefault="002F3AA5" w:rsidP="0025166A">
      <w:pPr>
        <w:pStyle w:val="len"/>
        <w:spacing w:before="0" w:line="260" w:lineRule="atLeast"/>
        <w:jc w:val="left"/>
        <w:rPr>
          <w:sz w:val="20"/>
          <w:szCs w:val="20"/>
        </w:rPr>
      </w:pPr>
      <w:r w:rsidRPr="00070D68">
        <w:rPr>
          <w:sz w:val="20"/>
          <w:szCs w:val="20"/>
        </w:rPr>
        <w:lastRenderedPageBreak/>
        <w:t xml:space="preserve">K </w:t>
      </w:r>
      <w:r w:rsidR="00DA09AF" w:rsidRPr="00070D68">
        <w:rPr>
          <w:sz w:val="20"/>
          <w:szCs w:val="20"/>
        </w:rPr>
        <w:t>12</w:t>
      </w:r>
      <w:r w:rsidRPr="00070D68">
        <w:rPr>
          <w:sz w:val="20"/>
          <w:szCs w:val="20"/>
        </w:rPr>
        <w:t>. členu (neodvisnost</w:t>
      </w:r>
      <w:r w:rsidR="00727544" w:rsidRPr="00070D68">
        <w:rPr>
          <w:sz w:val="20"/>
          <w:szCs w:val="20"/>
        </w:rPr>
        <w:t xml:space="preserve"> in prihodki za delo</w:t>
      </w:r>
      <w:r w:rsidRPr="00070D68">
        <w:rPr>
          <w:sz w:val="20"/>
          <w:szCs w:val="20"/>
        </w:rPr>
        <w:t>)</w:t>
      </w:r>
    </w:p>
    <w:p w14:paraId="74C2BEA2" w14:textId="77777777" w:rsidR="00AB4D0E" w:rsidRPr="00070D68" w:rsidRDefault="00AB4D0E" w:rsidP="0025166A">
      <w:pPr>
        <w:spacing w:line="260" w:lineRule="atLeast"/>
        <w:rPr>
          <w:rFonts w:cs="Arial"/>
          <w:b/>
          <w:szCs w:val="20"/>
        </w:rPr>
      </w:pPr>
    </w:p>
    <w:p w14:paraId="6E184F73" w14:textId="4AEC4064" w:rsidR="002F3AA5" w:rsidRPr="00070D68" w:rsidRDefault="00F44AFC" w:rsidP="0025166A">
      <w:pPr>
        <w:spacing w:line="260" w:lineRule="atLeast"/>
        <w:rPr>
          <w:rFonts w:cs="Arial"/>
          <w:sz w:val="20"/>
          <w:szCs w:val="20"/>
        </w:rPr>
      </w:pPr>
      <w:r w:rsidRPr="00070D68">
        <w:rPr>
          <w:rFonts w:cs="Arial"/>
          <w:sz w:val="20"/>
          <w:szCs w:val="20"/>
        </w:rPr>
        <w:t>A</w:t>
      </w:r>
      <w:r w:rsidR="002F3AA5" w:rsidRPr="00070D68">
        <w:rPr>
          <w:rFonts w:cs="Arial"/>
          <w:sz w:val="20"/>
          <w:szCs w:val="20"/>
        </w:rPr>
        <w:t>gencij</w:t>
      </w:r>
      <w:r w:rsidRPr="00070D68">
        <w:rPr>
          <w:rFonts w:cs="Arial"/>
          <w:sz w:val="20"/>
          <w:szCs w:val="20"/>
        </w:rPr>
        <w:t>a je</w:t>
      </w:r>
      <w:r w:rsidR="002F3AA5" w:rsidRPr="00070D68">
        <w:rPr>
          <w:rFonts w:cs="Arial"/>
          <w:sz w:val="20"/>
          <w:szCs w:val="20"/>
        </w:rPr>
        <w:t xml:space="preserve"> pri vodenju postopkov </w:t>
      </w:r>
      <w:r w:rsidRPr="00070D68">
        <w:rPr>
          <w:rFonts w:cs="Arial"/>
          <w:sz w:val="20"/>
          <w:szCs w:val="20"/>
        </w:rPr>
        <w:t xml:space="preserve">neodvisna in samostojna </w:t>
      </w:r>
      <w:r w:rsidR="002F3AA5" w:rsidRPr="00070D68">
        <w:rPr>
          <w:rFonts w:cs="Arial"/>
          <w:sz w:val="20"/>
          <w:szCs w:val="20"/>
        </w:rPr>
        <w:t xml:space="preserve">ter </w:t>
      </w:r>
      <w:r w:rsidRPr="00070D68">
        <w:rPr>
          <w:rFonts w:cs="Arial"/>
          <w:sz w:val="20"/>
          <w:szCs w:val="20"/>
        </w:rPr>
        <w:t xml:space="preserve">ne sme sprejemati </w:t>
      </w:r>
      <w:r w:rsidR="002F3AA5" w:rsidRPr="00070D68">
        <w:rPr>
          <w:rFonts w:cs="Arial"/>
          <w:sz w:val="20"/>
          <w:szCs w:val="20"/>
        </w:rPr>
        <w:t>navodil in usmeritev s strani vlade in državnega zbora</w:t>
      </w:r>
      <w:r w:rsidRPr="00070D68">
        <w:rPr>
          <w:rFonts w:cs="Arial"/>
          <w:sz w:val="20"/>
          <w:szCs w:val="20"/>
        </w:rPr>
        <w:t>.</w:t>
      </w:r>
      <w:r w:rsidR="002F3AA5" w:rsidRPr="00070D68">
        <w:rPr>
          <w:rFonts w:cs="Arial"/>
          <w:sz w:val="20"/>
          <w:szCs w:val="20"/>
        </w:rPr>
        <w:t xml:space="preserve"> </w:t>
      </w:r>
      <w:r w:rsidR="00936FD4" w:rsidRPr="00070D68">
        <w:rPr>
          <w:rFonts w:cs="Arial"/>
          <w:sz w:val="20"/>
          <w:szCs w:val="20"/>
        </w:rPr>
        <w:t xml:space="preserve">To je še dodatno poudarjeno v prvem odstavku, </w:t>
      </w:r>
      <w:r w:rsidR="005457B4" w:rsidRPr="00070D68">
        <w:rPr>
          <w:rFonts w:cs="Arial"/>
          <w:sz w:val="20"/>
          <w:szCs w:val="20"/>
        </w:rPr>
        <w:t xml:space="preserve">ki določa, da nadzor nad agencijo </w:t>
      </w:r>
      <w:r w:rsidR="00936FD4" w:rsidRPr="00070D68">
        <w:rPr>
          <w:rFonts w:cs="Arial"/>
          <w:sz w:val="20"/>
          <w:szCs w:val="20"/>
        </w:rPr>
        <w:t>na področju varstva konkurence, ne pomeni pravice vpogleda v posamezne obravnavane zadeve.</w:t>
      </w:r>
      <w:r w:rsidR="005457B4" w:rsidRPr="00070D68">
        <w:rPr>
          <w:rFonts w:cs="Arial"/>
          <w:sz w:val="20"/>
          <w:szCs w:val="20"/>
        </w:rPr>
        <w:t xml:space="preserve"> To določbo vsebuje že ZPOmK-1.</w:t>
      </w:r>
    </w:p>
    <w:p w14:paraId="3A6CDC0C" w14:textId="77777777" w:rsidR="002F3AA5" w:rsidRPr="00070D68" w:rsidRDefault="002F3AA5" w:rsidP="0025166A">
      <w:pPr>
        <w:spacing w:line="260" w:lineRule="atLeast"/>
        <w:rPr>
          <w:rFonts w:cs="Arial"/>
          <w:szCs w:val="20"/>
        </w:rPr>
      </w:pPr>
    </w:p>
    <w:tbl>
      <w:tblPr>
        <w:tblW w:w="5000" w:type="pct"/>
        <w:tblCellSpacing w:w="0" w:type="dxa"/>
        <w:tblCellMar>
          <w:left w:w="0" w:type="dxa"/>
          <w:right w:w="0" w:type="dxa"/>
        </w:tblCellMar>
        <w:tblLook w:val="04A0" w:firstRow="1" w:lastRow="0" w:firstColumn="1" w:lastColumn="0" w:noHBand="0" w:noVBand="1"/>
      </w:tblPr>
      <w:tblGrid>
        <w:gridCol w:w="9067"/>
        <w:gridCol w:w="6"/>
      </w:tblGrid>
      <w:tr w:rsidR="00D629E3" w:rsidRPr="00070D68" w14:paraId="3B7A101C" w14:textId="77777777" w:rsidTr="00D629E3">
        <w:trPr>
          <w:tblCellSpacing w:w="0" w:type="dxa"/>
        </w:trPr>
        <w:tc>
          <w:tcPr>
            <w:tcW w:w="0" w:type="auto"/>
            <w:hideMark/>
          </w:tcPr>
          <w:p w14:paraId="7E5A71B1" w14:textId="6EC88471" w:rsidR="00066F75" w:rsidRPr="00070D68" w:rsidRDefault="00AA702C" w:rsidP="00066F75">
            <w:pPr>
              <w:spacing w:line="260" w:lineRule="atLeast"/>
              <w:rPr>
                <w:rFonts w:cs="Arial"/>
                <w:sz w:val="20"/>
                <w:szCs w:val="20"/>
              </w:rPr>
            </w:pPr>
            <w:r w:rsidRPr="00070D68">
              <w:rPr>
                <w:rFonts w:cs="Arial"/>
                <w:sz w:val="20"/>
                <w:szCs w:val="20"/>
              </w:rPr>
              <w:t xml:space="preserve">Za zagotavljanje neodvisnosti delovanja </w:t>
            </w:r>
            <w:r w:rsidR="0072010E" w:rsidRPr="00070D68">
              <w:rPr>
                <w:rFonts w:cs="Arial"/>
                <w:sz w:val="20"/>
                <w:szCs w:val="20"/>
              </w:rPr>
              <w:t>agencije na področju varstva konkurence</w:t>
            </w:r>
            <w:r w:rsidRPr="00070D68">
              <w:rPr>
                <w:rFonts w:cs="Arial"/>
                <w:sz w:val="20"/>
                <w:szCs w:val="20"/>
              </w:rPr>
              <w:t xml:space="preserve"> je pomembno, da osebe, ki sprejemajo odločitve </w:t>
            </w:r>
            <w:r w:rsidR="0072010E" w:rsidRPr="00070D68">
              <w:rPr>
                <w:rFonts w:cs="Arial"/>
                <w:sz w:val="20"/>
                <w:szCs w:val="20"/>
              </w:rPr>
              <w:t>in drugi</w:t>
            </w:r>
            <w:r w:rsidR="00066F75" w:rsidRPr="00070D68">
              <w:rPr>
                <w:rFonts w:cs="Arial"/>
                <w:sz w:val="20"/>
                <w:szCs w:val="20"/>
              </w:rPr>
              <w:t xml:space="preserve"> javni uslužbenci,</w:t>
            </w:r>
            <w:r w:rsidR="0072010E" w:rsidRPr="00070D68">
              <w:rPr>
                <w:rFonts w:cs="Arial"/>
                <w:sz w:val="20"/>
                <w:szCs w:val="20"/>
              </w:rPr>
              <w:t xml:space="preserve"> zaposleni </w:t>
            </w:r>
            <w:r w:rsidR="00066F75" w:rsidRPr="00070D68">
              <w:rPr>
                <w:rFonts w:cs="Arial"/>
                <w:sz w:val="20"/>
                <w:szCs w:val="20"/>
              </w:rPr>
              <w:t xml:space="preserve">v agenciji </w:t>
            </w:r>
            <w:r w:rsidR="0072010E" w:rsidRPr="00070D68">
              <w:rPr>
                <w:rFonts w:cs="Arial"/>
                <w:sz w:val="20"/>
                <w:szCs w:val="20"/>
              </w:rPr>
              <w:t xml:space="preserve">na področju varstva konkurence </w:t>
            </w:r>
            <w:r w:rsidRPr="00070D68">
              <w:rPr>
                <w:rFonts w:cs="Arial"/>
                <w:sz w:val="20"/>
                <w:szCs w:val="20"/>
              </w:rPr>
              <w:t xml:space="preserve">delujejo neoporečno in se vzdržijo vsakršnega ravnanja, ki bi bilo nezdružljivo z opravljanjem njihovih nalog. </w:t>
            </w:r>
            <w:r w:rsidR="0072010E" w:rsidRPr="00070D68">
              <w:rPr>
                <w:rFonts w:cs="Arial"/>
                <w:sz w:val="20"/>
                <w:szCs w:val="20"/>
              </w:rPr>
              <w:t>To velja tako za čas zaposlitve oziroma trajanja mandata ter razumen čas po prenehanju zaposlitve oziroma mandata</w:t>
            </w:r>
            <w:r w:rsidR="007A2D9D" w:rsidRPr="00070D68">
              <w:rPr>
                <w:rFonts w:cs="Arial"/>
                <w:sz w:val="20"/>
                <w:szCs w:val="20"/>
              </w:rPr>
              <w:t>, in sicer tako za člane organa vodenja kot za javne uslužbence, ki so zaposleni v javni agenciji</w:t>
            </w:r>
            <w:r w:rsidR="0072010E" w:rsidRPr="00070D68">
              <w:rPr>
                <w:rFonts w:cs="Arial"/>
                <w:sz w:val="20"/>
                <w:szCs w:val="20"/>
              </w:rPr>
              <w:t>.</w:t>
            </w:r>
            <w:r w:rsidR="00066F75" w:rsidRPr="00070D68">
              <w:rPr>
                <w:rFonts w:cs="Arial"/>
                <w:sz w:val="20"/>
                <w:szCs w:val="20"/>
              </w:rPr>
              <w:t xml:space="preserve"> Podrobnejša pravila glede strokovnosti, nepristranskosti, objektivnosti in neodvisnosti delovanja agencija opredeli v kodeksu ravnanj. Z namenom transparentnosti delovanja agencija kodeks objavi na svoji spletni strani. Sprejem kodeksa ravnanj predvideva tudi Direktiva 2019/1, ki v 21. uvodni izjavi navaja, bi moral vsak nacionalni organ, pristojen za varstvo konkurence, objaviti kodeks ravnanja, ki zajema tudi pravila glede nasprotja interesov.</w:t>
            </w:r>
          </w:p>
          <w:p w14:paraId="7B5D3DD0" w14:textId="09ABC126" w:rsidR="00ED4E44" w:rsidRPr="00070D68" w:rsidRDefault="00ED4E44" w:rsidP="007A2D9D">
            <w:pPr>
              <w:overflowPunct/>
              <w:autoSpaceDE/>
              <w:autoSpaceDN/>
              <w:adjustRightInd/>
              <w:spacing w:line="260" w:lineRule="atLeast"/>
              <w:textAlignment w:val="auto"/>
              <w:rPr>
                <w:rFonts w:cs="Arial"/>
                <w:sz w:val="24"/>
                <w:szCs w:val="24"/>
              </w:rPr>
            </w:pPr>
          </w:p>
        </w:tc>
        <w:tc>
          <w:tcPr>
            <w:tcW w:w="0" w:type="auto"/>
            <w:hideMark/>
          </w:tcPr>
          <w:p w14:paraId="43194508" w14:textId="77777777" w:rsidR="00D629E3" w:rsidRPr="00070D68" w:rsidRDefault="00D629E3" w:rsidP="0025166A">
            <w:pPr>
              <w:spacing w:line="260" w:lineRule="atLeast"/>
              <w:rPr>
                <w:rFonts w:cs="Arial"/>
                <w:i/>
                <w:sz w:val="24"/>
                <w:szCs w:val="24"/>
              </w:rPr>
            </w:pPr>
          </w:p>
        </w:tc>
      </w:tr>
    </w:tbl>
    <w:p w14:paraId="54C8D198" w14:textId="77777777" w:rsidR="00D629E3" w:rsidRPr="00070D68" w:rsidRDefault="00D629E3" w:rsidP="0025166A">
      <w:pPr>
        <w:overflowPunct/>
        <w:autoSpaceDE/>
        <w:autoSpaceDN/>
        <w:adjustRightInd/>
        <w:spacing w:line="260" w:lineRule="atLeast"/>
        <w:jc w:val="left"/>
        <w:textAlignment w:val="auto"/>
        <w:rPr>
          <w:rFonts w:cs="Arial"/>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9067"/>
        <w:gridCol w:w="6"/>
      </w:tblGrid>
      <w:tr w:rsidR="00D629E3" w:rsidRPr="00070D68" w14:paraId="037D9F13" w14:textId="77777777" w:rsidTr="00A83116">
        <w:trPr>
          <w:tblCellSpacing w:w="0" w:type="dxa"/>
        </w:trPr>
        <w:tc>
          <w:tcPr>
            <w:tcW w:w="0" w:type="auto"/>
          </w:tcPr>
          <w:p w14:paraId="4FE97A5E" w14:textId="5B1E6B16" w:rsidR="00727544" w:rsidRPr="00070D68" w:rsidRDefault="00727544" w:rsidP="00727544">
            <w:pPr>
              <w:spacing w:line="260" w:lineRule="atLeast"/>
              <w:rPr>
                <w:rFonts w:cs="Arial"/>
                <w:sz w:val="20"/>
                <w:szCs w:val="20"/>
              </w:rPr>
            </w:pPr>
            <w:r w:rsidRPr="00070D68">
              <w:rPr>
                <w:rFonts w:cs="Arial"/>
                <w:sz w:val="20"/>
                <w:szCs w:val="20"/>
              </w:rPr>
              <w:t xml:space="preserve">V tretjem odstavku pa je opredeljen način financiranja agencija. Tako kot do sedaj </w:t>
            </w:r>
            <w:r w:rsidR="002B328B" w:rsidRPr="00070D68">
              <w:rPr>
                <w:rFonts w:cs="Arial"/>
                <w:sz w:val="20"/>
                <w:szCs w:val="20"/>
              </w:rPr>
              <w:t xml:space="preserve">so </w:t>
            </w:r>
            <w:r w:rsidRPr="00070D68">
              <w:rPr>
                <w:rFonts w:cs="Arial"/>
                <w:sz w:val="20"/>
                <w:szCs w:val="20"/>
              </w:rPr>
              <w:t xml:space="preserve">prihodki za delo agencije </w:t>
            </w:r>
            <w:r w:rsidRPr="00070D68">
              <w:rPr>
                <w:sz w:val="20"/>
                <w:szCs w:val="20"/>
              </w:rPr>
              <w:t>sredstva državnega proračuna in nadomestila stroškov.</w:t>
            </w:r>
          </w:p>
          <w:p w14:paraId="596031DB" w14:textId="4B083F71" w:rsidR="005629C0" w:rsidRPr="00070D68" w:rsidRDefault="00727544" w:rsidP="00727544">
            <w:pPr>
              <w:spacing w:line="260" w:lineRule="atLeast"/>
              <w:rPr>
                <w:rFonts w:cs="Arial"/>
                <w:i/>
                <w:sz w:val="20"/>
                <w:szCs w:val="20"/>
              </w:rPr>
            </w:pPr>
            <w:r w:rsidRPr="00070D68">
              <w:rPr>
                <w:i/>
                <w:sz w:val="20"/>
                <w:szCs w:val="20"/>
              </w:rPr>
              <w:t xml:space="preserve"> </w:t>
            </w:r>
          </w:p>
        </w:tc>
        <w:tc>
          <w:tcPr>
            <w:tcW w:w="0" w:type="auto"/>
          </w:tcPr>
          <w:p w14:paraId="5A6583C9" w14:textId="77777777" w:rsidR="00D629E3" w:rsidRPr="00070D68" w:rsidRDefault="00D629E3" w:rsidP="0025166A">
            <w:pPr>
              <w:spacing w:line="260" w:lineRule="atLeast"/>
              <w:rPr>
                <w:rFonts w:cs="Arial"/>
                <w:i/>
                <w:sz w:val="20"/>
                <w:szCs w:val="20"/>
              </w:rPr>
            </w:pPr>
          </w:p>
        </w:tc>
      </w:tr>
    </w:tbl>
    <w:p w14:paraId="3FC8CD68" w14:textId="20E7B535" w:rsidR="0075095D" w:rsidRPr="00070D68" w:rsidRDefault="0075095D" w:rsidP="0025166A">
      <w:pPr>
        <w:spacing w:line="260" w:lineRule="atLeast"/>
        <w:rPr>
          <w:rFonts w:cs="Arial"/>
          <w:b/>
          <w:sz w:val="20"/>
          <w:szCs w:val="20"/>
        </w:rPr>
      </w:pPr>
      <w:r w:rsidRPr="00070D68">
        <w:rPr>
          <w:rFonts w:cs="Arial"/>
          <w:b/>
          <w:sz w:val="20"/>
          <w:szCs w:val="20"/>
        </w:rPr>
        <w:t xml:space="preserve">K </w:t>
      </w:r>
      <w:r w:rsidR="00DA09AF" w:rsidRPr="00070D68">
        <w:rPr>
          <w:rFonts w:cs="Arial"/>
          <w:b/>
          <w:sz w:val="20"/>
          <w:szCs w:val="20"/>
        </w:rPr>
        <w:t>13</w:t>
      </w:r>
      <w:r w:rsidRPr="00070D68">
        <w:rPr>
          <w:rFonts w:cs="Arial"/>
          <w:b/>
          <w:sz w:val="20"/>
          <w:szCs w:val="20"/>
        </w:rPr>
        <w:t>. členu</w:t>
      </w:r>
      <w:r w:rsidRPr="00070D68">
        <w:rPr>
          <w:rFonts w:cs="Arial"/>
          <w:sz w:val="20"/>
          <w:szCs w:val="20"/>
        </w:rPr>
        <w:t xml:space="preserve"> </w:t>
      </w:r>
      <w:r w:rsidRPr="00070D68">
        <w:rPr>
          <w:rFonts w:cs="Arial"/>
          <w:b/>
          <w:sz w:val="20"/>
          <w:szCs w:val="20"/>
        </w:rPr>
        <w:t xml:space="preserve">(sodelovanje </w:t>
      </w:r>
      <w:r w:rsidR="00E474D2" w:rsidRPr="00070D68">
        <w:rPr>
          <w:rFonts w:cs="Arial"/>
          <w:b/>
          <w:sz w:val="20"/>
          <w:szCs w:val="20"/>
        </w:rPr>
        <w:t>a</w:t>
      </w:r>
      <w:r w:rsidRPr="00070D68">
        <w:rPr>
          <w:rFonts w:cs="Arial"/>
          <w:b/>
          <w:sz w:val="20"/>
          <w:szCs w:val="20"/>
        </w:rPr>
        <w:t>gencije pri oblikovanju politike konkurence in v mednarodnih odnosih)</w:t>
      </w:r>
    </w:p>
    <w:p w14:paraId="157CDAC3" w14:textId="77777777" w:rsidR="0075095D" w:rsidRPr="00070D68" w:rsidRDefault="0075095D" w:rsidP="0025166A">
      <w:pPr>
        <w:spacing w:line="260" w:lineRule="atLeast"/>
        <w:ind w:firstLine="708"/>
        <w:rPr>
          <w:rFonts w:cs="Arial"/>
          <w:b/>
          <w:sz w:val="20"/>
          <w:szCs w:val="20"/>
        </w:rPr>
      </w:pPr>
    </w:p>
    <w:p w14:paraId="71E1255B" w14:textId="1A999CB1" w:rsidR="0075095D" w:rsidRPr="00070D68" w:rsidRDefault="0075095D" w:rsidP="0025166A">
      <w:pPr>
        <w:pStyle w:val="Odstavek"/>
        <w:spacing w:before="0" w:line="260" w:lineRule="atLeast"/>
        <w:ind w:firstLine="0"/>
        <w:rPr>
          <w:sz w:val="20"/>
          <w:szCs w:val="20"/>
        </w:rPr>
      </w:pPr>
      <w:r w:rsidRPr="00070D68">
        <w:rPr>
          <w:sz w:val="20"/>
          <w:szCs w:val="20"/>
        </w:rPr>
        <w:t xml:space="preserve">Predlog </w:t>
      </w:r>
      <w:r w:rsidR="005457B4" w:rsidRPr="00070D68">
        <w:rPr>
          <w:sz w:val="20"/>
          <w:szCs w:val="20"/>
        </w:rPr>
        <w:t xml:space="preserve">zakona </w:t>
      </w:r>
      <w:r w:rsidRPr="00070D68">
        <w:rPr>
          <w:sz w:val="20"/>
          <w:szCs w:val="20"/>
        </w:rPr>
        <w:t xml:space="preserve">v tem členu ureja sodelovanje </w:t>
      </w:r>
      <w:r w:rsidR="00E474D2" w:rsidRPr="00070D68">
        <w:rPr>
          <w:sz w:val="20"/>
          <w:szCs w:val="20"/>
        </w:rPr>
        <w:t>a</w:t>
      </w:r>
      <w:r w:rsidRPr="00070D68">
        <w:rPr>
          <w:sz w:val="20"/>
          <w:szCs w:val="20"/>
        </w:rPr>
        <w:t>gencije pri oblikovanju politike konkurence</w:t>
      </w:r>
      <w:r w:rsidR="00E474D2" w:rsidRPr="00070D68">
        <w:rPr>
          <w:sz w:val="20"/>
          <w:szCs w:val="20"/>
        </w:rPr>
        <w:t xml:space="preserve"> (prvi odstavek)</w:t>
      </w:r>
      <w:r w:rsidRPr="00070D68">
        <w:rPr>
          <w:sz w:val="20"/>
          <w:szCs w:val="20"/>
        </w:rPr>
        <w:t xml:space="preserve"> in v mednarodnih odnosih ter določa dolžnost </w:t>
      </w:r>
      <w:r w:rsidR="008A70B1" w:rsidRPr="00070D68">
        <w:rPr>
          <w:sz w:val="20"/>
          <w:szCs w:val="20"/>
        </w:rPr>
        <w:t>predstojnika agencije</w:t>
      </w:r>
      <w:r w:rsidR="00BF016D" w:rsidRPr="00070D68">
        <w:rPr>
          <w:sz w:val="20"/>
          <w:szCs w:val="20"/>
        </w:rPr>
        <w:t xml:space="preserve">, </w:t>
      </w:r>
      <w:r w:rsidR="002B328B" w:rsidRPr="00070D68">
        <w:rPr>
          <w:sz w:val="20"/>
          <w:szCs w:val="20"/>
        </w:rPr>
        <w:t>pristojnega</w:t>
      </w:r>
      <w:r w:rsidR="008A70B1" w:rsidRPr="00070D68">
        <w:rPr>
          <w:sz w:val="20"/>
          <w:szCs w:val="20"/>
        </w:rPr>
        <w:t xml:space="preserve"> za področje varstva konkurence (v nadaljnjem besedilu: predstojnik)</w:t>
      </w:r>
      <w:r w:rsidRPr="00070D68">
        <w:rPr>
          <w:sz w:val="20"/>
          <w:szCs w:val="20"/>
        </w:rPr>
        <w:t>, da o sodelovanju v mednarodnih odnosih obvešča svet agencije in ministrstvo, pristojno za varstvo konkurence</w:t>
      </w:r>
      <w:r w:rsidR="00E474D2" w:rsidRPr="00070D68">
        <w:rPr>
          <w:sz w:val="20"/>
          <w:szCs w:val="20"/>
        </w:rPr>
        <w:t xml:space="preserve"> (drugi odstavek)</w:t>
      </w:r>
      <w:r w:rsidRPr="00070D68">
        <w:rPr>
          <w:sz w:val="20"/>
          <w:szCs w:val="20"/>
        </w:rPr>
        <w:t>.</w:t>
      </w:r>
      <w:r w:rsidR="00066F75" w:rsidRPr="00070D68">
        <w:rPr>
          <w:sz w:val="20"/>
          <w:szCs w:val="20"/>
        </w:rPr>
        <w:t xml:space="preserve"> Skladno s tem bo predstojnik obveščal ministrstvo, pristojno za varstvo konkurence, predvsem o razvoju politike varstva konkurence v Evropski uniji.</w:t>
      </w:r>
    </w:p>
    <w:p w14:paraId="65630EF0" w14:textId="77777777" w:rsidR="0075095D" w:rsidRPr="00070D68" w:rsidRDefault="0075095D" w:rsidP="0025166A">
      <w:pPr>
        <w:spacing w:line="260" w:lineRule="atLeast"/>
        <w:rPr>
          <w:rFonts w:cs="Arial"/>
          <w:b/>
          <w:sz w:val="20"/>
          <w:szCs w:val="20"/>
        </w:rPr>
      </w:pPr>
    </w:p>
    <w:p w14:paraId="24410932" w14:textId="77777777" w:rsidR="0075095D" w:rsidRPr="00070D68" w:rsidRDefault="0075095D" w:rsidP="0025166A">
      <w:pPr>
        <w:pStyle w:val="Odstavek"/>
        <w:spacing w:before="0" w:line="260" w:lineRule="atLeast"/>
        <w:ind w:firstLine="0"/>
        <w:rPr>
          <w:sz w:val="20"/>
          <w:szCs w:val="20"/>
        </w:rPr>
      </w:pPr>
      <w:r w:rsidRPr="00070D68">
        <w:rPr>
          <w:sz w:val="20"/>
          <w:szCs w:val="20"/>
        </w:rPr>
        <w:t xml:space="preserve">Tretji odstavek pa izrecno določa sodelovalno dolžnost </w:t>
      </w:r>
      <w:r w:rsidR="00D93BA5" w:rsidRPr="00070D68">
        <w:rPr>
          <w:sz w:val="20"/>
          <w:szCs w:val="20"/>
        </w:rPr>
        <w:t>a</w:t>
      </w:r>
      <w:r w:rsidRPr="00070D68">
        <w:rPr>
          <w:sz w:val="20"/>
          <w:szCs w:val="20"/>
        </w:rPr>
        <w:t xml:space="preserve">gencije v okviru </w:t>
      </w:r>
      <w:r w:rsidR="00E474D2" w:rsidRPr="00070D68">
        <w:rPr>
          <w:sz w:val="20"/>
          <w:szCs w:val="20"/>
        </w:rPr>
        <w:t xml:space="preserve">Evropske </w:t>
      </w:r>
      <w:r w:rsidRPr="00070D68">
        <w:rPr>
          <w:sz w:val="20"/>
          <w:szCs w:val="20"/>
        </w:rPr>
        <w:t>mreže za konkurenco. To sodelovanje je potrebno zaradi zagotovitve učinkovite in enotne uporabe 101. in 102. člena PDEU. S tem odstavkom se delno prenaša prvi odstavek 4. člena Direktiv</w:t>
      </w:r>
      <w:r w:rsidR="00E474D2" w:rsidRPr="00070D68">
        <w:rPr>
          <w:sz w:val="20"/>
          <w:szCs w:val="20"/>
        </w:rPr>
        <w:t>e</w:t>
      </w:r>
      <w:r w:rsidRPr="00070D68">
        <w:rPr>
          <w:sz w:val="20"/>
          <w:szCs w:val="20"/>
        </w:rPr>
        <w:t xml:space="preserve"> 2019/1.</w:t>
      </w:r>
    </w:p>
    <w:p w14:paraId="6E0A8E3D" w14:textId="77777777" w:rsidR="00AF4290" w:rsidRPr="00070D68" w:rsidRDefault="00AF4290" w:rsidP="0025166A">
      <w:pPr>
        <w:pStyle w:val="Odstavek"/>
        <w:spacing w:before="0" w:line="260" w:lineRule="atLeast"/>
        <w:ind w:firstLine="0"/>
        <w:rPr>
          <w:rFonts w:eastAsia="Calibri"/>
          <w:i/>
          <w:sz w:val="20"/>
          <w:szCs w:val="20"/>
          <w:lang w:eastAsia="en-US"/>
        </w:rPr>
      </w:pPr>
    </w:p>
    <w:p w14:paraId="1D877696" w14:textId="1BD54314" w:rsidR="002F3AA5" w:rsidRPr="00070D68" w:rsidRDefault="002F3AA5" w:rsidP="0025166A">
      <w:pPr>
        <w:spacing w:line="260" w:lineRule="atLeast"/>
        <w:rPr>
          <w:rFonts w:cs="Arial"/>
          <w:b/>
          <w:sz w:val="20"/>
          <w:szCs w:val="20"/>
        </w:rPr>
      </w:pPr>
      <w:r w:rsidRPr="00070D68">
        <w:rPr>
          <w:rFonts w:cs="Arial"/>
          <w:b/>
          <w:sz w:val="20"/>
          <w:szCs w:val="20"/>
        </w:rPr>
        <w:t xml:space="preserve">K </w:t>
      </w:r>
      <w:r w:rsidR="00DA09AF" w:rsidRPr="00070D68">
        <w:rPr>
          <w:rFonts w:cs="Arial"/>
          <w:b/>
          <w:sz w:val="20"/>
          <w:szCs w:val="20"/>
        </w:rPr>
        <w:t>14</w:t>
      </w:r>
      <w:r w:rsidRPr="00070D68">
        <w:rPr>
          <w:rFonts w:cs="Arial"/>
          <w:b/>
          <w:sz w:val="20"/>
          <w:szCs w:val="20"/>
        </w:rPr>
        <w:t>. členu (organ postopka)</w:t>
      </w:r>
    </w:p>
    <w:p w14:paraId="70DD1508" w14:textId="77777777" w:rsidR="002F3AA5" w:rsidRPr="00070D68" w:rsidRDefault="002F3AA5" w:rsidP="0025166A">
      <w:pPr>
        <w:spacing w:line="260" w:lineRule="atLeast"/>
        <w:rPr>
          <w:rFonts w:cs="Arial"/>
          <w:sz w:val="20"/>
          <w:szCs w:val="20"/>
        </w:rPr>
      </w:pPr>
    </w:p>
    <w:p w14:paraId="51EA0BC7" w14:textId="77777777" w:rsidR="00FF2808" w:rsidRPr="00070D68" w:rsidRDefault="00FF2808" w:rsidP="0025166A">
      <w:pPr>
        <w:spacing w:line="260" w:lineRule="atLeast"/>
        <w:rPr>
          <w:rFonts w:cs="Arial"/>
          <w:sz w:val="20"/>
          <w:szCs w:val="20"/>
        </w:rPr>
      </w:pPr>
      <w:r w:rsidRPr="00070D68">
        <w:rPr>
          <w:rFonts w:cs="Arial"/>
          <w:sz w:val="20"/>
          <w:szCs w:val="20"/>
        </w:rPr>
        <w:t>Ta člen določa organ, ki je pristojen za odločanje o posamičnih zadevah v upravnem postopku.</w:t>
      </w:r>
    </w:p>
    <w:p w14:paraId="464CA4A7" w14:textId="77777777" w:rsidR="00FF2808" w:rsidRPr="00070D68" w:rsidRDefault="00FF2808" w:rsidP="0025166A">
      <w:pPr>
        <w:spacing w:line="260" w:lineRule="atLeast"/>
        <w:rPr>
          <w:rFonts w:cs="Arial"/>
          <w:sz w:val="20"/>
          <w:szCs w:val="20"/>
        </w:rPr>
      </w:pPr>
    </w:p>
    <w:p w14:paraId="6C7CCB1D" w14:textId="0D24B278" w:rsidR="002F3AA5" w:rsidRPr="00070D68" w:rsidRDefault="00FF2808" w:rsidP="0025166A">
      <w:pPr>
        <w:spacing w:line="260" w:lineRule="atLeast"/>
        <w:rPr>
          <w:rFonts w:cs="Arial"/>
          <w:sz w:val="20"/>
          <w:szCs w:val="20"/>
        </w:rPr>
      </w:pPr>
      <w:r w:rsidRPr="00070D68">
        <w:rPr>
          <w:rFonts w:cs="Arial"/>
          <w:sz w:val="20"/>
          <w:szCs w:val="20"/>
        </w:rPr>
        <w:t xml:space="preserve">Prvi odstavek določa, da </w:t>
      </w:r>
      <w:r w:rsidR="002F3AA5" w:rsidRPr="00070D68">
        <w:rPr>
          <w:rFonts w:cs="Arial"/>
          <w:sz w:val="20"/>
          <w:szCs w:val="20"/>
        </w:rPr>
        <w:t xml:space="preserve"> </w:t>
      </w:r>
      <w:r w:rsidR="00013A7F" w:rsidRPr="00070D68">
        <w:rPr>
          <w:rFonts w:cs="Arial"/>
          <w:sz w:val="20"/>
          <w:szCs w:val="20"/>
        </w:rPr>
        <w:t xml:space="preserve">je </w:t>
      </w:r>
      <w:r w:rsidR="002F3AA5" w:rsidRPr="00070D68">
        <w:rPr>
          <w:rFonts w:cs="Arial"/>
          <w:sz w:val="20"/>
          <w:szCs w:val="20"/>
        </w:rPr>
        <w:t xml:space="preserve">organ postopka za odločanje </w:t>
      </w:r>
      <w:r w:rsidR="00DA09AF" w:rsidRPr="00070D68">
        <w:rPr>
          <w:rFonts w:cs="Arial"/>
          <w:sz w:val="20"/>
          <w:szCs w:val="20"/>
        </w:rPr>
        <w:t xml:space="preserve">o </w:t>
      </w:r>
      <w:r w:rsidR="002F3AA5" w:rsidRPr="00070D68">
        <w:rPr>
          <w:rFonts w:cs="Arial"/>
          <w:sz w:val="20"/>
          <w:szCs w:val="20"/>
        </w:rPr>
        <w:t xml:space="preserve">posamičnih upravnih zadevah senat. </w:t>
      </w:r>
      <w:r w:rsidR="00013A7F" w:rsidRPr="00070D68">
        <w:rPr>
          <w:rFonts w:cs="Arial"/>
          <w:sz w:val="20"/>
          <w:szCs w:val="20"/>
        </w:rPr>
        <w:t>Sestavo in pristojnosti senata urej</w:t>
      </w:r>
      <w:r w:rsidR="006B3398" w:rsidRPr="00070D68">
        <w:rPr>
          <w:rFonts w:cs="Arial"/>
          <w:sz w:val="20"/>
          <w:szCs w:val="20"/>
        </w:rPr>
        <w:t>a</w:t>
      </w:r>
      <w:r w:rsidR="00013A7F" w:rsidRPr="00070D68">
        <w:rPr>
          <w:rFonts w:cs="Arial"/>
          <w:sz w:val="20"/>
          <w:szCs w:val="20"/>
        </w:rPr>
        <w:t xml:space="preserve"> </w:t>
      </w:r>
      <w:r w:rsidR="00DA09AF" w:rsidRPr="00070D68">
        <w:rPr>
          <w:rFonts w:cs="Arial"/>
          <w:sz w:val="20"/>
          <w:szCs w:val="20"/>
        </w:rPr>
        <w:t>15</w:t>
      </w:r>
      <w:r w:rsidR="00013A7F" w:rsidRPr="00070D68">
        <w:rPr>
          <w:rFonts w:cs="Arial"/>
          <w:sz w:val="20"/>
          <w:szCs w:val="20"/>
        </w:rPr>
        <w:t>. člen tega zakona.</w:t>
      </w:r>
    </w:p>
    <w:p w14:paraId="0A891771" w14:textId="77777777" w:rsidR="002F3AA5" w:rsidRPr="00070D68" w:rsidRDefault="002F3AA5" w:rsidP="0025166A">
      <w:pPr>
        <w:spacing w:line="260" w:lineRule="atLeast"/>
        <w:rPr>
          <w:rFonts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9067"/>
        <w:gridCol w:w="6"/>
      </w:tblGrid>
      <w:tr w:rsidR="002F3AA5" w:rsidRPr="00070D68" w14:paraId="503666AA" w14:textId="77777777" w:rsidTr="0045309B">
        <w:trPr>
          <w:trHeight w:val="735"/>
          <w:tblCellSpacing w:w="0" w:type="dxa"/>
        </w:trPr>
        <w:tc>
          <w:tcPr>
            <w:tcW w:w="0" w:type="auto"/>
          </w:tcPr>
          <w:p w14:paraId="4854FFED" w14:textId="77777777" w:rsidR="002F3CFC" w:rsidRPr="00070D68" w:rsidRDefault="002F3AA5" w:rsidP="0025166A">
            <w:pPr>
              <w:spacing w:line="260" w:lineRule="atLeast"/>
              <w:rPr>
                <w:rFonts w:cs="Arial"/>
                <w:sz w:val="20"/>
                <w:szCs w:val="20"/>
              </w:rPr>
            </w:pPr>
            <w:r w:rsidRPr="00070D68">
              <w:rPr>
                <w:rFonts w:cs="Arial"/>
                <w:sz w:val="20"/>
                <w:szCs w:val="20"/>
              </w:rPr>
              <w:t xml:space="preserve">Direktiva 2019/1 v točki c) drugega odstavka </w:t>
            </w:r>
            <w:r w:rsidR="00977BF6" w:rsidRPr="00070D68">
              <w:rPr>
                <w:rFonts w:cs="Arial"/>
                <w:sz w:val="20"/>
                <w:szCs w:val="20"/>
              </w:rPr>
              <w:t>4.</w:t>
            </w:r>
            <w:r w:rsidRPr="00070D68">
              <w:rPr>
                <w:rFonts w:cs="Arial"/>
                <w:sz w:val="20"/>
                <w:szCs w:val="20"/>
              </w:rPr>
              <w:t xml:space="preserve"> člena nalaga državam članicam, da </w:t>
            </w:r>
            <w:r w:rsidR="00D00DB3" w:rsidRPr="00070D68">
              <w:rPr>
                <w:rFonts w:cs="Arial"/>
                <w:sz w:val="20"/>
                <w:szCs w:val="20"/>
              </w:rPr>
              <w:t xml:space="preserve">zagotovijo </w:t>
            </w:r>
            <w:r w:rsidRPr="00070D68">
              <w:rPr>
                <w:rFonts w:cs="Arial"/>
                <w:i/>
                <w:sz w:val="20"/>
                <w:szCs w:val="20"/>
              </w:rPr>
              <w:t>vsaj, da</w:t>
            </w:r>
            <w:r w:rsidR="00977BF6" w:rsidRPr="00070D68">
              <w:rPr>
                <w:rFonts w:cs="Arial"/>
                <w:i/>
                <w:sz w:val="20"/>
                <w:szCs w:val="20"/>
              </w:rPr>
              <w:t xml:space="preserve"> se</w:t>
            </w:r>
            <w:r w:rsidRPr="00070D68">
              <w:rPr>
                <w:rFonts w:cs="Arial"/>
                <w:i/>
                <w:sz w:val="20"/>
                <w:szCs w:val="20"/>
              </w:rPr>
              <w:t xml:space="preserve"> osebje in osebe, ki sprejemajo odločitve, s katerimi se izvajajo pooblastila iz 10</w:t>
            </w:r>
            <w:r w:rsidR="00977BF6" w:rsidRPr="00070D68">
              <w:rPr>
                <w:rFonts w:cs="Arial"/>
                <w:i/>
                <w:sz w:val="20"/>
                <w:szCs w:val="20"/>
              </w:rPr>
              <w:t>.</w:t>
            </w:r>
            <w:r w:rsidRPr="00070D68">
              <w:rPr>
                <w:rFonts w:cs="Arial"/>
                <w:i/>
                <w:sz w:val="20"/>
                <w:szCs w:val="20"/>
              </w:rPr>
              <w:t xml:space="preserve"> do 13</w:t>
            </w:r>
            <w:r w:rsidR="00977BF6" w:rsidRPr="00070D68">
              <w:rPr>
                <w:rFonts w:cs="Arial"/>
                <w:i/>
                <w:sz w:val="20"/>
                <w:szCs w:val="20"/>
              </w:rPr>
              <w:t>.</w:t>
            </w:r>
            <w:r w:rsidRPr="00070D68">
              <w:rPr>
                <w:rFonts w:cs="Arial"/>
                <w:i/>
                <w:sz w:val="20"/>
                <w:szCs w:val="20"/>
              </w:rPr>
              <w:t xml:space="preserve"> in 16</w:t>
            </w:r>
            <w:r w:rsidR="00977BF6" w:rsidRPr="00070D68">
              <w:rPr>
                <w:rFonts w:cs="Arial"/>
                <w:i/>
                <w:sz w:val="20"/>
                <w:szCs w:val="20"/>
              </w:rPr>
              <w:t>. člena</w:t>
            </w:r>
            <w:r w:rsidRPr="00070D68">
              <w:rPr>
                <w:rFonts w:cs="Arial"/>
                <w:i/>
                <w:sz w:val="20"/>
                <w:szCs w:val="20"/>
              </w:rPr>
              <w:t xml:space="preserve"> te direktive, v nacionalnih upravnih organih, pristojnih za</w:t>
            </w:r>
            <w:r w:rsidR="00977BF6" w:rsidRPr="00070D68">
              <w:rPr>
                <w:rFonts w:cs="Arial"/>
                <w:i/>
                <w:sz w:val="20"/>
                <w:szCs w:val="20"/>
              </w:rPr>
              <w:t xml:space="preserve"> varstvo</w:t>
            </w:r>
            <w:r w:rsidRPr="00070D68">
              <w:rPr>
                <w:rFonts w:cs="Arial"/>
                <w:i/>
                <w:sz w:val="20"/>
                <w:szCs w:val="20"/>
              </w:rPr>
              <w:t xml:space="preserve"> konkurenc</w:t>
            </w:r>
            <w:r w:rsidR="00977BF6" w:rsidRPr="00070D68">
              <w:rPr>
                <w:rFonts w:cs="Arial"/>
                <w:i/>
                <w:sz w:val="20"/>
                <w:szCs w:val="20"/>
              </w:rPr>
              <w:t>e,</w:t>
            </w:r>
            <w:r w:rsidRPr="00070D68">
              <w:rPr>
                <w:rFonts w:cs="Arial"/>
                <w:i/>
                <w:sz w:val="20"/>
                <w:szCs w:val="20"/>
              </w:rPr>
              <w:t xml:space="preserve"> vzdržijo vsakršnega ravnanja, ki bi bilo nezdružljivo z opravljanjem njihovih nalog in/ali izvajanjem njihovih pooblastil za uporabo 101</w:t>
            </w:r>
            <w:r w:rsidR="00977BF6" w:rsidRPr="00070D68">
              <w:rPr>
                <w:rFonts w:cs="Arial"/>
                <w:i/>
                <w:sz w:val="20"/>
                <w:szCs w:val="20"/>
              </w:rPr>
              <w:t>.</w:t>
            </w:r>
            <w:r w:rsidRPr="00070D68">
              <w:rPr>
                <w:rFonts w:cs="Arial"/>
                <w:i/>
                <w:sz w:val="20"/>
                <w:szCs w:val="20"/>
              </w:rPr>
              <w:t xml:space="preserve"> in 102</w:t>
            </w:r>
            <w:r w:rsidR="00977BF6" w:rsidRPr="00070D68">
              <w:rPr>
                <w:rFonts w:cs="Arial"/>
                <w:i/>
                <w:sz w:val="20"/>
                <w:szCs w:val="20"/>
              </w:rPr>
              <w:t>. člena</w:t>
            </w:r>
            <w:r w:rsidRPr="00070D68">
              <w:rPr>
                <w:rFonts w:cs="Arial"/>
                <w:i/>
                <w:sz w:val="20"/>
                <w:szCs w:val="20"/>
              </w:rPr>
              <w:t xml:space="preserve"> PDEU, poleg tega pa za njih veljajo postopki za zagotovitev, da se v razumnem času po prenehanju mandata ali zaposlitve vzdržijo obravnave postopkov za uveljavljanje pravil konkurence, ki bi lahko povzročili nasprotje interesov</w:t>
            </w:r>
            <w:r w:rsidRPr="00070D68">
              <w:rPr>
                <w:rFonts w:cs="Arial"/>
                <w:sz w:val="20"/>
                <w:szCs w:val="20"/>
              </w:rPr>
              <w:t>. Zato se v drugem odstavku določi, da člani senata ne smejo izvajati nalog, ki so nezdružljive z opravljanjem njihovih nalog in izvajanjem njihovih pooblastil.</w:t>
            </w:r>
          </w:p>
          <w:p w14:paraId="7FEAF193" w14:textId="77777777" w:rsidR="002F3CFC" w:rsidRPr="00070D68" w:rsidRDefault="002F3CFC" w:rsidP="0025166A">
            <w:pPr>
              <w:spacing w:line="260" w:lineRule="atLeast"/>
              <w:rPr>
                <w:rFonts w:cs="Arial"/>
                <w:sz w:val="20"/>
                <w:szCs w:val="20"/>
              </w:rPr>
            </w:pPr>
          </w:p>
          <w:p w14:paraId="47678D41" w14:textId="23E9070C" w:rsidR="002F3AA5" w:rsidRPr="00070D68" w:rsidRDefault="00FF2808" w:rsidP="00DA13A7">
            <w:pPr>
              <w:spacing w:line="260" w:lineRule="atLeast"/>
              <w:rPr>
                <w:rFonts w:cs="Arial"/>
                <w:sz w:val="20"/>
                <w:szCs w:val="20"/>
              </w:rPr>
            </w:pPr>
            <w:r w:rsidRPr="00070D68">
              <w:rPr>
                <w:rFonts w:cs="Arial"/>
                <w:sz w:val="20"/>
                <w:szCs w:val="20"/>
              </w:rPr>
              <w:lastRenderedPageBreak/>
              <w:t>Predsednik</w:t>
            </w:r>
            <w:r w:rsidR="00DA13A7" w:rsidRPr="00070D68">
              <w:rPr>
                <w:rFonts w:cs="Arial"/>
                <w:sz w:val="20"/>
                <w:szCs w:val="20"/>
              </w:rPr>
              <w:t>, č</w:t>
            </w:r>
            <w:r w:rsidR="002F3CFC" w:rsidRPr="00070D68">
              <w:rPr>
                <w:rFonts w:cs="Arial"/>
                <w:sz w:val="20"/>
                <w:szCs w:val="20"/>
              </w:rPr>
              <w:t xml:space="preserve">lani senata in javni uslužbenci, zaposleni v </w:t>
            </w:r>
            <w:r w:rsidR="00D93BA5" w:rsidRPr="00070D68">
              <w:rPr>
                <w:rFonts w:cs="Arial"/>
                <w:sz w:val="20"/>
                <w:szCs w:val="20"/>
              </w:rPr>
              <w:t>a</w:t>
            </w:r>
            <w:r w:rsidR="002F3CFC" w:rsidRPr="00070D68">
              <w:rPr>
                <w:rFonts w:cs="Arial"/>
                <w:sz w:val="20"/>
                <w:szCs w:val="20"/>
              </w:rPr>
              <w:t xml:space="preserve">genciji, ki opravljajo posamezna dejanja v postopkih odločanja o posamičnih zadevah, za katere je pristojna </w:t>
            </w:r>
            <w:r w:rsidR="00D111EB" w:rsidRPr="00070D68">
              <w:rPr>
                <w:rFonts w:cs="Arial"/>
                <w:sz w:val="20"/>
                <w:szCs w:val="20"/>
              </w:rPr>
              <w:t>a</w:t>
            </w:r>
            <w:r w:rsidR="002F3CFC" w:rsidRPr="00070D68">
              <w:rPr>
                <w:rFonts w:cs="Arial"/>
                <w:sz w:val="20"/>
                <w:szCs w:val="20"/>
              </w:rPr>
              <w:t>gencija po tem zakonu, ne odgovarjajo za škodo, ki jo povzročijo strankam ali drugim osebam pri opravljanju dejanj v teh postopkih, razen če je škoda povzročena namenoma ali iz hude malomarnosti.</w:t>
            </w:r>
          </w:p>
          <w:p w14:paraId="7342835E" w14:textId="3FD7731A" w:rsidR="00FF2808" w:rsidRPr="00070D68" w:rsidRDefault="00FF2808" w:rsidP="00DA13A7">
            <w:pPr>
              <w:spacing w:line="260" w:lineRule="atLeast"/>
              <w:rPr>
                <w:rFonts w:cs="Arial"/>
                <w:sz w:val="20"/>
                <w:szCs w:val="20"/>
              </w:rPr>
            </w:pPr>
          </w:p>
        </w:tc>
        <w:tc>
          <w:tcPr>
            <w:tcW w:w="0" w:type="auto"/>
          </w:tcPr>
          <w:p w14:paraId="59B6ADCD" w14:textId="77777777" w:rsidR="002F3AA5" w:rsidRPr="00070D68" w:rsidRDefault="002F3AA5" w:rsidP="0025166A">
            <w:pPr>
              <w:spacing w:line="260" w:lineRule="atLeast"/>
              <w:rPr>
                <w:rFonts w:cs="Arial"/>
                <w:sz w:val="20"/>
                <w:szCs w:val="20"/>
              </w:rPr>
            </w:pPr>
          </w:p>
        </w:tc>
      </w:tr>
    </w:tbl>
    <w:p w14:paraId="696B3977" w14:textId="489E9542" w:rsidR="002F3AA5" w:rsidRPr="00070D68" w:rsidRDefault="002F3AA5" w:rsidP="0025166A">
      <w:pPr>
        <w:spacing w:line="260" w:lineRule="atLeast"/>
        <w:rPr>
          <w:rFonts w:cs="Arial"/>
          <w:b/>
          <w:sz w:val="20"/>
          <w:szCs w:val="20"/>
        </w:rPr>
      </w:pPr>
      <w:r w:rsidRPr="00070D68">
        <w:rPr>
          <w:rFonts w:cs="Arial"/>
          <w:b/>
          <w:sz w:val="20"/>
          <w:szCs w:val="20"/>
        </w:rPr>
        <w:lastRenderedPageBreak/>
        <w:t xml:space="preserve">K </w:t>
      </w:r>
      <w:r w:rsidR="00DA09AF" w:rsidRPr="00070D68">
        <w:rPr>
          <w:rFonts w:cs="Arial"/>
          <w:b/>
          <w:sz w:val="20"/>
          <w:szCs w:val="20"/>
        </w:rPr>
        <w:t>15</w:t>
      </w:r>
      <w:r w:rsidRPr="00070D68">
        <w:rPr>
          <w:rFonts w:cs="Arial"/>
          <w:b/>
          <w:sz w:val="20"/>
          <w:szCs w:val="20"/>
        </w:rPr>
        <w:t>. členu (pristojnosti in sestava senata)</w:t>
      </w:r>
    </w:p>
    <w:p w14:paraId="51886797" w14:textId="77777777" w:rsidR="00977BF6" w:rsidRPr="00070D68" w:rsidRDefault="00977BF6" w:rsidP="0025166A">
      <w:pPr>
        <w:pStyle w:val="Navadensplet"/>
        <w:spacing w:after="0" w:line="260" w:lineRule="atLeast"/>
        <w:rPr>
          <w:rFonts w:ascii="Arial" w:hAnsi="Arial" w:cs="Arial"/>
          <w:color w:val="auto"/>
          <w:sz w:val="20"/>
          <w:szCs w:val="20"/>
        </w:rPr>
      </w:pPr>
    </w:p>
    <w:p w14:paraId="78FAF221" w14:textId="7DD5D379" w:rsidR="009E1FA8" w:rsidRPr="00070D68" w:rsidRDefault="00977BF6" w:rsidP="0025166A">
      <w:pPr>
        <w:pStyle w:val="Odstavek"/>
        <w:spacing w:before="0" w:line="260" w:lineRule="atLeast"/>
        <w:ind w:firstLine="0"/>
        <w:rPr>
          <w:sz w:val="20"/>
          <w:szCs w:val="20"/>
        </w:rPr>
      </w:pPr>
      <w:r w:rsidRPr="00070D68">
        <w:rPr>
          <w:sz w:val="20"/>
          <w:szCs w:val="20"/>
        </w:rPr>
        <w:t>Senat</w:t>
      </w:r>
      <w:r w:rsidR="007A2D9D" w:rsidRPr="00070D68">
        <w:rPr>
          <w:sz w:val="20"/>
          <w:szCs w:val="20"/>
        </w:rPr>
        <w:t>, ki v upravnem postopku odloča</w:t>
      </w:r>
      <w:r w:rsidRPr="00070D68">
        <w:rPr>
          <w:sz w:val="20"/>
          <w:szCs w:val="20"/>
        </w:rPr>
        <w:t xml:space="preserve"> </w:t>
      </w:r>
      <w:r w:rsidR="00DA09AF" w:rsidRPr="00070D68">
        <w:rPr>
          <w:sz w:val="20"/>
          <w:szCs w:val="20"/>
        </w:rPr>
        <w:t xml:space="preserve">o </w:t>
      </w:r>
      <w:r w:rsidR="00D00DB3" w:rsidRPr="00070D68">
        <w:rPr>
          <w:sz w:val="20"/>
          <w:szCs w:val="20"/>
        </w:rPr>
        <w:t xml:space="preserve">posamičnih zadevah </w:t>
      </w:r>
      <w:r w:rsidR="00013A7F" w:rsidRPr="00070D68">
        <w:rPr>
          <w:sz w:val="20"/>
          <w:szCs w:val="20"/>
        </w:rPr>
        <w:t xml:space="preserve">ima </w:t>
      </w:r>
      <w:r w:rsidR="00DA09AF" w:rsidRPr="00070D68">
        <w:rPr>
          <w:sz w:val="20"/>
          <w:szCs w:val="20"/>
        </w:rPr>
        <w:t>tri člane</w:t>
      </w:r>
      <w:r w:rsidR="00EC24C2" w:rsidRPr="00070D68">
        <w:rPr>
          <w:sz w:val="20"/>
          <w:szCs w:val="20"/>
        </w:rPr>
        <w:t>.</w:t>
      </w:r>
      <w:r w:rsidR="00DA13A7" w:rsidRPr="00070D68">
        <w:rPr>
          <w:sz w:val="20"/>
          <w:szCs w:val="20"/>
        </w:rPr>
        <w:t xml:space="preserve"> </w:t>
      </w:r>
      <w:r w:rsidR="00EC24C2" w:rsidRPr="00070D68">
        <w:rPr>
          <w:sz w:val="20"/>
          <w:szCs w:val="20"/>
        </w:rPr>
        <w:t>S</w:t>
      </w:r>
      <w:r w:rsidRPr="00070D68">
        <w:rPr>
          <w:sz w:val="20"/>
          <w:szCs w:val="20"/>
        </w:rPr>
        <w:t>estavljajo</w:t>
      </w:r>
      <w:r w:rsidR="00EC24C2" w:rsidRPr="00070D68">
        <w:rPr>
          <w:sz w:val="20"/>
          <w:szCs w:val="20"/>
        </w:rPr>
        <w:t xml:space="preserve"> ga</w:t>
      </w:r>
      <w:r w:rsidRPr="00070D68">
        <w:rPr>
          <w:sz w:val="20"/>
          <w:szCs w:val="20"/>
        </w:rPr>
        <w:t xml:space="preserve"> </w:t>
      </w:r>
      <w:r w:rsidR="008A70B1" w:rsidRPr="00070D68">
        <w:rPr>
          <w:sz w:val="20"/>
          <w:szCs w:val="20"/>
        </w:rPr>
        <w:t xml:space="preserve">predstojnik </w:t>
      </w:r>
      <w:r w:rsidR="00DA09AF" w:rsidRPr="00070D68">
        <w:rPr>
          <w:sz w:val="20"/>
          <w:szCs w:val="20"/>
        </w:rPr>
        <w:t xml:space="preserve">in dva javna uslužbenca, zaposlena v agenciji. </w:t>
      </w:r>
      <w:r w:rsidR="008A70B1" w:rsidRPr="00070D68">
        <w:rPr>
          <w:sz w:val="20"/>
          <w:szCs w:val="20"/>
        </w:rPr>
        <w:t xml:space="preserve">Predstojnik </w:t>
      </w:r>
      <w:r w:rsidR="00DA09AF" w:rsidRPr="00070D68">
        <w:rPr>
          <w:sz w:val="20"/>
          <w:szCs w:val="20"/>
        </w:rPr>
        <w:t xml:space="preserve">je tudi predsednik senata. Preostala dva člana senata imenuje svet agencije na predlog </w:t>
      </w:r>
      <w:r w:rsidR="008A70B1" w:rsidRPr="00070D68">
        <w:rPr>
          <w:sz w:val="20"/>
          <w:szCs w:val="20"/>
        </w:rPr>
        <w:t>predstojnika</w:t>
      </w:r>
      <w:r w:rsidR="00056786" w:rsidRPr="00070D68">
        <w:rPr>
          <w:sz w:val="20"/>
          <w:szCs w:val="20"/>
        </w:rPr>
        <w:t>,</w:t>
      </w:r>
      <w:r w:rsidR="008A70B1" w:rsidRPr="00070D68">
        <w:rPr>
          <w:sz w:val="20"/>
          <w:szCs w:val="20"/>
        </w:rPr>
        <w:t xml:space="preserve"> </w:t>
      </w:r>
      <w:r w:rsidR="00DA09AF" w:rsidRPr="00070D68">
        <w:rPr>
          <w:sz w:val="20"/>
          <w:szCs w:val="20"/>
        </w:rPr>
        <w:t>in sicer izmed javnih usl</w:t>
      </w:r>
      <w:r w:rsidR="00DA13A7" w:rsidRPr="00070D68">
        <w:rPr>
          <w:sz w:val="20"/>
          <w:szCs w:val="20"/>
        </w:rPr>
        <w:t>užbencev, zaposlenih v agenciji</w:t>
      </w:r>
      <w:r w:rsidR="00DA09AF" w:rsidRPr="00070D68">
        <w:rPr>
          <w:sz w:val="20"/>
          <w:szCs w:val="20"/>
        </w:rPr>
        <w:t>.</w:t>
      </w:r>
    </w:p>
    <w:p w14:paraId="4E27D9DE" w14:textId="77777777" w:rsidR="009E1FA8" w:rsidRPr="00070D68" w:rsidRDefault="009E1FA8" w:rsidP="0025166A">
      <w:pPr>
        <w:pStyle w:val="Odstavek"/>
        <w:spacing w:before="0" w:line="260" w:lineRule="atLeast"/>
        <w:ind w:firstLine="0"/>
        <w:rPr>
          <w:sz w:val="20"/>
          <w:szCs w:val="20"/>
        </w:rPr>
      </w:pPr>
    </w:p>
    <w:p w14:paraId="69DDF97B" w14:textId="15BE623C" w:rsidR="009E1FA8" w:rsidRPr="00070D68" w:rsidRDefault="00DA09AF" w:rsidP="009E1FA8">
      <w:pPr>
        <w:pStyle w:val="Odstavek"/>
        <w:spacing w:before="0" w:line="260" w:lineRule="atLeast"/>
        <w:ind w:firstLine="0"/>
        <w:rPr>
          <w:sz w:val="20"/>
          <w:szCs w:val="20"/>
        </w:rPr>
      </w:pPr>
      <w:r w:rsidRPr="00070D68">
        <w:rPr>
          <w:sz w:val="20"/>
          <w:szCs w:val="20"/>
        </w:rPr>
        <w:t xml:space="preserve">Senat odloča z večino glasov vseh članov senata, torej o odločitvi odločata najmanj dva člana senata. Ker bi se lahko iz odločanja o posamični </w:t>
      </w:r>
      <w:r w:rsidR="00601839" w:rsidRPr="00070D68">
        <w:rPr>
          <w:sz w:val="20"/>
          <w:szCs w:val="20"/>
        </w:rPr>
        <w:t>zadevi v upravnem postopku</w:t>
      </w:r>
      <w:r w:rsidRPr="00070D68">
        <w:rPr>
          <w:sz w:val="20"/>
          <w:szCs w:val="20"/>
        </w:rPr>
        <w:t xml:space="preserve"> izloči</w:t>
      </w:r>
      <w:r w:rsidR="00601839" w:rsidRPr="00070D68">
        <w:rPr>
          <w:sz w:val="20"/>
          <w:szCs w:val="20"/>
        </w:rPr>
        <w:t>l</w:t>
      </w:r>
      <w:r w:rsidRPr="00070D68">
        <w:rPr>
          <w:sz w:val="20"/>
          <w:szCs w:val="20"/>
        </w:rPr>
        <w:t xml:space="preserve">a dva člana senata ali celo vsi trije, senat ne bi mogel veljavno odločati, saj ne bi bil zadoščen minimalni kvorum, ki ga določa zakon. </w:t>
      </w:r>
      <w:r w:rsidR="009E1FA8" w:rsidRPr="00070D68">
        <w:rPr>
          <w:sz w:val="20"/>
          <w:szCs w:val="20"/>
        </w:rPr>
        <w:t>Zato se v drugem odstavku določi, da če senat zaradi izločitev njegovih članov ne more veljavno o</w:t>
      </w:r>
      <w:r w:rsidR="00EC24C2" w:rsidRPr="00070D68">
        <w:rPr>
          <w:sz w:val="20"/>
          <w:szCs w:val="20"/>
        </w:rPr>
        <w:t>d</w:t>
      </w:r>
      <w:r w:rsidR="009E1FA8" w:rsidRPr="00070D68">
        <w:rPr>
          <w:sz w:val="20"/>
          <w:szCs w:val="20"/>
        </w:rPr>
        <w:t>ločati, svet agencije izmed javnih uslužbencev, zaposlenih v agenciji, imenuje potrebno število nadomestnih članov. Z namenom zagotovitve transparentnosti imenovanja</w:t>
      </w:r>
      <w:r w:rsidR="00843B78" w:rsidRPr="00070D68">
        <w:rPr>
          <w:sz w:val="20"/>
          <w:szCs w:val="20"/>
        </w:rPr>
        <w:t xml:space="preserve"> </w:t>
      </w:r>
      <w:r w:rsidR="00EC24C2" w:rsidRPr="00070D68">
        <w:rPr>
          <w:sz w:val="20"/>
          <w:szCs w:val="20"/>
        </w:rPr>
        <w:t xml:space="preserve">javnih uslužbencev in </w:t>
      </w:r>
      <w:r w:rsidR="00843B78" w:rsidRPr="00070D68">
        <w:rPr>
          <w:sz w:val="20"/>
          <w:szCs w:val="20"/>
        </w:rPr>
        <w:t>nadomestnih članov</w:t>
      </w:r>
      <w:r w:rsidR="009E1FA8" w:rsidRPr="00070D68">
        <w:rPr>
          <w:sz w:val="20"/>
          <w:szCs w:val="20"/>
        </w:rPr>
        <w:t xml:space="preserve"> </w:t>
      </w:r>
      <w:r w:rsidR="00EC24C2" w:rsidRPr="00070D68">
        <w:rPr>
          <w:sz w:val="20"/>
          <w:szCs w:val="20"/>
        </w:rPr>
        <w:t xml:space="preserve">v senat, tretji odstavek določa, da </w:t>
      </w:r>
      <w:r w:rsidR="009E1FA8" w:rsidRPr="00070D68">
        <w:rPr>
          <w:sz w:val="20"/>
          <w:szCs w:val="20"/>
        </w:rPr>
        <w:t xml:space="preserve">se v poslovniku agencije določijo podrobnejša pravila </w:t>
      </w:r>
      <w:r w:rsidR="00EC24C2" w:rsidRPr="00070D68">
        <w:rPr>
          <w:sz w:val="20"/>
          <w:szCs w:val="20"/>
        </w:rPr>
        <w:t>glede imenovanja</w:t>
      </w:r>
      <w:r w:rsidR="00066F75" w:rsidRPr="00070D68">
        <w:rPr>
          <w:sz w:val="20"/>
          <w:szCs w:val="20"/>
        </w:rPr>
        <w:t xml:space="preserve"> članov ter nadomestnih članov senata izmed javnih uslužbencev, zaposlenih v agenciji</w:t>
      </w:r>
      <w:r w:rsidR="009E1FA8" w:rsidRPr="00070D68">
        <w:rPr>
          <w:sz w:val="20"/>
          <w:szCs w:val="20"/>
        </w:rPr>
        <w:t>.</w:t>
      </w:r>
    </w:p>
    <w:p w14:paraId="03B8C9BD" w14:textId="77777777" w:rsidR="009E1FA8" w:rsidRPr="00070D68" w:rsidRDefault="009E1FA8" w:rsidP="0025166A">
      <w:pPr>
        <w:pStyle w:val="Odstavek"/>
        <w:spacing w:before="0" w:line="260" w:lineRule="atLeast"/>
        <w:ind w:firstLine="0"/>
        <w:rPr>
          <w:sz w:val="20"/>
          <w:szCs w:val="20"/>
        </w:rPr>
      </w:pPr>
    </w:p>
    <w:p w14:paraId="63201A45" w14:textId="503B19CA" w:rsidR="009E1FA8" w:rsidRPr="00070D68" w:rsidRDefault="00977BF6" w:rsidP="0025166A">
      <w:pPr>
        <w:pStyle w:val="Odstavek"/>
        <w:spacing w:before="0" w:line="260" w:lineRule="atLeast"/>
        <w:ind w:firstLine="0"/>
        <w:rPr>
          <w:sz w:val="20"/>
          <w:szCs w:val="20"/>
        </w:rPr>
      </w:pPr>
      <w:r w:rsidRPr="00070D68">
        <w:rPr>
          <w:sz w:val="20"/>
          <w:szCs w:val="20"/>
        </w:rPr>
        <w:t xml:space="preserve">Senat odloča o posamičnih zadevah iz pristojnosti </w:t>
      </w:r>
      <w:r w:rsidR="00843B78" w:rsidRPr="00070D68">
        <w:rPr>
          <w:sz w:val="20"/>
          <w:szCs w:val="20"/>
        </w:rPr>
        <w:t>a</w:t>
      </w:r>
      <w:r w:rsidRPr="00070D68">
        <w:rPr>
          <w:sz w:val="20"/>
          <w:szCs w:val="20"/>
        </w:rPr>
        <w:t xml:space="preserve">gencije v upravnem postopku, v katerih se po tem zakonu izdajo akti, s katerimi se postopek pred </w:t>
      </w:r>
      <w:r w:rsidR="00843B78" w:rsidRPr="00070D68">
        <w:rPr>
          <w:sz w:val="20"/>
          <w:szCs w:val="20"/>
        </w:rPr>
        <w:t>a</w:t>
      </w:r>
      <w:r w:rsidRPr="00070D68">
        <w:rPr>
          <w:sz w:val="20"/>
          <w:szCs w:val="20"/>
        </w:rPr>
        <w:t>gencijo konča.</w:t>
      </w:r>
      <w:r w:rsidR="00B018C7" w:rsidRPr="00070D68">
        <w:rPr>
          <w:sz w:val="20"/>
          <w:szCs w:val="20"/>
        </w:rPr>
        <w:t xml:space="preserve"> Senat v okviru teh postopkov, če tako določa ta zakona, odloča tudi o administrativnem sankcioniranju podjet</w:t>
      </w:r>
      <w:r w:rsidR="00610976" w:rsidRPr="00070D68">
        <w:rPr>
          <w:sz w:val="20"/>
          <w:szCs w:val="20"/>
        </w:rPr>
        <w:t>ij</w:t>
      </w:r>
      <w:r w:rsidR="00B018C7" w:rsidRPr="00070D68">
        <w:rPr>
          <w:sz w:val="20"/>
          <w:szCs w:val="20"/>
        </w:rPr>
        <w:t>.</w:t>
      </w:r>
      <w:r w:rsidRPr="00070D68">
        <w:rPr>
          <w:sz w:val="20"/>
          <w:szCs w:val="20"/>
        </w:rPr>
        <w:t xml:space="preserve"> </w:t>
      </w:r>
    </w:p>
    <w:p w14:paraId="619CB543" w14:textId="77777777" w:rsidR="009E1FA8" w:rsidRPr="00070D68" w:rsidRDefault="009E1FA8" w:rsidP="0025166A">
      <w:pPr>
        <w:pStyle w:val="Odstavek"/>
        <w:spacing w:before="0" w:line="260" w:lineRule="atLeast"/>
        <w:ind w:firstLine="0"/>
        <w:rPr>
          <w:sz w:val="20"/>
          <w:szCs w:val="20"/>
        </w:rPr>
      </w:pPr>
    </w:p>
    <w:p w14:paraId="53E2B044" w14:textId="50A3EF81" w:rsidR="002F3AA5" w:rsidRPr="00070D68" w:rsidRDefault="002F3AA5" w:rsidP="0025166A">
      <w:pPr>
        <w:pStyle w:val="Odstavek"/>
        <w:spacing w:before="0" w:line="260" w:lineRule="atLeast"/>
        <w:ind w:firstLine="0"/>
        <w:rPr>
          <w:sz w:val="20"/>
          <w:szCs w:val="20"/>
        </w:rPr>
      </w:pPr>
      <w:r w:rsidRPr="00070D68">
        <w:rPr>
          <w:sz w:val="20"/>
          <w:szCs w:val="20"/>
        </w:rPr>
        <w:t xml:space="preserve">Postopek do izdaje odločbe vodi javni uslužbenec, zaposlen v </w:t>
      </w:r>
      <w:r w:rsidR="00843B78" w:rsidRPr="00070D68">
        <w:rPr>
          <w:sz w:val="20"/>
          <w:szCs w:val="20"/>
        </w:rPr>
        <w:t>a</w:t>
      </w:r>
      <w:r w:rsidRPr="00070D68">
        <w:rPr>
          <w:sz w:val="20"/>
          <w:szCs w:val="20"/>
        </w:rPr>
        <w:t xml:space="preserve">genciji, ki izpolnjuje pogoje za vodenje postopka in ga za to pooblasti </w:t>
      </w:r>
      <w:r w:rsidR="008A70B1" w:rsidRPr="00070D68">
        <w:rPr>
          <w:sz w:val="20"/>
          <w:szCs w:val="20"/>
        </w:rPr>
        <w:t>predstojnik</w:t>
      </w:r>
      <w:r w:rsidRPr="00070D68">
        <w:rPr>
          <w:sz w:val="20"/>
          <w:szCs w:val="20"/>
        </w:rPr>
        <w:t xml:space="preserve">. </w:t>
      </w:r>
      <w:r w:rsidR="00EC24C2" w:rsidRPr="00070D68">
        <w:rPr>
          <w:sz w:val="20"/>
          <w:szCs w:val="20"/>
        </w:rPr>
        <w:t xml:space="preserve">Javni uslužbenec, ki vodi postopek, senatu predloži pisno poročilo ter predlog odločbe, o kateri </w:t>
      </w:r>
      <w:r w:rsidR="00066F75" w:rsidRPr="00070D68">
        <w:rPr>
          <w:sz w:val="20"/>
          <w:szCs w:val="20"/>
        </w:rPr>
        <w:t xml:space="preserve">bo odločal </w:t>
      </w:r>
      <w:r w:rsidR="00EC24C2" w:rsidRPr="00070D68">
        <w:rPr>
          <w:sz w:val="20"/>
          <w:szCs w:val="20"/>
        </w:rPr>
        <w:t>senat.</w:t>
      </w:r>
    </w:p>
    <w:p w14:paraId="3A91143E" w14:textId="77777777" w:rsidR="00843B78" w:rsidRPr="00070D68" w:rsidRDefault="00843B78" w:rsidP="0025166A">
      <w:pPr>
        <w:pStyle w:val="Odstavek"/>
        <w:spacing w:before="0" w:line="260" w:lineRule="atLeast"/>
        <w:ind w:firstLine="0"/>
        <w:rPr>
          <w:sz w:val="20"/>
          <w:szCs w:val="20"/>
        </w:rPr>
      </w:pPr>
    </w:p>
    <w:p w14:paraId="6AC26BCF" w14:textId="137B5B51" w:rsidR="004A4891" w:rsidRPr="00070D68" w:rsidRDefault="004A4891" w:rsidP="004A4891">
      <w:pPr>
        <w:spacing w:line="260" w:lineRule="atLeast"/>
        <w:rPr>
          <w:rFonts w:cs="Arial"/>
          <w:sz w:val="20"/>
          <w:szCs w:val="20"/>
        </w:rPr>
      </w:pPr>
      <w:r w:rsidRPr="00070D68">
        <w:rPr>
          <w:rFonts w:cs="Arial"/>
          <w:sz w:val="20"/>
          <w:szCs w:val="20"/>
        </w:rPr>
        <w:t>Ker javni uslužbenci, zaposleni v agenciji, sodelujejo kot pooblaščene osebe za vodenje postopkov ali kot</w:t>
      </w:r>
      <w:r w:rsidR="00DA13A7" w:rsidRPr="00070D68">
        <w:rPr>
          <w:rFonts w:cs="Arial"/>
          <w:sz w:val="20"/>
          <w:szCs w:val="20"/>
        </w:rPr>
        <w:t xml:space="preserve"> člani senata ali kot</w:t>
      </w:r>
      <w:r w:rsidRPr="00070D68">
        <w:rPr>
          <w:rFonts w:cs="Arial"/>
          <w:sz w:val="20"/>
          <w:szCs w:val="20"/>
        </w:rPr>
        <w:t xml:space="preserve"> nadomestni člani izločenih članov senata v posamičnih zadevah iz pristojnosti agencije, se tudi zanje določi, da </w:t>
      </w:r>
      <w:r w:rsidRPr="00070D68">
        <w:rPr>
          <w:sz w:val="20"/>
          <w:szCs w:val="20"/>
        </w:rPr>
        <w:t xml:space="preserve">se jim </w:t>
      </w:r>
      <w:r w:rsidR="006C0CA5" w:rsidRPr="00070D68">
        <w:rPr>
          <w:sz w:val="20"/>
          <w:szCs w:val="20"/>
        </w:rPr>
        <w:t xml:space="preserve"> </w:t>
      </w:r>
      <w:r w:rsidR="00C56B7B" w:rsidRPr="00070D68">
        <w:rPr>
          <w:sz w:val="20"/>
          <w:szCs w:val="20"/>
        </w:rPr>
        <w:t>pogodb</w:t>
      </w:r>
      <w:r w:rsidR="006C0CA5">
        <w:rPr>
          <w:sz w:val="20"/>
          <w:szCs w:val="20"/>
        </w:rPr>
        <w:t>e</w:t>
      </w:r>
      <w:r w:rsidR="00C56B7B" w:rsidRPr="00070D68">
        <w:rPr>
          <w:sz w:val="20"/>
          <w:szCs w:val="20"/>
        </w:rPr>
        <w:t xml:space="preserve"> o zaposlitvi</w:t>
      </w:r>
      <w:r w:rsidR="006C0CA5">
        <w:rPr>
          <w:sz w:val="20"/>
          <w:szCs w:val="20"/>
        </w:rPr>
        <w:t xml:space="preserve"> ne sme</w:t>
      </w:r>
      <w:r w:rsidR="00C56B7B" w:rsidRPr="00070D68">
        <w:rPr>
          <w:sz w:val="20"/>
          <w:szCs w:val="20"/>
        </w:rPr>
        <w:t xml:space="preserve"> odpove</w:t>
      </w:r>
      <w:r w:rsidR="006C0CA5">
        <w:rPr>
          <w:sz w:val="20"/>
          <w:szCs w:val="20"/>
        </w:rPr>
        <w:t>dati zaradi opravljanja njihovih nalog</w:t>
      </w:r>
      <w:r w:rsidR="00C56B7B" w:rsidRPr="00070D68">
        <w:rPr>
          <w:sz w:val="20"/>
          <w:szCs w:val="20"/>
        </w:rPr>
        <w:t>,</w:t>
      </w:r>
      <w:r w:rsidR="006C0CA5">
        <w:rPr>
          <w:sz w:val="20"/>
          <w:szCs w:val="20"/>
        </w:rPr>
        <w:t xml:space="preserve"> razen</w:t>
      </w:r>
      <w:r w:rsidR="00C56B7B" w:rsidRPr="00070D68">
        <w:rPr>
          <w:sz w:val="20"/>
          <w:szCs w:val="20"/>
        </w:rPr>
        <w:t xml:space="preserve"> če ne izpolnjujejo več pogoje</w:t>
      </w:r>
      <w:r w:rsidR="006C0CA5">
        <w:rPr>
          <w:sz w:val="20"/>
          <w:szCs w:val="20"/>
        </w:rPr>
        <w:t>v</w:t>
      </w:r>
      <w:r w:rsidR="00C56B7B" w:rsidRPr="00070D68">
        <w:rPr>
          <w:sz w:val="20"/>
          <w:szCs w:val="20"/>
        </w:rPr>
        <w:t xml:space="preserve"> za zasedbo delovnega mesta, če obstoji razlog nesposobnosti ali krivdni razlog ali če obstoji razlog za izredno odpoved pogodbe po zakonu, ki ureja delovna razmerja</w:t>
      </w:r>
      <w:r w:rsidRPr="00070D68">
        <w:rPr>
          <w:sz w:val="20"/>
          <w:szCs w:val="20"/>
        </w:rPr>
        <w:t xml:space="preserve">. S tem </w:t>
      </w:r>
      <w:r w:rsidR="000E428A" w:rsidRPr="00070D68">
        <w:rPr>
          <w:sz w:val="20"/>
          <w:szCs w:val="20"/>
        </w:rPr>
        <w:t xml:space="preserve">odstavkom </w:t>
      </w:r>
      <w:r w:rsidRPr="00070D68">
        <w:rPr>
          <w:sz w:val="20"/>
          <w:szCs w:val="20"/>
        </w:rPr>
        <w:t>se tudi delno prenaša tretji odstavek 4. člena Direktive 2019/1.</w:t>
      </w:r>
    </w:p>
    <w:p w14:paraId="3FAEC382" w14:textId="77777777" w:rsidR="002F3AA5" w:rsidRPr="00070D68" w:rsidRDefault="002F3AA5" w:rsidP="0025166A">
      <w:pPr>
        <w:spacing w:line="260" w:lineRule="atLeast"/>
        <w:rPr>
          <w:rFonts w:cs="Arial"/>
          <w:b/>
          <w:sz w:val="20"/>
          <w:szCs w:val="20"/>
        </w:rPr>
      </w:pPr>
    </w:p>
    <w:p w14:paraId="2E8F2DDE" w14:textId="113D5248" w:rsidR="002F3AA5" w:rsidRPr="00070D68" w:rsidRDefault="002F3AA5" w:rsidP="0025166A">
      <w:pPr>
        <w:spacing w:line="260" w:lineRule="atLeast"/>
        <w:rPr>
          <w:rFonts w:cs="Arial"/>
          <w:b/>
          <w:sz w:val="20"/>
          <w:szCs w:val="20"/>
        </w:rPr>
      </w:pPr>
      <w:r w:rsidRPr="00070D68">
        <w:rPr>
          <w:rFonts w:cs="Arial"/>
          <w:b/>
          <w:sz w:val="20"/>
          <w:szCs w:val="20"/>
        </w:rPr>
        <w:t xml:space="preserve">K </w:t>
      </w:r>
      <w:r w:rsidR="008658EC" w:rsidRPr="00070D68">
        <w:rPr>
          <w:rFonts w:cs="Arial"/>
          <w:b/>
          <w:sz w:val="20"/>
          <w:szCs w:val="20"/>
        </w:rPr>
        <w:t>16</w:t>
      </w:r>
      <w:r w:rsidRPr="00070D68">
        <w:rPr>
          <w:rFonts w:cs="Arial"/>
          <w:b/>
          <w:sz w:val="20"/>
          <w:szCs w:val="20"/>
        </w:rPr>
        <w:t>. členu (seja senata)</w:t>
      </w:r>
    </w:p>
    <w:p w14:paraId="45DF56BE" w14:textId="77777777" w:rsidR="00977BF6" w:rsidRPr="00070D68" w:rsidRDefault="00977BF6" w:rsidP="0025166A">
      <w:pPr>
        <w:pStyle w:val="Navadensplet"/>
        <w:spacing w:after="0" w:line="260" w:lineRule="atLeast"/>
        <w:rPr>
          <w:rFonts w:ascii="Arial" w:hAnsi="Arial" w:cs="Arial"/>
          <w:color w:val="auto"/>
          <w:sz w:val="20"/>
          <w:szCs w:val="20"/>
        </w:rPr>
      </w:pPr>
    </w:p>
    <w:p w14:paraId="240FA099" w14:textId="4793FC49" w:rsidR="002F3AA5" w:rsidRPr="00070D68" w:rsidRDefault="002F3AA5" w:rsidP="0025166A">
      <w:pPr>
        <w:pStyle w:val="Navadensplet"/>
        <w:spacing w:after="0" w:line="260" w:lineRule="atLeast"/>
        <w:rPr>
          <w:rFonts w:ascii="Arial" w:hAnsi="Arial" w:cs="Arial"/>
          <w:color w:val="auto"/>
          <w:sz w:val="20"/>
          <w:szCs w:val="20"/>
        </w:rPr>
      </w:pPr>
      <w:r w:rsidRPr="00070D68">
        <w:rPr>
          <w:rFonts w:ascii="Arial" w:hAnsi="Arial" w:cs="Arial"/>
          <w:color w:val="auto"/>
          <w:sz w:val="20"/>
          <w:szCs w:val="20"/>
        </w:rPr>
        <w:t>Senat sprejema odloč</w:t>
      </w:r>
      <w:r w:rsidR="004A4891" w:rsidRPr="00070D68">
        <w:rPr>
          <w:rFonts w:ascii="Arial" w:hAnsi="Arial" w:cs="Arial"/>
          <w:color w:val="auto"/>
          <w:sz w:val="20"/>
          <w:szCs w:val="20"/>
        </w:rPr>
        <w:t>itve</w:t>
      </w:r>
      <w:r w:rsidRPr="00070D68">
        <w:rPr>
          <w:rFonts w:ascii="Arial" w:hAnsi="Arial" w:cs="Arial"/>
          <w:color w:val="auto"/>
          <w:sz w:val="20"/>
          <w:szCs w:val="20"/>
        </w:rPr>
        <w:t xml:space="preserve"> po posvetovanju z glasovanjem na seji, ki ni javna. Sejo senata skliče predsednik senata na lastno pobudo</w:t>
      </w:r>
      <w:r w:rsidR="00676434" w:rsidRPr="00070D68">
        <w:rPr>
          <w:rFonts w:ascii="Arial" w:hAnsi="Arial" w:cs="Arial"/>
          <w:color w:val="auto"/>
          <w:sz w:val="20"/>
          <w:szCs w:val="20"/>
        </w:rPr>
        <w:t xml:space="preserve"> ali enega izmed preostalih dveh članov senata</w:t>
      </w:r>
      <w:r w:rsidR="008658EC" w:rsidRPr="00070D68">
        <w:rPr>
          <w:rFonts w:ascii="Arial" w:hAnsi="Arial" w:cs="Arial"/>
          <w:color w:val="auto"/>
          <w:sz w:val="20"/>
          <w:szCs w:val="20"/>
        </w:rPr>
        <w:t xml:space="preserve">. </w:t>
      </w:r>
      <w:r w:rsidRPr="00070D68">
        <w:rPr>
          <w:rFonts w:ascii="Arial" w:hAnsi="Arial" w:cs="Arial"/>
          <w:color w:val="auto"/>
          <w:sz w:val="20"/>
          <w:szCs w:val="20"/>
        </w:rPr>
        <w:t xml:space="preserve">Odločitev je veljavno sprejeta, če zanjo glasuje večina </w:t>
      </w:r>
      <w:r w:rsidR="00676434" w:rsidRPr="00070D68">
        <w:rPr>
          <w:rFonts w:ascii="Arial" w:hAnsi="Arial" w:cs="Arial"/>
          <w:color w:val="auto"/>
          <w:sz w:val="20"/>
          <w:szCs w:val="20"/>
        </w:rPr>
        <w:t xml:space="preserve">vseh </w:t>
      </w:r>
      <w:r w:rsidRPr="00070D68">
        <w:rPr>
          <w:rFonts w:ascii="Arial" w:hAnsi="Arial" w:cs="Arial"/>
          <w:color w:val="auto"/>
          <w:sz w:val="20"/>
          <w:szCs w:val="20"/>
        </w:rPr>
        <w:t>članov senata</w:t>
      </w:r>
      <w:r w:rsidR="00676434" w:rsidRPr="00070D68">
        <w:rPr>
          <w:rFonts w:ascii="Arial" w:hAnsi="Arial" w:cs="Arial"/>
          <w:color w:val="auto"/>
          <w:sz w:val="20"/>
          <w:szCs w:val="20"/>
        </w:rPr>
        <w:t>, torej najmanj dva člana senata</w:t>
      </w:r>
      <w:r w:rsidRPr="00070D68">
        <w:rPr>
          <w:rFonts w:ascii="Arial" w:hAnsi="Arial" w:cs="Arial"/>
          <w:color w:val="auto"/>
          <w:sz w:val="20"/>
          <w:szCs w:val="20"/>
        </w:rPr>
        <w:t>. Predsednik senata vodi posvetovanje in glasovanje. V primeru neodločenega izida glasovanja je odločilen glas predsednika senata, ki glasuje zadnji.</w:t>
      </w:r>
    </w:p>
    <w:p w14:paraId="0690E4CD" w14:textId="77777777" w:rsidR="004A4891" w:rsidRPr="00070D68" w:rsidRDefault="004A4891" w:rsidP="0025166A">
      <w:pPr>
        <w:pStyle w:val="Navadensplet"/>
        <w:spacing w:after="0" w:line="260" w:lineRule="atLeast"/>
        <w:rPr>
          <w:rFonts w:ascii="Arial" w:hAnsi="Arial" w:cs="Arial"/>
          <w:color w:val="auto"/>
          <w:sz w:val="22"/>
          <w:szCs w:val="22"/>
        </w:rPr>
      </w:pPr>
    </w:p>
    <w:p w14:paraId="066329C4" w14:textId="64058827" w:rsidR="002F3AA5" w:rsidRPr="00070D68" w:rsidRDefault="002F3AA5" w:rsidP="0025166A">
      <w:pPr>
        <w:spacing w:line="260" w:lineRule="atLeast"/>
        <w:rPr>
          <w:rFonts w:cs="Arial"/>
          <w:b/>
          <w:sz w:val="20"/>
          <w:szCs w:val="20"/>
        </w:rPr>
      </w:pPr>
      <w:r w:rsidRPr="00070D68">
        <w:rPr>
          <w:rFonts w:cs="Arial"/>
          <w:b/>
          <w:sz w:val="20"/>
          <w:szCs w:val="20"/>
        </w:rPr>
        <w:t xml:space="preserve">K </w:t>
      </w:r>
      <w:r w:rsidR="00981B00" w:rsidRPr="00070D68">
        <w:rPr>
          <w:rFonts w:cs="Arial"/>
          <w:b/>
          <w:sz w:val="20"/>
          <w:szCs w:val="20"/>
        </w:rPr>
        <w:t>17</w:t>
      </w:r>
      <w:r w:rsidRPr="00070D68">
        <w:rPr>
          <w:rFonts w:cs="Arial"/>
          <w:b/>
          <w:sz w:val="20"/>
          <w:szCs w:val="20"/>
        </w:rPr>
        <w:t>. členu  (zapisnik o posvetovanju in glasovanju)</w:t>
      </w:r>
    </w:p>
    <w:p w14:paraId="2545FFB3" w14:textId="77777777" w:rsidR="002F3AA5" w:rsidRPr="00070D68" w:rsidRDefault="002F3AA5" w:rsidP="0025166A">
      <w:pPr>
        <w:spacing w:line="260" w:lineRule="atLeast"/>
        <w:rPr>
          <w:rFonts w:cs="Arial"/>
          <w:sz w:val="20"/>
          <w:szCs w:val="20"/>
        </w:rPr>
      </w:pPr>
    </w:p>
    <w:p w14:paraId="096F320C" w14:textId="77777777" w:rsidR="002F3AA5" w:rsidRPr="00070D68" w:rsidRDefault="002F3AA5" w:rsidP="0025166A">
      <w:pPr>
        <w:spacing w:line="260" w:lineRule="atLeast"/>
        <w:rPr>
          <w:rFonts w:cs="Arial"/>
          <w:sz w:val="20"/>
          <w:szCs w:val="20"/>
        </w:rPr>
      </w:pPr>
      <w:r w:rsidRPr="00070D68">
        <w:rPr>
          <w:rFonts w:cs="Arial"/>
          <w:sz w:val="20"/>
          <w:szCs w:val="20"/>
        </w:rPr>
        <w:t>O posvetovanju in glasovanju se vodi zapisnik, ki ga podpišejo vsi člani senata in zapisnikar. Zapisnik se zapre v poseben ovitek. Vpogled v zapisnik je dovoljen le pristojnim sodiščem, ki odločajo o postopku sodnega varstva.</w:t>
      </w:r>
    </w:p>
    <w:p w14:paraId="09DFBCCC" w14:textId="77777777" w:rsidR="002F3AA5" w:rsidRDefault="002F3AA5" w:rsidP="0025166A">
      <w:pPr>
        <w:spacing w:line="260" w:lineRule="atLeast"/>
        <w:rPr>
          <w:rFonts w:cs="Arial"/>
          <w:b/>
          <w:szCs w:val="20"/>
        </w:rPr>
      </w:pPr>
    </w:p>
    <w:p w14:paraId="28EA66A8" w14:textId="77777777" w:rsidR="00DF07FF" w:rsidRDefault="00DF07FF" w:rsidP="0025166A">
      <w:pPr>
        <w:spacing w:line="260" w:lineRule="atLeast"/>
        <w:rPr>
          <w:rFonts w:cs="Arial"/>
          <w:b/>
          <w:szCs w:val="20"/>
        </w:rPr>
      </w:pPr>
    </w:p>
    <w:p w14:paraId="4370F1BB" w14:textId="77777777" w:rsidR="00DF07FF" w:rsidRPr="00070D68" w:rsidRDefault="00DF07FF" w:rsidP="0025166A">
      <w:pPr>
        <w:spacing w:line="260" w:lineRule="atLeast"/>
        <w:rPr>
          <w:rFonts w:cs="Arial"/>
          <w:b/>
          <w:szCs w:val="20"/>
        </w:rPr>
      </w:pPr>
    </w:p>
    <w:p w14:paraId="675A87B1" w14:textId="4E84BF11" w:rsidR="002F3AA5" w:rsidRPr="00070D68" w:rsidRDefault="002F3AA5" w:rsidP="0025166A">
      <w:pPr>
        <w:spacing w:line="260" w:lineRule="atLeast"/>
        <w:rPr>
          <w:rFonts w:cs="Arial"/>
          <w:b/>
          <w:sz w:val="20"/>
          <w:szCs w:val="20"/>
        </w:rPr>
      </w:pPr>
      <w:r w:rsidRPr="00070D68">
        <w:rPr>
          <w:rFonts w:cs="Arial"/>
          <w:b/>
          <w:sz w:val="20"/>
          <w:szCs w:val="20"/>
        </w:rPr>
        <w:lastRenderedPageBreak/>
        <w:t xml:space="preserve">K </w:t>
      </w:r>
      <w:r w:rsidR="00981B00" w:rsidRPr="00070D68">
        <w:rPr>
          <w:rFonts w:cs="Arial"/>
          <w:b/>
          <w:sz w:val="20"/>
          <w:szCs w:val="20"/>
        </w:rPr>
        <w:t>18</w:t>
      </w:r>
      <w:r w:rsidRPr="00070D68">
        <w:rPr>
          <w:rFonts w:cs="Arial"/>
          <w:b/>
          <w:sz w:val="20"/>
          <w:szCs w:val="20"/>
        </w:rPr>
        <w:t>. členu (odločanje v prekrškovnem postopku)</w:t>
      </w:r>
    </w:p>
    <w:p w14:paraId="17148A3D" w14:textId="77777777" w:rsidR="00092544" w:rsidRPr="00070D68" w:rsidRDefault="00092544" w:rsidP="0025166A">
      <w:pPr>
        <w:spacing w:line="260" w:lineRule="atLeast"/>
        <w:rPr>
          <w:rFonts w:cs="Arial"/>
          <w:sz w:val="20"/>
          <w:szCs w:val="20"/>
        </w:rPr>
      </w:pPr>
    </w:p>
    <w:p w14:paraId="2353F528" w14:textId="15DB35E6" w:rsidR="00F70514" w:rsidRPr="00070D68" w:rsidRDefault="00F70514" w:rsidP="00F70514">
      <w:pPr>
        <w:pStyle w:val="Odstavek"/>
        <w:spacing w:before="0" w:line="260" w:lineRule="atLeast"/>
        <w:ind w:firstLine="0"/>
        <w:rPr>
          <w:sz w:val="20"/>
          <w:szCs w:val="20"/>
        </w:rPr>
      </w:pPr>
      <w:r w:rsidRPr="00070D68">
        <w:rPr>
          <w:sz w:val="20"/>
          <w:szCs w:val="20"/>
        </w:rPr>
        <w:t xml:space="preserve">Ker se ohranjajo prekrškovni postopki zoper odgovorne osebe, se v prvem odstavku določi, da bo o posamičnih zadevah v prekrškovnem postopku odločal senat </w:t>
      </w:r>
      <w:r w:rsidRPr="00070D68">
        <w:rPr>
          <w:sz w:val="20"/>
          <w:szCs w:val="20"/>
          <w:lang w:eastAsia="ar-SA"/>
        </w:rPr>
        <w:t>treh članov (v nadaljnjem besedilu: prekrškovni senat) v sestavi predstojnika in dveh javnih uslužbencev, zaposlenih v agenciji. Javne uslužbence bo v prekrškovni senat imenoval svet na predlog predstojnika. Način imenovanja bo agencija določila v poslovniku agencije. Člani prekrškovnega senata morajo izpolnjevati pogoje po zakonu, ki ureja prekrške. Eden izmed članov prekrškovnega senata je predsednik prekrškovnega senata, ki se določi na način, opredeljen v poslovniku agencije.</w:t>
      </w:r>
    </w:p>
    <w:p w14:paraId="66F0BC72" w14:textId="77777777" w:rsidR="00F70514" w:rsidRPr="00070D68" w:rsidRDefault="00F70514" w:rsidP="00F70514">
      <w:pPr>
        <w:pStyle w:val="Odstavek"/>
        <w:spacing w:before="0" w:line="260" w:lineRule="atLeast"/>
        <w:ind w:firstLine="0"/>
        <w:rPr>
          <w:sz w:val="20"/>
          <w:szCs w:val="20"/>
        </w:rPr>
      </w:pPr>
    </w:p>
    <w:p w14:paraId="3C7A551B" w14:textId="77777777" w:rsidR="00F70514" w:rsidRPr="00070D68" w:rsidRDefault="00F70514" w:rsidP="00F70514">
      <w:pPr>
        <w:pStyle w:val="Odstavek"/>
        <w:spacing w:before="0" w:line="260" w:lineRule="atLeast"/>
        <w:ind w:firstLine="0"/>
        <w:rPr>
          <w:sz w:val="20"/>
          <w:szCs w:val="20"/>
        </w:rPr>
      </w:pPr>
      <w:r w:rsidRPr="00070D68">
        <w:rPr>
          <w:sz w:val="20"/>
          <w:szCs w:val="20"/>
        </w:rPr>
        <w:t>Postopek do izdaje odločbe bo, tako kot je to določal že ZPOmK-1, vodil javni uslužbenec, ki ima pooblastilo predstojnika za vodenje postopka ter izpolnjuje pogoje po zakonu, ki ureja prekrške.</w:t>
      </w:r>
    </w:p>
    <w:p w14:paraId="3C1FB1AB" w14:textId="77777777" w:rsidR="00F70514" w:rsidRPr="00070D68" w:rsidRDefault="00F70514" w:rsidP="00F70514">
      <w:pPr>
        <w:pStyle w:val="Odstavek"/>
        <w:spacing w:before="0" w:line="260" w:lineRule="atLeast"/>
        <w:ind w:firstLine="0"/>
        <w:rPr>
          <w:sz w:val="20"/>
          <w:szCs w:val="20"/>
        </w:rPr>
      </w:pPr>
    </w:p>
    <w:p w14:paraId="26EFC431" w14:textId="77777777" w:rsidR="00F70514" w:rsidRPr="00070D68" w:rsidRDefault="00F70514" w:rsidP="00F70514">
      <w:pPr>
        <w:pStyle w:val="Odstavek"/>
        <w:spacing w:before="0" w:line="260" w:lineRule="atLeast"/>
        <w:ind w:firstLine="0"/>
        <w:rPr>
          <w:sz w:val="20"/>
          <w:szCs w:val="20"/>
        </w:rPr>
      </w:pPr>
      <w:r w:rsidRPr="00070D68">
        <w:rPr>
          <w:sz w:val="20"/>
          <w:szCs w:val="20"/>
        </w:rPr>
        <w:t>V primerih, ko bo predstojnik izločen iz odločanja o posamični zadevi v prekrškovnih postopkih, bo svet agencije izmed javnih uslužbencev, zaposlenih v agenciji, ki izpolnjujejo pogoje po zakonu, ki ureja prekrške, imenoval osebo, ki bo pooblaščena za odločanje o tej posamični zadevi v prekrškovnem postopku.</w:t>
      </w:r>
    </w:p>
    <w:p w14:paraId="574641D3" w14:textId="77777777" w:rsidR="00F70514" w:rsidRPr="00070D68" w:rsidRDefault="00F70514" w:rsidP="00F70514">
      <w:pPr>
        <w:pStyle w:val="Odstavek"/>
        <w:spacing w:before="0" w:line="260" w:lineRule="atLeast"/>
        <w:ind w:firstLine="0"/>
        <w:rPr>
          <w:sz w:val="20"/>
          <w:szCs w:val="20"/>
        </w:rPr>
      </w:pPr>
    </w:p>
    <w:p w14:paraId="3D581411" w14:textId="77777777" w:rsidR="00F70514" w:rsidRPr="00070D68" w:rsidRDefault="00F70514" w:rsidP="00F70514">
      <w:pPr>
        <w:pStyle w:val="Odstavek"/>
        <w:spacing w:before="0" w:line="260" w:lineRule="atLeast"/>
        <w:ind w:firstLine="0"/>
        <w:rPr>
          <w:sz w:val="20"/>
          <w:szCs w:val="20"/>
        </w:rPr>
      </w:pPr>
      <w:r w:rsidRPr="00070D68">
        <w:rPr>
          <w:sz w:val="20"/>
          <w:szCs w:val="20"/>
        </w:rPr>
        <w:t>Agencija v poslovniku podrobneje določi način za podelitev in prenehanje pooblastila osebi, ki se šteje za pooblaščeno uradno osebo agencije za vodenje postopka o prekršku.</w:t>
      </w:r>
    </w:p>
    <w:p w14:paraId="7706B6E6" w14:textId="77777777" w:rsidR="00F70514" w:rsidRPr="00070D68" w:rsidRDefault="00F70514" w:rsidP="00F70514">
      <w:pPr>
        <w:pStyle w:val="Odstavek"/>
        <w:spacing w:before="0" w:line="260" w:lineRule="atLeast"/>
        <w:ind w:firstLine="0"/>
        <w:rPr>
          <w:sz w:val="20"/>
          <w:szCs w:val="20"/>
        </w:rPr>
      </w:pPr>
    </w:p>
    <w:p w14:paraId="57A396E1" w14:textId="536A3E2E" w:rsidR="00F70514" w:rsidRPr="00070D68" w:rsidRDefault="00F70514" w:rsidP="00F70514">
      <w:pPr>
        <w:pStyle w:val="Odstavek"/>
        <w:spacing w:before="0" w:line="260" w:lineRule="atLeast"/>
        <w:ind w:firstLine="0"/>
        <w:rPr>
          <w:sz w:val="20"/>
          <w:szCs w:val="20"/>
        </w:rPr>
      </w:pPr>
      <w:r w:rsidRPr="00070D68">
        <w:rPr>
          <w:sz w:val="20"/>
          <w:szCs w:val="20"/>
        </w:rPr>
        <w:t xml:space="preserve">Tako kot za </w:t>
      </w:r>
      <w:r w:rsidR="000E428A" w:rsidRPr="00070D68">
        <w:rPr>
          <w:sz w:val="20"/>
          <w:szCs w:val="20"/>
        </w:rPr>
        <w:t xml:space="preserve">javne uslužbence, ki </w:t>
      </w:r>
      <w:r w:rsidRPr="00070D68">
        <w:rPr>
          <w:sz w:val="20"/>
          <w:szCs w:val="20"/>
        </w:rPr>
        <w:t>sodel</w:t>
      </w:r>
      <w:r w:rsidR="000E428A" w:rsidRPr="00070D68">
        <w:rPr>
          <w:sz w:val="20"/>
          <w:szCs w:val="20"/>
        </w:rPr>
        <w:t>ujejo</w:t>
      </w:r>
      <w:r w:rsidRPr="00070D68">
        <w:rPr>
          <w:sz w:val="20"/>
          <w:szCs w:val="20"/>
        </w:rPr>
        <w:t xml:space="preserve"> v upravnih postopkih se določa tudi omejitev odpovednih razlogov za javne uslužbence, ki bodo zaradi izločitve predstojnika pooblaščeni za odločanje o posamičnih primerih v prekrškovnih postopkih ter za javne uslužbence, ki vodijo postopek do izdaje odločbe v prekrškovnem postopku. Tem osebam</w:t>
      </w:r>
      <w:r w:rsidR="00C56B7B" w:rsidRPr="00070D68">
        <w:rPr>
          <w:sz w:val="20"/>
          <w:szCs w:val="20"/>
        </w:rPr>
        <w:t xml:space="preserve"> </w:t>
      </w:r>
      <w:r w:rsidR="006C0CA5">
        <w:rPr>
          <w:sz w:val="20"/>
          <w:szCs w:val="20"/>
        </w:rPr>
        <w:t>se ne sme</w:t>
      </w:r>
      <w:r w:rsidR="006C0CA5" w:rsidRPr="00070D68">
        <w:rPr>
          <w:sz w:val="20"/>
          <w:szCs w:val="20"/>
        </w:rPr>
        <w:t xml:space="preserve"> </w:t>
      </w:r>
      <w:r w:rsidR="00C56B7B" w:rsidRPr="00070D68">
        <w:rPr>
          <w:sz w:val="20"/>
          <w:szCs w:val="20"/>
        </w:rPr>
        <w:t>odpove</w:t>
      </w:r>
      <w:r w:rsidR="006C0CA5">
        <w:rPr>
          <w:sz w:val="20"/>
          <w:szCs w:val="20"/>
        </w:rPr>
        <w:t>dati</w:t>
      </w:r>
      <w:r w:rsidR="00C56B7B" w:rsidRPr="00070D68">
        <w:rPr>
          <w:sz w:val="20"/>
          <w:szCs w:val="20"/>
        </w:rPr>
        <w:t xml:space="preserve"> pogodb</w:t>
      </w:r>
      <w:r w:rsidR="006C0CA5">
        <w:rPr>
          <w:sz w:val="20"/>
          <w:szCs w:val="20"/>
        </w:rPr>
        <w:t>e</w:t>
      </w:r>
      <w:r w:rsidR="00C56B7B" w:rsidRPr="00070D68">
        <w:rPr>
          <w:sz w:val="20"/>
          <w:szCs w:val="20"/>
        </w:rPr>
        <w:t xml:space="preserve"> o zaposlitvi, </w:t>
      </w:r>
      <w:r w:rsidR="006C0CA5">
        <w:rPr>
          <w:sz w:val="20"/>
          <w:szCs w:val="20"/>
        </w:rPr>
        <w:t xml:space="preserve">zaradi opravljanja njegovih nalog, razen </w:t>
      </w:r>
      <w:r w:rsidR="00C56B7B" w:rsidRPr="00070D68">
        <w:rPr>
          <w:sz w:val="20"/>
          <w:szCs w:val="20"/>
        </w:rPr>
        <w:t>če ne izpolnjuje več pogoje</w:t>
      </w:r>
      <w:r w:rsidR="006C0CA5">
        <w:rPr>
          <w:sz w:val="20"/>
          <w:szCs w:val="20"/>
        </w:rPr>
        <w:t>v</w:t>
      </w:r>
      <w:r w:rsidR="00C56B7B" w:rsidRPr="00070D68">
        <w:rPr>
          <w:sz w:val="20"/>
          <w:szCs w:val="20"/>
        </w:rPr>
        <w:t xml:space="preserve"> za zasedbo delovnega mesta, </w:t>
      </w:r>
      <w:r w:rsidR="00175195">
        <w:rPr>
          <w:sz w:val="20"/>
          <w:szCs w:val="20"/>
        </w:rPr>
        <w:t xml:space="preserve">ali </w:t>
      </w:r>
      <w:r w:rsidR="00C56B7B" w:rsidRPr="00070D68">
        <w:rPr>
          <w:sz w:val="20"/>
          <w:szCs w:val="20"/>
        </w:rPr>
        <w:t>če obstoji razlog nesposobnosti ali krivdni razlog ali razlog za izredno odpoved pogodbe po zakonu, ki ureja delovna razmerja</w:t>
      </w:r>
      <w:r w:rsidRPr="00070D68">
        <w:rPr>
          <w:sz w:val="20"/>
          <w:szCs w:val="20"/>
        </w:rPr>
        <w:t>.</w:t>
      </w:r>
    </w:p>
    <w:p w14:paraId="4D05E388" w14:textId="77777777" w:rsidR="00AD11E5" w:rsidRPr="00070D68" w:rsidRDefault="00AD11E5" w:rsidP="00AD11E5">
      <w:pPr>
        <w:pStyle w:val="Odstavek"/>
        <w:spacing w:before="0" w:line="260" w:lineRule="atLeast"/>
        <w:ind w:firstLine="0"/>
        <w:rPr>
          <w:sz w:val="20"/>
          <w:szCs w:val="20"/>
        </w:rPr>
      </w:pPr>
    </w:p>
    <w:p w14:paraId="75F6C174" w14:textId="78518651"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097CBD" w:rsidRPr="00070D68">
        <w:rPr>
          <w:rFonts w:cs="Arial"/>
          <w:b/>
          <w:sz w:val="20"/>
          <w:szCs w:val="20"/>
        </w:rPr>
        <w:t>19</w:t>
      </w:r>
      <w:r w:rsidRPr="00070D68">
        <w:rPr>
          <w:rFonts w:cs="Arial"/>
          <w:b/>
          <w:sz w:val="20"/>
          <w:szCs w:val="20"/>
        </w:rPr>
        <w:t>. členu (dolžnost varovanja zaupnih podatkov)</w:t>
      </w:r>
    </w:p>
    <w:p w14:paraId="1668724F" w14:textId="77777777" w:rsidR="007522E3" w:rsidRPr="00070D68" w:rsidRDefault="007522E3" w:rsidP="0025166A">
      <w:pPr>
        <w:spacing w:line="260" w:lineRule="atLeast"/>
        <w:rPr>
          <w:rFonts w:cs="Arial"/>
          <w:sz w:val="20"/>
          <w:szCs w:val="20"/>
        </w:rPr>
      </w:pPr>
    </w:p>
    <w:p w14:paraId="3FF5FB38" w14:textId="77777777" w:rsidR="007522E3" w:rsidRPr="00070D68" w:rsidRDefault="00970444" w:rsidP="0025166A">
      <w:pPr>
        <w:spacing w:line="260" w:lineRule="atLeast"/>
        <w:rPr>
          <w:rFonts w:cs="Arial"/>
          <w:sz w:val="20"/>
          <w:szCs w:val="20"/>
        </w:rPr>
      </w:pPr>
      <w:r w:rsidRPr="00070D68">
        <w:rPr>
          <w:rFonts w:cs="Arial"/>
          <w:sz w:val="20"/>
          <w:szCs w:val="20"/>
        </w:rPr>
        <w:t>A</w:t>
      </w:r>
      <w:r w:rsidR="00827ED1" w:rsidRPr="00070D68">
        <w:rPr>
          <w:rFonts w:cs="Arial"/>
          <w:sz w:val="20"/>
          <w:szCs w:val="20"/>
        </w:rPr>
        <w:t>gencija, j</w:t>
      </w:r>
      <w:r w:rsidR="007522E3" w:rsidRPr="00070D68">
        <w:rPr>
          <w:rFonts w:cs="Arial"/>
          <w:sz w:val="20"/>
          <w:szCs w:val="20"/>
        </w:rPr>
        <w:t xml:space="preserve">avni uslužbenci, zaposleni v </w:t>
      </w:r>
      <w:r w:rsidRPr="00070D68">
        <w:rPr>
          <w:rFonts w:cs="Arial"/>
          <w:sz w:val="20"/>
          <w:szCs w:val="20"/>
        </w:rPr>
        <w:t>a</w:t>
      </w:r>
      <w:r w:rsidR="0045309B" w:rsidRPr="00070D68">
        <w:rPr>
          <w:rFonts w:cs="Arial"/>
          <w:sz w:val="20"/>
          <w:szCs w:val="20"/>
        </w:rPr>
        <w:t>genc</w:t>
      </w:r>
      <w:r w:rsidR="007522E3" w:rsidRPr="00070D68">
        <w:rPr>
          <w:rFonts w:cs="Arial"/>
          <w:sz w:val="20"/>
          <w:szCs w:val="20"/>
        </w:rPr>
        <w:t xml:space="preserve">iji, osebe, ki so imenovane v organe </w:t>
      </w:r>
      <w:r w:rsidRPr="00070D68">
        <w:rPr>
          <w:rFonts w:cs="Arial"/>
          <w:sz w:val="20"/>
          <w:szCs w:val="20"/>
        </w:rPr>
        <w:t>a</w:t>
      </w:r>
      <w:r w:rsidR="0045309B" w:rsidRPr="00070D68">
        <w:rPr>
          <w:rFonts w:cs="Arial"/>
          <w:sz w:val="20"/>
          <w:szCs w:val="20"/>
        </w:rPr>
        <w:t>genc</w:t>
      </w:r>
      <w:r w:rsidR="00E464C5" w:rsidRPr="00070D68">
        <w:rPr>
          <w:rFonts w:cs="Arial"/>
          <w:sz w:val="20"/>
          <w:szCs w:val="20"/>
        </w:rPr>
        <w:t>ije in osebe, ki sodelujejo z</w:t>
      </w:r>
      <w:r w:rsidR="007522E3" w:rsidRPr="00070D68">
        <w:rPr>
          <w:rFonts w:cs="Arial"/>
          <w:sz w:val="20"/>
          <w:szCs w:val="20"/>
        </w:rPr>
        <w:t xml:space="preserve"> </w:t>
      </w:r>
      <w:r w:rsidRPr="00070D68">
        <w:rPr>
          <w:rFonts w:cs="Arial"/>
          <w:sz w:val="20"/>
          <w:szCs w:val="20"/>
        </w:rPr>
        <w:t>a</w:t>
      </w:r>
      <w:r w:rsidR="0045309B" w:rsidRPr="00070D68">
        <w:rPr>
          <w:rFonts w:cs="Arial"/>
          <w:sz w:val="20"/>
          <w:szCs w:val="20"/>
        </w:rPr>
        <w:t>genc</w:t>
      </w:r>
      <w:r w:rsidR="007522E3" w:rsidRPr="00070D68">
        <w:rPr>
          <w:rFonts w:cs="Arial"/>
          <w:sz w:val="20"/>
          <w:szCs w:val="20"/>
        </w:rPr>
        <w:t xml:space="preserve">ijo pri izvajanju nalog, se pri izvajanju nalog srečujejo z zaupnimi podatki. </w:t>
      </w:r>
      <w:r w:rsidR="00827ED1" w:rsidRPr="00070D68">
        <w:rPr>
          <w:rFonts w:cs="Arial"/>
          <w:sz w:val="20"/>
          <w:szCs w:val="20"/>
        </w:rPr>
        <w:t xml:space="preserve">Skladno s </w:t>
      </w:r>
      <w:r w:rsidRPr="00070D68">
        <w:rPr>
          <w:rFonts w:cs="Arial"/>
          <w:sz w:val="20"/>
          <w:szCs w:val="20"/>
        </w:rPr>
        <w:t>1</w:t>
      </w:r>
      <w:r w:rsidR="00827ED1" w:rsidRPr="00070D68">
        <w:rPr>
          <w:rFonts w:cs="Arial"/>
          <w:sz w:val="20"/>
          <w:szCs w:val="20"/>
        </w:rPr>
        <w:t xml:space="preserve">6. točko prvega odstavka 3. člena tega zakona so zaupni podatki </w:t>
      </w:r>
      <w:r w:rsidR="004B56A8" w:rsidRPr="00070D68">
        <w:rPr>
          <w:rFonts w:cs="Arial"/>
          <w:sz w:val="20"/>
          <w:szCs w:val="20"/>
        </w:rPr>
        <w:t>poslovn</w:t>
      </w:r>
      <w:r w:rsidRPr="00070D68">
        <w:rPr>
          <w:rFonts w:cs="Arial"/>
          <w:sz w:val="20"/>
          <w:szCs w:val="20"/>
        </w:rPr>
        <w:t>e</w:t>
      </w:r>
      <w:r w:rsidR="00827ED1" w:rsidRPr="00070D68">
        <w:rPr>
          <w:rFonts w:cs="Arial"/>
          <w:sz w:val="20"/>
          <w:szCs w:val="20"/>
        </w:rPr>
        <w:t xml:space="preserve"> skrivnost</w:t>
      </w:r>
      <w:r w:rsidRPr="00070D68">
        <w:rPr>
          <w:rFonts w:cs="Arial"/>
          <w:sz w:val="20"/>
          <w:szCs w:val="20"/>
        </w:rPr>
        <w:t>i</w:t>
      </w:r>
      <w:r w:rsidR="00827ED1" w:rsidRPr="00070D68">
        <w:rPr>
          <w:rFonts w:cs="Arial"/>
          <w:sz w:val="20"/>
          <w:szCs w:val="20"/>
        </w:rPr>
        <w:t xml:space="preserve"> ter osebni podatki in vsi drugi podatki, za katere so s tem zakonom ali drugimi predpisi določeni posebni režimi njihovega varstva in posebni pogoji za dostop do njih, sem pa ne spadajo podatki, ki so javno dostopni. </w:t>
      </w:r>
      <w:r w:rsidRPr="00070D68">
        <w:rPr>
          <w:rFonts w:cs="Arial"/>
          <w:sz w:val="20"/>
          <w:szCs w:val="20"/>
        </w:rPr>
        <w:t xml:space="preserve">Poslovne skrivnosti se nanašajo na podatke in poslovno korespondenco, ki se nanaša na gospodarsko dejavnost podjetja, če je z njimi seznanjeno omejeno število ljudi, če njihovo razkritje resno škodi osebi, ki jih da na voljo, ali tretjim in če so interesi, ki so z razkritem podatkov lahko prizadeti, objektivno vredni zaščite. </w:t>
      </w:r>
      <w:r w:rsidR="007522E3" w:rsidRPr="00070D68">
        <w:rPr>
          <w:rFonts w:cs="Arial"/>
          <w:sz w:val="20"/>
          <w:szCs w:val="20"/>
        </w:rPr>
        <w:t xml:space="preserve">Ker bi razkritje zaupnih podatkov lahko povzročilo veliko škode podjetjem ali drugim osebam, na katere se zaupni podatki nanašajo, se v </w:t>
      </w:r>
      <w:r w:rsidR="007522E3" w:rsidRPr="00070D68">
        <w:rPr>
          <w:rFonts w:cs="Arial"/>
          <w:sz w:val="20"/>
          <w:szCs w:val="20"/>
          <w:u w:val="single"/>
        </w:rPr>
        <w:t>prvem odstavku</w:t>
      </w:r>
      <w:r w:rsidR="007522E3" w:rsidRPr="00070D68">
        <w:rPr>
          <w:rFonts w:cs="Arial"/>
          <w:sz w:val="20"/>
          <w:szCs w:val="20"/>
        </w:rPr>
        <w:t xml:space="preserve"> določi obveznost varovanja teh podatkov. </w:t>
      </w:r>
    </w:p>
    <w:p w14:paraId="5AB367DD" w14:textId="77777777" w:rsidR="007522E3" w:rsidRPr="00070D68" w:rsidRDefault="007522E3" w:rsidP="0025166A">
      <w:pPr>
        <w:spacing w:line="260" w:lineRule="atLeast"/>
        <w:rPr>
          <w:rFonts w:cs="Arial"/>
          <w:sz w:val="20"/>
          <w:szCs w:val="20"/>
          <w:u w:val="single"/>
        </w:rPr>
      </w:pPr>
    </w:p>
    <w:p w14:paraId="2FA45EEE" w14:textId="6280BE74" w:rsidR="007522E3" w:rsidRPr="00070D68" w:rsidRDefault="007522E3" w:rsidP="0025166A">
      <w:pPr>
        <w:spacing w:line="260" w:lineRule="atLeast"/>
        <w:rPr>
          <w:rFonts w:cs="Arial"/>
          <w:sz w:val="20"/>
          <w:szCs w:val="20"/>
        </w:rPr>
      </w:pPr>
      <w:r w:rsidRPr="00070D68">
        <w:rPr>
          <w:rFonts w:cs="Arial"/>
          <w:sz w:val="20"/>
          <w:szCs w:val="20"/>
        </w:rPr>
        <w:t>V skladu s prvim odstavkom 9. člena Zakon</w:t>
      </w:r>
      <w:r w:rsidR="006F4460" w:rsidRPr="00070D68">
        <w:rPr>
          <w:rFonts w:cs="Arial"/>
          <w:sz w:val="20"/>
          <w:szCs w:val="20"/>
        </w:rPr>
        <w:t>a</w:t>
      </w:r>
      <w:r w:rsidRPr="00070D68">
        <w:rPr>
          <w:rFonts w:cs="Arial"/>
          <w:sz w:val="20"/>
          <w:szCs w:val="20"/>
        </w:rPr>
        <w:t xml:space="preserve"> o varstvu osebnih podatkov (Uradni list RS, št. </w:t>
      </w:r>
      <w:hyperlink r:id="rId121" w:tgtFrame="_blank" w:tooltip="Zakon o varstvu osebnih podatkov (uradno prečiščeno besedilo)" w:history="1">
        <w:r w:rsidRPr="00070D68">
          <w:rPr>
            <w:rFonts w:cs="Arial"/>
            <w:sz w:val="20"/>
            <w:szCs w:val="20"/>
          </w:rPr>
          <w:t>94/07</w:t>
        </w:r>
      </w:hyperlink>
      <w:r w:rsidRPr="00070D68">
        <w:rPr>
          <w:rFonts w:cs="Arial"/>
          <w:sz w:val="20"/>
          <w:szCs w:val="20"/>
        </w:rPr>
        <w:t xml:space="preserve"> – uradno prečiščeno besedilo), ki določa, da se lahko osebni podatki v javnem sektorju obdelujejo, če obdelavo osebnih podatkov in osebne podatke, ki se obdelujejo, določa zakon, se v </w:t>
      </w:r>
      <w:r w:rsidRPr="00070D68">
        <w:rPr>
          <w:rFonts w:cs="Arial"/>
          <w:sz w:val="20"/>
          <w:szCs w:val="20"/>
          <w:u w:val="single"/>
        </w:rPr>
        <w:t>drugem odstavku</w:t>
      </w:r>
      <w:r w:rsidRPr="00070D68">
        <w:rPr>
          <w:rFonts w:cs="Arial"/>
          <w:sz w:val="20"/>
          <w:szCs w:val="20"/>
        </w:rPr>
        <w:t xml:space="preserve"> ureja pravna podlaga za obdelavo osebnih podatkov. Na podlagi drugega odstavka bodo javni uslužbenci </w:t>
      </w:r>
      <w:r w:rsidR="008065C9" w:rsidRPr="00070D68">
        <w:rPr>
          <w:rFonts w:cs="Arial"/>
          <w:sz w:val="20"/>
          <w:szCs w:val="20"/>
        </w:rPr>
        <w:t>a</w:t>
      </w:r>
      <w:r w:rsidR="0045309B" w:rsidRPr="00070D68">
        <w:rPr>
          <w:rFonts w:cs="Arial"/>
          <w:sz w:val="20"/>
          <w:szCs w:val="20"/>
        </w:rPr>
        <w:t>genc</w:t>
      </w:r>
      <w:r w:rsidRPr="00070D68">
        <w:rPr>
          <w:rFonts w:cs="Arial"/>
          <w:sz w:val="20"/>
          <w:szCs w:val="20"/>
        </w:rPr>
        <w:t xml:space="preserve">ije, osebe, ki so imenovane v organe </w:t>
      </w:r>
      <w:r w:rsidR="008065C9" w:rsidRPr="00070D68">
        <w:rPr>
          <w:rFonts w:cs="Arial"/>
          <w:sz w:val="20"/>
          <w:szCs w:val="20"/>
        </w:rPr>
        <w:t>a</w:t>
      </w:r>
      <w:r w:rsidR="0045309B" w:rsidRPr="00070D68">
        <w:rPr>
          <w:rFonts w:cs="Arial"/>
          <w:sz w:val="20"/>
          <w:szCs w:val="20"/>
        </w:rPr>
        <w:t>genc</w:t>
      </w:r>
      <w:r w:rsidR="00E464C5" w:rsidRPr="00070D68">
        <w:rPr>
          <w:rFonts w:cs="Arial"/>
          <w:sz w:val="20"/>
          <w:szCs w:val="20"/>
        </w:rPr>
        <w:t>ije in osebe, ki sodelujejo z</w:t>
      </w:r>
      <w:r w:rsidRPr="00070D68">
        <w:rPr>
          <w:rFonts w:cs="Arial"/>
          <w:sz w:val="20"/>
          <w:szCs w:val="20"/>
        </w:rPr>
        <w:t xml:space="preserve"> </w:t>
      </w:r>
      <w:r w:rsidR="008065C9" w:rsidRPr="00070D68">
        <w:rPr>
          <w:rFonts w:cs="Arial"/>
          <w:sz w:val="20"/>
          <w:szCs w:val="20"/>
        </w:rPr>
        <w:t>a</w:t>
      </w:r>
      <w:r w:rsidR="0045309B" w:rsidRPr="00070D68">
        <w:rPr>
          <w:rFonts w:cs="Arial"/>
          <w:sz w:val="20"/>
          <w:szCs w:val="20"/>
        </w:rPr>
        <w:t>genc</w:t>
      </w:r>
      <w:r w:rsidRPr="00070D68">
        <w:rPr>
          <w:rFonts w:cs="Arial"/>
          <w:sz w:val="20"/>
          <w:szCs w:val="20"/>
        </w:rPr>
        <w:t xml:space="preserve">ijo pri izvajanju nalog, lahko obdelovale osebne podatke oziroma zbirke osebnih podatkov. Pojem obdelave osebnih podatkov skladno z Zakonom o varstvu osebnih podatkov pomeni kakršnokoli delovanje ali niz delovanj, ki se izvaja v zvezi z osebnimi podatki, ki so avtomatizirano obdelani ali ki so pri ročni obdelavi del zbirke osebnih podatkov ali so namenjeni vključitvi v zbirko osebnih podatkov, zlasti zbiranje, pridobivanje, vpis, urejanje, shranjevanje, prilagajanje ali spreminjanje, </w:t>
      </w:r>
      <w:proofErr w:type="spellStart"/>
      <w:r w:rsidRPr="00070D68">
        <w:rPr>
          <w:rFonts w:cs="Arial"/>
          <w:sz w:val="20"/>
          <w:szCs w:val="20"/>
        </w:rPr>
        <w:t>priklicanje</w:t>
      </w:r>
      <w:proofErr w:type="spellEnd"/>
      <w:r w:rsidRPr="00070D68">
        <w:rPr>
          <w:rFonts w:cs="Arial"/>
          <w:sz w:val="20"/>
          <w:szCs w:val="20"/>
        </w:rPr>
        <w:t xml:space="preserve">, vpogled, </w:t>
      </w:r>
      <w:r w:rsidRPr="00070D68">
        <w:rPr>
          <w:rFonts w:cs="Arial"/>
          <w:sz w:val="20"/>
          <w:szCs w:val="20"/>
        </w:rPr>
        <w:lastRenderedPageBreak/>
        <w:t xml:space="preserve">uporaba, razkritje s prenosom, sporočanje, širjenje ali drugo dajanje na razpolago, razvrstitev ali povezovanje, blokiranje, </w:t>
      </w:r>
      <w:proofErr w:type="spellStart"/>
      <w:r w:rsidRPr="00070D68">
        <w:rPr>
          <w:rFonts w:cs="Arial"/>
          <w:sz w:val="20"/>
          <w:szCs w:val="20"/>
        </w:rPr>
        <w:t>anonimiziranje</w:t>
      </w:r>
      <w:proofErr w:type="spellEnd"/>
      <w:r w:rsidRPr="00070D68">
        <w:rPr>
          <w:rFonts w:cs="Arial"/>
          <w:sz w:val="20"/>
          <w:szCs w:val="20"/>
        </w:rPr>
        <w:t>, izbris ali uničenje; obdelava je lahko ročna ali avtomatizirana (sredstva obdelave).</w:t>
      </w:r>
    </w:p>
    <w:p w14:paraId="4FDA9B8A" w14:textId="77777777" w:rsidR="007522E3" w:rsidRPr="00070D68" w:rsidRDefault="007522E3" w:rsidP="0025166A">
      <w:pPr>
        <w:spacing w:line="260" w:lineRule="atLeast"/>
        <w:rPr>
          <w:rFonts w:cs="Arial"/>
          <w:sz w:val="20"/>
          <w:szCs w:val="20"/>
        </w:rPr>
      </w:pPr>
    </w:p>
    <w:p w14:paraId="108DD720" w14:textId="77777777" w:rsidR="007522E3" w:rsidRPr="00070D68" w:rsidRDefault="006F4460" w:rsidP="0025166A">
      <w:pPr>
        <w:spacing w:line="260" w:lineRule="atLeast"/>
        <w:rPr>
          <w:rFonts w:cs="Arial"/>
          <w:sz w:val="20"/>
          <w:szCs w:val="20"/>
        </w:rPr>
      </w:pPr>
      <w:r w:rsidRPr="00070D68">
        <w:rPr>
          <w:rFonts w:cs="Arial"/>
          <w:sz w:val="20"/>
          <w:szCs w:val="20"/>
        </w:rPr>
        <w:t>S</w:t>
      </w:r>
      <w:r w:rsidR="007522E3" w:rsidRPr="00070D68">
        <w:rPr>
          <w:rFonts w:cs="Arial"/>
          <w:sz w:val="20"/>
          <w:szCs w:val="20"/>
        </w:rPr>
        <w:t xml:space="preserve"> </w:t>
      </w:r>
      <w:r w:rsidR="007522E3" w:rsidRPr="00070D68">
        <w:rPr>
          <w:rFonts w:cs="Arial"/>
          <w:sz w:val="20"/>
          <w:szCs w:val="20"/>
          <w:u w:val="single"/>
        </w:rPr>
        <w:t>tretj</w:t>
      </w:r>
      <w:r w:rsidRPr="00070D68">
        <w:rPr>
          <w:rFonts w:cs="Arial"/>
          <w:sz w:val="20"/>
          <w:szCs w:val="20"/>
          <w:u w:val="single"/>
        </w:rPr>
        <w:t>im</w:t>
      </w:r>
      <w:r w:rsidR="007522E3" w:rsidRPr="00070D68">
        <w:rPr>
          <w:rFonts w:cs="Arial"/>
          <w:sz w:val="20"/>
          <w:szCs w:val="20"/>
          <w:u w:val="single"/>
        </w:rPr>
        <w:t xml:space="preserve"> odstavk</w:t>
      </w:r>
      <w:r w:rsidRPr="00070D68">
        <w:rPr>
          <w:rFonts w:cs="Arial"/>
          <w:sz w:val="20"/>
          <w:szCs w:val="20"/>
          <w:u w:val="single"/>
        </w:rPr>
        <w:t>om</w:t>
      </w:r>
      <w:r w:rsidRPr="00070D68">
        <w:rPr>
          <w:rFonts w:cs="Arial"/>
          <w:sz w:val="20"/>
          <w:szCs w:val="20"/>
        </w:rPr>
        <w:t xml:space="preserve"> s</w:t>
      </w:r>
      <w:r w:rsidR="007522E3" w:rsidRPr="00070D68">
        <w:rPr>
          <w:rFonts w:cs="Arial"/>
          <w:sz w:val="20"/>
          <w:szCs w:val="20"/>
        </w:rPr>
        <w:t>e obdelava teh podatkov omej</w:t>
      </w:r>
      <w:r w:rsidRPr="00070D68">
        <w:rPr>
          <w:rFonts w:cs="Arial"/>
          <w:sz w:val="20"/>
          <w:szCs w:val="20"/>
        </w:rPr>
        <w:t>uje</w:t>
      </w:r>
      <w:r w:rsidR="007522E3" w:rsidRPr="00070D68">
        <w:rPr>
          <w:rFonts w:cs="Arial"/>
          <w:sz w:val="20"/>
          <w:szCs w:val="20"/>
        </w:rPr>
        <w:t xml:space="preserve"> na namene, ki jih določa ta zakon. </w:t>
      </w:r>
    </w:p>
    <w:p w14:paraId="2C829FDF" w14:textId="77777777" w:rsidR="007522E3" w:rsidRPr="00070D68" w:rsidRDefault="007522E3" w:rsidP="0025166A">
      <w:pPr>
        <w:spacing w:line="260" w:lineRule="atLeast"/>
        <w:rPr>
          <w:rFonts w:cs="Arial"/>
          <w:sz w:val="20"/>
          <w:szCs w:val="20"/>
        </w:rPr>
      </w:pPr>
    </w:p>
    <w:p w14:paraId="2A3BFF29" w14:textId="77777777" w:rsidR="007522E3" w:rsidRPr="00070D68" w:rsidRDefault="007522E3" w:rsidP="0025166A">
      <w:pPr>
        <w:spacing w:line="260" w:lineRule="atLeast"/>
        <w:rPr>
          <w:rFonts w:cs="Arial"/>
          <w:i/>
          <w:sz w:val="20"/>
          <w:szCs w:val="20"/>
        </w:rPr>
      </w:pPr>
      <w:r w:rsidRPr="00070D68">
        <w:rPr>
          <w:rFonts w:cs="Arial"/>
          <w:sz w:val="20"/>
          <w:szCs w:val="20"/>
        </w:rPr>
        <w:t xml:space="preserve">S tem členom se v naš pravni sistem prenaša drugi odstavek 31. člena Direktive 2019/1, ki </w:t>
      </w:r>
      <w:r w:rsidRPr="00070D68">
        <w:rPr>
          <w:rFonts w:cs="Arial"/>
          <w:i/>
          <w:sz w:val="20"/>
          <w:szCs w:val="20"/>
        </w:rPr>
        <w:t>državam članicam nalaga, da zagotovijo, da nacionalni organi, pristojni za varstvo konkurenco, njihovi uradniki, uslužbenci in druge osebe, ki delajo pod nadzorom teh organov, ne razkrijejo informacij, ki jih pridobijo na podlagi pooblastil iz te direktive in za katere velja obveznost poklicne molčečnosti, razen če tako razkritje dovoljuje nacionalno pravo.</w:t>
      </w:r>
    </w:p>
    <w:p w14:paraId="5AB896DE" w14:textId="473D0866" w:rsidR="007522E3" w:rsidRPr="00070D68" w:rsidRDefault="007522E3" w:rsidP="0025166A">
      <w:pPr>
        <w:spacing w:line="260" w:lineRule="atLeast"/>
        <w:rPr>
          <w:rFonts w:cs="Arial"/>
          <w:sz w:val="20"/>
          <w:szCs w:val="20"/>
        </w:rPr>
      </w:pPr>
    </w:p>
    <w:p w14:paraId="7680ADB8" w14:textId="6A9AC723"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097CBD" w:rsidRPr="00070D68">
        <w:rPr>
          <w:rFonts w:cs="Arial"/>
          <w:b/>
          <w:sz w:val="20"/>
          <w:szCs w:val="20"/>
        </w:rPr>
        <w:t>20</w:t>
      </w:r>
      <w:r w:rsidRPr="00070D68">
        <w:rPr>
          <w:rFonts w:cs="Arial"/>
          <w:b/>
          <w:sz w:val="20"/>
          <w:szCs w:val="20"/>
        </w:rPr>
        <w:t>. členu (razkritje podatkov)</w:t>
      </w:r>
    </w:p>
    <w:p w14:paraId="41955B56" w14:textId="77777777" w:rsidR="007522E3" w:rsidRPr="00070D68" w:rsidRDefault="007522E3" w:rsidP="0025166A">
      <w:pPr>
        <w:spacing w:line="260" w:lineRule="atLeast"/>
        <w:rPr>
          <w:rFonts w:cs="Arial"/>
          <w:sz w:val="20"/>
          <w:szCs w:val="20"/>
        </w:rPr>
      </w:pPr>
    </w:p>
    <w:p w14:paraId="19DDD6E0" w14:textId="5474452D" w:rsidR="007522E3" w:rsidRPr="00070D68" w:rsidRDefault="007522E3" w:rsidP="0025166A">
      <w:pPr>
        <w:spacing w:line="260" w:lineRule="atLeast"/>
        <w:rPr>
          <w:rFonts w:cs="Arial"/>
          <w:sz w:val="20"/>
          <w:szCs w:val="20"/>
        </w:rPr>
      </w:pPr>
      <w:r w:rsidRPr="00070D68">
        <w:rPr>
          <w:rFonts w:cs="Arial"/>
          <w:sz w:val="20"/>
          <w:szCs w:val="20"/>
        </w:rPr>
        <w:t>Sodelovanje med organi je pomembno</w:t>
      </w:r>
      <w:r w:rsidR="004B56A8" w:rsidRPr="00070D68">
        <w:rPr>
          <w:rFonts w:cs="Arial"/>
          <w:sz w:val="20"/>
          <w:szCs w:val="20"/>
        </w:rPr>
        <w:t>,</w:t>
      </w:r>
      <w:r w:rsidRPr="00070D68">
        <w:rPr>
          <w:rFonts w:cs="Arial"/>
          <w:sz w:val="20"/>
          <w:szCs w:val="20"/>
        </w:rPr>
        <w:t xml:space="preserve"> zato se v </w:t>
      </w:r>
      <w:r w:rsidR="00EA15E0" w:rsidRPr="00070D68">
        <w:rPr>
          <w:rFonts w:cs="Arial"/>
          <w:sz w:val="20"/>
          <w:szCs w:val="20"/>
        </w:rPr>
        <w:t>tem členu</w:t>
      </w:r>
      <w:r w:rsidRPr="00070D68">
        <w:rPr>
          <w:rFonts w:cs="Arial"/>
          <w:sz w:val="20"/>
          <w:szCs w:val="20"/>
        </w:rPr>
        <w:t xml:space="preserve"> urejajo nekatera pravila glede razkritja podatkov do katerih pride </w:t>
      </w:r>
      <w:r w:rsidR="00D111EB" w:rsidRPr="00070D68">
        <w:rPr>
          <w:rFonts w:cs="Arial"/>
          <w:sz w:val="20"/>
          <w:szCs w:val="20"/>
        </w:rPr>
        <w:t>a</w:t>
      </w:r>
      <w:r w:rsidR="0045309B" w:rsidRPr="00070D68">
        <w:rPr>
          <w:rFonts w:cs="Arial"/>
          <w:sz w:val="20"/>
          <w:szCs w:val="20"/>
        </w:rPr>
        <w:t>genc</w:t>
      </w:r>
      <w:r w:rsidRPr="00070D68">
        <w:rPr>
          <w:rFonts w:cs="Arial"/>
          <w:sz w:val="20"/>
          <w:szCs w:val="20"/>
        </w:rPr>
        <w:t xml:space="preserve">ija pri izvajanju svojih pooblastil. </w:t>
      </w:r>
      <w:r w:rsidR="00EA15E0" w:rsidRPr="00070D68">
        <w:rPr>
          <w:rFonts w:cs="Arial"/>
          <w:sz w:val="20"/>
          <w:szCs w:val="20"/>
        </w:rPr>
        <w:t xml:space="preserve">V </w:t>
      </w:r>
      <w:r w:rsidR="00EA15E0" w:rsidRPr="00070D68">
        <w:rPr>
          <w:rFonts w:cs="Arial"/>
          <w:sz w:val="20"/>
          <w:szCs w:val="20"/>
          <w:u w:val="single"/>
        </w:rPr>
        <w:t>prvem odstavku</w:t>
      </w:r>
      <w:r w:rsidR="00EA15E0" w:rsidRPr="00070D68">
        <w:rPr>
          <w:rFonts w:cs="Arial"/>
          <w:sz w:val="20"/>
          <w:szCs w:val="20"/>
        </w:rPr>
        <w:t xml:space="preserve"> je določeno, da lahko </w:t>
      </w:r>
      <w:r w:rsidR="00D111EB" w:rsidRPr="00070D68">
        <w:rPr>
          <w:rFonts w:cs="Arial"/>
          <w:sz w:val="20"/>
          <w:szCs w:val="20"/>
        </w:rPr>
        <w:t>a</w:t>
      </w:r>
      <w:r w:rsidR="0045309B" w:rsidRPr="00070D68">
        <w:rPr>
          <w:rFonts w:cs="Arial"/>
          <w:sz w:val="20"/>
          <w:szCs w:val="20"/>
        </w:rPr>
        <w:t>genc</w:t>
      </w:r>
      <w:r w:rsidRPr="00070D68">
        <w:rPr>
          <w:rFonts w:cs="Arial"/>
          <w:sz w:val="20"/>
          <w:szCs w:val="20"/>
        </w:rPr>
        <w:t xml:space="preserve">ija pridobljene podatke razkrije upravnim organom, drugim državnim organom in nosilcem javnih pooblastil, vendar </w:t>
      </w:r>
      <w:r w:rsidR="00681F77" w:rsidRPr="00070D68">
        <w:rPr>
          <w:rFonts w:cs="Arial"/>
          <w:sz w:val="20"/>
          <w:szCs w:val="20"/>
        </w:rPr>
        <w:t>le če za to organi zaprosijo z obrazloženim pisnim zahtevkom predstojnika ali z njegove strani pooblaščene osebe, iz katerega mora biti jasno razviden namen zahtevka</w:t>
      </w:r>
      <w:r w:rsidRPr="00070D68">
        <w:rPr>
          <w:rFonts w:cs="Arial"/>
          <w:sz w:val="20"/>
          <w:szCs w:val="20"/>
        </w:rPr>
        <w:t>.</w:t>
      </w:r>
    </w:p>
    <w:p w14:paraId="6E8900AD" w14:textId="77777777" w:rsidR="007522E3" w:rsidRPr="00070D68" w:rsidRDefault="007522E3" w:rsidP="0025166A">
      <w:pPr>
        <w:spacing w:line="260" w:lineRule="atLeast"/>
        <w:ind w:firstLine="1021"/>
        <w:rPr>
          <w:rFonts w:cs="Arial"/>
          <w:sz w:val="20"/>
          <w:szCs w:val="20"/>
        </w:rPr>
      </w:pPr>
    </w:p>
    <w:p w14:paraId="18EBDA9F" w14:textId="77777777" w:rsidR="007522E3" w:rsidRPr="00070D68" w:rsidRDefault="007522E3" w:rsidP="0025166A">
      <w:pPr>
        <w:spacing w:line="260" w:lineRule="atLeast"/>
        <w:rPr>
          <w:rFonts w:cs="Arial"/>
          <w:sz w:val="20"/>
          <w:szCs w:val="20"/>
        </w:rPr>
      </w:pPr>
      <w:r w:rsidRPr="00070D68">
        <w:rPr>
          <w:rFonts w:cs="Arial"/>
          <w:sz w:val="20"/>
          <w:szCs w:val="20"/>
        </w:rPr>
        <w:t xml:space="preserve">Ker je namen učinkovitega izvrševanja pravil konkurence tudi odvračilni učinek, je treba zagotoviti, da podjetje plača izrečeno administrativno sankcijo. Če podjetje tega ne stori prostovoljno, </w:t>
      </w:r>
      <w:r w:rsidR="00D111EB" w:rsidRPr="00070D68">
        <w:rPr>
          <w:rFonts w:cs="Arial"/>
          <w:sz w:val="20"/>
          <w:szCs w:val="20"/>
        </w:rPr>
        <w:t>a</w:t>
      </w:r>
      <w:r w:rsidR="0045309B" w:rsidRPr="00070D68">
        <w:rPr>
          <w:rFonts w:cs="Arial"/>
          <w:sz w:val="20"/>
          <w:szCs w:val="20"/>
        </w:rPr>
        <w:t>genc</w:t>
      </w:r>
      <w:r w:rsidRPr="00070D68">
        <w:rPr>
          <w:rFonts w:cs="Arial"/>
          <w:sz w:val="20"/>
          <w:szCs w:val="20"/>
        </w:rPr>
        <w:t>ija predlaga pristojnemu organu prisilno izterjavo. Z</w:t>
      </w:r>
      <w:r w:rsidR="009D1C55" w:rsidRPr="00070D68">
        <w:rPr>
          <w:rFonts w:cs="Arial"/>
          <w:sz w:val="20"/>
          <w:szCs w:val="20"/>
        </w:rPr>
        <w:t xml:space="preserve"> namenom izvršitve prisilne izterjave je v </w:t>
      </w:r>
      <w:r w:rsidR="00ED2BC0" w:rsidRPr="00070D68">
        <w:rPr>
          <w:rFonts w:cs="Arial"/>
          <w:sz w:val="20"/>
          <w:szCs w:val="20"/>
          <w:u w:val="single"/>
        </w:rPr>
        <w:t xml:space="preserve">drugem </w:t>
      </w:r>
      <w:r w:rsidRPr="00070D68">
        <w:rPr>
          <w:rFonts w:cs="Arial"/>
          <w:sz w:val="20"/>
          <w:szCs w:val="20"/>
          <w:u w:val="single"/>
        </w:rPr>
        <w:t>odstavku</w:t>
      </w:r>
      <w:r w:rsidRPr="00070D68">
        <w:rPr>
          <w:rFonts w:cs="Arial"/>
          <w:sz w:val="20"/>
          <w:szCs w:val="20"/>
        </w:rPr>
        <w:t xml:space="preserve"> določ</w:t>
      </w:r>
      <w:r w:rsidR="009D1C55" w:rsidRPr="00070D68">
        <w:rPr>
          <w:rFonts w:cs="Arial"/>
          <w:sz w:val="20"/>
          <w:szCs w:val="20"/>
        </w:rPr>
        <w:t>eno</w:t>
      </w:r>
      <w:r w:rsidRPr="00070D68">
        <w:rPr>
          <w:rFonts w:cs="Arial"/>
          <w:sz w:val="20"/>
          <w:szCs w:val="20"/>
        </w:rPr>
        <w:t xml:space="preserve">, da </w:t>
      </w:r>
      <w:r w:rsidR="00D111EB" w:rsidRPr="00070D68">
        <w:rPr>
          <w:rFonts w:cs="Arial"/>
          <w:sz w:val="20"/>
          <w:szCs w:val="20"/>
        </w:rPr>
        <w:t>a</w:t>
      </w:r>
      <w:r w:rsidR="0045309B" w:rsidRPr="00070D68">
        <w:rPr>
          <w:rFonts w:cs="Arial"/>
          <w:sz w:val="20"/>
          <w:szCs w:val="20"/>
        </w:rPr>
        <w:t>genc</w:t>
      </w:r>
      <w:r w:rsidRPr="00070D68">
        <w:rPr>
          <w:rFonts w:cs="Arial"/>
          <w:sz w:val="20"/>
          <w:szCs w:val="20"/>
        </w:rPr>
        <w:t xml:space="preserve">ija razkrije pristojnemu organu podatke, ki so potrebni, da se lahko opravi izvršba. </w:t>
      </w:r>
    </w:p>
    <w:p w14:paraId="2B2EBD49" w14:textId="77777777" w:rsidR="007522E3" w:rsidRPr="00070D68" w:rsidRDefault="007522E3" w:rsidP="0025166A">
      <w:pPr>
        <w:spacing w:line="260" w:lineRule="atLeast"/>
        <w:rPr>
          <w:rFonts w:cs="Arial"/>
          <w:sz w:val="20"/>
          <w:szCs w:val="20"/>
        </w:rPr>
      </w:pPr>
    </w:p>
    <w:p w14:paraId="3B2063D9" w14:textId="7DBED267" w:rsidR="007522E3" w:rsidRPr="00070D68" w:rsidRDefault="00ED2BC0" w:rsidP="0025166A">
      <w:pPr>
        <w:spacing w:line="260" w:lineRule="atLeast"/>
        <w:rPr>
          <w:rFonts w:cs="Arial"/>
          <w:sz w:val="20"/>
          <w:szCs w:val="20"/>
        </w:rPr>
      </w:pPr>
      <w:r w:rsidRPr="00070D68">
        <w:rPr>
          <w:rFonts w:cs="Arial"/>
          <w:sz w:val="20"/>
          <w:szCs w:val="20"/>
          <w:u w:val="single"/>
        </w:rPr>
        <w:t xml:space="preserve">Tretji </w:t>
      </w:r>
      <w:r w:rsidR="007522E3" w:rsidRPr="00070D68">
        <w:rPr>
          <w:rFonts w:cs="Arial"/>
          <w:sz w:val="20"/>
          <w:szCs w:val="20"/>
          <w:u w:val="single"/>
        </w:rPr>
        <w:t>odstavek</w:t>
      </w:r>
      <w:r w:rsidR="007522E3" w:rsidRPr="00070D68">
        <w:rPr>
          <w:rFonts w:cs="Arial"/>
          <w:sz w:val="20"/>
          <w:szCs w:val="20"/>
        </w:rPr>
        <w:t xml:space="preserve"> ureja izjemo od Zakona o dostopu do informacija javnega značaja (Uradni list RS, št. </w:t>
      </w:r>
      <w:hyperlink r:id="rId122" w:tgtFrame="_blank" w:tooltip="Zakon o dostopu do informacij javnega značaja (uradno prečiščeno besedilo)" w:history="1">
        <w:r w:rsidR="007522E3" w:rsidRPr="00070D68">
          <w:rPr>
            <w:rFonts w:cs="Arial"/>
            <w:sz w:val="20"/>
            <w:szCs w:val="20"/>
          </w:rPr>
          <w:t>51/06</w:t>
        </w:r>
      </w:hyperlink>
      <w:r w:rsidR="007522E3" w:rsidRPr="00070D68">
        <w:rPr>
          <w:rFonts w:cs="Arial"/>
          <w:sz w:val="20"/>
          <w:szCs w:val="20"/>
        </w:rPr>
        <w:t xml:space="preserve"> – uradno prečiščeno besedilo, </w:t>
      </w:r>
      <w:hyperlink r:id="rId123" w:tgtFrame="_blank" w:tooltip="Zakon o davčnem postopku" w:history="1">
        <w:r w:rsidR="007522E3" w:rsidRPr="00070D68">
          <w:rPr>
            <w:rFonts w:cs="Arial"/>
            <w:sz w:val="20"/>
            <w:szCs w:val="20"/>
          </w:rPr>
          <w:t>117/06</w:t>
        </w:r>
      </w:hyperlink>
      <w:r w:rsidR="007522E3" w:rsidRPr="00070D68">
        <w:rPr>
          <w:rFonts w:cs="Arial"/>
          <w:sz w:val="20"/>
          <w:szCs w:val="20"/>
        </w:rPr>
        <w:t xml:space="preserve"> – ZDavP-2, </w:t>
      </w:r>
      <w:hyperlink r:id="rId124" w:tgtFrame="_blank" w:tooltip="Zakon o spremembah in dopolnitvah Zakona o dostopu do informacij javnega značaja" w:history="1">
        <w:r w:rsidR="007522E3" w:rsidRPr="00070D68">
          <w:rPr>
            <w:rFonts w:cs="Arial"/>
            <w:sz w:val="20"/>
            <w:szCs w:val="20"/>
          </w:rPr>
          <w:t>23/14</w:t>
        </w:r>
      </w:hyperlink>
      <w:r w:rsidR="007522E3" w:rsidRPr="00070D68">
        <w:rPr>
          <w:rFonts w:cs="Arial"/>
          <w:sz w:val="20"/>
          <w:szCs w:val="20"/>
        </w:rPr>
        <w:t xml:space="preserve">, </w:t>
      </w:r>
      <w:hyperlink r:id="rId125" w:tgtFrame="_blank" w:tooltip="Zakon o spremembah in dopolnitvah Zakona o dostopu do informacij javnega značaja" w:history="1">
        <w:r w:rsidR="007522E3" w:rsidRPr="00070D68">
          <w:rPr>
            <w:rFonts w:cs="Arial"/>
            <w:sz w:val="20"/>
            <w:szCs w:val="20"/>
          </w:rPr>
          <w:t>50/14</w:t>
        </w:r>
      </w:hyperlink>
      <w:r w:rsidR="007522E3" w:rsidRPr="00070D68">
        <w:rPr>
          <w:rFonts w:cs="Arial"/>
          <w:sz w:val="20"/>
          <w:szCs w:val="20"/>
        </w:rPr>
        <w:t xml:space="preserve">, </w:t>
      </w:r>
      <w:hyperlink r:id="rId126"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007522E3" w:rsidRPr="00070D68">
          <w:rPr>
            <w:rFonts w:cs="Arial"/>
            <w:sz w:val="20"/>
            <w:szCs w:val="20"/>
          </w:rPr>
          <w:t>19/15</w:t>
        </w:r>
      </w:hyperlink>
      <w:r w:rsidR="007522E3" w:rsidRPr="00070D68">
        <w:rPr>
          <w:rFonts w:cs="Arial"/>
          <w:sz w:val="20"/>
          <w:szCs w:val="20"/>
        </w:rPr>
        <w:t xml:space="preserve"> – </w:t>
      </w:r>
      <w:proofErr w:type="spellStart"/>
      <w:r w:rsidR="007522E3" w:rsidRPr="00070D68">
        <w:rPr>
          <w:rFonts w:cs="Arial"/>
          <w:sz w:val="20"/>
          <w:szCs w:val="20"/>
        </w:rPr>
        <w:t>odl</w:t>
      </w:r>
      <w:proofErr w:type="spellEnd"/>
      <w:r w:rsidR="007522E3" w:rsidRPr="00070D68">
        <w:rPr>
          <w:rFonts w:cs="Arial"/>
          <w:sz w:val="20"/>
          <w:szCs w:val="20"/>
        </w:rPr>
        <w:t xml:space="preserve">. US, </w:t>
      </w:r>
      <w:hyperlink r:id="rId127" w:tgtFrame="_blank" w:tooltip="Zakon o spremembah in dopolnitvah Zakona o dostopu do informacij javnega značaja" w:history="1">
        <w:r w:rsidR="007522E3" w:rsidRPr="00070D68">
          <w:rPr>
            <w:rFonts w:cs="Arial"/>
            <w:sz w:val="20"/>
            <w:szCs w:val="20"/>
          </w:rPr>
          <w:t>102/15</w:t>
        </w:r>
      </w:hyperlink>
      <w:r w:rsidR="007522E3" w:rsidRPr="00070D68">
        <w:rPr>
          <w:rFonts w:cs="Arial"/>
          <w:sz w:val="20"/>
          <w:szCs w:val="20"/>
        </w:rPr>
        <w:t xml:space="preserve"> in </w:t>
      </w:r>
      <w:hyperlink r:id="rId128" w:tgtFrame="_blank" w:tooltip="Zakon o dopolnitvi Zakona o dostopu do informacij javnega značaja" w:history="1">
        <w:r w:rsidR="007522E3" w:rsidRPr="00070D68">
          <w:rPr>
            <w:rFonts w:cs="Arial"/>
            <w:sz w:val="20"/>
            <w:szCs w:val="20"/>
          </w:rPr>
          <w:t>7/18</w:t>
        </w:r>
      </w:hyperlink>
      <w:r w:rsidR="007522E3" w:rsidRPr="00070D68">
        <w:rPr>
          <w:rFonts w:cs="Arial"/>
          <w:sz w:val="20"/>
          <w:szCs w:val="20"/>
        </w:rPr>
        <w:t xml:space="preserve">). </w:t>
      </w:r>
      <w:r w:rsidR="0045309B" w:rsidRPr="00070D68">
        <w:rPr>
          <w:rFonts w:cs="Arial"/>
          <w:sz w:val="20"/>
          <w:szCs w:val="20"/>
        </w:rPr>
        <w:t>Agenc</w:t>
      </w:r>
      <w:r w:rsidR="007522E3" w:rsidRPr="00070D68">
        <w:rPr>
          <w:rFonts w:cs="Arial"/>
          <w:sz w:val="20"/>
          <w:szCs w:val="20"/>
        </w:rPr>
        <w:t xml:space="preserve">ija namreč v postopku ugotavljanja kršitev pravil </w:t>
      </w:r>
      <w:r w:rsidR="006F4460" w:rsidRPr="00070D68">
        <w:rPr>
          <w:rFonts w:cs="Arial"/>
          <w:sz w:val="20"/>
          <w:szCs w:val="20"/>
        </w:rPr>
        <w:t>varstva konkurence</w:t>
      </w:r>
      <w:r w:rsidR="007522E3" w:rsidRPr="00070D68">
        <w:rPr>
          <w:rFonts w:cs="Arial"/>
          <w:sz w:val="20"/>
          <w:szCs w:val="20"/>
        </w:rPr>
        <w:t xml:space="preserve"> ali presoje koncentracije pride do poslovnih skrivnosti, katerih razkritje lahko povzroči temu podjetju veliko škode, zato je zaščita pred razkritjem teh podatkov izrednega pomena. </w:t>
      </w:r>
      <w:r w:rsidR="0045309B" w:rsidRPr="00070D68">
        <w:rPr>
          <w:rFonts w:cs="Arial"/>
          <w:sz w:val="20"/>
          <w:szCs w:val="20"/>
        </w:rPr>
        <w:t>Agenc</w:t>
      </w:r>
      <w:r w:rsidR="007522E3" w:rsidRPr="00070D68">
        <w:rPr>
          <w:rFonts w:cs="Arial"/>
          <w:sz w:val="20"/>
          <w:szCs w:val="20"/>
        </w:rPr>
        <w:t xml:space="preserve">ija pa lahko pridobi informacije tudi od različnih oseb, katere identiteto je treba zaščiti. </w:t>
      </w:r>
      <w:r w:rsidR="0045309B" w:rsidRPr="00070D68">
        <w:rPr>
          <w:rFonts w:cs="Arial"/>
          <w:sz w:val="20"/>
          <w:szCs w:val="20"/>
        </w:rPr>
        <w:t>Agenc</w:t>
      </w:r>
      <w:r w:rsidR="007522E3" w:rsidRPr="00070D68">
        <w:rPr>
          <w:rFonts w:cs="Arial"/>
          <w:sz w:val="20"/>
          <w:szCs w:val="20"/>
        </w:rPr>
        <w:t xml:space="preserve">ija bo tako lahko na podlagi tega odstavka zavrnila prošnjo za dostop do podatkov, ki se nanašajo na tajnost vira, in do podatkov, ki so poslovna skrivnost podjetij. </w:t>
      </w:r>
    </w:p>
    <w:p w14:paraId="64A35CDD" w14:textId="77777777" w:rsidR="007522E3" w:rsidRPr="00070D68" w:rsidRDefault="007522E3" w:rsidP="0025166A">
      <w:pPr>
        <w:spacing w:line="260" w:lineRule="atLeast"/>
        <w:rPr>
          <w:rFonts w:cs="Arial"/>
          <w:b/>
          <w:sz w:val="20"/>
          <w:szCs w:val="20"/>
        </w:rPr>
      </w:pPr>
    </w:p>
    <w:p w14:paraId="6A2E6CBD" w14:textId="034E2EBE"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097CBD" w:rsidRPr="00070D68">
        <w:rPr>
          <w:rFonts w:cs="Arial"/>
          <w:b/>
          <w:sz w:val="20"/>
          <w:szCs w:val="20"/>
        </w:rPr>
        <w:t>21</w:t>
      </w:r>
      <w:r w:rsidRPr="00070D68">
        <w:rPr>
          <w:rFonts w:cs="Arial"/>
          <w:b/>
          <w:sz w:val="20"/>
          <w:szCs w:val="20"/>
        </w:rPr>
        <w:t>. členu (</w:t>
      </w:r>
      <w:r w:rsidR="00AD2B4D">
        <w:rPr>
          <w:rFonts w:cs="Arial"/>
          <w:b/>
          <w:sz w:val="20"/>
          <w:szCs w:val="20"/>
        </w:rPr>
        <w:t>sodelovanje z agencijo</w:t>
      </w:r>
      <w:r w:rsidRPr="00070D68">
        <w:rPr>
          <w:rFonts w:cs="Arial"/>
          <w:b/>
          <w:sz w:val="20"/>
          <w:szCs w:val="20"/>
        </w:rPr>
        <w:t>)</w:t>
      </w:r>
    </w:p>
    <w:p w14:paraId="120E826D" w14:textId="77777777" w:rsidR="007522E3" w:rsidRPr="00070D68" w:rsidRDefault="007522E3" w:rsidP="0025166A">
      <w:pPr>
        <w:spacing w:line="260" w:lineRule="atLeast"/>
        <w:rPr>
          <w:rFonts w:cs="Arial"/>
          <w:sz w:val="20"/>
          <w:szCs w:val="20"/>
        </w:rPr>
      </w:pPr>
    </w:p>
    <w:p w14:paraId="51AE5B6D" w14:textId="23662664" w:rsidR="007B36F5" w:rsidRPr="00070D68" w:rsidRDefault="007522E3" w:rsidP="0025166A">
      <w:pPr>
        <w:spacing w:line="260" w:lineRule="atLeast"/>
        <w:rPr>
          <w:rFonts w:cs="Arial"/>
          <w:sz w:val="20"/>
          <w:szCs w:val="20"/>
        </w:rPr>
      </w:pPr>
      <w:r w:rsidRPr="00070D68">
        <w:rPr>
          <w:rFonts w:cs="Arial"/>
          <w:sz w:val="20"/>
          <w:szCs w:val="20"/>
        </w:rPr>
        <w:t xml:space="preserve">Z namenom, da se zagotovi učinkovito sodelovanje z drugimi državnimi organi in Banko Slovenije </w:t>
      </w:r>
      <w:r w:rsidR="006F4460" w:rsidRPr="00070D68">
        <w:rPr>
          <w:rFonts w:cs="Arial"/>
          <w:sz w:val="20"/>
          <w:szCs w:val="20"/>
        </w:rPr>
        <w:t>ter</w:t>
      </w:r>
      <w:r w:rsidRPr="00070D68">
        <w:rPr>
          <w:rFonts w:cs="Arial"/>
          <w:sz w:val="20"/>
          <w:szCs w:val="20"/>
        </w:rPr>
        <w:t xml:space="preserve"> učinkovito izvrševanje nalog po tem zakonu, so ti organi dolžni </w:t>
      </w:r>
      <w:r w:rsidR="008065C9" w:rsidRPr="00070D68">
        <w:rPr>
          <w:rFonts w:cs="Arial"/>
          <w:sz w:val="20"/>
          <w:szCs w:val="20"/>
        </w:rPr>
        <w:t>a</w:t>
      </w:r>
      <w:r w:rsidR="0045309B" w:rsidRPr="00070D68">
        <w:rPr>
          <w:rFonts w:cs="Arial"/>
          <w:sz w:val="20"/>
          <w:szCs w:val="20"/>
        </w:rPr>
        <w:t>genc</w:t>
      </w:r>
      <w:r w:rsidRPr="00070D68">
        <w:rPr>
          <w:rFonts w:cs="Arial"/>
          <w:sz w:val="20"/>
          <w:szCs w:val="20"/>
        </w:rPr>
        <w:t>iji predložiti podatke ter dokumente</w:t>
      </w:r>
      <w:r w:rsidR="00E42A5E" w:rsidRPr="00070D68">
        <w:rPr>
          <w:rFonts w:cs="Arial"/>
          <w:sz w:val="20"/>
          <w:szCs w:val="20"/>
        </w:rPr>
        <w:t>.</w:t>
      </w:r>
      <w:r w:rsidR="00E42A5E" w:rsidRPr="00070D68" w:rsidDel="00E42A5E">
        <w:rPr>
          <w:rFonts w:cs="Arial"/>
          <w:sz w:val="20"/>
          <w:szCs w:val="20"/>
        </w:rPr>
        <w:t xml:space="preserve"> </w:t>
      </w:r>
    </w:p>
    <w:p w14:paraId="28F6378C" w14:textId="77777777" w:rsidR="00E42A5E" w:rsidRPr="00070D68" w:rsidRDefault="00E42A5E" w:rsidP="0025166A">
      <w:pPr>
        <w:spacing w:line="260" w:lineRule="atLeast"/>
        <w:rPr>
          <w:rFonts w:cs="Arial"/>
          <w:sz w:val="20"/>
          <w:szCs w:val="20"/>
        </w:rPr>
      </w:pPr>
    </w:p>
    <w:p w14:paraId="08BDAC43" w14:textId="5336A93F"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097CBD" w:rsidRPr="00070D68">
        <w:rPr>
          <w:rFonts w:cs="Arial"/>
          <w:b/>
          <w:sz w:val="20"/>
          <w:szCs w:val="20"/>
        </w:rPr>
        <w:t>22</w:t>
      </w:r>
      <w:r w:rsidRPr="00070D68">
        <w:rPr>
          <w:rFonts w:cs="Arial"/>
          <w:b/>
          <w:sz w:val="20"/>
          <w:szCs w:val="20"/>
        </w:rPr>
        <w:t>. členu (uporaba določb o postopku)</w:t>
      </w:r>
    </w:p>
    <w:p w14:paraId="6F8634DE" w14:textId="77777777" w:rsidR="007522E3" w:rsidRPr="00070D68" w:rsidRDefault="007522E3" w:rsidP="0025166A">
      <w:pPr>
        <w:spacing w:line="260" w:lineRule="atLeast"/>
        <w:rPr>
          <w:rFonts w:cs="Arial"/>
          <w:sz w:val="20"/>
          <w:szCs w:val="20"/>
        </w:rPr>
      </w:pPr>
    </w:p>
    <w:p w14:paraId="0AA72123" w14:textId="77777777" w:rsidR="007522E3" w:rsidRPr="00070D68" w:rsidRDefault="007522E3" w:rsidP="0025166A">
      <w:pPr>
        <w:spacing w:line="260" w:lineRule="atLeast"/>
        <w:rPr>
          <w:rFonts w:cs="Arial"/>
          <w:sz w:val="20"/>
          <w:szCs w:val="20"/>
        </w:rPr>
      </w:pPr>
      <w:r w:rsidRPr="00070D68">
        <w:rPr>
          <w:rFonts w:cs="Arial"/>
          <w:sz w:val="20"/>
          <w:szCs w:val="20"/>
        </w:rPr>
        <w:t xml:space="preserve">Ta člen ureja uporabo zakona, ki ga </w:t>
      </w:r>
      <w:r w:rsidR="00D111EB" w:rsidRPr="00070D68">
        <w:rPr>
          <w:rFonts w:cs="Arial"/>
          <w:sz w:val="20"/>
          <w:szCs w:val="20"/>
        </w:rPr>
        <w:t>a</w:t>
      </w:r>
      <w:r w:rsidR="0045309B" w:rsidRPr="00070D68">
        <w:rPr>
          <w:rFonts w:cs="Arial"/>
          <w:sz w:val="20"/>
          <w:szCs w:val="20"/>
        </w:rPr>
        <w:t>genc</w:t>
      </w:r>
      <w:r w:rsidRPr="00070D68">
        <w:rPr>
          <w:rFonts w:cs="Arial"/>
          <w:sz w:val="20"/>
          <w:szCs w:val="20"/>
        </w:rPr>
        <w:t>ija uporablja v</w:t>
      </w:r>
      <w:r w:rsidR="003D4CCD" w:rsidRPr="00070D68">
        <w:rPr>
          <w:rFonts w:cs="Arial"/>
          <w:sz w:val="20"/>
          <w:szCs w:val="20"/>
        </w:rPr>
        <w:t xml:space="preserve"> upravnem</w:t>
      </w:r>
      <w:r w:rsidRPr="00070D68">
        <w:rPr>
          <w:rFonts w:cs="Arial"/>
          <w:sz w:val="20"/>
          <w:szCs w:val="20"/>
        </w:rPr>
        <w:t xml:space="preserve"> postopku </w:t>
      </w:r>
      <w:r w:rsidR="003D4CCD" w:rsidRPr="00070D68">
        <w:rPr>
          <w:rFonts w:cs="Arial"/>
          <w:sz w:val="20"/>
          <w:szCs w:val="20"/>
        </w:rPr>
        <w:t xml:space="preserve">pri </w:t>
      </w:r>
      <w:r w:rsidR="00186D3B" w:rsidRPr="00070D68">
        <w:rPr>
          <w:rFonts w:cs="Arial"/>
          <w:sz w:val="20"/>
          <w:szCs w:val="20"/>
        </w:rPr>
        <w:t>omejevalnih</w:t>
      </w:r>
      <w:r w:rsidR="003D4CCD" w:rsidRPr="00070D68">
        <w:rPr>
          <w:rFonts w:cs="Arial"/>
          <w:sz w:val="20"/>
          <w:szCs w:val="20"/>
        </w:rPr>
        <w:t xml:space="preserve"> ravnanjih in koncentracijah ter </w:t>
      </w:r>
      <w:r w:rsidRPr="00070D68">
        <w:rPr>
          <w:rFonts w:cs="Arial"/>
          <w:sz w:val="20"/>
          <w:szCs w:val="20"/>
        </w:rPr>
        <w:t xml:space="preserve">ugotavljanja kršitev tega zakona ali 101. ali 102. člena PDEU. Čeprav bi </w:t>
      </w:r>
      <w:r w:rsidR="00D111EB" w:rsidRPr="00070D68">
        <w:rPr>
          <w:rFonts w:cs="Arial"/>
          <w:sz w:val="20"/>
          <w:szCs w:val="20"/>
        </w:rPr>
        <w:t>a</w:t>
      </w:r>
      <w:r w:rsidR="0045309B" w:rsidRPr="00070D68">
        <w:rPr>
          <w:rFonts w:cs="Arial"/>
          <w:sz w:val="20"/>
          <w:szCs w:val="20"/>
        </w:rPr>
        <w:t>genc</w:t>
      </w:r>
      <w:r w:rsidRPr="00070D68">
        <w:rPr>
          <w:rFonts w:cs="Arial"/>
          <w:sz w:val="20"/>
          <w:szCs w:val="20"/>
        </w:rPr>
        <w:t xml:space="preserve">ija glede na naravo zadev, o katerih odloča, uporabljala splošni upravni postopek, pa ta postopek zaradi posebnosti </w:t>
      </w:r>
      <w:proofErr w:type="spellStart"/>
      <w:r w:rsidRPr="00070D68">
        <w:rPr>
          <w:rFonts w:cs="Arial"/>
          <w:sz w:val="20"/>
          <w:szCs w:val="20"/>
        </w:rPr>
        <w:t>konkurenčnopravnih</w:t>
      </w:r>
      <w:proofErr w:type="spellEnd"/>
      <w:r w:rsidRPr="00070D68">
        <w:rPr>
          <w:rFonts w:cs="Arial"/>
          <w:sz w:val="20"/>
          <w:szCs w:val="20"/>
        </w:rPr>
        <w:t xml:space="preserve"> zadev ni ustrezen v celoti. Zato se s tem zakonom določena vprašanja postopka uredijo posebej, kot na primer preiskovalni postopek, varstvo zaupnih podatkov, vpogled v spis. </w:t>
      </w:r>
    </w:p>
    <w:p w14:paraId="48AEF230" w14:textId="77777777" w:rsidR="007522E3" w:rsidRPr="00070D68" w:rsidRDefault="007522E3" w:rsidP="0025166A">
      <w:pPr>
        <w:spacing w:line="260" w:lineRule="atLeast"/>
        <w:rPr>
          <w:rFonts w:cs="Arial"/>
          <w:sz w:val="20"/>
          <w:szCs w:val="20"/>
        </w:rPr>
      </w:pPr>
    </w:p>
    <w:p w14:paraId="7A8DF74C" w14:textId="77777777" w:rsidR="007522E3" w:rsidRPr="00070D68" w:rsidRDefault="007522E3" w:rsidP="0025166A">
      <w:pPr>
        <w:spacing w:line="260" w:lineRule="atLeast"/>
        <w:rPr>
          <w:rFonts w:cs="Arial"/>
          <w:sz w:val="20"/>
          <w:szCs w:val="20"/>
        </w:rPr>
      </w:pPr>
      <w:r w:rsidRPr="00070D68">
        <w:rPr>
          <w:rFonts w:cs="Arial"/>
          <w:sz w:val="20"/>
          <w:szCs w:val="20"/>
        </w:rPr>
        <w:t xml:space="preserve">Ta zakon ne ureja vseh procesnih institutov, ki se uporabljajo v postopku, ki ga vodi </w:t>
      </w:r>
      <w:r w:rsidR="00D111EB" w:rsidRPr="00070D68">
        <w:rPr>
          <w:rFonts w:cs="Arial"/>
          <w:sz w:val="20"/>
          <w:szCs w:val="20"/>
        </w:rPr>
        <w:t>a</w:t>
      </w:r>
      <w:r w:rsidR="0045309B" w:rsidRPr="00070D68">
        <w:rPr>
          <w:rFonts w:cs="Arial"/>
          <w:sz w:val="20"/>
          <w:szCs w:val="20"/>
        </w:rPr>
        <w:t>genc</w:t>
      </w:r>
      <w:r w:rsidRPr="00070D68">
        <w:rPr>
          <w:rFonts w:cs="Arial"/>
          <w:sz w:val="20"/>
          <w:szCs w:val="20"/>
        </w:rPr>
        <w:t>ija, ampak le dodatna pravila. Tako kot do sedaj se tudi s tem zakonom ohranja subsidiarna uporaba pravil ZUP.</w:t>
      </w:r>
    </w:p>
    <w:p w14:paraId="335512F9" w14:textId="77777777" w:rsidR="007522E3" w:rsidRPr="00070D68" w:rsidRDefault="007522E3" w:rsidP="0025166A">
      <w:pPr>
        <w:spacing w:line="260" w:lineRule="atLeast"/>
        <w:rPr>
          <w:rFonts w:cs="Arial"/>
          <w:sz w:val="20"/>
          <w:szCs w:val="20"/>
        </w:rPr>
      </w:pPr>
    </w:p>
    <w:p w14:paraId="61C5B7BE" w14:textId="2AF8F783" w:rsidR="007522E3" w:rsidRPr="00070D68" w:rsidRDefault="007522E3" w:rsidP="0025166A">
      <w:pPr>
        <w:spacing w:line="260" w:lineRule="atLeast"/>
        <w:rPr>
          <w:rFonts w:cs="Arial"/>
          <w:sz w:val="20"/>
          <w:szCs w:val="20"/>
        </w:rPr>
      </w:pPr>
      <w:r w:rsidRPr="00070D68">
        <w:rPr>
          <w:rFonts w:cs="Arial"/>
          <w:sz w:val="20"/>
          <w:szCs w:val="20"/>
        </w:rPr>
        <w:lastRenderedPageBreak/>
        <w:t xml:space="preserve">Glede na to, da je </w:t>
      </w:r>
      <w:r w:rsidR="00D111EB" w:rsidRPr="00070D68">
        <w:rPr>
          <w:rFonts w:cs="Arial"/>
          <w:sz w:val="20"/>
          <w:szCs w:val="20"/>
        </w:rPr>
        <w:t>a</w:t>
      </w:r>
      <w:r w:rsidR="0045309B" w:rsidRPr="00070D68">
        <w:rPr>
          <w:rFonts w:cs="Arial"/>
          <w:sz w:val="20"/>
          <w:szCs w:val="20"/>
        </w:rPr>
        <w:t>genc</w:t>
      </w:r>
      <w:r w:rsidRPr="00070D68">
        <w:rPr>
          <w:rFonts w:cs="Arial"/>
          <w:sz w:val="20"/>
          <w:szCs w:val="20"/>
        </w:rPr>
        <w:t xml:space="preserve">ija pri izvajanju svojih nalog neodvisna in samostojna, je potrebno zagotoviti, da njene odločbe niso podvržene </w:t>
      </w:r>
      <w:proofErr w:type="spellStart"/>
      <w:r w:rsidRPr="00070D68">
        <w:rPr>
          <w:rFonts w:cs="Arial"/>
          <w:sz w:val="20"/>
          <w:szCs w:val="20"/>
        </w:rPr>
        <w:t>instančnemu</w:t>
      </w:r>
      <w:proofErr w:type="spellEnd"/>
      <w:r w:rsidRPr="00070D68">
        <w:rPr>
          <w:rFonts w:cs="Arial"/>
          <w:sz w:val="20"/>
          <w:szCs w:val="20"/>
        </w:rPr>
        <w:t xml:space="preserve"> nadzoru drugega državnega organa (npr. ministrstva oz</w:t>
      </w:r>
      <w:r w:rsidR="005B3AD5" w:rsidRPr="00070D68">
        <w:rPr>
          <w:rFonts w:cs="Arial"/>
          <w:sz w:val="20"/>
          <w:szCs w:val="20"/>
        </w:rPr>
        <w:t>iroma</w:t>
      </w:r>
      <w:r w:rsidRPr="00070D68">
        <w:rPr>
          <w:rFonts w:cs="Arial"/>
          <w:sz w:val="20"/>
          <w:szCs w:val="20"/>
        </w:rPr>
        <w:t xml:space="preserve"> vlade). Zato je v tretjem odstavku določeno, da zoper akte </w:t>
      </w:r>
      <w:r w:rsidR="00D111EB" w:rsidRPr="00070D68">
        <w:rPr>
          <w:rFonts w:cs="Arial"/>
          <w:sz w:val="20"/>
          <w:szCs w:val="20"/>
        </w:rPr>
        <w:t>a</w:t>
      </w:r>
      <w:r w:rsidR="0045309B" w:rsidRPr="00070D68">
        <w:rPr>
          <w:rFonts w:cs="Arial"/>
          <w:sz w:val="20"/>
          <w:szCs w:val="20"/>
        </w:rPr>
        <w:t>genc</w:t>
      </w:r>
      <w:r w:rsidRPr="00070D68">
        <w:rPr>
          <w:rFonts w:cs="Arial"/>
          <w:sz w:val="20"/>
          <w:szCs w:val="20"/>
        </w:rPr>
        <w:t xml:space="preserve">ije ni pritožbe. Pritožba je lahko v skladu s prvim odstavkom 13. člena ZUP izključena zgolj v primeru, da zakon predpiše, da v posameznih upravnih zadevah ni dovoljena pritožba. Je pa zoper akte </w:t>
      </w:r>
      <w:r w:rsidR="007A25FA" w:rsidRPr="00070D68">
        <w:rPr>
          <w:rFonts w:cs="Arial"/>
          <w:sz w:val="20"/>
          <w:szCs w:val="20"/>
        </w:rPr>
        <w:t>a</w:t>
      </w:r>
      <w:r w:rsidR="0045309B" w:rsidRPr="00070D68">
        <w:rPr>
          <w:rFonts w:cs="Arial"/>
          <w:sz w:val="20"/>
          <w:szCs w:val="20"/>
        </w:rPr>
        <w:t>genc</w:t>
      </w:r>
      <w:r w:rsidRPr="00070D68">
        <w:rPr>
          <w:rFonts w:cs="Arial"/>
          <w:sz w:val="20"/>
          <w:szCs w:val="20"/>
        </w:rPr>
        <w:t xml:space="preserve">ije skladno s </w:t>
      </w:r>
      <w:r w:rsidR="00D2733C" w:rsidRPr="00070D68">
        <w:rPr>
          <w:rFonts w:cs="Arial"/>
          <w:sz w:val="20"/>
          <w:szCs w:val="20"/>
        </w:rPr>
        <w:t>80</w:t>
      </w:r>
      <w:r w:rsidRPr="00070D68">
        <w:rPr>
          <w:rFonts w:cs="Arial"/>
          <w:sz w:val="20"/>
          <w:szCs w:val="20"/>
        </w:rPr>
        <w:t xml:space="preserve">. členom dovoljeno sodno varstvo in s tem je zagotovljena ustavna pravica do pritožbe ali drugega pravnega sredstva. </w:t>
      </w:r>
    </w:p>
    <w:p w14:paraId="7926D354" w14:textId="77777777" w:rsidR="007522E3" w:rsidRPr="00070D68" w:rsidRDefault="007522E3" w:rsidP="0025166A">
      <w:pPr>
        <w:spacing w:line="260" w:lineRule="atLeast"/>
        <w:rPr>
          <w:rFonts w:cs="Arial"/>
          <w:sz w:val="20"/>
          <w:szCs w:val="20"/>
        </w:rPr>
      </w:pPr>
    </w:p>
    <w:p w14:paraId="61863F84" w14:textId="0BC48387"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097CBD" w:rsidRPr="00070D68">
        <w:rPr>
          <w:rFonts w:cs="Arial"/>
          <w:b/>
          <w:sz w:val="20"/>
          <w:szCs w:val="20"/>
        </w:rPr>
        <w:t>23</w:t>
      </w:r>
      <w:r w:rsidRPr="00070D68">
        <w:rPr>
          <w:rFonts w:cs="Arial"/>
          <w:b/>
          <w:sz w:val="20"/>
          <w:szCs w:val="20"/>
        </w:rPr>
        <w:t>. členu (stranke v postopku)</w:t>
      </w:r>
    </w:p>
    <w:p w14:paraId="763F8A7C" w14:textId="77777777" w:rsidR="007522E3" w:rsidRPr="00070D68" w:rsidRDefault="007522E3" w:rsidP="0025166A">
      <w:pPr>
        <w:spacing w:line="260" w:lineRule="atLeast"/>
        <w:rPr>
          <w:rFonts w:cs="Arial"/>
          <w:sz w:val="20"/>
          <w:szCs w:val="20"/>
        </w:rPr>
      </w:pPr>
    </w:p>
    <w:p w14:paraId="7EB0A796" w14:textId="51B6E066" w:rsidR="007522E3" w:rsidRPr="00070D68" w:rsidRDefault="007522E3" w:rsidP="0025166A">
      <w:pPr>
        <w:spacing w:line="260" w:lineRule="atLeast"/>
        <w:rPr>
          <w:rFonts w:cs="Arial"/>
          <w:sz w:val="20"/>
          <w:szCs w:val="20"/>
        </w:rPr>
      </w:pPr>
      <w:r w:rsidRPr="00070D68">
        <w:rPr>
          <w:rFonts w:cs="Arial"/>
          <w:sz w:val="20"/>
          <w:szCs w:val="20"/>
        </w:rPr>
        <w:t xml:space="preserve">Položaj stranke v postopku pomeni, da se mora ta oseba ravnati v skladu z obveznostmi, ki jih nalaga ta zakon in v skladu s sprejetimi odločitvami </w:t>
      </w:r>
      <w:r w:rsidR="007A25FA" w:rsidRPr="00070D68">
        <w:rPr>
          <w:rFonts w:cs="Arial"/>
          <w:sz w:val="20"/>
          <w:szCs w:val="20"/>
        </w:rPr>
        <w:t>a</w:t>
      </w:r>
      <w:r w:rsidR="0045309B" w:rsidRPr="00070D68">
        <w:rPr>
          <w:rFonts w:cs="Arial"/>
          <w:sz w:val="20"/>
          <w:szCs w:val="20"/>
        </w:rPr>
        <w:t>genc</w:t>
      </w:r>
      <w:r w:rsidRPr="00070D68">
        <w:rPr>
          <w:rFonts w:cs="Arial"/>
          <w:sz w:val="20"/>
          <w:szCs w:val="20"/>
        </w:rPr>
        <w:t xml:space="preserve">ije, istočasno pa taki osebi pripadajo določene pravice v postopku, ki jih drugi morebitni udeleženci postopka niso deležni (npr. pravica da se izjavi, pravica pregledati dokumente </w:t>
      </w:r>
      <w:r w:rsidR="007A25FA" w:rsidRPr="00070D68">
        <w:rPr>
          <w:rFonts w:cs="Arial"/>
          <w:sz w:val="20"/>
          <w:szCs w:val="20"/>
        </w:rPr>
        <w:t>a</w:t>
      </w:r>
      <w:r w:rsidR="0045309B" w:rsidRPr="00070D68">
        <w:rPr>
          <w:rFonts w:cs="Arial"/>
          <w:sz w:val="20"/>
          <w:szCs w:val="20"/>
        </w:rPr>
        <w:t>genc</w:t>
      </w:r>
      <w:r w:rsidRPr="00070D68">
        <w:rPr>
          <w:rFonts w:cs="Arial"/>
          <w:sz w:val="20"/>
          <w:szCs w:val="20"/>
        </w:rPr>
        <w:t xml:space="preserve">ije). Zaradi specifičnosti postopkov pred </w:t>
      </w:r>
      <w:r w:rsidR="007A25FA" w:rsidRPr="00070D68">
        <w:rPr>
          <w:rFonts w:cs="Arial"/>
          <w:sz w:val="20"/>
          <w:szCs w:val="20"/>
        </w:rPr>
        <w:t>a</w:t>
      </w:r>
      <w:r w:rsidR="0045309B" w:rsidRPr="00070D68">
        <w:rPr>
          <w:rFonts w:cs="Arial"/>
          <w:sz w:val="20"/>
          <w:szCs w:val="20"/>
        </w:rPr>
        <w:t>genc</w:t>
      </w:r>
      <w:r w:rsidRPr="00070D68">
        <w:rPr>
          <w:rFonts w:cs="Arial"/>
          <w:sz w:val="20"/>
          <w:szCs w:val="20"/>
        </w:rPr>
        <w:t xml:space="preserve">ijo, so </w:t>
      </w:r>
      <w:r w:rsidRPr="00070D68">
        <w:rPr>
          <w:rFonts w:cs="Arial"/>
          <w:sz w:val="20"/>
          <w:szCs w:val="20"/>
          <w:u w:val="single"/>
        </w:rPr>
        <w:t>v prvem odstavku</w:t>
      </w:r>
      <w:r w:rsidRPr="00070D68">
        <w:rPr>
          <w:rFonts w:cs="Arial"/>
          <w:sz w:val="20"/>
          <w:szCs w:val="20"/>
        </w:rPr>
        <w:t xml:space="preserve"> stranke izrecno opredeljene. Stranke postopka so tako podjetja, proti katerim </w:t>
      </w:r>
      <w:r w:rsidR="007A25FA" w:rsidRPr="00070D68">
        <w:rPr>
          <w:rFonts w:cs="Arial"/>
          <w:sz w:val="20"/>
          <w:szCs w:val="20"/>
        </w:rPr>
        <w:t>a</w:t>
      </w:r>
      <w:r w:rsidR="0045309B" w:rsidRPr="00070D68">
        <w:rPr>
          <w:rFonts w:cs="Arial"/>
          <w:sz w:val="20"/>
          <w:szCs w:val="20"/>
        </w:rPr>
        <w:t>genc</w:t>
      </w:r>
      <w:r w:rsidRPr="00070D68">
        <w:rPr>
          <w:rFonts w:cs="Arial"/>
          <w:sz w:val="20"/>
          <w:szCs w:val="20"/>
        </w:rPr>
        <w:t xml:space="preserve">ija vodi postopek, kot tudi priglasitelji koncentracije. V kolikor bi imel položaj stranke v postopku pred </w:t>
      </w:r>
      <w:r w:rsidR="007A25FA" w:rsidRPr="00070D68">
        <w:rPr>
          <w:rFonts w:cs="Arial"/>
          <w:sz w:val="20"/>
          <w:szCs w:val="20"/>
        </w:rPr>
        <w:t>a</w:t>
      </w:r>
      <w:r w:rsidR="0045309B" w:rsidRPr="00070D68">
        <w:rPr>
          <w:rFonts w:cs="Arial"/>
          <w:sz w:val="20"/>
          <w:szCs w:val="20"/>
        </w:rPr>
        <w:t>genc</w:t>
      </w:r>
      <w:r w:rsidRPr="00070D68">
        <w:rPr>
          <w:rFonts w:cs="Arial"/>
          <w:sz w:val="20"/>
          <w:szCs w:val="20"/>
        </w:rPr>
        <w:t xml:space="preserve">ijo tudi vlagatelj pobude ali prijave, bi to pomenilo, da ima v skladu z ZUP enake pravice v postopku pred </w:t>
      </w:r>
      <w:r w:rsidR="007A25FA" w:rsidRPr="00070D68">
        <w:rPr>
          <w:rFonts w:cs="Arial"/>
          <w:sz w:val="20"/>
          <w:szCs w:val="20"/>
        </w:rPr>
        <w:t>a</w:t>
      </w:r>
      <w:r w:rsidR="0045309B" w:rsidRPr="00070D68">
        <w:rPr>
          <w:rFonts w:cs="Arial"/>
          <w:sz w:val="20"/>
          <w:szCs w:val="20"/>
        </w:rPr>
        <w:t>genc</w:t>
      </w:r>
      <w:r w:rsidRPr="00070D68">
        <w:rPr>
          <w:rFonts w:cs="Arial"/>
          <w:sz w:val="20"/>
          <w:szCs w:val="20"/>
        </w:rPr>
        <w:t xml:space="preserve">ijo kot stranka, proti kateri se vodi postopek. Imel bi možnost vpogleda v spis, pravico da se izjavi itd. Ker se konkurenčni postopki vodijo v javnem interesu, vlagatelj pobude, prijave, sporočila ali druge vloge ne more imeti položaja stranke. Zaradi navedenega je v </w:t>
      </w:r>
      <w:r w:rsidRPr="00070D68">
        <w:rPr>
          <w:rFonts w:cs="Arial"/>
          <w:sz w:val="20"/>
          <w:szCs w:val="20"/>
          <w:u w:val="single"/>
        </w:rPr>
        <w:t>drugem odstavku</w:t>
      </w:r>
      <w:r w:rsidRPr="00070D68">
        <w:rPr>
          <w:rFonts w:cs="Arial"/>
          <w:sz w:val="20"/>
          <w:szCs w:val="20"/>
        </w:rPr>
        <w:t xml:space="preserve"> izrecno navedeno, da vlagatelj</w:t>
      </w:r>
      <w:r w:rsidR="006F4460" w:rsidRPr="00070D68">
        <w:rPr>
          <w:rFonts w:cs="Arial"/>
          <w:sz w:val="20"/>
          <w:szCs w:val="20"/>
        </w:rPr>
        <w:t xml:space="preserve"> pobude, sporočila ali druge vloge</w:t>
      </w:r>
      <w:r w:rsidRPr="00070D68">
        <w:rPr>
          <w:rFonts w:cs="Arial"/>
          <w:sz w:val="20"/>
          <w:szCs w:val="20"/>
        </w:rPr>
        <w:t xml:space="preserve"> nima položaja stranke.</w:t>
      </w:r>
    </w:p>
    <w:p w14:paraId="5A1A1F19" w14:textId="77777777" w:rsidR="007522E3" w:rsidRPr="00070D68" w:rsidRDefault="007522E3" w:rsidP="0025166A">
      <w:pPr>
        <w:spacing w:line="260" w:lineRule="atLeast"/>
        <w:rPr>
          <w:rFonts w:cs="Arial"/>
          <w:sz w:val="20"/>
          <w:szCs w:val="20"/>
        </w:rPr>
      </w:pPr>
    </w:p>
    <w:p w14:paraId="3727FACB" w14:textId="7F8A4508" w:rsidR="007522E3" w:rsidRPr="00070D68" w:rsidRDefault="007522E3" w:rsidP="0025166A">
      <w:pPr>
        <w:spacing w:line="260" w:lineRule="atLeast"/>
        <w:rPr>
          <w:rFonts w:cs="Arial"/>
          <w:sz w:val="20"/>
          <w:szCs w:val="20"/>
        </w:rPr>
      </w:pPr>
      <w:r w:rsidRPr="00070D68">
        <w:rPr>
          <w:rFonts w:cs="Arial"/>
          <w:sz w:val="20"/>
          <w:szCs w:val="20"/>
        </w:rPr>
        <w:t xml:space="preserve">V postopku pred </w:t>
      </w:r>
      <w:r w:rsidR="007A25FA" w:rsidRPr="00070D68">
        <w:rPr>
          <w:rFonts w:cs="Arial"/>
          <w:sz w:val="20"/>
          <w:szCs w:val="20"/>
        </w:rPr>
        <w:t>a</w:t>
      </w:r>
      <w:r w:rsidR="0045309B" w:rsidRPr="00070D68">
        <w:rPr>
          <w:rFonts w:cs="Arial"/>
          <w:sz w:val="20"/>
          <w:szCs w:val="20"/>
        </w:rPr>
        <w:t>genc</w:t>
      </w:r>
      <w:r w:rsidRPr="00070D68">
        <w:rPr>
          <w:rFonts w:cs="Arial"/>
          <w:sz w:val="20"/>
          <w:szCs w:val="20"/>
        </w:rPr>
        <w:t xml:space="preserve">ijo se lahko zahteva stranska udeležba, vendar je časovni rok za prijavo stanske udeležbe omejen na 30 dni od dneva objave </w:t>
      </w:r>
      <w:r w:rsidR="00D2733C" w:rsidRPr="00070D68">
        <w:rPr>
          <w:rFonts w:cs="Arial"/>
          <w:sz w:val="20"/>
          <w:szCs w:val="20"/>
        </w:rPr>
        <w:t xml:space="preserve">sklepa </w:t>
      </w:r>
      <w:r w:rsidRPr="00070D68">
        <w:rPr>
          <w:rFonts w:cs="Arial"/>
          <w:sz w:val="20"/>
          <w:szCs w:val="20"/>
        </w:rPr>
        <w:t xml:space="preserve">o uvedbi postopka na spletni strani </w:t>
      </w:r>
      <w:r w:rsidR="007A25FA" w:rsidRPr="00070D68">
        <w:rPr>
          <w:rFonts w:cs="Arial"/>
          <w:sz w:val="20"/>
          <w:szCs w:val="20"/>
        </w:rPr>
        <w:t>a</w:t>
      </w:r>
      <w:r w:rsidR="0045309B" w:rsidRPr="00070D68">
        <w:rPr>
          <w:rFonts w:cs="Arial"/>
          <w:sz w:val="20"/>
          <w:szCs w:val="20"/>
        </w:rPr>
        <w:t>genc</w:t>
      </w:r>
      <w:r w:rsidRPr="00070D68">
        <w:rPr>
          <w:rFonts w:cs="Arial"/>
          <w:sz w:val="20"/>
          <w:szCs w:val="20"/>
        </w:rPr>
        <w:t>ije (</w:t>
      </w:r>
      <w:r w:rsidRPr="00070D68">
        <w:rPr>
          <w:rFonts w:cs="Arial"/>
          <w:sz w:val="20"/>
          <w:szCs w:val="20"/>
          <w:u w:val="single"/>
        </w:rPr>
        <w:t>tretji odstavek</w:t>
      </w:r>
      <w:r w:rsidRPr="00070D68">
        <w:rPr>
          <w:rFonts w:cs="Arial"/>
          <w:sz w:val="20"/>
          <w:szCs w:val="20"/>
        </w:rPr>
        <w:t>). Kdor zahteva  položaj stranskega udeleženca mora v zahtevi navesti razloge in predložiti dokaze, ki izkazujejo pravni interes za udeležbo v postopku (</w:t>
      </w:r>
      <w:r w:rsidRPr="00070D68">
        <w:rPr>
          <w:rFonts w:cs="Arial"/>
          <w:sz w:val="20"/>
          <w:szCs w:val="20"/>
          <w:u w:val="single"/>
        </w:rPr>
        <w:t>četrti odstavek</w:t>
      </w:r>
      <w:r w:rsidRPr="00070D68">
        <w:rPr>
          <w:rFonts w:cs="Arial"/>
          <w:sz w:val="20"/>
          <w:szCs w:val="20"/>
        </w:rPr>
        <w:t>). O zahtevi</w:t>
      </w:r>
      <w:r w:rsidR="007A25FA" w:rsidRPr="00070D68">
        <w:rPr>
          <w:rFonts w:cs="Arial"/>
          <w:sz w:val="20"/>
          <w:szCs w:val="20"/>
        </w:rPr>
        <w:t xml:space="preserve"> za udeležbo odloči a</w:t>
      </w:r>
      <w:r w:rsidR="0045309B" w:rsidRPr="00070D68">
        <w:rPr>
          <w:rFonts w:cs="Arial"/>
          <w:sz w:val="20"/>
          <w:szCs w:val="20"/>
        </w:rPr>
        <w:t>genc</w:t>
      </w:r>
      <w:r w:rsidRPr="00070D68">
        <w:rPr>
          <w:rFonts w:cs="Arial"/>
          <w:sz w:val="20"/>
          <w:szCs w:val="20"/>
        </w:rPr>
        <w:t>ija s sklepom (</w:t>
      </w:r>
      <w:r w:rsidRPr="00070D68">
        <w:rPr>
          <w:rFonts w:cs="Arial"/>
          <w:sz w:val="20"/>
          <w:szCs w:val="20"/>
          <w:u w:val="single"/>
        </w:rPr>
        <w:t>peti odstavek</w:t>
      </w:r>
      <w:r w:rsidRPr="00070D68">
        <w:rPr>
          <w:rFonts w:cs="Arial"/>
          <w:sz w:val="20"/>
          <w:szCs w:val="20"/>
        </w:rPr>
        <w:t>).</w:t>
      </w:r>
    </w:p>
    <w:p w14:paraId="13CD0921" w14:textId="77777777" w:rsidR="007522E3" w:rsidRPr="00070D68" w:rsidRDefault="007522E3" w:rsidP="0025166A">
      <w:pPr>
        <w:spacing w:line="260" w:lineRule="atLeast"/>
        <w:rPr>
          <w:rFonts w:cs="Arial"/>
          <w:sz w:val="20"/>
          <w:szCs w:val="20"/>
        </w:rPr>
      </w:pPr>
    </w:p>
    <w:p w14:paraId="3BE3E020" w14:textId="0F1EC544"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923FA0" w:rsidRPr="00070D68">
        <w:rPr>
          <w:rFonts w:cs="Arial"/>
          <w:b/>
          <w:sz w:val="20"/>
          <w:szCs w:val="20"/>
        </w:rPr>
        <w:t>24</w:t>
      </w:r>
      <w:r w:rsidRPr="00070D68">
        <w:rPr>
          <w:rFonts w:cs="Arial"/>
          <w:b/>
          <w:sz w:val="20"/>
          <w:szCs w:val="20"/>
        </w:rPr>
        <w:t>. členu (varovanje tajnosti vira)</w:t>
      </w:r>
    </w:p>
    <w:p w14:paraId="3019FAC0" w14:textId="77777777" w:rsidR="007522E3" w:rsidRPr="00070D68" w:rsidRDefault="007522E3" w:rsidP="0025166A">
      <w:pPr>
        <w:spacing w:line="260" w:lineRule="atLeast"/>
        <w:rPr>
          <w:rFonts w:cs="Arial"/>
          <w:sz w:val="20"/>
          <w:szCs w:val="20"/>
        </w:rPr>
      </w:pPr>
    </w:p>
    <w:p w14:paraId="6FB56A65" w14:textId="77777777" w:rsidR="007522E3" w:rsidRPr="00070D68" w:rsidRDefault="007522E3" w:rsidP="0025166A">
      <w:pPr>
        <w:spacing w:line="260" w:lineRule="atLeast"/>
        <w:rPr>
          <w:rFonts w:cs="Arial"/>
          <w:sz w:val="20"/>
          <w:szCs w:val="20"/>
        </w:rPr>
      </w:pPr>
      <w:r w:rsidRPr="00070D68">
        <w:rPr>
          <w:rFonts w:cs="Arial"/>
          <w:sz w:val="20"/>
          <w:szCs w:val="20"/>
        </w:rPr>
        <w:t xml:space="preserve">Pridobivanje podatkov ali dokumentov, ki se nanašajo na omejevalna ravnanja podjetij ali jih </w:t>
      </w:r>
      <w:r w:rsidR="007A25FA" w:rsidRPr="00070D68">
        <w:rPr>
          <w:rFonts w:cs="Arial"/>
          <w:sz w:val="20"/>
          <w:szCs w:val="20"/>
        </w:rPr>
        <w:t>a</w:t>
      </w:r>
      <w:r w:rsidR="0045309B" w:rsidRPr="00070D68">
        <w:rPr>
          <w:rFonts w:cs="Arial"/>
          <w:sz w:val="20"/>
          <w:szCs w:val="20"/>
        </w:rPr>
        <w:t>genc</w:t>
      </w:r>
      <w:r w:rsidRPr="00070D68">
        <w:rPr>
          <w:rFonts w:cs="Arial"/>
          <w:sz w:val="20"/>
          <w:szCs w:val="20"/>
        </w:rPr>
        <w:t>ija potrebuje v zvezi s presojo koncentracij, je izjemno težavno, saj se konkurenti, trgovski partnerji, odjemalci ali dobavitelji, ki razpolagajo s tovrstnimi podatki, bojijo, da bi podjetja nanje izvajala gospodarski ali t</w:t>
      </w:r>
      <w:r w:rsidR="00E464C5" w:rsidRPr="00070D68">
        <w:rPr>
          <w:rFonts w:cs="Arial"/>
          <w:sz w:val="20"/>
          <w:szCs w:val="20"/>
        </w:rPr>
        <w:t>ržni pritisk, če bi sodelovali z</w:t>
      </w:r>
      <w:r w:rsidRPr="00070D68">
        <w:rPr>
          <w:rFonts w:cs="Arial"/>
          <w:sz w:val="20"/>
          <w:szCs w:val="20"/>
        </w:rPr>
        <w:t xml:space="preserve"> </w:t>
      </w:r>
      <w:r w:rsidR="007A25FA" w:rsidRPr="00070D68">
        <w:rPr>
          <w:rFonts w:cs="Arial"/>
          <w:sz w:val="20"/>
          <w:szCs w:val="20"/>
        </w:rPr>
        <w:t>a</w:t>
      </w:r>
      <w:r w:rsidR="0045309B" w:rsidRPr="00070D68">
        <w:rPr>
          <w:rFonts w:cs="Arial"/>
          <w:sz w:val="20"/>
          <w:szCs w:val="20"/>
        </w:rPr>
        <w:t>genc</w:t>
      </w:r>
      <w:r w:rsidRPr="00070D68">
        <w:rPr>
          <w:rFonts w:cs="Arial"/>
          <w:sz w:val="20"/>
          <w:szCs w:val="20"/>
        </w:rPr>
        <w:t>ijo. Zaradi tveganja povračilnih ukrepov je potrebno varovati njihovo identiteto, se pravi varovati podatke, ki bi strankam omogočili prepoznavanje prijaviteljev, stranskih udeležencev, drugih strank v postopku ali pa tretjih oseb, kadar želijo navedeni upravičeno ostati anonimni.</w:t>
      </w:r>
    </w:p>
    <w:p w14:paraId="1DBF8BF2" w14:textId="77777777" w:rsidR="007522E3" w:rsidRPr="00070D68" w:rsidRDefault="007522E3" w:rsidP="0025166A">
      <w:pPr>
        <w:spacing w:line="260" w:lineRule="atLeast"/>
        <w:rPr>
          <w:rFonts w:cs="Arial"/>
          <w:sz w:val="20"/>
          <w:szCs w:val="20"/>
        </w:rPr>
      </w:pPr>
    </w:p>
    <w:p w14:paraId="58688214" w14:textId="77777777" w:rsidR="007522E3" w:rsidRPr="00070D68" w:rsidRDefault="007522E3" w:rsidP="0025166A">
      <w:pPr>
        <w:spacing w:line="260" w:lineRule="atLeast"/>
        <w:rPr>
          <w:rFonts w:cs="Arial"/>
          <w:sz w:val="20"/>
          <w:szCs w:val="20"/>
        </w:rPr>
      </w:pPr>
      <w:r w:rsidRPr="00070D68">
        <w:rPr>
          <w:rFonts w:cs="Arial"/>
          <w:sz w:val="20"/>
          <w:szCs w:val="20"/>
        </w:rPr>
        <w:t xml:space="preserve">Tajnost vira je potrebno zagotoviti tako v samem upravnem postopku kot tudi po končanem upravnem postopku, da ne bi prišlo do razkritja podatkov o identiteti preko zahtev za dostop do informacij javnega značaja. Zaradi navedenega obstaja izrecna dolžnost </w:t>
      </w:r>
      <w:r w:rsidR="007A25FA" w:rsidRPr="00070D68">
        <w:rPr>
          <w:rFonts w:cs="Arial"/>
          <w:sz w:val="20"/>
          <w:szCs w:val="20"/>
        </w:rPr>
        <w:t>a</w:t>
      </w:r>
      <w:r w:rsidR="0045309B" w:rsidRPr="00070D68">
        <w:rPr>
          <w:rFonts w:cs="Arial"/>
          <w:sz w:val="20"/>
          <w:szCs w:val="20"/>
        </w:rPr>
        <w:t>genc</w:t>
      </w:r>
      <w:r w:rsidRPr="00070D68">
        <w:rPr>
          <w:rFonts w:cs="Arial"/>
          <w:sz w:val="20"/>
          <w:szCs w:val="20"/>
        </w:rPr>
        <w:t xml:space="preserve">ije varovati tajnost vira, če vir to zahteva. Oseba, ki želi varovati svojo identiteto, mora </w:t>
      </w:r>
      <w:r w:rsidR="007A25FA" w:rsidRPr="00070D68">
        <w:rPr>
          <w:rFonts w:cs="Arial"/>
          <w:sz w:val="20"/>
          <w:szCs w:val="20"/>
        </w:rPr>
        <w:t>a</w:t>
      </w:r>
      <w:r w:rsidR="0045309B" w:rsidRPr="00070D68">
        <w:rPr>
          <w:rFonts w:cs="Arial"/>
          <w:sz w:val="20"/>
          <w:szCs w:val="20"/>
        </w:rPr>
        <w:t>genc</w:t>
      </w:r>
      <w:r w:rsidRPr="00070D68">
        <w:rPr>
          <w:rFonts w:cs="Arial"/>
          <w:sz w:val="20"/>
          <w:szCs w:val="20"/>
        </w:rPr>
        <w:t>iji ob predložitvi dokumentov predložiti tudi verzijo dokumentov, ki ne vsebuje podatkov, ki bi predstavljali razkritje vira.</w:t>
      </w:r>
    </w:p>
    <w:p w14:paraId="3C5317D3" w14:textId="77777777" w:rsidR="007522E3" w:rsidRPr="00070D68" w:rsidRDefault="007522E3" w:rsidP="0025166A">
      <w:pPr>
        <w:spacing w:line="260" w:lineRule="atLeast"/>
        <w:rPr>
          <w:rFonts w:cs="Arial"/>
          <w:sz w:val="20"/>
          <w:szCs w:val="20"/>
        </w:rPr>
      </w:pPr>
    </w:p>
    <w:p w14:paraId="5AC5DC55" w14:textId="693ED186"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097CBD" w:rsidRPr="00070D68">
        <w:rPr>
          <w:rFonts w:cs="Arial"/>
          <w:b/>
          <w:sz w:val="20"/>
          <w:szCs w:val="20"/>
        </w:rPr>
        <w:t>2</w:t>
      </w:r>
      <w:r w:rsidR="00353CDD" w:rsidRPr="00070D68">
        <w:rPr>
          <w:rFonts w:cs="Arial"/>
          <w:b/>
          <w:sz w:val="20"/>
          <w:szCs w:val="20"/>
        </w:rPr>
        <w:t>5</w:t>
      </w:r>
      <w:r w:rsidRPr="00070D68">
        <w:rPr>
          <w:rFonts w:cs="Arial"/>
          <w:b/>
          <w:sz w:val="20"/>
          <w:szCs w:val="20"/>
        </w:rPr>
        <w:t>. členu (pravica strank do pregleda dokumentov zadeve)</w:t>
      </w:r>
    </w:p>
    <w:p w14:paraId="73A28B2F" w14:textId="77777777" w:rsidR="007522E3" w:rsidRPr="00070D68" w:rsidRDefault="007522E3" w:rsidP="0025166A">
      <w:pPr>
        <w:spacing w:line="260" w:lineRule="atLeast"/>
        <w:rPr>
          <w:rFonts w:cs="Arial"/>
          <w:sz w:val="20"/>
          <w:szCs w:val="20"/>
        </w:rPr>
      </w:pPr>
    </w:p>
    <w:p w14:paraId="3DC26FE7" w14:textId="77777777" w:rsidR="007522E3" w:rsidRPr="00070D68" w:rsidRDefault="007522E3" w:rsidP="0025166A">
      <w:pPr>
        <w:spacing w:line="260" w:lineRule="atLeast"/>
        <w:rPr>
          <w:rFonts w:cs="Arial"/>
          <w:sz w:val="20"/>
          <w:szCs w:val="20"/>
        </w:rPr>
      </w:pPr>
      <w:r w:rsidRPr="00070D68">
        <w:rPr>
          <w:rFonts w:cs="Arial"/>
          <w:sz w:val="20"/>
          <w:szCs w:val="20"/>
        </w:rPr>
        <w:t xml:space="preserve">V skladu z določbami ZUP imajo stranke pravico do vpogleda v spis kot eno od postopkovnih jamstev, katerega namen je zagotoviti uporabo načela enakopravnosti strank v postopku in pravico do obrambe. Z dostopom do spisa je strankam omogočeno, da se seznanijo s podatki iz spisa </w:t>
      </w:r>
      <w:r w:rsidR="007A25FA" w:rsidRPr="00070D68">
        <w:rPr>
          <w:rFonts w:cs="Arial"/>
          <w:sz w:val="20"/>
          <w:szCs w:val="20"/>
        </w:rPr>
        <w:t>a</w:t>
      </w:r>
      <w:r w:rsidR="0045309B" w:rsidRPr="00070D68">
        <w:rPr>
          <w:rFonts w:cs="Arial"/>
          <w:sz w:val="20"/>
          <w:szCs w:val="20"/>
        </w:rPr>
        <w:t>genc</w:t>
      </w:r>
      <w:r w:rsidRPr="00070D68">
        <w:rPr>
          <w:rFonts w:cs="Arial"/>
          <w:sz w:val="20"/>
          <w:szCs w:val="20"/>
        </w:rPr>
        <w:t xml:space="preserve">ije in se lahko učinkovito izjavijo o svojih stališčih glede predhodnih zaključkov, ki jih je </w:t>
      </w:r>
      <w:r w:rsidR="007A25FA" w:rsidRPr="00070D68">
        <w:rPr>
          <w:rFonts w:cs="Arial"/>
          <w:sz w:val="20"/>
          <w:szCs w:val="20"/>
        </w:rPr>
        <w:t>a</w:t>
      </w:r>
      <w:r w:rsidR="0045309B" w:rsidRPr="00070D68">
        <w:rPr>
          <w:rFonts w:cs="Arial"/>
          <w:sz w:val="20"/>
          <w:szCs w:val="20"/>
        </w:rPr>
        <w:t>genc</w:t>
      </w:r>
      <w:r w:rsidRPr="00070D68">
        <w:rPr>
          <w:rFonts w:cs="Arial"/>
          <w:sz w:val="20"/>
          <w:szCs w:val="20"/>
        </w:rPr>
        <w:t xml:space="preserve">ija navedla v povzetku o relevantnih dejstvih. Zaradi dolžnosti varovati tajnost vira, zaradi občutljivih poslovnih podatkov, ki jih </w:t>
      </w:r>
      <w:r w:rsidR="007A25FA" w:rsidRPr="00070D68">
        <w:rPr>
          <w:rFonts w:cs="Arial"/>
          <w:sz w:val="20"/>
          <w:szCs w:val="20"/>
        </w:rPr>
        <w:t>a</w:t>
      </w:r>
      <w:r w:rsidR="0045309B" w:rsidRPr="00070D68">
        <w:rPr>
          <w:rFonts w:cs="Arial"/>
          <w:sz w:val="20"/>
          <w:szCs w:val="20"/>
        </w:rPr>
        <w:t>genc</w:t>
      </w:r>
      <w:r w:rsidRPr="00070D68">
        <w:rPr>
          <w:rFonts w:cs="Arial"/>
          <w:sz w:val="20"/>
          <w:szCs w:val="20"/>
        </w:rPr>
        <w:t xml:space="preserve">ija pridobi v postopku ter pisne korespondence med </w:t>
      </w:r>
      <w:r w:rsidR="007A25FA" w:rsidRPr="00070D68">
        <w:rPr>
          <w:rFonts w:cs="Arial"/>
          <w:sz w:val="20"/>
          <w:szCs w:val="20"/>
        </w:rPr>
        <w:t>a</w:t>
      </w:r>
      <w:r w:rsidR="0045309B" w:rsidRPr="00070D68">
        <w:rPr>
          <w:rFonts w:cs="Arial"/>
          <w:sz w:val="20"/>
          <w:szCs w:val="20"/>
        </w:rPr>
        <w:t>genc</w:t>
      </w:r>
      <w:r w:rsidRPr="00070D68">
        <w:rPr>
          <w:rFonts w:cs="Arial"/>
          <w:sz w:val="20"/>
          <w:szCs w:val="20"/>
        </w:rPr>
        <w:t xml:space="preserve">ijo ter drugimi organi, pristojnimi za varstvo konkurence, in obstoja drugih internih dokumentov </w:t>
      </w:r>
      <w:r w:rsidR="007A25FA" w:rsidRPr="00070D68">
        <w:rPr>
          <w:rFonts w:cs="Arial"/>
          <w:sz w:val="20"/>
          <w:szCs w:val="20"/>
        </w:rPr>
        <w:t>a</w:t>
      </w:r>
      <w:r w:rsidR="0045309B" w:rsidRPr="00070D68">
        <w:rPr>
          <w:rFonts w:cs="Arial"/>
          <w:sz w:val="20"/>
          <w:szCs w:val="20"/>
        </w:rPr>
        <w:t>genc</w:t>
      </w:r>
      <w:r w:rsidRPr="00070D68">
        <w:rPr>
          <w:rFonts w:cs="Arial"/>
          <w:sz w:val="20"/>
          <w:szCs w:val="20"/>
        </w:rPr>
        <w:t xml:space="preserve">ije, je potrebno v </w:t>
      </w:r>
      <w:r w:rsidRPr="00070D68">
        <w:rPr>
          <w:rFonts w:cs="Arial"/>
          <w:sz w:val="20"/>
          <w:szCs w:val="20"/>
        </w:rPr>
        <w:lastRenderedPageBreak/>
        <w:t xml:space="preserve">postopku pred </w:t>
      </w:r>
      <w:r w:rsidR="007A25FA" w:rsidRPr="00070D68">
        <w:rPr>
          <w:rFonts w:cs="Arial"/>
          <w:sz w:val="20"/>
          <w:szCs w:val="20"/>
        </w:rPr>
        <w:t>a</w:t>
      </w:r>
      <w:r w:rsidR="0045309B" w:rsidRPr="00070D68">
        <w:rPr>
          <w:rFonts w:cs="Arial"/>
          <w:sz w:val="20"/>
          <w:szCs w:val="20"/>
        </w:rPr>
        <w:t>genc</w:t>
      </w:r>
      <w:r w:rsidRPr="00070D68">
        <w:rPr>
          <w:rFonts w:cs="Arial"/>
          <w:sz w:val="20"/>
          <w:szCs w:val="20"/>
        </w:rPr>
        <w:t xml:space="preserve">ijo urediti pravico do vpogleda v spis kot </w:t>
      </w:r>
      <w:proofErr w:type="spellStart"/>
      <w:r w:rsidRPr="00070D68">
        <w:rPr>
          <w:rFonts w:cs="Arial"/>
          <w:sz w:val="20"/>
          <w:szCs w:val="20"/>
        </w:rPr>
        <w:t>lex</w:t>
      </w:r>
      <w:proofErr w:type="spellEnd"/>
      <w:r w:rsidRPr="00070D68">
        <w:rPr>
          <w:rFonts w:cs="Arial"/>
          <w:sz w:val="20"/>
          <w:szCs w:val="20"/>
        </w:rPr>
        <w:t xml:space="preserve"> </w:t>
      </w:r>
      <w:proofErr w:type="spellStart"/>
      <w:r w:rsidRPr="00070D68">
        <w:rPr>
          <w:rFonts w:cs="Arial"/>
          <w:sz w:val="20"/>
          <w:szCs w:val="20"/>
        </w:rPr>
        <w:t>specialis</w:t>
      </w:r>
      <w:proofErr w:type="spellEnd"/>
      <w:r w:rsidRPr="00070D68">
        <w:rPr>
          <w:rFonts w:cs="Arial"/>
          <w:sz w:val="20"/>
          <w:szCs w:val="20"/>
        </w:rPr>
        <w:t xml:space="preserve"> glede na splošna določila ZUP.</w:t>
      </w:r>
    </w:p>
    <w:p w14:paraId="674BC50F" w14:textId="77777777" w:rsidR="00CD5AD1" w:rsidRPr="00070D68" w:rsidRDefault="00CD5AD1" w:rsidP="0025166A">
      <w:pPr>
        <w:spacing w:line="260" w:lineRule="atLeast"/>
        <w:rPr>
          <w:rFonts w:cs="Arial"/>
          <w:sz w:val="20"/>
          <w:szCs w:val="20"/>
        </w:rPr>
      </w:pPr>
    </w:p>
    <w:p w14:paraId="60D3CFFA" w14:textId="3C13E8CD" w:rsidR="004734D8" w:rsidRPr="00070D68" w:rsidRDefault="004734D8" w:rsidP="0025166A">
      <w:pPr>
        <w:pStyle w:val="Odstavek"/>
        <w:spacing w:before="0" w:line="260" w:lineRule="atLeast"/>
        <w:ind w:firstLine="0"/>
        <w:rPr>
          <w:sz w:val="20"/>
          <w:szCs w:val="20"/>
        </w:rPr>
      </w:pPr>
      <w:r w:rsidRPr="00070D68">
        <w:rPr>
          <w:sz w:val="20"/>
          <w:szCs w:val="20"/>
          <w:u w:val="single"/>
        </w:rPr>
        <w:t>Prvi odstavek</w:t>
      </w:r>
      <w:r w:rsidRPr="00070D68">
        <w:rPr>
          <w:sz w:val="20"/>
          <w:szCs w:val="20"/>
        </w:rPr>
        <w:t xml:space="preserve"> tako daje stranki pravico, da pregleda dokumente zadeve ter jih na svoje stroške prepiše in preslika. Pregledovanje, prepisovanje in preslikavanje dokumentov nadzoruje uradna oseba ali pa poteka v informacijskem sistemu organa</w:t>
      </w:r>
      <w:r w:rsidR="002A3E9D" w:rsidRPr="00070D68">
        <w:rPr>
          <w:sz w:val="20"/>
          <w:szCs w:val="20"/>
        </w:rPr>
        <w:t xml:space="preserve"> </w:t>
      </w:r>
      <w:r w:rsidRPr="00070D68">
        <w:rPr>
          <w:sz w:val="20"/>
          <w:szCs w:val="20"/>
        </w:rPr>
        <w:t>ali v informacijskem sistemu za sprejemanje vlog, vročanje in obveščanje, v katerem stranka svojo istovetnost dokaže s svojim kvalificiranim potrdilom za elektronski podpis. Pregled in prepis dokumentov se lahko zahteva pisno ali ustno.</w:t>
      </w:r>
    </w:p>
    <w:p w14:paraId="38DE8981" w14:textId="77777777" w:rsidR="004734D8" w:rsidRPr="00070D68" w:rsidRDefault="004734D8" w:rsidP="0025166A">
      <w:pPr>
        <w:pStyle w:val="Odstavek"/>
        <w:spacing w:before="0" w:line="260" w:lineRule="atLeast"/>
        <w:ind w:firstLine="0"/>
        <w:rPr>
          <w:sz w:val="20"/>
          <w:szCs w:val="20"/>
        </w:rPr>
      </w:pPr>
    </w:p>
    <w:p w14:paraId="4C4DF1FB" w14:textId="77777777" w:rsidR="004734D8" w:rsidRPr="00070D68" w:rsidRDefault="004734D8" w:rsidP="0025166A">
      <w:pPr>
        <w:pStyle w:val="Odstavek"/>
        <w:spacing w:before="0" w:line="260" w:lineRule="atLeast"/>
        <w:ind w:firstLine="0"/>
        <w:rPr>
          <w:sz w:val="20"/>
          <w:szCs w:val="20"/>
        </w:rPr>
      </w:pPr>
      <w:r w:rsidRPr="00070D68">
        <w:rPr>
          <w:sz w:val="20"/>
          <w:szCs w:val="20"/>
        </w:rPr>
        <w:t xml:space="preserve">Ker se v spisu lahko nahajajo tudi podatki iz informatiziranih evidenc ter drugi podatki in zapisi v elektronski obliki, je v </w:t>
      </w:r>
      <w:r w:rsidRPr="00070D68">
        <w:rPr>
          <w:sz w:val="20"/>
          <w:szCs w:val="20"/>
          <w:u w:val="single"/>
        </w:rPr>
        <w:t>drugem odstavku</w:t>
      </w:r>
      <w:r w:rsidRPr="00070D68">
        <w:rPr>
          <w:sz w:val="20"/>
          <w:szCs w:val="20"/>
        </w:rPr>
        <w:t xml:space="preserve"> določeno, da se ti podatki štejejo za dokument v tej zadevi.</w:t>
      </w:r>
    </w:p>
    <w:p w14:paraId="6548F509" w14:textId="77777777" w:rsidR="007522E3" w:rsidRPr="00070D68" w:rsidRDefault="007522E3" w:rsidP="0025166A">
      <w:pPr>
        <w:spacing w:line="260" w:lineRule="atLeast"/>
        <w:rPr>
          <w:rFonts w:cs="Arial"/>
          <w:sz w:val="20"/>
          <w:szCs w:val="20"/>
        </w:rPr>
      </w:pPr>
    </w:p>
    <w:p w14:paraId="3AED45B8" w14:textId="5E9ABD43" w:rsidR="007522E3" w:rsidRPr="00070D68" w:rsidRDefault="004734D8" w:rsidP="0025166A">
      <w:pPr>
        <w:spacing w:line="260" w:lineRule="atLeast"/>
        <w:rPr>
          <w:rFonts w:cs="Arial"/>
          <w:sz w:val="20"/>
          <w:szCs w:val="20"/>
        </w:rPr>
      </w:pPr>
      <w:r w:rsidRPr="00070D68">
        <w:rPr>
          <w:rFonts w:cs="Arial"/>
          <w:sz w:val="20"/>
          <w:szCs w:val="20"/>
        </w:rPr>
        <w:t xml:space="preserve">S </w:t>
      </w:r>
      <w:r w:rsidR="007522E3" w:rsidRPr="00070D68">
        <w:rPr>
          <w:rFonts w:cs="Arial"/>
          <w:sz w:val="20"/>
          <w:szCs w:val="20"/>
        </w:rPr>
        <w:t xml:space="preserve">predlogom </w:t>
      </w:r>
      <w:r w:rsidRPr="00070D68">
        <w:rPr>
          <w:rFonts w:cs="Arial"/>
          <w:sz w:val="20"/>
          <w:szCs w:val="20"/>
          <w:u w:val="single"/>
        </w:rPr>
        <w:t>tretjega odstavka</w:t>
      </w:r>
      <w:r w:rsidRPr="00070D68">
        <w:rPr>
          <w:rFonts w:cs="Arial"/>
          <w:sz w:val="20"/>
          <w:szCs w:val="20"/>
        </w:rPr>
        <w:t xml:space="preserve"> </w:t>
      </w:r>
      <w:r w:rsidR="007522E3" w:rsidRPr="00070D68">
        <w:rPr>
          <w:rFonts w:cs="Arial"/>
          <w:sz w:val="20"/>
          <w:szCs w:val="20"/>
        </w:rPr>
        <w:t>se ohranja</w:t>
      </w:r>
      <w:r w:rsidRPr="00070D68">
        <w:rPr>
          <w:rFonts w:cs="Arial"/>
          <w:sz w:val="20"/>
          <w:szCs w:val="20"/>
        </w:rPr>
        <w:t xml:space="preserve"> dosedanja</w:t>
      </w:r>
      <w:r w:rsidR="007522E3" w:rsidRPr="00070D68">
        <w:rPr>
          <w:rFonts w:cs="Arial"/>
          <w:sz w:val="20"/>
          <w:szCs w:val="20"/>
        </w:rPr>
        <w:t xml:space="preserve"> časovna omejitev do pregleda dokumentov v spisu v postopkih omejevalnih ravnanj. Tretji odstavek </w:t>
      </w:r>
      <w:r w:rsidR="002A3E9D" w:rsidRPr="00070D68">
        <w:rPr>
          <w:rFonts w:cs="Arial"/>
          <w:sz w:val="20"/>
          <w:szCs w:val="20"/>
        </w:rPr>
        <w:t>določa</w:t>
      </w:r>
      <w:r w:rsidR="007522E3" w:rsidRPr="00070D68">
        <w:rPr>
          <w:rFonts w:cs="Arial"/>
          <w:sz w:val="20"/>
          <w:szCs w:val="20"/>
        </w:rPr>
        <w:t>, da imajo stranke pravico do pregleda dokumentov zadeve šele po izdaji sklepa o uvedbi postopka, saj je šele takrat jasno, kdo so stranke postopka.</w:t>
      </w:r>
      <w:r w:rsidR="00EC38C8" w:rsidRPr="00070D68">
        <w:rPr>
          <w:rFonts w:cs="Arial"/>
          <w:sz w:val="20"/>
          <w:szCs w:val="20"/>
        </w:rPr>
        <w:t xml:space="preserve"> </w:t>
      </w:r>
      <w:r w:rsidR="007522E3" w:rsidRPr="00070D68">
        <w:rPr>
          <w:rFonts w:cs="Arial"/>
          <w:sz w:val="20"/>
          <w:szCs w:val="20"/>
        </w:rPr>
        <w:t xml:space="preserve">V primeru, da bi bilo izvajanje pravice do pregleda dokumentov v nasprotju z interesi postopka, lahko </w:t>
      </w:r>
      <w:r w:rsidR="00D93BA5" w:rsidRPr="00070D68">
        <w:rPr>
          <w:rFonts w:cs="Arial"/>
          <w:sz w:val="20"/>
          <w:szCs w:val="20"/>
        </w:rPr>
        <w:t>a</w:t>
      </w:r>
      <w:r w:rsidR="0045309B" w:rsidRPr="00070D68">
        <w:rPr>
          <w:rFonts w:cs="Arial"/>
          <w:sz w:val="20"/>
          <w:szCs w:val="20"/>
        </w:rPr>
        <w:t>genc</w:t>
      </w:r>
      <w:r w:rsidR="007522E3" w:rsidRPr="00070D68">
        <w:rPr>
          <w:rFonts w:cs="Arial"/>
          <w:sz w:val="20"/>
          <w:szCs w:val="20"/>
        </w:rPr>
        <w:t>ij</w:t>
      </w:r>
      <w:r w:rsidR="002A3E9D" w:rsidRPr="00070D68">
        <w:rPr>
          <w:rFonts w:cs="Arial"/>
          <w:sz w:val="20"/>
          <w:szCs w:val="20"/>
        </w:rPr>
        <w:t>a</w:t>
      </w:r>
      <w:r w:rsidR="007522E3" w:rsidRPr="00070D68">
        <w:rPr>
          <w:rFonts w:cs="Arial"/>
          <w:sz w:val="20"/>
          <w:szCs w:val="20"/>
        </w:rPr>
        <w:t xml:space="preserve"> izda sklep, s katerim pravico do pregleda dokumentov odloži, vendar ne dlje kot do vročitve povzetka relevantnih dejstev. Na ta način je še vedno zagotovljena pravica stranke do obrambe. Zoper sklep </w:t>
      </w:r>
      <w:r w:rsidR="00D93BA5" w:rsidRPr="00070D68">
        <w:rPr>
          <w:rFonts w:cs="Arial"/>
          <w:sz w:val="20"/>
          <w:szCs w:val="20"/>
        </w:rPr>
        <w:t>a</w:t>
      </w:r>
      <w:r w:rsidR="0045309B" w:rsidRPr="00070D68">
        <w:rPr>
          <w:rFonts w:cs="Arial"/>
          <w:sz w:val="20"/>
          <w:szCs w:val="20"/>
        </w:rPr>
        <w:t>genc</w:t>
      </w:r>
      <w:r w:rsidR="007522E3" w:rsidRPr="00070D68">
        <w:rPr>
          <w:rFonts w:cs="Arial"/>
          <w:sz w:val="20"/>
          <w:szCs w:val="20"/>
        </w:rPr>
        <w:t xml:space="preserve">ije ni sodnega varstva. </w:t>
      </w:r>
    </w:p>
    <w:p w14:paraId="3B986974" w14:textId="77777777" w:rsidR="007522E3" w:rsidRPr="00070D68" w:rsidRDefault="007A25FA" w:rsidP="007A25FA">
      <w:pPr>
        <w:tabs>
          <w:tab w:val="left" w:pos="5007"/>
        </w:tabs>
        <w:spacing w:line="260" w:lineRule="atLeast"/>
        <w:rPr>
          <w:rFonts w:cs="Arial"/>
          <w:sz w:val="20"/>
          <w:szCs w:val="20"/>
        </w:rPr>
      </w:pPr>
      <w:r w:rsidRPr="00070D68">
        <w:rPr>
          <w:rFonts w:cs="Arial"/>
          <w:sz w:val="20"/>
          <w:szCs w:val="20"/>
        </w:rPr>
        <w:tab/>
      </w:r>
    </w:p>
    <w:p w14:paraId="6112572A" w14:textId="77777777" w:rsidR="007522E3" w:rsidRPr="00070D68" w:rsidRDefault="0045309B" w:rsidP="0025166A">
      <w:pPr>
        <w:spacing w:line="260" w:lineRule="atLeast"/>
        <w:rPr>
          <w:rFonts w:cs="Arial"/>
          <w:sz w:val="20"/>
          <w:szCs w:val="20"/>
        </w:rPr>
      </w:pPr>
      <w:r w:rsidRPr="00070D68">
        <w:rPr>
          <w:rFonts w:cs="Arial"/>
          <w:sz w:val="20"/>
          <w:szCs w:val="20"/>
        </w:rPr>
        <w:t>Agenc</w:t>
      </w:r>
      <w:r w:rsidR="007522E3" w:rsidRPr="00070D68">
        <w:rPr>
          <w:rFonts w:cs="Arial"/>
          <w:sz w:val="20"/>
          <w:szCs w:val="20"/>
        </w:rPr>
        <w:t>ija pri svojem delu pogosto raziskuje dejstva, za ugotovitev katerih je potrebno strokovno znanje, s katerim ne razpolaga. V navedenih primerih je potrebno postaviti izvedenca</w:t>
      </w:r>
      <w:r w:rsidR="00310456" w:rsidRPr="00070D68">
        <w:rPr>
          <w:rFonts w:cs="Arial"/>
          <w:sz w:val="20"/>
          <w:szCs w:val="20"/>
        </w:rPr>
        <w:t xml:space="preserve"> ali izvedenko (v nadaljnjem besedilu: izvedenec)</w:t>
      </w:r>
      <w:r w:rsidR="007522E3" w:rsidRPr="00070D68">
        <w:rPr>
          <w:rFonts w:cs="Arial"/>
          <w:sz w:val="20"/>
          <w:szCs w:val="20"/>
        </w:rPr>
        <w:t xml:space="preserve">, kateremu mora biti prav tako omogočen vpogled v spis, da lahko poda svoj izvid ali mnenje. Zato je v </w:t>
      </w:r>
      <w:r w:rsidR="007522E3" w:rsidRPr="00070D68">
        <w:rPr>
          <w:rFonts w:cs="Arial"/>
          <w:sz w:val="20"/>
          <w:szCs w:val="20"/>
          <w:u w:val="single"/>
        </w:rPr>
        <w:t>četrtem odstavku</w:t>
      </w:r>
      <w:r w:rsidR="007522E3" w:rsidRPr="00070D68">
        <w:rPr>
          <w:rFonts w:cs="Arial"/>
          <w:sz w:val="20"/>
          <w:szCs w:val="20"/>
        </w:rPr>
        <w:t xml:space="preserve"> urejena tudi pravica do vpogleda v spis in pregledov dokumentov zadeve za izvedence. </w:t>
      </w:r>
    </w:p>
    <w:p w14:paraId="17A6BFCD" w14:textId="77777777" w:rsidR="007522E3" w:rsidRPr="00070D68" w:rsidRDefault="007522E3" w:rsidP="0025166A">
      <w:pPr>
        <w:spacing w:line="260" w:lineRule="atLeast"/>
        <w:rPr>
          <w:rFonts w:cs="Arial"/>
          <w:sz w:val="20"/>
          <w:szCs w:val="20"/>
        </w:rPr>
      </w:pPr>
    </w:p>
    <w:p w14:paraId="7318D145" w14:textId="77777777" w:rsidR="007522E3" w:rsidRPr="00070D68" w:rsidRDefault="007522E3" w:rsidP="0025166A">
      <w:pPr>
        <w:spacing w:line="260" w:lineRule="atLeast"/>
        <w:rPr>
          <w:rFonts w:cs="Arial"/>
          <w:sz w:val="20"/>
          <w:szCs w:val="20"/>
        </w:rPr>
      </w:pPr>
      <w:r w:rsidRPr="00070D68">
        <w:rPr>
          <w:rFonts w:cs="Arial"/>
          <w:sz w:val="20"/>
          <w:szCs w:val="20"/>
        </w:rPr>
        <w:t xml:space="preserve">Ker pa se v spisu nahajajo tudi občutljivi dokumenti, ki bi lahko z razkritjem škodovali postopku </w:t>
      </w:r>
      <w:r w:rsidR="00B67AC6" w:rsidRPr="00070D68">
        <w:rPr>
          <w:rFonts w:cs="Arial"/>
          <w:sz w:val="20"/>
          <w:szCs w:val="20"/>
        </w:rPr>
        <w:t>a</w:t>
      </w:r>
      <w:r w:rsidR="0045309B" w:rsidRPr="00070D68">
        <w:rPr>
          <w:rFonts w:cs="Arial"/>
          <w:sz w:val="20"/>
          <w:szCs w:val="20"/>
        </w:rPr>
        <w:t>genc</w:t>
      </w:r>
      <w:r w:rsidRPr="00070D68">
        <w:rPr>
          <w:rFonts w:cs="Arial"/>
          <w:sz w:val="20"/>
          <w:szCs w:val="20"/>
        </w:rPr>
        <w:t xml:space="preserve">ije, ali pa drugim podjetjem, je v </w:t>
      </w:r>
      <w:r w:rsidRPr="00070D68">
        <w:rPr>
          <w:rFonts w:cs="Arial"/>
          <w:sz w:val="20"/>
          <w:szCs w:val="20"/>
          <w:u w:val="single"/>
        </w:rPr>
        <w:t>petem odstavku</w:t>
      </w:r>
      <w:r w:rsidRPr="00070D68">
        <w:rPr>
          <w:rFonts w:cs="Arial"/>
          <w:sz w:val="20"/>
          <w:szCs w:val="20"/>
        </w:rPr>
        <w:t xml:space="preserve"> določena omejitev do pregledovanja in preslikavanja nekaterih dokumentov. Tako je prepovedano pregledovati in preslikovati interne dokumente </w:t>
      </w:r>
      <w:r w:rsidR="00B67AC6" w:rsidRPr="00070D68">
        <w:rPr>
          <w:rFonts w:cs="Arial"/>
          <w:sz w:val="20"/>
          <w:szCs w:val="20"/>
        </w:rPr>
        <w:t>a</w:t>
      </w:r>
      <w:r w:rsidR="0045309B" w:rsidRPr="00070D68">
        <w:rPr>
          <w:rFonts w:cs="Arial"/>
          <w:sz w:val="20"/>
          <w:szCs w:val="20"/>
        </w:rPr>
        <w:t>genc</w:t>
      </w:r>
      <w:r w:rsidRPr="00070D68">
        <w:rPr>
          <w:rFonts w:cs="Arial"/>
          <w:sz w:val="20"/>
          <w:szCs w:val="20"/>
        </w:rPr>
        <w:t xml:space="preserve">ije, torej notranje dokumente </w:t>
      </w:r>
      <w:r w:rsidR="00B67AC6" w:rsidRPr="00070D68">
        <w:rPr>
          <w:rFonts w:cs="Arial"/>
          <w:sz w:val="20"/>
          <w:szCs w:val="20"/>
        </w:rPr>
        <w:t>a</w:t>
      </w:r>
      <w:r w:rsidR="0045309B" w:rsidRPr="00070D68">
        <w:rPr>
          <w:rFonts w:cs="Arial"/>
          <w:sz w:val="20"/>
          <w:szCs w:val="20"/>
        </w:rPr>
        <w:t>genc</w:t>
      </w:r>
      <w:r w:rsidRPr="00070D68">
        <w:rPr>
          <w:rFonts w:cs="Arial"/>
          <w:sz w:val="20"/>
          <w:szCs w:val="20"/>
        </w:rPr>
        <w:t xml:space="preserve">ije, ki niso del dokaznega gradiva, na katerega </w:t>
      </w:r>
      <w:r w:rsidR="00B67AC6" w:rsidRPr="00070D68">
        <w:rPr>
          <w:rFonts w:cs="Arial"/>
          <w:sz w:val="20"/>
          <w:szCs w:val="20"/>
        </w:rPr>
        <w:t>a</w:t>
      </w:r>
      <w:r w:rsidR="0045309B" w:rsidRPr="00070D68">
        <w:rPr>
          <w:rFonts w:cs="Arial"/>
          <w:sz w:val="20"/>
          <w:szCs w:val="20"/>
        </w:rPr>
        <w:t>genc</w:t>
      </w:r>
      <w:r w:rsidRPr="00070D68">
        <w:rPr>
          <w:rFonts w:cs="Arial"/>
          <w:sz w:val="20"/>
          <w:szCs w:val="20"/>
        </w:rPr>
        <w:t xml:space="preserve">ija opre svojo odločitev v postopku. Sem spadajo mnenja med organizacijskimi enotami </w:t>
      </w:r>
      <w:r w:rsidR="00B67AC6" w:rsidRPr="00070D68">
        <w:rPr>
          <w:rFonts w:cs="Arial"/>
          <w:sz w:val="20"/>
          <w:szCs w:val="20"/>
        </w:rPr>
        <w:t>a</w:t>
      </w:r>
      <w:r w:rsidR="00310456" w:rsidRPr="00070D68">
        <w:rPr>
          <w:rFonts w:cs="Arial"/>
          <w:sz w:val="20"/>
          <w:szCs w:val="20"/>
        </w:rPr>
        <w:t>gencije</w:t>
      </w:r>
      <w:r w:rsidRPr="00070D68">
        <w:rPr>
          <w:rFonts w:cs="Arial"/>
          <w:sz w:val="20"/>
          <w:szCs w:val="20"/>
        </w:rPr>
        <w:t xml:space="preserve">, njihovi zaznamki v zadevah, dopisovanja med </w:t>
      </w:r>
      <w:r w:rsidR="00B67AC6" w:rsidRPr="00070D68">
        <w:rPr>
          <w:rFonts w:cs="Arial"/>
          <w:sz w:val="20"/>
          <w:szCs w:val="20"/>
        </w:rPr>
        <w:t>a</w:t>
      </w:r>
      <w:r w:rsidR="0045309B" w:rsidRPr="00070D68">
        <w:rPr>
          <w:rFonts w:cs="Arial"/>
          <w:sz w:val="20"/>
          <w:szCs w:val="20"/>
        </w:rPr>
        <w:t>genc</w:t>
      </w:r>
      <w:r w:rsidRPr="00070D68">
        <w:rPr>
          <w:rFonts w:cs="Arial"/>
          <w:sz w:val="20"/>
          <w:szCs w:val="20"/>
        </w:rPr>
        <w:t xml:space="preserve">ijo in organi, pristojnimi za varstvo konkurence drugih držav članic, ter Evropsko </w:t>
      </w:r>
      <w:r w:rsidR="0045309B" w:rsidRPr="00070D68">
        <w:rPr>
          <w:rFonts w:cs="Arial"/>
          <w:sz w:val="20"/>
          <w:szCs w:val="20"/>
        </w:rPr>
        <w:t>komisijo</w:t>
      </w:r>
      <w:r w:rsidRPr="00070D68">
        <w:rPr>
          <w:rFonts w:cs="Arial"/>
          <w:sz w:val="20"/>
          <w:szCs w:val="20"/>
        </w:rPr>
        <w:t>, ki potekajo na podlagi Uredbe 1/2003, Obvestila Komisije o sodelovanju znotraj Evropske mreže za konkurenco ter drugih aktov Evropske unije.</w:t>
      </w:r>
    </w:p>
    <w:p w14:paraId="1A212DF1" w14:textId="77777777" w:rsidR="007522E3" w:rsidRPr="00070D68" w:rsidRDefault="007522E3" w:rsidP="0025166A">
      <w:pPr>
        <w:spacing w:line="260" w:lineRule="atLeast"/>
        <w:rPr>
          <w:rFonts w:cs="Arial"/>
          <w:sz w:val="20"/>
          <w:szCs w:val="20"/>
        </w:rPr>
      </w:pPr>
    </w:p>
    <w:p w14:paraId="05EC435B" w14:textId="77777777" w:rsidR="007522E3" w:rsidRPr="00070D68" w:rsidRDefault="007522E3" w:rsidP="0025166A">
      <w:pPr>
        <w:spacing w:line="260" w:lineRule="atLeast"/>
        <w:rPr>
          <w:rFonts w:cs="Arial"/>
          <w:sz w:val="20"/>
          <w:szCs w:val="20"/>
        </w:rPr>
      </w:pPr>
      <w:r w:rsidRPr="00070D68">
        <w:rPr>
          <w:rFonts w:cs="Arial"/>
          <w:sz w:val="20"/>
          <w:szCs w:val="20"/>
        </w:rPr>
        <w:t xml:space="preserve">Ker je varstvo zaupnih podatkov v postopkih pred </w:t>
      </w:r>
      <w:r w:rsidR="00B67AC6" w:rsidRPr="00070D68">
        <w:rPr>
          <w:rFonts w:cs="Arial"/>
          <w:sz w:val="20"/>
          <w:szCs w:val="20"/>
        </w:rPr>
        <w:t>a</w:t>
      </w:r>
      <w:r w:rsidR="0045309B" w:rsidRPr="00070D68">
        <w:rPr>
          <w:rFonts w:cs="Arial"/>
          <w:sz w:val="20"/>
          <w:szCs w:val="20"/>
        </w:rPr>
        <w:t>genc</w:t>
      </w:r>
      <w:r w:rsidRPr="00070D68">
        <w:rPr>
          <w:rFonts w:cs="Arial"/>
          <w:sz w:val="20"/>
          <w:szCs w:val="20"/>
        </w:rPr>
        <w:t>ijo ključnega pomena za izvedbo postopka, se pravica do vpogleda ne nanaša na zaupne podatke, torej na poslovne skrivnosti ali druge zaupne podatke. Upoštevati je treba, da v postopku lahko sodelujejo podjetja, ki si na trgu medsebojno konkurirajo, in ni mogoče zanemariti nevarnosti, da bi podjetja udeležbo v postopku eventualno lahko zlorabila za neupravičeno pridobitev zaupnih podatkov drugega podjetja in si s tem ustvarila konkurenčno prednost. Gre torej za upravičen interes podjetij po zaščiti podatkov, ki se npr. nanašajo na podatke o kalkulaciji cen, stroškovni in cenovni strukturi proizvodov ali storitev ter poslovni strategiji podjetij. Ker gre za omejitev pravic udeležencev v postopku, je potrebna izrecna in natančna zakonska ureditev.</w:t>
      </w:r>
    </w:p>
    <w:p w14:paraId="53E0B480" w14:textId="77777777" w:rsidR="007522E3" w:rsidRPr="00070D68" w:rsidRDefault="007522E3" w:rsidP="0025166A">
      <w:pPr>
        <w:spacing w:line="260" w:lineRule="atLeast"/>
        <w:rPr>
          <w:rFonts w:cs="Arial"/>
          <w:sz w:val="20"/>
          <w:szCs w:val="20"/>
        </w:rPr>
      </w:pPr>
    </w:p>
    <w:p w14:paraId="6E798669" w14:textId="77777777" w:rsidR="007522E3" w:rsidRPr="00070D68" w:rsidRDefault="007522E3" w:rsidP="0025166A">
      <w:pPr>
        <w:spacing w:line="260" w:lineRule="atLeast"/>
        <w:rPr>
          <w:rFonts w:cs="Arial"/>
          <w:sz w:val="20"/>
          <w:szCs w:val="20"/>
        </w:rPr>
      </w:pPr>
      <w:r w:rsidRPr="00070D68">
        <w:rPr>
          <w:rFonts w:cs="Arial"/>
          <w:sz w:val="20"/>
          <w:szCs w:val="20"/>
        </w:rPr>
        <w:t xml:space="preserve">Pravica do vpogleda v spis se omejuje tudi glede podatkov in dokumentov, ki se nanašajo na identifikacijo posameznika ali podjetja, kadar le-ta to zahteva. Na ta način se zagotavlja tajnost vira tudi med samim postopkom. Glede varstva zaupnih podatkov nosi odgovornost primarno podjetje samo, in sicer tako, da mora v vlogah, listinah in prilogah, ki jih pošlje </w:t>
      </w:r>
      <w:r w:rsidR="00BC0DD8" w:rsidRPr="00070D68">
        <w:rPr>
          <w:rFonts w:cs="Arial"/>
          <w:sz w:val="20"/>
          <w:szCs w:val="20"/>
        </w:rPr>
        <w:t>a</w:t>
      </w:r>
      <w:r w:rsidR="0045309B" w:rsidRPr="00070D68">
        <w:rPr>
          <w:rFonts w:cs="Arial"/>
          <w:sz w:val="20"/>
          <w:szCs w:val="20"/>
        </w:rPr>
        <w:t>genc</w:t>
      </w:r>
      <w:r w:rsidRPr="00070D68">
        <w:rPr>
          <w:rFonts w:cs="Arial"/>
          <w:sz w:val="20"/>
          <w:szCs w:val="20"/>
        </w:rPr>
        <w:t xml:space="preserve">ija jasno opredeliti, kateri podatki so zaupni. </w:t>
      </w:r>
    </w:p>
    <w:p w14:paraId="47266A46" w14:textId="77777777" w:rsidR="007522E3" w:rsidRPr="00070D68" w:rsidRDefault="007522E3" w:rsidP="0025166A">
      <w:pPr>
        <w:spacing w:line="260" w:lineRule="atLeast"/>
        <w:rPr>
          <w:rFonts w:cs="Arial"/>
          <w:sz w:val="20"/>
          <w:szCs w:val="20"/>
        </w:rPr>
      </w:pPr>
    </w:p>
    <w:p w14:paraId="27C7CA49" w14:textId="63BAAB14" w:rsidR="007522E3" w:rsidRPr="00070D68" w:rsidRDefault="007522E3" w:rsidP="0025166A">
      <w:pPr>
        <w:spacing w:line="260" w:lineRule="atLeast"/>
        <w:rPr>
          <w:rFonts w:cs="Arial"/>
          <w:sz w:val="20"/>
          <w:szCs w:val="20"/>
        </w:rPr>
      </w:pPr>
      <w:r w:rsidRPr="00070D68">
        <w:rPr>
          <w:rFonts w:cs="Arial"/>
          <w:sz w:val="20"/>
          <w:szCs w:val="20"/>
          <w:u w:val="single"/>
        </w:rPr>
        <w:lastRenderedPageBreak/>
        <w:t>Šesti odstavek</w:t>
      </w:r>
      <w:r w:rsidRPr="00070D68">
        <w:rPr>
          <w:rFonts w:cs="Arial"/>
          <w:sz w:val="20"/>
          <w:szCs w:val="20"/>
        </w:rPr>
        <w:t xml:space="preserve"> določa, da obstoj </w:t>
      </w:r>
      <w:r w:rsidR="00923E54" w:rsidRPr="00070D68">
        <w:rPr>
          <w:rFonts w:cs="Arial"/>
          <w:sz w:val="20"/>
          <w:szCs w:val="20"/>
        </w:rPr>
        <w:t>poslovne skrivnosti</w:t>
      </w:r>
      <w:r w:rsidRPr="00070D68">
        <w:rPr>
          <w:rFonts w:cs="Arial"/>
          <w:sz w:val="20"/>
          <w:szCs w:val="20"/>
        </w:rPr>
        <w:t xml:space="preserve"> dokazuje tisti, ki to pravico uveljavlja, torej podjetje. Na zahtevo </w:t>
      </w:r>
      <w:r w:rsidR="00BC0DD8" w:rsidRPr="00070D68">
        <w:rPr>
          <w:rFonts w:cs="Arial"/>
          <w:sz w:val="20"/>
          <w:szCs w:val="20"/>
        </w:rPr>
        <w:t>a</w:t>
      </w:r>
      <w:r w:rsidR="0045309B" w:rsidRPr="00070D68">
        <w:rPr>
          <w:rFonts w:cs="Arial"/>
          <w:sz w:val="20"/>
          <w:szCs w:val="20"/>
        </w:rPr>
        <w:t>genc</w:t>
      </w:r>
      <w:r w:rsidRPr="00070D68">
        <w:rPr>
          <w:rFonts w:cs="Arial"/>
          <w:sz w:val="20"/>
          <w:szCs w:val="20"/>
        </w:rPr>
        <w:t xml:space="preserve">ije je podjetje dolžno predložiti verzijo dokumenta, ki ne vsebuje </w:t>
      </w:r>
      <w:r w:rsidR="00E408FB" w:rsidRPr="00070D68">
        <w:rPr>
          <w:rFonts w:cs="Arial"/>
          <w:sz w:val="20"/>
          <w:szCs w:val="20"/>
        </w:rPr>
        <w:t xml:space="preserve">zaupnih podatkov </w:t>
      </w:r>
      <w:r w:rsidRPr="00070D68">
        <w:rPr>
          <w:rFonts w:cs="Arial"/>
          <w:sz w:val="20"/>
          <w:szCs w:val="20"/>
        </w:rPr>
        <w:t xml:space="preserve"> oziroma podatkov, ki bi omogočali razkritje vira. </w:t>
      </w:r>
      <w:proofErr w:type="spellStart"/>
      <w:r w:rsidRPr="00070D68">
        <w:rPr>
          <w:rFonts w:cs="Arial"/>
          <w:sz w:val="20"/>
          <w:szCs w:val="20"/>
        </w:rPr>
        <w:t>Nenazadnje</w:t>
      </w:r>
      <w:proofErr w:type="spellEnd"/>
      <w:r w:rsidRPr="00070D68">
        <w:rPr>
          <w:rFonts w:cs="Arial"/>
          <w:sz w:val="20"/>
          <w:szCs w:val="20"/>
        </w:rPr>
        <w:t xml:space="preserve"> je vpogled izrecno omejen tudi glede osnutkov odločb in zapisnika o posvetovanju in glasovanju.</w:t>
      </w:r>
    </w:p>
    <w:p w14:paraId="36A8179B" w14:textId="77777777" w:rsidR="007522E3" w:rsidRPr="00070D68" w:rsidRDefault="007522E3" w:rsidP="0025166A">
      <w:pPr>
        <w:spacing w:line="260" w:lineRule="atLeast"/>
        <w:rPr>
          <w:rFonts w:cs="Arial"/>
          <w:sz w:val="20"/>
          <w:szCs w:val="20"/>
        </w:rPr>
      </w:pPr>
    </w:p>
    <w:p w14:paraId="185F313C" w14:textId="6A1359C1" w:rsidR="007522E3" w:rsidRPr="00070D68" w:rsidRDefault="007522E3" w:rsidP="0025166A">
      <w:pPr>
        <w:spacing w:line="260" w:lineRule="atLeast"/>
        <w:rPr>
          <w:rFonts w:cs="Arial"/>
          <w:sz w:val="20"/>
          <w:szCs w:val="20"/>
        </w:rPr>
      </w:pPr>
      <w:r w:rsidRPr="00070D68">
        <w:rPr>
          <w:rFonts w:cs="Arial"/>
          <w:sz w:val="20"/>
          <w:szCs w:val="20"/>
        </w:rPr>
        <w:t xml:space="preserve">V </w:t>
      </w:r>
      <w:r w:rsidR="00923E54" w:rsidRPr="00070D68">
        <w:rPr>
          <w:rFonts w:cs="Arial"/>
          <w:sz w:val="20"/>
          <w:szCs w:val="20"/>
          <w:u w:val="single"/>
        </w:rPr>
        <w:t xml:space="preserve">sedmem </w:t>
      </w:r>
      <w:r w:rsidRPr="00070D68">
        <w:rPr>
          <w:rFonts w:cs="Arial"/>
          <w:sz w:val="20"/>
          <w:szCs w:val="20"/>
          <w:u w:val="single"/>
        </w:rPr>
        <w:t>odstavku</w:t>
      </w:r>
      <w:r w:rsidRPr="00070D68">
        <w:rPr>
          <w:rFonts w:cs="Arial"/>
          <w:sz w:val="20"/>
          <w:szCs w:val="20"/>
        </w:rPr>
        <w:t xml:space="preserve"> je urejana izjema od omejitve razkritja zaupnih podatkov. Pravico do varovanja </w:t>
      </w:r>
      <w:r w:rsidR="00923E54" w:rsidRPr="00070D68">
        <w:rPr>
          <w:rFonts w:cs="Arial"/>
          <w:sz w:val="20"/>
          <w:szCs w:val="20"/>
        </w:rPr>
        <w:t>poslovne skrivnosti</w:t>
      </w:r>
      <w:r w:rsidRPr="00070D68">
        <w:rPr>
          <w:rFonts w:cs="Arial"/>
          <w:sz w:val="20"/>
          <w:szCs w:val="20"/>
        </w:rPr>
        <w:t xml:space="preserve"> imajo vsa podjetja, ki sodelujejo v postopku, s tem, da je podjetj</w:t>
      </w:r>
      <w:r w:rsidR="004A6415" w:rsidRPr="00070D68">
        <w:rPr>
          <w:rFonts w:cs="Arial"/>
          <w:sz w:val="20"/>
          <w:szCs w:val="20"/>
        </w:rPr>
        <w:t>em,</w:t>
      </w:r>
      <w:r w:rsidRPr="00070D68">
        <w:rPr>
          <w:rFonts w:cs="Arial"/>
          <w:sz w:val="20"/>
          <w:szCs w:val="20"/>
        </w:rPr>
        <w:t xml:space="preserve"> proti katerim </w:t>
      </w:r>
      <w:r w:rsidR="00BC0DD8" w:rsidRPr="00070D68">
        <w:rPr>
          <w:rFonts w:cs="Arial"/>
          <w:sz w:val="20"/>
          <w:szCs w:val="20"/>
        </w:rPr>
        <w:t>a</w:t>
      </w:r>
      <w:r w:rsidR="0045309B" w:rsidRPr="00070D68">
        <w:rPr>
          <w:rFonts w:cs="Arial"/>
          <w:sz w:val="20"/>
          <w:szCs w:val="20"/>
        </w:rPr>
        <w:t>genc</w:t>
      </w:r>
      <w:r w:rsidRPr="00070D68">
        <w:rPr>
          <w:rFonts w:cs="Arial"/>
          <w:sz w:val="20"/>
          <w:szCs w:val="20"/>
        </w:rPr>
        <w:t>ij</w:t>
      </w:r>
      <w:r w:rsidR="004A6415" w:rsidRPr="00070D68">
        <w:rPr>
          <w:rFonts w:cs="Arial"/>
          <w:sz w:val="20"/>
          <w:szCs w:val="20"/>
        </w:rPr>
        <w:t>a vodi postopek in priglasiteljem</w:t>
      </w:r>
      <w:r w:rsidRPr="00070D68">
        <w:rPr>
          <w:rFonts w:cs="Arial"/>
          <w:sz w:val="20"/>
          <w:szCs w:val="20"/>
        </w:rPr>
        <w:t xml:space="preserve"> koncentracij, dana možnost, da se izjavijo glede vseh dejstev in dokazov, na katere se opira odločba. </w:t>
      </w:r>
      <w:r w:rsidR="00923E54" w:rsidRPr="00070D68">
        <w:rPr>
          <w:rFonts w:cs="Arial"/>
          <w:sz w:val="20"/>
          <w:szCs w:val="20"/>
        </w:rPr>
        <w:t>Če</w:t>
      </w:r>
      <w:r w:rsidRPr="00070D68">
        <w:rPr>
          <w:rFonts w:cs="Arial"/>
          <w:sz w:val="20"/>
          <w:szCs w:val="20"/>
        </w:rPr>
        <w:t xml:space="preserve"> želi</w:t>
      </w:r>
      <w:r w:rsidR="00923E54" w:rsidRPr="00070D68">
        <w:rPr>
          <w:rFonts w:cs="Arial"/>
          <w:sz w:val="20"/>
          <w:szCs w:val="20"/>
        </w:rPr>
        <w:t xml:space="preserve"> agencija v teh primerih</w:t>
      </w:r>
      <w:r w:rsidRPr="00070D68">
        <w:rPr>
          <w:rFonts w:cs="Arial"/>
          <w:sz w:val="20"/>
          <w:szCs w:val="20"/>
        </w:rPr>
        <w:t xml:space="preserve"> opreti odločbo na podatke, ki so jih druga podjetja označila in utemeljila kot </w:t>
      </w:r>
      <w:r w:rsidR="00923E54" w:rsidRPr="00070D68">
        <w:rPr>
          <w:rFonts w:cs="Arial"/>
          <w:sz w:val="20"/>
          <w:szCs w:val="20"/>
        </w:rPr>
        <w:t>poslovno skrivnost</w:t>
      </w:r>
      <w:r w:rsidRPr="00070D68">
        <w:rPr>
          <w:rFonts w:cs="Arial"/>
          <w:sz w:val="20"/>
          <w:szCs w:val="20"/>
        </w:rPr>
        <w:t xml:space="preserve">, le-te </w:t>
      </w:r>
      <w:r w:rsidR="00E408FB" w:rsidRPr="00070D68">
        <w:rPr>
          <w:rFonts w:cs="Arial"/>
          <w:sz w:val="20"/>
          <w:szCs w:val="20"/>
        </w:rPr>
        <w:t xml:space="preserve">razkrije </w:t>
      </w:r>
      <w:r w:rsidRPr="00070D68">
        <w:rPr>
          <w:rFonts w:cs="Arial"/>
          <w:sz w:val="20"/>
          <w:szCs w:val="20"/>
        </w:rPr>
        <w:t>podjetjem, proti katerim vodi postopke in priglasiteljem koncentracij</w:t>
      </w:r>
      <w:r w:rsidR="004A6415" w:rsidRPr="00070D68">
        <w:rPr>
          <w:rFonts w:cs="Arial"/>
          <w:sz w:val="20"/>
          <w:szCs w:val="20"/>
        </w:rPr>
        <w:t>, v</w:t>
      </w:r>
      <w:r w:rsidRPr="00070D68">
        <w:rPr>
          <w:rFonts w:cs="Arial"/>
          <w:sz w:val="20"/>
          <w:szCs w:val="20"/>
        </w:rPr>
        <w:t xml:space="preserve">endar le, če presodi, da njihovo razkritje, zaradi zagotovitve pravice do obrambe, objektivno prevlada nad interesom varovanja teh podatkov kot zaupnih podatkov. Pravica do obrambe ima namreč tudi po sodni praksi </w:t>
      </w:r>
      <w:r w:rsidR="004A6415" w:rsidRPr="00070D68">
        <w:rPr>
          <w:rFonts w:cs="Arial"/>
          <w:sz w:val="20"/>
          <w:szCs w:val="20"/>
        </w:rPr>
        <w:t xml:space="preserve">Sodišča </w:t>
      </w:r>
      <w:r w:rsidRPr="00070D68">
        <w:rPr>
          <w:rFonts w:cs="Arial"/>
          <w:sz w:val="20"/>
          <w:szCs w:val="20"/>
        </w:rPr>
        <w:t>E</w:t>
      </w:r>
      <w:r w:rsidR="004A6415" w:rsidRPr="00070D68">
        <w:rPr>
          <w:rFonts w:cs="Arial"/>
          <w:sz w:val="20"/>
          <w:szCs w:val="20"/>
        </w:rPr>
        <w:t>U</w:t>
      </w:r>
      <w:r w:rsidRPr="00070D68">
        <w:rPr>
          <w:rFonts w:cs="Arial"/>
          <w:sz w:val="20"/>
          <w:szCs w:val="20"/>
        </w:rPr>
        <w:t xml:space="preserve"> načeloma prednost pred varstvom zaupnih podatkov (tehta se pomembnost podatka za ugotavljanje morebitne kršitve, nepogrešljivost podatka, resnost domnevne kršitve). </w:t>
      </w:r>
    </w:p>
    <w:p w14:paraId="16F080AC" w14:textId="77777777" w:rsidR="007522E3" w:rsidRPr="00070D68" w:rsidRDefault="007522E3" w:rsidP="0025166A">
      <w:pPr>
        <w:spacing w:line="260" w:lineRule="atLeast"/>
        <w:rPr>
          <w:rFonts w:cs="Arial"/>
          <w:sz w:val="20"/>
          <w:szCs w:val="20"/>
        </w:rPr>
      </w:pPr>
    </w:p>
    <w:p w14:paraId="238510F7" w14:textId="541F0FDB" w:rsidR="007522E3" w:rsidRPr="00070D68" w:rsidRDefault="007522E3" w:rsidP="0025166A">
      <w:pPr>
        <w:spacing w:line="260" w:lineRule="atLeast"/>
        <w:rPr>
          <w:rFonts w:cs="Arial"/>
          <w:i/>
          <w:sz w:val="20"/>
          <w:szCs w:val="20"/>
        </w:rPr>
      </w:pPr>
      <w:r w:rsidRPr="00070D68">
        <w:rPr>
          <w:rFonts w:cs="Arial"/>
          <w:sz w:val="20"/>
          <w:szCs w:val="20"/>
        </w:rPr>
        <w:t xml:space="preserve">Ta člen tudi odraža 3. člen Direktive 2019/1, ki določa, </w:t>
      </w:r>
      <w:r w:rsidRPr="00070D68">
        <w:rPr>
          <w:rFonts w:cs="Arial"/>
          <w:i/>
          <w:sz w:val="20"/>
          <w:szCs w:val="20"/>
        </w:rPr>
        <w:t>da mora biti postopek v zvezi s kršitvami 101. ali 102. člena PDEU skladen s splošnimi načeli prava Unije in Listine Evropske unije o temeljnih pravicah</w:t>
      </w:r>
      <w:r w:rsidRPr="00070D68">
        <w:rPr>
          <w:rFonts w:cs="Arial"/>
          <w:sz w:val="20"/>
          <w:szCs w:val="20"/>
        </w:rPr>
        <w:t xml:space="preserve">. V 14. uvodni </w:t>
      </w:r>
      <w:r w:rsidR="00721AA6" w:rsidRPr="00070D68">
        <w:rPr>
          <w:rFonts w:cs="Arial"/>
          <w:sz w:val="20"/>
          <w:szCs w:val="20"/>
        </w:rPr>
        <w:t>izjavi</w:t>
      </w:r>
      <w:r w:rsidRPr="00070D68">
        <w:rPr>
          <w:rFonts w:cs="Arial"/>
          <w:sz w:val="20"/>
          <w:szCs w:val="20"/>
        </w:rPr>
        <w:t xml:space="preserve"> je pojasnjeno, da</w:t>
      </w:r>
      <w:r w:rsidRPr="00070D68">
        <w:rPr>
          <w:rFonts w:cs="Arial"/>
          <w:i/>
          <w:sz w:val="20"/>
          <w:szCs w:val="20"/>
        </w:rPr>
        <w:t xml:space="preserve"> zaščitni ukrepi, ki bi morali veljati, vključujejo pravico do dobrega upravljanja in spoštovanje pravic obrambe podjetij, katerih bistven sestavni del je pravica do izjave. Zlasti bi morali nacionalni organi, pristojni za varstvo konkurence stranke, ki so predmet preiskave, še pred sprejetjem odločbe, s katero je ugotovljena kršitev, s povzetkom ugotovitev o domnevnih kršitvah ali podobnim ukrepom obvestiti o predhodnih ugotovitvah o domnevnih kršitvah, podanih zoper njih v skladu s 101</w:t>
      </w:r>
      <w:r w:rsidR="00CD5AD1" w:rsidRPr="00070D68">
        <w:rPr>
          <w:rFonts w:cs="Arial"/>
          <w:i/>
          <w:sz w:val="20"/>
          <w:szCs w:val="20"/>
        </w:rPr>
        <w:t xml:space="preserve">. </w:t>
      </w:r>
      <w:r w:rsidRPr="00070D68">
        <w:rPr>
          <w:rFonts w:cs="Arial"/>
          <w:i/>
          <w:sz w:val="20"/>
          <w:szCs w:val="20"/>
        </w:rPr>
        <w:t>ali 102</w:t>
      </w:r>
      <w:r w:rsidR="00CD5AD1" w:rsidRPr="00070D68">
        <w:rPr>
          <w:rFonts w:cs="Arial"/>
          <w:i/>
          <w:sz w:val="20"/>
          <w:szCs w:val="20"/>
        </w:rPr>
        <w:t>. členom</w:t>
      </w:r>
      <w:r w:rsidRPr="00070D68">
        <w:rPr>
          <w:rFonts w:cs="Arial"/>
          <w:i/>
          <w:sz w:val="20"/>
          <w:szCs w:val="20"/>
        </w:rPr>
        <w:t xml:space="preserve"> PDEU, zadevne stranke pa bi morale imeti priložnost, da učinkovito predstavijo svoja stališča o teh ugotovitvah, preden je takšna odločba sprejeta. Stranke, ki so jim predhodne ugotovitve o domnevni kršitvi 101</w:t>
      </w:r>
      <w:r w:rsidR="00CD5AD1" w:rsidRPr="00070D68">
        <w:rPr>
          <w:rFonts w:cs="Arial"/>
          <w:i/>
          <w:sz w:val="20"/>
          <w:szCs w:val="20"/>
        </w:rPr>
        <w:t>.</w:t>
      </w:r>
      <w:r w:rsidRPr="00070D68">
        <w:rPr>
          <w:rFonts w:cs="Arial"/>
          <w:i/>
          <w:sz w:val="20"/>
          <w:szCs w:val="20"/>
        </w:rPr>
        <w:t xml:space="preserve"> ali 102</w:t>
      </w:r>
      <w:r w:rsidR="00CD5AD1" w:rsidRPr="00070D68">
        <w:rPr>
          <w:rFonts w:cs="Arial"/>
          <w:i/>
          <w:sz w:val="20"/>
          <w:szCs w:val="20"/>
        </w:rPr>
        <w:t>. člena</w:t>
      </w:r>
      <w:r w:rsidRPr="00070D68">
        <w:rPr>
          <w:rFonts w:cs="Arial"/>
          <w:i/>
          <w:sz w:val="20"/>
          <w:szCs w:val="20"/>
        </w:rPr>
        <w:t xml:space="preserve"> PDEU vročene, bi morale imeti pravico do vpogleda v zadevni spis nacionalnega organa, pristojnega za varstvo konkurence, da bi lahko učinkovito uveljavljale svoje pravice obrambe. Pri pravici do vpogleda v zadevni spis bi bilo treba upoštevati pravno utemeljen interes podjetij do varovanja poslovnih skrivnosti in ta pravica se ne bi smela razširiti na zaupne informacije in interno dokumentacijo nacionalnih organov, pristojnih za varstvo konkurence in </w:t>
      </w:r>
      <w:r w:rsidR="00D93BA5" w:rsidRPr="00070D68">
        <w:rPr>
          <w:rFonts w:cs="Arial"/>
          <w:i/>
          <w:sz w:val="20"/>
          <w:szCs w:val="20"/>
        </w:rPr>
        <w:t>a</w:t>
      </w:r>
      <w:r w:rsidR="0045309B" w:rsidRPr="00070D68">
        <w:rPr>
          <w:rFonts w:cs="Arial"/>
          <w:i/>
          <w:sz w:val="20"/>
          <w:szCs w:val="20"/>
        </w:rPr>
        <w:t>genc</w:t>
      </w:r>
      <w:r w:rsidRPr="00070D68">
        <w:rPr>
          <w:rFonts w:cs="Arial"/>
          <w:i/>
          <w:sz w:val="20"/>
          <w:szCs w:val="20"/>
        </w:rPr>
        <w:t>ije ter korespondenco med njimi. Poleg tega bi morali imeti naslovniki za odločbe nacionalnih organov, pristojnih za varstvo konkurence, zlasti za tiste odločbe, s katerimi je ugotovljena kršitev 101</w:t>
      </w:r>
      <w:r w:rsidR="00CD5AD1" w:rsidRPr="00070D68">
        <w:rPr>
          <w:rFonts w:cs="Arial"/>
          <w:i/>
          <w:sz w:val="20"/>
          <w:szCs w:val="20"/>
        </w:rPr>
        <w:t>.</w:t>
      </w:r>
      <w:r w:rsidRPr="00070D68">
        <w:rPr>
          <w:rFonts w:cs="Arial"/>
          <w:i/>
          <w:sz w:val="20"/>
          <w:szCs w:val="20"/>
        </w:rPr>
        <w:t xml:space="preserve"> ali 102</w:t>
      </w:r>
      <w:r w:rsidR="00CD5AD1" w:rsidRPr="00070D68">
        <w:rPr>
          <w:rFonts w:cs="Arial"/>
          <w:i/>
          <w:sz w:val="20"/>
          <w:szCs w:val="20"/>
        </w:rPr>
        <w:t>. člena</w:t>
      </w:r>
      <w:r w:rsidRPr="00070D68">
        <w:rPr>
          <w:rFonts w:cs="Arial"/>
          <w:i/>
          <w:sz w:val="20"/>
          <w:szCs w:val="20"/>
        </w:rPr>
        <w:t xml:space="preserve"> PDEU in s katerimi se izrekajo ukrepi ali globe, pravico do učinkovitega pravnega sredstva pred sodiščem v skladu s 47</w:t>
      </w:r>
      <w:r w:rsidR="00CD5AD1" w:rsidRPr="00070D68">
        <w:rPr>
          <w:rFonts w:cs="Arial"/>
          <w:i/>
          <w:sz w:val="20"/>
          <w:szCs w:val="20"/>
        </w:rPr>
        <w:t>. členom</w:t>
      </w:r>
      <w:r w:rsidRPr="00070D68">
        <w:rPr>
          <w:rFonts w:cs="Arial"/>
          <w:i/>
          <w:sz w:val="20"/>
          <w:szCs w:val="20"/>
        </w:rPr>
        <w:t xml:space="preserve"> Listine. Takšne odločbe bi morale biti obrazložene, da se lahko njihovi naslovniki seznanijo z njenimi razlogi in uveljavljajo svojo pravico do učinkovitega pravnega sredstva. Poleg tega bi morale države članice v skladu s pravico do dobrega upravljanja zagotoviti, da nacionalni organi, pristojni za varstvo konkurence, pri uporabi 101</w:t>
      </w:r>
      <w:r w:rsidR="00CD5AD1" w:rsidRPr="00070D68">
        <w:rPr>
          <w:rFonts w:cs="Arial"/>
          <w:i/>
          <w:sz w:val="20"/>
          <w:szCs w:val="20"/>
        </w:rPr>
        <w:t>.</w:t>
      </w:r>
      <w:r w:rsidRPr="00070D68">
        <w:rPr>
          <w:rFonts w:cs="Arial"/>
          <w:i/>
          <w:sz w:val="20"/>
          <w:szCs w:val="20"/>
        </w:rPr>
        <w:t xml:space="preserve"> in 102</w:t>
      </w:r>
      <w:r w:rsidR="00CD5AD1" w:rsidRPr="00070D68">
        <w:rPr>
          <w:rFonts w:cs="Arial"/>
          <w:i/>
          <w:sz w:val="20"/>
          <w:szCs w:val="20"/>
        </w:rPr>
        <w:t>. člena</w:t>
      </w:r>
      <w:r w:rsidRPr="00070D68">
        <w:rPr>
          <w:rFonts w:cs="Arial"/>
          <w:i/>
          <w:sz w:val="20"/>
          <w:szCs w:val="20"/>
        </w:rPr>
        <w:t xml:space="preserve"> PDEU izvajajo postopke v razumnem časovnem okviru, ob upoštevanju posebnosti vsake zadeve. Navedene zaščitne ukrepe bi bilo treba oblikovati tako, da bi zagotovili ravnovesje med spoštovanjem temeljnih pravic podjetij in dolžnostjo, da se zagotovi učinkovito uveljavljanje 101</w:t>
      </w:r>
      <w:r w:rsidR="00CD5AD1" w:rsidRPr="00070D68">
        <w:rPr>
          <w:rFonts w:cs="Arial"/>
          <w:i/>
          <w:sz w:val="20"/>
          <w:szCs w:val="20"/>
        </w:rPr>
        <w:t>.</w:t>
      </w:r>
      <w:r w:rsidRPr="00070D68">
        <w:rPr>
          <w:rFonts w:cs="Arial"/>
          <w:i/>
          <w:sz w:val="20"/>
          <w:szCs w:val="20"/>
        </w:rPr>
        <w:t xml:space="preserve"> in 102</w:t>
      </w:r>
      <w:r w:rsidR="00CD5AD1" w:rsidRPr="00070D68">
        <w:rPr>
          <w:rFonts w:cs="Arial"/>
          <w:i/>
          <w:sz w:val="20"/>
          <w:szCs w:val="20"/>
        </w:rPr>
        <w:t>. člena</w:t>
      </w:r>
      <w:r w:rsidRPr="00070D68">
        <w:rPr>
          <w:rFonts w:cs="Arial"/>
          <w:i/>
          <w:sz w:val="20"/>
          <w:szCs w:val="20"/>
        </w:rPr>
        <w:t xml:space="preserve"> PDEU.</w:t>
      </w:r>
    </w:p>
    <w:p w14:paraId="42E89C56" w14:textId="77777777" w:rsidR="007F4A20" w:rsidRPr="00070D68" w:rsidRDefault="007F4A20" w:rsidP="0025166A">
      <w:pPr>
        <w:spacing w:line="260" w:lineRule="atLeast"/>
        <w:rPr>
          <w:rFonts w:cs="Arial"/>
          <w:sz w:val="20"/>
          <w:szCs w:val="20"/>
        </w:rPr>
      </w:pPr>
    </w:p>
    <w:p w14:paraId="70C26974" w14:textId="71B9819C" w:rsidR="005127E1" w:rsidRPr="00070D68" w:rsidRDefault="005127E1" w:rsidP="0025166A">
      <w:pPr>
        <w:spacing w:line="260" w:lineRule="atLeast"/>
        <w:rPr>
          <w:rFonts w:cs="Arial"/>
          <w:b/>
          <w:sz w:val="20"/>
          <w:szCs w:val="20"/>
        </w:rPr>
      </w:pPr>
      <w:r w:rsidRPr="00070D68">
        <w:rPr>
          <w:rFonts w:cs="Arial"/>
          <w:b/>
          <w:sz w:val="20"/>
          <w:szCs w:val="20"/>
        </w:rPr>
        <w:t xml:space="preserve">K </w:t>
      </w:r>
      <w:r w:rsidR="00097CBD" w:rsidRPr="00070D68">
        <w:rPr>
          <w:rFonts w:cs="Arial"/>
          <w:b/>
          <w:sz w:val="20"/>
          <w:szCs w:val="20"/>
        </w:rPr>
        <w:t>2</w:t>
      </w:r>
      <w:r w:rsidR="00353CDD" w:rsidRPr="00070D68">
        <w:rPr>
          <w:rFonts w:cs="Arial"/>
          <w:b/>
          <w:sz w:val="20"/>
          <w:szCs w:val="20"/>
        </w:rPr>
        <w:t>6</w:t>
      </w:r>
      <w:r w:rsidRPr="00070D68">
        <w:rPr>
          <w:rFonts w:cs="Arial"/>
          <w:b/>
          <w:sz w:val="20"/>
          <w:szCs w:val="20"/>
        </w:rPr>
        <w:t xml:space="preserve">. členu (omejitev uporabe podatkov iz </w:t>
      </w:r>
      <w:r w:rsidR="00F041F0" w:rsidRPr="00070D68">
        <w:rPr>
          <w:rFonts w:cs="Arial"/>
          <w:b/>
          <w:sz w:val="20"/>
          <w:szCs w:val="20"/>
        </w:rPr>
        <w:t xml:space="preserve">izjav </w:t>
      </w:r>
      <w:r w:rsidRPr="00070D68">
        <w:rPr>
          <w:rFonts w:cs="Arial"/>
          <w:b/>
          <w:sz w:val="20"/>
          <w:szCs w:val="20"/>
        </w:rPr>
        <w:t>za</w:t>
      </w:r>
      <w:r w:rsidR="00F041F0" w:rsidRPr="00070D68">
        <w:rPr>
          <w:rFonts w:cs="Arial"/>
          <w:b/>
          <w:sz w:val="20"/>
          <w:szCs w:val="20"/>
        </w:rPr>
        <w:t>radi</w:t>
      </w:r>
      <w:r w:rsidRPr="00070D68">
        <w:rPr>
          <w:rFonts w:cs="Arial"/>
          <w:b/>
          <w:sz w:val="20"/>
          <w:szCs w:val="20"/>
        </w:rPr>
        <w:t xml:space="preserve"> prizanesljivost)</w:t>
      </w:r>
    </w:p>
    <w:p w14:paraId="6D547BA7" w14:textId="77777777" w:rsidR="005127E1" w:rsidRPr="00070D68" w:rsidRDefault="005127E1" w:rsidP="0025166A">
      <w:pPr>
        <w:spacing w:line="260" w:lineRule="atLeast"/>
        <w:rPr>
          <w:rFonts w:cs="Arial"/>
          <w:b/>
          <w:sz w:val="20"/>
          <w:szCs w:val="20"/>
        </w:rPr>
      </w:pPr>
    </w:p>
    <w:p w14:paraId="5D18A0E4" w14:textId="6A895DFE" w:rsidR="00191DBD" w:rsidRPr="00070D68" w:rsidRDefault="00191DBD" w:rsidP="00191DBD">
      <w:pPr>
        <w:spacing w:line="260" w:lineRule="atLeast"/>
        <w:rPr>
          <w:rFonts w:cs="Arial"/>
          <w:i/>
          <w:sz w:val="20"/>
          <w:szCs w:val="20"/>
        </w:rPr>
      </w:pPr>
      <w:r w:rsidRPr="00070D68">
        <w:rPr>
          <w:rFonts w:cs="Arial"/>
          <w:sz w:val="20"/>
          <w:szCs w:val="20"/>
        </w:rPr>
        <w:t xml:space="preserve">Pomen varovanja </w:t>
      </w:r>
      <w:r w:rsidR="00F041F0" w:rsidRPr="00070D68">
        <w:rPr>
          <w:rFonts w:cs="Arial"/>
          <w:sz w:val="20"/>
          <w:szCs w:val="20"/>
        </w:rPr>
        <w:t xml:space="preserve">izjav </w:t>
      </w:r>
      <w:r w:rsidRPr="00070D68">
        <w:rPr>
          <w:rFonts w:cs="Arial"/>
          <w:sz w:val="20"/>
          <w:szCs w:val="20"/>
        </w:rPr>
        <w:t>za</w:t>
      </w:r>
      <w:r w:rsidR="00F041F0" w:rsidRPr="00070D68">
        <w:rPr>
          <w:rFonts w:cs="Arial"/>
          <w:sz w:val="20"/>
          <w:szCs w:val="20"/>
        </w:rPr>
        <w:t>radi</w:t>
      </w:r>
      <w:r w:rsidRPr="00070D68">
        <w:rPr>
          <w:rFonts w:cs="Arial"/>
          <w:sz w:val="20"/>
          <w:szCs w:val="20"/>
        </w:rPr>
        <w:t xml:space="preserve"> prizanesljivost</w:t>
      </w:r>
      <w:r w:rsidR="008E610D" w:rsidRPr="00070D68">
        <w:rPr>
          <w:rFonts w:cs="Arial"/>
          <w:sz w:val="20"/>
          <w:szCs w:val="20"/>
        </w:rPr>
        <w:t>i</w:t>
      </w:r>
      <w:r w:rsidRPr="00070D68">
        <w:rPr>
          <w:rFonts w:cs="Arial"/>
          <w:sz w:val="20"/>
          <w:szCs w:val="20"/>
        </w:rPr>
        <w:t xml:space="preserve"> poudarja tudi Direktiva 2019/1, ki v 72. uvodni </w:t>
      </w:r>
      <w:r w:rsidR="00721AA6" w:rsidRPr="00070D68">
        <w:rPr>
          <w:rFonts w:cs="Arial"/>
          <w:sz w:val="20"/>
          <w:szCs w:val="20"/>
        </w:rPr>
        <w:t>izjavi</w:t>
      </w:r>
      <w:r w:rsidRPr="00070D68">
        <w:rPr>
          <w:rFonts w:cs="Arial"/>
          <w:sz w:val="20"/>
          <w:szCs w:val="20"/>
        </w:rPr>
        <w:t xml:space="preserve"> navaja, da »</w:t>
      </w:r>
      <w:r w:rsidRPr="00070D68">
        <w:rPr>
          <w:rFonts w:cs="Arial"/>
          <w:i/>
          <w:sz w:val="20"/>
          <w:szCs w:val="20"/>
        </w:rPr>
        <w:t xml:space="preserve">tveganje razkritja </w:t>
      </w:r>
      <w:proofErr w:type="spellStart"/>
      <w:r w:rsidRPr="00070D68">
        <w:rPr>
          <w:rFonts w:cs="Arial"/>
          <w:i/>
          <w:sz w:val="20"/>
          <w:szCs w:val="20"/>
        </w:rPr>
        <w:t>samoobdolžitvenega</w:t>
      </w:r>
      <w:proofErr w:type="spellEnd"/>
      <w:r w:rsidRPr="00070D68">
        <w:rPr>
          <w:rFonts w:cs="Arial"/>
          <w:i/>
          <w:sz w:val="20"/>
          <w:szCs w:val="20"/>
        </w:rPr>
        <w:t xml:space="preserve"> materiala zunaj okvira preiskave, za namen katere je bil predložen, bi lahko zmanjšalo interes morebitnih prijaviteljev za prizanesljivost, da bi sodelovali z organi, pristojnimi za varstvo konkurence. Posledično bi se ne glede na obliko, v kateri so predložene </w:t>
      </w:r>
      <w:r w:rsidR="00F041F0" w:rsidRPr="00070D68">
        <w:rPr>
          <w:rFonts w:cs="Arial"/>
          <w:i/>
          <w:sz w:val="20"/>
          <w:szCs w:val="20"/>
        </w:rPr>
        <w:t xml:space="preserve">izjave </w:t>
      </w:r>
      <w:r w:rsidRPr="00070D68">
        <w:rPr>
          <w:rFonts w:cs="Arial"/>
          <w:i/>
          <w:sz w:val="20"/>
          <w:szCs w:val="20"/>
        </w:rPr>
        <w:t>za</w:t>
      </w:r>
      <w:r w:rsidR="00F041F0" w:rsidRPr="00070D68">
        <w:rPr>
          <w:rFonts w:cs="Arial"/>
          <w:i/>
          <w:sz w:val="20"/>
          <w:szCs w:val="20"/>
        </w:rPr>
        <w:t>radi</w:t>
      </w:r>
      <w:r w:rsidRPr="00070D68">
        <w:rPr>
          <w:rFonts w:cs="Arial"/>
          <w:i/>
          <w:sz w:val="20"/>
          <w:szCs w:val="20"/>
        </w:rPr>
        <w:t xml:space="preserve"> prizanesljivost</w:t>
      </w:r>
      <w:r w:rsidR="008E610D" w:rsidRPr="00070D68">
        <w:rPr>
          <w:rFonts w:cs="Arial"/>
          <w:i/>
          <w:sz w:val="20"/>
          <w:szCs w:val="20"/>
        </w:rPr>
        <w:t>i</w:t>
      </w:r>
      <w:r w:rsidRPr="00070D68">
        <w:rPr>
          <w:rFonts w:cs="Arial"/>
          <w:i/>
          <w:sz w:val="20"/>
          <w:szCs w:val="20"/>
        </w:rPr>
        <w:t xml:space="preserve">, informacije v </w:t>
      </w:r>
      <w:r w:rsidR="00F041F0" w:rsidRPr="00070D68">
        <w:rPr>
          <w:rFonts w:cs="Arial"/>
          <w:i/>
          <w:sz w:val="20"/>
          <w:szCs w:val="20"/>
        </w:rPr>
        <w:t>izjav</w:t>
      </w:r>
      <w:r w:rsidRPr="00070D68">
        <w:rPr>
          <w:rFonts w:cs="Arial"/>
          <w:i/>
          <w:sz w:val="20"/>
          <w:szCs w:val="20"/>
        </w:rPr>
        <w:t>ah za</w:t>
      </w:r>
      <w:r w:rsidR="00F041F0" w:rsidRPr="00070D68">
        <w:rPr>
          <w:rFonts w:cs="Arial"/>
          <w:i/>
          <w:sz w:val="20"/>
          <w:szCs w:val="20"/>
        </w:rPr>
        <w:t>radi</w:t>
      </w:r>
      <w:r w:rsidRPr="00070D68">
        <w:rPr>
          <w:rFonts w:cs="Arial"/>
          <w:i/>
          <w:sz w:val="20"/>
          <w:szCs w:val="20"/>
        </w:rPr>
        <w:t xml:space="preserve"> prizanesljivost</w:t>
      </w:r>
      <w:r w:rsidR="008E610D" w:rsidRPr="00070D68">
        <w:rPr>
          <w:rFonts w:cs="Arial"/>
          <w:i/>
          <w:sz w:val="20"/>
          <w:szCs w:val="20"/>
        </w:rPr>
        <w:t>i</w:t>
      </w:r>
      <w:r w:rsidRPr="00070D68">
        <w:rPr>
          <w:rFonts w:cs="Arial"/>
          <w:i/>
          <w:sz w:val="20"/>
          <w:szCs w:val="20"/>
        </w:rPr>
        <w:t xml:space="preserve">, ki so bile pridobljene z dostopom do spisa, morale uporabiti le, če je to potrebno za uveljavljanje pravic obrambe v postopku pred nacionalnimi sodišči v nekaterih zelo omejenih primerih, ki so neposredno povezani z zadevo, za katero je bil odobren dostop. To organom, pristojnim za varstvo konkurence, ne bi smelo preprečiti, da bi objavili svoje odločbe v skladu z veljavnim pravom Unije ali nacionalnim pravom. </w:t>
      </w:r>
      <w:r w:rsidR="000F111B" w:rsidRPr="00070D68">
        <w:rPr>
          <w:rFonts w:cs="Arial"/>
          <w:sz w:val="20"/>
          <w:szCs w:val="20"/>
        </w:rPr>
        <w:t>Č</w:t>
      </w:r>
      <w:r w:rsidRPr="00070D68">
        <w:rPr>
          <w:rFonts w:cs="Arial"/>
          <w:sz w:val="20"/>
          <w:szCs w:val="20"/>
        </w:rPr>
        <w:t xml:space="preserve">etrti odstavek </w:t>
      </w:r>
      <w:r w:rsidR="000F111B" w:rsidRPr="00070D68">
        <w:rPr>
          <w:rFonts w:cs="Arial"/>
          <w:sz w:val="20"/>
          <w:szCs w:val="20"/>
        </w:rPr>
        <w:lastRenderedPageBreak/>
        <w:t xml:space="preserve">tega člena </w:t>
      </w:r>
      <w:r w:rsidR="001055C4" w:rsidRPr="00070D68">
        <w:rPr>
          <w:rFonts w:cs="Arial"/>
          <w:sz w:val="20"/>
          <w:szCs w:val="20"/>
        </w:rPr>
        <w:t xml:space="preserve">Direktive nadalje </w:t>
      </w:r>
      <w:r w:rsidR="000F111B" w:rsidRPr="00070D68">
        <w:rPr>
          <w:rFonts w:cs="Arial"/>
          <w:sz w:val="20"/>
          <w:szCs w:val="20"/>
        </w:rPr>
        <w:t>nalaga</w:t>
      </w:r>
      <w:r w:rsidRPr="00070D68">
        <w:rPr>
          <w:rFonts w:cs="Arial"/>
          <w:sz w:val="20"/>
          <w:szCs w:val="20"/>
        </w:rPr>
        <w:t xml:space="preserve"> državam članicam, da zagotovijo, </w:t>
      </w:r>
      <w:r w:rsidRPr="00070D68">
        <w:rPr>
          <w:rFonts w:cs="Arial"/>
          <w:i/>
          <w:sz w:val="20"/>
          <w:szCs w:val="20"/>
        </w:rPr>
        <w:t>da lahko stranka, ki je pridobila dostop do spisa postopka za uveljavljanje pravil konkurence nacionalnih organov, pristojnih za</w:t>
      </w:r>
      <w:r w:rsidR="009673BA" w:rsidRPr="00070D68">
        <w:rPr>
          <w:rFonts w:cs="Arial"/>
          <w:i/>
          <w:sz w:val="20"/>
          <w:szCs w:val="20"/>
        </w:rPr>
        <w:t xml:space="preserve"> varstvo </w:t>
      </w:r>
      <w:r w:rsidRPr="00070D68">
        <w:rPr>
          <w:rFonts w:cs="Arial"/>
          <w:i/>
          <w:sz w:val="20"/>
          <w:szCs w:val="20"/>
        </w:rPr>
        <w:t>konkurenc</w:t>
      </w:r>
      <w:r w:rsidR="009673BA" w:rsidRPr="00070D68">
        <w:rPr>
          <w:rFonts w:cs="Arial"/>
          <w:i/>
          <w:sz w:val="20"/>
          <w:szCs w:val="20"/>
        </w:rPr>
        <w:t>e</w:t>
      </w:r>
      <w:r w:rsidRPr="00070D68">
        <w:rPr>
          <w:rFonts w:cs="Arial"/>
          <w:i/>
          <w:sz w:val="20"/>
          <w:szCs w:val="20"/>
        </w:rPr>
        <w:t>, informacije iz izjav za prizanesljivost in vlog za poravnavo uporabi le, kadar je to potrebno za uveljavljanje njenih pravic obrambe v postopku pred nacionalnimi sodišči v zadevah, ki so neposredno povezane z zadevo, za katero je bil dostop odobren, in le kadar se tak postopek nanaša na:</w:t>
      </w:r>
    </w:p>
    <w:p w14:paraId="14E121F9" w14:textId="77777777" w:rsidR="00191DBD" w:rsidRPr="00070D68" w:rsidRDefault="00191DBD" w:rsidP="00191DBD">
      <w:pPr>
        <w:spacing w:line="260" w:lineRule="atLeast"/>
        <w:rPr>
          <w:rFonts w:cs="Arial"/>
          <w:i/>
          <w:sz w:val="20"/>
          <w:szCs w:val="20"/>
        </w:rPr>
      </w:pPr>
      <w:r w:rsidRPr="00070D68">
        <w:rPr>
          <w:rFonts w:cs="Arial"/>
          <w:i/>
          <w:sz w:val="20"/>
          <w:szCs w:val="20"/>
        </w:rPr>
        <w:t>(a) porazdelitev globe med udeleženci kartela, ki jim jo je izrekel nacionalni organ, pristojen za konkurenco, in za plačilo katere so ti udeleženci solidarno odgovorni, ali</w:t>
      </w:r>
    </w:p>
    <w:p w14:paraId="1BE10A74" w14:textId="77777777" w:rsidR="00191DBD" w:rsidRPr="00070D68" w:rsidRDefault="00191DBD" w:rsidP="00191DBD">
      <w:pPr>
        <w:spacing w:line="260" w:lineRule="atLeast"/>
        <w:rPr>
          <w:rFonts w:cs="Arial"/>
          <w:i/>
          <w:sz w:val="20"/>
          <w:szCs w:val="20"/>
        </w:rPr>
      </w:pPr>
      <w:r w:rsidRPr="00070D68">
        <w:rPr>
          <w:rFonts w:cs="Arial"/>
          <w:i/>
          <w:sz w:val="20"/>
          <w:szCs w:val="20"/>
        </w:rPr>
        <w:t>(b) presojo odločbe, s katero je nacionalni organ, pristojen za konkurenco, ugotovil kršitev člena 101 ali 102 PDEU ali določb nacionalnega konkurenčnega prava.</w:t>
      </w:r>
    </w:p>
    <w:p w14:paraId="235AB213" w14:textId="77777777" w:rsidR="00191DBD" w:rsidRPr="00070D68" w:rsidRDefault="00191DBD" w:rsidP="00191DBD">
      <w:pPr>
        <w:pStyle w:val="Odstavek"/>
        <w:spacing w:before="0" w:line="260" w:lineRule="atLeast"/>
        <w:ind w:firstLine="0"/>
        <w:rPr>
          <w:rFonts w:eastAsia="Calibri"/>
          <w:sz w:val="20"/>
          <w:szCs w:val="20"/>
          <w:lang w:eastAsia="en-US"/>
        </w:rPr>
      </w:pPr>
    </w:p>
    <w:p w14:paraId="696E43A3" w14:textId="55125AE9" w:rsidR="006A5AC8" w:rsidRPr="00070D68" w:rsidRDefault="001055C4" w:rsidP="006A5AC8">
      <w:pPr>
        <w:spacing w:line="260" w:lineRule="atLeast"/>
        <w:rPr>
          <w:rFonts w:cs="Arial"/>
          <w:sz w:val="20"/>
          <w:szCs w:val="20"/>
        </w:rPr>
      </w:pPr>
      <w:r w:rsidRPr="00070D68">
        <w:rPr>
          <w:rFonts w:cs="Arial"/>
          <w:sz w:val="20"/>
          <w:szCs w:val="20"/>
        </w:rPr>
        <w:t>Na podlagi navedenega</w:t>
      </w:r>
      <w:r w:rsidR="006A5AC8" w:rsidRPr="00070D68">
        <w:rPr>
          <w:rFonts w:cs="Arial"/>
          <w:sz w:val="20"/>
          <w:szCs w:val="20"/>
        </w:rPr>
        <w:t xml:space="preserve"> je v </w:t>
      </w:r>
      <w:r w:rsidR="000F111B" w:rsidRPr="00070D68">
        <w:rPr>
          <w:rFonts w:cs="Arial"/>
          <w:sz w:val="20"/>
          <w:szCs w:val="20"/>
          <w:u w:val="single"/>
        </w:rPr>
        <w:t>prvem</w:t>
      </w:r>
      <w:r w:rsidR="006A5AC8" w:rsidRPr="00070D68">
        <w:rPr>
          <w:rFonts w:cs="Arial"/>
          <w:sz w:val="20"/>
          <w:szCs w:val="20"/>
          <w:u w:val="single"/>
        </w:rPr>
        <w:t xml:space="preserve"> odstavku</w:t>
      </w:r>
      <w:r w:rsidR="006A5AC8" w:rsidRPr="00070D68">
        <w:rPr>
          <w:rFonts w:cs="Arial"/>
          <w:sz w:val="20"/>
          <w:szCs w:val="20"/>
        </w:rPr>
        <w:t xml:space="preserve"> določeno, da imajo vpogled v </w:t>
      </w:r>
      <w:r w:rsidR="00F041F0" w:rsidRPr="00070D68">
        <w:rPr>
          <w:rFonts w:cs="Arial"/>
          <w:sz w:val="20"/>
          <w:szCs w:val="20"/>
        </w:rPr>
        <w:t xml:space="preserve">izjavo </w:t>
      </w:r>
      <w:r w:rsidR="006A5AC8" w:rsidRPr="00070D68">
        <w:rPr>
          <w:rFonts w:cs="Arial"/>
          <w:sz w:val="20"/>
          <w:szCs w:val="20"/>
        </w:rPr>
        <w:t>za</w:t>
      </w:r>
      <w:r w:rsidR="00F041F0" w:rsidRPr="00070D68">
        <w:rPr>
          <w:rFonts w:cs="Arial"/>
          <w:sz w:val="20"/>
          <w:szCs w:val="20"/>
        </w:rPr>
        <w:t>radi</w:t>
      </w:r>
      <w:r w:rsidR="006A5AC8" w:rsidRPr="00070D68">
        <w:rPr>
          <w:rFonts w:cs="Arial"/>
          <w:sz w:val="20"/>
          <w:szCs w:val="20"/>
        </w:rPr>
        <w:t xml:space="preserve"> prizanesljivost</w:t>
      </w:r>
      <w:r w:rsidR="008E610D" w:rsidRPr="00070D68">
        <w:rPr>
          <w:rFonts w:cs="Arial"/>
          <w:sz w:val="20"/>
          <w:szCs w:val="20"/>
        </w:rPr>
        <w:t>i</w:t>
      </w:r>
      <w:r w:rsidR="006A5AC8" w:rsidRPr="00070D68">
        <w:rPr>
          <w:rFonts w:cs="Arial"/>
          <w:sz w:val="20"/>
          <w:szCs w:val="20"/>
        </w:rPr>
        <w:t xml:space="preserve">  le stranke </w:t>
      </w:r>
      <w:r w:rsidR="0045284B" w:rsidRPr="00070D68">
        <w:rPr>
          <w:rFonts w:cs="Arial"/>
          <w:sz w:val="20"/>
          <w:szCs w:val="20"/>
        </w:rPr>
        <w:t xml:space="preserve">postopka </w:t>
      </w:r>
      <w:r w:rsidR="006A5AC8" w:rsidRPr="00070D68">
        <w:rPr>
          <w:rFonts w:cs="Arial"/>
          <w:sz w:val="20"/>
          <w:szCs w:val="20"/>
        </w:rPr>
        <w:t>in le za uveljavljenje pravice do obrambe.</w:t>
      </w:r>
    </w:p>
    <w:p w14:paraId="4625C205" w14:textId="77777777" w:rsidR="006A5AC8" w:rsidRPr="00070D68" w:rsidRDefault="006A5AC8" w:rsidP="00191DBD">
      <w:pPr>
        <w:pStyle w:val="Odstavek"/>
        <w:spacing w:before="0" w:line="260" w:lineRule="atLeast"/>
        <w:ind w:firstLine="0"/>
        <w:rPr>
          <w:rFonts w:eastAsia="Calibri"/>
          <w:sz w:val="20"/>
          <w:szCs w:val="20"/>
          <w:lang w:eastAsia="en-US"/>
        </w:rPr>
      </w:pPr>
    </w:p>
    <w:p w14:paraId="319112AF" w14:textId="678EEF96" w:rsidR="00191DBD" w:rsidRPr="00070D68" w:rsidRDefault="000F111B" w:rsidP="00191DBD">
      <w:pPr>
        <w:pStyle w:val="Odstavek"/>
        <w:spacing w:before="0" w:line="260" w:lineRule="atLeast"/>
        <w:ind w:firstLine="0"/>
        <w:rPr>
          <w:rFonts w:eastAsia="Calibri"/>
          <w:sz w:val="20"/>
          <w:szCs w:val="20"/>
          <w:lang w:eastAsia="en-US"/>
        </w:rPr>
      </w:pPr>
      <w:r w:rsidRPr="00070D68">
        <w:rPr>
          <w:rFonts w:eastAsia="Calibri"/>
          <w:sz w:val="20"/>
          <w:szCs w:val="20"/>
          <w:lang w:eastAsia="en-US"/>
        </w:rPr>
        <w:t>V</w:t>
      </w:r>
      <w:r w:rsidR="00191DBD" w:rsidRPr="00070D68">
        <w:rPr>
          <w:rFonts w:eastAsia="Calibri"/>
          <w:sz w:val="20"/>
          <w:szCs w:val="20"/>
          <w:lang w:eastAsia="en-US"/>
        </w:rPr>
        <w:t xml:space="preserve"> </w:t>
      </w:r>
      <w:r w:rsidR="005C2EBC" w:rsidRPr="00070D68">
        <w:rPr>
          <w:rFonts w:eastAsia="Calibri"/>
          <w:sz w:val="20"/>
          <w:szCs w:val="20"/>
          <w:u w:val="single"/>
          <w:lang w:eastAsia="en-US"/>
        </w:rPr>
        <w:t xml:space="preserve">drugem </w:t>
      </w:r>
      <w:r w:rsidR="00191DBD" w:rsidRPr="00070D68">
        <w:rPr>
          <w:rFonts w:eastAsia="Calibri"/>
          <w:sz w:val="20"/>
          <w:szCs w:val="20"/>
          <w:u w:val="single"/>
          <w:lang w:eastAsia="en-US"/>
        </w:rPr>
        <w:t>odstavku</w:t>
      </w:r>
      <w:r w:rsidRPr="00070D68">
        <w:rPr>
          <w:rFonts w:eastAsia="Calibri"/>
          <w:sz w:val="20"/>
          <w:szCs w:val="20"/>
          <w:u w:val="single"/>
          <w:lang w:eastAsia="en-US"/>
        </w:rPr>
        <w:t xml:space="preserve"> </w:t>
      </w:r>
      <w:r w:rsidRPr="00070D68">
        <w:rPr>
          <w:rFonts w:eastAsia="Calibri"/>
          <w:sz w:val="20"/>
          <w:szCs w:val="20"/>
          <w:lang w:eastAsia="en-US"/>
        </w:rPr>
        <w:t>so</w:t>
      </w:r>
      <w:r w:rsidR="001055C4" w:rsidRPr="00070D68">
        <w:rPr>
          <w:rFonts w:eastAsia="Calibri"/>
          <w:sz w:val="20"/>
          <w:szCs w:val="20"/>
          <w:lang w:eastAsia="en-US"/>
        </w:rPr>
        <w:t xml:space="preserve"> </w:t>
      </w:r>
      <w:r w:rsidR="00191DBD" w:rsidRPr="00070D68">
        <w:rPr>
          <w:rFonts w:eastAsia="Calibri"/>
          <w:sz w:val="20"/>
          <w:szCs w:val="20"/>
          <w:lang w:eastAsia="en-US"/>
        </w:rPr>
        <w:t>določ</w:t>
      </w:r>
      <w:r w:rsidRPr="00070D68">
        <w:rPr>
          <w:rFonts w:eastAsia="Calibri"/>
          <w:sz w:val="20"/>
          <w:szCs w:val="20"/>
          <w:lang w:eastAsia="en-US"/>
        </w:rPr>
        <w:t>ene</w:t>
      </w:r>
      <w:r w:rsidR="00191DBD" w:rsidRPr="00070D68">
        <w:rPr>
          <w:rFonts w:eastAsia="Calibri"/>
          <w:sz w:val="20"/>
          <w:szCs w:val="20"/>
          <w:lang w:eastAsia="en-US"/>
        </w:rPr>
        <w:t xml:space="preserve"> dodatne omejitve pri uporabi informacij in podatkov</w:t>
      </w:r>
      <w:r w:rsidR="00E25C3C" w:rsidRPr="00070D68">
        <w:rPr>
          <w:rFonts w:eastAsia="Calibri"/>
          <w:sz w:val="20"/>
          <w:szCs w:val="20"/>
          <w:lang w:eastAsia="en-US"/>
        </w:rPr>
        <w:t xml:space="preserve"> navedenih v</w:t>
      </w:r>
      <w:r w:rsidR="00191DBD" w:rsidRPr="00070D68">
        <w:rPr>
          <w:rFonts w:eastAsia="Calibri"/>
          <w:sz w:val="20"/>
          <w:szCs w:val="20"/>
          <w:lang w:eastAsia="en-US"/>
        </w:rPr>
        <w:t xml:space="preserve"> </w:t>
      </w:r>
      <w:r w:rsidR="00F041F0" w:rsidRPr="00070D68">
        <w:rPr>
          <w:rFonts w:eastAsia="Calibri"/>
          <w:sz w:val="20"/>
          <w:szCs w:val="20"/>
          <w:lang w:eastAsia="en-US"/>
        </w:rPr>
        <w:t xml:space="preserve">izjavi </w:t>
      </w:r>
      <w:r w:rsidR="00191DBD" w:rsidRPr="00070D68">
        <w:rPr>
          <w:rFonts w:eastAsia="Calibri"/>
          <w:sz w:val="20"/>
          <w:szCs w:val="20"/>
          <w:lang w:eastAsia="en-US"/>
        </w:rPr>
        <w:t>za</w:t>
      </w:r>
      <w:r w:rsidR="00F041F0" w:rsidRPr="00070D68">
        <w:rPr>
          <w:rFonts w:eastAsia="Calibri"/>
          <w:sz w:val="20"/>
          <w:szCs w:val="20"/>
          <w:lang w:eastAsia="en-US"/>
        </w:rPr>
        <w:t>radi</w:t>
      </w:r>
      <w:r w:rsidR="00191DBD" w:rsidRPr="00070D68">
        <w:rPr>
          <w:rFonts w:eastAsia="Calibri"/>
          <w:sz w:val="20"/>
          <w:szCs w:val="20"/>
          <w:lang w:eastAsia="en-US"/>
        </w:rPr>
        <w:t xml:space="preserve"> prizanesljivost</w:t>
      </w:r>
      <w:r w:rsidR="008E610D" w:rsidRPr="00070D68">
        <w:rPr>
          <w:rFonts w:eastAsia="Calibri"/>
          <w:sz w:val="20"/>
          <w:szCs w:val="20"/>
          <w:lang w:eastAsia="en-US"/>
        </w:rPr>
        <w:t>i</w:t>
      </w:r>
      <w:r w:rsidR="00191DBD" w:rsidRPr="00070D68">
        <w:rPr>
          <w:rFonts w:eastAsia="Calibri"/>
          <w:sz w:val="20"/>
          <w:szCs w:val="20"/>
          <w:lang w:eastAsia="en-US"/>
        </w:rPr>
        <w:t xml:space="preserve">. Stranka tako pridobljene podatke lahko uporabi v postopku pred pristojnim sodiščem, </w:t>
      </w:r>
      <w:r w:rsidR="00E25C3C" w:rsidRPr="00070D68">
        <w:rPr>
          <w:rFonts w:eastAsia="Calibri"/>
          <w:sz w:val="20"/>
          <w:szCs w:val="20"/>
          <w:lang w:eastAsia="en-US"/>
        </w:rPr>
        <w:t>kadar sta kumulativno izpolnjena dva pogoja</w:t>
      </w:r>
      <w:r w:rsidR="001055C4" w:rsidRPr="00070D68">
        <w:rPr>
          <w:rFonts w:eastAsia="Calibri"/>
          <w:sz w:val="20"/>
          <w:szCs w:val="20"/>
          <w:lang w:eastAsia="en-US"/>
        </w:rPr>
        <w:t>. Prvi pogoj</w:t>
      </w:r>
      <w:r w:rsidR="00191DBD" w:rsidRPr="00070D68">
        <w:rPr>
          <w:rFonts w:eastAsia="Calibri"/>
          <w:sz w:val="20"/>
          <w:szCs w:val="20"/>
          <w:lang w:eastAsia="en-US"/>
        </w:rPr>
        <w:t xml:space="preserve"> je</w:t>
      </w:r>
      <w:r w:rsidR="001055C4" w:rsidRPr="00070D68">
        <w:rPr>
          <w:rFonts w:eastAsia="Calibri"/>
          <w:sz w:val="20"/>
          <w:szCs w:val="20"/>
          <w:lang w:eastAsia="en-US"/>
        </w:rPr>
        <w:t>,</w:t>
      </w:r>
      <w:r w:rsidR="00191DBD" w:rsidRPr="00070D68">
        <w:rPr>
          <w:rFonts w:eastAsia="Calibri"/>
          <w:sz w:val="20"/>
          <w:szCs w:val="20"/>
          <w:lang w:eastAsia="en-US"/>
        </w:rPr>
        <w:t xml:space="preserve"> da se tako pridobljeni podatki uporabijo za obrambo v postopku, ki je neposredno povezan z zadevo, za katero je bil stranki dovoljen dostop. Poleg tega pogoja mora biti izpolnjen še en izmed naslednjih pogojev</w:t>
      </w:r>
      <w:r w:rsidR="001055C4" w:rsidRPr="00070D68">
        <w:rPr>
          <w:rFonts w:eastAsia="Calibri"/>
          <w:sz w:val="20"/>
          <w:szCs w:val="20"/>
          <w:lang w:eastAsia="en-US"/>
        </w:rPr>
        <w:t>,</w:t>
      </w:r>
      <w:r w:rsidR="00191DBD" w:rsidRPr="00070D68">
        <w:rPr>
          <w:rFonts w:eastAsia="Calibri"/>
          <w:sz w:val="20"/>
          <w:szCs w:val="20"/>
          <w:lang w:eastAsia="en-US"/>
        </w:rPr>
        <w:t xml:space="preserve"> in sicer, da se postopek nanaša na porazdelitev administrativne sankcije med udeleženci kartela, ki jim jo je izrekla </w:t>
      </w:r>
      <w:r w:rsidR="001055C4" w:rsidRPr="00070D68">
        <w:rPr>
          <w:rFonts w:eastAsia="Calibri"/>
          <w:sz w:val="20"/>
          <w:szCs w:val="20"/>
          <w:lang w:eastAsia="en-US"/>
        </w:rPr>
        <w:t>a</w:t>
      </w:r>
      <w:r w:rsidR="00191DBD" w:rsidRPr="00070D68">
        <w:rPr>
          <w:rFonts w:eastAsia="Calibri"/>
          <w:sz w:val="20"/>
          <w:szCs w:val="20"/>
          <w:lang w:eastAsia="en-US"/>
        </w:rPr>
        <w:t>gencija, in za plačilo katere so ti ude</w:t>
      </w:r>
      <w:r w:rsidR="00E25C3C" w:rsidRPr="00070D68">
        <w:rPr>
          <w:rFonts w:eastAsia="Calibri"/>
          <w:sz w:val="20"/>
          <w:szCs w:val="20"/>
          <w:lang w:eastAsia="en-US"/>
        </w:rPr>
        <w:t>leženci solidarno odgovorni, ali če nanaša</w:t>
      </w:r>
      <w:r w:rsidR="00191DBD" w:rsidRPr="00070D68">
        <w:rPr>
          <w:rFonts w:eastAsia="Calibri"/>
          <w:sz w:val="20"/>
          <w:szCs w:val="20"/>
          <w:lang w:eastAsia="en-US"/>
        </w:rPr>
        <w:t xml:space="preserve"> na postopek presoje odločbe </w:t>
      </w:r>
      <w:r w:rsidR="001055C4" w:rsidRPr="00070D68">
        <w:rPr>
          <w:rFonts w:eastAsia="Calibri"/>
          <w:sz w:val="20"/>
          <w:szCs w:val="20"/>
          <w:lang w:eastAsia="en-US"/>
        </w:rPr>
        <w:t>a</w:t>
      </w:r>
      <w:r w:rsidR="00191DBD" w:rsidRPr="00070D68">
        <w:rPr>
          <w:rFonts w:eastAsia="Calibri"/>
          <w:sz w:val="20"/>
          <w:szCs w:val="20"/>
          <w:lang w:eastAsia="en-US"/>
        </w:rPr>
        <w:t xml:space="preserve">gencije o ugotovitvi obstoja kršitve 5. ali 8. člena tega zakona ali 101. ali 102. člena PDEU. </w:t>
      </w:r>
    </w:p>
    <w:p w14:paraId="25868763" w14:textId="77777777" w:rsidR="00191DBD" w:rsidRPr="00070D68" w:rsidRDefault="00191DBD" w:rsidP="00191DBD">
      <w:pPr>
        <w:spacing w:line="260" w:lineRule="atLeast"/>
        <w:rPr>
          <w:rFonts w:cs="Arial"/>
          <w:sz w:val="20"/>
          <w:szCs w:val="20"/>
        </w:rPr>
      </w:pPr>
    </w:p>
    <w:p w14:paraId="3504A334" w14:textId="31CF9834" w:rsidR="006F4460" w:rsidRPr="00070D68" w:rsidRDefault="005C2EBC" w:rsidP="0025166A">
      <w:pPr>
        <w:spacing w:line="260" w:lineRule="atLeast"/>
        <w:rPr>
          <w:rFonts w:cs="Arial"/>
          <w:sz w:val="20"/>
          <w:szCs w:val="20"/>
        </w:rPr>
      </w:pPr>
      <w:r w:rsidRPr="00070D68">
        <w:rPr>
          <w:rFonts w:cs="Arial"/>
          <w:sz w:val="20"/>
          <w:szCs w:val="20"/>
          <w:u w:val="single"/>
        </w:rPr>
        <w:t xml:space="preserve">Tretji </w:t>
      </w:r>
      <w:r w:rsidR="00191DBD" w:rsidRPr="00070D68">
        <w:rPr>
          <w:rFonts w:cs="Arial"/>
          <w:sz w:val="20"/>
          <w:szCs w:val="20"/>
          <w:u w:val="single"/>
        </w:rPr>
        <w:t>odstavek</w:t>
      </w:r>
      <w:r w:rsidR="00191DBD" w:rsidRPr="00070D68">
        <w:rPr>
          <w:rFonts w:cs="Arial"/>
          <w:sz w:val="20"/>
          <w:szCs w:val="20"/>
        </w:rPr>
        <w:t xml:space="preserve"> določa omejitve, ki se nanašajo na informacije, ki jih je pripravila druga fizična ali pravna oseba posebej za postopek za uveljavljanje pravil konkurence pred </w:t>
      </w:r>
      <w:r w:rsidR="001055C4" w:rsidRPr="00070D68">
        <w:rPr>
          <w:rFonts w:cs="Arial"/>
          <w:sz w:val="20"/>
          <w:szCs w:val="20"/>
        </w:rPr>
        <w:t>a</w:t>
      </w:r>
      <w:r w:rsidR="00191DBD" w:rsidRPr="00070D68">
        <w:rPr>
          <w:rFonts w:cs="Arial"/>
          <w:sz w:val="20"/>
          <w:szCs w:val="20"/>
        </w:rPr>
        <w:t>gencijo</w:t>
      </w:r>
      <w:r w:rsidR="008E610D" w:rsidRPr="00070D68">
        <w:rPr>
          <w:rFonts w:cs="Arial"/>
          <w:sz w:val="20"/>
          <w:szCs w:val="20"/>
        </w:rPr>
        <w:t xml:space="preserve"> ter</w:t>
      </w:r>
      <w:r w:rsidR="00191DBD" w:rsidRPr="00070D68">
        <w:rPr>
          <w:rFonts w:cs="Arial"/>
          <w:sz w:val="20"/>
          <w:szCs w:val="20"/>
        </w:rPr>
        <w:t xml:space="preserve"> informacije, ki jih je med postopkom za uveljavl</w:t>
      </w:r>
      <w:r w:rsidR="001055C4" w:rsidRPr="00070D68">
        <w:rPr>
          <w:rFonts w:cs="Arial"/>
          <w:sz w:val="20"/>
          <w:szCs w:val="20"/>
        </w:rPr>
        <w:t>janje pravil konkurence zbrala a</w:t>
      </w:r>
      <w:r w:rsidR="00191DBD" w:rsidRPr="00070D68">
        <w:rPr>
          <w:rFonts w:cs="Arial"/>
          <w:sz w:val="20"/>
          <w:szCs w:val="20"/>
        </w:rPr>
        <w:t>gencija, in jih poslala strankam. Zaščita teh podatkov je časovno omejena</w:t>
      </w:r>
      <w:r w:rsidR="009673BA" w:rsidRPr="00070D68">
        <w:rPr>
          <w:rFonts w:cs="Arial"/>
          <w:sz w:val="20"/>
          <w:szCs w:val="20"/>
        </w:rPr>
        <w:t xml:space="preserve"> in traja dokler a</w:t>
      </w:r>
      <w:r w:rsidRPr="00070D68">
        <w:rPr>
          <w:rFonts w:cs="Arial"/>
          <w:sz w:val="20"/>
          <w:szCs w:val="20"/>
        </w:rPr>
        <w:t xml:space="preserve">gencija </w:t>
      </w:r>
      <w:r w:rsidR="0045284B" w:rsidRPr="00070D68">
        <w:rPr>
          <w:rFonts w:cs="Arial"/>
          <w:sz w:val="20"/>
          <w:szCs w:val="20"/>
        </w:rPr>
        <w:t xml:space="preserve">zoper vse stranke </w:t>
      </w:r>
      <w:r w:rsidRPr="00070D68">
        <w:rPr>
          <w:rFonts w:cs="Arial"/>
          <w:sz w:val="20"/>
          <w:szCs w:val="20"/>
        </w:rPr>
        <w:t>ne konča postopka za uveljavljanje pravil konkurence</w:t>
      </w:r>
      <w:r w:rsidR="00191DBD" w:rsidRPr="00070D68">
        <w:rPr>
          <w:rFonts w:cs="Arial"/>
          <w:sz w:val="20"/>
          <w:szCs w:val="20"/>
        </w:rPr>
        <w:t>.</w:t>
      </w:r>
      <w:r w:rsidR="00E25C3C" w:rsidRPr="00070D68">
        <w:rPr>
          <w:rFonts w:cs="Arial"/>
          <w:sz w:val="20"/>
          <w:szCs w:val="20"/>
        </w:rPr>
        <w:t xml:space="preserve"> </w:t>
      </w:r>
    </w:p>
    <w:p w14:paraId="0DF5CB40" w14:textId="77777777" w:rsidR="006F4460" w:rsidRPr="00070D68" w:rsidRDefault="006F4460" w:rsidP="0025166A">
      <w:pPr>
        <w:spacing w:line="260" w:lineRule="atLeast"/>
        <w:rPr>
          <w:rFonts w:cs="Arial"/>
          <w:sz w:val="20"/>
          <w:szCs w:val="20"/>
        </w:rPr>
      </w:pPr>
    </w:p>
    <w:p w14:paraId="2983030F" w14:textId="500CB3DF" w:rsidR="005127E1" w:rsidRPr="00070D68" w:rsidRDefault="00E25C3C" w:rsidP="0025166A">
      <w:pPr>
        <w:spacing w:line="260" w:lineRule="atLeast"/>
        <w:rPr>
          <w:rFonts w:cs="Arial"/>
          <w:b/>
          <w:sz w:val="20"/>
          <w:szCs w:val="20"/>
        </w:rPr>
      </w:pPr>
      <w:r w:rsidRPr="00070D68">
        <w:rPr>
          <w:rFonts w:cs="Arial"/>
          <w:sz w:val="20"/>
          <w:szCs w:val="20"/>
        </w:rPr>
        <w:t xml:space="preserve">S tem </w:t>
      </w:r>
      <w:r w:rsidR="006F4460" w:rsidRPr="00070D68">
        <w:rPr>
          <w:rFonts w:cs="Arial"/>
          <w:sz w:val="20"/>
          <w:szCs w:val="20"/>
        </w:rPr>
        <w:t>členom</w:t>
      </w:r>
      <w:r w:rsidRPr="00070D68">
        <w:rPr>
          <w:rFonts w:cs="Arial"/>
          <w:sz w:val="20"/>
          <w:szCs w:val="20"/>
        </w:rPr>
        <w:t xml:space="preserve"> se prenaša</w:t>
      </w:r>
      <w:r w:rsidR="006F4460" w:rsidRPr="00070D68">
        <w:rPr>
          <w:rFonts w:cs="Arial"/>
          <w:sz w:val="20"/>
          <w:szCs w:val="20"/>
        </w:rPr>
        <w:t>jo tretji, četrti in</w:t>
      </w:r>
      <w:r w:rsidRPr="00070D68">
        <w:rPr>
          <w:rFonts w:cs="Arial"/>
          <w:sz w:val="20"/>
          <w:szCs w:val="20"/>
        </w:rPr>
        <w:t xml:space="preserve"> peti odstavek 31. </w:t>
      </w:r>
      <w:r w:rsidR="00BD6A40" w:rsidRPr="00070D68">
        <w:rPr>
          <w:rFonts w:cs="Arial"/>
          <w:sz w:val="20"/>
          <w:szCs w:val="20"/>
        </w:rPr>
        <w:t>č</w:t>
      </w:r>
      <w:r w:rsidRPr="00070D68">
        <w:rPr>
          <w:rFonts w:cs="Arial"/>
          <w:sz w:val="20"/>
          <w:szCs w:val="20"/>
        </w:rPr>
        <w:t>lena Direktive 2019/1.</w:t>
      </w:r>
    </w:p>
    <w:p w14:paraId="221921C1" w14:textId="77777777" w:rsidR="005127E1" w:rsidRPr="00070D68" w:rsidRDefault="004A6415" w:rsidP="004A6415">
      <w:pPr>
        <w:tabs>
          <w:tab w:val="left" w:pos="2160"/>
        </w:tabs>
        <w:spacing w:line="260" w:lineRule="atLeast"/>
        <w:rPr>
          <w:rFonts w:cs="Arial"/>
          <w:sz w:val="20"/>
          <w:szCs w:val="20"/>
        </w:rPr>
      </w:pPr>
      <w:r w:rsidRPr="00070D68">
        <w:rPr>
          <w:rFonts w:cs="Arial"/>
          <w:sz w:val="20"/>
          <w:szCs w:val="20"/>
        </w:rPr>
        <w:tab/>
      </w:r>
    </w:p>
    <w:p w14:paraId="3930B1A5" w14:textId="2A29720C"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097CBD" w:rsidRPr="00070D68">
        <w:rPr>
          <w:rFonts w:cs="Arial"/>
          <w:b/>
          <w:sz w:val="20"/>
          <w:szCs w:val="20"/>
        </w:rPr>
        <w:t>27</w:t>
      </w:r>
      <w:r w:rsidRPr="00070D68">
        <w:rPr>
          <w:rFonts w:cs="Arial"/>
          <w:b/>
          <w:sz w:val="20"/>
          <w:szCs w:val="20"/>
        </w:rPr>
        <w:t>. členu (zagotavljanje načela kontradiktornosti)</w:t>
      </w:r>
    </w:p>
    <w:p w14:paraId="1C1BDA30" w14:textId="77777777" w:rsidR="007522E3" w:rsidRPr="00070D68" w:rsidRDefault="007522E3" w:rsidP="0025166A">
      <w:pPr>
        <w:spacing w:line="260" w:lineRule="atLeast"/>
        <w:rPr>
          <w:rFonts w:cs="Arial"/>
          <w:b/>
          <w:sz w:val="20"/>
          <w:szCs w:val="20"/>
        </w:rPr>
      </w:pPr>
    </w:p>
    <w:p w14:paraId="738E35B5" w14:textId="125D5299" w:rsidR="007522E3" w:rsidRPr="00070D68" w:rsidRDefault="007522E3" w:rsidP="0025166A">
      <w:pPr>
        <w:spacing w:line="260" w:lineRule="atLeast"/>
        <w:rPr>
          <w:rFonts w:cs="Arial"/>
          <w:sz w:val="20"/>
          <w:szCs w:val="20"/>
        </w:rPr>
      </w:pPr>
      <w:r w:rsidRPr="00070D68">
        <w:rPr>
          <w:rFonts w:cs="Arial"/>
          <w:sz w:val="20"/>
          <w:szCs w:val="20"/>
        </w:rPr>
        <w:t>Načelo kontradiktornosti je eno izmed temeljnih načel upravnega postopka</w:t>
      </w:r>
      <w:r w:rsidR="00FC3FC5" w:rsidRPr="00070D68">
        <w:rPr>
          <w:rFonts w:cs="Arial"/>
          <w:sz w:val="20"/>
          <w:szCs w:val="20"/>
        </w:rPr>
        <w:t xml:space="preserve"> in</w:t>
      </w:r>
      <w:r w:rsidRPr="00070D68">
        <w:rPr>
          <w:rFonts w:cs="Arial"/>
          <w:sz w:val="20"/>
          <w:szCs w:val="20"/>
        </w:rPr>
        <w:t xml:space="preserve"> je neposreden izraz pravice do enakega varstva pravic v postopku, ki jo zagotavlja 22. člen Ustave Republike Slovenije (Uradni list RS, št. 33/91-I, 42/97 – UZS68, 66/00 – UZ80, 24/03 – UZ3a, 47, 68, 69/04 – UZ14, 69/04 – UZ43, 69/04 – UZ50, 68/06 – UZ121,140,143, 47/13 – UZ148, 47/13 – UZ90,97,99 in 75/16 – UZ70a</w:t>
      </w:r>
      <w:r w:rsidR="001055C4" w:rsidRPr="00070D68">
        <w:rPr>
          <w:rFonts w:cs="Arial"/>
          <w:sz w:val="20"/>
          <w:szCs w:val="20"/>
        </w:rPr>
        <w:t>; v nadaljnjem besedilu: ustava</w:t>
      </w:r>
      <w:r w:rsidRPr="00070D68">
        <w:rPr>
          <w:rFonts w:cs="Arial"/>
          <w:sz w:val="20"/>
          <w:szCs w:val="20"/>
        </w:rPr>
        <w:t xml:space="preserve">). Pravica do kontradiktornega postopka strankam zagotavlja, da se v postopku lahko opredelijo do vseh vprašanj, pomembnih za odločitev, ter da branijo svoje pravice in interese. </w:t>
      </w:r>
    </w:p>
    <w:p w14:paraId="31AF4B87" w14:textId="77777777" w:rsidR="007522E3" w:rsidRPr="00070D68" w:rsidRDefault="007522E3" w:rsidP="0025166A">
      <w:pPr>
        <w:spacing w:line="260" w:lineRule="atLeast"/>
        <w:rPr>
          <w:rFonts w:cs="Arial"/>
          <w:b/>
          <w:sz w:val="20"/>
          <w:szCs w:val="20"/>
        </w:rPr>
      </w:pPr>
    </w:p>
    <w:p w14:paraId="2CF14DBD" w14:textId="77777777" w:rsidR="007522E3" w:rsidRPr="00070D68" w:rsidRDefault="007522E3" w:rsidP="0025166A">
      <w:pPr>
        <w:spacing w:line="260" w:lineRule="atLeast"/>
        <w:rPr>
          <w:rFonts w:cs="Arial"/>
          <w:sz w:val="20"/>
          <w:szCs w:val="20"/>
        </w:rPr>
      </w:pPr>
      <w:r w:rsidRPr="00070D68">
        <w:rPr>
          <w:rFonts w:cs="Arial"/>
          <w:sz w:val="20"/>
          <w:szCs w:val="20"/>
        </w:rPr>
        <w:t>Stranka v postopku mora biti seznanjena z dejstvom, da je zoper njo začet postopek in mora imeti možnost v postopku aktivno sodelovati (navajati dejstva in dokaze, izjaviti se glede pravnih vprašanj, ugovarjati navedbam in dokaznim predlogom, komentirati rezultate dokazovanja, skratka seznaniti se</w:t>
      </w:r>
      <w:r w:rsidR="00E408FB" w:rsidRPr="00070D68">
        <w:rPr>
          <w:rFonts w:cs="Arial"/>
          <w:sz w:val="20"/>
          <w:szCs w:val="20"/>
        </w:rPr>
        <w:t xml:space="preserve"> </w:t>
      </w:r>
      <w:r w:rsidRPr="00070D68">
        <w:rPr>
          <w:rFonts w:cs="Arial"/>
          <w:sz w:val="20"/>
          <w:szCs w:val="20"/>
        </w:rPr>
        <w:t xml:space="preserve">z vsem procesnim gradivom, ki vpliva na odločitev </w:t>
      </w:r>
      <w:r w:rsidR="009673BA" w:rsidRPr="00070D68">
        <w:rPr>
          <w:rFonts w:cs="Arial"/>
          <w:sz w:val="20"/>
          <w:szCs w:val="20"/>
        </w:rPr>
        <w:t>a</w:t>
      </w:r>
      <w:r w:rsidR="0045309B" w:rsidRPr="00070D68">
        <w:rPr>
          <w:rFonts w:cs="Arial"/>
          <w:sz w:val="20"/>
          <w:szCs w:val="20"/>
        </w:rPr>
        <w:t>genc</w:t>
      </w:r>
      <w:r w:rsidRPr="00070D68">
        <w:rPr>
          <w:rFonts w:cs="Arial"/>
          <w:sz w:val="20"/>
          <w:szCs w:val="20"/>
        </w:rPr>
        <w:t xml:space="preserve">ije). Odločba </w:t>
      </w:r>
      <w:r w:rsidR="001055C4" w:rsidRPr="00070D68">
        <w:rPr>
          <w:rFonts w:cs="Arial"/>
          <w:sz w:val="20"/>
          <w:szCs w:val="20"/>
        </w:rPr>
        <w:t>a</w:t>
      </w:r>
      <w:r w:rsidR="0045309B" w:rsidRPr="00070D68">
        <w:rPr>
          <w:rFonts w:cs="Arial"/>
          <w:sz w:val="20"/>
          <w:szCs w:val="20"/>
        </w:rPr>
        <w:t>genc</w:t>
      </w:r>
      <w:r w:rsidRPr="00070D68">
        <w:rPr>
          <w:rFonts w:cs="Arial"/>
          <w:sz w:val="20"/>
          <w:szCs w:val="20"/>
        </w:rPr>
        <w:t>ije se ne sme opirati na dejstva in dokaze, glede katerih podjetju, proti kateremu se vodi postopek in priglasitelju, ni bila dana možnost, da se o njih izjavi, četudi predstavljajo dejstva in dokazi podatke, ki pomenijo poslovno skrivnost.</w:t>
      </w:r>
    </w:p>
    <w:p w14:paraId="43285D47" w14:textId="77777777" w:rsidR="00BB7945" w:rsidRPr="00070D68" w:rsidRDefault="00BB7945" w:rsidP="0025166A">
      <w:pPr>
        <w:spacing w:line="260" w:lineRule="atLeast"/>
        <w:rPr>
          <w:rFonts w:cs="Arial"/>
          <w:b/>
          <w:sz w:val="20"/>
          <w:szCs w:val="20"/>
        </w:rPr>
      </w:pPr>
    </w:p>
    <w:p w14:paraId="6D40BE63" w14:textId="77777777" w:rsidR="007522E3" w:rsidRPr="00070D68" w:rsidRDefault="007522E3" w:rsidP="0025166A">
      <w:pPr>
        <w:spacing w:line="260" w:lineRule="atLeast"/>
        <w:rPr>
          <w:rFonts w:cs="Arial"/>
          <w:i/>
          <w:sz w:val="20"/>
          <w:szCs w:val="20"/>
        </w:rPr>
      </w:pPr>
      <w:r w:rsidRPr="00070D68">
        <w:rPr>
          <w:rFonts w:cs="Arial"/>
          <w:sz w:val="20"/>
          <w:szCs w:val="20"/>
        </w:rPr>
        <w:t xml:space="preserve">S tem členom se zagotavlja delni prenos 3. člena Direktive 2019/1, ki določa, da </w:t>
      </w:r>
      <w:r w:rsidRPr="00070D68">
        <w:rPr>
          <w:rFonts w:cs="Arial"/>
          <w:i/>
          <w:sz w:val="20"/>
          <w:szCs w:val="20"/>
        </w:rPr>
        <w:t>mora biti postopek v zvezi s kršitvami 101. ali 102. člena PDEU skladen s splošnimi načeli prava Unije in Listine Evropske unije o temeljnih pravicah, pri čemer v drugem odstavku tega člena še posebej izpostavlja</w:t>
      </w:r>
      <w:r w:rsidR="00814AB6" w:rsidRPr="00070D68">
        <w:rPr>
          <w:rFonts w:cs="Arial"/>
          <w:i/>
          <w:sz w:val="20"/>
          <w:szCs w:val="20"/>
        </w:rPr>
        <w:t>, da</w:t>
      </w:r>
      <w:r w:rsidRPr="00070D68">
        <w:rPr>
          <w:rFonts w:cs="Arial"/>
          <w:i/>
          <w:sz w:val="20"/>
          <w:szCs w:val="20"/>
        </w:rPr>
        <w:t xml:space="preserve"> je treba zagotoviti ustrezne zaščitne ukrepe glede pravice do obrambe podjetij, vključno s pravico do izjav</w:t>
      </w:r>
      <w:r w:rsidR="00814AB6" w:rsidRPr="00070D68">
        <w:rPr>
          <w:rFonts w:cs="Arial"/>
          <w:i/>
          <w:sz w:val="20"/>
          <w:szCs w:val="20"/>
        </w:rPr>
        <w:t>e</w:t>
      </w:r>
      <w:r w:rsidRPr="00070D68">
        <w:rPr>
          <w:rFonts w:cs="Arial"/>
          <w:i/>
          <w:sz w:val="20"/>
          <w:szCs w:val="20"/>
        </w:rPr>
        <w:t>.</w:t>
      </w:r>
    </w:p>
    <w:p w14:paraId="67D4BC19" w14:textId="77777777" w:rsidR="007522E3" w:rsidRPr="00070D68" w:rsidRDefault="007522E3" w:rsidP="0025166A">
      <w:pPr>
        <w:spacing w:line="260" w:lineRule="atLeast"/>
        <w:rPr>
          <w:rFonts w:cs="Arial"/>
          <w:b/>
          <w:sz w:val="20"/>
          <w:szCs w:val="20"/>
        </w:rPr>
      </w:pPr>
    </w:p>
    <w:p w14:paraId="6740E6B8" w14:textId="5B60C17C" w:rsidR="007522E3" w:rsidRPr="00070D68" w:rsidRDefault="007522E3" w:rsidP="0025166A">
      <w:pPr>
        <w:spacing w:line="260" w:lineRule="atLeast"/>
        <w:rPr>
          <w:rFonts w:cs="Arial"/>
          <w:sz w:val="20"/>
          <w:szCs w:val="20"/>
        </w:rPr>
      </w:pPr>
      <w:r w:rsidRPr="00070D68">
        <w:rPr>
          <w:rFonts w:cs="Arial"/>
          <w:b/>
          <w:sz w:val="20"/>
          <w:szCs w:val="20"/>
        </w:rPr>
        <w:t xml:space="preserve">K </w:t>
      </w:r>
      <w:r w:rsidR="00097CBD" w:rsidRPr="00070D68">
        <w:rPr>
          <w:rFonts w:cs="Arial"/>
          <w:b/>
          <w:sz w:val="20"/>
          <w:szCs w:val="20"/>
        </w:rPr>
        <w:t>28</w:t>
      </w:r>
      <w:r w:rsidRPr="00070D68">
        <w:rPr>
          <w:rFonts w:cs="Arial"/>
          <w:b/>
          <w:sz w:val="20"/>
          <w:szCs w:val="20"/>
        </w:rPr>
        <w:t>. členu (dopustnost dokazov)</w:t>
      </w:r>
    </w:p>
    <w:p w14:paraId="3FE0004D" w14:textId="77777777" w:rsidR="007522E3" w:rsidRPr="00070D68" w:rsidRDefault="007522E3" w:rsidP="0025166A">
      <w:pPr>
        <w:spacing w:line="260" w:lineRule="atLeast"/>
        <w:rPr>
          <w:rFonts w:cs="Arial"/>
          <w:sz w:val="20"/>
          <w:szCs w:val="20"/>
        </w:rPr>
      </w:pPr>
    </w:p>
    <w:p w14:paraId="0F78738D" w14:textId="29EBA4FD" w:rsidR="007522E3" w:rsidRPr="00070D68" w:rsidRDefault="007522E3" w:rsidP="0025166A">
      <w:pPr>
        <w:spacing w:line="260" w:lineRule="atLeast"/>
        <w:rPr>
          <w:rFonts w:cs="Arial"/>
          <w:sz w:val="20"/>
          <w:szCs w:val="20"/>
        </w:rPr>
      </w:pPr>
      <w:r w:rsidRPr="00070D68">
        <w:rPr>
          <w:rFonts w:cs="Arial"/>
          <w:sz w:val="20"/>
          <w:szCs w:val="20"/>
        </w:rPr>
        <w:t xml:space="preserve">S tem členom se ureja dopustnost dokazov. Kot je navedeno v 73. uvodni </w:t>
      </w:r>
      <w:r w:rsidR="00721AA6" w:rsidRPr="00070D68">
        <w:rPr>
          <w:rFonts w:cs="Arial"/>
          <w:sz w:val="20"/>
          <w:szCs w:val="20"/>
        </w:rPr>
        <w:t>izjavi</w:t>
      </w:r>
      <w:r w:rsidRPr="00070D68">
        <w:rPr>
          <w:rFonts w:cs="Arial"/>
          <w:sz w:val="20"/>
          <w:szCs w:val="20"/>
        </w:rPr>
        <w:t xml:space="preserve"> Direktive 2019/1 so </w:t>
      </w:r>
      <w:r w:rsidRPr="00070D68">
        <w:rPr>
          <w:rFonts w:cs="Arial"/>
          <w:i/>
          <w:sz w:val="20"/>
          <w:szCs w:val="20"/>
        </w:rPr>
        <w:t>dokazi pomemben element pri uveljavljanju pravil varstva konkurence, zato mora imeti nacionalni organ, pristojen za varstvo konkurence, možnost, da obravnava vse relevantne dokaze, ne glede na to, ali so v pisni, ustni ali elektronski obliki ali obliki posnetkov. To vključuje tudi možnost, da se kot dokazi lahko obravnavajo tudi tajni posnetki, ki jih naredijo fizične ali pravne osebe, ki niso javni organi, pod pogojem, da ti posnetki niso edini vir dokazov. To ne bi smelo posegati v pravico do izjave in v dopustnost posnetkov, ki so jih naredili ali pridobili javni organi. Prav tako bi morali imeti nacionalni organi, pristojni za varstvo konkurence</w:t>
      </w:r>
      <w:r w:rsidR="001055C4" w:rsidRPr="00070D68">
        <w:rPr>
          <w:rFonts w:cs="Arial"/>
          <w:i/>
          <w:sz w:val="20"/>
          <w:szCs w:val="20"/>
        </w:rPr>
        <w:t>,</w:t>
      </w:r>
      <w:r w:rsidRPr="00070D68">
        <w:rPr>
          <w:rFonts w:cs="Arial"/>
          <w:i/>
          <w:sz w:val="20"/>
          <w:szCs w:val="20"/>
        </w:rPr>
        <w:t xml:space="preserve"> možnost obravnavati elektronska sporočila kot relevantne dokaze, ne glede na to, če so prikazana kot neprebrana ali če so bila izbrisana.</w:t>
      </w:r>
    </w:p>
    <w:p w14:paraId="1AF59914" w14:textId="77777777" w:rsidR="007522E3" w:rsidRPr="00070D68" w:rsidRDefault="007522E3" w:rsidP="0025166A">
      <w:pPr>
        <w:spacing w:line="260" w:lineRule="atLeast"/>
        <w:rPr>
          <w:rFonts w:cs="Arial"/>
          <w:sz w:val="20"/>
          <w:szCs w:val="20"/>
        </w:rPr>
      </w:pPr>
    </w:p>
    <w:p w14:paraId="5AFE5839" w14:textId="77777777" w:rsidR="007522E3" w:rsidRPr="00070D68" w:rsidRDefault="007522E3" w:rsidP="0025166A">
      <w:pPr>
        <w:spacing w:line="260" w:lineRule="atLeast"/>
        <w:rPr>
          <w:rFonts w:cs="Arial"/>
          <w:i/>
          <w:sz w:val="20"/>
          <w:szCs w:val="20"/>
        </w:rPr>
      </w:pPr>
      <w:r w:rsidRPr="00070D68">
        <w:rPr>
          <w:rFonts w:cs="Arial"/>
          <w:sz w:val="20"/>
          <w:szCs w:val="20"/>
        </w:rPr>
        <w:t xml:space="preserve">S </w:t>
      </w:r>
      <w:r w:rsidRPr="00070D68">
        <w:rPr>
          <w:rFonts w:cs="Arial"/>
          <w:sz w:val="20"/>
          <w:szCs w:val="20"/>
          <w:u w:val="single"/>
        </w:rPr>
        <w:t>prvim odstavkom</w:t>
      </w:r>
      <w:r w:rsidRPr="00070D68">
        <w:rPr>
          <w:rFonts w:cs="Arial"/>
          <w:sz w:val="20"/>
          <w:szCs w:val="20"/>
        </w:rPr>
        <w:t xml:space="preserve"> se določi, da </w:t>
      </w:r>
      <w:r w:rsidR="00D93BA5" w:rsidRPr="00070D68">
        <w:rPr>
          <w:rFonts w:cs="Arial"/>
          <w:sz w:val="20"/>
          <w:szCs w:val="20"/>
        </w:rPr>
        <w:t>a</w:t>
      </w:r>
      <w:r w:rsidR="007D472B" w:rsidRPr="00070D68">
        <w:rPr>
          <w:rFonts w:cs="Arial"/>
          <w:sz w:val="20"/>
          <w:szCs w:val="20"/>
        </w:rPr>
        <w:t xml:space="preserve">gencija </w:t>
      </w:r>
      <w:r w:rsidRPr="00070D68">
        <w:rPr>
          <w:rFonts w:cs="Arial"/>
          <w:sz w:val="20"/>
          <w:szCs w:val="20"/>
        </w:rPr>
        <w:t xml:space="preserve">lahko pri izvajanju pristojnosti iz tega zakona uporablja vse vrste dokazov, vključno z dokumenti, ustnimi izjavami, prebranimi ali neprebranimi elektronskimi sporočili in posnetki, ne glede na obliko in vrsto nosilca, na katerem so dokazi shranjeni in tako zagotovi prenos 32. člena Direktive 2019/1, ki nalaga državam članicam, da zagotovijo, da </w:t>
      </w:r>
      <w:r w:rsidRPr="00070D68">
        <w:rPr>
          <w:rFonts w:cs="Arial"/>
          <w:i/>
          <w:sz w:val="20"/>
          <w:szCs w:val="20"/>
        </w:rPr>
        <w:t>vrste dopustnih dokazov pred nacionalnim organom, pristojnim za varstvo konkurence, vključujejo dokumente, ustne izjave, elektronska sporočila, posnetke in vse druge predmete, ki vsebujejo informacije, ne glede na njihovo obliko in vrsto nosilca, na katerem so shranjene.</w:t>
      </w:r>
    </w:p>
    <w:p w14:paraId="6A8B793E" w14:textId="77777777" w:rsidR="007522E3" w:rsidRPr="00070D68" w:rsidRDefault="007522E3" w:rsidP="0025166A">
      <w:pPr>
        <w:spacing w:line="260" w:lineRule="atLeast"/>
        <w:rPr>
          <w:rFonts w:cs="Arial"/>
          <w:b/>
          <w:sz w:val="20"/>
          <w:szCs w:val="20"/>
        </w:rPr>
      </w:pPr>
    </w:p>
    <w:p w14:paraId="03B72701" w14:textId="2A8050C0" w:rsidR="007522E3" w:rsidRPr="00070D68" w:rsidRDefault="007522E3" w:rsidP="0025166A">
      <w:pPr>
        <w:tabs>
          <w:tab w:val="left" w:pos="1530"/>
        </w:tabs>
        <w:spacing w:line="260" w:lineRule="atLeast"/>
        <w:rPr>
          <w:rFonts w:cs="Arial"/>
          <w:sz w:val="20"/>
          <w:szCs w:val="20"/>
        </w:rPr>
      </w:pPr>
      <w:r w:rsidRPr="00070D68">
        <w:rPr>
          <w:rFonts w:cs="Arial"/>
          <w:sz w:val="20"/>
          <w:szCs w:val="20"/>
        </w:rPr>
        <w:t xml:space="preserve">Namen </w:t>
      </w:r>
      <w:r w:rsidRPr="00070D68">
        <w:rPr>
          <w:rFonts w:cs="Arial"/>
          <w:sz w:val="20"/>
          <w:szCs w:val="20"/>
          <w:u w:val="single"/>
        </w:rPr>
        <w:t>drugega odstavka</w:t>
      </w:r>
      <w:r w:rsidRPr="00070D68">
        <w:rPr>
          <w:rFonts w:cs="Arial"/>
          <w:sz w:val="20"/>
          <w:szCs w:val="20"/>
        </w:rPr>
        <w:t xml:space="preserve"> je zagotoviti ustrezna procesna jamstva v tem zakonu zaradi uvedbe administrativnega sankcioniranja podjetij, ki jih </w:t>
      </w:r>
      <w:r w:rsidR="001055C4" w:rsidRPr="00070D68">
        <w:rPr>
          <w:rFonts w:cs="Arial"/>
          <w:sz w:val="20"/>
          <w:szCs w:val="20"/>
        </w:rPr>
        <w:t>ustava</w:t>
      </w:r>
      <w:r w:rsidRPr="00070D68">
        <w:rPr>
          <w:rFonts w:cs="Arial"/>
          <w:sz w:val="20"/>
          <w:szCs w:val="20"/>
        </w:rPr>
        <w:t xml:space="preserve"> določa za kaznovalne postopke. Taka prepov</w:t>
      </w:r>
      <w:r w:rsidR="001055C4" w:rsidRPr="00070D68">
        <w:rPr>
          <w:rFonts w:cs="Arial"/>
          <w:sz w:val="20"/>
          <w:szCs w:val="20"/>
        </w:rPr>
        <w:t>ed izhaja sicer že iz 2. člena u</w:t>
      </w:r>
      <w:r w:rsidRPr="00070D68">
        <w:rPr>
          <w:rFonts w:cs="Arial"/>
          <w:sz w:val="20"/>
          <w:szCs w:val="20"/>
        </w:rPr>
        <w:t>stave</w:t>
      </w:r>
      <w:r w:rsidR="00F07A5C" w:rsidRPr="00070D68">
        <w:rPr>
          <w:rFonts w:cs="Arial"/>
          <w:sz w:val="20"/>
          <w:szCs w:val="20"/>
        </w:rPr>
        <w:t xml:space="preserve"> in načela zakonitosti iz 2. člena Zakona o državni upravi (Uradni list RS, št. 113/05 – uradno prečiščeno besedilo, 89/07 – </w:t>
      </w:r>
      <w:proofErr w:type="spellStart"/>
      <w:r w:rsidR="00F07A5C" w:rsidRPr="00070D68">
        <w:rPr>
          <w:rFonts w:cs="Arial"/>
          <w:sz w:val="20"/>
          <w:szCs w:val="20"/>
        </w:rPr>
        <w:t>odl</w:t>
      </w:r>
      <w:proofErr w:type="spellEnd"/>
      <w:r w:rsidR="00F07A5C" w:rsidRPr="00070D68">
        <w:rPr>
          <w:rFonts w:cs="Arial"/>
          <w:sz w:val="20"/>
          <w:szCs w:val="20"/>
        </w:rPr>
        <w:t>. US, 126/07 – ZUP-E, 48/09, 8/10 – ZUP-G, 8/12 – ZVRS-F, 21/12, 47/13, 12/14, 90/14 in 51/16)</w:t>
      </w:r>
      <w:r w:rsidRPr="00070D68">
        <w:rPr>
          <w:rFonts w:cs="Arial"/>
          <w:sz w:val="20"/>
          <w:szCs w:val="20"/>
        </w:rPr>
        <w:t xml:space="preserve">, saj mora </w:t>
      </w:r>
      <w:r w:rsidR="001055C4" w:rsidRPr="00070D68">
        <w:rPr>
          <w:rFonts w:cs="Arial"/>
          <w:sz w:val="20"/>
          <w:szCs w:val="20"/>
        </w:rPr>
        <w:t>a</w:t>
      </w:r>
      <w:r w:rsidR="0045309B" w:rsidRPr="00070D68">
        <w:rPr>
          <w:rFonts w:cs="Arial"/>
          <w:sz w:val="20"/>
          <w:szCs w:val="20"/>
        </w:rPr>
        <w:t>genc</w:t>
      </w:r>
      <w:r w:rsidRPr="00070D68">
        <w:rPr>
          <w:rFonts w:cs="Arial"/>
          <w:sz w:val="20"/>
          <w:szCs w:val="20"/>
        </w:rPr>
        <w:t xml:space="preserve">ija izvajati svoje pristojnosti zakonito in ne sme opreti odločbe na dokaze, ki bi bili pridobljeni s kršitvijo ustavno določenih človekovih pravic in temeljnih svoboščin. Izločitev dokazov se tako nanaša na dokaze, ki jih </w:t>
      </w:r>
      <w:r w:rsidR="001055C4" w:rsidRPr="00070D68">
        <w:rPr>
          <w:rFonts w:cs="Arial"/>
          <w:sz w:val="20"/>
          <w:szCs w:val="20"/>
        </w:rPr>
        <w:t>a</w:t>
      </w:r>
      <w:r w:rsidR="0045309B" w:rsidRPr="00070D68">
        <w:rPr>
          <w:rFonts w:cs="Arial"/>
          <w:sz w:val="20"/>
          <w:szCs w:val="20"/>
        </w:rPr>
        <w:t>genc</w:t>
      </w:r>
      <w:r w:rsidRPr="00070D68">
        <w:rPr>
          <w:rFonts w:cs="Arial"/>
          <w:sz w:val="20"/>
          <w:szCs w:val="20"/>
        </w:rPr>
        <w:t>ija pridobi na nezakonit način,</w:t>
      </w:r>
      <w:r w:rsidR="007D472B" w:rsidRPr="00070D68">
        <w:rPr>
          <w:rFonts w:cs="Arial"/>
          <w:sz w:val="20"/>
          <w:szCs w:val="20"/>
        </w:rPr>
        <w:t xml:space="preserve"> in je ta kršitev takšne narave, da vpliva na pravilnost postopka,</w:t>
      </w:r>
      <w:r w:rsidRPr="00070D68">
        <w:rPr>
          <w:rFonts w:cs="Arial"/>
          <w:sz w:val="20"/>
          <w:szCs w:val="20"/>
        </w:rPr>
        <w:t xml:space="preserve"> pri čemer se to ne nanaša na prikrite posnetke, ki bi jih </w:t>
      </w:r>
      <w:r w:rsidR="001055C4" w:rsidRPr="00070D68">
        <w:rPr>
          <w:rFonts w:cs="Arial"/>
          <w:sz w:val="20"/>
          <w:szCs w:val="20"/>
        </w:rPr>
        <w:t>a</w:t>
      </w:r>
      <w:r w:rsidR="0045309B" w:rsidRPr="00070D68">
        <w:rPr>
          <w:rFonts w:cs="Arial"/>
          <w:sz w:val="20"/>
          <w:szCs w:val="20"/>
        </w:rPr>
        <w:t>genc</w:t>
      </w:r>
      <w:r w:rsidRPr="00070D68">
        <w:rPr>
          <w:rFonts w:cs="Arial"/>
          <w:sz w:val="20"/>
          <w:szCs w:val="20"/>
        </w:rPr>
        <w:t xml:space="preserve">ija zakonito pridobila od fizične ali pravne osebe. Predlog te določbe je skladen s temeljnimi človekovimi pravicami. Iz prakse </w:t>
      </w:r>
      <w:r w:rsidR="007D472B" w:rsidRPr="00070D68">
        <w:rPr>
          <w:rFonts w:cs="Arial"/>
          <w:sz w:val="20"/>
          <w:szCs w:val="20"/>
        </w:rPr>
        <w:t xml:space="preserve">Splošnega sodišča (sodba v zadevi T-54/14 </w:t>
      </w:r>
      <w:proofErr w:type="spellStart"/>
      <w:r w:rsidR="007D472B" w:rsidRPr="00070D68">
        <w:rPr>
          <w:rFonts w:cs="Arial"/>
          <w:sz w:val="20"/>
          <w:szCs w:val="20"/>
        </w:rPr>
        <w:t>Goldfish</w:t>
      </w:r>
      <w:proofErr w:type="spellEnd"/>
      <w:r w:rsidR="007D472B" w:rsidRPr="00070D68">
        <w:rPr>
          <w:rFonts w:cs="Arial"/>
          <w:sz w:val="20"/>
          <w:szCs w:val="20"/>
        </w:rPr>
        <w:t xml:space="preserve"> z dne 8.9.2016 EU:T:2016:455, ki se je sklicevalo na prak</w:t>
      </w:r>
      <w:r w:rsidR="006F4460" w:rsidRPr="00070D68">
        <w:rPr>
          <w:rFonts w:cs="Arial"/>
          <w:sz w:val="20"/>
          <w:szCs w:val="20"/>
        </w:rPr>
        <w:t>s</w:t>
      </w:r>
      <w:r w:rsidR="007D472B" w:rsidRPr="00070D68">
        <w:rPr>
          <w:rFonts w:cs="Arial"/>
          <w:sz w:val="20"/>
          <w:szCs w:val="20"/>
        </w:rPr>
        <w:t xml:space="preserve">o Evropskega sodišča za človekove pravice v zadevi Popescu proti Romuniji, CE:ECHR:2007:0426JUD007152501) </w:t>
      </w:r>
      <w:r w:rsidRPr="00070D68">
        <w:rPr>
          <w:rFonts w:cs="Arial"/>
          <w:sz w:val="20"/>
          <w:szCs w:val="20"/>
        </w:rPr>
        <w:t xml:space="preserve">izhaja, da uporaba nezakonitega posnetka kot dokaznega sredstva še ne pomeni neskladnosti z načelom pravičnosti in to velja tudi, če je dokaz pridobljen s kršitvijo 8. člena Evropske konvencije o človekovih pravicah, če prvič, pritožniku ni bilo poseženo niti v pravico do poštenega sojenja niti v pravico do obrambe, in drugič, ta dokaz ni bil edini dokaz, na katerem je temeljila obsodba. </w:t>
      </w:r>
    </w:p>
    <w:p w14:paraId="245FFEEC" w14:textId="77777777" w:rsidR="007522E3" w:rsidRPr="00070D68" w:rsidRDefault="007522E3" w:rsidP="0025166A">
      <w:pPr>
        <w:tabs>
          <w:tab w:val="left" w:pos="1530"/>
        </w:tabs>
        <w:spacing w:line="260" w:lineRule="atLeast"/>
        <w:rPr>
          <w:rFonts w:cs="Arial"/>
          <w:sz w:val="20"/>
          <w:szCs w:val="20"/>
        </w:rPr>
      </w:pPr>
    </w:p>
    <w:p w14:paraId="11C367FF" w14:textId="77777777" w:rsidR="007522E3" w:rsidRPr="00070D68" w:rsidRDefault="007522E3" w:rsidP="0025166A">
      <w:pPr>
        <w:tabs>
          <w:tab w:val="left" w:pos="1530"/>
        </w:tabs>
        <w:spacing w:line="260" w:lineRule="atLeast"/>
        <w:rPr>
          <w:rFonts w:cs="Arial"/>
          <w:sz w:val="20"/>
          <w:szCs w:val="20"/>
        </w:rPr>
      </w:pPr>
      <w:r w:rsidRPr="00070D68">
        <w:rPr>
          <w:rFonts w:cs="Arial"/>
          <w:sz w:val="20"/>
          <w:szCs w:val="20"/>
        </w:rPr>
        <w:t>Tudi nobena določba prava Evropske unije izrecno ne določa prepovedi upoštevanja nezakonito pridobljenih dokazov v sodnem postopku, iz navedene sodne prakse na splošno izhaja, da ni nobenega načela, v skladu s katerim se nezakonito pridobljeni dokazi ne bi smeli uporabiti v okviru preiskave ali sodnega postopka</w:t>
      </w:r>
      <w:r w:rsidRPr="00070D68">
        <w:rPr>
          <w:rFonts w:cs="Arial"/>
          <w:sz w:val="20"/>
          <w:szCs w:val="20"/>
          <w:vertAlign w:val="superscript"/>
        </w:rPr>
        <w:footnoteReference w:id="6"/>
      </w:r>
      <w:r w:rsidRPr="00070D68">
        <w:rPr>
          <w:rFonts w:cs="Arial"/>
          <w:sz w:val="20"/>
          <w:szCs w:val="20"/>
        </w:rPr>
        <w:t>.</w:t>
      </w:r>
    </w:p>
    <w:p w14:paraId="10796753" w14:textId="77777777" w:rsidR="007522E3" w:rsidRPr="00070D68" w:rsidRDefault="007522E3" w:rsidP="0025166A">
      <w:pPr>
        <w:tabs>
          <w:tab w:val="left" w:pos="1530"/>
        </w:tabs>
        <w:spacing w:line="260" w:lineRule="atLeast"/>
        <w:rPr>
          <w:rFonts w:cs="Arial"/>
          <w:sz w:val="20"/>
          <w:szCs w:val="20"/>
        </w:rPr>
      </w:pPr>
    </w:p>
    <w:p w14:paraId="1C7D8BC9" w14:textId="403DD133" w:rsidR="007522E3" w:rsidRPr="00070D68" w:rsidRDefault="007522E3" w:rsidP="0025166A">
      <w:pPr>
        <w:tabs>
          <w:tab w:val="left" w:pos="1530"/>
        </w:tabs>
        <w:spacing w:line="260" w:lineRule="atLeast"/>
        <w:rPr>
          <w:rFonts w:cs="Arial"/>
          <w:sz w:val="20"/>
          <w:szCs w:val="20"/>
        </w:rPr>
      </w:pPr>
      <w:r w:rsidRPr="00070D68">
        <w:rPr>
          <w:rFonts w:cs="Arial"/>
          <w:sz w:val="20"/>
          <w:szCs w:val="20"/>
        </w:rPr>
        <w:t xml:space="preserve">V primerih, ko bi </w:t>
      </w:r>
      <w:r w:rsidR="00D21647" w:rsidRPr="00070D68">
        <w:rPr>
          <w:rFonts w:cs="Arial"/>
          <w:sz w:val="20"/>
          <w:szCs w:val="20"/>
        </w:rPr>
        <w:t>a</w:t>
      </w:r>
      <w:r w:rsidR="0045309B" w:rsidRPr="00070D68">
        <w:rPr>
          <w:rFonts w:cs="Arial"/>
          <w:sz w:val="20"/>
          <w:szCs w:val="20"/>
        </w:rPr>
        <w:t>genc</w:t>
      </w:r>
      <w:r w:rsidRPr="00070D68">
        <w:rPr>
          <w:rFonts w:cs="Arial"/>
          <w:sz w:val="20"/>
          <w:szCs w:val="20"/>
        </w:rPr>
        <w:t xml:space="preserve">ija pri zbiranju dokazov posegla v človekove pravice in temeljne svoboščine posameznika, veljavna zakonodaja zagotavlja učinkovito sodno varstvo zoper odločbe </w:t>
      </w:r>
      <w:r w:rsidR="00D93BA5" w:rsidRPr="00070D68">
        <w:rPr>
          <w:rFonts w:cs="Arial"/>
          <w:sz w:val="20"/>
          <w:szCs w:val="20"/>
        </w:rPr>
        <w:t>a</w:t>
      </w:r>
      <w:r w:rsidR="0045309B" w:rsidRPr="00070D68">
        <w:rPr>
          <w:rFonts w:cs="Arial"/>
          <w:sz w:val="20"/>
          <w:szCs w:val="20"/>
        </w:rPr>
        <w:t>genc</w:t>
      </w:r>
      <w:r w:rsidRPr="00070D68">
        <w:rPr>
          <w:rFonts w:cs="Arial"/>
          <w:sz w:val="20"/>
          <w:szCs w:val="20"/>
        </w:rPr>
        <w:t xml:space="preserve">ije, ki poteka pred Upravnim sodiščem Republike Slovenije po pravilih tega zakona in ob smiselni uporabi Zakona o upravnem sporu (Uradni list RS, št. </w:t>
      </w:r>
      <w:hyperlink r:id="rId129" w:tgtFrame="_blank" w:tooltip="Zakon o upravnem sporu (ZUS-1)" w:history="1">
        <w:r w:rsidRPr="00070D68">
          <w:rPr>
            <w:rFonts w:cs="Arial"/>
            <w:sz w:val="20"/>
            <w:szCs w:val="20"/>
          </w:rPr>
          <w:t>105/06</w:t>
        </w:r>
      </w:hyperlink>
      <w:r w:rsidRPr="00070D68">
        <w:rPr>
          <w:rFonts w:cs="Arial"/>
          <w:sz w:val="20"/>
          <w:szCs w:val="20"/>
        </w:rPr>
        <w:t xml:space="preserve">, </w:t>
      </w:r>
      <w:hyperlink r:id="rId130" w:tgtFrame="_blank" w:tooltip="Odločba o ugotovitvi, da je del četrtega odstavka 25. člena Zakona o upravnem sporu v neskladju z Ustavo ter o razveljavitvi sklepa Vrhovnega sodišča in sklepa Upravnega sodišča" w:history="1">
        <w:r w:rsidRPr="00070D68">
          <w:rPr>
            <w:rFonts w:cs="Arial"/>
            <w:sz w:val="20"/>
            <w:szCs w:val="20"/>
          </w:rPr>
          <w:t>107/09</w:t>
        </w:r>
      </w:hyperlink>
      <w:r w:rsidRPr="00070D68">
        <w:rPr>
          <w:rFonts w:cs="Arial"/>
          <w:sz w:val="20"/>
          <w:szCs w:val="20"/>
        </w:rPr>
        <w:t xml:space="preserve"> – </w:t>
      </w:r>
      <w:proofErr w:type="spellStart"/>
      <w:r w:rsidRPr="00070D68">
        <w:rPr>
          <w:rFonts w:cs="Arial"/>
          <w:sz w:val="20"/>
          <w:szCs w:val="20"/>
        </w:rPr>
        <w:t>odl</w:t>
      </w:r>
      <w:proofErr w:type="spellEnd"/>
      <w:r w:rsidRPr="00070D68">
        <w:rPr>
          <w:rFonts w:cs="Arial"/>
          <w:sz w:val="20"/>
          <w:szCs w:val="20"/>
        </w:rPr>
        <w:t xml:space="preserve">. US, </w:t>
      </w:r>
      <w:hyperlink r:id="rId131" w:tgtFrame="_blank" w:tooltip="Zakon o spremembah in dopolnitvah Zakona o upravnem sporu" w:history="1">
        <w:r w:rsidRPr="00070D68">
          <w:rPr>
            <w:rFonts w:cs="Arial"/>
            <w:sz w:val="20"/>
            <w:szCs w:val="20"/>
          </w:rPr>
          <w:t>62/10</w:t>
        </w:r>
      </w:hyperlink>
      <w:r w:rsidRPr="00070D68">
        <w:rPr>
          <w:rFonts w:cs="Arial"/>
          <w:sz w:val="20"/>
          <w:szCs w:val="20"/>
        </w:rPr>
        <w:t xml:space="preserve">, </w:t>
      </w:r>
      <w:hyperlink r:id="rId132" w:tgtFrame="_blank" w:tooltip="Odločba o ugotovitvi, da je Zakon o upravnem sporu v neskladju z Ustavo in o razveljavitvi sklepov Vrhovnega in Upravnega sodišča" w:history="1">
        <w:r w:rsidRPr="00070D68">
          <w:rPr>
            <w:rFonts w:cs="Arial"/>
            <w:sz w:val="20"/>
            <w:szCs w:val="20"/>
          </w:rPr>
          <w:t>98/11</w:t>
        </w:r>
      </w:hyperlink>
      <w:r w:rsidRPr="00070D68">
        <w:rPr>
          <w:rFonts w:cs="Arial"/>
          <w:sz w:val="20"/>
          <w:szCs w:val="20"/>
        </w:rPr>
        <w:t xml:space="preserve"> – </w:t>
      </w:r>
      <w:proofErr w:type="spellStart"/>
      <w:r w:rsidRPr="00070D68">
        <w:rPr>
          <w:rFonts w:cs="Arial"/>
          <w:sz w:val="20"/>
          <w:szCs w:val="20"/>
        </w:rPr>
        <w:t>odl</w:t>
      </w:r>
      <w:proofErr w:type="spellEnd"/>
      <w:r w:rsidRPr="00070D68">
        <w:rPr>
          <w:rFonts w:cs="Arial"/>
          <w:sz w:val="20"/>
          <w:szCs w:val="20"/>
        </w:rPr>
        <w:t xml:space="preserve">. US, </w:t>
      </w:r>
      <w:hyperlink r:id="rId133" w:tgtFrame="_blank" w:tooltip="Zakon o dopolnitvah Zakona o upravnem sporu" w:history="1">
        <w:r w:rsidRPr="00070D68">
          <w:rPr>
            <w:rFonts w:cs="Arial"/>
            <w:sz w:val="20"/>
            <w:szCs w:val="20"/>
          </w:rPr>
          <w:t>109/12</w:t>
        </w:r>
      </w:hyperlink>
      <w:r w:rsidRPr="00070D68">
        <w:rPr>
          <w:rFonts w:cs="Arial"/>
          <w:sz w:val="20"/>
          <w:szCs w:val="20"/>
        </w:rPr>
        <w:t xml:space="preserve"> in </w:t>
      </w:r>
      <w:hyperlink r:id="rId134" w:tgtFrame="_blank" w:tooltip="Zakon o spremembah in dopolnitvah Zakona o pravdnem postopku" w:history="1">
        <w:r w:rsidRPr="00070D68">
          <w:rPr>
            <w:rFonts w:cs="Arial"/>
            <w:sz w:val="20"/>
            <w:szCs w:val="20"/>
          </w:rPr>
          <w:t>10/17</w:t>
        </w:r>
      </w:hyperlink>
      <w:r w:rsidRPr="00070D68">
        <w:rPr>
          <w:rFonts w:cs="Arial"/>
          <w:sz w:val="20"/>
          <w:szCs w:val="20"/>
        </w:rPr>
        <w:t xml:space="preserve"> – ZPP-E; v nadaljnjem besedilu: ZUS-1). </w:t>
      </w:r>
    </w:p>
    <w:p w14:paraId="17684D14" w14:textId="77777777" w:rsidR="007522E3" w:rsidRPr="00070D68" w:rsidRDefault="007522E3" w:rsidP="0025166A">
      <w:pPr>
        <w:spacing w:line="260" w:lineRule="atLeast"/>
        <w:rPr>
          <w:rFonts w:cs="Arial"/>
          <w:sz w:val="20"/>
          <w:szCs w:val="20"/>
        </w:rPr>
      </w:pPr>
    </w:p>
    <w:p w14:paraId="1761AE71" w14:textId="2B1EB9C2" w:rsidR="007522E3" w:rsidRPr="00070D68" w:rsidRDefault="007522E3" w:rsidP="0025166A">
      <w:pPr>
        <w:spacing w:line="260" w:lineRule="atLeast"/>
        <w:rPr>
          <w:rFonts w:cs="Arial"/>
          <w:sz w:val="20"/>
          <w:szCs w:val="20"/>
        </w:rPr>
      </w:pPr>
      <w:r w:rsidRPr="00070D68">
        <w:rPr>
          <w:rFonts w:cs="Arial"/>
          <w:sz w:val="20"/>
          <w:szCs w:val="20"/>
        </w:rPr>
        <w:t>Predlog te</w:t>
      </w:r>
      <w:r w:rsidR="00227316" w:rsidRPr="00070D68">
        <w:rPr>
          <w:rFonts w:cs="Arial"/>
          <w:sz w:val="20"/>
          <w:szCs w:val="20"/>
        </w:rPr>
        <w:t>ga</w:t>
      </w:r>
      <w:r w:rsidRPr="00070D68">
        <w:rPr>
          <w:rFonts w:cs="Arial"/>
          <w:sz w:val="20"/>
          <w:szCs w:val="20"/>
        </w:rPr>
        <w:t xml:space="preserve"> tudi določa, da </w:t>
      </w:r>
      <w:r w:rsidR="00D21647" w:rsidRPr="00070D68">
        <w:rPr>
          <w:rFonts w:cs="Arial"/>
          <w:sz w:val="20"/>
          <w:szCs w:val="20"/>
        </w:rPr>
        <w:t>a</w:t>
      </w:r>
      <w:r w:rsidR="0045309B" w:rsidRPr="00070D68">
        <w:rPr>
          <w:rFonts w:cs="Arial"/>
          <w:sz w:val="20"/>
          <w:szCs w:val="20"/>
        </w:rPr>
        <w:t>genc</w:t>
      </w:r>
      <w:r w:rsidRPr="00070D68">
        <w:rPr>
          <w:rFonts w:cs="Arial"/>
          <w:sz w:val="20"/>
          <w:szCs w:val="20"/>
        </w:rPr>
        <w:t xml:space="preserve">ija ne sme opreti odločbe na dokaze, na katere se po določbah tega zakona ne more opirati, kar ureja ta zakon (glej npr. predlog </w:t>
      </w:r>
      <w:r w:rsidR="00C51043" w:rsidRPr="00070D68">
        <w:rPr>
          <w:rFonts w:cs="Arial"/>
          <w:sz w:val="20"/>
          <w:szCs w:val="20"/>
        </w:rPr>
        <w:t>38</w:t>
      </w:r>
      <w:r w:rsidRPr="00070D68">
        <w:rPr>
          <w:rFonts w:cs="Arial"/>
          <w:sz w:val="20"/>
          <w:szCs w:val="20"/>
        </w:rPr>
        <w:t xml:space="preserve">. člena tega zakona). </w:t>
      </w:r>
    </w:p>
    <w:p w14:paraId="05974D9D" w14:textId="77777777" w:rsidR="007522E3" w:rsidRPr="00070D68" w:rsidRDefault="007522E3" w:rsidP="0025166A">
      <w:pPr>
        <w:spacing w:line="260" w:lineRule="atLeast"/>
        <w:rPr>
          <w:rFonts w:cs="Arial"/>
          <w:sz w:val="20"/>
          <w:szCs w:val="20"/>
        </w:rPr>
      </w:pPr>
    </w:p>
    <w:p w14:paraId="1889401A" w14:textId="6E0642F5"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8E681F" w:rsidRPr="00070D68">
        <w:rPr>
          <w:rFonts w:cs="Arial"/>
          <w:b/>
          <w:sz w:val="20"/>
          <w:szCs w:val="20"/>
        </w:rPr>
        <w:t>29</w:t>
      </w:r>
      <w:r w:rsidRPr="00070D68">
        <w:rPr>
          <w:rFonts w:cs="Arial"/>
          <w:b/>
          <w:sz w:val="20"/>
          <w:szCs w:val="20"/>
        </w:rPr>
        <w:t>. členu (vročanje)</w:t>
      </w:r>
    </w:p>
    <w:p w14:paraId="646CE488" w14:textId="77777777" w:rsidR="007522E3" w:rsidRPr="00070D68" w:rsidRDefault="007522E3" w:rsidP="0025166A">
      <w:pPr>
        <w:spacing w:line="260" w:lineRule="atLeast"/>
        <w:rPr>
          <w:rFonts w:cs="Arial"/>
          <w:b/>
          <w:sz w:val="20"/>
          <w:szCs w:val="20"/>
        </w:rPr>
      </w:pPr>
    </w:p>
    <w:p w14:paraId="4088335C" w14:textId="77777777" w:rsidR="007522E3" w:rsidRPr="00070D68" w:rsidRDefault="007522E3" w:rsidP="0025166A">
      <w:pPr>
        <w:spacing w:line="260" w:lineRule="atLeast"/>
        <w:rPr>
          <w:rFonts w:cs="Arial"/>
          <w:sz w:val="20"/>
          <w:szCs w:val="20"/>
        </w:rPr>
      </w:pPr>
      <w:r w:rsidRPr="00070D68">
        <w:rPr>
          <w:rFonts w:cs="Arial"/>
          <w:sz w:val="20"/>
          <w:szCs w:val="20"/>
        </w:rPr>
        <w:t xml:space="preserve">S tem členom se dopolnjuje sistem vročanja, kot ga opredeljuje ZUP. Namen te določbe je rešiti problem pravnih oseb ali drugih oseb, ki so vpisane ali se vpisujejo v sodni register, vendar dejansko ne poslujejo oziroma jih ni mogoče najti, ali pa na naslovu, vpisanem v register kot sedež, ni nikogar. Za takšne primere določba tega člena nalaga riziko seznanitve z vlogo osebi, vpisani v sodni register, saj mora ta poskrbeti, da na naslovu, ki je vpisan kot sedež, poskrbi za možnost vročanja. V primeru, da vročitev na naslovu, navedenem v registru, ni mogoča, se vročitev opravi z javnim naznanilom na oglasni deski </w:t>
      </w:r>
      <w:r w:rsidR="00D93BA5" w:rsidRPr="00070D68">
        <w:rPr>
          <w:rFonts w:cs="Arial"/>
          <w:sz w:val="20"/>
          <w:szCs w:val="20"/>
        </w:rPr>
        <w:t>a</w:t>
      </w:r>
      <w:r w:rsidR="0045309B" w:rsidRPr="00070D68">
        <w:rPr>
          <w:rFonts w:cs="Arial"/>
          <w:sz w:val="20"/>
          <w:szCs w:val="20"/>
        </w:rPr>
        <w:t>genc</w:t>
      </w:r>
      <w:r w:rsidRPr="00070D68">
        <w:rPr>
          <w:rFonts w:cs="Arial"/>
          <w:sz w:val="20"/>
          <w:szCs w:val="20"/>
        </w:rPr>
        <w:t>ije in na enotnem državnem portalu e</w:t>
      </w:r>
      <w:r w:rsidR="00814AB6" w:rsidRPr="00070D68">
        <w:rPr>
          <w:rFonts w:cs="Arial"/>
          <w:sz w:val="20"/>
          <w:szCs w:val="20"/>
        </w:rPr>
        <w:t>-</w:t>
      </w:r>
      <w:r w:rsidRPr="00070D68">
        <w:rPr>
          <w:rFonts w:cs="Arial"/>
          <w:sz w:val="20"/>
          <w:szCs w:val="20"/>
        </w:rPr>
        <w:t xml:space="preserve">uprava, na njegovem naslovu pa se pusti obvestilo o načinu vročitve. Po preteku 15 dni od dneva, ko je bilo naznanilo </w:t>
      </w:r>
      <w:r w:rsidR="00814AB6" w:rsidRPr="00070D68">
        <w:rPr>
          <w:rFonts w:cs="Arial"/>
          <w:sz w:val="20"/>
          <w:szCs w:val="20"/>
        </w:rPr>
        <w:t xml:space="preserve">objavljeno </w:t>
      </w:r>
      <w:r w:rsidRPr="00070D68">
        <w:rPr>
          <w:rFonts w:cs="Arial"/>
          <w:sz w:val="20"/>
          <w:szCs w:val="20"/>
        </w:rPr>
        <w:t>na oglasn</w:t>
      </w:r>
      <w:r w:rsidR="00814AB6" w:rsidRPr="00070D68">
        <w:rPr>
          <w:rFonts w:cs="Arial"/>
          <w:sz w:val="20"/>
          <w:szCs w:val="20"/>
        </w:rPr>
        <w:t>i</w:t>
      </w:r>
      <w:r w:rsidRPr="00070D68">
        <w:rPr>
          <w:rFonts w:cs="Arial"/>
          <w:sz w:val="20"/>
          <w:szCs w:val="20"/>
        </w:rPr>
        <w:t xml:space="preserve"> desk</w:t>
      </w:r>
      <w:r w:rsidR="00814AB6" w:rsidRPr="00070D68">
        <w:rPr>
          <w:rFonts w:cs="Arial"/>
          <w:sz w:val="20"/>
          <w:szCs w:val="20"/>
        </w:rPr>
        <w:t>i</w:t>
      </w:r>
      <w:r w:rsidRPr="00070D68">
        <w:rPr>
          <w:rFonts w:cs="Arial"/>
          <w:sz w:val="20"/>
          <w:szCs w:val="20"/>
        </w:rPr>
        <w:t xml:space="preserve"> in na enotnem državnem portalu e</w:t>
      </w:r>
      <w:r w:rsidR="00814AB6" w:rsidRPr="00070D68">
        <w:rPr>
          <w:rFonts w:cs="Arial"/>
          <w:sz w:val="20"/>
          <w:szCs w:val="20"/>
        </w:rPr>
        <w:t>-</w:t>
      </w:r>
      <w:r w:rsidRPr="00070D68">
        <w:rPr>
          <w:rFonts w:cs="Arial"/>
          <w:sz w:val="20"/>
          <w:szCs w:val="20"/>
        </w:rPr>
        <w:t>uprava, velja vročitev za opravljeno, vendar mora biti naslovnik v obvestilu o vročitvi o tem opozorjen.</w:t>
      </w:r>
    </w:p>
    <w:p w14:paraId="44273739" w14:textId="77777777" w:rsidR="007522E3" w:rsidRPr="00070D68" w:rsidRDefault="007522E3" w:rsidP="0025166A">
      <w:pPr>
        <w:spacing w:line="260" w:lineRule="atLeast"/>
        <w:rPr>
          <w:rFonts w:cs="Arial"/>
          <w:sz w:val="20"/>
          <w:szCs w:val="20"/>
        </w:rPr>
      </w:pPr>
    </w:p>
    <w:p w14:paraId="2F7E67A4" w14:textId="1C42B7F8"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8E681F" w:rsidRPr="00070D68">
        <w:rPr>
          <w:rFonts w:cs="Arial"/>
          <w:b/>
          <w:sz w:val="20"/>
          <w:szCs w:val="20"/>
        </w:rPr>
        <w:t>30</w:t>
      </w:r>
      <w:r w:rsidRPr="00070D68">
        <w:rPr>
          <w:rFonts w:cs="Arial"/>
          <w:b/>
          <w:sz w:val="20"/>
          <w:szCs w:val="20"/>
        </w:rPr>
        <w:t>. členu (ustna obravnava)</w:t>
      </w:r>
    </w:p>
    <w:p w14:paraId="1F5AC191" w14:textId="77777777" w:rsidR="007522E3" w:rsidRPr="00070D68" w:rsidRDefault="007522E3" w:rsidP="0025166A">
      <w:pPr>
        <w:spacing w:line="260" w:lineRule="atLeast"/>
        <w:rPr>
          <w:rFonts w:cs="Arial"/>
          <w:sz w:val="20"/>
          <w:szCs w:val="20"/>
        </w:rPr>
      </w:pPr>
    </w:p>
    <w:p w14:paraId="77C099FC" w14:textId="5D673C46" w:rsidR="007522E3" w:rsidRPr="00070D68" w:rsidRDefault="007522E3" w:rsidP="0025166A">
      <w:pPr>
        <w:spacing w:line="260" w:lineRule="atLeast"/>
        <w:rPr>
          <w:rFonts w:cs="Arial"/>
          <w:sz w:val="20"/>
          <w:szCs w:val="20"/>
        </w:rPr>
      </w:pPr>
      <w:r w:rsidRPr="00070D68">
        <w:rPr>
          <w:rFonts w:cs="Arial"/>
          <w:sz w:val="20"/>
          <w:szCs w:val="20"/>
        </w:rPr>
        <w:t xml:space="preserve">V postopku pred </w:t>
      </w:r>
      <w:r w:rsidR="00450611" w:rsidRPr="00070D68">
        <w:rPr>
          <w:rFonts w:cs="Arial"/>
          <w:sz w:val="20"/>
          <w:szCs w:val="20"/>
        </w:rPr>
        <w:t>a</w:t>
      </w:r>
      <w:r w:rsidR="0045309B" w:rsidRPr="00070D68">
        <w:rPr>
          <w:rFonts w:cs="Arial"/>
          <w:sz w:val="20"/>
          <w:szCs w:val="20"/>
        </w:rPr>
        <w:t>genc</w:t>
      </w:r>
      <w:r w:rsidRPr="00070D68">
        <w:rPr>
          <w:rFonts w:cs="Arial"/>
          <w:sz w:val="20"/>
          <w:szCs w:val="20"/>
        </w:rPr>
        <w:t xml:space="preserve">ijo je bolj poudarjeno načelo </w:t>
      </w:r>
      <w:proofErr w:type="spellStart"/>
      <w:r w:rsidRPr="00070D68">
        <w:rPr>
          <w:rFonts w:cs="Arial"/>
          <w:sz w:val="20"/>
          <w:szCs w:val="20"/>
        </w:rPr>
        <w:t>pisnosti</w:t>
      </w:r>
      <w:proofErr w:type="spellEnd"/>
      <w:r w:rsidRPr="00070D68">
        <w:rPr>
          <w:rFonts w:cs="Arial"/>
          <w:sz w:val="20"/>
          <w:szCs w:val="20"/>
        </w:rPr>
        <w:t xml:space="preserve"> kot ustnosti, kar pomeni, da </w:t>
      </w:r>
      <w:r w:rsidR="00D93BA5" w:rsidRPr="00070D68">
        <w:rPr>
          <w:rFonts w:cs="Arial"/>
          <w:sz w:val="20"/>
          <w:szCs w:val="20"/>
        </w:rPr>
        <w:t>a</w:t>
      </w:r>
      <w:r w:rsidR="0045309B" w:rsidRPr="00070D68">
        <w:rPr>
          <w:rFonts w:cs="Arial"/>
          <w:sz w:val="20"/>
          <w:szCs w:val="20"/>
        </w:rPr>
        <w:t>genc</w:t>
      </w:r>
      <w:r w:rsidRPr="00070D68">
        <w:rPr>
          <w:rFonts w:cs="Arial"/>
          <w:sz w:val="20"/>
          <w:szCs w:val="20"/>
        </w:rPr>
        <w:t xml:space="preserve">ija običajno odloča brez izvedene ustne obravnave. Korespondenca med </w:t>
      </w:r>
      <w:r w:rsidR="00450611" w:rsidRPr="00070D68">
        <w:rPr>
          <w:rFonts w:cs="Arial"/>
          <w:sz w:val="20"/>
          <w:szCs w:val="20"/>
        </w:rPr>
        <w:t>a</w:t>
      </w:r>
      <w:r w:rsidR="0045309B" w:rsidRPr="00070D68">
        <w:rPr>
          <w:rFonts w:cs="Arial"/>
          <w:sz w:val="20"/>
          <w:szCs w:val="20"/>
        </w:rPr>
        <w:t>genc</w:t>
      </w:r>
      <w:r w:rsidRPr="00070D68">
        <w:rPr>
          <w:rFonts w:cs="Arial"/>
          <w:sz w:val="20"/>
          <w:szCs w:val="20"/>
        </w:rPr>
        <w:t xml:space="preserve">ijo in stranko običajno </w:t>
      </w:r>
      <w:r w:rsidR="006F4460" w:rsidRPr="00070D68">
        <w:rPr>
          <w:rFonts w:cs="Arial"/>
          <w:sz w:val="20"/>
          <w:szCs w:val="20"/>
        </w:rPr>
        <w:t xml:space="preserve">poteka </w:t>
      </w:r>
      <w:r w:rsidRPr="00070D68">
        <w:rPr>
          <w:rFonts w:cs="Arial"/>
          <w:sz w:val="20"/>
          <w:szCs w:val="20"/>
        </w:rPr>
        <w:t>v pisni obliki (npr. zahteva za posredovanje podatkov in odgovor na zahtevo, procesn</w:t>
      </w:r>
      <w:r w:rsidR="00450611" w:rsidRPr="00070D68">
        <w:rPr>
          <w:rFonts w:cs="Arial"/>
          <w:sz w:val="20"/>
          <w:szCs w:val="20"/>
        </w:rPr>
        <w:t>i</w:t>
      </w:r>
      <w:r w:rsidRPr="00070D68">
        <w:rPr>
          <w:rFonts w:cs="Arial"/>
          <w:sz w:val="20"/>
          <w:szCs w:val="20"/>
        </w:rPr>
        <w:t xml:space="preserve"> sklep</w:t>
      </w:r>
      <w:r w:rsidR="00450611" w:rsidRPr="00070D68">
        <w:rPr>
          <w:rFonts w:cs="Arial"/>
          <w:sz w:val="20"/>
          <w:szCs w:val="20"/>
        </w:rPr>
        <w:t>i</w:t>
      </w:r>
      <w:r w:rsidRPr="00070D68">
        <w:rPr>
          <w:rFonts w:cs="Arial"/>
          <w:sz w:val="20"/>
          <w:szCs w:val="20"/>
        </w:rPr>
        <w:t>)</w:t>
      </w:r>
      <w:r w:rsidR="00450611" w:rsidRPr="00070D68">
        <w:rPr>
          <w:rFonts w:cs="Arial"/>
          <w:sz w:val="20"/>
          <w:szCs w:val="20"/>
        </w:rPr>
        <w:t xml:space="preserve">. Ne glede na to </w:t>
      </w:r>
      <w:r w:rsidRPr="00070D68">
        <w:rPr>
          <w:rFonts w:cs="Arial"/>
          <w:sz w:val="20"/>
          <w:szCs w:val="20"/>
        </w:rPr>
        <w:t xml:space="preserve">pa </w:t>
      </w:r>
      <w:r w:rsidR="00450611" w:rsidRPr="00070D68">
        <w:rPr>
          <w:rFonts w:cs="Arial"/>
          <w:sz w:val="20"/>
          <w:szCs w:val="20"/>
        </w:rPr>
        <w:t xml:space="preserve">lahko </w:t>
      </w:r>
      <w:r w:rsidRPr="00070D68">
        <w:rPr>
          <w:rFonts w:cs="Arial"/>
          <w:sz w:val="20"/>
          <w:szCs w:val="20"/>
        </w:rPr>
        <w:t>uradna oseba, ki vodi postopek,</w:t>
      </w:r>
      <w:r w:rsidR="00450611" w:rsidRPr="00070D68">
        <w:rPr>
          <w:rFonts w:cs="Arial"/>
          <w:sz w:val="20"/>
          <w:szCs w:val="20"/>
        </w:rPr>
        <w:t xml:space="preserve"> izvede ustno obravnavo, če po lastni oceni presodi, da odločilnih dejstev ni mogoče razjasniti ali ugotoviti z izvedbo preiskovalnih dejanj iz tega zakona.</w:t>
      </w:r>
      <w:r w:rsidRPr="00070D68">
        <w:rPr>
          <w:rFonts w:cs="Arial"/>
          <w:sz w:val="20"/>
          <w:szCs w:val="20"/>
        </w:rPr>
        <w:t xml:space="preserve"> V tem primeru se ustna obravnava opravi v skladu z določbami ZUP-a o ustni obravnavi.</w:t>
      </w:r>
    </w:p>
    <w:p w14:paraId="5C803447" w14:textId="77777777" w:rsidR="00882C65" w:rsidRPr="00070D68" w:rsidRDefault="00882C65" w:rsidP="0025166A">
      <w:pPr>
        <w:spacing w:line="260" w:lineRule="atLeast"/>
        <w:rPr>
          <w:rFonts w:cs="Arial"/>
          <w:sz w:val="20"/>
          <w:szCs w:val="20"/>
        </w:rPr>
      </w:pPr>
    </w:p>
    <w:p w14:paraId="21D32003" w14:textId="2D003BED"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8E681F" w:rsidRPr="00070D68">
        <w:rPr>
          <w:rFonts w:cs="Arial"/>
          <w:b/>
          <w:sz w:val="20"/>
          <w:szCs w:val="20"/>
        </w:rPr>
        <w:t>31</w:t>
      </w:r>
      <w:r w:rsidRPr="00070D68">
        <w:rPr>
          <w:rFonts w:cs="Arial"/>
          <w:b/>
          <w:sz w:val="20"/>
          <w:szCs w:val="20"/>
        </w:rPr>
        <w:t>. členu (povzetek relevantnih dejstev)</w:t>
      </w:r>
    </w:p>
    <w:p w14:paraId="3B7FDF98" w14:textId="77777777" w:rsidR="007522E3" w:rsidRPr="00070D68" w:rsidRDefault="007522E3" w:rsidP="0025166A">
      <w:pPr>
        <w:spacing w:line="260" w:lineRule="atLeast"/>
        <w:rPr>
          <w:rFonts w:cs="Arial"/>
          <w:b/>
          <w:sz w:val="20"/>
          <w:szCs w:val="20"/>
        </w:rPr>
      </w:pPr>
    </w:p>
    <w:p w14:paraId="33B18F27" w14:textId="77777777" w:rsidR="007522E3" w:rsidRPr="00070D68" w:rsidRDefault="007522E3" w:rsidP="0025166A">
      <w:pPr>
        <w:spacing w:line="260" w:lineRule="atLeast"/>
        <w:rPr>
          <w:rFonts w:cs="Arial"/>
          <w:sz w:val="20"/>
          <w:szCs w:val="20"/>
        </w:rPr>
      </w:pPr>
      <w:r w:rsidRPr="00070D68">
        <w:rPr>
          <w:rFonts w:cs="Arial"/>
          <w:sz w:val="20"/>
          <w:szCs w:val="20"/>
        </w:rPr>
        <w:t xml:space="preserve">Že ZPOmK-1 je nalagal </w:t>
      </w:r>
      <w:r w:rsidR="00FA15AD" w:rsidRPr="00070D68">
        <w:rPr>
          <w:rFonts w:cs="Arial"/>
          <w:sz w:val="20"/>
          <w:szCs w:val="20"/>
        </w:rPr>
        <w:t>a</w:t>
      </w:r>
      <w:r w:rsidRPr="00070D68">
        <w:rPr>
          <w:rFonts w:cs="Arial"/>
          <w:sz w:val="20"/>
          <w:szCs w:val="20"/>
        </w:rPr>
        <w:t xml:space="preserve">genciji dolžnost izdaje povzetka relevantnih dejstev, v katerem se navedejo dejstva in dokazi, ki so pomembni za odločitev glede domnevne kršitve. Ta dolžnost se ohranja tudi s tem zakonom. </w:t>
      </w:r>
      <w:r w:rsidR="0045309B" w:rsidRPr="00070D68">
        <w:rPr>
          <w:rFonts w:cs="Arial"/>
          <w:sz w:val="20"/>
          <w:szCs w:val="20"/>
        </w:rPr>
        <w:t>Agenc</w:t>
      </w:r>
      <w:r w:rsidRPr="00070D68">
        <w:rPr>
          <w:rFonts w:cs="Arial"/>
          <w:sz w:val="20"/>
          <w:szCs w:val="20"/>
        </w:rPr>
        <w:t>ija je dolž</w:t>
      </w:r>
      <w:r w:rsidR="00814AB6" w:rsidRPr="00070D68">
        <w:rPr>
          <w:rFonts w:cs="Arial"/>
          <w:sz w:val="20"/>
          <w:szCs w:val="20"/>
        </w:rPr>
        <w:t>n</w:t>
      </w:r>
      <w:r w:rsidRPr="00070D68">
        <w:rPr>
          <w:rFonts w:cs="Arial"/>
          <w:sz w:val="20"/>
          <w:szCs w:val="20"/>
        </w:rPr>
        <w:t>a izdati povzetek relevantnih dejstev v primeru, kadar namerava izdati odločbo o ugotovitvi obstoja kršitve povezan</w:t>
      </w:r>
      <w:r w:rsidR="00814AB6" w:rsidRPr="00070D68">
        <w:rPr>
          <w:rFonts w:cs="Arial"/>
          <w:sz w:val="20"/>
          <w:szCs w:val="20"/>
        </w:rPr>
        <w:t>e</w:t>
      </w:r>
      <w:r w:rsidR="001670E8" w:rsidRPr="00070D68">
        <w:rPr>
          <w:rFonts w:cs="Arial"/>
          <w:sz w:val="20"/>
          <w:szCs w:val="20"/>
        </w:rPr>
        <w:t xml:space="preserve"> z omejevalnimi ravnanji, ne glede na to, ali namerava izreči administrativno sankcijo ali ne, </w:t>
      </w:r>
      <w:r w:rsidRPr="00070D68">
        <w:rPr>
          <w:rFonts w:cs="Arial"/>
          <w:sz w:val="20"/>
          <w:szCs w:val="20"/>
        </w:rPr>
        <w:t xml:space="preserve">in v primeru izdaje odločbe o neskladnosti koncentracije s pravili konkurence. Z vročitvijo povzetka relevantnih dejstev se domnevnemu kršitelju omogoči, da se glede ugotovitev </w:t>
      </w:r>
      <w:r w:rsidR="00FA15AD" w:rsidRPr="00070D68">
        <w:rPr>
          <w:rFonts w:cs="Arial"/>
          <w:sz w:val="20"/>
          <w:szCs w:val="20"/>
        </w:rPr>
        <w:t>a</w:t>
      </w:r>
      <w:r w:rsidR="0045309B" w:rsidRPr="00070D68">
        <w:rPr>
          <w:rFonts w:cs="Arial"/>
          <w:sz w:val="20"/>
          <w:szCs w:val="20"/>
        </w:rPr>
        <w:t>genc</w:t>
      </w:r>
      <w:r w:rsidRPr="00070D68">
        <w:rPr>
          <w:rFonts w:cs="Arial"/>
          <w:sz w:val="20"/>
          <w:szCs w:val="20"/>
        </w:rPr>
        <w:t xml:space="preserve">ije izjasni in se na ta način zagotovi spoštovanje načela kontradiktornosti. </w:t>
      </w:r>
    </w:p>
    <w:p w14:paraId="3DCDA934" w14:textId="77777777" w:rsidR="001670E8" w:rsidRPr="00070D68" w:rsidRDefault="001670E8" w:rsidP="0025166A">
      <w:pPr>
        <w:spacing w:line="260" w:lineRule="atLeast"/>
        <w:rPr>
          <w:rFonts w:cs="Arial"/>
          <w:sz w:val="20"/>
          <w:szCs w:val="20"/>
        </w:rPr>
      </w:pPr>
    </w:p>
    <w:p w14:paraId="1D58810B" w14:textId="1AC8E898" w:rsidR="00227316" w:rsidRPr="00070D68" w:rsidRDefault="007522E3" w:rsidP="0025166A">
      <w:pPr>
        <w:spacing w:line="260" w:lineRule="atLeast"/>
        <w:rPr>
          <w:rFonts w:cs="Arial"/>
          <w:sz w:val="20"/>
          <w:szCs w:val="20"/>
        </w:rPr>
      </w:pPr>
      <w:r w:rsidRPr="00070D68">
        <w:rPr>
          <w:rFonts w:cs="Arial"/>
          <w:sz w:val="20"/>
          <w:szCs w:val="20"/>
        </w:rPr>
        <w:t xml:space="preserve">Povzetek relevantnih dejstev se vroči vsem podjetjem, proti katerim se vodi postopek. Ker v postopku pred </w:t>
      </w:r>
      <w:r w:rsidR="001670E8" w:rsidRPr="00070D68">
        <w:rPr>
          <w:rFonts w:cs="Arial"/>
          <w:sz w:val="20"/>
          <w:szCs w:val="20"/>
        </w:rPr>
        <w:t>a</w:t>
      </w:r>
      <w:r w:rsidR="0045309B" w:rsidRPr="00070D68">
        <w:rPr>
          <w:rFonts w:cs="Arial"/>
          <w:sz w:val="20"/>
          <w:szCs w:val="20"/>
        </w:rPr>
        <w:t>genc</w:t>
      </w:r>
      <w:r w:rsidRPr="00070D68">
        <w:rPr>
          <w:rFonts w:cs="Arial"/>
          <w:sz w:val="20"/>
          <w:szCs w:val="20"/>
        </w:rPr>
        <w:t>ijo lahko sodelujejo podjetja, ki si na trgu medsebojno konkurirajo, in ker bi razkritje zaupnih podatkov enega podjetja lahko pripeljalo drugega v neupravičeno konkurenčno prednost, je potrebno tudi pri vročanju povzetka relevantnih dejstev spoštovati načelo varstva zaupnih podatkov. Zato je potrebno, v kolikor povzetek relevantnih dejstev vsebuje podatke, ki pomenijo zaupne podatke, te podatke izbrisati in drugi stranki vročiti povzetek relevantnih dejstev v obsegu, ki takšnih podatkov ne vsebuje.</w:t>
      </w:r>
      <w:r w:rsidR="001670E8" w:rsidRPr="00070D68">
        <w:rPr>
          <w:rFonts w:cs="Arial"/>
          <w:sz w:val="20"/>
          <w:szCs w:val="20"/>
        </w:rPr>
        <w:t xml:space="preserve"> </w:t>
      </w:r>
      <w:r w:rsidR="00C07260" w:rsidRPr="00070D68">
        <w:rPr>
          <w:rFonts w:cs="Arial"/>
          <w:sz w:val="20"/>
          <w:szCs w:val="20"/>
        </w:rPr>
        <w:t xml:space="preserve">Le to stori </w:t>
      </w:r>
      <w:r w:rsidR="004015C5" w:rsidRPr="00070D68">
        <w:rPr>
          <w:rFonts w:cs="Arial"/>
          <w:sz w:val="20"/>
          <w:szCs w:val="20"/>
        </w:rPr>
        <w:t xml:space="preserve">stranka </w:t>
      </w:r>
      <w:r w:rsidR="00C07260" w:rsidRPr="00070D68">
        <w:rPr>
          <w:rFonts w:cs="Arial"/>
          <w:sz w:val="20"/>
          <w:szCs w:val="20"/>
        </w:rPr>
        <w:t xml:space="preserve">na zahtevo agencije v roku, ki ga določi </w:t>
      </w:r>
      <w:r w:rsidR="001670E8" w:rsidRPr="00070D68">
        <w:rPr>
          <w:rFonts w:cs="Arial"/>
          <w:sz w:val="20"/>
          <w:szCs w:val="20"/>
        </w:rPr>
        <w:t>a</w:t>
      </w:r>
      <w:r w:rsidR="00C07260" w:rsidRPr="00070D68">
        <w:rPr>
          <w:rFonts w:cs="Arial"/>
          <w:sz w:val="20"/>
          <w:szCs w:val="20"/>
        </w:rPr>
        <w:t xml:space="preserve">gencije. </w:t>
      </w:r>
    </w:p>
    <w:p w14:paraId="7502BF52" w14:textId="77777777" w:rsidR="00C07260" w:rsidRPr="00070D68" w:rsidRDefault="00C07260" w:rsidP="0025166A">
      <w:pPr>
        <w:spacing w:line="260" w:lineRule="atLeast"/>
        <w:rPr>
          <w:rFonts w:cs="Arial"/>
          <w:sz w:val="20"/>
          <w:szCs w:val="20"/>
        </w:rPr>
      </w:pPr>
    </w:p>
    <w:p w14:paraId="05728FFF" w14:textId="77777777" w:rsidR="00C07260" w:rsidRPr="00070D68" w:rsidRDefault="00C07260" w:rsidP="0025166A">
      <w:pPr>
        <w:spacing w:line="260" w:lineRule="atLeast"/>
        <w:rPr>
          <w:rFonts w:cs="Arial"/>
          <w:sz w:val="20"/>
          <w:szCs w:val="20"/>
        </w:rPr>
      </w:pPr>
      <w:r w:rsidRPr="00070D68">
        <w:rPr>
          <w:rFonts w:cs="Arial"/>
          <w:sz w:val="20"/>
          <w:szCs w:val="20"/>
        </w:rPr>
        <w:t xml:space="preserve">Povzetek relevantnih dejstev se vroči strankam, ki se lahko v roku, ki ga določi </w:t>
      </w:r>
      <w:r w:rsidR="004015C5" w:rsidRPr="00070D68">
        <w:rPr>
          <w:rFonts w:cs="Arial"/>
          <w:sz w:val="20"/>
          <w:szCs w:val="20"/>
        </w:rPr>
        <w:t>agencija</w:t>
      </w:r>
      <w:r w:rsidRPr="00070D68">
        <w:rPr>
          <w:rFonts w:cs="Arial"/>
          <w:sz w:val="20"/>
          <w:szCs w:val="20"/>
        </w:rPr>
        <w:t xml:space="preserve">, izjavijo o </w:t>
      </w:r>
      <w:r w:rsidR="006F4460" w:rsidRPr="00070D68">
        <w:rPr>
          <w:rFonts w:cs="Arial"/>
          <w:sz w:val="20"/>
          <w:szCs w:val="20"/>
        </w:rPr>
        <w:t>njegovi vsebini</w:t>
      </w:r>
      <w:r w:rsidRPr="00070D68">
        <w:rPr>
          <w:rFonts w:cs="Arial"/>
          <w:sz w:val="20"/>
          <w:szCs w:val="20"/>
        </w:rPr>
        <w:t xml:space="preserve">. Če stranka zamudi rok za posredovanje izjave o povzetku relevantnih dejstev, </w:t>
      </w:r>
      <w:r w:rsidR="004015C5" w:rsidRPr="00070D68">
        <w:rPr>
          <w:rFonts w:cs="Arial"/>
          <w:sz w:val="20"/>
          <w:szCs w:val="20"/>
        </w:rPr>
        <w:t xml:space="preserve">agencija </w:t>
      </w:r>
      <w:r w:rsidRPr="00070D68">
        <w:rPr>
          <w:rFonts w:cs="Arial"/>
          <w:sz w:val="20"/>
          <w:szCs w:val="20"/>
        </w:rPr>
        <w:t>le-teh ni dolžna upoštevati.</w:t>
      </w:r>
    </w:p>
    <w:p w14:paraId="170AEFFF" w14:textId="77777777" w:rsidR="007522E3" w:rsidRPr="00070D68" w:rsidRDefault="007522E3" w:rsidP="0025166A">
      <w:pPr>
        <w:spacing w:line="260" w:lineRule="atLeast"/>
        <w:rPr>
          <w:rFonts w:cs="Arial"/>
          <w:sz w:val="20"/>
          <w:szCs w:val="20"/>
        </w:rPr>
      </w:pPr>
    </w:p>
    <w:p w14:paraId="19A5D29F" w14:textId="77777777" w:rsidR="007522E3" w:rsidRPr="00070D68" w:rsidRDefault="007522E3" w:rsidP="0025166A">
      <w:pPr>
        <w:spacing w:line="260" w:lineRule="atLeast"/>
        <w:rPr>
          <w:rFonts w:cs="Arial"/>
          <w:sz w:val="20"/>
          <w:szCs w:val="20"/>
        </w:rPr>
      </w:pPr>
      <w:r w:rsidRPr="00070D68">
        <w:rPr>
          <w:rFonts w:cs="Arial"/>
          <w:sz w:val="20"/>
          <w:szCs w:val="20"/>
        </w:rPr>
        <w:t xml:space="preserve">S tem členom se delno prenašata drugi in tretji odstavek 3. člena Direktive 2019/1, na podlagi katerih je treba </w:t>
      </w:r>
      <w:r w:rsidRPr="00070D68">
        <w:rPr>
          <w:rFonts w:cs="Arial"/>
          <w:i/>
          <w:sz w:val="20"/>
          <w:szCs w:val="20"/>
        </w:rPr>
        <w:t>stranki zagotoviti pravici do izjave ter določa, da morajo nacionalni organi, pristojni za varstvo konkurence, pred sprejemom odločbe na podlagi 10. člena Direktive 2019/1 sprejeti povzetek ugotovitev o domnevnih kršitvah.</w:t>
      </w:r>
    </w:p>
    <w:p w14:paraId="098DCE18" w14:textId="77777777" w:rsidR="007522E3" w:rsidRPr="00070D68" w:rsidRDefault="007522E3" w:rsidP="0025166A">
      <w:pPr>
        <w:spacing w:line="260" w:lineRule="atLeast"/>
        <w:rPr>
          <w:rFonts w:cs="Arial"/>
          <w:b/>
          <w:sz w:val="20"/>
          <w:szCs w:val="20"/>
        </w:rPr>
      </w:pPr>
    </w:p>
    <w:p w14:paraId="20282844" w14:textId="7D07C118"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8E681F" w:rsidRPr="00070D68">
        <w:rPr>
          <w:rFonts w:cs="Arial"/>
          <w:b/>
          <w:sz w:val="20"/>
          <w:szCs w:val="20"/>
        </w:rPr>
        <w:t>32</w:t>
      </w:r>
      <w:r w:rsidRPr="00070D68">
        <w:rPr>
          <w:rFonts w:cs="Arial"/>
          <w:b/>
          <w:sz w:val="20"/>
          <w:szCs w:val="20"/>
        </w:rPr>
        <w:t>. členu (odločbe in sklepi)</w:t>
      </w:r>
    </w:p>
    <w:p w14:paraId="3F9D7F5C" w14:textId="77777777" w:rsidR="007522E3" w:rsidRPr="00070D68" w:rsidRDefault="007522E3" w:rsidP="0025166A">
      <w:pPr>
        <w:spacing w:line="260" w:lineRule="atLeast"/>
        <w:rPr>
          <w:rFonts w:cs="Arial"/>
          <w:sz w:val="20"/>
          <w:szCs w:val="20"/>
        </w:rPr>
      </w:pPr>
    </w:p>
    <w:p w14:paraId="182BD147" w14:textId="4ADC4A96" w:rsidR="007522E3" w:rsidRPr="00070D68" w:rsidRDefault="0045309B" w:rsidP="0025166A">
      <w:pPr>
        <w:spacing w:line="260" w:lineRule="atLeast"/>
        <w:rPr>
          <w:rFonts w:cs="Arial"/>
          <w:sz w:val="20"/>
          <w:szCs w:val="20"/>
        </w:rPr>
      </w:pPr>
      <w:r w:rsidRPr="00070D68">
        <w:rPr>
          <w:rFonts w:cs="Arial"/>
          <w:sz w:val="20"/>
          <w:szCs w:val="20"/>
        </w:rPr>
        <w:lastRenderedPageBreak/>
        <w:t>Agenc</w:t>
      </w:r>
      <w:r w:rsidR="007522E3" w:rsidRPr="00070D68">
        <w:rPr>
          <w:rFonts w:cs="Arial"/>
          <w:sz w:val="20"/>
          <w:szCs w:val="20"/>
        </w:rPr>
        <w:t>ija meritorno odloči o predmetu postopka z odločbo, ki mora vsebovati uvod, izrek, obrazložitev in pravni pouk skladno z določbami ZUP</w:t>
      </w:r>
      <w:r w:rsidR="0003098E" w:rsidRPr="00070D68">
        <w:rPr>
          <w:rFonts w:cs="Arial"/>
          <w:sz w:val="20"/>
          <w:szCs w:val="20"/>
        </w:rPr>
        <w:t xml:space="preserve"> ter v primeru izreka administrativne sankcije tudi podatke iz </w:t>
      </w:r>
      <w:r w:rsidR="008E681F" w:rsidRPr="00070D68">
        <w:rPr>
          <w:rFonts w:cs="Arial"/>
          <w:sz w:val="20"/>
          <w:szCs w:val="20"/>
        </w:rPr>
        <w:t>70</w:t>
      </w:r>
      <w:r w:rsidR="0003098E" w:rsidRPr="00070D68">
        <w:rPr>
          <w:rFonts w:cs="Arial"/>
          <w:sz w:val="20"/>
          <w:szCs w:val="20"/>
        </w:rPr>
        <w:t>. člena tega zakona</w:t>
      </w:r>
      <w:r w:rsidR="007522E3" w:rsidRPr="00070D68">
        <w:rPr>
          <w:rFonts w:cs="Arial"/>
          <w:sz w:val="20"/>
          <w:szCs w:val="20"/>
        </w:rPr>
        <w:t>.</w:t>
      </w:r>
    </w:p>
    <w:p w14:paraId="64085700" w14:textId="77777777" w:rsidR="007522E3" w:rsidRPr="00070D68" w:rsidRDefault="007522E3" w:rsidP="0025166A">
      <w:pPr>
        <w:spacing w:line="260" w:lineRule="atLeast"/>
        <w:rPr>
          <w:rFonts w:cs="Arial"/>
          <w:sz w:val="20"/>
          <w:szCs w:val="20"/>
        </w:rPr>
      </w:pPr>
    </w:p>
    <w:p w14:paraId="2EFE7C68" w14:textId="6F0681A1" w:rsidR="007522E3" w:rsidRPr="00070D68" w:rsidRDefault="00452316" w:rsidP="0025166A">
      <w:pPr>
        <w:spacing w:line="260" w:lineRule="atLeast"/>
        <w:rPr>
          <w:rFonts w:cs="Arial"/>
          <w:sz w:val="20"/>
          <w:szCs w:val="20"/>
        </w:rPr>
      </w:pPr>
      <w:r w:rsidRPr="00070D68">
        <w:rPr>
          <w:rFonts w:cs="Arial"/>
          <w:sz w:val="20"/>
          <w:szCs w:val="20"/>
        </w:rPr>
        <w:t>Z drugim</w:t>
      </w:r>
      <w:r w:rsidR="007522E3" w:rsidRPr="00070D68">
        <w:rPr>
          <w:rFonts w:cs="Arial"/>
          <w:sz w:val="20"/>
          <w:szCs w:val="20"/>
          <w:u w:val="single"/>
        </w:rPr>
        <w:t xml:space="preserve"> odstavkom</w:t>
      </w:r>
      <w:r w:rsidR="007522E3" w:rsidRPr="00070D68">
        <w:rPr>
          <w:rFonts w:cs="Arial"/>
          <w:sz w:val="20"/>
          <w:szCs w:val="20"/>
        </w:rPr>
        <w:t xml:space="preserve"> se dopolnjuje ZUP in določi, da mora biti sklep, izdan po tem zakonu, obrazložen, če postopek sodnega varstva ni izključen. To je namreč nujno potrebno za zagotovitev, da lahko stranka učinkovito uveljavlja svojo pravico do pravnega sredstva. </w:t>
      </w:r>
    </w:p>
    <w:p w14:paraId="73F780B6" w14:textId="77777777" w:rsidR="007522E3" w:rsidRPr="00070D68" w:rsidRDefault="007522E3" w:rsidP="0025166A">
      <w:pPr>
        <w:spacing w:line="260" w:lineRule="atLeast"/>
        <w:rPr>
          <w:rFonts w:cs="Arial"/>
          <w:sz w:val="20"/>
          <w:szCs w:val="20"/>
        </w:rPr>
      </w:pPr>
    </w:p>
    <w:p w14:paraId="7911CBA3" w14:textId="30C60881" w:rsidR="007522E3" w:rsidRPr="00070D68" w:rsidRDefault="007522E3" w:rsidP="0025166A">
      <w:pPr>
        <w:spacing w:line="260" w:lineRule="atLeast"/>
        <w:rPr>
          <w:rFonts w:cs="Arial"/>
          <w:sz w:val="20"/>
          <w:szCs w:val="20"/>
        </w:rPr>
      </w:pPr>
      <w:r w:rsidRPr="00070D68">
        <w:rPr>
          <w:rFonts w:cs="Arial"/>
          <w:sz w:val="20"/>
          <w:szCs w:val="20"/>
        </w:rPr>
        <w:t xml:space="preserve">Namen </w:t>
      </w:r>
      <w:r w:rsidR="007D4D7F" w:rsidRPr="00070D68">
        <w:rPr>
          <w:rFonts w:cs="Arial"/>
          <w:sz w:val="20"/>
          <w:szCs w:val="20"/>
          <w:u w:val="single"/>
        </w:rPr>
        <w:t xml:space="preserve">tretjega </w:t>
      </w:r>
      <w:r w:rsidRPr="00070D68">
        <w:rPr>
          <w:rFonts w:cs="Arial"/>
          <w:sz w:val="20"/>
          <w:szCs w:val="20"/>
          <w:u w:val="single"/>
        </w:rPr>
        <w:t xml:space="preserve">in </w:t>
      </w:r>
      <w:r w:rsidR="007D4D7F" w:rsidRPr="00070D68">
        <w:rPr>
          <w:rFonts w:cs="Arial"/>
          <w:sz w:val="20"/>
          <w:szCs w:val="20"/>
          <w:u w:val="single"/>
        </w:rPr>
        <w:t>četrtega</w:t>
      </w:r>
      <w:r w:rsidRPr="00070D68">
        <w:rPr>
          <w:rFonts w:cs="Arial"/>
          <w:sz w:val="20"/>
          <w:szCs w:val="20"/>
          <w:u w:val="single"/>
        </w:rPr>
        <w:t xml:space="preserve"> odstavka</w:t>
      </w:r>
      <w:r w:rsidRPr="00070D68">
        <w:rPr>
          <w:rFonts w:cs="Arial"/>
          <w:sz w:val="20"/>
          <w:szCs w:val="20"/>
        </w:rPr>
        <w:t xml:space="preserve"> je v dodatni zagotovitvi varstva udeleženega podjetja za ohranitev zaupnih podatkov. Odločba se </w:t>
      </w:r>
      <w:r w:rsidR="0003098E" w:rsidRPr="00070D68">
        <w:rPr>
          <w:rFonts w:cs="Arial"/>
          <w:sz w:val="20"/>
          <w:szCs w:val="20"/>
        </w:rPr>
        <w:t>vroči vsem strankam postopka, tj</w:t>
      </w:r>
      <w:r w:rsidRPr="00070D68">
        <w:rPr>
          <w:rFonts w:cs="Arial"/>
          <w:sz w:val="20"/>
          <w:szCs w:val="20"/>
        </w:rPr>
        <w:t xml:space="preserve">. podjetjem, proti katerim se vodi postopek ter priglasiteljem koncentracije. Ker v postopku pred </w:t>
      </w:r>
      <w:r w:rsidR="0003098E" w:rsidRPr="00070D68">
        <w:rPr>
          <w:rFonts w:cs="Arial"/>
          <w:sz w:val="20"/>
          <w:szCs w:val="20"/>
        </w:rPr>
        <w:t>a</w:t>
      </w:r>
      <w:r w:rsidR="0045309B" w:rsidRPr="00070D68">
        <w:rPr>
          <w:rFonts w:cs="Arial"/>
          <w:sz w:val="20"/>
          <w:szCs w:val="20"/>
        </w:rPr>
        <w:t>genc</w:t>
      </w:r>
      <w:r w:rsidRPr="00070D68">
        <w:rPr>
          <w:rFonts w:cs="Arial"/>
          <w:sz w:val="20"/>
          <w:szCs w:val="20"/>
        </w:rPr>
        <w:t xml:space="preserve">ijo lahko sodelujejo podjetja, ki si na trgu medsebojno konkurirajo, in ker bi razkritje zaupnih podatkov enega podjetja lahko pripeljalo drugega v neupravičeno konkurenčno prednost, je potrebno tudi pri vročanju spoštovati načelo varstva zaupnih podatkov. Zato je potrebno, v kolikor odločba vsebuje zaupne podatke, te podatke izbrisati in drugi stranki vročiti odločbo v obsegu, ki takšnih podatkov ne vsebuje. </w:t>
      </w:r>
    </w:p>
    <w:p w14:paraId="3ABE206E" w14:textId="77777777" w:rsidR="007522E3" w:rsidRPr="00070D68" w:rsidRDefault="007522E3" w:rsidP="0025166A">
      <w:pPr>
        <w:spacing w:line="260" w:lineRule="atLeast"/>
        <w:rPr>
          <w:rFonts w:cs="Arial"/>
          <w:sz w:val="20"/>
          <w:szCs w:val="20"/>
        </w:rPr>
      </w:pPr>
    </w:p>
    <w:p w14:paraId="2AEEEB50" w14:textId="7BB029D5" w:rsidR="007522E3" w:rsidRPr="00070D68" w:rsidRDefault="007522E3" w:rsidP="0025166A">
      <w:pPr>
        <w:spacing w:line="260" w:lineRule="atLeast"/>
        <w:rPr>
          <w:rFonts w:cs="Arial"/>
          <w:sz w:val="20"/>
          <w:szCs w:val="20"/>
        </w:rPr>
      </w:pPr>
      <w:r w:rsidRPr="00070D68">
        <w:rPr>
          <w:rFonts w:cs="Arial"/>
          <w:sz w:val="20"/>
          <w:szCs w:val="20"/>
        </w:rPr>
        <w:t xml:space="preserve">Publiciteta odločbe se zagotavlja z objavo na spletni strani </w:t>
      </w:r>
      <w:r w:rsidR="0003098E" w:rsidRPr="00070D68">
        <w:rPr>
          <w:rFonts w:cs="Arial"/>
          <w:sz w:val="20"/>
          <w:szCs w:val="20"/>
        </w:rPr>
        <w:t>a</w:t>
      </w:r>
      <w:r w:rsidR="0045309B" w:rsidRPr="00070D68">
        <w:rPr>
          <w:rFonts w:cs="Arial"/>
          <w:sz w:val="20"/>
          <w:szCs w:val="20"/>
        </w:rPr>
        <w:t>genc</w:t>
      </w:r>
      <w:r w:rsidRPr="00070D68">
        <w:rPr>
          <w:rFonts w:cs="Arial"/>
          <w:sz w:val="20"/>
          <w:szCs w:val="20"/>
        </w:rPr>
        <w:t>ije</w:t>
      </w:r>
      <w:r w:rsidR="0003098E" w:rsidRPr="00070D68">
        <w:rPr>
          <w:rFonts w:cs="Arial"/>
          <w:sz w:val="20"/>
          <w:szCs w:val="20"/>
        </w:rPr>
        <w:t>, kar določa</w:t>
      </w:r>
      <w:r w:rsidRPr="00070D68">
        <w:rPr>
          <w:rFonts w:cs="Arial"/>
          <w:sz w:val="20"/>
          <w:szCs w:val="20"/>
        </w:rPr>
        <w:t xml:space="preserve"> </w:t>
      </w:r>
      <w:r w:rsidR="007D4D7F" w:rsidRPr="00070D68">
        <w:rPr>
          <w:rFonts w:cs="Arial"/>
          <w:sz w:val="20"/>
          <w:szCs w:val="20"/>
          <w:u w:val="single"/>
        </w:rPr>
        <w:t xml:space="preserve">peti </w:t>
      </w:r>
      <w:r w:rsidRPr="00070D68">
        <w:rPr>
          <w:rFonts w:cs="Arial"/>
          <w:sz w:val="20"/>
          <w:szCs w:val="20"/>
          <w:u w:val="single"/>
        </w:rPr>
        <w:t>odstavek</w:t>
      </w:r>
      <w:r w:rsidRPr="00070D68">
        <w:rPr>
          <w:rFonts w:cs="Arial"/>
          <w:sz w:val="20"/>
          <w:szCs w:val="20"/>
        </w:rPr>
        <w:t xml:space="preserve">. Objava odločbe vsem subjektom na trgu omogoča, da se prilagodijo položaju, ki je nastal z izdano odločbo </w:t>
      </w:r>
      <w:r w:rsidR="0003098E" w:rsidRPr="00070D68">
        <w:rPr>
          <w:rFonts w:cs="Arial"/>
          <w:sz w:val="20"/>
          <w:szCs w:val="20"/>
        </w:rPr>
        <w:t>a</w:t>
      </w:r>
      <w:r w:rsidR="0045309B" w:rsidRPr="00070D68">
        <w:rPr>
          <w:rFonts w:cs="Arial"/>
          <w:sz w:val="20"/>
          <w:szCs w:val="20"/>
        </w:rPr>
        <w:t>genc</w:t>
      </w:r>
      <w:r w:rsidRPr="00070D68">
        <w:rPr>
          <w:rFonts w:cs="Arial"/>
          <w:sz w:val="20"/>
          <w:szCs w:val="20"/>
        </w:rPr>
        <w:t>ije. Za doseg</w:t>
      </w:r>
      <w:r w:rsidR="00CD5AD1" w:rsidRPr="00070D68">
        <w:rPr>
          <w:rFonts w:cs="Arial"/>
          <w:sz w:val="20"/>
          <w:szCs w:val="20"/>
        </w:rPr>
        <w:t>o</w:t>
      </w:r>
      <w:r w:rsidRPr="00070D68">
        <w:rPr>
          <w:rFonts w:cs="Arial"/>
          <w:sz w:val="20"/>
          <w:szCs w:val="20"/>
        </w:rPr>
        <w:t xml:space="preserve"> tega namena zadošča že objava izreka odločbe.</w:t>
      </w:r>
    </w:p>
    <w:p w14:paraId="2AC61D40" w14:textId="77777777" w:rsidR="007522E3" w:rsidRPr="00070D68" w:rsidRDefault="007522E3" w:rsidP="0025166A">
      <w:pPr>
        <w:spacing w:line="260" w:lineRule="atLeast"/>
        <w:rPr>
          <w:rFonts w:cs="Arial"/>
          <w:b/>
          <w:sz w:val="20"/>
          <w:szCs w:val="20"/>
        </w:rPr>
      </w:pPr>
    </w:p>
    <w:p w14:paraId="0D5CFB24" w14:textId="1529C0CC" w:rsidR="007522E3" w:rsidRPr="00070D68" w:rsidRDefault="007522E3" w:rsidP="0025166A">
      <w:pPr>
        <w:suppressAutoHyphens/>
        <w:spacing w:line="260" w:lineRule="atLeast"/>
        <w:rPr>
          <w:rFonts w:cs="Arial"/>
          <w:sz w:val="20"/>
          <w:szCs w:val="20"/>
        </w:rPr>
      </w:pPr>
      <w:r w:rsidRPr="00070D68">
        <w:rPr>
          <w:rFonts w:cs="Arial"/>
          <w:sz w:val="20"/>
          <w:szCs w:val="20"/>
        </w:rPr>
        <w:t xml:space="preserve">S </w:t>
      </w:r>
      <w:r w:rsidR="007D4D7F" w:rsidRPr="00070D68">
        <w:rPr>
          <w:rFonts w:cs="Arial"/>
          <w:sz w:val="20"/>
          <w:szCs w:val="20"/>
          <w:u w:val="single"/>
        </w:rPr>
        <w:t xml:space="preserve">šestim </w:t>
      </w:r>
      <w:r w:rsidRPr="00070D68">
        <w:rPr>
          <w:rFonts w:cs="Arial"/>
          <w:sz w:val="20"/>
          <w:szCs w:val="20"/>
          <w:u w:val="single"/>
        </w:rPr>
        <w:t>odstavkom</w:t>
      </w:r>
      <w:r w:rsidRPr="00070D68">
        <w:rPr>
          <w:rFonts w:cs="Arial"/>
          <w:sz w:val="20"/>
          <w:szCs w:val="20"/>
        </w:rPr>
        <w:t xml:space="preserve"> se ohranja objava pravnomočnih odločb, ki jih </w:t>
      </w:r>
      <w:r w:rsidR="0003098E" w:rsidRPr="00070D68">
        <w:rPr>
          <w:rFonts w:cs="Arial"/>
          <w:sz w:val="20"/>
          <w:szCs w:val="20"/>
        </w:rPr>
        <w:t>a</w:t>
      </w:r>
      <w:r w:rsidR="0045309B" w:rsidRPr="00070D68">
        <w:rPr>
          <w:rFonts w:cs="Arial"/>
          <w:sz w:val="20"/>
          <w:szCs w:val="20"/>
        </w:rPr>
        <w:t>genc</w:t>
      </w:r>
      <w:r w:rsidRPr="00070D68">
        <w:rPr>
          <w:rFonts w:cs="Arial"/>
          <w:sz w:val="20"/>
          <w:szCs w:val="20"/>
        </w:rPr>
        <w:t xml:space="preserve">ija izda v upravnem postopku in postopku o prekršku, ter pravnomočnih sklepov, s katerimi se postopek konča, brez zaupnih podatkov, s čimer se ohranja transparentnost in javnost delovanja </w:t>
      </w:r>
      <w:r w:rsidR="0003098E" w:rsidRPr="00070D68">
        <w:rPr>
          <w:rFonts w:cs="Arial"/>
          <w:sz w:val="20"/>
          <w:szCs w:val="20"/>
        </w:rPr>
        <w:t>a</w:t>
      </w:r>
      <w:r w:rsidR="0045309B" w:rsidRPr="00070D68">
        <w:rPr>
          <w:rFonts w:cs="Arial"/>
          <w:sz w:val="20"/>
          <w:szCs w:val="20"/>
        </w:rPr>
        <w:t>genc</w:t>
      </w:r>
      <w:r w:rsidRPr="00070D68">
        <w:rPr>
          <w:rFonts w:cs="Arial"/>
          <w:sz w:val="20"/>
          <w:szCs w:val="20"/>
        </w:rPr>
        <w:t>ije. Namen te določbe je, da se udeleženci na trgu seznanijo z aktivnostmi, ki niso skladn</w:t>
      </w:r>
      <w:r w:rsidR="00814AB6" w:rsidRPr="00070D68">
        <w:rPr>
          <w:rFonts w:cs="Arial"/>
          <w:sz w:val="20"/>
          <w:szCs w:val="20"/>
        </w:rPr>
        <w:t>e</w:t>
      </w:r>
      <w:r w:rsidRPr="00070D68">
        <w:rPr>
          <w:rFonts w:cs="Arial"/>
          <w:sz w:val="20"/>
          <w:szCs w:val="20"/>
        </w:rPr>
        <w:t xml:space="preserve"> s pravili varstva konkurence in jih odvrniti od ponovitve takšnih dejanj. </w:t>
      </w:r>
    </w:p>
    <w:p w14:paraId="1F8178E4" w14:textId="77777777" w:rsidR="0056563A" w:rsidRPr="00070D68" w:rsidRDefault="0056563A" w:rsidP="0025166A">
      <w:pPr>
        <w:spacing w:line="260" w:lineRule="atLeast"/>
        <w:rPr>
          <w:rFonts w:cs="Arial"/>
          <w:b/>
          <w:sz w:val="20"/>
          <w:szCs w:val="20"/>
        </w:rPr>
      </w:pPr>
    </w:p>
    <w:p w14:paraId="450783A4" w14:textId="55E24255"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8E681F" w:rsidRPr="00070D68">
        <w:rPr>
          <w:rFonts w:cs="Arial"/>
          <w:b/>
          <w:sz w:val="20"/>
          <w:szCs w:val="20"/>
        </w:rPr>
        <w:t>33</w:t>
      </w:r>
      <w:r w:rsidRPr="00070D68">
        <w:rPr>
          <w:rFonts w:cs="Arial"/>
          <w:b/>
          <w:sz w:val="20"/>
          <w:szCs w:val="20"/>
        </w:rPr>
        <w:t>. členu (uvedba postopka po uradni dolžnosti)</w:t>
      </w:r>
    </w:p>
    <w:p w14:paraId="4C5208FD" w14:textId="77777777" w:rsidR="007522E3" w:rsidRPr="00070D68" w:rsidRDefault="007522E3" w:rsidP="0025166A">
      <w:pPr>
        <w:spacing w:line="260" w:lineRule="atLeast"/>
        <w:rPr>
          <w:rFonts w:cs="Arial"/>
          <w:sz w:val="20"/>
          <w:szCs w:val="20"/>
        </w:rPr>
      </w:pPr>
    </w:p>
    <w:p w14:paraId="022FA6A8" w14:textId="7F305541" w:rsidR="00CD5AD1" w:rsidRPr="00070D68" w:rsidRDefault="0045309B" w:rsidP="0025166A">
      <w:pPr>
        <w:spacing w:line="260" w:lineRule="atLeast"/>
        <w:rPr>
          <w:rFonts w:cs="Arial"/>
          <w:sz w:val="20"/>
          <w:szCs w:val="20"/>
        </w:rPr>
      </w:pPr>
      <w:r w:rsidRPr="00070D68">
        <w:rPr>
          <w:rFonts w:cs="Arial"/>
          <w:sz w:val="20"/>
          <w:szCs w:val="20"/>
        </w:rPr>
        <w:t>Agenc</w:t>
      </w:r>
      <w:r w:rsidR="007522E3" w:rsidRPr="00070D68">
        <w:rPr>
          <w:rFonts w:cs="Arial"/>
          <w:sz w:val="20"/>
          <w:szCs w:val="20"/>
        </w:rPr>
        <w:t xml:space="preserve">ija začne postopek ugotavljanja omejevalnih ravnanj le po uradni dolžnosti. Predpostavka za uvedbo postopka je izkazana verjetnost kršitve 5. ali 8. člena tega zakona ali 101. ali 102. člena PDEU, torej verjetnost kršitve prepovedi omejevalnih sporazumov ali zloraba prevladujočega položaja na trgu. </w:t>
      </w:r>
      <w:r w:rsidRPr="00070D68">
        <w:rPr>
          <w:rFonts w:cs="Arial"/>
          <w:sz w:val="20"/>
          <w:szCs w:val="20"/>
        </w:rPr>
        <w:t>Agenc</w:t>
      </w:r>
      <w:r w:rsidR="007522E3" w:rsidRPr="00070D68">
        <w:rPr>
          <w:rFonts w:cs="Arial"/>
          <w:sz w:val="20"/>
          <w:szCs w:val="20"/>
        </w:rPr>
        <w:t xml:space="preserve">ija pa uvede postopek ugotavljanja kršitev </w:t>
      </w:r>
      <w:r w:rsidR="00C51043" w:rsidRPr="00070D68">
        <w:rPr>
          <w:rFonts w:cs="Arial"/>
          <w:sz w:val="20"/>
          <w:szCs w:val="20"/>
        </w:rPr>
        <w:t>46</w:t>
      </w:r>
      <w:r w:rsidR="007522E3" w:rsidRPr="00070D68">
        <w:rPr>
          <w:rFonts w:cs="Arial"/>
          <w:sz w:val="20"/>
          <w:szCs w:val="20"/>
        </w:rPr>
        <w:t xml:space="preserve">., </w:t>
      </w:r>
      <w:r w:rsidR="00C51043" w:rsidRPr="00070D68">
        <w:rPr>
          <w:rFonts w:cs="Arial"/>
          <w:sz w:val="20"/>
          <w:szCs w:val="20"/>
        </w:rPr>
        <w:t>47</w:t>
      </w:r>
      <w:r w:rsidR="007522E3" w:rsidRPr="00070D68">
        <w:rPr>
          <w:rFonts w:cs="Arial"/>
          <w:sz w:val="20"/>
          <w:szCs w:val="20"/>
        </w:rPr>
        <w:t xml:space="preserve">. ali </w:t>
      </w:r>
      <w:r w:rsidR="00C51043" w:rsidRPr="00070D68">
        <w:rPr>
          <w:rFonts w:cs="Arial"/>
          <w:sz w:val="20"/>
          <w:szCs w:val="20"/>
        </w:rPr>
        <w:t>48</w:t>
      </w:r>
      <w:r w:rsidR="007522E3" w:rsidRPr="00070D68">
        <w:rPr>
          <w:rFonts w:cs="Arial"/>
          <w:sz w:val="20"/>
          <w:szCs w:val="20"/>
        </w:rPr>
        <w:t xml:space="preserve">. člena tega zakona, zato se </w:t>
      </w:r>
      <w:r w:rsidR="006F4460" w:rsidRPr="00070D68">
        <w:rPr>
          <w:rFonts w:cs="Arial"/>
          <w:sz w:val="20"/>
          <w:szCs w:val="20"/>
        </w:rPr>
        <w:t>tudi</w:t>
      </w:r>
      <w:r w:rsidR="007522E3" w:rsidRPr="00070D68">
        <w:rPr>
          <w:rFonts w:cs="Arial"/>
          <w:sz w:val="20"/>
          <w:szCs w:val="20"/>
        </w:rPr>
        <w:t xml:space="preserve"> določi, da </w:t>
      </w:r>
      <w:r w:rsidR="0003098E" w:rsidRPr="00070D68">
        <w:rPr>
          <w:rFonts w:cs="Arial"/>
          <w:sz w:val="20"/>
          <w:szCs w:val="20"/>
        </w:rPr>
        <w:t>a</w:t>
      </w:r>
      <w:r w:rsidRPr="00070D68">
        <w:rPr>
          <w:rFonts w:cs="Arial"/>
          <w:sz w:val="20"/>
          <w:szCs w:val="20"/>
        </w:rPr>
        <w:t>genc</w:t>
      </w:r>
      <w:r w:rsidR="007522E3" w:rsidRPr="00070D68">
        <w:rPr>
          <w:rFonts w:cs="Arial"/>
          <w:sz w:val="20"/>
          <w:szCs w:val="20"/>
        </w:rPr>
        <w:t xml:space="preserve">ija izda sklep o uvedbi postopka po uradni dolžnosti, kadar izve za okoliščine, iz katerih izhaja verjetnost kršitve določb </w:t>
      </w:r>
      <w:r w:rsidR="00C51043" w:rsidRPr="00070D68">
        <w:rPr>
          <w:rFonts w:cs="Arial"/>
          <w:sz w:val="20"/>
          <w:szCs w:val="20"/>
        </w:rPr>
        <w:t>46</w:t>
      </w:r>
      <w:r w:rsidR="007522E3" w:rsidRPr="00070D68">
        <w:rPr>
          <w:rFonts w:cs="Arial"/>
          <w:sz w:val="20"/>
          <w:szCs w:val="20"/>
        </w:rPr>
        <w:t xml:space="preserve">., </w:t>
      </w:r>
      <w:r w:rsidR="00C51043" w:rsidRPr="00070D68">
        <w:rPr>
          <w:rFonts w:cs="Arial"/>
          <w:sz w:val="20"/>
          <w:szCs w:val="20"/>
        </w:rPr>
        <w:t>47</w:t>
      </w:r>
      <w:r w:rsidR="007522E3" w:rsidRPr="00070D68">
        <w:rPr>
          <w:rFonts w:cs="Arial"/>
          <w:sz w:val="20"/>
          <w:szCs w:val="20"/>
        </w:rPr>
        <w:t xml:space="preserve">. ali </w:t>
      </w:r>
      <w:r w:rsidR="00C51043" w:rsidRPr="00070D68">
        <w:rPr>
          <w:rFonts w:cs="Arial"/>
          <w:sz w:val="20"/>
          <w:szCs w:val="20"/>
        </w:rPr>
        <w:t>48</w:t>
      </w:r>
      <w:r w:rsidR="007522E3" w:rsidRPr="00070D68">
        <w:rPr>
          <w:rFonts w:cs="Arial"/>
          <w:sz w:val="20"/>
          <w:szCs w:val="20"/>
        </w:rPr>
        <w:t>. člena tega zakona.</w:t>
      </w:r>
    </w:p>
    <w:p w14:paraId="79193F36" w14:textId="77777777" w:rsidR="00A42050" w:rsidRPr="00070D68" w:rsidRDefault="00A42050" w:rsidP="0025166A">
      <w:pPr>
        <w:spacing w:line="260" w:lineRule="atLeast"/>
        <w:rPr>
          <w:rFonts w:cs="Arial"/>
          <w:sz w:val="20"/>
          <w:szCs w:val="20"/>
        </w:rPr>
      </w:pPr>
    </w:p>
    <w:p w14:paraId="589B060F" w14:textId="77777777" w:rsidR="007522E3" w:rsidRPr="00070D68" w:rsidRDefault="007522E3" w:rsidP="0025166A">
      <w:pPr>
        <w:spacing w:line="260" w:lineRule="atLeast"/>
        <w:rPr>
          <w:rFonts w:cs="Arial"/>
          <w:sz w:val="20"/>
          <w:szCs w:val="20"/>
        </w:rPr>
      </w:pPr>
      <w:r w:rsidRPr="00070D68">
        <w:rPr>
          <w:rFonts w:cs="Arial"/>
          <w:sz w:val="20"/>
          <w:szCs w:val="20"/>
        </w:rPr>
        <w:t xml:space="preserve">Podlaga za uvedbo postopka so podatki, ki jih </w:t>
      </w:r>
      <w:r w:rsidR="0003098E" w:rsidRPr="00070D68">
        <w:rPr>
          <w:rFonts w:cs="Arial"/>
          <w:sz w:val="20"/>
          <w:szCs w:val="20"/>
        </w:rPr>
        <w:t>a</w:t>
      </w:r>
      <w:r w:rsidR="0045309B" w:rsidRPr="00070D68">
        <w:rPr>
          <w:rFonts w:cs="Arial"/>
          <w:sz w:val="20"/>
          <w:szCs w:val="20"/>
        </w:rPr>
        <w:t>genc</w:t>
      </w:r>
      <w:r w:rsidRPr="00070D68">
        <w:rPr>
          <w:rFonts w:cs="Arial"/>
          <w:sz w:val="20"/>
          <w:szCs w:val="20"/>
        </w:rPr>
        <w:t xml:space="preserve">ija sama pridobi ali pa jih posredujejo vlagatelj pobude, prijave, sporočila. V obeh primerih </w:t>
      </w:r>
      <w:r w:rsidR="0003098E" w:rsidRPr="00070D68">
        <w:rPr>
          <w:rFonts w:cs="Arial"/>
          <w:sz w:val="20"/>
          <w:szCs w:val="20"/>
        </w:rPr>
        <w:t>a</w:t>
      </w:r>
      <w:r w:rsidR="0045309B" w:rsidRPr="00070D68">
        <w:rPr>
          <w:rFonts w:cs="Arial"/>
          <w:sz w:val="20"/>
          <w:szCs w:val="20"/>
        </w:rPr>
        <w:t>genc</w:t>
      </w:r>
      <w:r w:rsidRPr="00070D68">
        <w:rPr>
          <w:rFonts w:cs="Arial"/>
          <w:sz w:val="20"/>
          <w:szCs w:val="20"/>
        </w:rPr>
        <w:t xml:space="preserve">ija sama odloči o uvedbi postopka (popolna diskrecijska pravica </w:t>
      </w:r>
      <w:r w:rsidR="0003098E" w:rsidRPr="00070D68">
        <w:rPr>
          <w:rFonts w:cs="Arial"/>
          <w:sz w:val="20"/>
          <w:szCs w:val="20"/>
        </w:rPr>
        <w:t>a</w:t>
      </w:r>
      <w:r w:rsidR="0045309B" w:rsidRPr="00070D68">
        <w:rPr>
          <w:rFonts w:cs="Arial"/>
          <w:sz w:val="20"/>
          <w:szCs w:val="20"/>
        </w:rPr>
        <w:t>genc</w:t>
      </w:r>
      <w:r w:rsidRPr="00070D68">
        <w:rPr>
          <w:rFonts w:cs="Arial"/>
          <w:sz w:val="20"/>
          <w:szCs w:val="20"/>
        </w:rPr>
        <w:t xml:space="preserve">ije). Postopek pred </w:t>
      </w:r>
      <w:r w:rsidR="0003098E" w:rsidRPr="00070D68">
        <w:rPr>
          <w:rFonts w:cs="Arial"/>
          <w:sz w:val="20"/>
          <w:szCs w:val="20"/>
        </w:rPr>
        <w:t>a</w:t>
      </w:r>
      <w:r w:rsidR="0045309B" w:rsidRPr="00070D68">
        <w:rPr>
          <w:rFonts w:cs="Arial"/>
          <w:sz w:val="20"/>
          <w:szCs w:val="20"/>
        </w:rPr>
        <w:t>genc</w:t>
      </w:r>
      <w:r w:rsidRPr="00070D68">
        <w:rPr>
          <w:rFonts w:cs="Arial"/>
          <w:sz w:val="20"/>
          <w:szCs w:val="20"/>
        </w:rPr>
        <w:t>ijo se začne s sklepom o uvedbi postopka.</w:t>
      </w:r>
    </w:p>
    <w:p w14:paraId="4E445F91" w14:textId="77777777" w:rsidR="00A42050" w:rsidRPr="00070D68" w:rsidRDefault="00A42050" w:rsidP="0025166A">
      <w:pPr>
        <w:spacing w:line="260" w:lineRule="atLeast"/>
        <w:rPr>
          <w:rFonts w:cs="Arial"/>
          <w:sz w:val="20"/>
          <w:szCs w:val="20"/>
        </w:rPr>
      </w:pPr>
    </w:p>
    <w:p w14:paraId="301309A8" w14:textId="3EA09A3F"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8E681F" w:rsidRPr="00070D68">
        <w:rPr>
          <w:rFonts w:cs="Arial"/>
          <w:b/>
          <w:sz w:val="20"/>
          <w:szCs w:val="20"/>
        </w:rPr>
        <w:t>3</w:t>
      </w:r>
      <w:r w:rsidR="007238CD" w:rsidRPr="00070D68">
        <w:rPr>
          <w:rFonts w:cs="Arial"/>
          <w:b/>
          <w:sz w:val="20"/>
          <w:szCs w:val="20"/>
        </w:rPr>
        <w:t>4</w:t>
      </w:r>
      <w:r w:rsidRPr="00070D68">
        <w:rPr>
          <w:rFonts w:cs="Arial"/>
          <w:b/>
          <w:sz w:val="20"/>
          <w:szCs w:val="20"/>
        </w:rPr>
        <w:t>. člen (sklep o uvedbi postopka)</w:t>
      </w:r>
    </w:p>
    <w:p w14:paraId="65662C8C" w14:textId="77777777" w:rsidR="007522E3" w:rsidRPr="00070D68" w:rsidRDefault="007522E3" w:rsidP="0025166A">
      <w:pPr>
        <w:spacing w:line="260" w:lineRule="atLeast"/>
        <w:rPr>
          <w:rFonts w:cs="Arial"/>
          <w:sz w:val="20"/>
          <w:szCs w:val="20"/>
          <w:u w:val="single"/>
        </w:rPr>
      </w:pPr>
    </w:p>
    <w:p w14:paraId="1BC7F1BF" w14:textId="77777777" w:rsidR="007522E3" w:rsidRPr="00070D68" w:rsidRDefault="007522E3" w:rsidP="0025166A">
      <w:pPr>
        <w:spacing w:line="260" w:lineRule="atLeast"/>
        <w:rPr>
          <w:rFonts w:cs="Arial"/>
          <w:sz w:val="20"/>
          <w:szCs w:val="20"/>
        </w:rPr>
      </w:pPr>
      <w:r w:rsidRPr="00070D68">
        <w:rPr>
          <w:rFonts w:cs="Arial"/>
          <w:sz w:val="20"/>
          <w:szCs w:val="20"/>
          <w:u w:val="single"/>
        </w:rPr>
        <w:t>Prvi odstavek</w:t>
      </w:r>
      <w:r w:rsidRPr="00070D68">
        <w:rPr>
          <w:rFonts w:cs="Arial"/>
          <w:sz w:val="20"/>
          <w:szCs w:val="20"/>
        </w:rPr>
        <w:t xml:space="preserve"> opredeljuje vsebino sklepa, na podlagi katerega se postopek začne. V njem je potrebno navesti določbe zakona, za katere je izkazana verjetnost kršitve in obrazložiti odločitev o začetku postopka. Pri navedbi določb zakona, za katere je izkazana verjetnost kršitve, se zahteva le navedbo generaln</w:t>
      </w:r>
      <w:r w:rsidR="00814AB6" w:rsidRPr="00070D68">
        <w:rPr>
          <w:rFonts w:cs="Arial"/>
          <w:sz w:val="20"/>
          <w:szCs w:val="20"/>
        </w:rPr>
        <w:t>e</w:t>
      </w:r>
      <w:r w:rsidRPr="00070D68">
        <w:rPr>
          <w:rFonts w:cs="Arial"/>
          <w:sz w:val="20"/>
          <w:szCs w:val="20"/>
        </w:rPr>
        <w:t xml:space="preserve"> klavzul</w:t>
      </w:r>
      <w:r w:rsidR="00814AB6" w:rsidRPr="00070D68">
        <w:rPr>
          <w:rFonts w:cs="Arial"/>
          <w:sz w:val="20"/>
          <w:szCs w:val="20"/>
        </w:rPr>
        <w:t>e</w:t>
      </w:r>
      <w:r w:rsidRPr="00070D68">
        <w:rPr>
          <w:rFonts w:cs="Arial"/>
          <w:sz w:val="20"/>
          <w:szCs w:val="20"/>
        </w:rPr>
        <w:t xml:space="preserve">, pod katero domnevna kršitev zapade. Vsebina sklepa omogoča, da se podjetja seznanijo z izhodiščnimi stališči </w:t>
      </w:r>
      <w:r w:rsidR="00D93BA5" w:rsidRPr="00070D68">
        <w:rPr>
          <w:rFonts w:cs="Arial"/>
          <w:sz w:val="20"/>
          <w:szCs w:val="20"/>
        </w:rPr>
        <w:t>a</w:t>
      </w:r>
      <w:r w:rsidR="0045309B" w:rsidRPr="00070D68">
        <w:rPr>
          <w:rFonts w:cs="Arial"/>
          <w:sz w:val="20"/>
          <w:szCs w:val="20"/>
        </w:rPr>
        <w:t>genc</w:t>
      </w:r>
      <w:r w:rsidRPr="00070D68">
        <w:rPr>
          <w:rFonts w:cs="Arial"/>
          <w:sz w:val="20"/>
          <w:szCs w:val="20"/>
        </w:rPr>
        <w:t>ije in učinkovito izvršujejo pravico do obrambe, hkrati pa sklep opredeljuje tudi sam predmet odločanja.</w:t>
      </w:r>
    </w:p>
    <w:p w14:paraId="6091DBAA" w14:textId="77777777" w:rsidR="007522E3" w:rsidRPr="00070D68" w:rsidRDefault="007522E3" w:rsidP="0025166A">
      <w:pPr>
        <w:spacing w:line="260" w:lineRule="atLeast"/>
        <w:rPr>
          <w:rFonts w:cs="Arial"/>
          <w:sz w:val="20"/>
          <w:szCs w:val="20"/>
        </w:rPr>
      </w:pPr>
    </w:p>
    <w:p w14:paraId="56A4FA33" w14:textId="7AAB5125" w:rsidR="007522E3" w:rsidRPr="00070D68" w:rsidRDefault="007522E3" w:rsidP="0025166A">
      <w:pPr>
        <w:spacing w:line="260" w:lineRule="atLeast"/>
        <w:rPr>
          <w:rFonts w:cs="Arial"/>
          <w:sz w:val="20"/>
          <w:szCs w:val="20"/>
        </w:rPr>
      </w:pPr>
      <w:r w:rsidRPr="00070D68">
        <w:rPr>
          <w:rFonts w:cs="Arial"/>
          <w:sz w:val="20"/>
          <w:szCs w:val="20"/>
        </w:rPr>
        <w:t>Ker je sklep o uvedbi postopka le procesna odločitev, ki v pravice podjetja, na katerega se nanaša, ne posega, ni potrebno zagotoviti pravice do sodnega varstva zoper sklep</w:t>
      </w:r>
      <w:r w:rsidR="00C54017" w:rsidRPr="00070D68">
        <w:rPr>
          <w:rFonts w:cs="Arial"/>
          <w:sz w:val="20"/>
          <w:szCs w:val="20"/>
        </w:rPr>
        <w:t xml:space="preserve"> o uvedbi postopka</w:t>
      </w:r>
      <w:r w:rsidRPr="00070D68">
        <w:rPr>
          <w:rFonts w:cs="Arial"/>
          <w:sz w:val="20"/>
          <w:szCs w:val="20"/>
        </w:rPr>
        <w:t xml:space="preserve"> (</w:t>
      </w:r>
      <w:r w:rsidRPr="00070D68">
        <w:rPr>
          <w:rFonts w:cs="Arial"/>
          <w:sz w:val="20"/>
          <w:szCs w:val="20"/>
          <w:u w:val="single"/>
        </w:rPr>
        <w:t>drugi odstavek</w:t>
      </w:r>
      <w:r w:rsidRPr="00070D68">
        <w:rPr>
          <w:rFonts w:cs="Arial"/>
          <w:sz w:val="20"/>
          <w:szCs w:val="20"/>
        </w:rPr>
        <w:t xml:space="preserve">). </w:t>
      </w:r>
    </w:p>
    <w:p w14:paraId="121F5085" w14:textId="77777777" w:rsidR="007522E3" w:rsidRPr="00070D68" w:rsidRDefault="007522E3" w:rsidP="0025166A">
      <w:pPr>
        <w:spacing w:line="260" w:lineRule="atLeast"/>
        <w:rPr>
          <w:rFonts w:cs="Arial"/>
          <w:sz w:val="20"/>
          <w:szCs w:val="20"/>
        </w:rPr>
      </w:pPr>
    </w:p>
    <w:p w14:paraId="5660B790" w14:textId="77777777" w:rsidR="007522E3" w:rsidRPr="00070D68" w:rsidRDefault="007522E3" w:rsidP="0025166A">
      <w:pPr>
        <w:spacing w:line="260" w:lineRule="atLeast"/>
        <w:rPr>
          <w:rFonts w:cs="Arial"/>
          <w:sz w:val="20"/>
          <w:szCs w:val="20"/>
        </w:rPr>
      </w:pPr>
      <w:r w:rsidRPr="00070D68">
        <w:rPr>
          <w:rFonts w:cs="Arial"/>
          <w:sz w:val="20"/>
          <w:szCs w:val="20"/>
          <w:u w:val="single"/>
        </w:rPr>
        <w:lastRenderedPageBreak/>
        <w:t>Tretji odstavek</w:t>
      </w:r>
      <w:r w:rsidRPr="00070D68">
        <w:rPr>
          <w:rFonts w:cs="Arial"/>
          <w:sz w:val="20"/>
          <w:szCs w:val="20"/>
        </w:rPr>
        <w:t xml:space="preserve"> se nanaša na objavo in sam </w:t>
      </w:r>
      <w:proofErr w:type="spellStart"/>
      <w:r w:rsidRPr="00070D68">
        <w:rPr>
          <w:rFonts w:cs="Arial"/>
          <w:sz w:val="20"/>
          <w:szCs w:val="20"/>
        </w:rPr>
        <w:t>publicitetni</w:t>
      </w:r>
      <w:proofErr w:type="spellEnd"/>
      <w:r w:rsidRPr="00070D68">
        <w:rPr>
          <w:rFonts w:cs="Arial"/>
          <w:sz w:val="20"/>
          <w:szCs w:val="20"/>
        </w:rPr>
        <w:t xml:space="preserve"> učinek objave izvlečka sklepa o uvedbi postopka. Ta se namreč objavi na spletni strani </w:t>
      </w:r>
      <w:r w:rsidR="00D93BA5" w:rsidRPr="00070D68">
        <w:rPr>
          <w:rFonts w:cs="Arial"/>
          <w:sz w:val="20"/>
          <w:szCs w:val="20"/>
        </w:rPr>
        <w:t>a</w:t>
      </w:r>
      <w:r w:rsidR="0045309B" w:rsidRPr="00070D68">
        <w:rPr>
          <w:rFonts w:cs="Arial"/>
          <w:sz w:val="20"/>
          <w:szCs w:val="20"/>
        </w:rPr>
        <w:t>genc</w:t>
      </w:r>
      <w:r w:rsidRPr="00070D68">
        <w:rPr>
          <w:rFonts w:cs="Arial"/>
          <w:sz w:val="20"/>
          <w:szCs w:val="20"/>
        </w:rPr>
        <w:t xml:space="preserve">ije, vendar je potrebno poudariti, da se ne objavi celotni sklep o uvedbi postopka, temveč zgolj njegov povzetek, ki obsega: navedbo subjektov, na katere se sklep nanaša, navedbo razlogov za uvedbo postopka ter določb tega zakona, ki so podlaga za uvedbo. Vsebuje pa tudi poziv osebam, da </w:t>
      </w:r>
      <w:r w:rsidR="00D93BA5" w:rsidRPr="00070D68">
        <w:rPr>
          <w:rFonts w:cs="Arial"/>
          <w:sz w:val="20"/>
          <w:szCs w:val="20"/>
        </w:rPr>
        <w:t>a</w:t>
      </w:r>
      <w:r w:rsidR="0045309B" w:rsidRPr="00070D68">
        <w:rPr>
          <w:rFonts w:cs="Arial"/>
          <w:sz w:val="20"/>
          <w:szCs w:val="20"/>
        </w:rPr>
        <w:t>genc</w:t>
      </w:r>
      <w:r w:rsidRPr="00070D68">
        <w:rPr>
          <w:rFonts w:cs="Arial"/>
          <w:sz w:val="20"/>
          <w:szCs w:val="20"/>
        </w:rPr>
        <w:t>ij</w:t>
      </w:r>
      <w:r w:rsidR="00814AB6" w:rsidRPr="00070D68">
        <w:rPr>
          <w:rFonts w:cs="Arial"/>
          <w:sz w:val="20"/>
          <w:szCs w:val="20"/>
        </w:rPr>
        <w:t>i</w:t>
      </w:r>
      <w:r w:rsidRPr="00070D68">
        <w:rPr>
          <w:rFonts w:cs="Arial"/>
          <w:sz w:val="20"/>
          <w:szCs w:val="20"/>
        </w:rPr>
        <w:t xml:space="preserve"> pošljejo podatke, ki bi bili lahko pomembni za odločitev (</w:t>
      </w:r>
      <w:r w:rsidRPr="00070D68">
        <w:rPr>
          <w:rFonts w:cs="Arial"/>
          <w:sz w:val="20"/>
          <w:szCs w:val="20"/>
          <w:u w:val="single"/>
        </w:rPr>
        <w:t>četrti odstavek</w:t>
      </w:r>
      <w:r w:rsidRPr="00070D68">
        <w:rPr>
          <w:rFonts w:cs="Arial"/>
          <w:sz w:val="20"/>
          <w:szCs w:val="20"/>
        </w:rPr>
        <w:t>)</w:t>
      </w:r>
      <w:r w:rsidR="00814AB6" w:rsidRPr="00070D68">
        <w:rPr>
          <w:rFonts w:cs="Arial"/>
          <w:sz w:val="20"/>
          <w:szCs w:val="20"/>
        </w:rPr>
        <w:t>.</w:t>
      </w:r>
    </w:p>
    <w:p w14:paraId="576EE075" w14:textId="77777777" w:rsidR="007522E3" w:rsidRPr="00070D68" w:rsidRDefault="007522E3" w:rsidP="0025166A">
      <w:pPr>
        <w:spacing w:line="260" w:lineRule="atLeast"/>
        <w:rPr>
          <w:rFonts w:cs="Arial"/>
          <w:sz w:val="20"/>
          <w:szCs w:val="20"/>
        </w:rPr>
      </w:pPr>
    </w:p>
    <w:p w14:paraId="53A5DDD7" w14:textId="63E13757" w:rsidR="006F4460" w:rsidRPr="00070D68" w:rsidRDefault="006F4460" w:rsidP="006F4460">
      <w:pPr>
        <w:spacing w:line="260" w:lineRule="atLeast"/>
        <w:rPr>
          <w:rFonts w:cs="Arial"/>
          <w:sz w:val="20"/>
          <w:szCs w:val="20"/>
        </w:rPr>
      </w:pPr>
      <w:r w:rsidRPr="00070D68">
        <w:rPr>
          <w:sz w:val="20"/>
          <w:szCs w:val="20"/>
        </w:rPr>
        <w:t>Če se pokaže, da je treba postopek razširiti tudi na kakšno drugo kršitev ali zoper kakšno drugo podjetje, izda agencija sklep, s katerim razširi sklep o uvedbi postopka. Glede sklepa o razširitvi sklepa o uvedbi postopka se smiselno uporabljajo prejšnji odstavki(peti odstavek).</w:t>
      </w:r>
    </w:p>
    <w:p w14:paraId="1D3C6C2E" w14:textId="77777777" w:rsidR="006F4460" w:rsidRPr="00070D68" w:rsidRDefault="006F4460" w:rsidP="0025166A">
      <w:pPr>
        <w:spacing w:line="260" w:lineRule="atLeast"/>
        <w:rPr>
          <w:rFonts w:cs="Arial"/>
          <w:sz w:val="20"/>
          <w:szCs w:val="20"/>
        </w:rPr>
      </w:pPr>
    </w:p>
    <w:p w14:paraId="320EE9D8" w14:textId="4A7AEAD2"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8E681F" w:rsidRPr="00070D68">
        <w:rPr>
          <w:rFonts w:cs="Arial"/>
          <w:b/>
          <w:sz w:val="20"/>
          <w:szCs w:val="20"/>
        </w:rPr>
        <w:t>35</w:t>
      </w:r>
      <w:r w:rsidRPr="00070D68">
        <w:rPr>
          <w:rFonts w:cs="Arial"/>
          <w:b/>
          <w:sz w:val="20"/>
          <w:szCs w:val="20"/>
        </w:rPr>
        <w:t>. člen (enotni postopek)</w:t>
      </w:r>
    </w:p>
    <w:p w14:paraId="012DC1BD" w14:textId="77777777" w:rsidR="007522E3" w:rsidRPr="00070D68" w:rsidRDefault="007522E3" w:rsidP="0025166A">
      <w:pPr>
        <w:spacing w:line="260" w:lineRule="atLeast"/>
        <w:rPr>
          <w:rFonts w:cs="Arial"/>
          <w:sz w:val="20"/>
          <w:szCs w:val="20"/>
        </w:rPr>
      </w:pPr>
    </w:p>
    <w:p w14:paraId="536E20F6" w14:textId="77777777" w:rsidR="007522E3" w:rsidRPr="00070D68" w:rsidRDefault="007522E3" w:rsidP="0025166A">
      <w:pPr>
        <w:spacing w:line="260" w:lineRule="atLeast"/>
        <w:rPr>
          <w:rFonts w:cs="Arial"/>
          <w:sz w:val="20"/>
          <w:szCs w:val="20"/>
        </w:rPr>
      </w:pPr>
      <w:r w:rsidRPr="00070D68">
        <w:rPr>
          <w:rFonts w:cs="Arial"/>
          <w:sz w:val="20"/>
          <w:szCs w:val="20"/>
        </w:rPr>
        <w:t xml:space="preserve">Zaradi načela ekonomičnosti </w:t>
      </w:r>
      <w:r w:rsidR="0003098E" w:rsidRPr="00070D68">
        <w:rPr>
          <w:rFonts w:cs="Arial"/>
          <w:sz w:val="20"/>
          <w:szCs w:val="20"/>
        </w:rPr>
        <w:t>a</w:t>
      </w:r>
      <w:r w:rsidR="0045309B" w:rsidRPr="00070D68">
        <w:rPr>
          <w:rFonts w:cs="Arial"/>
          <w:sz w:val="20"/>
          <w:szCs w:val="20"/>
        </w:rPr>
        <w:t>genc</w:t>
      </w:r>
      <w:r w:rsidRPr="00070D68">
        <w:rPr>
          <w:rFonts w:cs="Arial"/>
          <w:sz w:val="20"/>
          <w:szCs w:val="20"/>
        </w:rPr>
        <w:t xml:space="preserve">ija, v primeru, ko vodi postopek zaradi kršitev določb 101. ali 102. člena PDEU, hkrati enotno vodi tudi postopek zaradi kršitev določb 5. ali 8. člena tega zakona, in ne dveh ločenih postopkov. V kolikor se med postopkom izkaže, da zaradi </w:t>
      </w:r>
      <w:proofErr w:type="spellStart"/>
      <w:r w:rsidRPr="00070D68">
        <w:rPr>
          <w:rFonts w:cs="Arial"/>
          <w:sz w:val="20"/>
          <w:szCs w:val="20"/>
        </w:rPr>
        <w:t>neizkazanega</w:t>
      </w:r>
      <w:proofErr w:type="spellEnd"/>
      <w:r w:rsidRPr="00070D68">
        <w:rPr>
          <w:rFonts w:cs="Arial"/>
          <w:sz w:val="20"/>
          <w:szCs w:val="20"/>
        </w:rPr>
        <w:t xml:space="preserve"> vpliva na trgovanje med državami članicami ni podlage za vodenje postopka po 101. ali 102. členu PDEU, </w:t>
      </w:r>
      <w:r w:rsidR="002B623B" w:rsidRPr="00070D68">
        <w:rPr>
          <w:rFonts w:cs="Arial"/>
          <w:sz w:val="20"/>
          <w:szCs w:val="20"/>
        </w:rPr>
        <w:t>a</w:t>
      </w:r>
      <w:r w:rsidR="0045309B" w:rsidRPr="00070D68">
        <w:rPr>
          <w:rFonts w:cs="Arial"/>
          <w:sz w:val="20"/>
          <w:szCs w:val="20"/>
        </w:rPr>
        <w:t>genc</w:t>
      </w:r>
      <w:r w:rsidRPr="00070D68">
        <w:rPr>
          <w:rFonts w:cs="Arial"/>
          <w:sz w:val="20"/>
          <w:szCs w:val="20"/>
        </w:rPr>
        <w:t>ija v tem delu postopek s sklepom ustavi, postopek ugotavljanja kršitev 5. ali 8. člena tega zakona pa nadaljuje. Zoper sklep o ustavitvi postopka ni sodnega varstva.</w:t>
      </w:r>
    </w:p>
    <w:p w14:paraId="42F36B23" w14:textId="77777777" w:rsidR="007522E3" w:rsidRPr="00070D68" w:rsidRDefault="007522E3" w:rsidP="0025166A">
      <w:pPr>
        <w:spacing w:line="260" w:lineRule="atLeast"/>
        <w:rPr>
          <w:rFonts w:cs="Arial"/>
          <w:sz w:val="20"/>
          <w:szCs w:val="20"/>
        </w:rPr>
      </w:pPr>
    </w:p>
    <w:p w14:paraId="0F6206FE" w14:textId="358ED7F1" w:rsidR="007522E3" w:rsidRPr="00070D68" w:rsidRDefault="007522E3" w:rsidP="0025166A">
      <w:pPr>
        <w:spacing w:line="260" w:lineRule="atLeast"/>
        <w:rPr>
          <w:rFonts w:cs="Arial"/>
          <w:i/>
          <w:sz w:val="20"/>
          <w:szCs w:val="20"/>
        </w:rPr>
      </w:pPr>
      <w:r w:rsidRPr="00070D68">
        <w:rPr>
          <w:rFonts w:cs="Arial"/>
          <w:sz w:val="20"/>
          <w:szCs w:val="20"/>
          <w:u w:val="single"/>
        </w:rPr>
        <w:t>Drugi odstavek</w:t>
      </w:r>
      <w:r w:rsidRPr="00070D68">
        <w:rPr>
          <w:rFonts w:cs="Arial"/>
          <w:sz w:val="20"/>
          <w:szCs w:val="20"/>
        </w:rPr>
        <w:t xml:space="preserve"> se glede na ZPOmK-1 razlikuje le v obveznosti, da </w:t>
      </w:r>
      <w:r w:rsidR="002B623B" w:rsidRPr="00070D68">
        <w:rPr>
          <w:rFonts w:cs="Arial"/>
          <w:sz w:val="20"/>
          <w:szCs w:val="20"/>
        </w:rPr>
        <w:t>a</w:t>
      </w:r>
      <w:r w:rsidR="0045309B" w:rsidRPr="00070D68">
        <w:rPr>
          <w:rFonts w:cs="Arial"/>
          <w:sz w:val="20"/>
          <w:szCs w:val="20"/>
        </w:rPr>
        <w:t>genc</w:t>
      </w:r>
      <w:r w:rsidRPr="00070D68">
        <w:rPr>
          <w:rFonts w:cs="Arial"/>
          <w:sz w:val="20"/>
          <w:szCs w:val="20"/>
        </w:rPr>
        <w:t>ija o ustavitvi vodenja postopka po 101. ali 102. členu PDEU obvesti Evropsk</w:t>
      </w:r>
      <w:r w:rsidR="0045309B" w:rsidRPr="00070D68">
        <w:rPr>
          <w:rFonts w:cs="Arial"/>
          <w:sz w:val="20"/>
          <w:szCs w:val="20"/>
        </w:rPr>
        <w:t>o komisijo</w:t>
      </w:r>
      <w:r w:rsidRPr="00070D68">
        <w:rPr>
          <w:rFonts w:cs="Arial"/>
          <w:sz w:val="20"/>
          <w:szCs w:val="20"/>
        </w:rPr>
        <w:t xml:space="preserve">, s čimer se zagotavlja prenos drugega odstavka 10. člena Direktive 2019/1, ki določa, da kadar se </w:t>
      </w:r>
      <w:r w:rsidRPr="00070D68">
        <w:rPr>
          <w:rFonts w:cs="Arial"/>
          <w:i/>
          <w:sz w:val="20"/>
          <w:szCs w:val="20"/>
        </w:rPr>
        <w:t>nacionalni organi, pristojni za varstvo konkurence, po tem, ko obvestijo Komisijo v skladu s členom 11(3) Uredbe (ES) št. 1/2003, odločijo, da ni razloga za nadaljevanje postopka za uveljavljanje pravil konkurence in zato zaključijo ta postopek, države članice zagotovijo, da ti nacionalni organi, pristojni za varstvo konkurence, ustrezno obvestijo Komisijo.</w:t>
      </w:r>
    </w:p>
    <w:p w14:paraId="3EB2F99E" w14:textId="77777777" w:rsidR="007522E3" w:rsidRPr="00070D68" w:rsidRDefault="007522E3" w:rsidP="0025166A">
      <w:pPr>
        <w:spacing w:line="260" w:lineRule="atLeast"/>
        <w:rPr>
          <w:rFonts w:cs="Arial"/>
          <w:sz w:val="20"/>
          <w:szCs w:val="20"/>
        </w:rPr>
      </w:pPr>
    </w:p>
    <w:p w14:paraId="731EF6D7" w14:textId="5E6A3E59"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8E681F" w:rsidRPr="00070D68">
        <w:rPr>
          <w:rFonts w:cs="Arial"/>
          <w:b/>
          <w:sz w:val="20"/>
          <w:szCs w:val="20"/>
        </w:rPr>
        <w:t>36</w:t>
      </w:r>
      <w:r w:rsidRPr="00070D68">
        <w:rPr>
          <w:rFonts w:cs="Arial"/>
          <w:b/>
          <w:sz w:val="20"/>
          <w:szCs w:val="20"/>
        </w:rPr>
        <w:t>. členu (raziskave sektorja ali določenih vrst sporazumov)</w:t>
      </w:r>
    </w:p>
    <w:p w14:paraId="05F08B26" w14:textId="77777777" w:rsidR="007522E3" w:rsidRPr="00070D68" w:rsidRDefault="007522E3" w:rsidP="0025166A">
      <w:pPr>
        <w:spacing w:line="260" w:lineRule="atLeast"/>
        <w:rPr>
          <w:rFonts w:cs="Arial"/>
          <w:sz w:val="20"/>
          <w:szCs w:val="20"/>
        </w:rPr>
      </w:pPr>
    </w:p>
    <w:p w14:paraId="7816D9CA" w14:textId="5805E4D1" w:rsidR="007522E3" w:rsidRPr="00070D68" w:rsidRDefault="007522E3" w:rsidP="0025166A">
      <w:pPr>
        <w:spacing w:line="260" w:lineRule="atLeast"/>
        <w:rPr>
          <w:rFonts w:cs="Arial"/>
          <w:sz w:val="20"/>
          <w:szCs w:val="20"/>
        </w:rPr>
      </w:pPr>
      <w:r w:rsidRPr="00070D68">
        <w:rPr>
          <w:rFonts w:cs="Arial"/>
          <w:sz w:val="20"/>
          <w:szCs w:val="20"/>
        </w:rPr>
        <w:t xml:space="preserve">Raziskava sektorja ali posameznih vrst sporazumov je sredstvo, s katerim </w:t>
      </w:r>
      <w:r w:rsidR="002B623B" w:rsidRPr="00070D68">
        <w:rPr>
          <w:rFonts w:cs="Arial"/>
          <w:sz w:val="20"/>
          <w:szCs w:val="20"/>
        </w:rPr>
        <w:t>a</w:t>
      </w:r>
      <w:r w:rsidR="0045309B" w:rsidRPr="00070D68">
        <w:rPr>
          <w:rFonts w:cs="Arial"/>
          <w:sz w:val="20"/>
          <w:szCs w:val="20"/>
        </w:rPr>
        <w:t>genc</w:t>
      </w:r>
      <w:r w:rsidRPr="00070D68">
        <w:rPr>
          <w:rFonts w:cs="Arial"/>
          <w:sz w:val="20"/>
          <w:szCs w:val="20"/>
        </w:rPr>
        <w:t>ija lahko pridobi poglobljene informacije o določenem sektorju, da bi tako prepoznal</w:t>
      </w:r>
      <w:r w:rsidR="00D73F0F" w:rsidRPr="00070D68">
        <w:rPr>
          <w:rFonts w:cs="Arial"/>
          <w:sz w:val="20"/>
          <w:szCs w:val="20"/>
        </w:rPr>
        <w:t>a</w:t>
      </w:r>
      <w:r w:rsidRPr="00070D68">
        <w:rPr>
          <w:rFonts w:cs="Arial"/>
          <w:sz w:val="20"/>
          <w:szCs w:val="20"/>
        </w:rPr>
        <w:t xml:space="preserve"> ovire za konkurenco na tem trgu. </w:t>
      </w:r>
      <w:r w:rsidR="0045309B" w:rsidRPr="00070D68">
        <w:rPr>
          <w:rFonts w:cs="Arial"/>
          <w:sz w:val="20"/>
          <w:szCs w:val="20"/>
        </w:rPr>
        <w:t>Agenc</w:t>
      </w:r>
      <w:r w:rsidRPr="00070D68">
        <w:rPr>
          <w:rFonts w:cs="Arial"/>
          <w:sz w:val="20"/>
          <w:szCs w:val="20"/>
        </w:rPr>
        <w:t xml:space="preserve">ija sproži raziskavo, če meni, da konkurenca ne deluje, kot bi morala (če togost cen ali druge okoliščine kažejo na verjetnost omejevanja ali izkrivljanja konkurence). Ker gre v primeru sektorskih preiskav za enak postopek pridobivanja podatkov in dokumentov, kot ga </w:t>
      </w:r>
      <w:r w:rsidR="002B623B" w:rsidRPr="00070D68">
        <w:rPr>
          <w:rFonts w:cs="Arial"/>
          <w:sz w:val="20"/>
          <w:szCs w:val="20"/>
        </w:rPr>
        <w:t>a</w:t>
      </w:r>
      <w:r w:rsidR="0045309B" w:rsidRPr="00070D68">
        <w:rPr>
          <w:rFonts w:cs="Arial"/>
          <w:sz w:val="20"/>
          <w:szCs w:val="20"/>
        </w:rPr>
        <w:t>genc</w:t>
      </w:r>
      <w:r w:rsidRPr="00070D68">
        <w:rPr>
          <w:rFonts w:cs="Arial"/>
          <w:sz w:val="20"/>
          <w:szCs w:val="20"/>
        </w:rPr>
        <w:t xml:space="preserve">ija izvaja v primeru domnevnih kršitev tega zakona, se tudi v tem postopku za pridobivanje podatkov in dokumentov, vključno s poslovnimi skrivnostmi in drugimi zaupnimi podatki, smiselno uporabljajo določbe </w:t>
      </w:r>
      <w:r w:rsidR="00CD5AD1" w:rsidRPr="00070D68">
        <w:rPr>
          <w:rFonts w:cs="Arial"/>
          <w:sz w:val="20"/>
          <w:szCs w:val="20"/>
        </w:rPr>
        <w:t xml:space="preserve">od </w:t>
      </w:r>
      <w:r w:rsidR="008E681F" w:rsidRPr="00070D68">
        <w:rPr>
          <w:rFonts w:cs="Arial"/>
          <w:sz w:val="20"/>
          <w:szCs w:val="20"/>
        </w:rPr>
        <w:t>37</w:t>
      </w:r>
      <w:r w:rsidRPr="00070D68">
        <w:rPr>
          <w:rFonts w:cs="Arial"/>
          <w:sz w:val="20"/>
          <w:szCs w:val="20"/>
        </w:rPr>
        <w:t xml:space="preserve">. do </w:t>
      </w:r>
      <w:r w:rsidR="008E681F" w:rsidRPr="00070D68">
        <w:rPr>
          <w:rFonts w:cs="Arial"/>
          <w:sz w:val="20"/>
          <w:szCs w:val="20"/>
        </w:rPr>
        <w:t>44</w:t>
      </w:r>
      <w:r w:rsidRPr="00070D68">
        <w:rPr>
          <w:rFonts w:cs="Arial"/>
          <w:sz w:val="20"/>
          <w:szCs w:val="20"/>
        </w:rPr>
        <w:t xml:space="preserve">. člena tega zakona. Po izvedeni sektorski raziskavi lahko </w:t>
      </w:r>
      <w:r w:rsidR="002B623B" w:rsidRPr="00070D68">
        <w:rPr>
          <w:rFonts w:cs="Arial"/>
          <w:sz w:val="20"/>
          <w:szCs w:val="20"/>
        </w:rPr>
        <w:t>a</w:t>
      </w:r>
      <w:r w:rsidR="0045309B" w:rsidRPr="00070D68">
        <w:rPr>
          <w:rFonts w:cs="Arial"/>
          <w:sz w:val="20"/>
          <w:szCs w:val="20"/>
        </w:rPr>
        <w:t>genc</w:t>
      </w:r>
      <w:r w:rsidRPr="00070D68">
        <w:rPr>
          <w:rFonts w:cs="Arial"/>
          <w:sz w:val="20"/>
          <w:szCs w:val="20"/>
        </w:rPr>
        <w:t xml:space="preserve">ija objavi poročilo o izsledkih raziskave (vendar brez zaupnih podatkov). V objavi poročila lahko </w:t>
      </w:r>
      <w:r w:rsidR="002B623B" w:rsidRPr="00070D68">
        <w:rPr>
          <w:rFonts w:cs="Arial"/>
          <w:sz w:val="20"/>
          <w:szCs w:val="20"/>
        </w:rPr>
        <w:t>a</w:t>
      </w:r>
      <w:r w:rsidR="0045309B" w:rsidRPr="00070D68">
        <w:rPr>
          <w:rFonts w:cs="Arial"/>
          <w:sz w:val="20"/>
          <w:szCs w:val="20"/>
        </w:rPr>
        <w:t>genc</w:t>
      </w:r>
      <w:r w:rsidRPr="00070D68">
        <w:rPr>
          <w:rFonts w:cs="Arial"/>
          <w:sz w:val="20"/>
          <w:szCs w:val="20"/>
        </w:rPr>
        <w:t>ija povabi zainteresirane tretje osebe, naj podajo svoje pripombe.</w:t>
      </w:r>
    </w:p>
    <w:p w14:paraId="1FAE01F0" w14:textId="77777777" w:rsidR="007522E3" w:rsidRPr="00070D68" w:rsidRDefault="007522E3" w:rsidP="0025166A">
      <w:pPr>
        <w:spacing w:line="260" w:lineRule="atLeast"/>
        <w:rPr>
          <w:rFonts w:cs="Arial"/>
          <w:sz w:val="20"/>
          <w:szCs w:val="20"/>
        </w:rPr>
      </w:pPr>
    </w:p>
    <w:p w14:paraId="718D08DC" w14:textId="77777777" w:rsidR="007522E3" w:rsidRPr="00070D68" w:rsidRDefault="007522E3" w:rsidP="0025166A">
      <w:pPr>
        <w:spacing w:line="260" w:lineRule="atLeast"/>
        <w:rPr>
          <w:rFonts w:cs="Arial"/>
          <w:sz w:val="20"/>
          <w:szCs w:val="20"/>
        </w:rPr>
      </w:pPr>
      <w:r w:rsidRPr="00070D68">
        <w:rPr>
          <w:rFonts w:cs="Arial"/>
          <w:sz w:val="20"/>
          <w:szCs w:val="20"/>
        </w:rPr>
        <w:t xml:space="preserve">Sektorske preiskave so prvi korak preverjanja ali je v določenem sektorju vzpostavljena učinkovita konkurenca. Zato lahko </w:t>
      </w:r>
      <w:r w:rsidR="002B623B" w:rsidRPr="00070D68">
        <w:rPr>
          <w:rFonts w:cs="Arial"/>
          <w:sz w:val="20"/>
          <w:szCs w:val="20"/>
        </w:rPr>
        <w:t>a</w:t>
      </w:r>
      <w:r w:rsidR="0045309B" w:rsidRPr="00070D68">
        <w:rPr>
          <w:rFonts w:cs="Arial"/>
          <w:sz w:val="20"/>
          <w:szCs w:val="20"/>
        </w:rPr>
        <w:t>genc</w:t>
      </w:r>
      <w:r w:rsidRPr="00070D68">
        <w:rPr>
          <w:rFonts w:cs="Arial"/>
          <w:sz w:val="20"/>
          <w:szCs w:val="20"/>
        </w:rPr>
        <w:t>ija uporabi podatke, ki jih je pridobila v raziskavi v postopkih ugotavljanja kršitev določb tega zakona.</w:t>
      </w:r>
    </w:p>
    <w:p w14:paraId="4A99D45C" w14:textId="77777777" w:rsidR="007522E3" w:rsidRPr="00070D68" w:rsidRDefault="007522E3" w:rsidP="0025166A">
      <w:pPr>
        <w:spacing w:line="260" w:lineRule="atLeast"/>
        <w:rPr>
          <w:rFonts w:cs="Arial"/>
          <w:sz w:val="20"/>
          <w:szCs w:val="20"/>
        </w:rPr>
      </w:pPr>
    </w:p>
    <w:p w14:paraId="0A74B1C1" w14:textId="1E90E594" w:rsidR="007522E3" w:rsidRPr="00070D68" w:rsidRDefault="007522E3" w:rsidP="0025166A">
      <w:pPr>
        <w:spacing w:line="260" w:lineRule="atLeast"/>
        <w:rPr>
          <w:rFonts w:cs="Arial"/>
          <w:b/>
          <w:sz w:val="20"/>
          <w:szCs w:val="20"/>
        </w:rPr>
      </w:pPr>
      <w:r w:rsidRPr="00070D68">
        <w:rPr>
          <w:rFonts w:cs="Arial"/>
          <w:b/>
          <w:sz w:val="20"/>
          <w:szCs w:val="20"/>
        </w:rPr>
        <w:t>K</w:t>
      </w:r>
      <w:r w:rsidR="008E681F" w:rsidRPr="00070D68">
        <w:rPr>
          <w:rFonts w:cs="Arial"/>
          <w:b/>
          <w:sz w:val="20"/>
          <w:szCs w:val="20"/>
        </w:rPr>
        <w:t xml:space="preserve"> 37</w:t>
      </w:r>
      <w:r w:rsidRPr="00070D68">
        <w:rPr>
          <w:rFonts w:cs="Arial"/>
          <w:b/>
          <w:sz w:val="20"/>
          <w:szCs w:val="20"/>
        </w:rPr>
        <w:t>. členu (zahteva za posredovanje podatkov)</w:t>
      </w:r>
    </w:p>
    <w:p w14:paraId="39D3F4E8" w14:textId="77777777" w:rsidR="007522E3" w:rsidRPr="00070D68" w:rsidRDefault="007522E3" w:rsidP="0025166A">
      <w:pPr>
        <w:spacing w:line="260" w:lineRule="atLeast"/>
        <w:rPr>
          <w:rFonts w:cs="Arial"/>
          <w:b/>
          <w:sz w:val="20"/>
          <w:szCs w:val="20"/>
        </w:rPr>
      </w:pPr>
    </w:p>
    <w:p w14:paraId="1367402D" w14:textId="77777777" w:rsidR="007522E3" w:rsidRPr="00070D68" w:rsidRDefault="007522E3" w:rsidP="0025166A">
      <w:pPr>
        <w:spacing w:line="260" w:lineRule="atLeast"/>
        <w:rPr>
          <w:rFonts w:cs="Arial"/>
          <w:i/>
          <w:sz w:val="20"/>
          <w:szCs w:val="20"/>
        </w:rPr>
      </w:pPr>
      <w:r w:rsidRPr="00070D68">
        <w:rPr>
          <w:rFonts w:cs="Arial"/>
          <w:sz w:val="20"/>
          <w:szCs w:val="20"/>
        </w:rPr>
        <w:t xml:space="preserve">Informacije, predložene prostovoljno na podlagi zahteve za informacijo, predstavljajo dragocen vir informacij </w:t>
      </w:r>
      <w:r w:rsidR="002B623B" w:rsidRPr="00070D68">
        <w:rPr>
          <w:rFonts w:cs="Arial"/>
          <w:sz w:val="20"/>
          <w:szCs w:val="20"/>
        </w:rPr>
        <w:t>a</w:t>
      </w:r>
      <w:r w:rsidR="0045309B" w:rsidRPr="00070D68">
        <w:rPr>
          <w:rFonts w:cs="Arial"/>
          <w:sz w:val="20"/>
          <w:szCs w:val="20"/>
        </w:rPr>
        <w:t>genc</w:t>
      </w:r>
      <w:r w:rsidRPr="00070D68">
        <w:rPr>
          <w:rFonts w:cs="Arial"/>
          <w:sz w:val="20"/>
          <w:szCs w:val="20"/>
        </w:rPr>
        <w:t xml:space="preserve">iji in pripomorejo k učinkovitemu izvajanju pravil za varstvo konkurence. Pravica </w:t>
      </w:r>
      <w:r w:rsidR="002B623B" w:rsidRPr="00070D68">
        <w:rPr>
          <w:rFonts w:cs="Arial"/>
          <w:sz w:val="20"/>
          <w:szCs w:val="20"/>
        </w:rPr>
        <w:t>a</w:t>
      </w:r>
      <w:r w:rsidR="0045309B" w:rsidRPr="00070D68">
        <w:rPr>
          <w:rFonts w:cs="Arial"/>
          <w:sz w:val="20"/>
          <w:szCs w:val="20"/>
        </w:rPr>
        <w:t>genc</w:t>
      </w:r>
      <w:r w:rsidRPr="00070D68">
        <w:rPr>
          <w:rFonts w:cs="Arial"/>
          <w:sz w:val="20"/>
          <w:szCs w:val="20"/>
        </w:rPr>
        <w:t>ije, da takšne informacije zahteva je bistvenega pomena za odkrivanje kršitev konkurenčnega prava. Na zahtev</w:t>
      </w:r>
      <w:r w:rsidR="0046725C" w:rsidRPr="00070D68">
        <w:rPr>
          <w:rFonts w:cs="Arial"/>
          <w:sz w:val="20"/>
          <w:szCs w:val="20"/>
        </w:rPr>
        <w:t>o</w:t>
      </w:r>
      <w:r w:rsidRPr="00070D68">
        <w:rPr>
          <w:rFonts w:cs="Arial"/>
          <w:sz w:val="20"/>
          <w:szCs w:val="20"/>
        </w:rPr>
        <w:t xml:space="preserve"> za </w:t>
      </w:r>
      <w:r w:rsidR="0046725C" w:rsidRPr="00070D68">
        <w:rPr>
          <w:rFonts w:cs="Arial"/>
          <w:sz w:val="20"/>
          <w:szCs w:val="20"/>
        </w:rPr>
        <w:t xml:space="preserve">posredovanje podatkov </w:t>
      </w:r>
      <w:r w:rsidRPr="00070D68">
        <w:rPr>
          <w:rFonts w:cs="Arial"/>
          <w:sz w:val="20"/>
          <w:szCs w:val="20"/>
        </w:rPr>
        <w:t xml:space="preserve">se nanaša tudi 8. člen Direktive 2019/1, ki določa, da </w:t>
      </w:r>
      <w:r w:rsidRPr="00070D68">
        <w:rPr>
          <w:rFonts w:cs="Arial"/>
          <w:i/>
          <w:sz w:val="20"/>
          <w:szCs w:val="20"/>
        </w:rPr>
        <w:t xml:space="preserve">države članice zagotovijo, da lahko nacionalni upravni organi, pristojni za varstvo konkurence, od podjetij in podjetniških združenj zahtevajo, da jim v določenem in razumnem roku predložijo vse </w:t>
      </w:r>
      <w:r w:rsidRPr="00070D68">
        <w:rPr>
          <w:rFonts w:cs="Arial"/>
          <w:i/>
          <w:sz w:val="20"/>
          <w:szCs w:val="20"/>
        </w:rPr>
        <w:lastRenderedPageBreak/>
        <w:t>potrebne informacije za uporabo 101</w:t>
      </w:r>
      <w:r w:rsidR="0046725C" w:rsidRPr="00070D68">
        <w:rPr>
          <w:rFonts w:cs="Arial"/>
          <w:i/>
          <w:sz w:val="20"/>
          <w:szCs w:val="20"/>
        </w:rPr>
        <w:t>.</w:t>
      </w:r>
      <w:r w:rsidRPr="00070D68">
        <w:rPr>
          <w:rFonts w:cs="Arial"/>
          <w:i/>
          <w:sz w:val="20"/>
          <w:szCs w:val="20"/>
        </w:rPr>
        <w:t xml:space="preserve"> in 102</w:t>
      </w:r>
      <w:r w:rsidR="0046725C" w:rsidRPr="00070D68">
        <w:rPr>
          <w:rFonts w:cs="Arial"/>
          <w:i/>
          <w:sz w:val="20"/>
          <w:szCs w:val="20"/>
        </w:rPr>
        <w:t>. člena</w:t>
      </w:r>
      <w:r w:rsidRPr="00070D68">
        <w:rPr>
          <w:rFonts w:cs="Arial"/>
          <w:i/>
          <w:sz w:val="20"/>
          <w:szCs w:val="20"/>
        </w:rPr>
        <w:t xml:space="preserve"> PDEU. Take zahteve za informacije so sorazmerne ter naslovnikov, ki so jim zahteve namenjene, ne obvezujejo, da priznajo kršitev 101</w:t>
      </w:r>
      <w:r w:rsidR="0046725C" w:rsidRPr="00070D68">
        <w:rPr>
          <w:rFonts w:cs="Arial"/>
          <w:i/>
          <w:sz w:val="20"/>
          <w:szCs w:val="20"/>
        </w:rPr>
        <w:t>.</w:t>
      </w:r>
      <w:r w:rsidRPr="00070D68">
        <w:rPr>
          <w:rFonts w:cs="Arial"/>
          <w:i/>
          <w:sz w:val="20"/>
          <w:szCs w:val="20"/>
        </w:rPr>
        <w:t xml:space="preserve"> in 102</w:t>
      </w:r>
      <w:r w:rsidR="0046725C" w:rsidRPr="00070D68">
        <w:rPr>
          <w:rFonts w:cs="Arial"/>
          <w:i/>
          <w:sz w:val="20"/>
          <w:szCs w:val="20"/>
        </w:rPr>
        <w:t>. členov</w:t>
      </w:r>
      <w:r w:rsidRPr="00070D68">
        <w:rPr>
          <w:rFonts w:cs="Arial"/>
          <w:i/>
          <w:sz w:val="20"/>
          <w:szCs w:val="20"/>
        </w:rPr>
        <w:t xml:space="preserve"> PDEU. Obveznost zagotoviti vse potrebne informacije zajema informacije, ki so dostopne takim podjetjem ali podjetniškim združenjem. Nacionalni organi, pristojni za </w:t>
      </w:r>
      <w:r w:rsidR="002B623B" w:rsidRPr="00070D68">
        <w:rPr>
          <w:rFonts w:cs="Arial"/>
          <w:i/>
          <w:sz w:val="20"/>
          <w:szCs w:val="20"/>
        </w:rPr>
        <w:t xml:space="preserve">varstvo </w:t>
      </w:r>
      <w:r w:rsidRPr="00070D68">
        <w:rPr>
          <w:rFonts w:cs="Arial"/>
          <w:i/>
          <w:sz w:val="20"/>
          <w:szCs w:val="20"/>
        </w:rPr>
        <w:t>konkurenc</w:t>
      </w:r>
      <w:r w:rsidR="002B623B" w:rsidRPr="00070D68">
        <w:rPr>
          <w:rFonts w:cs="Arial"/>
          <w:i/>
          <w:sz w:val="20"/>
          <w:szCs w:val="20"/>
        </w:rPr>
        <w:t>e</w:t>
      </w:r>
      <w:r w:rsidRPr="00070D68">
        <w:rPr>
          <w:rFonts w:cs="Arial"/>
          <w:i/>
          <w:sz w:val="20"/>
          <w:szCs w:val="20"/>
        </w:rPr>
        <w:t>, so pooblaščeni tudi, da od katere koli druge fizične ali pravne osebe zahtevajo, da v določenem in razumnem roku predloži informacije, ki bi lahko bile relevantne za uporabo 101</w:t>
      </w:r>
      <w:r w:rsidR="002B623B" w:rsidRPr="00070D68">
        <w:rPr>
          <w:rFonts w:cs="Arial"/>
          <w:i/>
          <w:sz w:val="20"/>
          <w:szCs w:val="20"/>
        </w:rPr>
        <w:t>.</w:t>
      </w:r>
      <w:r w:rsidRPr="00070D68">
        <w:rPr>
          <w:rFonts w:cs="Arial"/>
          <w:i/>
          <w:sz w:val="20"/>
          <w:szCs w:val="20"/>
        </w:rPr>
        <w:t xml:space="preserve"> in 102</w:t>
      </w:r>
      <w:r w:rsidR="002B623B" w:rsidRPr="00070D68">
        <w:rPr>
          <w:rFonts w:cs="Arial"/>
          <w:i/>
          <w:sz w:val="20"/>
          <w:szCs w:val="20"/>
        </w:rPr>
        <w:t>. člena</w:t>
      </w:r>
      <w:r w:rsidRPr="00070D68">
        <w:rPr>
          <w:rFonts w:cs="Arial"/>
          <w:i/>
          <w:sz w:val="20"/>
          <w:szCs w:val="20"/>
        </w:rPr>
        <w:t xml:space="preserve"> PDEU.</w:t>
      </w:r>
    </w:p>
    <w:p w14:paraId="7B15B44B" w14:textId="77777777" w:rsidR="007522E3" w:rsidRPr="00070D68" w:rsidRDefault="007522E3" w:rsidP="0025166A">
      <w:pPr>
        <w:spacing w:line="260" w:lineRule="atLeast"/>
        <w:rPr>
          <w:rFonts w:cs="Arial"/>
          <w:sz w:val="20"/>
          <w:szCs w:val="20"/>
        </w:rPr>
      </w:pPr>
    </w:p>
    <w:p w14:paraId="0AB2990F" w14:textId="3BA8E2EC" w:rsidR="007522E3" w:rsidRPr="00070D68" w:rsidRDefault="007522E3" w:rsidP="0025166A">
      <w:pPr>
        <w:spacing w:line="260" w:lineRule="atLeast"/>
        <w:rPr>
          <w:rFonts w:cs="Arial"/>
          <w:sz w:val="20"/>
          <w:szCs w:val="20"/>
        </w:rPr>
      </w:pPr>
      <w:r w:rsidRPr="00070D68">
        <w:rPr>
          <w:rFonts w:cs="Arial"/>
          <w:sz w:val="20"/>
          <w:szCs w:val="20"/>
        </w:rPr>
        <w:t>Določbo glede zahteve za posredovanje podatkov je vseboval že ZPOmK-1 v 27. členu, ki se večinoma ohranja nespremenjen.</w:t>
      </w:r>
    </w:p>
    <w:p w14:paraId="00A69903" w14:textId="77777777" w:rsidR="00814AB6" w:rsidRPr="00070D68" w:rsidRDefault="00814AB6" w:rsidP="0025166A">
      <w:pPr>
        <w:spacing w:line="260" w:lineRule="atLeast"/>
        <w:rPr>
          <w:rFonts w:cs="Arial"/>
          <w:sz w:val="20"/>
          <w:szCs w:val="20"/>
        </w:rPr>
      </w:pPr>
    </w:p>
    <w:p w14:paraId="1248C349" w14:textId="77777777" w:rsidR="007522E3" w:rsidRPr="00070D68" w:rsidRDefault="007522E3" w:rsidP="0025166A">
      <w:pPr>
        <w:spacing w:line="260" w:lineRule="atLeast"/>
        <w:rPr>
          <w:rFonts w:cs="Arial"/>
          <w:sz w:val="20"/>
          <w:szCs w:val="20"/>
        </w:rPr>
      </w:pPr>
      <w:r w:rsidRPr="00070D68">
        <w:rPr>
          <w:rFonts w:cs="Arial"/>
          <w:sz w:val="20"/>
          <w:szCs w:val="20"/>
        </w:rPr>
        <w:t xml:space="preserve">Na podlagi </w:t>
      </w:r>
      <w:r w:rsidRPr="00070D68">
        <w:rPr>
          <w:rFonts w:cs="Arial"/>
          <w:sz w:val="20"/>
          <w:szCs w:val="20"/>
          <w:u w:val="single"/>
        </w:rPr>
        <w:t>prvega odstavka</w:t>
      </w:r>
      <w:r w:rsidRPr="00070D68">
        <w:rPr>
          <w:rFonts w:cs="Arial"/>
          <w:sz w:val="20"/>
          <w:szCs w:val="20"/>
        </w:rPr>
        <w:t xml:space="preserve"> </w:t>
      </w:r>
      <w:r w:rsidR="002B623B" w:rsidRPr="00070D68">
        <w:rPr>
          <w:rFonts w:cs="Arial"/>
          <w:sz w:val="20"/>
          <w:szCs w:val="20"/>
        </w:rPr>
        <w:t>a</w:t>
      </w:r>
      <w:r w:rsidR="0045309B" w:rsidRPr="00070D68">
        <w:rPr>
          <w:rFonts w:cs="Arial"/>
          <w:sz w:val="20"/>
          <w:szCs w:val="20"/>
        </w:rPr>
        <w:t>genc</w:t>
      </w:r>
      <w:r w:rsidRPr="00070D68">
        <w:rPr>
          <w:rFonts w:cs="Arial"/>
          <w:sz w:val="20"/>
          <w:szCs w:val="20"/>
        </w:rPr>
        <w:t xml:space="preserve">ija lahko naslovi zahtevo za posredovanje podatkov na vsako podjetje, družbenike, člane organov vodenja ali nadzora, na osebe, zaposlene pri podjetju ter na druge fizične osebe. To lahko stori po izdaji sklepa o uvedbi postopka, kot tudi že pred izdajo sklepa o uvedbi postopka, saj zahteva </w:t>
      </w:r>
      <w:r w:rsidR="004B1D9C" w:rsidRPr="00070D68">
        <w:rPr>
          <w:rFonts w:cs="Arial"/>
          <w:sz w:val="20"/>
          <w:szCs w:val="20"/>
        </w:rPr>
        <w:t xml:space="preserve">za posredovanje podatkov </w:t>
      </w:r>
      <w:r w:rsidRPr="00070D68">
        <w:rPr>
          <w:rFonts w:cs="Arial"/>
          <w:sz w:val="20"/>
          <w:szCs w:val="20"/>
        </w:rPr>
        <w:t xml:space="preserve">predstavlja način, s katerim </w:t>
      </w:r>
      <w:r w:rsidR="002B623B" w:rsidRPr="00070D68">
        <w:rPr>
          <w:rFonts w:cs="Arial"/>
          <w:sz w:val="20"/>
          <w:szCs w:val="20"/>
        </w:rPr>
        <w:t>a</w:t>
      </w:r>
      <w:r w:rsidR="0045309B" w:rsidRPr="00070D68">
        <w:rPr>
          <w:rFonts w:cs="Arial"/>
          <w:sz w:val="20"/>
          <w:szCs w:val="20"/>
        </w:rPr>
        <w:t>genc</w:t>
      </w:r>
      <w:r w:rsidRPr="00070D68">
        <w:rPr>
          <w:rFonts w:cs="Arial"/>
          <w:sz w:val="20"/>
          <w:szCs w:val="20"/>
        </w:rPr>
        <w:t xml:space="preserve">ija pridobi potrebne informacije. Zahteva za posredovanje podatkov mora biti sorazmerna. Ko </w:t>
      </w:r>
      <w:r w:rsidR="002B623B" w:rsidRPr="00070D68">
        <w:rPr>
          <w:rFonts w:cs="Arial"/>
          <w:sz w:val="20"/>
          <w:szCs w:val="20"/>
        </w:rPr>
        <w:t>a</w:t>
      </w:r>
      <w:r w:rsidR="0045309B" w:rsidRPr="00070D68">
        <w:rPr>
          <w:rFonts w:cs="Arial"/>
          <w:sz w:val="20"/>
          <w:szCs w:val="20"/>
        </w:rPr>
        <w:t>genc</w:t>
      </w:r>
      <w:r w:rsidRPr="00070D68">
        <w:rPr>
          <w:rFonts w:cs="Arial"/>
          <w:sz w:val="20"/>
          <w:szCs w:val="20"/>
        </w:rPr>
        <w:t>ija preuči pridobljene informacije, se v skladu z diskrecijsko pravico odloči, ali bo proti posameznemu podjetju uvedl</w:t>
      </w:r>
      <w:r w:rsidR="00814AB6" w:rsidRPr="00070D68">
        <w:rPr>
          <w:rFonts w:cs="Arial"/>
          <w:sz w:val="20"/>
          <w:szCs w:val="20"/>
        </w:rPr>
        <w:t>a</w:t>
      </w:r>
      <w:r w:rsidRPr="00070D68">
        <w:rPr>
          <w:rFonts w:cs="Arial"/>
          <w:sz w:val="20"/>
          <w:szCs w:val="20"/>
        </w:rPr>
        <w:t xml:space="preserve"> postopek. Če pa je bila zahteva posredovana po izdaji sklepa o uvedbi postopka, z njim nadaljuje in izda odločbo.</w:t>
      </w:r>
      <w:r w:rsidR="00FC48A6" w:rsidRPr="00070D68">
        <w:rPr>
          <w:rFonts w:cs="Arial"/>
          <w:sz w:val="20"/>
          <w:szCs w:val="20"/>
        </w:rPr>
        <w:t xml:space="preserve"> Glede na to, da se s predlogom tega zakona na novo uvaja administrativna sankcija za po</w:t>
      </w:r>
      <w:r w:rsidR="002B623B" w:rsidRPr="00070D68">
        <w:rPr>
          <w:rFonts w:cs="Arial"/>
          <w:sz w:val="20"/>
          <w:szCs w:val="20"/>
        </w:rPr>
        <w:t>sredovanje ne</w:t>
      </w:r>
      <w:r w:rsidR="00FC48A6" w:rsidRPr="00070D68">
        <w:rPr>
          <w:rFonts w:cs="Arial"/>
          <w:sz w:val="20"/>
          <w:szCs w:val="20"/>
        </w:rPr>
        <w:t xml:space="preserve">točnih ali zavajajočih podatkov, se v prvem odstavku določi tudi, da agencija v zahtevi za posredovanje podatkov opozori naslovnika na to, da </w:t>
      </w:r>
      <w:r w:rsidR="00921C32" w:rsidRPr="00070D68">
        <w:rPr>
          <w:rFonts w:cs="Arial"/>
          <w:sz w:val="20"/>
          <w:szCs w:val="20"/>
        </w:rPr>
        <w:t>mu lahko za posredovanje netočnih ali zavajajočih podatkov izreče administrativno sankcijo.</w:t>
      </w:r>
      <w:r w:rsidR="00FC48A6" w:rsidRPr="00070D68">
        <w:rPr>
          <w:rFonts w:cs="Arial"/>
          <w:sz w:val="20"/>
          <w:szCs w:val="20"/>
        </w:rPr>
        <w:t xml:space="preserve"> Še vedno pa se ohranja prostovoljna narava p</w:t>
      </w:r>
      <w:r w:rsidR="002B623B" w:rsidRPr="00070D68">
        <w:rPr>
          <w:rFonts w:cs="Arial"/>
          <w:sz w:val="20"/>
          <w:szCs w:val="20"/>
        </w:rPr>
        <w:t xml:space="preserve">osredovanja podatkov, saj za </w:t>
      </w:r>
      <w:proofErr w:type="spellStart"/>
      <w:r w:rsidR="002B623B" w:rsidRPr="00070D68">
        <w:rPr>
          <w:rFonts w:cs="Arial"/>
          <w:sz w:val="20"/>
          <w:szCs w:val="20"/>
        </w:rPr>
        <w:t>ne</w:t>
      </w:r>
      <w:r w:rsidR="00FC48A6" w:rsidRPr="00070D68">
        <w:rPr>
          <w:rFonts w:cs="Arial"/>
          <w:sz w:val="20"/>
          <w:szCs w:val="20"/>
        </w:rPr>
        <w:t>posredovanje</w:t>
      </w:r>
      <w:proofErr w:type="spellEnd"/>
      <w:r w:rsidR="00FC48A6" w:rsidRPr="00070D68">
        <w:rPr>
          <w:rFonts w:cs="Arial"/>
          <w:sz w:val="20"/>
          <w:szCs w:val="20"/>
        </w:rPr>
        <w:t xml:space="preserve"> podatkov na podlagi prvega odstavka tega člena agencija naslovniku ne more izreči administrativne sankcije.</w:t>
      </w:r>
    </w:p>
    <w:p w14:paraId="0C788E08" w14:textId="77777777" w:rsidR="007522E3" w:rsidRPr="00070D68" w:rsidRDefault="007522E3" w:rsidP="0025166A">
      <w:pPr>
        <w:spacing w:line="260" w:lineRule="atLeast"/>
        <w:rPr>
          <w:rFonts w:cs="Arial"/>
          <w:sz w:val="20"/>
          <w:szCs w:val="20"/>
        </w:rPr>
      </w:pPr>
    </w:p>
    <w:p w14:paraId="07ED84F7" w14:textId="77777777" w:rsidR="007522E3" w:rsidRPr="00070D68" w:rsidRDefault="0045309B" w:rsidP="0025166A">
      <w:pPr>
        <w:spacing w:line="260" w:lineRule="atLeast"/>
        <w:rPr>
          <w:rFonts w:cs="Arial"/>
          <w:sz w:val="20"/>
          <w:szCs w:val="20"/>
        </w:rPr>
      </w:pPr>
      <w:r w:rsidRPr="00070D68">
        <w:rPr>
          <w:rFonts w:cs="Arial"/>
          <w:sz w:val="20"/>
          <w:szCs w:val="20"/>
        </w:rPr>
        <w:t>Agenc</w:t>
      </w:r>
      <w:r w:rsidR="007522E3" w:rsidRPr="00070D68">
        <w:rPr>
          <w:rFonts w:cs="Arial"/>
          <w:sz w:val="20"/>
          <w:szCs w:val="20"/>
        </w:rPr>
        <w:t xml:space="preserve">ija lahko zahteva podatke od podjetja tudi s posebnim sklepom </w:t>
      </w:r>
      <w:r w:rsidR="007522E3" w:rsidRPr="00070D68">
        <w:rPr>
          <w:rFonts w:cs="Arial"/>
          <w:sz w:val="20"/>
          <w:szCs w:val="20"/>
          <w:u w:val="single"/>
        </w:rPr>
        <w:t>(drugi odstavek)</w:t>
      </w:r>
      <w:r w:rsidR="007522E3" w:rsidRPr="00070D68">
        <w:rPr>
          <w:rFonts w:cs="Arial"/>
          <w:sz w:val="20"/>
          <w:szCs w:val="20"/>
        </w:rPr>
        <w:t xml:space="preserve">, ki obsega pravno podlago, namen zahteve, določitev podatkov, ki jih mora podjetje posredovati, ter primeren rok za njihovo posredovanje in opozorilo o administrativni sankciji zaradi posredovanja nepravilnih, nepopolnih ali zavajajočih podatkov oziroma zaradi </w:t>
      </w:r>
      <w:proofErr w:type="spellStart"/>
      <w:r w:rsidR="007522E3" w:rsidRPr="00070D68">
        <w:rPr>
          <w:rFonts w:cs="Arial"/>
          <w:sz w:val="20"/>
          <w:szCs w:val="20"/>
        </w:rPr>
        <w:t>nepredložitve</w:t>
      </w:r>
      <w:proofErr w:type="spellEnd"/>
      <w:r w:rsidR="007522E3" w:rsidRPr="00070D68">
        <w:rPr>
          <w:rFonts w:cs="Arial"/>
          <w:sz w:val="20"/>
          <w:szCs w:val="20"/>
        </w:rPr>
        <w:t xml:space="preserve"> podatkov v določenem roku. Zoper sklep ni sodnega varstva.</w:t>
      </w:r>
    </w:p>
    <w:p w14:paraId="3E12AE77" w14:textId="77777777" w:rsidR="007522E3" w:rsidRPr="00070D68" w:rsidRDefault="007522E3" w:rsidP="0025166A">
      <w:pPr>
        <w:spacing w:line="260" w:lineRule="atLeast"/>
        <w:rPr>
          <w:rFonts w:cs="Arial"/>
          <w:sz w:val="20"/>
          <w:szCs w:val="20"/>
        </w:rPr>
      </w:pPr>
    </w:p>
    <w:p w14:paraId="6DBBEC4C" w14:textId="01C1CAFF" w:rsidR="007522E3" w:rsidRPr="00070D68" w:rsidRDefault="007522E3" w:rsidP="0025166A">
      <w:pPr>
        <w:spacing w:line="260" w:lineRule="atLeast"/>
        <w:rPr>
          <w:rFonts w:cs="Arial"/>
          <w:sz w:val="20"/>
          <w:szCs w:val="20"/>
        </w:rPr>
      </w:pPr>
      <w:r w:rsidRPr="00070D68">
        <w:rPr>
          <w:rFonts w:cs="Arial"/>
          <w:sz w:val="20"/>
          <w:szCs w:val="20"/>
          <w:u w:val="single"/>
        </w:rPr>
        <w:t>Tretji odstavek</w:t>
      </w:r>
      <w:r w:rsidRPr="00070D68">
        <w:rPr>
          <w:rFonts w:cs="Arial"/>
          <w:sz w:val="20"/>
          <w:szCs w:val="20"/>
        </w:rPr>
        <w:t xml:space="preserve"> podjetju zagotavlja, da čeprav mora na podlagi sklepa iz drugega odstavka posredovati vse dokumente, ki so pomembn</w:t>
      </w:r>
      <w:r w:rsidR="004B1D9C" w:rsidRPr="00070D68">
        <w:rPr>
          <w:rFonts w:cs="Arial"/>
          <w:sz w:val="20"/>
          <w:szCs w:val="20"/>
        </w:rPr>
        <w:t>i</w:t>
      </w:r>
      <w:r w:rsidRPr="00070D68">
        <w:rPr>
          <w:rFonts w:cs="Arial"/>
          <w:sz w:val="20"/>
          <w:szCs w:val="20"/>
        </w:rPr>
        <w:t xml:space="preserve"> v zvezi z očitki</w:t>
      </w:r>
      <w:r w:rsidR="002F43C6" w:rsidRPr="00070D68">
        <w:rPr>
          <w:rFonts w:cs="Arial"/>
          <w:sz w:val="20"/>
          <w:szCs w:val="20"/>
        </w:rPr>
        <w:t>. Zahteva se nanaša na informacije v katerikoli obliki, vključno z elektronsko pošto in sporočili iz sistema za takojšnje sporočanje, ne glede na to, kje se hranijo, tudi v oblaku ali na strežnikih, pod pogojem, da so dostopne podjetju, ki je naslovnik zahteve.</w:t>
      </w:r>
      <w:r w:rsidR="00E00ACA" w:rsidRPr="00070D68">
        <w:rPr>
          <w:rFonts w:cs="Arial"/>
          <w:sz w:val="20"/>
          <w:szCs w:val="20"/>
        </w:rPr>
        <w:t xml:space="preserve"> </w:t>
      </w:r>
      <w:r w:rsidR="002F43C6" w:rsidRPr="00070D68">
        <w:rPr>
          <w:rFonts w:cs="Arial"/>
          <w:sz w:val="20"/>
          <w:szCs w:val="20"/>
        </w:rPr>
        <w:t xml:space="preserve">Pri </w:t>
      </w:r>
      <w:r w:rsidRPr="00070D68">
        <w:rPr>
          <w:rFonts w:cs="Arial"/>
          <w:sz w:val="20"/>
          <w:szCs w:val="20"/>
        </w:rPr>
        <w:t>tem</w:t>
      </w:r>
      <w:r w:rsidR="002F43C6" w:rsidRPr="00070D68">
        <w:rPr>
          <w:rFonts w:cs="Arial"/>
          <w:sz w:val="20"/>
          <w:szCs w:val="20"/>
        </w:rPr>
        <w:t xml:space="preserve"> pa</w:t>
      </w:r>
      <w:r w:rsidRPr="00070D68">
        <w:rPr>
          <w:rFonts w:cs="Arial"/>
          <w:sz w:val="20"/>
          <w:szCs w:val="20"/>
        </w:rPr>
        <w:t xml:space="preserve"> podjetju ni treba priznati kršitve (gre za t.i. privilegij zoper samoobtožbo). Podjetja so torej dolžna odgovoriti na konkretna vprašanja </w:t>
      </w:r>
      <w:r w:rsidR="002B623B" w:rsidRPr="00070D68">
        <w:rPr>
          <w:rFonts w:cs="Arial"/>
          <w:sz w:val="20"/>
          <w:szCs w:val="20"/>
        </w:rPr>
        <w:t>a</w:t>
      </w:r>
      <w:r w:rsidR="0045309B" w:rsidRPr="00070D68">
        <w:rPr>
          <w:rFonts w:cs="Arial"/>
          <w:sz w:val="20"/>
          <w:szCs w:val="20"/>
        </w:rPr>
        <w:t>genc</w:t>
      </w:r>
      <w:r w:rsidRPr="00070D68">
        <w:rPr>
          <w:rFonts w:cs="Arial"/>
          <w:sz w:val="20"/>
          <w:szCs w:val="20"/>
        </w:rPr>
        <w:t xml:space="preserve">ije in zagotoviti dokumente tudi v primeru, da je dokumente mogoče uporabiti proti njim kot dokaz za ugotavljanje kršitve. </w:t>
      </w:r>
    </w:p>
    <w:p w14:paraId="5D6518B1" w14:textId="77777777" w:rsidR="007522E3" w:rsidRPr="00070D68" w:rsidRDefault="007522E3" w:rsidP="0025166A">
      <w:pPr>
        <w:spacing w:line="260" w:lineRule="atLeast"/>
        <w:rPr>
          <w:rFonts w:cs="Arial"/>
          <w:sz w:val="20"/>
          <w:szCs w:val="20"/>
        </w:rPr>
      </w:pPr>
    </w:p>
    <w:p w14:paraId="0A712C86" w14:textId="77777777" w:rsidR="007522E3" w:rsidRPr="00070D68" w:rsidRDefault="007522E3" w:rsidP="0025166A">
      <w:pPr>
        <w:pStyle w:val="Odstavek"/>
        <w:spacing w:before="0" w:line="260" w:lineRule="atLeast"/>
        <w:ind w:firstLine="0"/>
        <w:rPr>
          <w:sz w:val="20"/>
          <w:szCs w:val="20"/>
        </w:rPr>
      </w:pPr>
      <w:r w:rsidRPr="00070D68">
        <w:rPr>
          <w:sz w:val="20"/>
          <w:szCs w:val="20"/>
          <w:u w:val="single"/>
        </w:rPr>
        <w:t>Četrti odstavek</w:t>
      </w:r>
      <w:r w:rsidRPr="00070D68">
        <w:rPr>
          <w:sz w:val="20"/>
          <w:szCs w:val="20"/>
        </w:rPr>
        <w:t xml:space="preserve"> določa ustavitv</w:t>
      </w:r>
      <w:r w:rsidR="004B1D9C" w:rsidRPr="00070D68">
        <w:rPr>
          <w:sz w:val="20"/>
          <w:szCs w:val="20"/>
        </w:rPr>
        <w:t>e teka</w:t>
      </w:r>
      <w:r w:rsidRPr="00070D68">
        <w:rPr>
          <w:sz w:val="20"/>
          <w:szCs w:val="20"/>
        </w:rPr>
        <w:t xml:space="preserve"> roka za izdajo odločbe za čas, ko je stranka v zamudi z odgovorom na zahtevo za posredovanje podatkov.</w:t>
      </w:r>
    </w:p>
    <w:p w14:paraId="32C5CB93" w14:textId="77777777" w:rsidR="007522E3" w:rsidRPr="00070D68" w:rsidRDefault="007522E3" w:rsidP="0025166A">
      <w:pPr>
        <w:spacing w:line="260" w:lineRule="atLeast"/>
        <w:rPr>
          <w:rFonts w:cs="Arial"/>
          <w:sz w:val="20"/>
          <w:szCs w:val="20"/>
        </w:rPr>
      </w:pPr>
    </w:p>
    <w:p w14:paraId="691F9766" w14:textId="5D5127D0" w:rsidR="007522E3" w:rsidRPr="00070D68" w:rsidRDefault="007522E3" w:rsidP="0025166A">
      <w:pPr>
        <w:spacing w:line="260" w:lineRule="atLeast"/>
        <w:rPr>
          <w:rFonts w:cs="Arial"/>
          <w:b/>
          <w:sz w:val="20"/>
          <w:szCs w:val="20"/>
        </w:rPr>
      </w:pPr>
      <w:r w:rsidRPr="00070D68">
        <w:rPr>
          <w:rFonts w:cs="Arial"/>
          <w:b/>
          <w:sz w:val="20"/>
          <w:szCs w:val="20"/>
        </w:rPr>
        <w:t>K</w:t>
      </w:r>
      <w:r w:rsidR="008E681F" w:rsidRPr="00070D68">
        <w:rPr>
          <w:rFonts w:cs="Arial"/>
          <w:b/>
          <w:sz w:val="20"/>
          <w:szCs w:val="20"/>
        </w:rPr>
        <w:t xml:space="preserve"> 38</w:t>
      </w:r>
      <w:r w:rsidRPr="00070D68">
        <w:rPr>
          <w:rFonts w:cs="Arial"/>
          <w:b/>
          <w:sz w:val="20"/>
          <w:szCs w:val="20"/>
        </w:rPr>
        <w:t>. členu (zbiranje informacij)</w:t>
      </w:r>
    </w:p>
    <w:p w14:paraId="7C000B74" w14:textId="77777777" w:rsidR="007522E3" w:rsidRPr="00070D68" w:rsidRDefault="007522E3" w:rsidP="0025166A">
      <w:pPr>
        <w:spacing w:line="260" w:lineRule="atLeast"/>
        <w:rPr>
          <w:rFonts w:cs="Arial"/>
          <w:sz w:val="20"/>
          <w:szCs w:val="20"/>
        </w:rPr>
      </w:pPr>
    </w:p>
    <w:p w14:paraId="28C45475" w14:textId="445E8242" w:rsidR="007522E3" w:rsidRPr="00070D68" w:rsidRDefault="007522E3" w:rsidP="0025166A">
      <w:pPr>
        <w:spacing w:line="260" w:lineRule="atLeast"/>
        <w:rPr>
          <w:rFonts w:cs="Arial"/>
          <w:sz w:val="20"/>
          <w:szCs w:val="20"/>
        </w:rPr>
      </w:pPr>
      <w:r w:rsidRPr="00070D68">
        <w:rPr>
          <w:rFonts w:cs="Arial"/>
          <w:sz w:val="20"/>
          <w:szCs w:val="20"/>
        </w:rPr>
        <w:t>Predlog tega člena uvaja v poglavje o preiskavah novo preiskovalno orodje, ki je namenjen</w:t>
      </w:r>
      <w:r w:rsidR="001F5531" w:rsidRPr="00070D68">
        <w:rPr>
          <w:rFonts w:cs="Arial"/>
          <w:sz w:val="20"/>
          <w:szCs w:val="20"/>
        </w:rPr>
        <w:t>o</w:t>
      </w:r>
      <w:r w:rsidRPr="00070D68">
        <w:rPr>
          <w:rFonts w:cs="Arial"/>
          <w:sz w:val="20"/>
          <w:szCs w:val="20"/>
        </w:rPr>
        <w:t xml:space="preserve"> zbiranju </w:t>
      </w:r>
      <w:r w:rsidR="00882C65" w:rsidRPr="00070D68">
        <w:rPr>
          <w:rFonts w:cs="Arial"/>
          <w:sz w:val="20"/>
          <w:szCs w:val="20"/>
        </w:rPr>
        <w:t>informacij</w:t>
      </w:r>
      <w:r w:rsidR="001F5531" w:rsidRPr="00070D68">
        <w:rPr>
          <w:rFonts w:cs="Arial"/>
          <w:sz w:val="20"/>
          <w:szCs w:val="20"/>
        </w:rPr>
        <w:t>. S tem členom se</w:t>
      </w:r>
      <w:r w:rsidR="00AA702C" w:rsidRPr="00070D68">
        <w:rPr>
          <w:rFonts w:cs="Arial"/>
          <w:sz w:val="20"/>
          <w:szCs w:val="20"/>
        </w:rPr>
        <w:t xml:space="preserve"> </w:t>
      </w:r>
      <w:r w:rsidR="001F5531" w:rsidRPr="00070D68">
        <w:rPr>
          <w:rFonts w:cs="Arial"/>
          <w:sz w:val="20"/>
          <w:szCs w:val="20"/>
        </w:rPr>
        <w:t>zagotavlja</w:t>
      </w:r>
      <w:r w:rsidRPr="00070D68">
        <w:rPr>
          <w:rFonts w:cs="Arial"/>
          <w:sz w:val="20"/>
          <w:szCs w:val="20"/>
        </w:rPr>
        <w:t xml:space="preserve"> prenos 9. člena Direktive 2019/1, </w:t>
      </w:r>
      <w:r w:rsidRPr="00070D68">
        <w:rPr>
          <w:rFonts w:cs="Arial"/>
          <w:i/>
          <w:sz w:val="20"/>
          <w:szCs w:val="20"/>
        </w:rPr>
        <w:t>ki državam članicam nalaga, da zagotovijo, da so nacionalni upravni organi, pristojni za varstvo konkurence, pooblaščeni najmanj, da lahko na razgovor povabi</w:t>
      </w:r>
      <w:r w:rsidR="001F5531" w:rsidRPr="00070D68">
        <w:rPr>
          <w:rFonts w:cs="Arial"/>
          <w:i/>
          <w:sz w:val="20"/>
          <w:szCs w:val="20"/>
        </w:rPr>
        <w:t>jo</w:t>
      </w:r>
      <w:r w:rsidRPr="00070D68">
        <w:rPr>
          <w:rFonts w:cs="Arial"/>
          <w:i/>
          <w:sz w:val="20"/>
          <w:szCs w:val="20"/>
        </w:rPr>
        <w:t xml:space="preserve"> katerega koli predstavnika podjetja ali podjetniškega združenja, katerega koli predstavnika druge pravne osebe in katero koli fizično osebo, kadar bi takšen predstavnik ali fizična oseba lahko razpolagala z informacijami, relevantnimi za uporabo 101</w:t>
      </w:r>
      <w:r w:rsidR="00CD5AD1" w:rsidRPr="00070D68">
        <w:rPr>
          <w:rFonts w:cs="Arial"/>
          <w:i/>
          <w:sz w:val="20"/>
          <w:szCs w:val="20"/>
        </w:rPr>
        <w:t>.</w:t>
      </w:r>
      <w:r w:rsidRPr="00070D68">
        <w:rPr>
          <w:rFonts w:cs="Arial"/>
          <w:i/>
          <w:sz w:val="20"/>
          <w:szCs w:val="20"/>
        </w:rPr>
        <w:t xml:space="preserve"> in 102</w:t>
      </w:r>
      <w:r w:rsidR="00CD5AD1" w:rsidRPr="00070D68">
        <w:rPr>
          <w:rFonts w:cs="Arial"/>
          <w:i/>
          <w:sz w:val="20"/>
          <w:szCs w:val="20"/>
        </w:rPr>
        <w:t>. člena</w:t>
      </w:r>
      <w:r w:rsidRPr="00070D68">
        <w:rPr>
          <w:rFonts w:cs="Arial"/>
          <w:i/>
          <w:sz w:val="20"/>
          <w:szCs w:val="20"/>
        </w:rPr>
        <w:t xml:space="preserve"> PDEU.</w:t>
      </w:r>
    </w:p>
    <w:p w14:paraId="0EE8D4F6" w14:textId="77777777" w:rsidR="007522E3" w:rsidRPr="00070D68" w:rsidRDefault="007522E3" w:rsidP="0025166A">
      <w:pPr>
        <w:spacing w:line="260" w:lineRule="atLeast"/>
        <w:rPr>
          <w:rFonts w:cs="Arial"/>
          <w:sz w:val="20"/>
          <w:szCs w:val="20"/>
        </w:rPr>
      </w:pPr>
    </w:p>
    <w:p w14:paraId="153EADA6" w14:textId="77777777" w:rsidR="007522E3" w:rsidRPr="00070D68" w:rsidRDefault="007522E3" w:rsidP="0025166A">
      <w:pPr>
        <w:spacing w:line="260" w:lineRule="atLeast"/>
        <w:rPr>
          <w:rFonts w:cs="Arial"/>
          <w:sz w:val="20"/>
          <w:szCs w:val="20"/>
        </w:rPr>
      </w:pPr>
      <w:r w:rsidRPr="00070D68">
        <w:rPr>
          <w:rFonts w:cs="Arial"/>
          <w:sz w:val="20"/>
          <w:szCs w:val="20"/>
        </w:rPr>
        <w:t xml:space="preserve">Namen predlagane spremembe je zagotoviti zadostna sredstva za odkrivanje kršitev ter zadostiti zahtevam po učinkovitem ugotavljanju dejstev v skladu z načelom materialne resnice, predlagane </w:t>
      </w:r>
      <w:r w:rsidRPr="00070D68">
        <w:rPr>
          <w:rFonts w:cs="Arial"/>
          <w:sz w:val="20"/>
          <w:szCs w:val="20"/>
        </w:rPr>
        <w:lastRenderedPageBreak/>
        <w:t>novosti pa ne gredo v škodo procesnih pravic strank in vsebujejo dovolj varovalk, da onemogočajo zlorabo pooblastil.</w:t>
      </w:r>
    </w:p>
    <w:p w14:paraId="20986956" w14:textId="77777777" w:rsidR="007522E3" w:rsidRPr="00070D68" w:rsidRDefault="007522E3" w:rsidP="0025166A">
      <w:pPr>
        <w:spacing w:line="260" w:lineRule="atLeast"/>
        <w:rPr>
          <w:rFonts w:cs="Arial"/>
          <w:sz w:val="20"/>
          <w:szCs w:val="20"/>
        </w:rPr>
      </w:pPr>
    </w:p>
    <w:p w14:paraId="120DCC48" w14:textId="0D713E0B" w:rsidR="007522E3" w:rsidRPr="00070D68" w:rsidRDefault="007522E3" w:rsidP="0025166A">
      <w:pPr>
        <w:tabs>
          <w:tab w:val="left" w:pos="1530"/>
        </w:tabs>
        <w:spacing w:line="260" w:lineRule="atLeast"/>
        <w:rPr>
          <w:rFonts w:cs="Arial"/>
          <w:sz w:val="20"/>
          <w:szCs w:val="20"/>
        </w:rPr>
      </w:pPr>
      <w:r w:rsidRPr="00070D68">
        <w:rPr>
          <w:rFonts w:cs="Arial"/>
          <w:sz w:val="20"/>
          <w:szCs w:val="20"/>
        </w:rPr>
        <w:t xml:space="preserve">Gre za samostojno preiskovalno orodje, ki ga je treba ločiti od zbiranja pojasnil o dejstvih ali dokumentih po šesti alineji drugega odstavka </w:t>
      </w:r>
      <w:r w:rsidR="00301923" w:rsidRPr="00070D68">
        <w:rPr>
          <w:rFonts w:cs="Arial"/>
          <w:sz w:val="20"/>
          <w:szCs w:val="20"/>
        </w:rPr>
        <w:t>40</w:t>
      </w:r>
      <w:r w:rsidR="00BF5841" w:rsidRPr="00070D68">
        <w:rPr>
          <w:rFonts w:cs="Arial"/>
          <w:sz w:val="20"/>
          <w:szCs w:val="20"/>
        </w:rPr>
        <w:t>.</w:t>
      </w:r>
      <w:r w:rsidRPr="00070D68">
        <w:rPr>
          <w:rFonts w:cs="Arial"/>
          <w:sz w:val="20"/>
          <w:szCs w:val="20"/>
        </w:rPr>
        <w:t xml:space="preserve"> člena tega zakona. Preiskovalno sredstvo zbiranja informacij lahko </w:t>
      </w:r>
      <w:r w:rsidR="00AB65F1" w:rsidRPr="00070D68">
        <w:rPr>
          <w:rFonts w:cs="Arial"/>
          <w:sz w:val="20"/>
          <w:szCs w:val="20"/>
        </w:rPr>
        <w:t>a</w:t>
      </w:r>
      <w:r w:rsidR="0045309B" w:rsidRPr="00070D68">
        <w:rPr>
          <w:rFonts w:cs="Arial"/>
          <w:sz w:val="20"/>
          <w:szCs w:val="20"/>
        </w:rPr>
        <w:t>genc</w:t>
      </w:r>
      <w:r w:rsidRPr="00070D68">
        <w:rPr>
          <w:rFonts w:cs="Arial"/>
          <w:sz w:val="20"/>
          <w:szCs w:val="20"/>
        </w:rPr>
        <w:t xml:space="preserve">ija uporabi, ko izvaja nadzor nad določbami tega zakona ali 101. ali 102. člena PDEU v času izvedbe preiskave. </w:t>
      </w:r>
    </w:p>
    <w:p w14:paraId="366296EF" w14:textId="77777777" w:rsidR="007522E3" w:rsidRPr="00070D68" w:rsidRDefault="007522E3" w:rsidP="0025166A">
      <w:pPr>
        <w:spacing w:line="260" w:lineRule="atLeast"/>
        <w:rPr>
          <w:rFonts w:cs="Arial"/>
          <w:sz w:val="20"/>
          <w:szCs w:val="20"/>
        </w:rPr>
      </w:pPr>
    </w:p>
    <w:p w14:paraId="7F45322D" w14:textId="77777777" w:rsidR="007522E3" w:rsidRPr="00070D68" w:rsidRDefault="007522E3" w:rsidP="0025166A">
      <w:pPr>
        <w:spacing w:line="260" w:lineRule="atLeast"/>
        <w:rPr>
          <w:rFonts w:cs="Arial"/>
          <w:sz w:val="20"/>
          <w:szCs w:val="20"/>
        </w:rPr>
      </w:pPr>
      <w:r w:rsidRPr="00070D68">
        <w:rPr>
          <w:rFonts w:cs="Arial"/>
          <w:sz w:val="20"/>
          <w:szCs w:val="20"/>
        </w:rPr>
        <w:t>Institut zbiranja informacij je treba ločiti od zasliševanja prič, strank ali izvedencev po ZUP. Določbe ZUP se uporabljajo zgolj za vabilo.</w:t>
      </w:r>
    </w:p>
    <w:p w14:paraId="1CA2E302" w14:textId="77777777" w:rsidR="007522E3" w:rsidRPr="00070D68" w:rsidRDefault="007522E3" w:rsidP="0025166A">
      <w:pPr>
        <w:spacing w:line="260" w:lineRule="atLeast"/>
        <w:rPr>
          <w:rFonts w:cs="Arial"/>
          <w:sz w:val="20"/>
          <w:szCs w:val="20"/>
        </w:rPr>
      </w:pPr>
    </w:p>
    <w:p w14:paraId="2FEB848A" w14:textId="77777777" w:rsidR="007522E3" w:rsidRPr="00070D68" w:rsidRDefault="007522E3" w:rsidP="0025166A">
      <w:pPr>
        <w:tabs>
          <w:tab w:val="left" w:pos="1530"/>
        </w:tabs>
        <w:spacing w:line="260" w:lineRule="atLeast"/>
        <w:rPr>
          <w:rFonts w:cs="Arial"/>
          <w:sz w:val="20"/>
          <w:szCs w:val="20"/>
        </w:rPr>
      </w:pPr>
      <w:r w:rsidRPr="00070D68">
        <w:rPr>
          <w:rFonts w:cs="Arial"/>
          <w:sz w:val="20"/>
          <w:szCs w:val="20"/>
        </w:rPr>
        <w:t xml:space="preserve">Po predlogu </w:t>
      </w:r>
      <w:r w:rsidRPr="00070D68">
        <w:rPr>
          <w:rFonts w:cs="Arial"/>
          <w:sz w:val="20"/>
          <w:szCs w:val="20"/>
          <w:u w:val="single"/>
        </w:rPr>
        <w:t xml:space="preserve">prvega odstavka </w:t>
      </w:r>
      <w:r w:rsidRPr="00070D68">
        <w:rPr>
          <w:rFonts w:cs="Arial"/>
          <w:sz w:val="20"/>
          <w:szCs w:val="20"/>
        </w:rPr>
        <w:t xml:space="preserve">lahko </w:t>
      </w:r>
      <w:r w:rsidR="00AB65F1" w:rsidRPr="00070D68">
        <w:rPr>
          <w:rFonts w:cs="Arial"/>
          <w:sz w:val="20"/>
          <w:szCs w:val="20"/>
        </w:rPr>
        <w:t>a</w:t>
      </w:r>
      <w:r w:rsidR="0045309B" w:rsidRPr="00070D68">
        <w:rPr>
          <w:rFonts w:cs="Arial"/>
          <w:sz w:val="20"/>
          <w:szCs w:val="20"/>
        </w:rPr>
        <w:t>genc</w:t>
      </w:r>
      <w:r w:rsidRPr="00070D68">
        <w:rPr>
          <w:rFonts w:cs="Arial"/>
          <w:sz w:val="20"/>
          <w:szCs w:val="20"/>
        </w:rPr>
        <w:t>ija zbira informacije od</w:t>
      </w:r>
      <w:r w:rsidR="004B1D9C" w:rsidRPr="00070D68">
        <w:rPr>
          <w:rFonts w:cs="Arial"/>
          <w:sz w:val="20"/>
          <w:szCs w:val="20"/>
        </w:rPr>
        <w:t xml:space="preserve"> podjetij ali</w:t>
      </w:r>
      <w:r w:rsidRPr="00070D68">
        <w:rPr>
          <w:rFonts w:cs="Arial"/>
          <w:sz w:val="20"/>
          <w:szCs w:val="20"/>
        </w:rPr>
        <w:t xml:space="preserve"> fizičnih oseb, na primer od zakonitih zastopnikov podjetij, pooblaščencev, zaposlenih in bivših zaposlenih v podjetju. </w:t>
      </w:r>
      <w:r w:rsidR="0045309B" w:rsidRPr="00070D68">
        <w:rPr>
          <w:rFonts w:cs="Arial"/>
          <w:sz w:val="20"/>
          <w:szCs w:val="20"/>
        </w:rPr>
        <w:t>Agenc</w:t>
      </w:r>
      <w:r w:rsidRPr="00070D68">
        <w:rPr>
          <w:rFonts w:cs="Arial"/>
          <w:sz w:val="20"/>
          <w:szCs w:val="20"/>
        </w:rPr>
        <w:t xml:space="preserve">ija lahko zbira informacije še preden izda sklep o uvedbi postopka, vendar pa </w:t>
      </w:r>
      <w:r w:rsidR="00AB65F1" w:rsidRPr="00070D68">
        <w:rPr>
          <w:rFonts w:cs="Arial"/>
          <w:sz w:val="20"/>
          <w:szCs w:val="20"/>
        </w:rPr>
        <w:t>a</w:t>
      </w:r>
      <w:r w:rsidR="0045309B" w:rsidRPr="00070D68">
        <w:rPr>
          <w:rFonts w:cs="Arial"/>
          <w:sz w:val="20"/>
          <w:szCs w:val="20"/>
        </w:rPr>
        <w:t>genc</w:t>
      </w:r>
      <w:r w:rsidRPr="00070D68">
        <w:rPr>
          <w:rFonts w:cs="Arial"/>
          <w:sz w:val="20"/>
          <w:szCs w:val="20"/>
        </w:rPr>
        <w:t xml:space="preserve">ija ne sme na slepo iskati dokazov, temveč mora iti za usmerjeno iskanje podatkov v določen predmet ali namen nadzora, o katerem mora </w:t>
      </w:r>
      <w:r w:rsidR="00D93BA5" w:rsidRPr="00070D68">
        <w:rPr>
          <w:rFonts w:cs="Arial"/>
          <w:sz w:val="20"/>
          <w:szCs w:val="20"/>
        </w:rPr>
        <w:t>a</w:t>
      </w:r>
      <w:r w:rsidR="0045309B" w:rsidRPr="00070D68">
        <w:rPr>
          <w:rFonts w:cs="Arial"/>
          <w:sz w:val="20"/>
          <w:szCs w:val="20"/>
        </w:rPr>
        <w:t>genc</w:t>
      </w:r>
      <w:r w:rsidRPr="00070D68">
        <w:rPr>
          <w:rFonts w:cs="Arial"/>
          <w:sz w:val="20"/>
          <w:szCs w:val="20"/>
        </w:rPr>
        <w:t>ija tudi seznaniti osebo, od katere zbira informacije.</w:t>
      </w:r>
    </w:p>
    <w:p w14:paraId="7948808A" w14:textId="77777777" w:rsidR="007522E3" w:rsidRPr="00070D68" w:rsidRDefault="007522E3" w:rsidP="0025166A">
      <w:pPr>
        <w:spacing w:line="260" w:lineRule="atLeast"/>
        <w:rPr>
          <w:rFonts w:cs="Arial"/>
          <w:sz w:val="20"/>
          <w:szCs w:val="20"/>
        </w:rPr>
      </w:pPr>
    </w:p>
    <w:p w14:paraId="0E578A14" w14:textId="469F2ED0" w:rsidR="007522E3" w:rsidRPr="00070D68" w:rsidRDefault="00B236D4" w:rsidP="0025166A">
      <w:pPr>
        <w:tabs>
          <w:tab w:val="left" w:pos="1530"/>
        </w:tabs>
        <w:spacing w:line="260" w:lineRule="atLeast"/>
        <w:rPr>
          <w:rFonts w:cs="Arial"/>
          <w:sz w:val="20"/>
          <w:szCs w:val="20"/>
        </w:rPr>
      </w:pPr>
      <w:r w:rsidRPr="00070D68">
        <w:rPr>
          <w:rFonts w:cs="Arial"/>
          <w:sz w:val="20"/>
          <w:szCs w:val="20"/>
        </w:rPr>
        <w:t>Z namenom zbiranja informacij se določi, da</w:t>
      </w:r>
      <w:r w:rsidR="007522E3" w:rsidRPr="00070D68">
        <w:rPr>
          <w:rFonts w:cs="Arial"/>
          <w:sz w:val="20"/>
          <w:szCs w:val="20"/>
        </w:rPr>
        <w:t xml:space="preserve"> </w:t>
      </w:r>
      <w:r w:rsidRPr="00070D68">
        <w:rPr>
          <w:rFonts w:cs="Arial"/>
          <w:sz w:val="20"/>
          <w:szCs w:val="20"/>
        </w:rPr>
        <w:t xml:space="preserve">agencija osebe povabi k sebi. </w:t>
      </w:r>
      <w:r w:rsidR="007522E3" w:rsidRPr="00070D68">
        <w:rPr>
          <w:rFonts w:cs="Arial"/>
          <w:sz w:val="20"/>
          <w:szCs w:val="20"/>
        </w:rPr>
        <w:t xml:space="preserve">Glede vabila se smiselno uporablja ZUP, </w:t>
      </w:r>
      <w:r w:rsidR="001F5531" w:rsidRPr="00070D68">
        <w:rPr>
          <w:rFonts w:cs="Arial"/>
          <w:sz w:val="20"/>
          <w:szCs w:val="20"/>
        </w:rPr>
        <w:t xml:space="preserve">v skladu s katerim </w:t>
      </w:r>
      <w:r w:rsidR="00AB65F1" w:rsidRPr="00070D68">
        <w:rPr>
          <w:rFonts w:cs="Arial"/>
          <w:sz w:val="20"/>
          <w:szCs w:val="20"/>
        </w:rPr>
        <w:t>a</w:t>
      </w:r>
      <w:r w:rsidR="0045309B" w:rsidRPr="00070D68">
        <w:rPr>
          <w:rFonts w:cs="Arial"/>
          <w:sz w:val="20"/>
          <w:szCs w:val="20"/>
        </w:rPr>
        <w:t>genc</w:t>
      </w:r>
      <w:r w:rsidR="007522E3" w:rsidRPr="00070D68">
        <w:rPr>
          <w:rFonts w:cs="Arial"/>
          <w:sz w:val="20"/>
          <w:szCs w:val="20"/>
        </w:rPr>
        <w:t xml:space="preserve">ija v pisnem vabilu navede ime in sedež organa, ki vabi, osebno ime in naslov tistega, ki je povabljen, kraj in dan, če je mogoče pa tudi uro prihoda, v kateri zadevi in kot kaj je povabljen (kot stranka, priča, izvedenec itd.), poleg tega pa še, katere pripomočke in dokazila naj prinese. V vabilu mora biti navedeno tudi, ali mora vabljena oseba priti osebno ali lahko pošlje pooblaščenca, ki jo bo zastopal ter opozorilo, da mora v primeru, če se vabilu ne more odzvati, to sporočiti </w:t>
      </w:r>
      <w:r w:rsidR="004B1D9C" w:rsidRPr="00070D68">
        <w:rPr>
          <w:rFonts w:cs="Arial"/>
          <w:sz w:val="20"/>
          <w:szCs w:val="20"/>
        </w:rPr>
        <w:t>agenciji</w:t>
      </w:r>
      <w:r w:rsidR="007522E3" w:rsidRPr="00070D68">
        <w:rPr>
          <w:rFonts w:cs="Arial"/>
          <w:sz w:val="20"/>
          <w:szCs w:val="20"/>
        </w:rPr>
        <w:t>. Povabljenega je treba prav tako opozoriti na posledice, če se vabilu ne bi odzval ali če ne bi sporočil, da ne more priti (71. člen ZUP)</w:t>
      </w:r>
      <w:r w:rsidR="00814AB6" w:rsidRPr="00070D68">
        <w:rPr>
          <w:rFonts w:cs="Arial"/>
          <w:sz w:val="20"/>
          <w:szCs w:val="20"/>
        </w:rPr>
        <w:t>.</w:t>
      </w:r>
      <w:r w:rsidR="007522E3" w:rsidRPr="00070D68">
        <w:rPr>
          <w:rFonts w:cs="Arial"/>
          <w:sz w:val="20"/>
          <w:szCs w:val="20"/>
        </w:rPr>
        <w:t xml:space="preserve"> Vabljena oseba se bo morala vabilu odzvati. </w:t>
      </w:r>
    </w:p>
    <w:p w14:paraId="4F58CCE0" w14:textId="77777777" w:rsidR="007522E3" w:rsidRPr="00070D68" w:rsidRDefault="007522E3" w:rsidP="0025166A">
      <w:pPr>
        <w:tabs>
          <w:tab w:val="left" w:pos="1530"/>
        </w:tabs>
        <w:spacing w:line="260" w:lineRule="atLeast"/>
        <w:rPr>
          <w:rFonts w:cs="Arial"/>
          <w:sz w:val="20"/>
          <w:szCs w:val="20"/>
        </w:rPr>
      </w:pPr>
    </w:p>
    <w:p w14:paraId="1CB87C47" w14:textId="4E0C2FC3" w:rsidR="007522E3" w:rsidRPr="00070D68" w:rsidRDefault="007522E3" w:rsidP="0025166A">
      <w:pPr>
        <w:tabs>
          <w:tab w:val="left" w:pos="1530"/>
        </w:tabs>
        <w:spacing w:line="260" w:lineRule="atLeast"/>
        <w:rPr>
          <w:rFonts w:cs="Arial"/>
          <w:sz w:val="20"/>
          <w:szCs w:val="20"/>
        </w:rPr>
      </w:pPr>
      <w:r w:rsidRPr="00070D68">
        <w:rPr>
          <w:rFonts w:cs="Arial"/>
          <w:sz w:val="20"/>
          <w:szCs w:val="20"/>
        </w:rPr>
        <w:t xml:space="preserve">Ker podjetje nima lastne volje, se v </w:t>
      </w:r>
      <w:r w:rsidR="00B236D4" w:rsidRPr="00070D68">
        <w:rPr>
          <w:rFonts w:cs="Arial"/>
          <w:sz w:val="20"/>
          <w:szCs w:val="20"/>
          <w:u w:val="single"/>
        </w:rPr>
        <w:t xml:space="preserve">tretjem </w:t>
      </w:r>
      <w:r w:rsidRPr="00070D68">
        <w:rPr>
          <w:rFonts w:cs="Arial"/>
          <w:sz w:val="20"/>
          <w:szCs w:val="20"/>
          <w:u w:val="single"/>
        </w:rPr>
        <w:t>odstavku</w:t>
      </w:r>
      <w:r w:rsidRPr="00070D68">
        <w:rPr>
          <w:rFonts w:cs="Arial"/>
          <w:sz w:val="20"/>
          <w:szCs w:val="20"/>
        </w:rPr>
        <w:t xml:space="preserve"> določi </w:t>
      </w:r>
      <w:r w:rsidR="001F5531" w:rsidRPr="00070D68">
        <w:rPr>
          <w:rFonts w:cs="Arial"/>
          <w:sz w:val="20"/>
          <w:szCs w:val="20"/>
        </w:rPr>
        <w:t>v katerih primerih</w:t>
      </w:r>
      <w:r w:rsidRPr="00070D68">
        <w:rPr>
          <w:rFonts w:cs="Arial"/>
          <w:sz w:val="20"/>
          <w:szCs w:val="20"/>
        </w:rPr>
        <w:t xml:space="preserve"> se</w:t>
      </w:r>
      <w:r w:rsidR="001F5531" w:rsidRPr="00070D68">
        <w:rPr>
          <w:rFonts w:cs="Arial"/>
          <w:sz w:val="20"/>
          <w:szCs w:val="20"/>
        </w:rPr>
        <w:t xml:space="preserve"> šteje, da se</w:t>
      </w:r>
      <w:r w:rsidRPr="00070D68">
        <w:rPr>
          <w:rFonts w:cs="Arial"/>
          <w:sz w:val="20"/>
          <w:szCs w:val="20"/>
        </w:rPr>
        <w:t xml:space="preserve"> podjetje ne udeleži sestanka. </w:t>
      </w:r>
      <w:r w:rsidR="001F5531" w:rsidRPr="00070D68">
        <w:rPr>
          <w:rFonts w:cs="Arial"/>
          <w:sz w:val="20"/>
          <w:szCs w:val="20"/>
        </w:rPr>
        <w:t>In sicer</w:t>
      </w:r>
      <w:r w:rsidR="00AB65F1" w:rsidRPr="00070D68">
        <w:rPr>
          <w:rFonts w:cs="Arial"/>
          <w:sz w:val="20"/>
          <w:szCs w:val="20"/>
        </w:rPr>
        <w:t xml:space="preserve"> </w:t>
      </w:r>
      <w:r w:rsidRPr="00070D68">
        <w:rPr>
          <w:rFonts w:cs="Arial"/>
          <w:sz w:val="20"/>
          <w:szCs w:val="20"/>
        </w:rPr>
        <w:t>če se vabilu ne odzovejo in sestanka ne udeležijo člani organ</w:t>
      </w:r>
      <w:r w:rsidR="004B1D9C" w:rsidRPr="00070D68">
        <w:rPr>
          <w:rFonts w:cs="Arial"/>
          <w:sz w:val="20"/>
          <w:szCs w:val="20"/>
        </w:rPr>
        <w:t>a</w:t>
      </w:r>
      <w:r w:rsidRPr="00070D68">
        <w:rPr>
          <w:rFonts w:cs="Arial"/>
          <w:sz w:val="20"/>
          <w:szCs w:val="20"/>
        </w:rPr>
        <w:t xml:space="preserve"> vodenja </w:t>
      </w:r>
      <w:r w:rsidR="004B1D9C" w:rsidRPr="00070D68">
        <w:rPr>
          <w:rFonts w:cs="Arial"/>
          <w:sz w:val="20"/>
          <w:szCs w:val="20"/>
        </w:rPr>
        <w:t xml:space="preserve">ali </w:t>
      </w:r>
      <w:r w:rsidRPr="00070D68">
        <w:rPr>
          <w:rFonts w:cs="Arial"/>
          <w:sz w:val="20"/>
          <w:szCs w:val="20"/>
        </w:rPr>
        <w:t>nadzora podjetja, zaposleni v podjetju ali pogodbeni sodelavci podjetja</w:t>
      </w:r>
      <w:r w:rsidR="001F5531" w:rsidRPr="00070D68">
        <w:rPr>
          <w:rFonts w:cs="Arial"/>
          <w:sz w:val="20"/>
          <w:szCs w:val="20"/>
        </w:rPr>
        <w:t>, se šteje, da se sestanka ni udeležilo podjetje</w:t>
      </w:r>
      <w:r w:rsidRPr="00070D68">
        <w:rPr>
          <w:rFonts w:cs="Arial"/>
          <w:sz w:val="20"/>
          <w:szCs w:val="20"/>
        </w:rPr>
        <w:t xml:space="preserve">. </w:t>
      </w:r>
    </w:p>
    <w:p w14:paraId="6C846D88" w14:textId="77777777" w:rsidR="007522E3" w:rsidRPr="00070D68" w:rsidRDefault="007522E3" w:rsidP="0025166A">
      <w:pPr>
        <w:spacing w:line="260" w:lineRule="atLeast"/>
        <w:rPr>
          <w:rFonts w:cs="Arial"/>
          <w:sz w:val="20"/>
          <w:szCs w:val="20"/>
        </w:rPr>
      </w:pPr>
    </w:p>
    <w:p w14:paraId="2F6AEE06" w14:textId="5594C947" w:rsidR="007522E3" w:rsidRPr="00070D68" w:rsidRDefault="007522E3" w:rsidP="0025166A">
      <w:pPr>
        <w:tabs>
          <w:tab w:val="left" w:pos="1530"/>
        </w:tabs>
        <w:spacing w:line="260" w:lineRule="atLeast"/>
        <w:rPr>
          <w:rFonts w:cs="Arial"/>
          <w:sz w:val="20"/>
          <w:szCs w:val="20"/>
        </w:rPr>
      </w:pPr>
      <w:r w:rsidRPr="00070D68">
        <w:rPr>
          <w:rFonts w:cs="Arial"/>
          <w:sz w:val="20"/>
          <w:szCs w:val="20"/>
        </w:rPr>
        <w:t xml:space="preserve">Zaradi zagotavljanja privilegija zoper samoobtožbo in pravice do molka je v </w:t>
      </w:r>
      <w:r w:rsidR="002949A6" w:rsidRPr="00070D68">
        <w:rPr>
          <w:rFonts w:cs="Arial"/>
          <w:sz w:val="20"/>
          <w:szCs w:val="20"/>
          <w:u w:val="single"/>
        </w:rPr>
        <w:t xml:space="preserve">četrtem </w:t>
      </w:r>
      <w:r w:rsidRPr="00070D68">
        <w:rPr>
          <w:rFonts w:cs="Arial"/>
          <w:sz w:val="20"/>
          <w:szCs w:val="20"/>
          <w:u w:val="single"/>
        </w:rPr>
        <w:t>odstavku</w:t>
      </w:r>
      <w:r w:rsidRPr="00070D68">
        <w:rPr>
          <w:rFonts w:cs="Arial"/>
          <w:sz w:val="20"/>
          <w:szCs w:val="20"/>
        </w:rPr>
        <w:t xml:space="preserve"> določeno, da oseba, od katere </w:t>
      </w:r>
      <w:r w:rsidR="00AB65F1" w:rsidRPr="00070D68">
        <w:rPr>
          <w:rFonts w:cs="Arial"/>
          <w:sz w:val="20"/>
          <w:szCs w:val="20"/>
        </w:rPr>
        <w:t>a</w:t>
      </w:r>
      <w:r w:rsidR="0045309B" w:rsidRPr="00070D68">
        <w:rPr>
          <w:rFonts w:cs="Arial"/>
          <w:sz w:val="20"/>
          <w:szCs w:val="20"/>
        </w:rPr>
        <w:t>genc</w:t>
      </w:r>
      <w:r w:rsidRPr="00070D68">
        <w:rPr>
          <w:rFonts w:cs="Arial"/>
          <w:sz w:val="20"/>
          <w:szCs w:val="20"/>
        </w:rPr>
        <w:t xml:space="preserve">ija zbira informacije, ni dolžna priznati kršitve tega zakona, ali 101. ali 102. členu PDEU ter da ni dolžna podati informacij zoper sebe ali svoje bližnje. Prav tako </w:t>
      </w:r>
      <w:r w:rsidR="00D93BA5" w:rsidRPr="00070D68">
        <w:rPr>
          <w:rFonts w:cs="Arial"/>
          <w:sz w:val="20"/>
          <w:szCs w:val="20"/>
        </w:rPr>
        <w:t>a</w:t>
      </w:r>
      <w:r w:rsidR="0045309B" w:rsidRPr="00070D68">
        <w:rPr>
          <w:rFonts w:cs="Arial"/>
          <w:sz w:val="20"/>
          <w:szCs w:val="20"/>
        </w:rPr>
        <w:t>genc</w:t>
      </w:r>
      <w:r w:rsidRPr="00070D68">
        <w:rPr>
          <w:rFonts w:cs="Arial"/>
          <w:sz w:val="20"/>
          <w:szCs w:val="20"/>
        </w:rPr>
        <w:t>ija osebo poučil</w:t>
      </w:r>
      <w:r w:rsidR="00434718" w:rsidRPr="00070D68">
        <w:rPr>
          <w:rFonts w:cs="Arial"/>
          <w:sz w:val="20"/>
          <w:szCs w:val="20"/>
        </w:rPr>
        <w:t xml:space="preserve">, </w:t>
      </w:r>
      <w:r w:rsidRPr="00070D68">
        <w:rPr>
          <w:rFonts w:cs="Arial"/>
          <w:sz w:val="20"/>
          <w:szCs w:val="20"/>
        </w:rPr>
        <w:t xml:space="preserve">da </w:t>
      </w:r>
      <w:r w:rsidR="00434718" w:rsidRPr="00070D68">
        <w:rPr>
          <w:rFonts w:cs="Arial"/>
          <w:sz w:val="20"/>
          <w:szCs w:val="20"/>
        </w:rPr>
        <w:t xml:space="preserve">če </w:t>
      </w:r>
      <w:r w:rsidRPr="00070D68">
        <w:rPr>
          <w:rFonts w:cs="Arial"/>
          <w:sz w:val="20"/>
          <w:szCs w:val="20"/>
        </w:rPr>
        <w:t>ne</w:t>
      </w:r>
      <w:r w:rsidR="00814AB6" w:rsidRPr="00070D68">
        <w:rPr>
          <w:rFonts w:cs="Arial"/>
          <w:sz w:val="20"/>
          <w:szCs w:val="20"/>
        </w:rPr>
        <w:t xml:space="preserve"> </w:t>
      </w:r>
      <w:r w:rsidRPr="00070D68">
        <w:rPr>
          <w:rFonts w:cs="Arial"/>
          <w:sz w:val="20"/>
          <w:szCs w:val="20"/>
        </w:rPr>
        <w:t>poda informacij ali ne odgov</w:t>
      </w:r>
      <w:r w:rsidR="00434718" w:rsidRPr="00070D68">
        <w:rPr>
          <w:rFonts w:cs="Arial"/>
          <w:sz w:val="20"/>
          <w:szCs w:val="20"/>
        </w:rPr>
        <w:t>o</w:t>
      </w:r>
      <w:r w:rsidRPr="00070D68">
        <w:rPr>
          <w:rFonts w:cs="Arial"/>
          <w:sz w:val="20"/>
          <w:szCs w:val="20"/>
        </w:rPr>
        <w:t>r</w:t>
      </w:r>
      <w:r w:rsidR="00434718" w:rsidRPr="00070D68">
        <w:rPr>
          <w:rFonts w:cs="Arial"/>
          <w:sz w:val="20"/>
          <w:szCs w:val="20"/>
        </w:rPr>
        <w:t>i</w:t>
      </w:r>
      <w:r w:rsidRPr="00070D68">
        <w:rPr>
          <w:rFonts w:cs="Arial"/>
          <w:sz w:val="20"/>
          <w:szCs w:val="20"/>
        </w:rPr>
        <w:t xml:space="preserve"> na posamezna vprašanja lahko oteži zbiranje dokazov. Določba je primerljiva ureditvi zaslišanja v rednem sodnem</w:t>
      </w:r>
      <w:r w:rsidR="00814AB6" w:rsidRPr="00070D68">
        <w:rPr>
          <w:rFonts w:cs="Arial"/>
          <w:sz w:val="20"/>
          <w:szCs w:val="20"/>
        </w:rPr>
        <w:t xml:space="preserve"> postopku</w:t>
      </w:r>
      <w:r w:rsidRPr="00070D68">
        <w:rPr>
          <w:rFonts w:cs="Arial"/>
          <w:sz w:val="20"/>
          <w:szCs w:val="20"/>
        </w:rPr>
        <w:t xml:space="preserve"> iz 114. člena ZP-1. </w:t>
      </w:r>
    </w:p>
    <w:p w14:paraId="343A1A25" w14:textId="77777777" w:rsidR="007522E3" w:rsidRPr="00070D68" w:rsidRDefault="007522E3" w:rsidP="0025166A">
      <w:pPr>
        <w:tabs>
          <w:tab w:val="left" w:pos="1530"/>
        </w:tabs>
        <w:spacing w:line="260" w:lineRule="atLeast"/>
        <w:rPr>
          <w:rFonts w:cs="Arial"/>
          <w:sz w:val="20"/>
          <w:szCs w:val="20"/>
        </w:rPr>
      </w:pPr>
    </w:p>
    <w:p w14:paraId="3409DF99" w14:textId="54DC8C49" w:rsidR="007522E3" w:rsidRPr="00070D68" w:rsidRDefault="002949A6" w:rsidP="0025166A">
      <w:pPr>
        <w:tabs>
          <w:tab w:val="left" w:pos="1530"/>
        </w:tabs>
        <w:spacing w:line="260" w:lineRule="atLeast"/>
        <w:rPr>
          <w:rFonts w:cs="Arial"/>
          <w:sz w:val="20"/>
          <w:szCs w:val="20"/>
        </w:rPr>
      </w:pPr>
      <w:r w:rsidRPr="00070D68">
        <w:rPr>
          <w:rFonts w:cs="Arial"/>
          <w:sz w:val="20"/>
          <w:szCs w:val="20"/>
          <w:u w:val="single"/>
        </w:rPr>
        <w:t xml:space="preserve">Peti </w:t>
      </w:r>
      <w:r w:rsidR="007522E3" w:rsidRPr="00070D68">
        <w:rPr>
          <w:rFonts w:cs="Arial"/>
          <w:sz w:val="20"/>
          <w:szCs w:val="20"/>
          <w:u w:val="single"/>
        </w:rPr>
        <w:t>odstavek</w:t>
      </w:r>
      <w:r w:rsidR="007522E3" w:rsidRPr="00070D68">
        <w:rPr>
          <w:rFonts w:cs="Arial"/>
          <w:sz w:val="20"/>
          <w:szCs w:val="20"/>
        </w:rPr>
        <w:t xml:space="preserve"> ureja na kakšen način </w:t>
      </w:r>
      <w:r w:rsidR="00AB65F1" w:rsidRPr="00070D68">
        <w:rPr>
          <w:rFonts w:cs="Arial"/>
          <w:sz w:val="20"/>
          <w:szCs w:val="20"/>
        </w:rPr>
        <w:t>a</w:t>
      </w:r>
      <w:r w:rsidR="0045309B" w:rsidRPr="00070D68">
        <w:rPr>
          <w:rFonts w:cs="Arial"/>
          <w:sz w:val="20"/>
          <w:szCs w:val="20"/>
        </w:rPr>
        <w:t>genc</w:t>
      </w:r>
      <w:r w:rsidR="007522E3" w:rsidRPr="00070D68">
        <w:rPr>
          <w:rFonts w:cs="Arial"/>
          <w:sz w:val="20"/>
          <w:szCs w:val="20"/>
        </w:rPr>
        <w:t>ija beleži zbrane informacije.</w:t>
      </w:r>
    </w:p>
    <w:p w14:paraId="79D3C878" w14:textId="77777777" w:rsidR="007522E3" w:rsidRPr="00070D68" w:rsidRDefault="007522E3" w:rsidP="0025166A">
      <w:pPr>
        <w:tabs>
          <w:tab w:val="left" w:pos="1530"/>
        </w:tabs>
        <w:spacing w:line="260" w:lineRule="atLeast"/>
        <w:rPr>
          <w:rFonts w:cs="Arial"/>
          <w:sz w:val="20"/>
          <w:szCs w:val="20"/>
        </w:rPr>
      </w:pPr>
    </w:p>
    <w:p w14:paraId="4CBEA645" w14:textId="3C8BCD7A" w:rsidR="007522E3" w:rsidRPr="00070D68" w:rsidRDefault="002949A6" w:rsidP="0025166A">
      <w:pPr>
        <w:tabs>
          <w:tab w:val="left" w:pos="1530"/>
        </w:tabs>
        <w:spacing w:line="260" w:lineRule="atLeast"/>
        <w:rPr>
          <w:rFonts w:cs="Arial"/>
          <w:sz w:val="20"/>
          <w:szCs w:val="20"/>
        </w:rPr>
      </w:pPr>
      <w:r w:rsidRPr="00070D68">
        <w:rPr>
          <w:rFonts w:cs="Arial"/>
          <w:sz w:val="20"/>
          <w:szCs w:val="20"/>
          <w:u w:val="single"/>
        </w:rPr>
        <w:t xml:space="preserve">Šesti </w:t>
      </w:r>
      <w:r w:rsidR="007522E3" w:rsidRPr="00070D68">
        <w:rPr>
          <w:rFonts w:cs="Arial"/>
          <w:sz w:val="20"/>
          <w:szCs w:val="20"/>
          <w:u w:val="single"/>
        </w:rPr>
        <w:t>odstavek</w:t>
      </w:r>
      <w:r w:rsidR="007522E3" w:rsidRPr="00070D68">
        <w:rPr>
          <w:rFonts w:cs="Arial"/>
          <w:sz w:val="20"/>
          <w:szCs w:val="20"/>
        </w:rPr>
        <w:t xml:space="preserve"> se nanaša na uporabo zbranih informacij. Poleg splošne določbe</w:t>
      </w:r>
      <w:r w:rsidR="00301923" w:rsidRPr="00070D68">
        <w:rPr>
          <w:rFonts w:cs="Arial"/>
          <w:sz w:val="20"/>
          <w:szCs w:val="20"/>
        </w:rPr>
        <w:t xml:space="preserve"> 28</w:t>
      </w:r>
      <w:r w:rsidR="007522E3" w:rsidRPr="00070D68">
        <w:rPr>
          <w:rFonts w:cs="Arial"/>
          <w:sz w:val="20"/>
          <w:szCs w:val="20"/>
        </w:rPr>
        <w:t xml:space="preserve">. člena tega zakona, na podlagi katere </w:t>
      </w:r>
      <w:r w:rsidR="00AB65F1" w:rsidRPr="00070D68">
        <w:rPr>
          <w:rFonts w:cs="Arial"/>
          <w:sz w:val="20"/>
          <w:szCs w:val="20"/>
        </w:rPr>
        <w:t>a</w:t>
      </w:r>
      <w:r w:rsidR="0045309B" w:rsidRPr="00070D68">
        <w:rPr>
          <w:rFonts w:cs="Arial"/>
          <w:sz w:val="20"/>
          <w:szCs w:val="20"/>
        </w:rPr>
        <w:t>genc</w:t>
      </w:r>
      <w:r w:rsidR="007522E3" w:rsidRPr="00070D68">
        <w:rPr>
          <w:rFonts w:cs="Arial"/>
          <w:sz w:val="20"/>
          <w:szCs w:val="20"/>
        </w:rPr>
        <w:t xml:space="preserve">ija ne more opreti odločbe na tista dejstva in dokaze, glede katerih podjetju, proti kateremu se vodi postopek, ni bila dana možnost, da se o njih izjavi, pa </w:t>
      </w:r>
      <w:r w:rsidR="00D93BA5" w:rsidRPr="00070D68">
        <w:rPr>
          <w:rFonts w:cs="Arial"/>
          <w:sz w:val="20"/>
          <w:szCs w:val="20"/>
        </w:rPr>
        <w:t>a</w:t>
      </w:r>
      <w:r w:rsidR="0045309B" w:rsidRPr="00070D68">
        <w:rPr>
          <w:rFonts w:cs="Arial"/>
          <w:sz w:val="20"/>
          <w:szCs w:val="20"/>
        </w:rPr>
        <w:t>genc</w:t>
      </w:r>
      <w:r w:rsidR="007522E3" w:rsidRPr="00070D68">
        <w:rPr>
          <w:rFonts w:cs="Arial"/>
          <w:sz w:val="20"/>
          <w:szCs w:val="20"/>
        </w:rPr>
        <w:t>ija</w:t>
      </w:r>
      <w:r w:rsidR="002F4027" w:rsidRPr="00070D68">
        <w:rPr>
          <w:rFonts w:cs="Arial"/>
          <w:sz w:val="20"/>
          <w:szCs w:val="20"/>
        </w:rPr>
        <w:t xml:space="preserve"> zbranih informacij</w:t>
      </w:r>
      <w:r w:rsidR="007522E3" w:rsidRPr="00070D68">
        <w:rPr>
          <w:rFonts w:cs="Arial"/>
          <w:sz w:val="20"/>
          <w:szCs w:val="20"/>
        </w:rPr>
        <w:t xml:space="preserve"> ne sme uporabiti tudi zoper osebo, ki ni bila poučenih o svojih pravicah. </w:t>
      </w:r>
    </w:p>
    <w:p w14:paraId="43D82547" w14:textId="77777777" w:rsidR="00494F8D" w:rsidRPr="00070D68" w:rsidRDefault="00494F8D" w:rsidP="0025166A">
      <w:pPr>
        <w:spacing w:line="260" w:lineRule="atLeast"/>
        <w:rPr>
          <w:rFonts w:cs="Arial"/>
          <w:sz w:val="20"/>
          <w:szCs w:val="20"/>
        </w:rPr>
      </w:pPr>
    </w:p>
    <w:p w14:paraId="561ADF6C" w14:textId="0A04E233"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8E681F" w:rsidRPr="00070D68">
        <w:rPr>
          <w:rFonts w:cs="Arial"/>
          <w:b/>
          <w:sz w:val="20"/>
          <w:szCs w:val="20"/>
        </w:rPr>
        <w:t>39</w:t>
      </w:r>
      <w:r w:rsidRPr="00070D68">
        <w:rPr>
          <w:rFonts w:cs="Arial"/>
          <w:b/>
          <w:sz w:val="20"/>
          <w:szCs w:val="20"/>
        </w:rPr>
        <w:t>. členu (uvedba preiskave)</w:t>
      </w:r>
    </w:p>
    <w:p w14:paraId="5FFA08C6" w14:textId="77777777" w:rsidR="007522E3" w:rsidRPr="00070D68" w:rsidRDefault="007522E3" w:rsidP="0025166A">
      <w:pPr>
        <w:spacing w:line="260" w:lineRule="atLeast"/>
        <w:rPr>
          <w:rFonts w:cs="Arial"/>
          <w:sz w:val="20"/>
          <w:szCs w:val="20"/>
        </w:rPr>
      </w:pPr>
    </w:p>
    <w:p w14:paraId="162F8C44" w14:textId="4FCE8264" w:rsidR="007522E3" w:rsidRPr="00070D68" w:rsidRDefault="007522E3" w:rsidP="0025166A">
      <w:pPr>
        <w:spacing w:line="260" w:lineRule="atLeast"/>
        <w:rPr>
          <w:rFonts w:cs="Arial"/>
          <w:sz w:val="20"/>
          <w:szCs w:val="20"/>
        </w:rPr>
      </w:pPr>
      <w:r w:rsidRPr="00070D68">
        <w:rPr>
          <w:rFonts w:cs="Arial"/>
          <w:sz w:val="20"/>
          <w:szCs w:val="20"/>
        </w:rPr>
        <w:t xml:space="preserve">Za učinkovito opravljanje nalog nadzora in sankcioniranje kršitev tega zakona ali 101. ali 102. člena PDEU </w:t>
      </w:r>
      <w:r w:rsidR="00AB65F1" w:rsidRPr="00070D68">
        <w:rPr>
          <w:rFonts w:cs="Arial"/>
          <w:sz w:val="20"/>
          <w:szCs w:val="20"/>
        </w:rPr>
        <w:t>a</w:t>
      </w:r>
      <w:r w:rsidR="0045309B" w:rsidRPr="00070D68">
        <w:rPr>
          <w:rFonts w:cs="Arial"/>
          <w:sz w:val="20"/>
          <w:szCs w:val="20"/>
        </w:rPr>
        <w:t>genc</w:t>
      </w:r>
      <w:r w:rsidRPr="00070D68">
        <w:rPr>
          <w:rFonts w:cs="Arial"/>
          <w:sz w:val="20"/>
          <w:szCs w:val="20"/>
        </w:rPr>
        <w:t xml:space="preserve">ija potrebuje preiskovalna pooblastila, s katerimi lahko tudi proti volji osebe opravi podroben pregled poslovnih prostorov podjetja, proti kateremu se vodi postopek, z namenom, da bi se pridobili podatki, zasegle listine in drugi nosilci podatkov, na podlagi katerih lahko </w:t>
      </w:r>
      <w:r w:rsidR="004B1D9C" w:rsidRPr="00070D68">
        <w:rPr>
          <w:rFonts w:cs="Arial"/>
          <w:sz w:val="20"/>
          <w:szCs w:val="20"/>
        </w:rPr>
        <w:t>agencija</w:t>
      </w:r>
      <w:r w:rsidRPr="00070D68">
        <w:rPr>
          <w:rFonts w:cs="Arial"/>
          <w:sz w:val="20"/>
          <w:szCs w:val="20"/>
        </w:rPr>
        <w:t xml:space="preserve"> oceni, ali je podjetje kršilo oziroma krši določbe tega zakona oziroma 101. ali 102. člen P</w:t>
      </w:r>
      <w:r w:rsidR="00AB65F1" w:rsidRPr="00070D68">
        <w:rPr>
          <w:rFonts w:cs="Arial"/>
          <w:sz w:val="20"/>
          <w:szCs w:val="20"/>
        </w:rPr>
        <w:t>DEU</w:t>
      </w:r>
      <w:r w:rsidRPr="00070D68">
        <w:rPr>
          <w:rFonts w:cs="Arial"/>
          <w:sz w:val="20"/>
          <w:szCs w:val="20"/>
        </w:rPr>
        <w:t xml:space="preserve">. Večina teh kršitev je takšnih, da so navzven vidni le njihovi posamezni učinki, ne pa tudi konkretna dejanja, ki so jih </w:t>
      </w:r>
      <w:r w:rsidRPr="00070D68">
        <w:rPr>
          <w:rFonts w:cs="Arial"/>
          <w:sz w:val="20"/>
          <w:szCs w:val="20"/>
        </w:rPr>
        <w:lastRenderedPageBreak/>
        <w:t>povzročila (na primer skrivni kartelni dogovori). To pomeni, da je treba za uspešno dokazovanje pregledati zlasti poslovne listine (pogodbe, zapisnike sestankov itd</w:t>
      </w:r>
      <w:r w:rsidR="002F4027" w:rsidRPr="00070D68">
        <w:rPr>
          <w:rFonts w:cs="Arial"/>
          <w:sz w:val="20"/>
          <w:szCs w:val="20"/>
        </w:rPr>
        <w:t>.</w:t>
      </w:r>
      <w:r w:rsidRPr="00070D68">
        <w:rPr>
          <w:rFonts w:cs="Arial"/>
          <w:sz w:val="20"/>
          <w:szCs w:val="20"/>
        </w:rPr>
        <w:t xml:space="preserve">) in vsebino komunikacije na elektronskih nosilcih podatkov, ki jo bo mogoče praviloma zaseči samo v za javnost zaprtih poslovnih prostorih podjetja. </w:t>
      </w:r>
    </w:p>
    <w:p w14:paraId="3924DB9A" w14:textId="77777777" w:rsidR="007522E3" w:rsidRPr="00070D68" w:rsidRDefault="007522E3" w:rsidP="0025166A">
      <w:pPr>
        <w:spacing w:line="260" w:lineRule="atLeast"/>
        <w:rPr>
          <w:rFonts w:cs="Arial"/>
          <w:sz w:val="20"/>
          <w:szCs w:val="20"/>
        </w:rPr>
      </w:pPr>
    </w:p>
    <w:p w14:paraId="5609870C" w14:textId="3AD706AB" w:rsidR="007522E3" w:rsidRPr="00070D68" w:rsidRDefault="004015C5" w:rsidP="0025166A">
      <w:pPr>
        <w:spacing w:line="260" w:lineRule="atLeast"/>
        <w:rPr>
          <w:rFonts w:cs="Arial"/>
          <w:i/>
          <w:sz w:val="20"/>
          <w:szCs w:val="20"/>
        </w:rPr>
      </w:pPr>
      <w:r w:rsidRPr="00070D68">
        <w:rPr>
          <w:rFonts w:cs="Arial"/>
          <w:sz w:val="20"/>
          <w:szCs w:val="20"/>
        </w:rPr>
        <w:t>V</w:t>
      </w:r>
      <w:r w:rsidR="007522E3" w:rsidRPr="00070D68">
        <w:rPr>
          <w:rFonts w:cs="Arial"/>
          <w:sz w:val="20"/>
          <w:szCs w:val="20"/>
        </w:rPr>
        <w:t xml:space="preserve"> </w:t>
      </w:r>
      <w:r w:rsidR="007522E3" w:rsidRPr="00070D68">
        <w:rPr>
          <w:rFonts w:cs="Arial"/>
          <w:sz w:val="20"/>
          <w:szCs w:val="20"/>
          <w:u w:val="single"/>
        </w:rPr>
        <w:t>prvem odstavku</w:t>
      </w:r>
      <w:r w:rsidR="007522E3" w:rsidRPr="00070D68">
        <w:rPr>
          <w:rFonts w:cs="Arial"/>
          <w:sz w:val="20"/>
          <w:szCs w:val="20"/>
        </w:rPr>
        <w:t xml:space="preserve"> </w:t>
      </w:r>
      <w:r w:rsidRPr="00070D68">
        <w:rPr>
          <w:rFonts w:cs="Arial"/>
          <w:sz w:val="20"/>
          <w:szCs w:val="20"/>
        </w:rPr>
        <w:t xml:space="preserve">se </w:t>
      </w:r>
      <w:r w:rsidR="007522E3" w:rsidRPr="00070D68">
        <w:rPr>
          <w:rFonts w:cs="Arial"/>
          <w:sz w:val="20"/>
          <w:szCs w:val="20"/>
        </w:rPr>
        <w:t>ohranja dosedanja ureditev</w:t>
      </w:r>
      <w:r w:rsidRPr="00070D68">
        <w:rPr>
          <w:rFonts w:cs="Arial"/>
          <w:sz w:val="20"/>
          <w:szCs w:val="20"/>
        </w:rPr>
        <w:t xml:space="preserve"> na podlagi katere </w:t>
      </w:r>
      <w:r w:rsidR="00AB65F1" w:rsidRPr="00070D68">
        <w:rPr>
          <w:rFonts w:cs="Arial"/>
          <w:sz w:val="20"/>
          <w:szCs w:val="20"/>
        </w:rPr>
        <w:t>a</w:t>
      </w:r>
      <w:r w:rsidR="0045309B" w:rsidRPr="00070D68">
        <w:rPr>
          <w:rFonts w:cs="Arial"/>
          <w:sz w:val="20"/>
          <w:szCs w:val="20"/>
        </w:rPr>
        <w:t>genc</w:t>
      </w:r>
      <w:r w:rsidR="007522E3" w:rsidRPr="00070D68">
        <w:rPr>
          <w:rFonts w:cs="Arial"/>
          <w:sz w:val="20"/>
          <w:szCs w:val="20"/>
        </w:rPr>
        <w:t>ija opravlja preiskavo v</w:t>
      </w:r>
      <w:r w:rsidR="00AB65F1" w:rsidRPr="00070D68">
        <w:rPr>
          <w:rFonts w:cs="Arial"/>
          <w:sz w:val="20"/>
          <w:szCs w:val="20"/>
        </w:rPr>
        <w:t xml:space="preserve"> </w:t>
      </w:r>
      <w:r w:rsidR="00A96567" w:rsidRPr="00070D68">
        <w:rPr>
          <w:rFonts w:cs="Arial"/>
          <w:sz w:val="20"/>
          <w:szCs w:val="20"/>
        </w:rPr>
        <w:t>prostorih</w:t>
      </w:r>
      <w:r w:rsidR="007522E3" w:rsidRPr="00070D68">
        <w:rPr>
          <w:rFonts w:cs="Arial"/>
          <w:sz w:val="20"/>
          <w:szCs w:val="20"/>
        </w:rPr>
        <w:t xml:space="preserve"> podjetj</w:t>
      </w:r>
      <w:r w:rsidR="00A96567" w:rsidRPr="00070D68">
        <w:rPr>
          <w:rFonts w:cs="Arial"/>
          <w:sz w:val="20"/>
          <w:szCs w:val="20"/>
        </w:rPr>
        <w:t>a</w:t>
      </w:r>
      <w:r w:rsidR="007522E3" w:rsidRPr="00070D68">
        <w:rPr>
          <w:rFonts w:cs="Arial"/>
          <w:sz w:val="20"/>
          <w:szCs w:val="20"/>
        </w:rPr>
        <w:t xml:space="preserve">, proti kateremu se vodi postopek, na podlagi bodisi privolitve podjetja in kadar je potrebno tudi osebe, katere podatki se pregledujejo, ali na podlagi obrazložene pisne odredbe pristojnega sodišča ob navzočnosti dveh polnoletnih prič. S to določbo se v naš pravni red prenaša prvi odstavek 6. člena Direktive 2019/1, ki določa, da </w:t>
      </w:r>
      <w:r w:rsidR="007522E3" w:rsidRPr="00070D68">
        <w:rPr>
          <w:rFonts w:cs="Arial"/>
          <w:i/>
          <w:sz w:val="20"/>
          <w:szCs w:val="20"/>
        </w:rPr>
        <w:t>države članice</w:t>
      </w:r>
      <w:r w:rsidR="007522E3" w:rsidRPr="00070D68">
        <w:rPr>
          <w:rFonts w:cs="Arial"/>
          <w:sz w:val="20"/>
          <w:szCs w:val="20"/>
        </w:rPr>
        <w:t xml:space="preserve"> </w:t>
      </w:r>
      <w:r w:rsidR="007522E3" w:rsidRPr="00070D68">
        <w:rPr>
          <w:rFonts w:cs="Arial"/>
          <w:i/>
          <w:sz w:val="20"/>
          <w:szCs w:val="20"/>
        </w:rPr>
        <w:t>zagotovijo, da lahko nacionalni upravni organi, pristojni za konkurenco, izvedejo vse nenapovedane preglede podjetij in podjetniških združenj, potrebne za uporabo 101</w:t>
      </w:r>
      <w:r w:rsidR="007D6C3D" w:rsidRPr="00070D68">
        <w:rPr>
          <w:rFonts w:cs="Arial"/>
          <w:i/>
          <w:sz w:val="20"/>
          <w:szCs w:val="20"/>
        </w:rPr>
        <w:t>.</w:t>
      </w:r>
      <w:r w:rsidR="007522E3" w:rsidRPr="00070D68">
        <w:rPr>
          <w:rFonts w:cs="Arial"/>
          <w:i/>
          <w:sz w:val="20"/>
          <w:szCs w:val="20"/>
        </w:rPr>
        <w:t xml:space="preserve"> in 102</w:t>
      </w:r>
      <w:r w:rsidR="007D6C3D" w:rsidRPr="00070D68">
        <w:rPr>
          <w:rFonts w:cs="Arial"/>
          <w:i/>
          <w:sz w:val="20"/>
          <w:szCs w:val="20"/>
        </w:rPr>
        <w:t>. člena</w:t>
      </w:r>
      <w:r w:rsidR="007522E3" w:rsidRPr="00070D68">
        <w:rPr>
          <w:rFonts w:cs="Arial"/>
          <w:i/>
          <w:sz w:val="20"/>
          <w:szCs w:val="20"/>
        </w:rPr>
        <w:t xml:space="preserve"> PDEU.</w:t>
      </w:r>
    </w:p>
    <w:p w14:paraId="468ECAF9" w14:textId="77777777" w:rsidR="007522E3" w:rsidRPr="00070D68" w:rsidRDefault="007522E3" w:rsidP="0025166A">
      <w:pPr>
        <w:spacing w:line="260" w:lineRule="atLeast"/>
        <w:rPr>
          <w:rFonts w:cs="Arial"/>
          <w:sz w:val="20"/>
          <w:szCs w:val="20"/>
        </w:rPr>
      </w:pPr>
    </w:p>
    <w:p w14:paraId="6F0D96B5" w14:textId="77777777" w:rsidR="007522E3" w:rsidRPr="00070D68" w:rsidRDefault="007522E3" w:rsidP="0025166A">
      <w:pPr>
        <w:spacing w:line="260" w:lineRule="atLeast"/>
        <w:rPr>
          <w:rFonts w:cs="Arial"/>
          <w:sz w:val="20"/>
          <w:szCs w:val="20"/>
        </w:rPr>
      </w:pPr>
      <w:r w:rsidRPr="00070D68">
        <w:rPr>
          <w:rFonts w:cs="Arial"/>
          <w:sz w:val="20"/>
          <w:szCs w:val="20"/>
          <w:u w:val="single"/>
        </w:rPr>
        <w:t>Drugi odstavek</w:t>
      </w:r>
      <w:r w:rsidRPr="00070D68">
        <w:rPr>
          <w:rFonts w:cs="Arial"/>
          <w:sz w:val="20"/>
          <w:szCs w:val="20"/>
        </w:rPr>
        <w:t xml:space="preserve"> ohranja dosedanjo ureditev</w:t>
      </w:r>
      <w:r w:rsidR="004015C5" w:rsidRPr="00070D68">
        <w:rPr>
          <w:rFonts w:cs="Arial"/>
          <w:sz w:val="20"/>
          <w:szCs w:val="20"/>
        </w:rPr>
        <w:t xml:space="preserve"> glede vročitve odredbe za preiskavo</w:t>
      </w:r>
      <w:r w:rsidR="00D5138E" w:rsidRPr="00070D68">
        <w:rPr>
          <w:rFonts w:cs="Arial"/>
          <w:sz w:val="20"/>
          <w:szCs w:val="20"/>
        </w:rPr>
        <w:t>, in sicer</w:t>
      </w:r>
      <w:r w:rsidRPr="00070D68">
        <w:rPr>
          <w:rFonts w:cs="Arial"/>
          <w:sz w:val="20"/>
          <w:szCs w:val="20"/>
        </w:rPr>
        <w:t xml:space="preserve"> </w:t>
      </w:r>
      <w:r w:rsidR="00AB65F1" w:rsidRPr="00070D68">
        <w:rPr>
          <w:rFonts w:cs="Arial"/>
          <w:sz w:val="20"/>
          <w:szCs w:val="20"/>
        </w:rPr>
        <w:t>a</w:t>
      </w:r>
      <w:r w:rsidR="0045309B" w:rsidRPr="00070D68">
        <w:rPr>
          <w:rFonts w:cs="Arial"/>
          <w:sz w:val="20"/>
          <w:szCs w:val="20"/>
        </w:rPr>
        <w:t>genc</w:t>
      </w:r>
      <w:r w:rsidRPr="00070D68">
        <w:rPr>
          <w:rFonts w:cs="Arial"/>
          <w:sz w:val="20"/>
          <w:szCs w:val="20"/>
        </w:rPr>
        <w:t>ija vroči odredbo za preiskavo podjetju, zoper katero naj se izvede preiskav</w:t>
      </w:r>
      <w:r w:rsidR="00AB65F1" w:rsidRPr="00070D68">
        <w:rPr>
          <w:rFonts w:cs="Arial"/>
          <w:sz w:val="20"/>
          <w:szCs w:val="20"/>
        </w:rPr>
        <w:t>a</w:t>
      </w:r>
      <w:r w:rsidRPr="00070D68">
        <w:rPr>
          <w:rFonts w:cs="Arial"/>
          <w:sz w:val="20"/>
          <w:szCs w:val="20"/>
        </w:rPr>
        <w:t xml:space="preserve">, na začetku preiskave. </w:t>
      </w:r>
    </w:p>
    <w:p w14:paraId="775B9F4D" w14:textId="77777777" w:rsidR="007522E3" w:rsidRPr="00070D68" w:rsidRDefault="007522E3" w:rsidP="0025166A">
      <w:pPr>
        <w:spacing w:line="260" w:lineRule="atLeast"/>
        <w:rPr>
          <w:rFonts w:cs="Arial"/>
          <w:sz w:val="20"/>
          <w:szCs w:val="20"/>
        </w:rPr>
      </w:pPr>
    </w:p>
    <w:p w14:paraId="10FB4F6D" w14:textId="5CF42DFA" w:rsidR="007522E3" w:rsidRPr="00070D68" w:rsidRDefault="007522E3" w:rsidP="0025166A">
      <w:pPr>
        <w:spacing w:line="260" w:lineRule="atLeast"/>
        <w:rPr>
          <w:rFonts w:cs="Arial"/>
          <w:strike/>
          <w:sz w:val="20"/>
          <w:szCs w:val="20"/>
        </w:rPr>
      </w:pPr>
      <w:r w:rsidRPr="00070D68">
        <w:rPr>
          <w:rFonts w:cs="Arial"/>
          <w:sz w:val="20"/>
          <w:szCs w:val="20"/>
          <w:u w:val="single"/>
        </w:rPr>
        <w:t>Tretji odstavek</w:t>
      </w:r>
      <w:r w:rsidRPr="00070D68">
        <w:rPr>
          <w:rFonts w:cs="Arial"/>
          <w:sz w:val="20"/>
          <w:szCs w:val="20"/>
        </w:rPr>
        <w:t xml:space="preserve"> ureja pogoje za izdajo odredbe za preiskavo. Tako kot že ZPOmK-1 se tudi s tem zakonom določ</w:t>
      </w:r>
      <w:r w:rsidR="00376B3F" w:rsidRPr="00070D68">
        <w:rPr>
          <w:rFonts w:cs="Arial"/>
          <w:sz w:val="20"/>
          <w:szCs w:val="20"/>
        </w:rPr>
        <w:t>a</w:t>
      </w:r>
      <w:r w:rsidRPr="00070D68">
        <w:rPr>
          <w:rFonts w:cs="Arial"/>
          <w:sz w:val="20"/>
          <w:szCs w:val="20"/>
        </w:rPr>
        <w:t xml:space="preserve">, da sodišče izda odredbo za preiskavo na predlog </w:t>
      </w:r>
      <w:r w:rsidR="00AB65F1" w:rsidRPr="00070D68">
        <w:rPr>
          <w:rFonts w:cs="Arial"/>
          <w:sz w:val="20"/>
          <w:szCs w:val="20"/>
        </w:rPr>
        <w:t>a</w:t>
      </w:r>
      <w:r w:rsidR="0045309B" w:rsidRPr="00070D68">
        <w:rPr>
          <w:rFonts w:cs="Arial"/>
          <w:sz w:val="20"/>
          <w:szCs w:val="20"/>
        </w:rPr>
        <w:t>genc</w:t>
      </w:r>
      <w:r w:rsidRPr="00070D68">
        <w:rPr>
          <w:rFonts w:cs="Arial"/>
          <w:sz w:val="20"/>
          <w:szCs w:val="20"/>
        </w:rPr>
        <w:t>ije, če obstajajo utemeljeni razlogi za sum, da podjetje krši ali je kršilo določbe tega zakona ali 101. ali 102. člena PDEU, in je verjetno, da se bodo s preiskavo odkrili dokazi, ki so pomembni za postopek. Ti pogoji za izdajo odredbe za pr</w:t>
      </w:r>
      <w:r w:rsidR="007D6C3D" w:rsidRPr="00070D68">
        <w:rPr>
          <w:rFonts w:cs="Arial"/>
          <w:sz w:val="20"/>
          <w:szCs w:val="20"/>
        </w:rPr>
        <w:t>eiskavo so skladni z Direktivo</w:t>
      </w:r>
      <w:r w:rsidRPr="00070D68">
        <w:rPr>
          <w:rFonts w:cs="Arial"/>
          <w:sz w:val="20"/>
          <w:szCs w:val="20"/>
        </w:rPr>
        <w:t xml:space="preserve"> 2019/1, ki v 31. uvodni </w:t>
      </w:r>
      <w:r w:rsidR="00721AA6" w:rsidRPr="00070D68">
        <w:rPr>
          <w:rFonts w:cs="Arial"/>
          <w:sz w:val="20"/>
          <w:szCs w:val="20"/>
        </w:rPr>
        <w:t>izjavi</w:t>
      </w:r>
      <w:r w:rsidRPr="00070D68">
        <w:rPr>
          <w:rFonts w:cs="Arial"/>
          <w:sz w:val="20"/>
          <w:szCs w:val="20"/>
        </w:rPr>
        <w:t xml:space="preserve"> pojasnjuje, </w:t>
      </w:r>
      <w:r w:rsidRPr="00070D68">
        <w:rPr>
          <w:rFonts w:cs="Arial"/>
          <w:i/>
          <w:sz w:val="20"/>
          <w:szCs w:val="20"/>
        </w:rPr>
        <w:t>da bi morali imeti nacionalni upravni organi, pristojni za konkurenco, možnost, da opravijo vse potrebne preglede prostorov podjetij in podjetniških združenj, kadar lahko v skladu s sodno prakso Sodišča dokažejo, da obstajajo utemeljeni razlogi za sum, da je prišlo do kršitve 101. ali 102. člena PDEU.</w:t>
      </w:r>
      <w:r w:rsidRPr="00070D68">
        <w:rPr>
          <w:rFonts w:cs="Arial"/>
          <w:sz w:val="20"/>
          <w:szCs w:val="20"/>
        </w:rPr>
        <w:t xml:space="preserve">  </w:t>
      </w:r>
    </w:p>
    <w:p w14:paraId="1422C538" w14:textId="77777777" w:rsidR="007522E3" w:rsidRPr="00070D68" w:rsidRDefault="007522E3" w:rsidP="0025166A">
      <w:pPr>
        <w:spacing w:line="260" w:lineRule="atLeast"/>
        <w:rPr>
          <w:rFonts w:cs="Arial"/>
          <w:sz w:val="20"/>
          <w:szCs w:val="20"/>
        </w:rPr>
      </w:pPr>
    </w:p>
    <w:p w14:paraId="57D0F8B5" w14:textId="33F6D450" w:rsidR="00F76EE8" w:rsidRPr="00070D68" w:rsidRDefault="007522E3" w:rsidP="007F589D">
      <w:pPr>
        <w:spacing w:line="260" w:lineRule="atLeast"/>
        <w:rPr>
          <w:rFonts w:cs="Arial"/>
          <w:sz w:val="20"/>
          <w:szCs w:val="20"/>
        </w:rPr>
      </w:pPr>
      <w:r w:rsidRPr="00070D68">
        <w:rPr>
          <w:rFonts w:cs="Arial"/>
          <w:sz w:val="20"/>
          <w:szCs w:val="20"/>
        </w:rPr>
        <w:t xml:space="preserve">V </w:t>
      </w:r>
      <w:r w:rsidRPr="00070D68">
        <w:rPr>
          <w:rFonts w:cs="Arial"/>
          <w:sz w:val="20"/>
          <w:szCs w:val="20"/>
          <w:u w:val="single"/>
        </w:rPr>
        <w:t>četrtem odstavku</w:t>
      </w:r>
      <w:r w:rsidRPr="00070D68">
        <w:rPr>
          <w:rFonts w:cs="Arial"/>
          <w:sz w:val="20"/>
          <w:szCs w:val="20"/>
        </w:rPr>
        <w:t xml:space="preserve"> se ohranja pristojnost sodnika Okrajnega sodišča v Ljubljani za izdajo odredbe za preiskavo.</w:t>
      </w:r>
      <w:r w:rsidR="0084693A" w:rsidRPr="00070D68">
        <w:rPr>
          <w:rFonts w:cs="Arial"/>
          <w:sz w:val="20"/>
          <w:szCs w:val="20"/>
        </w:rPr>
        <w:t xml:space="preserve"> Sodnik mora izdati odredbo v 48 urah od prejema popolnega predloga agencija.</w:t>
      </w:r>
      <w:r w:rsidRPr="00070D68">
        <w:rPr>
          <w:rFonts w:cs="Arial"/>
          <w:sz w:val="20"/>
          <w:szCs w:val="20"/>
        </w:rPr>
        <w:t xml:space="preserve"> </w:t>
      </w:r>
      <w:r w:rsidR="00F76EE8" w:rsidRPr="00070D68">
        <w:rPr>
          <w:rFonts w:cs="Arial"/>
          <w:sz w:val="20"/>
          <w:szCs w:val="20"/>
        </w:rPr>
        <w:t xml:space="preserve">Vsebina predloga za izdajo odredbe se v bistvenem ne razlike od ureditve v ZPOmK-1. Agencija v odredbi opredeli </w:t>
      </w:r>
      <w:r w:rsidR="00F76EE8" w:rsidRPr="00070D68">
        <w:rPr>
          <w:sz w:val="20"/>
          <w:szCs w:val="20"/>
        </w:rPr>
        <w:t>prostore, zemljišča in prevozna sredst</w:t>
      </w:r>
      <w:r w:rsidR="00A96567" w:rsidRPr="00070D68">
        <w:rPr>
          <w:sz w:val="20"/>
          <w:szCs w:val="20"/>
        </w:rPr>
        <w:t>v</w:t>
      </w:r>
      <w:r w:rsidR="00F76EE8" w:rsidRPr="00070D68">
        <w:rPr>
          <w:sz w:val="20"/>
          <w:szCs w:val="20"/>
        </w:rPr>
        <w:t>a (v nadaljnjem besedilu: prostori), poslovne knjige, drugo dokumentacije, vključno z opredelitvijo elektronskih naprav in z njo povezanih naprav ter nosilcev elektronskih podatkov, kot so telefon, telefaks, računalnik, optični mediji, spominske kartice, drugi nosilci elektronskih podatkov, in tudi podatki na elektronskih napravah, ki jih podjetje hrani pri ponudniku storitev informacijske tehnologije, kakor so zlasti storitev najema strežnika in storitve v oblaku (v nadaljnjem besedilu: elektronska naprava), ki jih je treba pregledati. Poleg tega tudi utemelji razloge za preiskavo, opredeli vsebino</w:t>
      </w:r>
      <w:r w:rsidR="00A96567" w:rsidRPr="00070D68">
        <w:rPr>
          <w:sz w:val="20"/>
          <w:szCs w:val="20"/>
        </w:rPr>
        <w:t xml:space="preserve"> podatkov poslovnih knjig in </w:t>
      </w:r>
      <w:r w:rsidR="00F76EE8" w:rsidRPr="00070D68">
        <w:rPr>
          <w:sz w:val="20"/>
          <w:szCs w:val="20"/>
        </w:rPr>
        <w:t xml:space="preserve">druge dokumentacije, ki se iščejo, navede okoliščine za uporabo preiskovalnega dejanja in način njegove izvršitve, in rok za izvedbo preiskovalnih dejanj v prostorih podjetja. </w:t>
      </w:r>
      <w:r w:rsidR="00F76EE8" w:rsidRPr="00070D68">
        <w:rPr>
          <w:rFonts w:cs="Arial"/>
          <w:sz w:val="20"/>
          <w:szCs w:val="20"/>
        </w:rPr>
        <w:t>Zaradi jasnosti se s tem predlogom določi tudi vsebina odredbe za preiskavo.</w:t>
      </w:r>
    </w:p>
    <w:p w14:paraId="06E2223B" w14:textId="77777777" w:rsidR="00627FD2" w:rsidRPr="00070D68" w:rsidRDefault="00627FD2" w:rsidP="0025166A">
      <w:pPr>
        <w:spacing w:line="260" w:lineRule="atLeast"/>
        <w:rPr>
          <w:rFonts w:cs="Arial"/>
          <w:sz w:val="20"/>
          <w:szCs w:val="20"/>
        </w:rPr>
      </w:pPr>
    </w:p>
    <w:p w14:paraId="2C47E92F" w14:textId="072101B7" w:rsidR="00627FD2" w:rsidRPr="00070D68" w:rsidRDefault="00627FD2" w:rsidP="00627FD2">
      <w:pPr>
        <w:spacing w:line="260" w:lineRule="atLeast"/>
        <w:rPr>
          <w:rFonts w:cs="Arial"/>
          <w:sz w:val="20"/>
          <w:szCs w:val="20"/>
        </w:rPr>
      </w:pPr>
      <w:r w:rsidRPr="00070D68">
        <w:rPr>
          <w:rFonts w:cs="Arial"/>
          <w:sz w:val="20"/>
          <w:szCs w:val="20"/>
        </w:rPr>
        <w:t>Čeprav Direktiva 2019/1 ne do</w:t>
      </w:r>
      <w:r w:rsidR="00AB65F1" w:rsidRPr="00070D68">
        <w:rPr>
          <w:rFonts w:cs="Arial"/>
          <w:sz w:val="20"/>
          <w:szCs w:val="20"/>
        </w:rPr>
        <w:t>loča vsebine predloga za odredbo</w:t>
      </w:r>
      <w:r w:rsidRPr="00070D68">
        <w:rPr>
          <w:rFonts w:cs="Arial"/>
          <w:sz w:val="20"/>
          <w:szCs w:val="20"/>
        </w:rPr>
        <w:t xml:space="preserve"> ali</w:t>
      </w:r>
      <w:r w:rsidR="00AB65F1" w:rsidRPr="00070D68">
        <w:rPr>
          <w:rFonts w:cs="Arial"/>
          <w:sz w:val="20"/>
          <w:szCs w:val="20"/>
        </w:rPr>
        <w:t xml:space="preserve"> same</w:t>
      </w:r>
      <w:r w:rsidRPr="00070D68">
        <w:rPr>
          <w:rFonts w:cs="Arial"/>
          <w:sz w:val="20"/>
          <w:szCs w:val="20"/>
        </w:rPr>
        <w:t xml:space="preserve"> odredbe, pa je treba pri tem upoštevati 32. uvodno </w:t>
      </w:r>
      <w:r w:rsidR="00721AA6" w:rsidRPr="00070D68">
        <w:rPr>
          <w:rFonts w:cs="Arial"/>
          <w:sz w:val="20"/>
          <w:szCs w:val="20"/>
        </w:rPr>
        <w:t>izjavo</w:t>
      </w:r>
      <w:r w:rsidRPr="00070D68">
        <w:rPr>
          <w:rFonts w:cs="Arial"/>
          <w:sz w:val="20"/>
          <w:szCs w:val="20"/>
        </w:rPr>
        <w:t>, ki določa, da bi moralo pooblastilo za preiskavo nujno vključevati pooblastilo za iskanje dokumentov, datotek ali podobnih podatkov na napravah, ki vnaprej niso natančno opredeljene.</w:t>
      </w:r>
      <w:r w:rsidR="00C30B22" w:rsidRPr="00070D68">
        <w:rPr>
          <w:rFonts w:cs="Arial"/>
          <w:sz w:val="20"/>
          <w:szCs w:val="20"/>
        </w:rPr>
        <w:t xml:space="preserve"> Brez tega pooblastila ne bi bilo mogoče pridobiti potrebnih informacij za preiskavo, kadar bi jo podjetja ali podjetniška združenja ovirala ali zavrnila sodelovanje. Pooblastilo za preučitev poslovnih knjig bi moralo zajemati vse oblike korespondence, vključno z elektronskimi sporočili, ne glede na to, ali so prikazana kot neprebrana ali so bila izbrisana.</w:t>
      </w:r>
    </w:p>
    <w:p w14:paraId="5DC968F1" w14:textId="77777777" w:rsidR="007522E3" w:rsidRPr="00070D68" w:rsidRDefault="007522E3" w:rsidP="0025166A">
      <w:pPr>
        <w:spacing w:line="260" w:lineRule="atLeast"/>
        <w:rPr>
          <w:rFonts w:cs="Arial"/>
          <w:sz w:val="20"/>
          <w:szCs w:val="20"/>
        </w:rPr>
      </w:pPr>
    </w:p>
    <w:p w14:paraId="12CBE096" w14:textId="7492DD82" w:rsidR="007522E3" w:rsidRPr="00070D68" w:rsidRDefault="003C20BF" w:rsidP="0025166A">
      <w:pPr>
        <w:spacing w:line="260" w:lineRule="atLeast"/>
        <w:rPr>
          <w:rFonts w:cs="Arial"/>
          <w:sz w:val="20"/>
          <w:szCs w:val="20"/>
        </w:rPr>
      </w:pPr>
      <w:r>
        <w:rPr>
          <w:rFonts w:cs="Arial"/>
          <w:sz w:val="20"/>
          <w:szCs w:val="20"/>
          <w:u w:val="single"/>
        </w:rPr>
        <w:t>Peti</w:t>
      </w:r>
      <w:r w:rsidR="00283E99" w:rsidRPr="00070D68">
        <w:rPr>
          <w:rFonts w:cs="Arial"/>
          <w:sz w:val="20"/>
          <w:szCs w:val="20"/>
          <w:u w:val="single"/>
        </w:rPr>
        <w:t xml:space="preserve"> </w:t>
      </w:r>
      <w:r w:rsidR="007522E3" w:rsidRPr="00070D68">
        <w:rPr>
          <w:rFonts w:cs="Arial"/>
          <w:sz w:val="20"/>
          <w:szCs w:val="20"/>
          <w:u w:val="single"/>
        </w:rPr>
        <w:t>odstavek</w:t>
      </w:r>
      <w:r w:rsidR="0084693A" w:rsidRPr="00070D68">
        <w:rPr>
          <w:rFonts w:cs="Arial"/>
          <w:sz w:val="20"/>
          <w:szCs w:val="20"/>
        </w:rPr>
        <w:t xml:space="preserve"> dopušča agenciji vložitev pritožbe zoper zavrnitev predloga za izdajo odredbe.</w:t>
      </w:r>
      <w:r w:rsidR="007B0AE4" w:rsidRPr="00070D68">
        <w:rPr>
          <w:rFonts w:cs="Arial"/>
          <w:sz w:val="20"/>
          <w:szCs w:val="20"/>
        </w:rPr>
        <w:t xml:space="preserve"> O pritožbi odloča</w:t>
      </w:r>
      <w:r w:rsidR="007522E3" w:rsidRPr="00070D68">
        <w:rPr>
          <w:rFonts w:cs="Arial"/>
          <w:sz w:val="20"/>
          <w:szCs w:val="20"/>
        </w:rPr>
        <w:t xml:space="preserve"> senat treh sodnikov Okrožnega sodišča v Ljubljani. Senat mora </w:t>
      </w:r>
      <w:r w:rsidR="007B0AE4" w:rsidRPr="00070D68">
        <w:rPr>
          <w:rFonts w:cs="Arial"/>
          <w:sz w:val="20"/>
          <w:szCs w:val="20"/>
        </w:rPr>
        <w:t xml:space="preserve">o pritožbi </w:t>
      </w:r>
      <w:r w:rsidR="007522E3" w:rsidRPr="00070D68">
        <w:rPr>
          <w:rFonts w:cs="Arial"/>
          <w:sz w:val="20"/>
          <w:szCs w:val="20"/>
        </w:rPr>
        <w:t xml:space="preserve">odločiti najpozneje v </w:t>
      </w:r>
      <w:r w:rsidR="007B0AE4" w:rsidRPr="00070D68">
        <w:rPr>
          <w:rFonts w:cs="Arial"/>
          <w:sz w:val="20"/>
          <w:szCs w:val="20"/>
        </w:rPr>
        <w:t>48 urah od prejema pritožbe agencije.</w:t>
      </w:r>
      <w:r w:rsidR="007522E3" w:rsidRPr="00070D68">
        <w:rPr>
          <w:rFonts w:cs="Arial"/>
          <w:sz w:val="20"/>
          <w:szCs w:val="20"/>
        </w:rPr>
        <w:t xml:space="preserve"> S tem odstavkom se zagotavlja prenos točke b) tretjega odstavka 30. člena Direktive 2019/1, ki določa, da </w:t>
      </w:r>
      <w:r w:rsidR="007522E3" w:rsidRPr="00070D68">
        <w:rPr>
          <w:rFonts w:cs="Arial"/>
          <w:i/>
          <w:sz w:val="20"/>
          <w:szCs w:val="20"/>
        </w:rPr>
        <w:t>je nacionalni upravni organ, pristojen za varstvo konkurence, pooblaščen, da vloži pritožbo zoper zavrnitev nacionalnega pravosodnega organa, da pre</w:t>
      </w:r>
      <w:r w:rsidR="00B73AE0" w:rsidRPr="00070D68">
        <w:rPr>
          <w:rFonts w:cs="Arial"/>
          <w:i/>
          <w:sz w:val="20"/>
          <w:szCs w:val="20"/>
        </w:rPr>
        <w:t>d</w:t>
      </w:r>
      <w:r w:rsidR="007522E3" w:rsidRPr="00070D68">
        <w:rPr>
          <w:rFonts w:cs="Arial"/>
          <w:i/>
          <w:sz w:val="20"/>
          <w:szCs w:val="20"/>
        </w:rPr>
        <w:t>hodno odobri pregled iz 6. in 7. člena te direktive, kolikor je taka odobritev potrebna</w:t>
      </w:r>
      <w:r w:rsidR="007522E3" w:rsidRPr="00070D68">
        <w:rPr>
          <w:rFonts w:cs="Arial"/>
          <w:sz w:val="20"/>
          <w:szCs w:val="20"/>
        </w:rPr>
        <w:t>.</w:t>
      </w:r>
    </w:p>
    <w:p w14:paraId="5ED6F98B" w14:textId="77777777" w:rsidR="007522E3" w:rsidRPr="00070D68" w:rsidRDefault="007522E3" w:rsidP="0025166A">
      <w:pPr>
        <w:spacing w:line="260" w:lineRule="atLeast"/>
        <w:rPr>
          <w:rFonts w:cs="Arial"/>
          <w:sz w:val="20"/>
          <w:szCs w:val="20"/>
        </w:rPr>
      </w:pPr>
    </w:p>
    <w:p w14:paraId="78302AC0" w14:textId="1EC44BCC" w:rsidR="007522E3" w:rsidRPr="00070D68" w:rsidRDefault="003C20BF" w:rsidP="0025166A">
      <w:pPr>
        <w:spacing w:line="260" w:lineRule="atLeast"/>
        <w:rPr>
          <w:rFonts w:cs="Arial"/>
          <w:sz w:val="20"/>
          <w:szCs w:val="20"/>
        </w:rPr>
      </w:pPr>
      <w:r>
        <w:rPr>
          <w:rFonts w:cs="Arial"/>
          <w:sz w:val="20"/>
          <w:szCs w:val="20"/>
          <w:u w:val="single"/>
        </w:rPr>
        <w:t>Šesti</w:t>
      </w:r>
      <w:r w:rsidR="0088670C" w:rsidRPr="00070D68">
        <w:rPr>
          <w:rFonts w:cs="Arial"/>
          <w:sz w:val="20"/>
          <w:szCs w:val="20"/>
          <w:u w:val="single"/>
        </w:rPr>
        <w:t xml:space="preserve"> </w:t>
      </w:r>
      <w:r w:rsidR="007522E3" w:rsidRPr="00070D68">
        <w:rPr>
          <w:rFonts w:cs="Arial"/>
          <w:sz w:val="20"/>
          <w:szCs w:val="20"/>
          <w:u w:val="single"/>
        </w:rPr>
        <w:t>odstavek</w:t>
      </w:r>
      <w:r w:rsidR="007522E3" w:rsidRPr="00070D68">
        <w:rPr>
          <w:rFonts w:cs="Arial"/>
          <w:sz w:val="20"/>
          <w:szCs w:val="20"/>
        </w:rPr>
        <w:t xml:space="preserve"> določa nujnost obravnave v postopku in sodiščem nalaga, da o njih odločajo prednostno.</w:t>
      </w:r>
    </w:p>
    <w:p w14:paraId="42155547" w14:textId="25551172" w:rsidR="00494F8D" w:rsidRPr="00070D68" w:rsidRDefault="00494F8D" w:rsidP="0025166A">
      <w:pPr>
        <w:spacing w:line="260" w:lineRule="atLeast"/>
        <w:rPr>
          <w:rFonts w:cs="Arial"/>
          <w:b/>
          <w:sz w:val="20"/>
          <w:szCs w:val="20"/>
        </w:rPr>
      </w:pPr>
    </w:p>
    <w:p w14:paraId="7A243C65" w14:textId="24B4C147"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8E681F" w:rsidRPr="00070D68">
        <w:rPr>
          <w:rFonts w:cs="Arial"/>
          <w:b/>
          <w:sz w:val="20"/>
          <w:szCs w:val="20"/>
        </w:rPr>
        <w:t>40</w:t>
      </w:r>
      <w:r w:rsidRPr="00070D68">
        <w:rPr>
          <w:rFonts w:cs="Arial"/>
          <w:b/>
          <w:sz w:val="20"/>
          <w:szCs w:val="20"/>
        </w:rPr>
        <w:t>. členu (preiskava)</w:t>
      </w:r>
    </w:p>
    <w:p w14:paraId="5B2DE753" w14:textId="77777777" w:rsidR="007522E3" w:rsidRPr="00070D68" w:rsidRDefault="007522E3" w:rsidP="0025166A">
      <w:pPr>
        <w:spacing w:line="260" w:lineRule="atLeast"/>
        <w:rPr>
          <w:rFonts w:cs="Arial"/>
          <w:b/>
          <w:sz w:val="20"/>
          <w:szCs w:val="20"/>
        </w:rPr>
      </w:pPr>
    </w:p>
    <w:p w14:paraId="0B104614" w14:textId="77777777" w:rsidR="007522E3" w:rsidRPr="00070D68" w:rsidRDefault="007522E3" w:rsidP="0025166A">
      <w:pPr>
        <w:spacing w:line="260" w:lineRule="atLeast"/>
        <w:rPr>
          <w:rFonts w:cs="Arial"/>
          <w:i/>
          <w:sz w:val="20"/>
          <w:szCs w:val="20"/>
        </w:rPr>
      </w:pPr>
      <w:r w:rsidRPr="00070D68">
        <w:rPr>
          <w:rFonts w:cs="Arial"/>
          <w:sz w:val="20"/>
          <w:szCs w:val="20"/>
        </w:rPr>
        <w:t xml:space="preserve">Direktiva 2019/1 v prvem odstavku 6. člena nalaga državam članicam, </w:t>
      </w:r>
      <w:r w:rsidRPr="00070D68">
        <w:rPr>
          <w:rFonts w:cs="Arial"/>
          <w:i/>
          <w:sz w:val="20"/>
          <w:szCs w:val="20"/>
        </w:rPr>
        <w:t>da zagotovijo, da so uradniki in druge spremljevalne osebe, ki so jih nacionalni organi, pristojni za varstvo konkurence, pooblastili ali imenovali za izvajanje takih pregledov, pooblaščeni najmanj, da:</w:t>
      </w:r>
    </w:p>
    <w:p w14:paraId="0A5D2876" w14:textId="77777777" w:rsidR="007522E3" w:rsidRPr="00070D68" w:rsidRDefault="007522E3" w:rsidP="0025166A">
      <w:pPr>
        <w:tabs>
          <w:tab w:val="left" w:pos="284"/>
        </w:tabs>
        <w:spacing w:line="260" w:lineRule="atLeast"/>
        <w:ind w:left="284" w:hanging="284"/>
        <w:rPr>
          <w:rFonts w:cs="Arial"/>
          <w:i/>
          <w:sz w:val="20"/>
          <w:szCs w:val="20"/>
        </w:rPr>
      </w:pPr>
      <w:r w:rsidRPr="00070D68">
        <w:rPr>
          <w:rFonts w:cs="Arial"/>
          <w:i/>
          <w:sz w:val="20"/>
          <w:szCs w:val="20"/>
        </w:rPr>
        <w:t>(a) vstopijo v vse prostore, na zemljišča in v prevozna sredstva podjetij in podjetniških združenj;</w:t>
      </w:r>
    </w:p>
    <w:p w14:paraId="32E5FD60" w14:textId="77777777" w:rsidR="007522E3" w:rsidRPr="00070D68" w:rsidRDefault="007522E3" w:rsidP="0025166A">
      <w:pPr>
        <w:tabs>
          <w:tab w:val="left" w:pos="284"/>
        </w:tabs>
        <w:spacing w:line="260" w:lineRule="atLeast"/>
        <w:ind w:left="284" w:hanging="284"/>
        <w:rPr>
          <w:rFonts w:cs="Arial"/>
          <w:i/>
          <w:sz w:val="20"/>
          <w:szCs w:val="20"/>
        </w:rPr>
      </w:pPr>
      <w:r w:rsidRPr="00070D68">
        <w:rPr>
          <w:rFonts w:cs="Arial"/>
          <w:i/>
          <w:sz w:val="20"/>
          <w:szCs w:val="20"/>
        </w:rPr>
        <w:t>(b) pregledajo poslovne knjige in drugo dokumentacijo, povezano s poslovanjem podjetja, ne glede na vrsto nosilca, na katerem je shranjena, in imajo pravico do dostopa do katerih koli informacij, ki so dostopne subjektu, ki je predmet pregleda;</w:t>
      </w:r>
    </w:p>
    <w:p w14:paraId="3C3622CB" w14:textId="77777777" w:rsidR="007522E3" w:rsidRPr="00070D68" w:rsidRDefault="007522E3" w:rsidP="0025166A">
      <w:pPr>
        <w:tabs>
          <w:tab w:val="left" w:pos="284"/>
        </w:tabs>
        <w:spacing w:line="260" w:lineRule="atLeast"/>
        <w:ind w:left="284" w:hanging="284"/>
        <w:rPr>
          <w:rFonts w:cs="Arial"/>
          <w:i/>
          <w:sz w:val="20"/>
          <w:szCs w:val="20"/>
        </w:rPr>
      </w:pPr>
      <w:r w:rsidRPr="00070D68">
        <w:rPr>
          <w:rFonts w:cs="Arial"/>
          <w:i/>
          <w:sz w:val="20"/>
          <w:szCs w:val="20"/>
        </w:rPr>
        <w:t>(c) odvzamejo ali pridobijo, ne glede na obliko, kopije takšnih poslovnih knjig ali dokumentacije ali izvlečke iz njih in, kadar menijo, da je to ustrezno, nadaljujejo s takimi iskanji informacij in izberejo kopije ali izvlečke v prostorih nacionalnih organov, pristojnih za konkurenco, ali katerih koli drugih za to določenih prostorih;</w:t>
      </w:r>
    </w:p>
    <w:p w14:paraId="03E19433" w14:textId="77777777" w:rsidR="007522E3" w:rsidRPr="00070D68" w:rsidRDefault="007522E3" w:rsidP="0025166A">
      <w:pPr>
        <w:tabs>
          <w:tab w:val="left" w:pos="284"/>
        </w:tabs>
        <w:spacing w:line="260" w:lineRule="atLeast"/>
        <w:ind w:left="284" w:hanging="284"/>
        <w:rPr>
          <w:rFonts w:cs="Arial"/>
          <w:i/>
          <w:sz w:val="20"/>
          <w:szCs w:val="20"/>
        </w:rPr>
      </w:pPr>
      <w:r w:rsidRPr="00070D68">
        <w:rPr>
          <w:rFonts w:cs="Arial"/>
          <w:i/>
          <w:sz w:val="20"/>
          <w:szCs w:val="20"/>
        </w:rPr>
        <w:t>(d) zapečatijo vse poslovne prostore ter poslovne knjige ali dokumentacijo za trajanje in v obsegu, ki sta potrebna za izvedbo pregleda;</w:t>
      </w:r>
    </w:p>
    <w:p w14:paraId="7FFF22D1" w14:textId="77777777" w:rsidR="007522E3" w:rsidRPr="00070D68" w:rsidRDefault="007522E3" w:rsidP="0025166A">
      <w:pPr>
        <w:tabs>
          <w:tab w:val="left" w:pos="284"/>
        </w:tabs>
        <w:spacing w:line="260" w:lineRule="atLeast"/>
        <w:ind w:left="284" w:hanging="284"/>
        <w:rPr>
          <w:rFonts w:cs="Arial"/>
          <w:i/>
          <w:sz w:val="20"/>
          <w:szCs w:val="20"/>
        </w:rPr>
      </w:pPr>
      <w:r w:rsidRPr="00070D68">
        <w:rPr>
          <w:rFonts w:cs="Arial"/>
          <w:i/>
          <w:sz w:val="20"/>
          <w:szCs w:val="20"/>
        </w:rPr>
        <w:t>(e) zaprosijo katerega koli predstavnika ali člana osebja podjetja ali podjetniškega združenja za pojasnilo dejstev ali dokumentov, ki se nanašajo na predmet in namen pregleda, in njegove odgovore zabeležijo v zapisnik.</w:t>
      </w:r>
    </w:p>
    <w:p w14:paraId="79E7B843" w14:textId="77777777" w:rsidR="007522E3" w:rsidRPr="00070D68" w:rsidRDefault="007522E3" w:rsidP="0025166A">
      <w:pPr>
        <w:spacing w:line="260" w:lineRule="atLeast"/>
        <w:rPr>
          <w:rFonts w:cs="Arial"/>
          <w:sz w:val="20"/>
          <w:szCs w:val="20"/>
        </w:rPr>
      </w:pPr>
    </w:p>
    <w:p w14:paraId="4994EAC9" w14:textId="262AE358" w:rsidR="00B127C7" w:rsidRPr="00070D68" w:rsidRDefault="00721AA6" w:rsidP="0025166A">
      <w:pPr>
        <w:spacing w:line="260" w:lineRule="atLeast"/>
        <w:rPr>
          <w:rFonts w:cs="Arial"/>
          <w:sz w:val="20"/>
          <w:szCs w:val="20"/>
        </w:rPr>
      </w:pPr>
      <w:r w:rsidRPr="00070D68">
        <w:rPr>
          <w:rFonts w:cs="Arial"/>
          <w:sz w:val="20"/>
          <w:szCs w:val="20"/>
        </w:rPr>
        <w:t xml:space="preserve">Uvodna izjava </w:t>
      </w:r>
      <w:r w:rsidR="00B127C7" w:rsidRPr="00070D68">
        <w:rPr>
          <w:rFonts w:cs="Arial"/>
          <w:sz w:val="20"/>
          <w:szCs w:val="20"/>
        </w:rPr>
        <w:t>32 pojasnjuje, da bi morala preiskovalna pooblastila</w:t>
      </w:r>
      <w:r w:rsidR="00EE5C04" w:rsidRPr="00070D68">
        <w:rPr>
          <w:rFonts w:cs="Arial"/>
          <w:sz w:val="20"/>
          <w:szCs w:val="20"/>
        </w:rPr>
        <w:t xml:space="preserve"> omogočili</w:t>
      </w:r>
      <w:r w:rsidR="00B127C7" w:rsidRPr="00070D68">
        <w:rPr>
          <w:rFonts w:cs="Arial"/>
          <w:sz w:val="20"/>
          <w:szCs w:val="20"/>
        </w:rPr>
        <w:t xml:space="preserve"> nacionalni</w:t>
      </w:r>
      <w:r w:rsidR="00EE5C04" w:rsidRPr="00070D68">
        <w:rPr>
          <w:rFonts w:cs="Arial"/>
          <w:sz w:val="20"/>
          <w:szCs w:val="20"/>
        </w:rPr>
        <w:t>m</w:t>
      </w:r>
      <w:r w:rsidR="00B127C7" w:rsidRPr="00070D68">
        <w:rPr>
          <w:rFonts w:cs="Arial"/>
          <w:sz w:val="20"/>
          <w:szCs w:val="20"/>
        </w:rPr>
        <w:t xml:space="preserve"> upravni</w:t>
      </w:r>
      <w:r w:rsidR="00EE5C04" w:rsidRPr="00070D68">
        <w:rPr>
          <w:rFonts w:cs="Arial"/>
          <w:sz w:val="20"/>
          <w:szCs w:val="20"/>
        </w:rPr>
        <w:t>m</w:t>
      </w:r>
      <w:r w:rsidR="00B127C7" w:rsidRPr="00070D68">
        <w:rPr>
          <w:rFonts w:cs="Arial"/>
          <w:sz w:val="20"/>
          <w:szCs w:val="20"/>
        </w:rPr>
        <w:t xml:space="preserve"> organo</w:t>
      </w:r>
      <w:r w:rsidR="00EE5C04" w:rsidRPr="00070D68">
        <w:rPr>
          <w:rFonts w:cs="Arial"/>
          <w:sz w:val="20"/>
          <w:szCs w:val="20"/>
        </w:rPr>
        <w:t>m</w:t>
      </w:r>
      <w:r w:rsidR="00B127C7" w:rsidRPr="00070D68">
        <w:rPr>
          <w:rFonts w:cs="Arial"/>
          <w:sz w:val="20"/>
          <w:szCs w:val="20"/>
        </w:rPr>
        <w:t>, pristojni</w:t>
      </w:r>
      <w:r w:rsidR="00EE5C04" w:rsidRPr="00070D68">
        <w:rPr>
          <w:rFonts w:cs="Arial"/>
          <w:sz w:val="20"/>
          <w:szCs w:val="20"/>
        </w:rPr>
        <w:t>m</w:t>
      </w:r>
      <w:r w:rsidR="00B127C7" w:rsidRPr="00070D68">
        <w:rPr>
          <w:rFonts w:cs="Arial"/>
          <w:sz w:val="20"/>
          <w:szCs w:val="20"/>
        </w:rPr>
        <w:t xml:space="preserve"> za varstvo konkurence,  </w:t>
      </w:r>
      <w:r w:rsidR="00EE5C04" w:rsidRPr="00070D68">
        <w:rPr>
          <w:rFonts w:cs="Arial"/>
          <w:sz w:val="20"/>
          <w:szCs w:val="20"/>
        </w:rPr>
        <w:t>da pridobijo vse informacije v zvezi s podjetjem, ki je predmet preiskovalnega ukrepa, v digitalni obliki, vključno s forenzičnimi podatki, ne glede na nosilec, na katerem so informacije shranjene, kot so prenosni računalnik, mobilni telefon, druge mobilne naprave ali shranjene v oblaku.</w:t>
      </w:r>
    </w:p>
    <w:p w14:paraId="70FFF204" w14:textId="77777777" w:rsidR="00EE5C04" w:rsidRPr="00070D68" w:rsidRDefault="00EE5C04" w:rsidP="0025166A">
      <w:pPr>
        <w:spacing w:line="260" w:lineRule="atLeast"/>
        <w:rPr>
          <w:rFonts w:cs="Arial"/>
          <w:sz w:val="20"/>
          <w:szCs w:val="20"/>
          <w:u w:val="single"/>
        </w:rPr>
      </w:pPr>
    </w:p>
    <w:p w14:paraId="25F46ADB" w14:textId="77777777" w:rsidR="007522E3" w:rsidRPr="00070D68" w:rsidRDefault="007522E3" w:rsidP="0025166A">
      <w:pPr>
        <w:spacing w:line="260" w:lineRule="atLeast"/>
        <w:rPr>
          <w:rFonts w:cs="Arial"/>
          <w:sz w:val="20"/>
          <w:szCs w:val="20"/>
        </w:rPr>
      </w:pPr>
      <w:r w:rsidRPr="00070D68">
        <w:rPr>
          <w:rFonts w:cs="Arial"/>
          <w:sz w:val="20"/>
          <w:szCs w:val="20"/>
          <w:u w:val="single"/>
        </w:rPr>
        <w:t>Prvi odstavek</w:t>
      </w:r>
      <w:r w:rsidRPr="00070D68">
        <w:rPr>
          <w:rFonts w:cs="Arial"/>
          <w:sz w:val="20"/>
          <w:szCs w:val="20"/>
        </w:rPr>
        <w:t xml:space="preserve"> daje osebam, ki so zaposlene na </w:t>
      </w:r>
      <w:r w:rsidR="00B73AE0" w:rsidRPr="00070D68">
        <w:rPr>
          <w:rFonts w:cs="Arial"/>
          <w:sz w:val="20"/>
          <w:szCs w:val="20"/>
        </w:rPr>
        <w:t>a</w:t>
      </w:r>
      <w:r w:rsidR="0045309B" w:rsidRPr="00070D68">
        <w:rPr>
          <w:rFonts w:cs="Arial"/>
          <w:sz w:val="20"/>
          <w:szCs w:val="20"/>
        </w:rPr>
        <w:t>genc</w:t>
      </w:r>
      <w:r w:rsidRPr="00070D68">
        <w:rPr>
          <w:rFonts w:cs="Arial"/>
          <w:sz w:val="20"/>
          <w:szCs w:val="20"/>
        </w:rPr>
        <w:t xml:space="preserve">iji in v določenih primerih tudi specializiranim organizacijam, zavodom ali posameznikom pooblastila za opravljanje preiskave. </w:t>
      </w:r>
    </w:p>
    <w:p w14:paraId="2CB42083" w14:textId="77777777" w:rsidR="007522E3" w:rsidRPr="00070D68" w:rsidRDefault="007522E3" w:rsidP="0025166A">
      <w:pPr>
        <w:spacing w:line="260" w:lineRule="atLeast"/>
        <w:rPr>
          <w:rFonts w:cs="Arial"/>
          <w:sz w:val="20"/>
          <w:szCs w:val="20"/>
        </w:rPr>
      </w:pPr>
    </w:p>
    <w:p w14:paraId="155009F9" w14:textId="498EB82E" w:rsidR="007522E3" w:rsidRPr="00070D68" w:rsidRDefault="007522E3" w:rsidP="0025166A">
      <w:pPr>
        <w:spacing w:line="260" w:lineRule="atLeast"/>
        <w:rPr>
          <w:rFonts w:cs="Arial"/>
          <w:sz w:val="20"/>
          <w:szCs w:val="20"/>
        </w:rPr>
      </w:pPr>
      <w:r w:rsidRPr="00070D68">
        <w:rPr>
          <w:rFonts w:cs="Arial"/>
          <w:sz w:val="20"/>
          <w:szCs w:val="20"/>
        </w:rPr>
        <w:t xml:space="preserve">Pooblačene osebe </w:t>
      </w:r>
      <w:r w:rsidR="004B1D9C" w:rsidRPr="00070D68">
        <w:rPr>
          <w:rFonts w:cs="Arial"/>
          <w:sz w:val="20"/>
          <w:szCs w:val="20"/>
        </w:rPr>
        <w:t>imajo</w:t>
      </w:r>
      <w:r w:rsidRPr="00070D68">
        <w:rPr>
          <w:rFonts w:cs="Arial"/>
          <w:sz w:val="20"/>
          <w:szCs w:val="20"/>
        </w:rPr>
        <w:t xml:space="preserve"> že na podlagi ZPOmK-1 vsa pooblastila, ki jih določa Direktiv</w:t>
      </w:r>
      <w:r w:rsidR="0054566C" w:rsidRPr="00070D68">
        <w:rPr>
          <w:rFonts w:cs="Arial"/>
          <w:sz w:val="20"/>
          <w:szCs w:val="20"/>
        </w:rPr>
        <w:t>a</w:t>
      </w:r>
      <w:r w:rsidRPr="00070D68">
        <w:rPr>
          <w:rFonts w:cs="Arial"/>
          <w:sz w:val="20"/>
          <w:szCs w:val="20"/>
        </w:rPr>
        <w:t xml:space="preserve"> 2019/1, zato se v </w:t>
      </w:r>
      <w:r w:rsidRPr="00070D68">
        <w:rPr>
          <w:rFonts w:cs="Arial"/>
          <w:sz w:val="20"/>
          <w:szCs w:val="20"/>
          <w:u w:val="single"/>
        </w:rPr>
        <w:t>drugem o</w:t>
      </w:r>
      <w:r w:rsidR="002F4027" w:rsidRPr="00070D68">
        <w:rPr>
          <w:rFonts w:cs="Arial"/>
          <w:sz w:val="20"/>
          <w:szCs w:val="20"/>
          <w:u w:val="single"/>
        </w:rPr>
        <w:t>d</w:t>
      </w:r>
      <w:r w:rsidRPr="00070D68">
        <w:rPr>
          <w:rFonts w:cs="Arial"/>
          <w:sz w:val="20"/>
          <w:szCs w:val="20"/>
          <w:u w:val="single"/>
        </w:rPr>
        <w:t>stavku</w:t>
      </w:r>
      <w:r w:rsidRPr="00070D68">
        <w:rPr>
          <w:rFonts w:cs="Arial"/>
          <w:sz w:val="20"/>
          <w:szCs w:val="20"/>
        </w:rPr>
        <w:t xml:space="preserve"> ohranja sedanji obseg pooblastil. Pooblaščene osebe lahko:</w:t>
      </w:r>
    </w:p>
    <w:p w14:paraId="3A9B5AC4" w14:textId="47C4413F" w:rsidR="007522E3" w:rsidRPr="00070D68" w:rsidRDefault="007522E3" w:rsidP="00BF016D">
      <w:pPr>
        <w:numPr>
          <w:ilvl w:val="0"/>
          <w:numId w:val="69"/>
        </w:numPr>
        <w:overflowPunct/>
        <w:autoSpaceDE/>
        <w:autoSpaceDN/>
        <w:adjustRightInd/>
        <w:spacing w:line="260" w:lineRule="atLeast"/>
        <w:ind w:left="426"/>
        <w:textAlignment w:val="auto"/>
        <w:rPr>
          <w:rFonts w:cs="Arial"/>
          <w:sz w:val="20"/>
          <w:szCs w:val="20"/>
        </w:rPr>
      </w:pPr>
      <w:r w:rsidRPr="00070D68">
        <w:rPr>
          <w:rFonts w:cs="Arial"/>
          <w:sz w:val="20"/>
          <w:szCs w:val="20"/>
        </w:rPr>
        <w:t>vstopi</w:t>
      </w:r>
      <w:r w:rsidR="0054566C" w:rsidRPr="00070D68">
        <w:rPr>
          <w:rFonts w:cs="Arial"/>
          <w:sz w:val="20"/>
          <w:szCs w:val="20"/>
        </w:rPr>
        <w:t>jo</w:t>
      </w:r>
      <w:r w:rsidRPr="00070D68">
        <w:rPr>
          <w:rFonts w:cs="Arial"/>
          <w:sz w:val="20"/>
          <w:szCs w:val="20"/>
        </w:rPr>
        <w:t xml:space="preserve"> in pregleda</w:t>
      </w:r>
      <w:r w:rsidR="0054566C" w:rsidRPr="00070D68">
        <w:rPr>
          <w:rFonts w:cs="Arial"/>
          <w:sz w:val="20"/>
          <w:szCs w:val="20"/>
        </w:rPr>
        <w:t>jo</w:t>
      </w:r>
      <w:r w:rsidRPr="00070D68">
        <w:rPr>
          <w:rFonts w:cs="Arial"/>
          <w:sz w:val="20"/>
          <w:szCs w:val="20"/>
        </w:rPr>
        <w:t xml:space="preserve"> prostore, zemljišča in prevozna sredstva na sedežu podjetij in na drugem kraju, na katerem podjetje samo ali drugo podjetje po njegovem pooblastilu opravlja dejavnost in posle;</w:t>
      </w:r>
    </w:p>
    <w:p w14:paraId="74F5EBB7" w14:textId="4F07E75A" w:rsidR="007522E3" w:rsidRPr="00070D68" w:rsidRDefault="007522E3" w:rsidP="00BF016D">
      <w:pPr>
        <w:numPr>
          <w:ilvl w:val="0"/>
          <w:numId w:val="69"/>
        </w:numPr>
        <w:overflowPunct/>
        <w:autoSpaceDE/>
        <w:autoSpaceDN/>
        <w:adjustRightInd/>
        <w:spacing w:line="260" w:lineRule="atLeast"/>
        <w:ind w:left="426"/>
        <w:textAlignment w:val="auto"/>
        <w:rPr>
          <w:rFonts w:cs="Arial"/>
          <w:sz w:val="20"/>
          <w:szCs w:val="20"/>
        </w:rPr>
      </w:pPr>
      <w:r w:rsidRPr="00070D68">
        <w:rPr>
          <w:rFonts w:cs="Arial"/>
          <w:sz w:val="20"/>
          <w:szCs w:val="20"/>
        </w:rPr>
        <w:t>pregleda</w:t>
      </w:r>
      <w:r w:rsidR="0054566C" w:rsidRPr="00070D68">
        <w:rPr>
          <w:rFonts w:cs="Arial"/>
          <w:sz w:val="20"/>
          <w:szCs w:val="20"/>
        </w:rPr>
        <w:t>jo</w:t>
      </w:r>
      <w:r w:rsidRPr="00070D68">
        <w:rPr>
          <w:rFonts w:cs="Arial"/>
          <w:sz w:val="20"/>
          <w:szCs w:val="20"/>
        </w:rPr>
        <w:t xml:space="preserve"> poslovne knjige</w:t>
      </w:r>
      <w:r w:rsidR="006413F2" w:rsidRPr="00070D68">
        <w:rPr>
          <w:rFonts w:cs="Arial"/>
          <w:sz w:val="20"/>
          <w:szCs w:val="20"/>
        </w:rPr>
        <w:t xml:space="preserve"> in drugo dokumentacijo</w:t>
      </w:r>
      <w:r w:rsidRPr="00070D68">
        <w:rPr>
          <w:rFonts w:cs="Arial"/>
          <w:sz w:val="20"/>
          <w:szCs w:val="20"/>
        </w:rPr>
        <w:t>,</w:t>
      </w:r>
      <w:r w:rsidR="00B73AE0" w:rsidRPr="00070D68">
        <w:rPr>
          <w:rFonts w:cs="Arial"/>
          <w:sz w:val="20"/>
          <w:szCs w:val="20"/>
        </w:rPr>
        <w:t xml:space="preserve"> vključno z elektronskimi napravami</w:t>
      </w:r>
      <w:r w:rsidRPr="00070D68">
        <w:rPr>
          <w:rFonts w:cs="Arial"/>
          <w:sz w:val="20"/>
          <w:szCs w:val="20"/>
        </w:rPr>
        <w:t xml:space="preserve"> in imajo pravico do dostopa do katerih koli informacij, ki so podjetju, v katere</w:t>
      </w:r>
      <w:r w:rsidR="0054566C" w:rsidRPr="00070D68">
        <w:rPr>
          <w:rFonts w:cs="Arial"/>
          <w:sz w:val="20"/>
          <w:szCs w:val="20"/>
        </w:rPr>
        <w:t>m</w:t>
      </w:r>
      <w:r w:rsidRPr="00070D68">
        <w:rPr>
          <w:rFonts w:cs="Arial"/>
          <w:sz w:val="20"/>
          <w:szCs w:val="20"/>
        </w:rPr>
        <w:t xml:space="preserve"> se opravlja preiskava, torej tudi do tistih podatkov, ki se nahajajo npr. v oblaku ali v oddaljenem arhivu;</w:t>
      </w:r>
    </w:p>
    <w:p w14:paraId="1960B582" w14:textId="1AF636C2" w:rsidR="007522E3" w:rsidRPr="00070D68" w:rsidRDefault="007522E3" w:rsidP="00BF016D">
      <w:pPr>
        <w:numPr>
          <w:ilvl w:val="0"/>
          <w:numId w:val="69"/>
        </w:numPr>
        <w:overflowPunct/>
        <w:autoSpaceDE/>
        <w:autoSpaceDN/>
        <w:adjustRightInd/>
        <w:spacing w:line="260" w:lineRule="atLeast"/>
        <w:ind w:left="426"/>
        <w:textAlignment w:val="auto"/>
        <w:rPr>
          <w:rFonts w:cs="Arial"/>
          <w:sz w:val="20"/>
          <w:szCs w:val="20"/>
        </w:rPr>
      </w:pPr>
      <w:r w:rsidRPr="00070D68">
        <w:rPr>
          <w:rFonts w:cs="Arial"/>
          <w:sz w:val="20"/>
          <w:szCs w:val="20"/>
        </w:rPr>
        <w:t>odvz</w:t>
      </w:r>
      <w:r w:rsidR="0054566C" w:rsidRPr="00070D68">
        <w:rPr>
          <w:rFonts w:cs="Arial"/>
          <w:sz w:val="20"/>
          <w:szCs w:val="20"/>
        </w:rPr>
        <w:t>amejo</w:t>
      </w:r>
      <w:r w:rsidRPr="00070D68">
        <w:rPr>
          <w:rFonts w:cs="Arial"/>
          <w:sz w:val="20"/>
          <w:szCs w:val="20"/>
        </w:rPr>
        <w:t xml:space="preserve"> ali pridobi</w:t>
      </w:r>
      <w:r w:rsidR="0054566C" w:rsidRPr="00070D68">
        <w:rPr>
          <w:rFonts w:cs="Arial"/>
          <w:sz w:val="20"/>
          <w:szCs w:val="20"/>
        </w:rPr>
        <w:t>jo</w:t>
      </w:r>
      <w:r w:rsidRPr="00070D68">
        <w:rPr>
          <w:rFonts w:cs="Arial"/>
          <w:sz w:val="20"/>
          <w:szCs w:val="20"/>
        </w:rPr>
        <w:t xml:space="preserve"> kopije, ne glede na obliko, forenzične kopije ali izvlečke iz poslovnih knjig in druge dokumentacije v kakršni koli obliki z uporabo fotokopirnih sredstev ter računalniške opreme podjetja ali </w:t>
      </w:r>
      <w:r w:rsidR="00B73AE0" w:rsidRPr="00070D68">
        <w:rPr>
          <w:rFonts w:cs="Arial"/>
          <w:sz w:val="20"/>
          <w:szCs w:val="20"/>
        </w:rPr>
        <w:t>a</w:t>
      </w:r>
      <w:r w:rsidR="0045309B" w:rsidRPr="00070D68">
        <w:rPr>
          <w:rFonts w:cs="Arial"/>
          <w:sz w:val="20"/>
          <w:szCs w:val="20"/>
        </w:rPr>
        <w:t>genc</w:t>
      </w:r>
      <w:r w:rsidRPr="00070D68">
        <w:rPr>
          <w:rFonts w:cs="Arial"/>
          <w:sz w:val="20"/>
          <w:szCs w:val="20"/>
        </w:rPr>
        <w:t xml:space="preserve">ije. Če zaradi tehničnih razlogov ni mogoče narediti kopij z uporabo fotokopirnih sredstev in računalniške opreme podjetja ali </w:t>
      </w:r>
      <w:r w:rsidR="00B73AE0" w:rsidRPr="00070D68">
        <w:rPr>
          <w:rFonts w:cs="Arial"/>
          <w:sz w:val="20"/>
          <w:szCs w:val="20"/>
        </w:rPr>
        <w:t>a</w:t>
      </w:r>
      <w:r w:rsidR="0045309B" w:rsidRPr="00070D68">
        <w:rPr>
          <w:rFonts w:cs="Arial"/>
          <w:sz w:val="20"/>
          <w:szCs w:val="20"/>
        </w:rPr>
        <w:t>genc</w:t>
      </w:r>
      <w:r w:rsidRPr="00070D68">
        <w:rPr>
          <w:rFonts w:cs="Arial"/>
          <w:sz w:val="20"/>
          <w:szCs w:val="20"/>
        </w:rPr>
        <w:t xml:space="preserve">ije, lahko odnesejo poslovne knjige in drugo dokumentacijo za čas, potreben, da se naredijo kopije. O tem </w:t>
      </w:r>
      <w:r w:rsidR="00B73AE0" w:rsidRPr="00070D68">
        <w:rPr>
          <w:rFonts w:cs="Arial"/>
          <w:sz w:val="20"/>
          <w:szCs w:val="20"/>
        </w:rPr>
        <w:t>pooblaščene uradne osebe naredijo</w:t>
      </w:r>
      <w:r w:rsidRPr="00070D68">
        <w:rPr>
          <w:rFonts w:cs="Arial"/>
          <w:sz w:val="20"/>
          <w:szCs w:val="20"/>
        </w:rPr>
        <w:t xml:space="preserve"> uradni zaznamek;</w:t>
      </w:r>
    </w:p>
    <w:p w14:paraId="2E1FF09A" w14:textId="729F7DBA" w:rsidR="007522E3" w:rsidRPr="00070D68" w:rsidRDefault="007522E3" w:rsidP="00BF016D">
      <w:pPr>
        <w:numPr>
          <w:ilvl w:val="0"/>
          <w:numId w:val="69"/>
        </w:numPr>
        <w:overflowPunct/>
        <w:autoSpaceDE/>
        <w:autoSpaceDN/>
        <w:adjustRightInd/>
        <w:spacing w:line="260" w:lineRule="atLeast"/>
        <w:ind w:left="426"/>
        <w:textAlignment w:val="auto"/>
        <w:rPr>
          <w:rFonts w:cs="Arial"/>
          <w:sz w:val="20"/>
          <w:szCs w:val="20"/>
        </w:rPr>
      </w:pPr>
      <w:r w:rsidRPr="00070D68">
        <w:rPr>
          <w:rFonts w:cs="Arial"/>
          <w:sz w:val="20"/>
          <w:szCs w:val="20"/>
        </w:rPr>
        <w:t>zapečati</w:t>
      </w:r>
      <w:r w:rsidR="0054566C" w:rsidRPr="00070D68">
        <w:rPr>
          <w:rFonts w:cs="Arial"/>
          <w:sz w:val="20"/>
          <w:szCs w:val="20"/>
        </w:rPr>
        <w:t>jo</w:t>
      </w:r>
      <w:r w:rsidRPr="00070D68">
        <w:rPr>
          <w:rFonts w:cs="Arial"/>
          <w:sz w:val="20"/>
          <w:szCs w:val="20"/>
        </w:rPr>
        <w:t xml:space="preserve"> vse poslovne prostore ter poslovne knjige in drugo dokumentacijo za čas trajanja preiskave in v obsegu, potrebnem za njeno izvedbo;</w:t>
      </w:r>
    </w:p>
    <w:p w14:paraId="1A5E1C83" w14:textId="6A5CB043" w:rsidR="007522E3" w:rsidRPr="00070D68" w:rsidRDefault="007522E3" w:rsidP="00BF016D">
      <w:pPr>
        <w:numPr>
          <w:ilvl w:val="0"/>
          <w:numId w:val="69"/>
        </w:numPr>
        <w:overflowPunct/>
        <w:autoSpaceDE/>
        <w:autoSpaceDN/>
        <w:adjustRightInd/>
        <w:spacing w:line="260" w:lineRule="atLeast"/>
        <w:ind w:left="426"/>
        <w:textAlignment w:val="auto"/>
        <w:rPr>
          <w:rFonts w:cs="Arial"/>
          <w:sz w:val="20"/>
          <w:szCs w:val="20"/>
        </w:rPr>
      </w:pPr>
      <w:r w:rsidRPr="00070D68">
        <w:rPr>
          <w:rFonts w:cs="Arial"/>
          <w:sz w:val="20"/>
          <w:szCs w:val="20"/>
        </w:rPr>
        <w:t>zase</w:t>
      </w:r>
      <w:r w:rsidR="0054566C" w:rsidRPr="00070D68">
        <w:rPr>
          <w:rFonts w:cs="Arial"/>
          <w:sz w:val="20"/>
          <w:szCs w:val="20"/>
        </w:rPr>
        <w:t>žejo</w:t>
      </w:r>
      <w:r w:rsidRPr="00070D68">
        <w:rPr>
          <w:rFonts w:cs="Arial"/>
          <w:sz w:val="20"/>
          <w:szCs w:val="20"/>
        </w:rPr>
        <w:t xml:space="preserve"> predmete ter poslovne knjige in drugo dokumentacijo za največ 20 delovnih dni;</w:t>
      </w:r>
    </w:p>
    <w:p w14:paraId="27789BE4" w14:textId="076F75FE" w:rsidR="007522E3" w:rsidRPr="00070D68" w:rsidRDefault="007522E3" w:rsidP="00BF016D">
      <w:pPr>
        <w:numPr>
          <w:ilvl w:val="0"/>
          <w:numId w:val="69"/>
        </w:numPr>
        <w:overflowPunct/>
        <w:autoSpaceDE/>
        <w:autoSpaceDN/>
        <w:adjustRightInd/>
        <w:spacing w:line="260" w:lineRule="atLeast"/>
        <w:ind w:left="426"/>
        <w:textAlignment w:val="auto"/>
        <w:rPr>
          <w:rFonts w:cs="Arial"/>
          <w:sz w:val="20"/>
          <w:szCs w:val="20"/>
        </w:rPr>
      </w:pPr>
      <w:r w:rsidRPr="00070D68">
        <w:rPr>
          <w:rFonts w:cs="Arial"/>
          <w:sz w:val="20"/>
          <w:szCs w:val="20"/>
        </w:rPr>
        <w:t>zahteva</w:t>
      </w:r>
      <w:r w:rsidR="0054566C" w:rsidRPr="00070D68">
        <w:rPr>
          <w:rFonts w:cs="Arial"/>
          <w:sz w:val="20"/>
          <w:szCs w:val="20"/>
        </w:rPr>
        <w:t>jo</w:t>
      </w:r>
      <w:r w:rsidRPr="00070D68">
        <w:rPr>
          <w:rFonts w:cs="Arial"/>
          <w:sz w:val="20"/>
          <w:szCs w:val="20"/>
        </w:rPr>
        <w:t xml:space="preserve"> od katerega koli predstavnika ali osebe zaposlene v podjetju ustno ali pisno pojasnilo dejstev ali dokumentov, ki se nanašajo na predmet ali namen preiskave, ter o tem sestavijo zapisnik. Če pooblaščena oseba zahteva pisno pojasnilo, določi rok, v katerem mora biti posredovano;</w:t>
      </w:r>
    </w:p>
    <w:p w14:paraId="59014C8C" w14:textId="5A0E54EF" w:rsidR="007522E3" w:rsidRPr="00070D68" w:rsidRDefault="007522E3" w:rsidP="00BF016D">
      <w:pPr>
        <w:numPr>
          <w:ilvl w:val="0"/>
          <w:numId w:val="69"/>
        </w:numPr>
        <w:overflowPunct/>
        <w:autoSpaceDE/>
        <w:autoSpaceDN/>
        <w:adjustRightInd/>
        <w:spacing w:line="260" w:lineRule="atLeast"/>
        <w:ind w:left="426"/>
        <w:textAlignment w:val="auto"/>
        <w:rPr>
          <w:rFonts w:cs="Arial"/>
          <w:sz w:val="20"/>
          <w:szCs w:val="20"/>
        </w:rPr>
      </w:pPr>
      <w:r w:rsidRPr="00070D68">
        <w:rPr>
          <w:rFonts w:cs="Arial"/>
          <w:sz w:val="20"/>
          <w:szCs w:val="20"/>
        </w:rPr>
        <w:lastRenderedPageBreak/>
        <w:t>pregleda</w:t>
      </w:r>
      <w:r w:rsidR="0054566C" w:rsidRPr="00070D68">
        <w:rPr>
          <w:rFonts w:cs="Arial"/>
          <w:sz w:val="20"/>
          <w:szCs w:val="20"/>
        </w:rPr>
        <w:t>jo</w:t>
      </w:r>
      <w:r w:rsidRPr="00070D68">
        <w:rPr>
          <w:rFonts w:cs="Arial"/>
          <w:sz w:val="20"/>
          <w:szCs w:val="20"/>
        </w:rPr>
        <w:t xml:space="preserve"> listine, s katerimi lahko ugotovijo istovetnost oseb;</w:t>
      </w:r>
      <w:r w:rsidR="00B73AE0" w:rsidRPr="00070D68">
        <w:rPr>
          <w:rFonts w:cs="Arial"/>
          <w:sz w:val="20"/>
          <w:szCs w:val="20"/>
        </w:rPr>
        <w:t xml:space="preserve"> ter</w:t>
      </w:r>
    </w:p>
    <w:p w14:paraId="21E28515" w14:textId="72DD2F7C" w:rsidR="007522E3" w:rsidRPr="00070D68" w:rsidRDefault="007522E3" w:rsidP="00BF016D">
      <w:pPr>
        <w:numPr>
          <w:ilvl w:val="0"/>
          <w:numId w:val="69"/>
        </w:numPr>
        <w:overflowPunct/>
        <w:autoSpaceDE/>
        <w:autoSpaceDN/>
        <w:adjustRightInd/>
        <w:spacing w:line="260" w:lineRule="atLeast"/>
        <w:ind w:left="426"/>
        <w:textAlignment w:val="auto"/>
        <w:rPr>
          <w:rFonts w:cs="Arial"/>
          <w:sz w:val="20"/>
          <w:szCs w:val="20"/>
        </w:rPr>
      </w:pPr>
      <w:r w:rsidRPr="00070D68">
        <w:rPr>
          <w:rFonts w:cs="Arial"/>
          <w:sz w:val="20"/>
          <w:szCs w:val="20"/>
        </w:rPr>
        <w:t>opravi</w:t>
      </w:r>
      <w:r w:rsidR="0054566C" w:rsidRPr="00070D68">
        <w:rPr>
          <w:rFonts w:cs="Arial"/>
          <w:sz w:val="20"/>
          <w:szCs w:val="20"/>
        </w:rPr>
        <w:t>jo</w:t>
      </w:r>
      <w:r w:rsidRPr="00070D68">
        <w:rPr>
          <w:rFonts w:cs="Arial"/>
          <w:sz w:val="20"/>
          <w:szCs w:val="20"/>
        </w:rPr>
        <w:t xml:space="preserve"> druga dejanja, ki so v skladu z namenom preiskave.</w:t>
      </w:r>
    </w:p>
    <w:p w14:paraId="0A183187" w14:textId="77777777" w:rsidR="007522E3" w:rsidRPr="00070D68" w:rsidRDefault="007522E3" w:rsidP="0025166A">
      <w:pPr>
        <w:spacing w:line="260" w:lineRule="atLeast"/>
        <w:rPr>
          <w:rFonts w:cs="Arial"/>
          <w:sz w:val="20"/>
          <w:szCs w:val="20"/>
        </w:rPr>
      </w:pPr>
    </w:p>
    <w:p w14:paraId="5D30B2AD" w14:textId="77777777" w:rsidR="007522E3" w:rsidRPr="00070D68" w:rsidRDefault="007522E3" w:rsidP="0025166A">
      <w:pPr>
        <w:spacing w:line="260" w:lineRule="atLeast"/>
        <w:rPr>
          <w:rFonts w:cs="Arial"/>
          <w:sz w:val="20"/>
          <w:szCs w:val="20"/>
        </w:rPr>
      </w:pPr>
      <w:r w:rsidRPr="00070D68">
        <w:rPr>
          <w:rFonts w:cs="Arial"/>
          <w:sz w:val="20"/>
          <w:szCs w:val="20"/>
        </w:rPr>
        <w:t xml:space="preserve">Z namenom pravilnega prenosa Direktive 2019/1 je glede na ZPOmK-1 dopolnjena druga alineja na način, da je izrecno navedeno, da imajo pooblaščene osebe dostop do katerih koli informacij, ki so dostopne podjetju, ki je predmet pregleda, torej tudi do informacij, ki jih ima podjetje, ki se </w:t>
      </w:r>
      <w:r w:rsidR="006413F2" w:rsidRPr="00070D68">
        <w:rPr>
          <w:rFonts w:cs="Arial"/>
          <w:sz w:val="20"/>
          <w:szCs w:val="20"/>
        </w:rPr>
        <w:t xml:space="preserve">ga </w:t>
      </w:r>
      <w:r w:rsidRPr="00070D68">
        <w:rPr>
          <w:rFonts w:cs="Arial"/>
          <w:sz w:val="20"/>
          <w:szCs w:val="20"/>
        </w:rPr>
        <w:t xml:space="preserve">pregleduje, shranjene na oddaljenih lokacijah, strežnikih itd. Namen te določbe je preprečiti, da bi podjetja shranjevale </w:t>
      </w:r>
      <w:r w:rsidR="006413F2" w:rsidRPr="00070D68">
        <w:rPr>
          <w:rFonts w:cs="Arial"/>
          <w:sz w:val="20"/>
          <w:szCs w:val="20"/>
        </w:rPr>
        <w:t xml:space="preserve">podatke </w:t>
      </w:r>
      <w:r w:rsidRPr="00070D68">
        <w:rPr>
          <w:rFonts w:cs="Arial"/>
          <w:sz w:val="20"/>
          <w:szCs w:val="20"/>
        </w:rPr>
        <w:t xml:space="preserve">na strežnikih, ki niso v njegovi posesti. Iz istega razloga je dopolnjena tudi peta alineja, na podlagi katere lahko </w:t>
      </w:r>
      <w:r w:rsidR="00B73AE0" w:rsidRPr="00070D68">
        <w:rPr>
          <w:rFonts w:cs="Arial"/>
          <w:sz w:val="20"/>
          <w:szCs w:val="20"/>
        </w:rPr>
        <w:t>a</w:t>
      </w:r>
      <w:r w:rsidR="0045309B" w:rsidRPr="00070D68">
        <w:rPr>
          <w:rFonts w:cs="Arial"/>
          <w:sz w:val="20"/>
          <w:szCs w:val="20"/>
        </w:rPr>
        <w:t>genc</w:t>
      </w:r>
      <w:r w:rsidRPr="00070D68">
        <w:rPr>
          <w:rFonts w:cs="Arial"/>
          <w:sz w:val="20"/>
          <w:szCs w:val="20"/>
        </w:rPr>
        <w:t>ija podaljša 20 dnevni rok za zasego predmetov, poslovnih knjig in druge dokumentacije.</w:t>
      </w:r>
    </w:p>
    <w:p w14:paraId="30437E40" w14:textId="77777777" w:rsidR="007522E3" w:rsidRPr="00070D68" w:rsidRDefault="007522E3" w:rsidP="0025166A">
      <w:pPr>
        <w:spacing w:line="260" w:lineRule="atLeast"/>
        <w:rPr>
          <w:rFonts w:cs="Arial"/>
          <w:b/>
          <w:sz w:val="20"/>
          <w:szCs w:val="20"/>
        </w:rPr>
      </w:pPr>
    </w:p>
    <w:p w14:paraId="284F2A34" w14:textId="77777777" w:rsidR="007522E3" w:rsidRPr="00070D68" w:rsidRDefault="007522E3" w:rsidP="0025166A">
      <w:pPr>
        <w:spacing w:line="260" w:lineRule="atLeast"/>
        <w:rPr>
          <w:rFonts w:cs="Arial"/>
          <w:sz w:val="20"/>
          <w:szCs w:val="20"/>
        </w:rPr>
      </w:pPr>
      <w:r w:rsidRPr="00070D68">
        <w:rPr>
          <w:rFonts w:cs="Arial"/>
          <w:sz w:val="20"/>
          <w:szCs w:val="20"/>
          <w:u w:val="single"/>
        </w:rPr>
        <w:t>Tretji odstavek</w:t>
      </w:r>
      <w:r w:rsidRPr="00070D68">
        <w:rPr>
          <w:rFonts w:cs="Arial"/>
          <w:sz w:val="20"/>
          <w:szCs w:val="20"/>
        </w:rPr>
        <w:t xml:space="preserve"> določa, da mora </w:t>
      </w:r>
      <w:r w:rsidR="00B73AE0" w:rsidRPr="00070D68">
        <w:rPr>
          <w:rFonts w:cs="Arial"/>
          <w:sz w:val="20"/>
          <w:szCs w:val="20"/>
        </w:rPr>
        <w:t>a</w:t>
      </w:r>
      <w:r w:rsidR="0045309B" w:rsidRPr="00070D68">
        <w:rPr>
          <w:rFonts w:cs="Arial"/>
          <w:sz w:val="20"/>
          <w:szCs w:val="20"/>
        </w:rPr>
        <w:t>genc</w:t>
      </w:r>
      <w:r w:rsidRPr="00070D68">
        <w:rPr>
          <w:rFonts w:cs="Arial"/>
          <w:sz w:val="20"/>
          <w:szCs w:val="20"/>
        </w:rPr>
        <w:t>ija v primeru, če zaseže predmete ter poslovne knjige in drugo dokumentacijo v zapisniku navesti, kje so bili najdeni, jih opisati in izdati potrdilo o njihovem zasegu. Določba se od določbe v ZPOmK-1 razlikuje le v vrsti dokumenta, v katere</w:t>
      </w:r>
      <w:r w:rsidR="006413F2" w:rsidRPr="00070D68">
        <w:rPr>
          <w:rFonts w:cs="Arial"/>
          <w:sz w:val="20"/>
          <w:szCs w:val="20"/>
        </w:rPr>
        <w:t>m</w:t>
      </w:r>
      <w:r w:rsidRPr="00070D68">
        <w:rPr>
          <w:rFonts w:cs="Arial"/>
          <w:sz w:val="20"/>
          <w:szCs w:val="20"/>
        </w:rPr>
        <w:t xml:space="preserve"> </w:t>
      </w:r>
      <w:r w:rsidR="003816F4" w:rsidRPr="00070D68">
        <w:rPr>
          <w:rFonts w:cs="Arial"/>
          <w:sz w:val="20"/>
          <w:szCs w:val="20"/>
        </w:rPr>
        <w:t>a</w:t>
      </w:r>
      <w:r w:rsidR="0045309B" w:rsidRPr="00070D68">
        <w:rPr>
          <w:rFonts w:cs="Arial"/>
          <w:sz w:val="20"/>
          <w:szCs w:val="20"/>
        </w:rPr>
        <w:t>genc</w:t>
      </w:r>
      <w:r w:rsidRPr="00070D68">
        <w:rPr>
          <w:rFonts w:cs="Arial"/>
          <w:sz w:val="20"/>
          <w:szCs w:val="20"/>
        </w:rPr>
        <w:t>ija nave</w:t>
      </w:r>
      <w:r w:rsidR="006413F2" w:rsidRPr="00070D68">
        <w:rPr>
          <w:rFonts w:cs="Arial"/>
          <w:sz w:val="20"/>
          <w:szCs w:val="20"/>
        </w:rPr>
        <w:t>de</w:t>
      </w:r>
      <w:r w:rsidRPr="00070D68">
        <w:rPr>
          <w:rFonts w:cs="Arial"/>
          <w:sz w:val="20"/>
          <w:szCs w:val="20"/>
        </w:rPr>
        <w:t xml:space="preserve"> podatke o zaseženih predmetnih. </w:t>
      </w:r>
      <w:r w:rsidR="004B1D9C" w:rsidRPr="00070D68">
        <w:rPr>
          <w:rFonts w:cs="Arial"/>
          <w:sz w:val="20"/>
          <w:szCs w:val="20"/>
        </w:rPr>
        <w:t>A</w:t>
      </w:r>
      <w:r w:rsidR="0045309B" w:rsidRPr="00070D68">
        <w:rPr>
          <w:rFonts w:cs="Arial"/>
          <w:sz w:val="20"/>
          <w:szCs w:val="20"/>
        </w:rPr>
        <w:t>genc</w:t>
      </w:r>
      <w:r w:rsidRPr="00070D68">
        <w:rPr>
          <w:rFonts w:cs="Arial"/>
          <w:sz w:val="20"/>
          <w:szCs w:val="20"/>
        </w:rPr>
        <w:t>ija</w:t>
      </w:r>
      <w:r w:rsidR="004B1D9C" w:rsidRPr="00070D68">
        <w:rPr>
          <w:rFonts w:cs="Arial"/>
          <w:sz w:val="20"/>
          <w:szCs w:val="20"/>
        </w:rPr>
        <w:t xml:space="preserve"> bo</w:t>
      </w:r>
      <w:r w:rsidRPr="00070D68">
        <w:rPr>
          <w:rFonts w:cs="Arial"/>
          <w:sz w:val="20"/>
          <w:szCs w:val="20"/>
        </w:rPr>
        <w:t xml:space="preserve"> te podatke naved</w:t>
      </w:r>
      <w:r w:rsidR="004B1D9C" w:rsidRPr="00070D68">
        <w:rPr>
          <w:rFonts w:cs="Arial"/>
          <w:sz w:val="20"/>
          <w:szCs w:val="20"/>
        </w:rPr>
        <w:t>la</w:t>
      </w:r>
      <w:r w:rsidRPr="00070D68">
        <w:rPr>
          <w:rFonts w:cs="Arial"/>
          <w:sz w:val="20"/>
          <w:szCs w:val="20"/>
        </w:rPr>
        <w:t xml:space="preserve"> v zapisnik</w:t>
      </w:r>
      <w:r w:rsidR="006413F2" w:rsidRPr="00070D68">
        <w:rPr>
          <w:rFonts w:cs="Arial"/>
          <w:sz w:val="20"/>
          <w:szCs w:val="20"/>
        </w:rPr>
        <w:t>u</w:t>
      </w:r>
      <w:r w:rsidRPr="00070D68">
        <w:rPr>
          <w:rFonts w:cs="Arial"/>
          <w:sz w:val="20"/>
          <w:szCs w:val="20"/>
        </w:rPr>
        <w:t>, ki ga izda ob preiskavi in ne več v poročil</w:t>
      </w:r>
      <w:r w:rsidR="006413F2" w:rsidRPr="00070D68">
        <w:rPr>
          <w:rFonts w:cs="Arial"/>
          <w:sz w:val="20"/>
          <w:szCs w:val="20"/>
        </w:rPr>
        <w:t>u</w:t>
      </w:r>
      <w:r w:rsidRPr="00070D68">
        <w:rPr>
          <w:rFonts w:cs="Arial"/>
          <w:sz w:val="20"/>
          <w:szCs w:val="20"/>
        </w:rPr>
        <w:t xml:space="preserve"> o preiskavi, saj le-tega </w:t>
      </w:r>
      <w:r w:rsidR="003816F4" w:rsidRPr="00070D68">
        <w:rPr>
          <w:rFonts w:cs="Arial"/>
          <w:sz w:val="20"/>
          <w:szCs w:val="20"/>
        </w:rPr>
        <w:t>a</w:t>
      </w:r>
      <w:r w:rsidR="0045309B" w:rsidRPr="00070D68">
        <w:rPr>
          <w:rFonts w:cs="Arial"/>
          <w:sz w:val="20"/>
          <w:szCs w:val="20"/>
        </w:rPr>
        <w:t>genc</w:t>
      </w:r>
      <w:r w:rsidRPr="00070D68">
        <w:rPr>
          <w:rFonts w:cs="Arial"/>
          <w:sz w:val="20"/>
          <w:szCs w:val="20"/>
        </w:rPr>
        <w:t>iji po novem n</w:t>
      </w:r>
      <w:r w:rsidR="006413F2" w:rsidRPr="00070D68">
        <w:rPr>
          <w:rFonts w:cs="Arial"/>
          <w:sz w:val="20"/>
          <w:szCs w:val="20"/>
        </w:rPr>
        <w:t>i</w:t>
      </w:r>
      <w:r w:rsidRPr="00070D68">
        <w:rPr>
          <w:rFonts w:cs="Arial"/>
          <w:sz w:val="20"/>
          <w:szCs w:val="20"/>
        </w:rPr>
        <w:t xml:space="preserve"> treba </w:t>
      </w:r>
      <w:r w:rsidR="006413F2" w:rsidRPr="00070D68">
        <w:rPr>
          <w:rFonts w:cs="Arial"/>
          <w:sz w:val="20"/>
          <w:szCs w:val="20"/>
        </w:rPr>
        <w:t xml:space="preserve">več </w:t>
      </w:r>
      <w:r w:rsidRPr="00070D68">
        <w:rPr>
          <w:rFonts w:cs="Arial"/>
          <w:sz w:val="20"/>
          <w:szCs w:val="20"/>
        </w:rPr>
        <w:t>sestaviti. Drugače kot ZPOmK-1 pa se s tem zakonom opredeljuje način zavarovanja podatkov na zaseženih elektronskih napravah in za ravnanje s forenzičnimi kopijami.</w:t>
      </w:r>
    </w:p>
    <w:p w14:paraId="0012D547" w14:textId="77777777" w:rsidR="007522E3" w:rsidRPr="00070D68" w:rsidRDefault="007522E3" w:rsidP="0025166A">
      <w:pPr>
        <w:spacing w:line="260" w:lineRule="atLeast"/>
        <w:rPr>
          <w:rFonts w:cs="Arial"/>
          <w:sz w:val="20"/>
          <w:szCs w:val="20"/>
        </w:rPr>
      </w:pPr>
    </w:p>
    <w:p w14:paraId="6D8CA3BC" w14:textId="77777777" w:rsidR="007522E3" w:rsidRPr="00070D68" w:rsidRDefault="007522E3" w:rsidP="0025166A">
      <w:pPr>
        <w:spacing w:line="260" w:lineRule="atLeast"/>
        <w:rPr>
          <w:rFonts w:cs="Arial"/>
          <w:i/>
          <w:sz w:val="20"/>
          <w:szCs w:val="20"/>
        </w:rPr>
      </w:pPr>
      <w:r w:rsidRPr="00070D68">
        <w:rPr>
          <w:rFonts w:cs="Arial"/>
          <w:sz w:val="20"/>
          <w:szCs w:val="20"/>
        </w:rPr>
        <w:t xml:space="preserve">S </w:t>
      </w:r>
      <w:r w:rsidRPr="00070D68">
        <w:rPr>
          <w:rFonts w:cs="Arial"/>
          <w:sz w:val="20"/>
          <w:szCs w:val="20"/>
          <w:u w:val="single"/>
        </w:rPr>
        <w:t>četrtim odstavkom</w:t>
      </w:r>
      <w:r w:rsidRPr="00070D68">
        <w:rPr>
          <w:rFonts w:cs="Arial"/>
          <w:sz w:val="20"/>
          <w:szCs w:val="20"/>
        </w:rPr>
        <w:t xml:space="preserve"> se ohranja dosedanja sodelovalna dolžnost podjetja pri opravljanju preiskave. Podjetja morajo pooblaščenim osebam omogočiti dostop do prostorov, poslovnih knjig </w:t>
      </w:r>
      <w:r w:rsidR="00547E49" w:rsidRPr="00070D68">
        <w:rPr>
          <w:rFonts w:cs="Arial"/>
          <w:sz w:val="20"/>
          <w:szCs w:val="20"/>
        </w:rPr>
        <w:t xml:space="preserve">in </w:t>
      </w:r>
      <w:r w:rsidRPr="00070D68">
        <w:rPr>
          <w:rFonts w:cs="Arial"/>
          <w:sz w:val="20"/>
          <w:szCs w:val="20"/>
        </w:rPr>
        <w:t>druge dokumentacije</w:t>
      </w:r>
      <w:r w:rsidR="00547E49" w:rsidRPr="00070D68">
        <w:rPr>
          <w:rFonts w:cs="Arial"/>
          <w:sz w:val="20"/>
          <w:szCs w:val="20"/>
        </w:rPr>
        <w:t xml:space="preserve">. Ta odstavek </w:t>
      </w:r>
      <w:r w:rsidRPr="00070D68">
        <w:rPr>
          <w:rFonts w:cs="Arial"/>
          <w:sz w:val="20"/>
          <w:szCs w:val="20"/>
        </w:rPr>
        <w:t>omogoča pooblaščenim osebam, da opravijo preiskavo tudi, če se podjetje s preiskavo ne strinja. S to določb</w:t>
      </w:r>
      <w:r w:rsidR="00547E49" w:rsidRPr="00070D68">
        <w:rPr>
          <w:rFonts w:cs="Arial"/>
          <w:sz w:val="20"/>
          <w:szCs w:val="20"/>
        </w:rPr>
        <w:t>o</w:t>
      </w:r>
      <w:r w:rsidRPr="00070D68">
        <w:rPr>
          <w:rFonts w:cs="Arial"/>
          <w:sz w:val="20"/>
          <w:szCs w:val="20"/>
        </w:rPr>
        <w:t xml:space="preserve"> je v naš pravni sistem prenesen prvi stavek drugega odstavka 6. člena Direktive 2019/1, ki določa, da države članice </w:t>
      </w:r>
      <w:r w:rsidRPr="00070D68">
        <w:rPr>
          <w:rFonts w:cs="Arial"/>
          <w:i/>
          <w:sz w:val="20"/>
          <w:szCs w:val="20"/>
        </w:rPr>
        <w:t xml:space="preserve">zagotovijo, da se morajo podjetja in podjetniška združenja podvreči pregledom iz odstavka 1. </w:t>
      </w:r>
    </w:p>
    <w:p w14:paraId="4772642D" w14:textId="77777777" w:rsidR="007522E3" w:rsidRPr="00070D68" w:rsidRDefault="007522E3" w:rsidP="0025166A">
      <w:pPr>
        <w:spacing w:line="260" w:lineRule="atLeast"/>
        <w:rPr>
          <w:rFonts w:cs="Arial"/>
          <w:b/>
          <w:sz w:val="20"/>
          <w:szCs w:val="20"/>
        </w:rPr>
      </w:pPr>
    </w:p>
    <w:p w14:paraId="0A79E3CC" w14:textId="77777777" w:rsidR="007522E3" w:rsidRPr="00070D68" w:rsidRDefault="007522E3" w:rsidP="0025166A">
      <w:pPr>
        <w:pStyle w:val="Odstavek"/>
        <w:spacing w:before="0" w:line="260" w:lineRule="atLeast"/>
        <w:ind w:firstLine="0"/>
        <w:rPr>
          <w:sz w:val="20"/>
          <w:szCs w:val="20"/>
        </w:rPr>
      </w:pPr>
      <w:r w:rsidRPr="00070D68">
        <w:rPr>
          <w:sz w:val="20"/>
          <w:szCs w:val="20"/>
        </w:rPr>
        <w:t xml:space="preserve">Ker so elektronske naprave lahko zaščitene z različnimi gesli oziroma šifrirnimi ključi se v </w:t>
      </w:r>
      <w:r w:rsidRPr="00070D68">
        <w:rPr>
          <w:sz w:val="20"/>
          <w:szCs w:val="20"/>
          <w:u w:val="single"/>
        </w:rPr>
        <w:t>petem odstavku</w:t>
      </w:r>
      <w:r w:rsidRPr="00070D68">
        <w:rPr>
          <w:sz w:val="20"/>
          <w:szCs w:val="20"/>
        </w:rPr>
        <w:t xml:space="preserve"> ohranja obveznost, da mora oseba, ki je uporabnik elektronske naprave, ki se pregleduje, pooblaščeni osebi omogočiti dostop do </w:t>
      </w:r>
      <w:r w:rsidR="00547E49" w:rsidRPr="00070D68">
        <w:rPr>
          <w:sz w:val="20"/>
          <w:szCs w:val="20"/>
        </w:rPr>
        <w:t xml:space="preserve">te </w:t>
      </w:r>
      <w:r w:rsidRPr="00070D68">
        <w:rPr>
          <w:sz w:val="20"/>
          <w:szCs w:val="20"/>
        </w:rPr>
        <w:t>naprave, predložiti šifrirne ključe oziroma gesla in dati pojasnila o uporabi te naprave. Nadalje nalaga pooblaščenim osebam, da preglede elektronskih naprav opravi</w:t>
      </w:r>
      <w:r w:rsidR="00547E49" w:rsidRPr="00070D68">
        <w:rPr>
          <w:sz w:val="20"/>
          <w:szCs w:val="20"/>
        </w:rPr>
        <w:t>jo</w:t>
      </w:r>
      <w:r w:rsidRPr="00070D68">
        <w:rPr>
          <w:sz w:val="20"/>
          <w:szCs w:val="20"/>
        </w:rPr>
        <w:t xml:space="preserve"> tako, da se v najmanjši možni meri posega v pravice oseb, k</w:t>
      </w:r>
      <w:r w:rsidR="00547E49" w:rsidRPr="00070D68">
        <w:rPr>
          <w:sz w:val="20"/>
          <w:szCs w:val="20"/>
        </w:rPr>
        <w:t>aterih se ne nadzoruje</w:t>
      </w:r>
      <w:r w:rsidRPr="00070D68">
        <w:rPr>
          <w:sz w:val="20"/>
          <w:szCs w:val="20"/>
        </w:rPr>
        <w:t>, in da pri tem varujejo zaupnost podatkov ter da se pri pregledu ne povzroča nesorazmerna škoda. Zaradi zagotovitve zasebnosti ima oseba, ki takšno zasebnost glede njene vsebine pričakuje</w:t>
      </w:r>
      <w:r w:rsidR="00547E49" w:rsidRPr="00070D68">
        <w:rPr>
          <w:sz w:val="20"/>
          <w:szCs w:val="20"/>
        </w:rPr>
        <w:t>,</w:t>
      </w:r>
      <w:r w:rsidRPr="00070D68">
        <w:rPr>
          <w:sz w:val="20"/>
          <w:szCs w:val="20"/>
        </w:rPr>
        <w:t xml:space="preserve"> pravico, da je pri pregledu vsebine elektronske naprave navzoča. O tej pravici jo mora pooblaščena poučiti. </w:t>
      </w:r>
      <w:r w:rsidR="0045309B" w:rsidRPr="00070D68">
        <w:rPr>
          <w:sz w:val="20"/>
          <w:szCs w:val="20"/>
        </w:rPr>
        <w:t>Agenc</w:t>
      </w:r>
      <w:r w:rsidRPr="00070D68">
        <w:rPr>
          <w:sz w:val="20"/>
          <w:szCs w:val="20"/>
        </w:rPr>
        <w:t>ija z zaseženim elektronskim napravami ali kopijam elektronskih podatkov ravna tako, da zagotovi istovetnost in integriteto elektronskih podatkov.</w:t>
      </w:r>
    </w:p>
    <w:p w14:paraId="0124CD99" w14:textId="77777777" w:rsidR="007522E3" w:rsidRPr="00070D68" w:rsidRDefault="007522E3" w:rsidP="0025166A">
      <w:pPr>
        <w:pStyle w:val="Odstavek"/>
        <w:spacing w:before="0" w:line="260" w:lineRule="atLeast"/>
        <w:ind w:firstLine="0"/>
        <w:rPr>
          <w:sz w:val="20"/>
          <w:szCs w:val="20"/>
        </w:rPr>
      </w:pPr>
    </w:p>
    <w:p w14:paraId="7BF01ACE" w14:textId="77777777" w:rsidR="007522E3" w:rsidRPr="00070D68" w:rsidRDefault="007522E3" w:rsidP="0025166A">
      <w:pPr>
        <w:pStyle w:val="Odstavek"/>
        <w:spacing w:before="0" w:line="260" w:lineRule="atLeast"/>
        <w:ind w:firstLine="0"/>
        <w:rPr>
          <w:sz w:val="20"/>
          <w:szCs w:val="20"/>
        </w:rPr>
      </w:pPr>
      <w:r w:rsidRPr="00070D68">
        <w:rPr>
          <w:sz w:val="20"/>
          <w:szCs w:val="20"/>
          <w:u w:val="single"/>
        </w:rPr>
        <w:t>Šesti odstavek</w:t>
      </w:r>
      <w:r w:rsidRPr="00070D68">
        <w:rPr>
          <w:sz w:val="20"/>
          <w:szCs w:val="20"/>
        </w:rPr>
        <w:t xml:space="preserve"> določa čas v katerem lahko pooblaščene osebe opravijo preiskavo.</w:t>
      </w:r>
    </w:p>
    <w:p w14:paraId="454141D4" w14:textId="77777777" w:rsidR="007522E3" w:rsidRPr="00070D68" w:rsidRDefault="007522E3" w:rsidP="0025166A">
      <w:pPr>
        <w:spacing w:line="260" w:lineRule="atLeast"/>
        <w:rPr>
          <w:rFonts w:cs="Arial"/>
          <w:b/>
          <w:sz w:val="20"/>
          <w:szCs w:val="20"/>
        </w:rPr>
      </w:pPr>
    </w:p>
    <w:p w14:paraId="73874418" w14:textId="361D7870" w:rsidR="007522E3" w:rsidRPr="00070D68" w:rsidRDefault="007522E3" w:rsidP="0025166A">
      <w:pPr>
        <w:spacing w:line="260" w:lineRule="atLeast"/>
        <w:rPr>
          <w:rFonts w:cs="Arial"/>
          <w:b/>
          <w:sz w:val="20"/>
          <w:szCs w:val="20"/>
        </w:rPr>
      </w:pPr>
      <w:r w:rsidRPr="00070D68">
        <w:rPr>
          <w:rFonts w:cs="Arial"/>
          <w:b/>
          <w:sz w:val="20"/>
          <w:szCs w:val="20"/>
        </w:rPr>
        <w:t>K</w:t>
      </w:r>
      <w:r w:rsidR="00334415" w:rsidRPr="00070D68">
        <w:rPr>
          <w:rFonts w:cs="Arial"/>
          <w:b/>
          <w:sz w:val="20"/>
          <w:szCs w:val="20"/>
        </w:rPr>
        <w:t xml:space="preserve"> </w:t>
      </w:r>
      <w:r w:rsidR="008E681F" w:rsidRPr="00070D68">
        <w:rPr>
          <w:rFonts w:cs="Arial"/>
          <w:b/>
          <w:sz w:val="20"/>
          <w:szCs w:val="20"/>
        </w:rPr>
        <w:t>41</w:t>
      </w:r>
      <w:r w:rsidRPr="00070D68">
        <w:rPr>
          <w:rFonts w:cs="Arial"/>
          <w:b/>
          <w:sz w:val="20"/>
          <w:szCs w:val="20"/>
        </w:rPr>
        <w:t>. členu (opravljanje preiskave)</w:t>
      </w:r>
    </w:p>
    <w:p w14:paraId="274C4402" w14:textId="77777777" w:rsidR="007522E3" w:rsidRPr="00070D68" w:rsidRDefault="007522E3" w:rsidP="0025166A">
      <w:pPr>
        <w:spacing w:line="260" w:lineRule="atLeast"/>
        <w:rPr>
          <w:rFonts w:cs="Arial"/>
          <w:sz w:val="20"/>
          <w:szCs w:val="20"/>
        </w:rPr>
      </w:pPr>
    </w:p>
    <w:p w14:paraId="33D9BACC" w14:textId="039DA911" w:rsidR="007522E3" w:rsidRPr="00070D68" w:rsidRDefault="007522E3" w:rsidP="0025166A">
      <w:pPr>
        <w:spacing w:line="260" w:lineRule="atLeast"/>
        <w:rPr>
          <w:rFonts w:cs="Arial"/>
          <w:sz w:val="20"/>
          <w:szCs w:val="20"/>
        </w:rPr>
      </w:pPr>
      <w:r w:rsidRPr="00070D68">
        <w:rPr>
          <w:rFonts w:cs="Arial"/>
          <w:sz w:val="20"/>
          <w:szCs w:val="20"/>
        </w:rPr>
        <w:t xml:space="preserve">S tem členom se ureja dokazila, s katerimi pooblaščena oseba izkazuje pooblastilo za opravljanje preiskave. Na podlagi </w:t>
      </w:r>
      <w:r w:rsidRPr="00070D68">
        <w:rPr>
          <w:rFonts w:cs="Arial"/>
          <w:sz w:val="20"/>
          <w:szCs w:val="20"/>
          <w:u w:val="single"/>
        </w:rPr>
        <w:t>prvega odstavka</w:t>
      </w:r>
      <w:r w:rsidRPr="00070D68">
        <w:rPr>
          <w:rFonts w:cs="Arial"/>
          <w:sz w:val="20"/>
          <w:szCs w:val="20"/>
        </w:rPr>
        <w:t xml:space="preserve"> bodo osebe, ki so zaposlene </w:t>
      </w:r>
      <w:r w:rsidR="004B1D9C" w:rsidRPr="00070D68">
        <w:rPr>
          <w:rFonts w:cs="Arial"/>
          <w:sz w:val="20"/>
          <w:szCs w:val="20"/>
        </w:rPr>
        <w:t xml:space="preserve">v </w:t>
      </w:r>
      <w:r w:rsidR="003816F4" w:rsidRPr="00070D68">
        <w:rPr>
          <w:rFonts w:cs="Arial"/>
          <w:sz w:val="20"/>
          <w:szCs w:val="20"/>
        </w:rPr>
        <w:t>a</w:t>
      </w:r>
      <w:r w:rsidR="0045309B" w:rsidRPr="00070D68">
        <w:rPr>
          <w:rFonts w:cs="Arial"/>
          <w:sz w:val="20"/>
          <w:szCs w:val="20"/>
        </w:rPr>
        <w:t>genc</w:t>
      </w:r>
      <w:r w:rsidRPr="00070D68">
        <w:rPr>
          <w:rFonts w:cs="Arial"/>
          <w:sz w:val="20"/>
          <w:szCs w:val="20"/>
        </w:rPr>
        <w:t xml:space="preserve">iji, izkazovale pooblastilo s službeno izkaznico, medtem ko bodo specializirane organizacije, zavodi ali posamezniki to izkazovali s pisnim pooblastilo </w:t>
      </w:r>
      <w:r w:rsidR="008A70B1" w:rsidRPr="00070D68">
        <w:rPr>
          <w:rFonts w:cs="Arial"/>
          <w:sz w:val="20"/>
          <w:szCs w:val="20"/>
        </w:rPr>
        <w:t xml:space="preserve">predstojnika </w:t>
      </w:r>
      <w:r w:rsidR="003816F4" w:rsidRPr="00070D68">
        <w:rPr>
          <w:rFonts w:cs="Arial"/>
          <w:sz w:val="20"/>
          <w:szCs w:val="20"/>
        </w:rPr>
        <w:t>a</w:t>
      </w:r>
      <w:r w:rsidR="0045309B" w:rsidRPr="00070D68">
        <w:rPr>
          <w:rFonts w:cs="Arial"/>
          <w:sz w:val="20"/>
          <w:szCs w:val="20"/>
        </w:rPr>
        <w:t>genc</w:t>
      </w:r>
      <w:r w:rsidRPr="00070D68">
        <w:rPr>
          <w:rFonts w:cs="Arial"/>
          <w:sz w:val="20"/>
          <w:szCs w:val="20"/>
        </w:rPr>
        <w:t>ije, v katerem bo moral biti jasno naveden tudi obseg pooblastil.</w:t>
      </w:r>
    </w:p>
    <w:p w14:paraId="42DFF52F" w14:textId="77777777" w:rsidR="007522E3" w:rsidRPr="00070D68" w:rsidRDefault="007522E3" w:rsidP="0025166A">
      <w:pPr>
        <w:spacing w:line="260" w:lineRule="atLeast"/>
        <w:rPr>
          <w:rFonts w:cs="Arial"/>
          <w:sz w:val="20"/>
          <w:szCs w:val="20"/>
        </w:rPr>
      </w:pPr>
    </w:p>
    <w:p w14:paraId="50BCF8E9" w14:textId="164881F8" w:rsidR="00494F8D" w:rsidRPr="00070D68" w:rsidRDefault="007522E3" w:rsidP="0025166A">
      <w:pPr>
        <w:spacing w:line="260" w:lineRule="atLeast"/>
        <w:rPr>
          <w:rFonts w:cs="Arial"/>
          <w:sz w:val="20"/>
          <w:szCs w:val="20"/>
        </w:rPr>
      </w:pPr>
      <w:r w:rsidRPr="00070D68">
        <w:rPr>
          <w:rFonts w:cs="Arial"/>
          <w:sz w:val="20"/>
          <w:szCs w:val="20"/>
          <w:u w:val="single"/>
        </w:rPr>
        <w:t xml:space="preserve">Drugi in tretji odstavek </w:t>
      </w:r>
      <w:r w:rsidRPr="00070D68">
        <w:rPr>
          <w:rFonts w:cs="Arial"/>
          <w:sz w:val="20"/>
          <w:szCs w:val="20"/>
        </w:rPr>
        <w:t xml:space="preserve">določata pravno podlago za izdajo službene izkaznice osebam, ki so zaposlene na </w:t>
      </w:r>
      <w:r w:rsidR="003816F4" w:rsidRPr="00070D68">
        <w:rPr>
          <w:rFonts w:cs="Arial"/>
          <w:sz w:val="20"/>
          <w:szCs w:val="20"/>
        </w:rPr>
        <w:t>a</w:t>
      </w:r>
      <w:r w:rsidR="0045309B" w:rsidRPr="00070D68">
        <w:rPr>
          <w:rFonts w:cs="Arial"/>
          <w:sz w:val="20"/>
          <w:szCs w:val="20"/>
        </w:rPr>
        <w:t>genc</w:t>
      </w:r>
      <w:r w:rsidRPr="00070D68">
        <w:rPr>
          <w:rFonts w:cs="Arial"/>
          <w:sz w:val="20"/>
          <w:szCs w:val="20"/>
        </w:rPr>
        <w:t>ij</w:t>
      </w:r>
      <w:r w:rsidR="002F4027" w:rsidRPr="00070D68">
        <w:rPr>
          <w:rFonts w:cs="Arial"/>
          <w:sz w:val="20"/>
          <w:szCs w:val="20"/>
        </w:rPr>
        <w:t>i</w:t>
      </w:r>
      <w:r w:rsidRPr="00070D68">
        <w:rPr>
          <w:rFonts w:cs="Arial"/>
          <w:sz w:val="20"/>
          <w:szCs w:val="20"/>
        </w:rPr>
        <w:t xml:space="preserve"> ter </w:t>
      </w:r>
      <w:r w:rsidR="00433AC4" w:rsidRPr="00070D68">
        <w:rPr>
          <w:rFonts w:cs="Arial"/>
          <w:sz w:val="20"/>
          <w:szCs w:val="20"/>
        </w:rPr>
        <w:t xml:space="preserve">za izdajo pravilnika, v katerem se uredi oblika službene izkaznice in postopek za njeno izdajo. </w:t>
      </w:r>
    </w:p>
    <w:p w14:paraId="7CA5EEEA" w14:textId="77777777" w:rsidR="00494F8D" w:rsidRDefault="00494F8D" w:rsidP="0025166A">
      <w:pPr>
        <w:spacing w:line="260" w:lineRule="atLeast"/>
        <w:rPr>
          <w:rFonts w:cs="Arial"/>
          <w:sz w:val="20"/>
          <w:szCs w:val="20"/>
        </w:rPr>
      </w:pPr>
    </w:p>
    <w:p w14:paraId="5EF65D56" w14:textId="77777777" w:rsidR="00DF07FF" w:rsidRDefault="00DF07FF" w:rsidP="0025166A">
      <w:pPr>
        <w:spacing w:line="260" w:lineRule="atLeast"/>
        <w:rPr>
          <w:rFonts w:cs="Arial"/>
          <w:sz w:val="20"/>
          <w:szCs w:val="20"/>
        </w:rPr>
      </w:pPr>
    </w:p>
    <w:p w14:paraId="2C67943F" w14:textId="77777777" w:rsidR="00DF07FF" w:rsidRPr="00070D68" w:rsidRDefault="00DF07FF" w:rsidP="0025166A">
      <w:pPr>
        <w:spacing w:line="260" w:lineRule="atLeast"/>
        <w:rPr>
          <w:rFonts w:cs="Arial"/>
          <w:sz w:val="20"/>
          <w:szCs w:val="20"/>
        </w:rPr>
      </w:pPr>
    </w:p>
    <w:p w14:paraId="04CB72E9" w14:textId="23A230A3" w:rsidR="007522E3" w:rsidRPr="00070D68" w:rsidRDefault="007522E3" w:rsidP="0025166A">
      <w:pPr>
        <w:spacing w:line="260" w:lineRule="atLeast"/>
        <w:rPr>
          <w:rFonts w:cs="Arial"/>
          <w:b/>
          <w:sz w:val="20"/>
          <w:szCs w:val="20"/>
        </w:rPr>
      </w:pPr>
      <w:r w:rsidRPr="00070D68">
        <w:rPr>
          <w:rFonts w:cs="Arial"/>
          <w:b/>
          <w:sz w:val="20"/>
          <w:szCs w:val="20"/>
        </w:rPr>
        <w:lastRenderedPageBreak/>
        <w:t xml:space="preserve">K </w:t>
      </w:r>
      <w:r w:rsidR="008E681F" w:rsidRPr="00070D68">
        <w:rPr>
          <w:rFonts w:cs="Arial"/>
          <w:b/>
          <w:sz w:val="20"/>
          <w:szCs w:val="20"/>
        </w:rPr>
        <w:t>42</w:t>
      </w:r>
      <w:r w:rsidRPr="00070D68">
        <w:rPr>
          <w:rFonts w:cs="Arial"/>
          <w:b/>
          <w:sz w:val="20"/>
          <w:szCs w:val="20"/>
        </w:rPr>
        <w:t>. členu (oviranje preiskave)</w:t>
      </w:r>
    </w:p>
    <w:p w14:paraId="0C03F757" w14:textId="77777777" w:rsidR="007522E3" w:rsidRPr="00070D68" w:rsidRDefault="003816F4" w:rsidP="003816F4">
      <w:pPr>
        <w:tabs>
          <w:tab w:val="left" w:pos="6329"/>
        </w:tabs>
        <w:spacing w:line="260" w:lineRule="atLeast"/>
        <w:rPr>
          <w:rFonts w:cs="Arial"/>
          <w:b/>
          <w:sz w:val="20"/>
          <w:szCs w:val="20"/>
        </w:rPr>
      </w:pPr>
      <w:r w:rsidRPr="00070D68">
        <w:rPr>
          <w:rFonts w:cs="Arial"/>
          <w:b/>
          <w:sz w:val="20"/>
          <w:szCs w:val="20"/>
        </w:rPr>
        <w:tab/>
      </w:r>
    </w:p>
    <w:p w14:paraId="0F347BE8" w14:textId="06D4924E" w:rsidR="007522E3" w:rsidRPr="00070D68" w:rsidRDefault="007522E3" w:rsidP="0025166A">
      <w:pPr>
        <w:spacing w:line="260" w:lineRule="atLeast"/>
        <w:rPr>
          <w:rFonts w:cs="Arial"/>
          <w:sz w:val="20"/>
          <w:szCs w:val="20"/>
        </w:rPr>
      </w:pPr>
      <w:r w:rsidRPr="00070D68">
        <w:rPr>
          <w:rFonts w:cs="Arial"/>
          <w:sz w:val="20"/>
          <w:szCs w:val="20"/>
        </w:rPr>
        <w:t xml:space="preserve">Med izvajanjem preiskave je podjetju, v skladu s četrtim odstavkom </w:t>
      </w:r>
      <w:r w:rsidR="00301923" w:rsidRPr="00070D68">
        <w:rPr>
          <w:rFonts w:cs="Arial"/>
          <w:sz w:val="20"/>
          <w:szCs w:val="20"/>
        </w:rPr>
        <w:t>40</w:t>
      </w:r>
      <w:r w:rsidRPr="00070D68">
        <w:rPr>
          <w:rFonts w:cs="Arial"/>
          <w:sz w:val="20"/>
          <w:szCs w:val="20"/>
        </w:rPr>
        <w:t>. člena tega zakona</w:t>
      </w:r>
      <w:r w:rsidR="004B1D9C" w:rsidRPr="00070D68">
        <w:rPr>
          <w:rFonts w:cs="Arial"/>
          <w:sz w:val="20"/>
          <w:szCs w:val="20"/>
        </w:rPr>
        <w:t>,</w:t>
      </w:r>
      <w:r w:rsidRPr="00070D68">
        <w:rPr>
          <w:rFonts w:cs="Arial"/>
          <w:sz w:val="20"/>
          <w:szCs w:val="20"/>
        </w:rPr>
        <w:t xml:space="preserve"> naložena sodelovalna dolžnost. Ker </w:t>
      </w:r>
      <w:r w:rsidR="002F4027" w:rsidRPr="00070D68">
        <w:rPr>
          <w:rFonts w:cs="Arial"/>
          <w:sz w:val="20"/>
          <w:szCs w:val="20"/>
        </w:rPr>
        <w:t xml:space="preserve">se lahko zgodi, da bi </w:t>
      </w:r>
      <w:r w:rsidRPr="00070D68">
        <w:rPr>
          <w:rFonts w:cs="Arial"/>
          <w:sz w:val="20"/>
          <w:szCs w:val="20"/>
        </w:rPr>
        <w:t xml:space="preserve">podjetje </w:t>
      </w:r>
      <w:r w:rsidR="002F4027" w:rsidRPr="00070D68">
        <w:rPr>
          <w:rFonts w:cs="Arial"/>
          <w:sz w:val="20"/>
          <w:szCs w:val="20"/>
        </w:rPr>
        <w:t>oviralo</w:t>
      </w:r>
      <w:r w:rsidRPr="00070D68">
        <w:rPr>
          <w:rFonts w:cs="Arial"/>
          <w:sz w:val="20"/>
          <w:szCs w:val="20"/>
        </w:rPr>
        <w:t xml:space="preserve"> preiskavo, so v tem členu urejene posledice oviranja preiskave.</w:t>
      </w:r>
    </w:p>
    <w:p w14:paraId="6B8228B4" w14:textId="77777777" w:rsidR="007522E3" w:rsidRPr="00070D68" w:rsidRDefault="007522E3" w:rsidP="0025166A">
      <w:pPr>
        <w:spacing w:line="260" w:lineRule="atLeast"/>
        <w:rPr>
          <w:rFonts w:cs="Arial"/>
          <w:sz w:val="20"/>
          <w:szCs w:val="20"/>
        </w:rPr>
      </w:pPr>
    </w:p>
    <w:p w14:paraId="7B606EC8" w14:textId="77777777" w:rsidR="007522E3" w:rsidRPr="00070D68" w:rsidRDefault="004B1D9C" w:rsidP="0025166A">
      <w:pPr>
        <w:spacing w:line="260" w:lineRule="atLeast"/>
        <w:rPr>
          <w:rFonts w:cs="Arial"/>
          <w:i/>
          <w:sz w:val="20"/>
          <w:szCs w:val="20"/>
        </w:rPr>
      </w:pPr>
      <w:r w:rsidRPr="00070D68">
        <w:rPr>
          <w:rFonts w:cs="Arial"/>
          <w:sz w:val="20"/>
          <w:szCs w:val="20"/>
        </w:rPr>
        <w:t>Če</w:t>
      </w:r>
      <w:r w:rsidR="007522E3" w:rsidRPr="00070D68">
        <w:rPr>
          <w:rFonts w:cs="Arial"/>
          <w:sz w:val="20"/>
          <w:szCs w:val="20"/>
        </w:rPr>
        <w:t xml:space="preserve"> podjetje kakorkoli ovira pooblaščeno osebo pri izvajanju preiskave, lahko ta opravi preiskavo mimo volje podjetja ob pomoči policije. Pri </w:t>
      </w:r>
      <w:r w:rsidR="002F4027" w:rsidRPr="00070D68">
        <w:rPr>
          <w:rFonts w:cs="Arial"/>
          <w:sz w:val="20"/>
          <w:szCs w:val="20"/>
        </w:rPr>
        <w:t xml:space="preserve">tem </w:t>
      </w:r>
      <w:r w:rsidR="007522E3" w:rsidRPr="00070D68">
        <w:rPr>
          <w:rFonts w:cs="Arial"/>
          <w:sz w:val="20"/>
          <w:szCs w:val="20"/>
        </w:rPr>
        <w:t xml:space="preserve">velja </w:t>
      </w:r>
      <w:proofErr w:type="spellStart"/>
      <w:r w:rsidR="007522E3" w:rsidRPr="00070D68">
        <w:rPr>
          <w:rFonts w:cs="Arial"/>
          <w:sz w:val="20"/>
          <w:szCs w:val="20"/>
        </w:rPr>
        <w:t>neizpodbojna</w:t>
      </w:r>
      <w:proofErr w:type="spellEnd"/>
      <w:r w:rsidR="007522E3" w:rsidRPr="00070D68">
        <w:rPr>
          <w:rFonts w:cs="Arial"/>
          <w:sz w:val="20"/>
          <w:szCs w:val="20"/>
        </w:rPr>
        <w:t xml:space="preserve"> domneva, da podjetje ovira preiskavo, če jo ovirajo člani organov vodenja ali nadzora, zaposleni v podjetj</w:t>
      </w:r>
      <w:r w:rsidR="002F4027" w:rsidRPr="00070D68">
        <w:rPr>
          <w:rFonts w:cs="Arial"/>
          <w:sz w:val="20"/>
          <w:szCs w:val="20"/>
        </w:rPr>
        <w:t>u</w:t>
      </w:r>
      <w:r w:rsidR="007522E3" w:rsidRPr="00070D68">
        <w:rPr>
          <w:rFonts w:cs="Arial"/>
          <w:sz w:val="20"/>
          <w:szCs w:val="20"/>
        </w:rPr>
        <w:t xml:space="preserve"> ali pogodbeni sodelavci podjetja. S tem členom</w:t>
      </w:r>
      <w:r w:rsidR="002F4027" w:rsidRPr="00070D68">
        <w:rPr>
          <w:rFonts w:cs="Arial"/>
          <w:sz w:val="20"/>
          <w:szCs w:val="20"/>
        </w:rPr>
        <w:t xml:space="preserve"> se</w:t>
      </w:r>
      <w:r w:rsidR="007522E3" w:rsidRPr="00070D68">
        <w:rPr>
          <w:rFonts w:cs="Arial"/>
          <w:sz w:val="20"/>
          <w:szCs w:val="20"/>
        </w:rPr>
        <w:t xml:space="preserve"> prenašata drugi in tretji stavek drugega odstavka 6. člena Direktive 2019/1, ki </w:t>
      </w:r>
      <w:r w:rsidR="007522E3" w:rsidRPr="00070D68">
        <w:rPr>
          <w:rFonts w:cs="Arial"/>
          <w:i/>
          <w:sz w:val="20"/>
          <w:szCs w:val="20"/>
        </w:rPr>
        <w:t>državam članicam nalaga, da zagotovijo, da kadar podjetje ali podjetniško združenje nasprotuje pregledu, ki ga odredi nacionalni upravni organ, pristojen za varstvo konkurence, in/ali ga odobri nacionalni pravosodni organ, lahko nacionalni organi, pristojni za varstvo konkurence, pridobijo potrebno pomoč policije ali enakovrednega organa za izvajanje tovrstnih pooblastil, da jim omogoči izvedbo pregleda. Takšna pomoč se lahko pridobi tudi kot previdnostni ukrep.</w:t>
      </w:r>
    </w:p>
    <w:p w14:paraId="3D86F65A" w14:textId="77777777" w:rsidR="007522E3" w:rsidRPr="00070D68" w:rsidRDefault="007522E3" w:rsidP="0025166A">
      <w:pPr>
        <w:spacing w:line="260" w:lineRule="atLeast"/>
        <w:rPr>
          <w:rFonts w:cs="Arial"/>
          <w:sz w:val="20"/>
          <w:szCs w:val="20"/>
        </w:rPr>
      </w:pPr>
    </w:p>
    <w:p w14:paraId="7DA5B2BC" w14:textId="2D92142B" w:rsidR="007522E3" w:rsidRPr="00070D68" w:rsidRDefault="007522E3" w:rsidP="0025166A">
      <w:pPr>
        <w:spacing w:line="260" w:lineRule="atLeast"/>
        <w:rPr>
          <w:rFonts w:cs="Arial"/>
          <w:sz w:val="20"/>
          <w:szCs w:val="20"/>
        </w:rPr>
      </w:pPr>
      <w:r w:rsidRPr="00070D68">
        <w:rPr>
          <w:rFonts w:cs="Arial"/>
          <w:sz w:val="20"/>
          <w:szCs w:val="20"/>
        </w:rPr>
        <w:t xml:space="preserve">Za oviranje preiskave lahko </w:t>
      </w:r>
      <w:r w:rsidR="003816F4" w:rsidRPr="00070D68">
        <w:rPr>
          <w:rFonts w:cs="Arial"/>
          <w:sz w:val="20"/>
          <w:szCs w:val="20"/>
        </w:rPr>
        <w:t>a</w:t>
      </w:r>
      <w:r w:rsidR="0045309B" w:rsidRPr="00070D68">
        <w:rPr>
          <w:rFonts w:cs="Arial"/>
          <w:sz w:val="20"/>
          <w:szCs w:val="20"/>
        </w:rPr>
        <w:t>genc</w:t>
      </w:r>
      <w:r w:rsidRPr="00070D68">
        <w:rPr>
          <w:rFonts w:cs="Arial"/>
          <w:sz w:val="20"/>
          <w:szCs w:val="20"/>
        </w:rPr>
        <w:t xml:space="preserve">ija podjetju naloži plačilo administrativne sankcije v skladu s </w:t>
      </w:r>
      <w:r w:rsidR="001B20D2" w:rsidRPr="00070D68">
        <w:rPr>
          <w:rFonts w:cs="Arial"/>
          <w:sz w:val="20"/>
          <w:szCs w:val="20"/>
        </w:rPr>
        <w:t>68</w:t>
      </w:r>
      <w:r w:rsidRPr="00070D68">
        <w:rPr>
          <w:rFonts w:cs="Arial"/>
          <w:sz w:val="20"/>
          <w:szCs w:val="20"/>
        </w:rPr>
        <w:t xml:space="preserve">. členom tega zakona. In sicer v primeru kakršnega koli oviranja preiskave </w:t>
      </w:r>
      <w:r w:rsidR="003816F4" w:rsidRPr="00070D68">
        <w:rPr>
          <w:rFonts w:cs="Arial"/>
          <w:sz w:val="20"/>
          <w:szCs w:val="20"/>
        </w:rPr>
        <w:t>a</w:t>
      </w:r>
      <w:r w:rsidR="0045309B" w:rsidRPr="00070D68">
        <w:rPr>
          <w:rFonts w:cs="Arial"/>
          <w:sz w:val="20"/>
          <w:szCs w:val="20"/>
        </w:rPr>
        <w:t>genc</w:t>
      </w:r>
      <w:r w:rsidRPr="00070D68">
        <w:rPr>
          <w:rFonts w:cs="Arial"/>
          <w:sz w:val="20"/>
          <w:szCs w:val="20"/>
        </w:rPr>
        <w:t>ija lahko naloži podjetju plačilo administrativne sankcije v obliki enkratnega zneska v višini največ enega odstotka letnega prometa podjetja v prehodnem letu ali pa naloži plačilo periodične administrativne sankcije v obliki dnevnega denarnega zneska v višini največ pet odstotkov povprečnega dnevnega skupnega prometa podjetja v predhodnem poslovnem letu.</w:t>
      </w:r>
    </w:p>
    <w:p w14:paraId="1CAEECDC" w14:textId="77777777" w:rsidR="00DF07FF" w:rsidRDefault="00DF07FF" w:rsidP="0025166A">
      <w:pPr>
        <w:spacing w:line="260" w:lineRule="atLeast"/>
        <w:rPr>
          <w:rFonts w:cs="Arial"/>
          <w:sz w:val="20"/>
          <w:szCs w:val="20"/>
        </w:rPr>
      </w:pPr>
    </w:p>
    <w:p w14:paraId="5BD58436" w14:textId="378EC856"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8E681F" w:rsidRPr="00070D68">
        <w:rPr>
          <w:rFonts w:cs="Arial"/>
          <w:b/>
          <w:sz w:val="20"/>
          <w:szCs w:val="20"/>
        </w:rPr>
        <w:t>43</w:t>
      </w:r>
      <w:r w:rsidRPr="00070D68">
        <w:rPr>
          <w:rFonts w:cs="Arial"/>
          <w:b/>
          <w:sz w:val="20"/>
          <w:szCs w:val="20"/>
        </w:rPr>
        <w:t>. členu (privilegirana komunikacija)</w:t>
      </w:r>
    </w:p>
    <w:p w14:paraId="293E0527" w14:textId="77777777" w:rsidR="007522E3" w:rsidRPr="00070D68" w:rsidRDefault="007522E3" w:rsidP="0025166A">
      <w:pPr>
        <w:spacing w:line="260" w:lineRule="atLeast"/>
        <w:rPr>
          <w:rFonts w:cs="Arial"/>
          <w:sz w:val="20"/>
          <w:szCs w:val="20"/>
        </w:rPr>
      </w:pPr>
    </w:p>
    <w:p w14:paraId="4B587478" w14:textId="77777777" w:rsidR="007522E3" w:rsidRPr="00070D68" w:rsidRDefault="007522E3" w:rsidP="0025166A">
      <w:pPr>
        <w:spacing w:line="260" w:lineRule="atLeast"/>
        <w:rPr>
          <w:rFonts w:cs="Arial"/>
          <w:sz w:val="20"/>
          <w:szCs w:val="20"/>
        </w:rPr>
      </w:pPr>
      <w:r w:rsidRPr="00070D68">
        <w:rPr>
          <w:rFonts w:cs="Arial"/>
          <w:sz w:val="20"/>
          <w:szCs w:val="20"/>
        </w:rPr>
        <w:t xml:space="preserve">V tem členu je urejeno varstvo zaupnosti komunikacije med odvetnikom in stranko (angl. legal </w:t>
      </w:r>
      <w:proofErr w:type="spellStart"/>
      <w:r w:rsidRPr="00070D68">
        <w:rPr>
          <w:rFonts w:cs="Arial"/>
          <w:sz w:val="20"/>
          <w:szCs w:val="20"/>
        </w:rPr>
        <w:t>professional</w:t>
      </w:r>
      <w:proofErr w:type="spellEnd"/>
      <w:r w:rsidRPr="00070D68">
        <w:rPr>
          <w:rFonts w:cs="Arial"/>
          <w:sz w:val="20"/>
          <w:szCs w:val="20"/>
        </w:rPr>
        <w:t xml:space="preserve"> </w:t>
      </w:r>
      <w:proofErr w:type="spellStart"/>
      <w:r w:rsidRPr="00070D68">
        <w:rPr>
          <w:rFonts w:cs="Arial"/>
          <w:sz w:val="20"/>
          <w:szCs w:val="20"/>
        </w:rPr>
        <w:t>privilege</w:t>
      </w:r>
      <w:proofErr w:type="spellEnd"/>
      <w:r w:rsidRPr="00070D68">
        <w:rPr>
          <w:rFonts w:cs="Arial"/>
          <w:sz w:val="20"/>
          <w:szCs w:val="20"/>
        </w:rPr>
        <w:t>; v nadaljevanju: privilegirana komunikacija), ki z izvzemom privilegirane komunikacije iz preiskave vzpostavlja potrebno ravnotežje med interesi učinkovite preiskave in interesi preiskovanega podjetja. Privilegirana komunikacija obsega kakršnokoli korespondenco (pisma, obvestila ali drugi načini komunikacije) med podjetjem, zoper katerega se izvaja preiskava, in njegovim odvetnikom glede določenega postopka. Lahko gre za komunikacijo, do katere pride med samim postopkom ali že pred postopkom, če se ta nanaša na predmet postopka. To je zlasti pomembno zato, da se ne odvrača strank od posvetovanja z odvetnikom v fazah pred začetkom postopka.</w:t>
      </w:r>
    </w:p>
    <w:p w14:paraId="1B790E7D" w14:textId="77777777" w:rsidR="007522E3" w:rsidRPr="00070D68" w:rsidRDefault="007522E3" w:rsidP="0025166A">
      <w:pPr>
        <w:spacing w:line="260" w:lineRule="atLeast"/>
        <w:rPr>
          <w:rFonts w:cs="Arial"/>
          <w:sz w:val="20"/>
          <w:szCs w:val="20"/>
        </w:rPr>
      </w:pPr>
    </w:p>
    <w:p w14:paraId="0E2DA4A9" w14:textId="77777777" w:rsidR="007522E3" w:rsidRPr="00070D68" w:rsidRDefault="007522E3" w:rsidP="0025166A">
      <w:pPr>
        <w:spacing w:line="260" w:lineRule="atLeast"/>
        <w:rPr>
          <w:rFonts w:cs="Arial"/>
          <w:sz w:val="20"/>
          <w:szCs w:val="20"/>
        </w:rPr>
      </w:pPr>
      <w:r w:rsidRPr="00070D68">
        <w:rPr>
          <w:rFonts w:cs="Arial"/>
          <w:sz w:val="20"/>
          <w:szCs w:val="20"/>
        </w:rPr>
        <w:t>Drugi do četrti odstavek urejajo ravnanje s privilegirano komunikacijo in glede na ZPOmK-1 ostajajo nespremenjeni. Podjetje, zoper katerega se izvaja preiskava, ali njegov odvetnik lahko pooblaščeni osebi zavrnejo dostop do nekaterih podatkov s sklicevanjem na privilegij, določen v prvem odstavku. V kolikor želijo določene dokumente izločiti iz pregleda, to dejstvo naznanijo pooblaščeni osebi. Vsebine dokumenta v tem primeru niso dolžni razkriti. Če p</w:t>
      </w:r>
      <w:r w:rsidR="004B1D9C" w:rsidRPr="00070D68">
        <w:rPr>
          <w:rFonts w:cs="Arial"/>
          <w:sz w:val="20"/>
          <w:szCs w:val="20"/>
        </w:rPr>
        <w:t>a</w:t>
      </w:r>
      <w:r w:rsidRPr="00070D68">
        <w:rPr>
          <w:rFonts w:cs="Arial"/>
          <w:sz w:val="20"/>
          <w:szCs w:val="20"/>
        </w:rPr>
        <w:t xml:space="preserve"> podjetje meni, da je to v njenem interesu, se podjetje lahko odloči, da predloži tovrstno komunikacijo.</w:t>
      </w:r>
      <w:r w:rsidRPr="00070D68">
        <w:rPr>
          <w:rFonts w:cs="Arial"/>
          <w:sz w:val="20"/>
          <w:szCs w:val="20"/>
          <w:vertAlign w:val="superscript"/>
        </w:rPr>
        <w:footnoteReference w:id="7"/>
      </w:r>
    </w:p>
    <w:p w14:paraId="0812934E" w14:textId="77777777" w:rsidR="007522E3" w:rsidRPr="00070D68" w:rsidRDefault="007522E3" w:rsidP="0025166A">
      <w:pPr>
        <w:spacing w:line="260" w:lineRule="atLeast"/>
        <w:rPr>
          <w:rFonts w:cs="Arial"/>
          <w:sz w:val="20"/>
          <w:szCs w:val="20"/>
        </w:rPr>
      </w:pPr>
    </w:p>
    <w:p w14:paraId="4BA9DBBF" w14:textId="77777777" w:rsidR="007522E3" w:rsidRPr="00070D68" w:rsidRDefault="007522E3" w:rsidP="0025166A">
      <w:pPr>
        <w:spacing w:line="260" w:lineRule="atLeast"/>
        <w:rPr>
          <w:rFonts w:cs="Arial"/>
          <w:sz w:val="20"/>
          <w:szCs w:val="20"/>
        </w:rPr>
      </w:pPr>
      <w:r w:rsidRPr="00070D68">
        <w:rPr>
          <w:rFonts w:cs="Arial"/>
          <w:sz w:val="20"/>
          <w:szCs w:val="20"/>
        </w:rPr>
        <w:t xml:space="preserve">Pooblaščena oseba nato dokument zgolj na hitro pregleda in pri tem ne prebira vsebine dokumenta, če je dokument primeren za to, sicer pa podjetje dokazuje privilegiranost dokumenta na drugačen način: pove, kdo je avtor dokumenta, komu je dokument namenjen itd. Odločitev o tem, ali je posamezen dokument ali drug način komunikacije, varovan s tem privilegijem, ni prepuščena pooblaščeni osebi. V primeru, da je pooblaščena oseba mnenja, da ne gre za privilegirano komunikacijo, vloži dokument (ali njegovo kopijo) v zapečateno kuverto, na katero se podpišeta pooblaščena oseba in oseba, ki se sklicuje na privilegij. Zapečateno kuverto, skupaj z zahtevo za </w:t>
      </w:r>
      <w:r w:rsidRPr="00070D68">
        <w:rPr>
          <w:rFonts w:cs="Arial"/>
          <w:sz w:val="20"/>
          <w:szCs w:val="20"/>
        </w:rPr>
        <w:lastRenderedPageBreak/>
        <w:t xml:space="preserve">odločitev v zadevi, pošlje </w:t>
      </w:r>
      <w:r w:rsidR="003816F4" w:rsidRPr="00070D68">
        <w:rPr>
          <w:rFonts w:cs="Arial"/>
          <w:sz w:val="20"/>
          <w:szCs w:val="20"/>
        </w:rPr>
        <w:t>a</w:t>
      </w:r>
      <w:r w:rsidR="0045309B" w:rsidRPr="00070D68">
        <w:rPr>
          <w:rFonts w:cs="Arial"/>
          <w:sz w:val="20"/>
          <w:szCs w:val="20"/>
        </w:rPr>
        <w:t>genc</w:t>
      </w:r>
      <w:r w:rsidRPr="00070D68">
        <w:rPr>
          <w:rFonts w:cs="Arial"/>
          <w:sz w:val="20"/>
          <w:szCs w:val="20"/>
        </w:rPr>
        <w:t xml:space="preserve">ija na Upravno sodišče Republike Slovenije v Ljubljani, ki o utemeljenosti oziroma neutemeljenosti obstoja privilegirane komunikacije odloči v roku petnajst dni od dneva vložitve zahteve. Če odloči, da ne gre za privilegirano komunikacijo, posreduje dokumente </w:t>
      </w:r>
      <w:r w:rsidR="003816F4" w:rsidRPr="00070D68">
        <w:rPr>
          <w:rFonts w:cs="Arial"/>
          <w:sz w:val="20"/>
          <w:szCs w:val="20"/>
        </w:rPr>
        <w:t>a</w:t>
      </w:r>
      <w:r w:rsidR="0045309B" w:rsidRPr="00070D68">
        <w:rPr>
          <w:rFonts w:cs="Arial"/>
          <w:sz w:val="20"/>
          <w:szCs w:val="20"/>
        </w:rPr>
        <w:t>genc</w:t>
      </w:r>
      <w:r w:rsidRPr="00070D68">
        <w:rPr>
          <w:rFonts w:cs="Arial"/>
          <w:sz w:val="20"/>
          <w:szCs w:val="20"/>
        </w:rPr>
        <w:t>iji, če pa odloči, da gre za privilegirano komunikacijo, jih posreduje podjetju, proti kateremu se izvaja preiskava, ali njegovemu odvetniku. Zoper to odločbo ni pravnega sredstva.</w:t>
      </w:r>
    </w:p>
    <w:p w14:paraId="2E24886D" w14:textId="77777777" w:rsidR="007522E3" w:rsidRPr="00070D68" w:rsidRDefault="007522E3" w:rsidP="0025166A">
      <w:pPr>
        <w:spacing w:line="260" w:lineRule="atLeast"/>
        <w:rPr>
          <w:rFonts w:cs="Arial"/>
          <w:sz w:val="20"/>
          <w:szCs w:val="20"/>
        </w:rPr>
      </w:pPr>
    </w:p>
    <w:p w14:paraId="4A927977" w14:textId="157FC568" w:rsidR="007522E3" w:rsidRPr="00070D68" w:rsidRDefault="007522E3" w:rsidP="0025166A">
      <w:pPr>
        <w:spacing w:line="260" w:lineRule="atLeast"/>
        <w:rPr>
          <w:rFonts w:cs="Arial"/>
          <w:b/>
          <w:sz w:val="20"/>
          <w:szCs w:val="20"/>
        </w:rPr>
      </w:pPr>
      <w:r w:rsidRPr="00070D68">
        <w:rPr>
          <w:rFonts w:cs="Arial"/>
          <w:b/>
          <w:sz w:val="20"/>
          <w:szCs w:val="20"/>
        </w:rPr>
        <w:t>K</w:t>
      </w:r>
      <w:r w:rsidR="007238CD" w:rsidRPr="00070D68">
        <w:rPr>
          <w:rFonts w:cs="Arial"/>
          <w:b/>
          <w:sz w:val="20"/>
          <w:szCs w:val="20"/>
        </w:rPr>
        <w:t xml:space="preserve"> </w:t>
      </w:r>
      <w:r w:rsidR="008E681F" w:rsidRPr="00070D68">
        <w:rPr>
          <w:rFonts w:cs="Arial"/>
          <w:b/>
          <w:sz w:val="20"/>
          <w:szCs w:val="20"/>
        </w:rPr>
        <w:t>44</w:t>
      </w:r>
      <w:r w:rsidRPr="00070D68">
        <w:rPr>
          <w:rFonts w:cs="Arial"/>
          <w:b/>
          <w:sz w:val="20"/>
          <w:szCs w:val="20"/>
        </w:rPr>
        <w:t>. členu (zapisnik)</w:t>
      </w:r>
    </w:p>
    <w:p w14:paraId="704AA916" w14:textId="77777777" w:rsidR="007522E3" w:rsidRPr="00070D68" w:rsidRDefault="007522E3" w:rsidP="00B45333">
      <w:pPr>
        <w:tabs>
          <w:tab w:val="left" w:pos="586"/>
        </w:tabs>
        <w:spacing w:line="260" w:lineRule="atLeast"/>
        <w:rPr>
          <w:rFonts w:cs="Arial"/>
          <w:sz w:val="20"/>
          <w:szCs w:val="20"/>
        </w:rPr>
      </w:pPr>
    </w:p>
    <w:p w14:paraId="7B45AF8B" w14:textId="77777777" w:rsidR="002D37C5" w:rsidRPr="00070D68" w:rsidRDefault="00B45333" w:rsidP="002D37C5">
      <w:pPr>
        <w:spacing w:line="260" w:lineRule="atLeast"/>
        <w:rPr>
          <w:rFonts w:cs="Arial"/>
          <w:sz w:val="20"/>
          <w:szCs w:val="20"/>
        </w:rPr>
      </w:pPr>
      <w:r w:rsidRPr="00070D68">
        <w:rPr>
          <w:rFonts w:cs="Arial"/>
          <w:sz w:val="20"/>
          <w:szCs w:val="20"/>
          <w:u w:val="single"/>
        </w:rPr>
        <w:t>Prvi odstavek</w:t>
      </w:r>
      <w:r w:rsidRPr="00070D68">
        <w:rPr>
          <w:rFonts w:cs="Arial"/>
          <w:sz w:val="20"/>
          <w:szCs w:val="20"/>
        </w:rPr>
        <w:t xml:space="preserve"> določa, da agencija </w:t>
      </w:r>
      <w:r w:rsidR="002B1F95" w:rsidRPr="00070D68">
        <w:rPr>
          <w:rFonts w:cs="Arial"/>
          <w:sz w:val="20"/>
          <w:szCs w:val="20"/>
        </w:rPr>
        <w:t>o</w:t>
      </w:r>
      <w:r w:rsidRPr="00070D68">
        <w:rPr>
          <w:rFonts w:cs="Arial"/>
          <w:sz w:val="20"/>
          <w:szCs w:val="20"/>
        </w:rPr>
        <w:t xml:space="preserve"> preiskavi sestavi zapisnik, v katerem skladno z </w:t>
      </w:r>
      <w:r w:rsidRPr="00070D68">
        <w:rPr>
          <w:rFonts w:cs="Arial"/>
          <w:sz w:val="20"/>
          <w:szCs w:val="20"/>
          <w:u w:val="single"/>
        </w:rPr>
        <w:t>drugim odstavkom</w:t>
      </w:r>
      <w:r w:rsidR="002D37C5" w:rsidRPr="00070D68">
        <w:rPr>
          <w:rFonts w:cs="Arial"/>
          <w:sz w:val="20"/>
          <w:szCs w:val="20"/>
          <w:u w:val="single"/>
        </w:rPr>
        <w:t xml:space="preserve"> </w:t>
      </w:r>
      <w:r w:rsidR="007522E3" w:rsidRPr="00070D68">
        <w:rPr>
          <w:rFonts w:cs="Arial"/>
          <w:sz w:val="20"/>
          <w:szCs w:val="20"/>
        </w:rPr>
        <w:t xml:space="preserve">navede: </w:t>
      </w:r>
      <w:r w:rsidR="002D37C5" w:rsidRPr="00070D68">
        <w:rPr>
          <w:rFonts w:cs="Arial"/>
          <w:sz w:val="20"/>
          <w:szCs w:val="20"/>
        </w:rPr>
        <w:t xml:space="preserve">kraj, datum in uro </w:t>
      </w:r>
      <w:r w:rsidR="007D605C" w:rsidRPr="00070D68">
        <w:rPr>
          <w:rFonts w:cs="Arial"/>
          <w:sz w:val="20"/>
          <w:szCs w:val="20"/>
        </w:rPr>
        <w:t>začetka in konca opravljanja preiskave,</w:t>
      </w:r>
      <w:r w:rsidRPr="00070D68">
        <w:rPr>
          <w:rFonts w:cs="Arial"/>
          <w:sz w:val="20"/>
          <w:szCs w:val="20"/>
        </w:rPr>
        <w:t xml:space="preserve"> </w:t>
      </w:r>
      <w:r w:rsidR="002D37C5" w:rsidRPr="00070D68">
        <w:rPr>
          <w:rFonts w:cs="Arial"/>
          <w:sz w:val="20"/>
          <w:szCs w:val="20"/>
        </w:rPr>
        <w:t xml:space="preserve">zadevo, v kateri se </w:t>
      </w:r>
      <w:r w:rsidR="007D605C" w:rsidRPr="00070D68">
        <w:rPr>
          <w:rFonts w:cs="Arial"/>
          <w:sz w:val="20"/>
          <w:szCs w:val="20"/>
        </w:rPr>
        <w:t>preiskava</w:t>
      </w:r>
      <w:r w:rsidR="002D37C5" w:rsidRPr="00070D68">
        <w:rPr>
          <w:rFonts w:cs="Arial"/>
          <w:sz w:val="20"/>
          <w:szCs w:val="20"/>
        </w:rPr>
        <w:t xml:space="preserve"> opravlja</w:t>
      </w:r>
      <w:r w:rsidR="007D605C" w:rsidRPr="00070D68">
        <w:rPr>
          <w:rFonts w:cs="Arial"/>
          <w:sz w:val="20"/>
          <w:szCs w:val="20"/>
        </w:rPr>
        <w:t>,</w:t>
      </w:r>
      <w:r w:rsidR="002D37C5" w:rsidRPr="00070D68">
        <w:rPr>
          <w:rFonts w:cs="Arial"/>
          <w:sz w:val="20"/>
          <w:szCs w:val="20"/>
        </w:rPr>
        <w:t xml:space="preserve"> ime pooblaščene osebe, ki je vodi</w:t>
      </w:r>
      <w:r w:rsidR="007D605C" w:rsidRPr="00070D68">
        <w:rPr>
          <w:rFonts w:cs="Arial"/>
          <w:sz w:val="20"/>
          <w:szCs w:val="20"/>
        </w:rPr>
        <w:t>la</w:t>
      </w:r>
      <w:r w:rsidR="002D37C5" w:rsidRPr="00070D68">
        <w:rPr>
          <w:rFonts w:cs="Arial"/>
          <w:sz w:val="20"/>
          <w:szCs w:val="20"/>
        </w:rPr>
        <w:t xml:space="preserve"> dejanje, zapisnikarja in ostalih udeležencev, ki so sodeloval</w:t>
      </w:r>
      <w:r w:rsidR="007D605C" w:rsidRPr="00070D68">
        <w:rPr>
          <w:rFonts w:cs="Arial"/>
          <w:sz w:val="20"/>
          <w:szCs w:val="20"/>
        </w:rPr>
        <w:t>i</w:t>
      </w:r>
      <w:r w:rsidR="002D37C5" w:rsidRPr="00070D68">
        <w:rPr>
          <w:rFonts w:cs="Arial"/>
          <w:sz w:val="20"/>
          <w:szCs w:val="20"/>
        </w:rPr>
        <w:t xml:space="preserve"> pri dejanju</w:t>
      </w:r>
      <w:r w:rsidR="007D605C" w:rsidRPr="00070D68">
        <w:rPr>
          <w:rFonts w:cs="Arial"/>
          <w:sz w:val="20"/>
          <w:szCs w:val="20"/>
        </w:rPr>
        <w:t>,</w:t>
      </w:r>
      <w:r w:rsidR="002D37C5" w:rsidRPr="00070D68">
        <w:rPr>
          <w:rFonts w:cs="Arial"/>
          <w:sz w:val="20"/>
          <w:szCs w:val="20"/>
        </w:rPr>
        <w:t xml:space="preserve"> kratek opis poteka preiskave</w:t>
      </w:r>
      <w:r w:rsidR="007D605C" w:rsidRPr="00070D68">
        <w:rPr>
          <w:rFonts w:cs="Arial"/>
          <w:sz w:val="20"/>
          <w:szCs w:val="20"/>
        </w:rPr>
        <w:t>,</w:t>
      </w:r>
      <w:r w:rsidR="002D37C5" w:rsidRPr="00070D68">
        <w:rPr>
          <w:rFonts w:cs="Arial"/>
          <w:sz w:val="20"/>
          <w:szCs w:val="20"/>
        </w:rPr>
        <w:t xml:space="preserve"> vsebino v postopku opravljenega dejanja</w:t>
      </w:r>
      <w:r w:rsidRPr="00070D68">
        <w:rPr>
          <w:rFonts w:cs="Arial"/>
          <w:sz w:val="20"/>
          <w:szCs w:val="20"/>
        </w:rPr>
        <w:t>, dane izjave</w:t>
      </w:r>
      <w:r w:rsidR="002D37C5" w:rsidRPr="00070D68">
        <w:rPr>
          <w:rFonts w:cs="Arial"/>
          <w:sz w:val="20"/>
          <w:szCs w:val="20"/>
        </w:rPr>
        <w:t xml:space="preserve"> in seznam dokumentov in drugih predmetov, ki jih je agencija pridobila med preiskavo.</w:t>
      </w:r>
    </w:p>
    <w:p w14:paraId="3B6C5FC2" w14:textId="77777777" w:rsidR="005D4B72" w:rsidRPr="00070D68" w:rsidRDefault="005D4B72" w:rsidP="0025166A">
      <w:pPr>
        <w:spacing w:line="260" w:lineRule="atLeast"/>
        <w:rPr>
          <w:rFonts w:cs="Arial"/>
          <w:sz w:val="20"/>
          <w:szCs w:val="20"/>
        </w:rPr>
      </w:pPr>
    </w:p>
    <w:p w14:paraId="47A25D7C" w14:textId="77777777" w:rsidR="00AB55B5" w:rsidRPr="00070D68" w:rsidRDefault="005D4B72" w:rsidP="0025166A">
      <w:pPr>
        <w:spacing w:line="260" w:lineRule="atLeast"/>
        <w:rPr>
          <w:rFonts w:cs="Arial"/>
          <w:sz w:val="20"/>
          <w:szCs w:val="20"/>
        </w:rPr>
      </w:pPr>
      <w:r w:rsidRPr="00070D68">
        <w:rPr>
          <w:rFonts w:cs="Arial"/>
          <w:sz w:val="20"/>
          <w:szCs w:val="20"/>
        </w:rPr>
        <w:t xml:space="preserve">V </w:t>
      </w:r>
      <w:r w:rsidR="00B45333" w:rsidRPr="00070D68">
        <w:rPr>
          <w:rFonts w:cs="Arial"/>
          <w:sz w:val="20"/>
          <w:szCs w:val="20"/>
          <w:u w:val="single"/>
        </w:rPr>
        <w:t>tretjem</w:t>
      </w:r>
      <w:r w:rsidRPr="00070D68">
        <w:rPr>
          <w:rFonts w:cs="Arial"/>
          <w:sz w:val="20"/>
          <w:szCs w:val="20"/>
          <w:u w:val="single"/>
        </w:rPr>
        <w:t xml:space="preserve"> odstavku</w:t>
      </w:r>
      <w:r w:rsidRPr="00070D68">
        <w:rPr>
          <w:rFonts w:cs="Arial"/>
          <w:sz w:val="20"/>
          <w:szCs w:val="20"/>
        </w:rPr>
        <w:t xml:space="preserve"> je določena pravica udeležencev v preiskavi, da preberejo </w:t>
      </w:r>
      <w:r w:rsidR="002B1F95" w:rsidRPr="00070D68">
        <w:rPr>
          <w:rFonts w:cs="Arial"/>
          <w:sz w:val="20"/>
          <w:szCs w:val="20"/>
        </w:rPr>
        <w:t xml:space="preserve">oziroma poslušajo branje </w:t>
      </w:r>
      <w:r w:rsidRPr="00070D68">
        <w:rPr>
          <w:rFonts w:cs="Arial"/>
          <w:sz w:val="20"/>
          <w:szCs w:val="20"/>
        </w:rPr>
        <w:t>zapisnik</w:t>
      </w:r>
      <w:r w:rsidR="002B1F95" w:rsidRPr="00070D68">
        <w:rPr>
          <w:rFonts w:cs="Arial"/>
          <w:sz w:val="20"/>
          <w:szCs w:val="20"/>
        </w:rPr>
        <w:t>a</w:t>
      </w:r>
      <w:r w:rsidRPr="00070D68">
        <w:rPr>
          <w:rFonts w:cs="Arial"/>
          <w:sz w:val="20"/>
          <w:szCs w:val="20"/>
        </w:rPr>
        <w:t xml:space="preserve"> in </w:t>
      </w:r>
      <w:r w:rsidR="004B1D9C" w:rsidRPr="00070D68">
        <w:rPr>
          <w:rFonts w:cs="Arial"/>
          <w:sz w:val="20"/>
          <w:szCs w:val="20"/>
        </w:rPr>
        <w:t xml:space="preserve">da </w:t>
      </w:r>
      <w:r w:rsidRPr="00070D68">
        <w:rPr>
          <w:rFonts w:cs="Arial"/>
          <w:sz w:val="20"/>
          <w:szCs w:val="20"/>
        </w:rPr>
        <w:t>na</w:t>
      </w:r>
      <w:r w:rsidR="004B1D9C" w:rsidRPr="00070D68">
        <w:rPr>
          <w:rFonts w:cs="Arial"/>
          <w:sz w:val="20"/>
          <w:szCs w:val="20"/>
        </w:rPr>
        <w:t>n</w:t>
      </w:r>
      <w:r w:rsidRPr="00070D68">
        <w:rPr>
          <w:rFonts w:cs="Arial"/>
          <w:sz w:val="20"/>
          <w:szCs w:val="20"/>
        </w:rPr>
        <w:t xml:space="preserve">j podajo svoje pripombe. </w:t>
      </w:r>
      <w:r w:rsidR="00461D75" w:rsidRPr="00070D68">
        <w:rPr>
          <w:rFonts w:cs="Arial"/>
          <w:sz w:val="20"/>
          <w:szCs w:val="20"/>
        </w:rPr>
        <w:t>Na koncu zapisnika se napiše, da so bili udeleženci seznanjeni s pravico</w:t>
      </w:r>
      <w:r w:rsidR="00B45333" w:rsidRPr="00070D68">
        <w:rPr>
          <w:rFonts w:cs="Arial"/>
          <w:sz w:val="20"/>
          <w:szCs w:val="20"/>
        </w:rPr>
        <w:t xml:space="preserve"> da</w:t>
      </w:r>
      <w:r w:rsidR="00461D75" w:rsidRPr="00070D68">
        <w:rPr>
          <w:rFonts w:cs="Arial"/>
          <w:sz w:val="20"/>
          <w:szCs w:val="20"/>
        </w:rPr>
        <w:t xml:space="preserve"> zapisnik preberejo</w:t>
      </w:r>
      <w:r w:rsidR="002B1F95" w:rsidRPr="00070D68">
        <w:rPr>
          <w:rFonts w:cs="Arial"/>
          <w:sz w:val="20"/>
          <w:szCs w:val="20"/>
        </w:rPr>
        <w:t xml:space="preserve"> oziroma poslušajo branje</w:t>
      </w:r>
      <w:r w:rsidR="00461D75" w:rsidRPr="00070D68">
        <w:rPr>
          <w:rFonts w:cs="Arial"/>
          <w:sz w:val="20"/>
          <w:szCs w:val="20"/>
        </w:rPr>
        <w:t>, in ali so se udeleženci z vsebino zapisnika strinjali oziroma ali imajo pripombe. Če imajo udeleženci pripombe na zapisnik, se v zapisniku</w:t>
      </w:r>
      <w:r w:rsidR="00B45333" w:rsidRPr="00070D68">
        <w:rPr>
          <w:rFonts w:cs="Arial"/>
          <w:sz w:val="20"/>
          <w:szCs w:val="20"/>
        </w:rPr>
        <w:t xml:space="preserve"> na</w:t>
      </w:r>
      <w:r w:rsidR="00461D75" w:rsidRPr="00070D68">
        <w:rPr>
          <w:rFonts w:cs="Arial"/>
          <w:sz w:val="20"/>
          <w:szCs w:val="20"/>
        </w:rPr>
        <w:t xml:space="preserve"> kratko in jasno napiše vsebina njihovih pripomb.</w:t>
      </w:r>
      <w:r w:rsidR="00461D75" w:rsidRPr="00070D68" w:rsidDel="005D4B72">
        <w:rPr>
          <w:rFonts w:cs="Arial"/>
          <w:sz w:val="20"/>
          <w:szCs w:val="20"/>
        </w:rPr>
        <w:t xml:space="preserve"> </w:t>
      </w:r>
      <w:r w:rsidR="00A37FAF" w:rsidRPr="00070D68">
        <w:rPr>
          <w:rFonts w:cs="Arial"/>
          <w:sz w:val="20"/>
          <w:szCs w:val="20"/>
        </w:rPr>
        <w:t xml:space="preserve">Šele nato </w:t>
      </w:r>
      <w:r w:rsidR="00B45333" w:rsidRPr="00070D68">
        <w:rPr>
          <w:rFonts w:cs="Arial"/>
          <w:sz w:val="20"/>
          <w:szCs w:val="20"/>
        </w:rPr>
        <w:t>zapisnik</w:t>
      </w:r>
      <w:r w:rsidR="00A37FAF" w:rsidRPr="00070D68">
        <w:rPr>
          <w:rFonts w:cs="Arial"/>
          <w:sz w:val="20"/>
          <w:szCs w:val="20"/>
        </w:rPr>
        <w:t xml:space="preserve"> podpišejo udeleženci</w:t>
      </w:r>
      <w:r w:rsidR="00B45333" w:rsidRPr="00070D68">
        <w:rPr>
          <w:rFonts w:cs="Arial"/>
          <w:sz w:val="20"/>
          <w:szCs w:val="20"/>
        </w:rPr>
        <w:t>,</w:t>
      </w:r>
      <w:r w:rsidR="00A37FAF" w:rsidRPr="00070D68">
        <w:rPr>
          <w:rFonts w:cs="Arial"/>
          <w:sz w:val="20"/>
          <w:szCs w:val="20"/>
        </w:rPr>
        <w:t xml:space="preserve"> na koncu </w:t>
      </w:r>
      <w:r w:rsidR="00B45333" w:rsidRPr="00070D68">
        <w:rPr>
          <w:rFonts w:cs="Arial"/>
          <w:sz w:val="20"/>
          <w:szCs w:val="20"/>
        </w:rPr>
        <w:t xml:space="preserve">pa </w:t>
      </w:r>
      <w:r w:rsidR="00A37FAF" w:rsidRPr="00070D68">
        <w:rPr>
          <w:rFonts w:cs="Arial"/>
          <w:sz w:val="20"/>
          <w:szCs w:val="20"/>
        </w:rPr>
        <w:t xml:space="preserve">še uradna osebe, ki je preiskavo vodila ter morebitni zapisnikar. </w:t>
      </w:r>
    </w:p>
    <w:p w14:paraId="3AE926E1" w14:textId="77777777" w:rsidR="007D605C" w:rsidRPr="00070D68" w:rsidRDefault="007D605C" w:rsidP="00461D75">
      <w:pPr>
        <w:spacing w:line="260" w:lineRule="atLeast"/>
        <w:rPr>
          <w:rFonts w:cs="Arial"/>
          <w:sz w:val="20"/>
          <w:szCs w:val="20"/>
        </w:rPr>
      </w:pPr>
    </w:p>
    <w:p w14:paraId="1D854E7F" w14:textId="77777777" w:rsidR="00725E88" w:rsidRPr="00070D68" w:rsidRDefault="00725E88" w:rsidP="0025166A">
      <w:pPr>
        <w:spacing w:line="260" w:lineRule="atLeast"/>
        <w:rPr>
          <w:rFonts w:cs="Arial"/>
          <w:sz w:val="20"/>
          <w:szCs w:val="20"/>
        </w:rPr>
      </w:pPr>
      <w:r w:rsidRPr="00070D68">
        <w:rPr>
          <w:rFonts w:cs="Arial"/>
          <w:sz w:val="20"/>
          <w:szCs w:val="20"/>
          <w:u w:val="single"/>
        </w:rPr>
        <w:t>Četrti odstavek</w:t>
      </w:r>
      <w:r w:rsidRPr="00070D68">
        <w:rPr>
          <w:rFonts w:cs="Arial"/>
          <w:sz w:val="20"/>
          <w:szCs w:val="20"/>
        </w:rPr>
        <w:t xml:space="preserve"> določa, da se določba o zapisniku uporablja tudi v primerih, ko agencija kasneje pregleda v preiskavi zasežene poslovne knjige in drugo dokumentacijo oziroma pridobljene kopije, forenzične kopije ali izvlečke iz poslovnih knjig in druge dokumentacije.</w:t>
      </w:r>
    </w:p>
    <w:p w14:paraId="1E211FED" w14:textId="77777777" w:rsidR="00725E88" w:rsidRPr="00070D68" w:rsidRDefault="00725E88" w:rsidP="0025166A">
      <w:pPr>
        <w:spacing w:line="260" w:lineRule="atLeast"/>
        <w:rPr>
          <w:rFonts w:cs="Arial"/>
          <w:sz w:val="20"/>
          <w:szCs w:val="20"/>
        </w:rPr>
      </w:pPr>
    </w:p>
    <w:p w14:paraId="77D28D01" w14:textId="5896E068" w:rsidR="009E36E7" w:rsidRPr="00070D68" w:rsidRDefault="009E36E7" w:rsidP="009E36E7">
      <w:pPr>
        <w:spacing w:line="260" w:lineRule="atLeast"/>
        <w:rPr>
          <w:rFonts w:cs="Arial"/>
          <w:b/>
          <w:sz w:val="20"/>
          <w:szCs w:val="20"/>
        </w:rPr>
      </w:pPr>
      <w:r w:rsidRPr="00070D68">
        <w:rPr>
          <w:rFonts w:cs="Arial"/>
          <w:b/>
          <w:sz w:val="20"/>
          <w:szCs w:val="20"/>
        </w:rPr>
        <w:t xml:space="preserve">K </w:t>
      </w:r>
      <w:r w:rsidR="008E681F" w:rsidRPr="00070D68">
        <w:rPr>
          <w:rFonts w:cs="Arial"/>
          <w:b/>
          <w:sz w:val="20"/>
          <w:szCs w:val="20"/>
        </w:rPr>
        <w:t>4</w:t>
      </w:r>
      <w:r w:rsidR="007238CD" w:rsidRPr="00070D68">
        <w:rPr>
          <w:rFonts w:cs="Arial"/>
          <w:b/>
          <w:sz w:val="20"/>
          <w:szCs w:val="20"/>
        </w:rPr>
        <w:t>5</w:t>
      </w:r>
      <w:r w:rsidRPr="00070D68">
        <w:rPr>
          <w:rFonts w:cs="Arial"/>
          <w:b/>
          <w:sz w:val="20"/>
          <w:szCs w:val="20"/>
        </w:rPr>
        <w:t>. členu (preiskava pri tretjih)</w:t>
      </w:r>
    </w:p>
    <w:p w14:paraId="63784B42" w14:textId="77777777" w:rsidR="009E36E7" w:rsidRPr="00070D68" w:rsidRDefault="009E36E7" w:rsidP="009E36E7">
      <w:pPr>
        <w:spacing w:line="260" w:lineRule="atLeast"/>
        <w:rPr>
          <w:rFonts w:cs="Arial"/>
          <w:sz w:val="20"/>
          <w:szCs w:val="20"/>
        </w:rPr>
      </w:pPr>
    </w:p>
    <w:p w14:paraId="18EC1266" w14:textId="77777777" w:rsidR="009E36E7" w:rsidRPr="00070D68" w:rsidRDefault="009E36E7" w:rsidP="009E36E7">
      <w:pPr>
        <w:spacing w:line="260" w:lineRule="atLeast"/>
        <w:rPr>
          <w:rFonts w:cs="Arial"/>
          <w:sz w:val="20"/>
          <w:szCs w:val="20"/>
        </w:rPr>
      </w:pPr>
      <w:r w:rsidRPr="00070D68">
        <w:rPr>
          <w:rFonts w:cs="Arial"/>
          <w:sz w:val="20"/>
          <w:szCs w:val="20"/>
        </w:rPr>
        <w:t xml:space="preserve">Podatki, ki so potrebni za ugotovitev kršitev zakona, se lahko nahajajo tudi pri tretjih osebah, bodisi podjetjih ali fizičnih osebah. Gre za osebe, ki so s podjetjem v kakršnikoli zvezi (pogodbeni partnerji, poslovni svetovalci itd.). Namen tega člena je zagotoviti </w:t>
      </w:r>
      <w:r w:rsidR="00B45333" w:rsidRPr="00070D68">
        <w:rPr>
          <w:rFonts w:cs="Arial"/>
          <w:sz w:val="20"/>
          <w:szCs w:val="20"/>
        </w:rPr>
        <w:t>a</w:t>
      </w:r>
      <w:r w:rsidRPr="00070D68">
        <w:rPr>
          <w:rFonts w:cs="Arial"/>
          <w:sz w:val="20"/>
          <w:szCs w:val="20"/>
        </w:rPr>
        <w:t>genciji preiskovalna pooblastila za izvedbo</w:t>
      </w:r>
      <w:r w:rsidR="00B45333" w:rsidRPr="00070D68">
        <w:rPr>
          <w:rFonts w:cs="Arial"/>
          <w:sz w:val="20"/>
          <w:szCs w:val="20"/>
        </w:rPr>
        <w:t xml:space="preserve"> postopka na način, ki omogoča a</w:t>
      </w:r>
      <w:r w:rsidRPr="00070D68">
        <w:rPr>
          <w:rFonts w:cs="Arial"/>
          <w:sz w:val="20"/>
          <w:szCs w:val="20"/>
        </w:rPr>
        <w:t>genciji, da popolno ugotovi dejansko stanje.</w:t>
      </w:r>
    </w:p>
    <w:p w14:paraId="338A8A5A" w14:textId="77777777" w:rsidR="009E36E7" w:rsidRPr="00070D68" w:rsidRDefault="009E36E7" w:rsidP="009E36E7">
      <w:pPr>
        <w:spacing w:line="260" w:lineRule="atLeast"/>
        <w:rPr>
          <w:rFonts w:cs="Arial"/>
          <w:sz w:val="20"/>
          <w:szCs w:val="20"/>
        </w:rPr>
      </w:pPr>
    </w:p>
    <w:p w14:paraId="64EA7A7B" w14:textId="77777777" w:rsidR="009E36E7" w:rsidRPr="00070D68" w:rsidRDefault="009E36E7" w:rsidP="009E36E7">
      <w:pPr>
        <w:spacing w:line="260" w:lineRule="atLeast"/>
        <w:rPr>
          <w:rFonts w:cs="Arial"/>
          <w:sz w:val="20"/>
          <w:szCs w:val="20"/>
        </w:rPr>
      </w:pPr>
      <w:r w:rsidRPr="00070D68">
        <w:rPr>
          <w:rFonts w:cs="Arial"/>
          <w:sz w:val="20"/>
          <w:szCs w:val="20"/>
        </w:rPr>
        <w:t xml:space="preserve">Direktiva 2019/1 v 7. členu določa, </w:t>
      </w:r>
      <w:r w:rsidRPr="00070D68">
        <w:rPr>
          <w:rFonts w:cs="Arial"/>
          <w:i/>
          <w:sz w:val="20"/>
          <w:szCs w:val="20"/>
        </w:rPr>
        <w:t>da če obstaja utemeljen sum, da se poslovne knjige oziroma druga dokumentacija, povezana s poslovanjem in predmetom pregleda, ki so lahko pomembne za dokazovanje kršitve 101. ali 102. člena PDEU, hranijo v katerih koli prostorih, na zemljiščih ali v prevoznih sredstvih, ki niso navedeni v točki (a) člena 6(1) te direktive, vključno z domovi vodilnih delavcev in drugih zaposlenih v zadevnih podjetjih ali podjetniških združenjih, države članice zagotovijo, da lahko nacionalni upravni organi, pristojni za konkurenco, izvedejo nenapovedane preglede v teh prostorih, na zemljiščih in v prevoznih sredstvih</w:t>
      </w:r>
      <w:r w:rsidRPr="00070D68">
        <w:rPr>
          <w:rFonts w:cs="Arial"/>
          <w:sz w:val="20"/>
          <w:szCs w:val="20"/>
        </w:rPr>
        <w:t xml:space="preserve">. </w:t>
      </w:r>
    </w:p>
    <w:p w14:paraId="1269AE15" w14:textId="77777777" w:rsidR="002840A7" w:rsidRPr="00070D68" w:rsidRDefault="002840A7" w:rsidP="009E36E7">
      <w:pPr>
        <w:spacing w:line="260" w:lineRule="atLeast"/>
        <w:rPr>
          <w:rFonts w:cs="Arial"/>
          <w:sz w:val="20"/>
          <w:szCs w:val="20"/>
        </w:rPr>
      </w:pPr>
    </w:p>
    <w:p w14:paraId="7B481698" w14:textId="2AACFA58" w:rsidR="00725E88" w:rsidRPr="00070D68" w:rsidRDefault="00725E88" w:rsidP="00E8566F">
      <w:pPr>
        <w:spacing w:line="260" w:lineRule="atLeast"/>
        <w:rPr>
          <w:rFonts w:cs="Arial"/>
          <w:sz w:val="20"/>
          <w:szCs w:val="20"/>
        </w:rPr>
      </w:pPr>
      <w:r w:rsidRPr="00070D68">
        <w:rPr>
          <w:rFonts w:cs="Arial"/>
          <w:sz w:val="20"/>
          <w:szCs w:val="20"/>
        </w:rPr>
        <w:t>Utemeljen sum se nanaša na verjetnost, da bodo v preiskavi pri tretjih najdeni relevantni dokumenti in ne na samo verjetnost obstoja kršitve. Če je pri podjetju domnevnemu kršitelju redno za pričakovati, da razpolaga z relevantnimi dokumenti, je v primeru preiskave po tem členu, treba z ustrezno stopnjo verjetnosti izkazati, da se ti dokumenti nahajajo pri tej tretji osebi.</w:t>
      </w:r>
    </w:p>
    <w:p w14:paraId="490CD643" w14:textId="77777777" w:rsidR="00A01746" w:rsidRPr="00070D68" w:rsidRDefault="00A01746" w:rsidP="00E8566F">
      <w:pPr>
        <w:spacing w:line="260" w:lineRule="atLeast"/>
        <w:rPr>
          <w:rFonts w:cs="Arial"/>
          <w:sz w:val="20"/>
          <w:szCs w:val="20"/>
        </w:rPr>
      </w:pPr>
    </w:p>
    <w:p w14:paraId="1797C38D" w14:textId="77777777" w:rsidR="002D6008" w:rsidRPr="00070D68" w:rsidRDefault="009E36E7" w:rsidP="009E36E7">
      <w:pPr>
        <w:spacing w:line="260" w:lineRule="atLeast"/>
        <w:rPr>
          <w:sz w:val="20"/>
          <w:szCs w:val="20"/>
        </w:rPr>
      </w:pPr>
      <w:r w:rsidRPr="00070D68">
        <w:rPr>
          <w:sz w:val="20"/>
          <w:szCs w:val="20"/>
        </w:rPr>
        <w:t xml:space="preserve">Dosedanji ZPOmK-1 je urejal preiskavo pri tretjih v 33. členu in je določal, da lahko sodišče odobri preiskavo pri tretjih, če obstajajo utemeljeni razlogi za sum, da se poslovne knjige in druga dokumentacija, povezana s poslovanjem in predmetom preiskave, nahaja v prostorih podjetja, proti kateremu se ne vodi postopek, ali v stanovanjskih prostorih članov organov vodenja podjetja ali nadzora, zaposlenih ali drugih sodelavcev podjetja, proti kateremu se vodi postopek. </w:t>
      </w:r>
    </w:p>
    <w:p w14:paraId="3435B54A" w14:textId="77777777" w:rsidR="002D6008" w:rsidRPr="00070D68" w:rsidRDefault="002D6008" w:rsidP="009E36E7">
      <w:pPr>
        <w:spacing w:line="260" w:lineRule="atLeast"/>
        <w:rPr>
          <w:sz w:val="20"/>
          <w:szCs w:val="20"/>
        </w:rPr>
      </w:pPr>
    </w:p>
    <w:p w14:paraId="0B78B326" w14:textId="0AD890F3" w:rsidR="00B45333" w:rsidRPr="00070D68" w:rsidRDefault="009E36E7" w:rsidP="009E36E7">
      <w:pPr>
        <w:spacing w:line="260" w:lineRule="atLeast"/>
        <w:rPr>
          <w:sz w:val="20"/>
          <w:szCs w:val="20"/>
        </w:rPr>
      </w:pPr>
      <w:r w:rsidRPr="00070D68">
        <w:rPr>
          <w:sz w:val="20"/>
          <w:szCs w:val="20"/>
        </w:rPr>
        <w:t xml:space="preserve">Ker Direktiva 2019/1 v tem delu zahteva polno harmonizacijo, je treba dosedanji </w:t>
      </w:r>
      <w:r w:rsidR="002D6008" w:rsidRPr="00070D68">
        <w:rPr>
          <w:sz w:val="20"/>
          <w:szCs w:val="20"/>
        </w:rPr>
        <w:t xml:space="preserve">nacionalni </w:t>
      </w:r>
      <w:r w:rsidRPr="00070D68">
        <w:rPr>
          <w:sz w:val="20"/>
          <w:szCs w:val="20"/>
        </w:rPr>
        <w:t>pravni standard za izdajo odredbe za preiskavo pri tretjih uskladiti z Direktivo 2019/1</w:t>
      </w:r>
      <w:r w:rsidR="0088670C" w:rsidRPr="00070D68">
        <w:rPr>
          <w:sz w:val="20"/>
          <w:szCs w:val="20"/>
        </w:rPr>
        <w:t xml:space="preserve">, ki v prvem odstavku 7. </w:t>
      </w:r>
      <w:r w:rsidR="0088670C" w:rsidRPr="00070D68">
        <w:rPr>
          <w:sz w:val="20"/>
          <w:szCs w:val="20"/>
        </w:rPr>
        <w:lastRenderedPageBreak/>
        <w:t xml:space="preserve">člena določa, da </w:t>
      </w:r>
      <w:r w:rsidR="0088670C" w:rsidRPr="00070D68">
        <w:rPr>
          <w:i/>
          <w:sz w:val="20"/>
          <w:szCs w:val="20"/>
        </w:rPr>
        <w:t>če obstaja utemeljen su</w:t>
      </w:r>
      <w:r w:rsidR="00EC35CF" w:rsidRPr="00070D68">
        <w:rPr>
          <w:i/>
          <w:sz w:val="20"/>
          <w:szCs w:val="20"/>
        </w:rPr>
        <w:t>m</w:t>
      </w:r>
      <w:r w:rsidR="0088670C" w:rsidRPr="00070D68">
        <w:rPr>
          <w:i/>
          <w:sz w:val="20"/>
          <w:szCs w:val="20"/>
        </w:rPr>
        <w:t xml:space="preserve">, da se </w:t>
      </w:r>
      <w:r w:rsidR="00EC35CF" w:rsidRPr="00070D68">
        <w:rPr>
          <w:i/>
          <w:sz w:val="20"/>
          <w:szCs w:val="20"/>
        </w:rPr>
        <w:t>poslovne</w:t>
      </w:r>
      <w:r w:rsidR="0088670C" w:rsidRPr="00070D68">
        <w:rPr>
          <w:i/>
          <w:sz w:val="20"/>
          <w:szCs w:val="20"/>
        </w:rPr>
        <w:t xml:space="preserve"> knjige oziroma druga dokumentacija, povezana s poslovanjem in predmetom pregleda, ki so lahko pomembni za dokazovanje kršitve 101. ali 102. člena PDEU, hranijo v katerih koli prostorih, na </w:t>
      </w:r>
      <w:r w:rsidR="00EC35CF" w:rsidRPr="00070D68">
        <w:rPr>
          <w:i/>
          <w:sz w:val="20"/>
          <w:szCs w:val="20"/>
        </w:rPr>
        <w:t>zemljiščih ali v pr</w:t>
      </w:r>
      <w:r w:rsidR="0088670C" w:rsidRPr="00070D68">
        <w:rPr>
          <w:i/>
          <w:sz w:val="20"/>
          <w:szCs w:val="20"/>
        </w:rPr>
        <w:t xml:space="preserve">evoznih </w:t>
      </w:r>
      <w:r w:rsidR="00EC35CF" w:rsidRPr="00070D68">
        <w:rPr>
          <w:i/>
          <w:sz w:val="20"/>
          <w:szCs w:val="20"/>
        </w:rPr>
        <w:t>sredstvih</w:t>
      </w:r>
      <w:r w:rsidR="0088670C" w:rsidRPr="00070D68">
        <w:rPr>
          <w:i/>
          <w:sz w:val="20"/>
          <w:szCs w:val="20"/>
        </w:rPr>
        <w:t xml:space="preserve">, vključno z domovi vodilnih delavcev in drugih zaposlenih v zadevnih </w:t>
      </w:r>
      <w:r w:rsidR="00EC35CF" w:rsidRPr="00070D68">
        <w:rPr>
          <w:i/>
          <w:sz w:val="20"/>
          <w:szCs w:val="20"/>
        </w:rPr>
        <w:t>podjetjih</w:t>
      </w:r>
      <w:r w:rsidR="0088670C" w:rsidRPr="00070D68">
        <w:rPr>
          <w:i/>
          <w:sz w:val="20"/>
          <w:szCs w:val="20"/>
        </w:rPr>
        <w:t xml:space="preserve"> ali podjetniških združenj</w:t>
      </w:r>
      <w:r w:rsidR="00EC35CF" w:rsidRPr="00070D68">
        <w:rPr>
          <w:i/>
          <w:sz w:val="20"/>
          <w:szCs w:val="20"/>
        </w:rPr>
        <w:t>, države članice zagotovijo, da lahko nacionalni upravni organi, pristojni za varstvo konkurence, izvedejo nenapovedane preglede v teh prostorih, na zemljiščih in v prevoznih sredstvih</w:t>
      </w:r>
      <w:r w:rsidRPr="00070D68">
        <w:rPr>
          <w:i/>
          <w:sz w:val="20"/>
          <w:szCs w:val="20"/>
        </w:rPr>
        <w:t>.</w:t>
      </w:r>
      <w:r w:rsidRPr="00070D68">
        <w:rPr>
          <w:sz w:val="20"/>
          <w:szCs w:val="20"/>
        </w:rPr>
        <w:t xml:space="preserve"> </w:t>
      </w:r>
      <w:r w:rsidR="00EC35CF" w:rsidRPr="00070D68">
        <w:rPr>
          <w:sz w:val="20"/>
          <w:szCs w:val="20"/>
        </w:rPr>
        <w:t>Skladno s tem bo agencija lahko n</w:t>
      </w:r>
      <w:r w:rsidR="00B45333" w:rsidRPr="00070D68">
        <w:rPr>
          <w:sz w:val="20"/>
          <w:szCs w:val="20"/>
        </w:rPr>
        <w:t xml:space="preserve">a podlagi predloga tega člena </w:t>
      </w:r>
      <w:r w:rsidRPr="00070D68">
        <w:rPr>
          <w:sz w:val="20"/>
          <w:szCs w:val="20"/>
        </w:rPr>
        <w:t>opravi</w:t>
      </w:r>
      <w:r w:rsidR="00EC35CF" w:rsidRPr="00070D68">
        <w:rPr>
          <w:sz w:val="20"/>
          <w:szCs w:val="20"/>
        </w:rPr>
        <w:t>la</w:t>
      </w:r>
      <w:r w:rsidRPr="00070D68">
        <w:rPr>
          <w:sz w:val="20"/>
          <w:szCs w:val="20"/>
        </w:rPr>
        <w:t xml:space="preserve"> preiskavo v prostorih tretjih oseb, če obstaja utemeljen sum, da se poslovne knjige in druga dokumentacija, ki je povezana s poslovanjem in predmetom preiskave in ki so lahko pomembne za dokazovanje kršitve tega zakona ali 101. ali 102. člena PDEU, nahajajo v  prostorih teh oseb.</w:t>
      </w:r>
    </w:p>
    <w:p w14:paraId="307D756C" w14:textId="77777777" w:rsidR="00E8566F" w:rsidRPr="00070D68" w:rsidRDefault="00E8566F" w:rsidP="00E8566F">
      <w:pPr>
        <w:spacing w:line="260" w:lineRule="atLeast"/>
        <w:rPr>
          <w:sz w:val="20"/>
          <w:szCs w:val="20"/>
        </w:rPr>
      </w:pPr>
    </w:p>
    <w:p w14:paraId="580E880D" w14:textId="77777777" w:rsidR="009E36E7" w:rsidRPr="00070D68" w:rsidRDefault="009E36E7" w:rsidP="009E36E7">
      <w:pPr>
        <w:spacing w:line="260" w:lineRule="atLeast"/>
        <w:rPr>
          <w:rFonts w:cs="Arial"/>
          <w:sz w:val="20"/>
          <w:szCs w:val="20"/>
        </w:rPr>
      </w:pPr>
      <w:r w:rsidRPr="00070D68">
        <w:rPr>
          <w:rFonts w:cs="Arial"/>
          <w:sz w:val="20"/>
          <w:szCs w:val="20"/>
        </w:rPr>
        <w:t>Ker gre v tem primeru za močan poseg</w:t>
      </w:r>
      <w:r w:rsidR="00B45333" w:rsidRPr="00070D68">
        <w:rPr>
          <w:rFonts w:cs="Arial"/>
          <w:sz w:val="20"/>
          <w:szCs w:val="20"/>
        </w:rPr>
        <w:t xml:space="preserve"> v zasebnost posameznika</w:t>
      </w:r>
      <w:r w:rsidR="00E8566F" w:rsidRPr="00070D68">
        <w:rPr>
          <w:rFonts w:cs="Arial"/>
          <w:sz w:val="20"/>
          <w:szCs w:val="20"/>
        </w:rPr>
        <w:t xml:space="preserve"> ali tretjega</w:t>
      </w:r>
      <w:r w:rsidR="00B45333" w:rsidRPr="00070D68">
        <w:rPr>
          <w:rFonts w:cs="Arial"/>
          <w:sz w:val="20"/>
          <w:szCs w:val="20"/>
        </w:rPr>
        <w:t>, mora a</w:t>
      </w:r>
      <w:r w:rsidRPr="00070D68">
        <w:rPr>
          <w:rFonts w:cs="Arial"/>
          <w:sz w:val="20"/>
          <w:szCs w:val="20"/>
        </w:rPr>
        <w:t>gencija tudi v tem primeru pridobiti odredbo za preiskavo stanovanjskih ali poslovnih prostorov, ki jo izda preiskovalni sodnik Okrožnega sodišča v Ljubljani. Obveznost pridobitve predhodne odredbe za preiskavo</w:t>
      </w:r>
      <w:r w:rsidR="00B45333" w:rsidRPr="00070D68">
        <w:rPr>
          <w:rFonts w:cs="Arial"/>
          <w:sz w:val="20"/>
          <w:szCs w:val="20"/>
        </w:rPr>
        <w:t xml:space="preserve"> pri tretjih določa tudi drugi ods</w:t>
      </w:r>
      <w:r w:rsidRPr="00070D68">
        <w:rPr>
          <w:rFonts w:cs="Arial"/>
          <w:sz w:val="20"/>
          <w:szCs w:val="20"/>
        </w:rPr>
        <w:t>tavek 7. člena Direktive 2019/1.</w:t>
      </w:r>
    </w:p>
    <w:p w14:paraId="40863011" w14:textId="77777777" w:rsidR="009E36E7" w:rsidRPr="00070D68" w:rsidRDefault="009E36E7" w:rsidP="009E36E7">
      <w:pPr>
        <w:spacing w:line="260" w:lineRule="atLeast"/>
        <w:rPr>
          <w:rFonts w:cs="Arial"/>
          <w:sz w:val="20"/>
          <w:szCs w:val="20"/>
        </w:rPr>
      </w:pPr>
    </w:p>
    <w:p w14:paraId="76EED1BE" w14:textId="77777777" w:rsidR="009E36E7" w:rsidRPr="00070D68" w:rsidRDefault="009E36E7" w:rsidP="009E36E7">
      <w:pPr>
        <w:spacing w:line="260" w:lineRule="atLeast"/>
        <w:rPr>
          <w:rFonts w:cs="Arial"/>
          <w:sz w:val="20"/>
          <w:szCs w:val="20"/>
        </w:rPr>
      </w:pPr>
      <w:r w:rsidRPr="00070D68">
        <w:rPr>
          <w:rFonts w:cs="Arial"/>
          <w:sz w:val="20"/>
          <w:szCs w:val="20"/>
        </w:rPr>
        <w:t xml:space="preserve">V </w:t>
      </w:r>
      <w:proofErr w:type="spellStart"/>
      <w:r w:rsidRPr="00070D68">
        <w:rPr>
          <w:rFonts w:cs="Arial"/>
          <w:sz w:val="20"/>
          <w:szCs w:val="20"/>
        </w:rPr>
        <w:t>izogib</w:t>
      </w:r>
      <w:proofErr w:type="spellEnd"/>
      <w:r w:rsidRPr="00070D68">
        <w:rPr>
          <w:rFonts w:cs="Arial"/>
          <w:sz w:val="20"/>
          <w:szCs w:val="20"/>
        </w:rPr>
        <w:t xml:space="preserve"> ponavljanju določb glede uvedbe preiskave, preiskave, opravljanja ter oviranja preiskave in privilegirane komunikacije, se v skladu z drugim odstavkom smiselno uporabljajo členi, ki veljajo za preiskavo v podjetju.</w:t>
      </w:r>
    </w:p>
    <w:p w14:paraId="42F1507F" w14:textId="77777777" w:rsidR="009E36E7" w:rsidRPr="00070D68" w:rsidRDefault="009E36E7" w:rsidP="0025166A">
      <w:pPr>
        <w:spacing w:line="260" w:lineRule="atLeast"/>
        <w:rPr>
          <w:rFonts w:cs="Arial"/>
          <w:sz w:val="20"/>
          <w:szCs w:val="20"/>
        </w:rPr>
      </w:pPr>
    </w:p>
    <w:p w14:paraId="3EA9F652" w14:textId="02698C67"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8E681F" w:rsidRPr="00070D68">
        <w:rPr>
          <w:rFonts w:cs="Arial"/>
          <w:b/>
          <w:sz w:val="20"/>
          <w:szCs w:val="20"/>
        </w:rPr>
        <w:t>46</w:t>
      </w:r>
      <w:r w:rsidRPr="00070D68">
        <w:rPr>
          <w:rFonts w:cs="Arial"/>
          <w:b/>
          <w:sz w:val="20"/>
          <w:szCs w:val="20"/>
        </w:rPr>
        <w:t>. členu (</w:t>
      </w:r>
      <w:r w:rsidR="00F4230D" w:rsidRPr="00070D68">
        <w:rPr>
          <w:rFonts w:cs="Arial"/>
          <w:b/>
          <w:sz w:val="20"/>
          <w:szCs w:val="20"/>
        </w:rPr>
        <w:t xml:space="preserve">ugotovitev in </w:t>
      </w:r>
      <w:r w:rsidRPr="00070D68">
        <w:rPr>
          <w:rFonts w:cs="Arial"/>
          <w:b/>
          <w:sz w:val="20"/>
          <w:szCs w:val="20"/>
        </w:rPr>
        <w:t>prenehanje kršitve)</w:t>
      </w:r>
    </w:p>
    <w:p w14:paraId="195B8DFE" w14:textId="77777777" w:rsidR="007522E3" w:rsidRPr="00070D68" w:rsidRDefault="007522E3" w:rsidP="0025166A">
      <w:pPr>
        <w:spacing w:line="260" w:lineRule="atLeast"/>
        <w:rPr>
          <w:rFonts w:cs="Arial"/>
          <w:b/>
          <w:sz w:val="20"/>
          <w:szCs w:val="20"/>
        </w:rPr>
      </w:pPr>
    </w:p>
    <w:p w14:paraId="686319D2" w14:textId="77777777" w:rsidR="007522E3" w:rsidRPr="00070D68" w:rsidRDefault="007522E3" w:rsidP="0025166A">
      <w:pPr>
        <w:spacing w:line="260" w:lineRule="atLeast"/>
        <w:rPr>
          <w:rFonts w:cs="Arial"/>
          <w:i/>
          <w:sz w:val="20"/>
          <w:szCs w:val="20"/>
        </w:rPr>
      </w:pPr>
      <w:r w:rsidRPr="00070D68">
        <w:rPr>
          <w:rFonts w:cs="Arial"/>
          <w:sz w:val="20"/>
          <w:szCs w:val="20"/>
        </w:rPr>
        <w:t xml:space="preserve">Pomen izdaje odločbe, s katero </w:t>
      </w:r>
      <w:r w:rsidR="00F4230D" w:rsidRPr="00070D68">
        <w:rPr>
          <w:rFonts w:cs="Arial"/>
          <w:sz w:val="20"/>
          <w:szCs w:val="20"/>
        </w:rPr>
        <w:t>a</w:t>
      </w:r>
      <w:r w:rsidR="0045309B" w:rsidRPr="00070D68">
        <w:rPr>
          <w:rFonts w:cs="Arial"/>
          <w:sz w:val="20"/>
          <w:szCs w:val="20"/>
        </w:rPr>
        <w:t>genc</w:t>
      </w:r>
      <w:r w:rsidRPr="00070D68">
        <w:rPr>
          <w:rFonts w:cs="Arial"/>
          <w:sz w:val="20"/>
          <w:szCs w:val="20"/>
        </w:rPr>
        <w:t xml:space="preserve">ija zahteva prenehanje kršitev poudarja tudi Direktiva 2019/1, ki v prvem odstavku 10. člena nalaga državam članicam, </w:t>
      </w:r>
      <w:r w:rsidRPr="00070D68">
        <w:rPr>
          <w:rFonts w:cs="Arial"/>
          <w:i/>
          <w:sz w:val="20"/>
          <w:szCs w:val="20"/>
        </w:rPr>
        <w:t>da zagotovijo, da lahko nacionalni organi, pristojni za varstvo konkurence, kadar ugotovijo kršitev 101. ali 102. člena PDEU, z odločbo zahtevajo od zadevnih podjetij ali podjetniških zdr</w:t>
      </w:r>
      <w:r w:rsidR="007D6C3D" w:rsidRPr="00070D68">
        <w:rPr>
          <w:rFonts w:cs="Arial"/>
          <w:i/>
          <w:sz w:val="20"/>
          <w:szCs w:val="20"/>
        </w:rPr>
        <w:t xml:space="preserve">uženj, da to kršitev odpravijo. </w:t>
      </w:r>
      <w:r w:rsidRPr="00070D68">
        <w:rPr>
          <w:rFonts w:cs="Arial"/>
          <w:i/>
          <w:sz w:val="20"/>
          <w:szCs w:val="20"/>
        </w:rPr>
        <w:t>V ta namen jim lahko naložijo vse ravnalne ali strukturne ukrepe, ki so sorazmerni s storjeno kršitvijo in potrebni za njeno učinkovito odpravo. V skladu z načelom sorazmernosti nacionalni organi, pristojni za varstvo konkurenco, kadar izbirajo med dvema enako učinkovitima ukrepoma, izberejo ukrep, ki predstavlja najmanjše breme za podjetje</w:t>
      </w:r>
      <w:r w:rsidRPr="00070D68">
        <w:rPr>
          <w:rFonts w:cs="Arial"/>
          <w:sz w:val="20"/>
          <w:szCs w:val="20"/>
        </w:rPr>
        <w:t xml:space="preserve">. </w:t>
      </w:r>
      <w:r w:rsidRPr="00070D68">
        <w:rPr>
          <w:rFonts w:cs="Arial"/>
          <w:i/>
          <w:sz w:val="20"/>
          <w:szCs w:val="20"/>
        </w:rPr>
        <w:t xml:space="preserve">Države članice zagotovijo, da so nacionalni organi, pristojni za varstvo konkurence, pooblaščeni za ugotavljanje, da je bila kršitev 101. ali 102. člena PDEU storjena v preteklosti. Nadalje Direktiva 2019/1 v drugem odstavku 10. člena določa, da kadar se nacionalni organi, pristojni za varstvo konkurence, po tem, ko obvestijo Evropsko komisijo v skladu s </w:t>
      </w:r>
      <w:r w:rsidR="00156BED" w:rsidRPr="00070D68">
        <w:rPr>
          <w:rFonts w:cs="Arial"/>
          <w:i/>
          <w:sz w:val="20"/>
          <w:szCs w:val="20"/>
        </w:rPr>
        <w:t>tretjim odstavkom 11. člena</w:t>
      </w:r>
      <w:r w:rsidRPr="00070D68">
        <w:rPr>
          <w:rFonts w:cs="Arial"/>
          <w:i/>
          <w:sz w:val="20"/>
          <w:szCs w:val="20"/>
        </w:rPr>
        <w:t xml:space="preserve"> Ur</w:t>
      </w:r>
      <w:r w:rsidR="007D6C3D" w:rsidRPr="00070D68">
        <w:rPr>
          <w:rFonts w:cs="Arial"/>
          <w:i/>
          <w:sz w:val="20"/>
          <w:szCs w:val="20"/>
        </w:rPr>
        <w:t xml:space="preserve">edbe (ES) št. </w:t>
      </w:r>
      <w:r w:rsidRPr="00070D68">
        <w:rPr>
          <w:rFonts w:cs="Arial"/>
          <w:i/>
          <w:sz w:val="20"/>
          <w:szCs w:val="20"/>
        </w:rPr>
        <w:t>1/2003, odločijo, da ni razloga za nadaljevanje postopka za uveljavljanje pravil konkurence in zato zaključijo ta postopek, države članice zagotovijo, da ti nacionalni organi, pristojni za varstvo konkurence, ustrezno obvestijo Evropsko komisijo.</w:t>
      </w:r>
    </w:p>
    <w:p w14:paraId="3CE2713E" w14:textId="77777777" w:rsidR="007522E3" w:rsidRPr="00070D68" w:rsidRDefault="007522E3" w:rsidP="0025166A">
      <w:pPr>
        <w:spacing w:line="260" w:lineRule="atLeast"/>
        <w:rPr>
          <w:rFonts w:cs="Arial"/>
          <w:sz w:val="20"/>
          <w:szCs w:val="20"/>
        </w:rPr>
      </w:pPr>
    </w:p>
    <w:p w14:paraId="561F3D33" w14:textId="7032B9ED" w:rsidR="007522E3" w:rsidRPr="00070D68" w:rsidRDefault="007522E3" w:rsidP="0025166A">
      <w:pPr>
        <w:spacing w:line="260" w:lineRule="atLeast"/>
        <w:rPr>
          <w:rFonts w:cs="Arial"/>
          <w:sz w:val="20"/>
          <w:szCs w:val="20"/>
        </w:rPr>
      </w:pPr>
      <w:r w:rsidRPr="00070D68">
        <w:rPr>
          <w:rFonts w:cs="Arial"/>
          <w:sz w:val="20"/>
          <w:szCs w:val="20"/>
        </w:rPr>
        <w:t xml:space="preserve">Že 37. člen ZPOmK-1 je omogočal </w:t>
      </w:r>
      <w:r w:rsidR="00F4230D" w:rsidRPr="00070D68">
        <w:rPr>
          <w:rFonts w:cs="Arial"/>
          <w:sz w:val="20"/>
          <w:szCs w:val="20"/>
        </w:rPr>
        <w:t>agenciji</w:t>
      </w:r>
      <w:r w:rsidRPr="00070D68">
        <w:rPr>
          <w:rFonts w:cs="Arial"/>
          <w:sz w:val="20"/>
          <w:szCs w:val="20"/>
        </w:rPr>
        <w:t xml:space="preserve">, da je lahko izdala odločbo o ugotovitvi obstoja kršitve </w:t>
      </w:r>
      <w:r w:rsidR="004D0C7A" w:rsidRPr="00070D68">
        <w:rPr>
          <w:rFonts w:cs="Arial"/>
          <w:sz w:val="20"/>
          <w:szCs w:val="20"/>
        </w:rPr>
        <w:t xml:space="preserve">prepovedi omejevalnih sporazumov ali prepovedi zlorabe prevladujočega položaja </w:t>
      </w:r>
      <w:r w:rsidRPr="00070D68">
        <w:rPr>
          <w:rFonts w:cs="Arial"/>
          <w:sz w:val="20"/>
          <w:szCs w:val="20"/>
        </w:rPr>
        <w:t>ali 101. ali 102. člena PDEU unije in od podjetja zahteva</w:t>
      </w:r>
      <w:r w:rsidR="00156BED" w:rsidRPr="00070D68">
        <w:rPr>
          <w:rFonts w:cs="Arial"/>
          <w:sz w:val="20"/>
          <w:szCs w:val="20"/>
        </w:rPr>
        <w:t>la</w:t>
      </w:r>
      <w:r w:rsidRPr="00070D68">
        <w:rPr>
          <w:rFonts w:cs="Arial"/>
          <w:sz w:val="20"/>
          <w:szCs w:val="20"/>
        </w:rPr>
        <w:t xml:space="preserve">, da s kršitvijo preneha. Ta možnost se ohranja tudi </w:t>
      </w:r>
      <w:r w:rsidRPr="00070D68">
        <w:rPr>
          <w:rFonts w:cs="Arial"/>
          <w:sz w:val="20"/>
          <w:szCs w:val="20"/>
          <w:u w:val="single"/>
        </w:rPr>
        <w:t>v prvem odstavku</w:t>
      </w:r>
      <w:r w:rsidRPr="00070D68">
        <w:rPr>
          <w:rFonts w:cs="Arial"/>
          <w:sz w:val="20"/>
          <w:szCs w:val="20"/>
        </w:rPr>
        <w:t xml:space="preserve"> tega člena. Zaradi uvedbe administrativnega sankcioniranja se glede na ZPOmK-1 dopolnjuje z možnostjo</w:t>
      </w:r>
      <w:r w:rsidR="004B1D9C" w:rsidRPr="00070D68">
        <w:rPr>
          <w:rFonts w:cs="Arial"/>
          <w:sz w:val="20"/>
          <w:szCs w:val="20"/>
        </w:rPr>
        <w:t>, da se v tej odločbi tudi</w:t>
      </w:r>
      <w:r w:rsidRPr="00070D68">
        <w:rPr>
          <w:rFonts w:cs="Arial"/>
          <w:sz w:val="20"/>
          <w:szCs w:val="20"/>
        </w:rPr>
        <w:t xml:space="preserve"> naloži administrativn</w:t>
      </w:r>
      <w:r w:rsidR="004B1D9C" w:rsidRPr="00070D68">
        <w:rPr>
          <w:rFonts w:cs="Arial"/>
          <w:sz w:val="20"/>
          <w:szCs w:val="20"/>
        </w:rPr>
        <w:t>a</w:t>
      </w:r>
      <w:r w:rsidRPr="00070D68">
        <w:rPr>
          <w:rFonts w:cs="Arial"/>
          <w:sz w:val="20"/>
          <w:szCs w:val="20"/>
        </w:rPr>
        <w:t xml:space="preserve"> sankcij</w:t>
      </w:r>
      <w:r w:rsidR="004B1D9C" w:rsidRPr="00070D68">
        <w:rPr>
          <w:rFonts w:cs="Arial"/>
          <w:sz w:val="20"/>
          <w:szCs w:val="20"/>
        </w:rPr>
        <w:t>a</w:t>
      </w:r>
      <w:r w:rsidRPr="00070D68">
        <w:rPr>
          <w:rFonts w:cs="Arial"/>
          <w:sz w:val="20"/>
          <w:szCs w:val="20"/>
        </w:rPr>
        <w:t>.</w:t>
      </w:r>
    </w:p>
    <w:p w14:paraId="077BBA07" w14:textId="77777777" w:rsidR="007522E3" w:rsidRPr="00070D68" w:rsidRDefault="007522E3" w:rsidP="0025166A">
      <w:pPr>
        <w:spacing w:line="260" w:lineRule="atLeast"/>
        <w:rPr>
          <w:rFonts w:cs="Arial"/>
          <w:sz w:val="20"/>
          <w:szCs w:val="20"/>
        </w:rPr>
      </w:pPr>
    </w:p>
    <w:p w14:paraId="309C529F" w14:textId="77777777" w:rsidR="007522E3" w:rsidRPr="00070D68" w:rsidRDefault="007522E3" w:rsidP="0025166A">
      <w:pPr>
        <w:spacing w:line="260" w:lineRule="atLeast"/>
        <w:rPr>
          <w:rFonts w:cs="Arial"/>
          <w:sz w:val="20"/>
          <w:szCs w:val="20"/>
        </w:rPr>
      </w:pPr>
      <w:r w:rsidRPr="00070D68">
        <w:rPr>
          <w:rFonts w:cs="Arial"/>
          <w:sz w:val="20"/>
          <w:szCs w:val="20"/>
        </w:rPr>
        <w:t xml:space="preserve">Tudi </w:t>
      </w:r>
      <w:r w:rsidRPr="00070D68">
        <w:rPr>
          <w:rFonts w:cs="Arial"/>
          <w:sz w:val="20"/>
          <w:szCs w:val="20"/>
          <w:u w:val="single"/>
        </w:rPr>
        <w:t>drugi odstavek</w:t>
      </w:r>
      <w:r w:rsidRPr="00070D68">
        <w:rPr>
          <w:rFonts w:cs="Arial"/>
          <w:sz w:val="20"/>
          <w:szCs w:val="20"/>
        </w:rPr>
        <w:t xml:space="preserve"> večino</w:t>
      </w:r>
      <w:r w:rsidR="004D0C7A" w:rsidRPr="00070D68">
        <w:rPr>
          <w:rFonts w:cs="Arial"/>
          <w:sz w:val="20"/>
          <w:szCs w:val="20"/>
        </w:rPr>
        <w:t>ma</w:t>
      </w:r>
      <w:r w:rsidRPr="00070D68">
        <w:rPr>
          <w:rFonts w:cs="Arial"/>
          <w:sz w:val="20"/>
          <w:szCs w:val="20"/>
        </w:rPr>
        <w:t xml:space="preserve"> ostaja enak kot </w:t>
      </w:r>
      <w:r w:rsidR="004B1D9C" w:rsidRPr="00070D68">
        <w:rPr>
          <w:rFonts w:cs="Arial"/>
          <w:sz w:val="20"/>
          <w:szCs w:val="20"/>
        </w:rPr>
        <w:t>ga ureja</w:t>
      </w:r>
      <w:r w:rsidRPr="00070D68">
        <w:rPr>
          <w:rFonts w:cs="Arial"/>
          <w:sz w:val="20"/>
          <w:szCs w:val="20"/>
        </w:rPr>
        <w:t xml:space="preserve"> veljavni drugi odstavek 37. člena ZPOmK-1, ki z namenom ponovne vzpostavitve konkurence na trgu omogoča </w:t>
      </w:r>
      <w:r w:rsidR="00EC3C08" w:rsidRPr="00070D68">
        <w:rPr>
          <w:rFonts w:cs="Arial"/>
          <w:sz w:val="20"/>
          <w:szCs w:val="20"/>
        </w:rPr>
        <w:t>a</w:t>
      </w:r>
      <w:r w:rsidR="0045309B" w:rsidRPr="00070D68">
        <w:rPr>
          <w:rFonts w:cs="Arial"/>
          <w:sz w:val="20"/>
          <w:szCs w:val="20"/>
        </w:rPr>
        <w:t>genc</w:t>
      </w:r>
      <w:r w:rsidRPr="00070D68">
        <w:rPr>
          <w:rFonts w:cs="Arial"/>
          <w:sz w:val="20"/>
          <w:szCs w:val="20"/>
        </w:rPr>
        <w:t xml:space="preserve">iji naložitev strukturnih in ravnalnih ukrepov. Ker Direktiva 2019/1 določa, da lahko nacionalni organ, pristojen za varstvo konkurence, naloži ukrepe, ki so sorazmerni s strojeno kršitvijo in so potrebni za prenehanje kršitve, je v drugem odstavku vključen test sorazmernosti, na podlagi katerega mora </w:t>
      </w:r>
      <w:r w:rsidR="00EC3C08" w:rsidRPr="00070D68">
        <w:rPr>
          <w:rFonts w:cs="Arial"/>
          <w:sz w:val="20"/>
          <w:szCs w:val="20"/>
        </w:rPr>
        <w:t>a</w:t>
      </w:r>
      <w:r w:rsidR="0045309B" w:rsidRPr="00070D68">
        <w:rPr>
          <w:rFonts w:cs="Arial"/>
          <w:sz w:val="20"/>
          <w:szCs w:val="20"/>
        </w:rPr>
        <w:t>genc</w:t>
      </w:r>
      <w:r w:rsidRPr="00070D68">
        <w:rPr>
          <w:rFonts w:cs="Arial"/>
          <w:sz w:val="20"/>
          <w:szCs w:val="20"/>
        </w:rPr>
        <w:t xml:space="preserve">ija kadar izbira med dvema enako učinkovitima ukrepoma, izbrati ukrep, ki prestavlja manjše breme za podjetje. Čeprav načeloma predstavljajo strukturni ukrepi, kot je obveznost odtujitve deleža podjetja v konkurenčnem podjetju ali odprodaja poslovne enota, večje breme za podjetje kot ravnalni ukrepi, to ne preprečuje </w:t>
      </w:r>
      <w:r w:rsidR="00EC3C08" w:rsidRPr="00070D68">
        <w:rPr>
          <w:rFonts w:cs="Arial"/>
          <w:sz w:val="20"/>
          <w:szCs w:val="20"/>
        </w:rPr>
        <w:t>a</w:t>
      </w:r>
      <w:r w:rsidR="0045309B" w:rsidRPr="00070D68">
        <w:rPr>
          <w:rFonts w:cs="Arial"/>
          <w:sz w:val="20"/>
          <w:szCs w:val="20"/>
        </w:rPr>
        <w:t>genc</w:t>
      </w:r>
      <w:r w:rsidRPr="00070D68">
        <w:rPr>
          <w:rFonts w:cs="Arial"/>
          <w:sz w:val="20"/>
          <w:szCs w:val="20"/>
        </w:rPr>
        <w:t>iji, da ob upoštevanju konkretnih okoliščin kršitve naloži strukturni ukrep.</w:t>
      </w:r>
      <w:r w:rsidR="00377FDF" w:rsidRPr="00070D68">
        <w:rPr>
          <w:rFonts w:cs="Arial"/>
          <w:sz w:val="20"/>
          <w:szCs w:val="20"/>
        </w:rPr>
        <w:t xml:space="preserve">  </w:t>
      </w:r>
    </w:p>
    <w:p w14:paraId="781A5A73" w14:textId="77777777" w:rsidR="007522E3" w:rsidRPr="00070D68" w:rsidRDefault="007522E3" w:rsidP="0025166A">
      <w:pPr>
        <w:spacing w:line="260" w:lineRule="atLeast"/>
        <w:rPr>
          <w:rFonts w:cs="Arial"/>
          <w:sz w:val="20"/>
          <w:szCs w:val="20"/>
        </w:rPr>
      </w:pPr>
    </w:p>
    <w:p w14:paraId="260CF2ED" w14:textId="77777777" w:rsidR="007522E3" w:rsidRPr="00070D68" w:rsidRDefault="007522E3" w:rsidP="0025166A">
      <w:pPr>
        <w:spacing w:line="260" w:lineRule="atLeast"/>
        <w:rPr>
          <w:rFonts w:cs="Arial"/>
          <w:sz w:val="20"/>
          <w:szCs w:val="20"/>
        </w:rPr>
      </w:pPr>
      <w:r w:rsidRPr="00070D68">
        <w:rPr>
          <w:rFonts w:cs="Arial"/>
          <w:sz w:val="20"/>
          <w:szCs w:val="20"/>
          <w:u w:val="single"/>
        </w:rPr>
        <w:lastRenderedPageBreak/>
        <w:t>Tretji odstavek</w:t>
      </w:r>
      <w:r w:rsidRPr="00070D68">
        <w:rPr>
          <w:rFonts w:cs="Arial"/>
          <w:sz w:val="20"/>
          <w:szCs w:val="20"/>
        </w:rPr>
        <w:t xml:space="preserve"> določa, da kadar je izpolnitev ukrepov vezana na soglasje ali drugo dejanje </w:t>
      </w:r>
      <w:r w:rsidR="0045309B" w:rsidRPr="00070D68">
        <w:rPr>
          <w:rFonts w:cs="Arial"/>
          <w:sz w:val="20"/>
          <w:szCs w:val="20"/>
        </w:rPr>
        <w:t>agenc</w:t>
      </w:r>
      <w:r w:rsidRPr="00070D68">
        <w:rPr>
          <w:rFonts w:cs="Arial"/>
          <w:sz w:val="20"/>
          <w:szCs w:val="20"/>
        </w:rPr>
        <w:t xml:space="preserve">ije, </w:t>
      </w:r>
      <w:r w:rsidR="0045309B" w:rsidRPr="00070D68">
        <w:rPr>
          <w:rFonts w:cs="Arial"/>
          <w:sz w:val="20"/>
          <w:szCs w:val="20"/>
        </w:rPr>
        <w:t>agenc</w:t>
      </w:r>
      <w:r w:rsidRPr="00070D68">
        <w:rPr>
          <w:rFonts w:cs="Arial"/>
          <w:sz w:val="20"/>
          <w:szCs w:val="20"/>
        </w:rPr>
        <w:t>ija o tem odloči s sklepom. Zoper sklep ni sodnega varstva.</w:t>
      </w:r>
    </w:p>
    <w:p w14:paraId="59D03F65" w14:textId="77777777" w:rsidR="007522E3" w:rsidRPr="00070D68" w:rsidRDefault="007522E3" w:rsidP="0025166A">
      <w:pPr>
        <w:spacing w:line="260" w:lineRule="atLeast"/>
        <w:rPr>
          <w:rFonts w:cs="Arial"/>
          <w:sz w:val="20"/>
          <w:szCs w:val="20"/>
        </w:rPr>
      </w:pPr>
    </w:p>
    <w:p w14:paraId="251CE29B" w14:textId="77777777" w:rsidR="007522E3" w:rsidRPr="00070D68" w:rsidRDefault="007522E3" w:rsidP="0025166A">
      <w:pPr>
        <w:spacing w:line="260" w:lineRule="atLeast"/>
        <w:rPr>
          <w:rFonts w:cs="Arial"/>
          <w:sz w:val="20"/>
          <w:szCs w:val="20"/>
        </w:rPr>
      </w:pPr>
      <w:r w:rsidRPr="00070D68">
        <w:rPr>
          <w:rFonts w:cs="Arial"/>
          <w:sz w:val="20"/>
          <w:szCs w:val="20"/>
          <w:u w:val="single"/>
        </w:rPr>
        <w:t>Četrti odstavek</w:t>
      </w:r>
      <w:r w:rsidRPr="00070D68">
        <w:rPr>
          <w:rFonts w:cs="Arial"/>
          <w:sz w:val="20"/>
          <w:szCs w:val="20"/>
        </w:rPr>
        <w:t xml:space="preserve"> določa dvoletni </w:t>
      </w:r>
      <w:proofErr w:type="spellStart"/>
      <w:r w:rsidRPr="00070D68">
        <w:rPr>
          <w:rFonts w:cs="Arial"/>
          <w:sz w:val="20"/>
          <w:szCs w:val="20"/>
        </w:rPr>
        <w:t>instrukcijski</w:t>
      </w:r>
      <w:proofErr w:type="spellEnd"/>
      <w:r w:rsidRPr="00070D68">
        <w:rPr>
          <w:rFonts w:cs="Arial"/>
          <w:sz w:val="20"/>
          <w:szCs w:val="20"/>
        </w:rPr>
        <w:t xml:space="preserve"> rok, v katerem </w:t>
      </w:r>
      <w:r w:rsidR="00EC3C08" w:rsidRPr="00070D68">
        <w:rPr>
          <w:rFonts w:cs="Arial"/>
          <w:sz w:val="20"/>
          <w:szCs w:val="20"/>
        </w:rPr>
        <w:t>a</w:t>
      </w:r>
      <w:r w:rsidR="0045309B" w:rsidRPr="00070D68">
        <w:rPr>
          <w:rFonts w:cs="Arial"/>
          <w:sz w:val="20"/>
          <w:szCs w:val="20"/>
        </w:rPr>
        <w:t>genc</w:t>
      </w:r>
      <w:r w:rsidRPr="00070D68">
        <w:rPr>
          <w:rFonts w:cs="Arial"/>
          <w:sz w:val="20"/>
          <w:szCs w:val="20"/>
        </w:rPr>
        <w:t>ija izda odločbo o ugotovitvi kršitve določb 5. ali 8. člena tega zakona ali 101. ali 102. člena P</w:t>
      </w:r>
      <w:r w:rsidR="004D0C7A" w:rsidRPr="00070D68">
        <w:rPr>
          <w:rFonts w:cs="Arial"/>
          <w:sz w:val="20"/>
          <w:szCs w:val="20"/>
        </w:rPr>
        <w:t>DEU</w:t>
      </w:r>
      <w:r w:rsidR="00EC3C08" w:rsidRPr="00070D68">
        <w:rPr>
          <w:rFonts w:cs="Arial"/>
          <w:sz w:val="20"/>
          <w:szCs w:val="20"/>
        </w:rPr>
        <w:t>, če ta zakon ne določa drugače</w:t>
      </w:r>
      <w:r w:rsidR="004D0C7A" w:rsidRPr="00070D68">
        <w:rPr>
          <w:rFonts w:cs="Arial"/>
          <w:sz w:val="20"/>
          <w:szCs w:val="20"/>
        </w:rPr>
        <w:t>.</w:t>
      </w:r>
      <w:r w:rsidR="00EC3C08" w:rsidRPr="00070D68">
        <w:rPr>
          <w:rFonts w:cs="Arial"/>
          <w:sz w:val="20"/>
          <w:szCs w:val="20"/>
        </w:rPr>
        <w:t xml:space="preserve">  </w:t>
      </w:r>
    </w:p>
    <w:p w14:paraId="602E10C6" w14:textId="77777777" w:rsidR="007522E3" w:rsidRPr="00070D68" w:rsidRDefault="007522E3" w:rsidP="0025166A">
      <w:pPr>
        <w:spacing w:line="260" w:lineRule="atLeast"/>
        <w:rPr>
          <w:rFonts w:cs="Arial"/>
          <w:sz w:val="20"/>
          <w:szCs w:val="20"/>
        </w:rPr>
      </w:pPr>
    </w:p>
    <w:p w14:paraId="62466C2C" w14:textId="64726299"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8E681F" w:rsidRPr="00070D68">
        <w:rPr>
          <w:rFonts w:cs="Arial"/>
          <w:b/>
          <w:sz w:val="20"/>
          <w:szCs w:val="20"/>
        </w:rPr>
        <w:t>47</w:t>
      </w:r>
      <w:r w:rsidRPr="00070D68">
        <w:rPr>
          <w:rFonts w:cs="Arial"/>
          <w:b/>
          <w:sz w:val="20"/>
          <w:szCs w:val="20"/>
        </w:rPr>
        <w:t>. členu (začasni ukrepi)</w:t>
      </w:r>
    </w:p>
    <w:p w14:paraId="42B0B192" w14:textId="77777777" w:rsidR="007522E3" w:rsidRPr="00070D68" w:rsidRDefault="007522E3" w:rsidP="0025166A">
      <w:pPr>
        <w:spacing w:line="260" w:lineRule="atLeast"/>
        <w:rPr>
          <w:rFonts w:cs="Arial"/>
          <w:sz w:val="20"/>
          <w:szCs w:val="20"/>
        </w:rPr>
      </w:pPr>
    </w:p>
    <w:p w14:paraId="0F9902DC" w14:textId="33BDC3CF" w:rsidR="007522E3" w:rsidRPr="00070D68" w:rsidRDefault="007522E3" w:rsidP="0025166A">
      <w:pPr>
        <w:spacing w:line="260" w:lineRule="atLeast"/>
        <w:rPr>
          <w:rFonts w:cs="Arial"/>
          <w:sz w:val="20"/>
          <w:szCs w:val="20"/>
        </w:rPr>
      </w:pPr>
      <w:r w:rsidRPr="00070D68">
        <w:rPr>
          <w:rFonts w:cs="Arial"/>
          <w:sz w:val="20"/>
          <w:szCs w:val="20"/>
        </w:rPr>
        <w:t xml:space="preserve">V času hitrih in dinamičnih trgov s hitro razvijajočo tehnologijo obstaja nevarnost, da kršitve pravil varstva konkurence ima nesprejemljive posledice na konkurenco in na strukturo trga. V </w:t>
      </w:r>
      <w:proofErr w:type="spellStart"/>
      <w:r w:rsidRPr="00070D68">
        <w:rPr>
          <w:rFonts w:cs="Arial"/>
          <w:sz w:val="20"/>
          <w:szCs w:val="20"/>
        </w:rPr>
        <w:t>izogib</w:t>
      </w:r>
      <w:proofErr w:type="spellEnd"/>
      <w:r w:rsidRPr="00070D68">
        <w:rPr>
          <w:rFonts w:cs="Arial"/>
          <w:sz w:val="20"/>
          <w:szCs w:val="20"/>
        </w:rPr>
        <w:t xml:space="preserve"> takšnim posledicam so začasni ukrepi pomembno orodje za zagotovi</w:t>
      </w:r>
      <w:r w:rsidR="00A35136" w:rsidRPr="00070D68">
        <w:rPr>
          <w:rFonts w:cs="Arial"/>
          <w:sz w:val="20"/>
          <w:szCs w:val="20"/>
        </w:rPr>
        <w:t>tev</w:t>
      </w:r>
      <w:r w:rsidRPr="00070D68">
        <w:rPr>
          <w:rFonts w:cs="Arial"/>
          <w:sz w:val="20"/>
          <w:szCs w:val="20"/>
        </w:rPr>
        <w:t xml:space="preserve">, da preiskovana kršitev med potekom preiskave ne povzroči hude in </w:t>
      </w:r>
      <w:r w:rsidR="00117FC4" w:rsidRPr="00070D68">
        <w:rPr>
          <w:rFonts w:cs="Arial"/>
          <w:sz w:val="20"/>
          <w:szCs w:val="20"/>
        </w:rPr>
        <w:t>težko</w:t>
      </w:r>
      <w:r w:rsidR="00EC3C08" w:rsidRPr="00070D68">
        <w:rPr>
          <w:rFonts w:cs="Arial"/>
          <w:sz w:val="20"/>
          <w:szCs w:val="20"/>
        </w:rPr>
        <w:t xml:space="preserve"> </w:t>
      </w:r>
      <w:r w:rsidRPr="00070D68">
        <w:rPr>
          <w:rFonts w:cs="Arial"/>
          <w:sz w:val="20"/>
          <w:szCs w:val="20"/>
        </w:rPr>
        <w:t>popravljive škode za konkurenc</w:t>
      </w:r>
      <w:r w:rsidR="00EC3C08" w:rsidRPr="00070D68">
        <w:rPr>
          <w:rFonts w:cs="Arial"/>
          <w:sz w:val="20"/>
          <w:szCs w:val="20"/>
        </w:rPr>
        <w:t>o</w:t>
      </w:r>
      <w:r w:rsidRPr="00070D68">
        <w:rPr>
          <w:rFonts w:cs="Arial"/>
          <w:sz w:val="20"/>
          <w:szCs w:val="20"/>
        </w:rPr>
        <w:t xml:space="preserve">. To orodje je pomembno tudi za preprečevanje sprememb na trgu, ki bi jih bilo težko odpraviti z odločbo, ki jo </w:t>
      </w:r>
      <w:r w:rsidR="00EC3C08" w:rsidRPr="00070D68">
        <w:rPr>
          <w:rFonts w:cs="Arial"/>
          <w:sz w:val="20"/>
          <w:szCs w:val="20"/>
        </w:rPr>
        <w:t>a</w:t>
      </w:r>
      <w:r w:rsidR="0045309B" w:rsidRPr="00070D68">
        <w:rPr>
          <w:rFonts w:cs="Arial"/>
          <w:sz w:val="20"/>
          <w:szCs w:val="20"/>
        </w:rPr>
        <w:t>genc</w:t>
      </w:r>
      <w:r w:rsidRPr="00070D68">
        <w:rPr>
          <w:rFonts w:cs="Arial"/>
          <w:sz w:val="20"/>
          <w:szCs w:val="20"/>
        </w:rPr>
        <w:t xml:space="preserve">ija sprejme ob koncu postopka. </w:t>
      </w:r>
    </w:p>
    <w:p w14:paraId="7C0F7D12" w14:textId="77777777" w:rsidR="007522E3" w:rsidRPr="00070D68" w:rsidRDefault="007522E3" w:rsidP="0025166A">
      <w:pPr>
        <w:spacing w:line="260" w:lineRule="atLeast"/>
        <w:rPr>
          <w:rFonts w:cs="Arial"/>
          <w:sz w:val="20"/>
          <w:szCs w:val="20"/>
        </w:rPr>
      </w:pPr>
    </w:p>
    <w:p w14:paraId="793E22DB" w14:textId="77777777" w:rsidR="007522E3" w:rsidRPr="00070D68" w:rsidRDefault="007522E3" w:rsidP="0025166A">
      <w:pPr>
        <w:spacing w:line="260" w:lineRule="atLeast"/>
        <w:rPr>
          <w:rFonts w:cs="Arial"/>
          <w:sz w:val="20"/>
          <w:szCs w:val="20"/>
        </w:rPr>
      </w:pPr>
      <w:r w:rsidRPr="00070D68">
        <w:rPr>
          <w:rFonts w:cs="Arial"/>
          <w:sz w:val="20"/>
          <w:szCs w:val="20"/>
        </w:rPr>
        <w:t>Ta določba ureja začasne ukrepe, ki so pomembno orodje za to, da se zagotovi, da preiskovana kršitev med potem preiskave ne povzroči nepopravljive škode konkurentom, ki ne more biti odpravljena s končno odločitvijo o ugotovitvi kršitve. S sprejetjem začasnih ukrepov se lahko izogne</w:t>
      </w:r>
      <w:r w:rsidR="007D6C3D" w:rsidRPr="00070D68">
        <w:rPr>
          <w:rFonts w:cs="Arial"/>
          <w:sz w:val="20"/>
          <w:szCs w:val="20"/>
        </w:rPr>
        <w:t xml:space="preserve"> </w:t>
      </w:r>
      <w:r w:rsidRPr="00070D68">
        <w:rPr>
          <w:rFonts w:cs="Arial"/>
          <w:sz w:val="20"/>
          <w:szCs w:val="20"/>
        </w:rPr>
        <w:t>tudi temu, da postane pooblastilo za odločanje o postopkih izvrševanja konkurence neučinkovito.</w:t>
      </w:r>
    </w:p>
    <w:p w14:paraId="5FCC2D8F" w14:textId="77777777" w:rsidR="007522E3" w:rsidRPr="00070D68" w:rsidRDefault="007522E3" w:rsidP="0025166A">
      <w:pPr>
        <w:spacing w:line="260" w:lineRule="atLeast"/>
        <w:rPr>
          <w:rFonts w:cs="Arial"/>
          <w:sz w:val="20"/>
          <w:szCs w:val="20"/>
        </w:rPr>
      </w:pPr>
    </w:p>
    <w:p w14:paraId="36FCA67C" w14:textId="26503DBE" w:rsidR="007522E3" w:rsidRPr="00070D68" w:rsidRDefault="007522E3" w:rsidP="00251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atLeast"/>
        <w:rPr>
          <w:rFonts w:cs="Arial"/>
          <w:sz w:val="20"/>
          <w:szCs w:val="20"/>
        </w:rPr>
      </w:pPr>
      <w:r w:rsidRPr="00070D68">
        <w:rPr>
          <w:rFonts w:cs="Arial"/>
          <w:sz w:val="20"/>
          <w:szCs w:val="20"/>
          <w:u w:val="single"/>
        </w:rPr>
        <w:t>Prvi odstavek</w:t>
      </w:r>
      <w:r w:rsidRPr="00070D68">
        <w:rPr>
          <w:rFonts w:cs="Arial"/>
          <w:sz w:val="20"/>
          <w:szCs w:val="20"/>
        </w:rPr>
        <w:t xml:space="preserve"> določa pogoje, kdaj lahko </w:t>
      </w:r>
      <w:r w:rsidR="00EC3C08" w:rsidRPr="00070D68">
        <w:rPr>
          <w:rFonts w:cs="Arial"/>
          <w:sz w:val="20"/>
          <w:szCs w:val="20"/>
        </w:rPr>
        <w:t>a</w:t>
      </w:r>
      <w:r w:rsidR="0045309B" w:rsidRPr="00070D68">
        <w:rPr>
          <w:rFonts w:cs="Arial"/>
          <w:sz w:val="20"/>
          <w:szCs w:val="20"/>
        </w:rPr>
        <w:t>genc</w:t>
      </w:r>
      <w:r w:rsidRPr="00070D68">
        <w:rPr>
          <w:rFonts w:cs="Arial"/>
          <w:sz w:val="20"/>
          <w:szCs w:val="20"/>
        </w:rPr>
        <w:t xml:space="preserve">ija podjetju naloži začasne ukrepe. </w:t>
      </w:r>
      <w:r w:rsidR="0045309B" w:rsidRPr="00070D68">
        <w:rPr>
          <w:rFonts w:cs="Arial"/>
          <w:sz w:val="20"/>
          <w:szCs w:val="20"/>
        </w:rPr>
        <w:t>Agenc</w:t>
      </w:r>
      <w:r w:rsidRPr="00070D68">
        <w:rPr>
          <w:rFonts w:cs="Arial"/>
          <w:sz w:val="20"/>
          <w:szCs w:val="20"/>
        </w:rPr>
        <w:t>ija lahko v primeru obstoja verjetnosti kršitve določb</w:t>
      </w:r>
      <w:r w:rsidR="00EC3C08" w:rsidRPr="00070D68">
        <w:rPr>
          <w:rFonts w:cs="Arial"/>
          <w:sz w:val="20"/>
          <w:szCs w:val="20"/>
        </w:rPr>
        <w:t xml:space="preserve"> o</w:t>
      </w:r>
      <w:r w:rsidRPr="00070D68">
        <w:rPr>
          <w:rFonts w:cs="Arial"/>
          <w:sz w:val="20"/>
          <w:szCs w:val="20"/>
        </w:rPr>
        <w:t xml:space="preserve"> omejevalnih ravnanj</w:t>
      </w:r>
      <w:r w:rsidR="00A35136" w:rsidRPr="00070D68">
        <w:rPr>
          <w:rFonts w:cs="Arial"/>
          <w:sz w:val="20"/>
          <w:szCs w:val="20"/>
        </w:rPr>
        <w:t>ih</w:t>
      </w:r>
      <w:r w:rsidRPr="00070D68">
        <w:rPr>
          <w:rFonts w:cs="Arial"/>
          <w:sz w:val="20"/>
          <w:szCs w:val="20"/>
        </w:rPr>
        <w:t xml:space="preserve"> naloži</w:t>
      </w:r>
      <w:r w:rsidR="004D0C7A" w:rsidRPr="00070D68">
        <w:rPr>
          <w:rFonts w:cs="Arial"/>
          <w:sz w:val="20"/>
          <w:szCs w:val="20"/>
        </w:rPr>
        <w:t xml:space="preserve"> </w:t>
      </w:r>
      <w:r w:rsidRPr="00070D68">
        <w:rPr>
          <w:rFonts w:cs="Arial"/>
          <w:sz w:val="20"/>
          <w:szCs w:val="20"/>
        </w:rPr>
        <w:t>začasne ukrepe, ko sta kumulativno izpolnjena dva pogoja</w:t>
      </w:r>
      <w:r w:rsidR="00EC3C08" w:rsidRPr="00070D68">
        <w:rPr>
          <w:rFonts w:cs="Arial"/>
          <w:sz w:val="20"/>
          <w:szCs w:val="20"/>
        </w:rPr>
        <w:t>,</w:t>
      </w:r>
      <w:r w:rsidRPr="00070D68">
        <w:rPr>
          <w:rFonts w:cs="Arial"/>
          <w:sz w:val="20"/>
          <w:szCs w:val="20"/>
        </w:rPr>
        <w:t xml:space="preserve"> in sicer pogoj nujnosti in pogoj obstoja nevarnosti hude in</w:t>
      </w:r>
      <w:r w:rsidR="00117FC4" w:rsidRPr="00070D68">
        <w:rPr>
          <w:rFonts w:cs="Arial"/>
          <w:sz w:val="20"/>
          <w:szCs w:val="20"/>
        </w:rPr>
        <w:t xml:space="preserve"> težko</w:t>
      </w:r>
      <w:r w:rsidRPr="00070D68">
        <w:rPr>
          <w:rFonts w:cs="Arial"/>
          <w:sz w:val="20"/>
          <w:szCs w:val="20"/>
        </w:rPr>
        <w:t xml:space="preserve"> popravljive škode. V skladu z načelom sorazmernosti lahko </w:t>
      </w:r>
      <w:r w:rsidR="00EC3C08" w:rsidRPr="00070D68">
        <w:rPr>
          <w:rFonts w:cs="Arial"/>
          <w:sz w:val="20"/>
          <w:szCs w:val="20"/>
        </w:rPr>
        <w:t>a</w:t>
      </w:r>
      <w:r w:rsidR="0045309B" w:rsidRPr="00070D68">
        <w:rPr>
          <w:rFonts w:cs="Arial"/>
          <w:sz w:val="20"/>
          <w:szCs w:val="20"/>
        </w:rPr>
        <w:t>genc</w:t>
      </w:r>
      <w:r w:rsidRPr="00070D68">
        <w:rPr>
          <w:rFonts w:cs="Arial"/>
          <w:sz w:val="20"/>
          <w:szCs w:val="20"/>
        </w:rPr>
        <w:t>ija naloži le tiste ukrepe, k</w:t>
      </w:r>
      <w:r w:rsidR="004D0C7A" w:rsidRPr="00070D68">
        <w:rPr>
          <w:rFonts w:cs="Arial"/>
          <w:sz w:val="20"/>
          <w:szCs w:val="20"/>
        </w:rPr>
        <w:t>i</w:t>
      </w:r>
      <w:r w:rsidRPr="00070D68">
        <w:rPr>
          <w:rFonts w:cs="Arial"/>
          <w:sz w:val="20"/>
          <w:szCs w:val="20"/>
        </w:rPr>
        <w:t xml:space="preserve"> </w:t>
      </w:r>
      <w:r w:rsidR="00117FC4" w:rsidRPr="00070D68">
        <w:rPr>
          <w:rFonts w:cs="Arial"/>
          <w:sz w:val="20"/>
          <w:szCs w:val="20"/>
        </w:rPr>
        <w:t xml:space="preserve">so </w:t>
      </w:r>
      <w:r w:rsidRPr="00070D68">
        <w:rPr>
          <w:rFonts w:cs="Arial"/>
          <w:sz w:val="20"/>
          <w:szCs w:val="20"/>
        </w:rPr>
        <w:t xml:space="preserve">potrebni in sorazmerni v določenem primeru. Načelo sorazmernosti zahteva, da ukrepi, ki jih sprejmejo institucije EU, ne presegajo meja, kar je primerno in potrebno za dosego ciljev, ki jih zakonito zasleduje zadevna zakonodaja. </w:t>
      </w:r>
    </w:p>
    <w:p w14:paraId="158BAD3B" w14:textId="77777777" w:rsidR="007522E3" w:rsidRPr="00070D68" w:rsidRDefault="007522E3" w:rsidP="0025166A">
      <w:pPr>
        <w:tabs>
          <w:tab w:val="left" w:pos="3243"/>
        </w:tabs>
        <w:spacing w:line="260" w:lineRule="atLeast"/>
        <w:rPr>
          <w:rFonts w:cs="Arial"/>
          <w:sz w:val="20"/>
          <w:szCs w:val="20"/>
          <w:u w:val="single"/>
        </w:rPr>
      </w:pPr>
    </w:p>
    <w:p w14:paraId="2A815D2B" w14:textId="3AD6A9FF" w:rsidR="007522E3" w:rsidRPr="00070D68" w:rsidRDefault="007522E3" w:rsidP="0025166A">
      <w:pPr>
        <w:spacing w:line="260" w:lineRule="atLeast"/>
        <w:rPr>
          <w:rFonts w:cs="Arial"/>
          <w:sz w:val="20"/>
          <w:szCs w:val="20"/>
        </w:rPr>
      </w:pPr>
      <w:r w:rsidRPr="00070D68">
        <w:rPr>
          <w:rFonts w:cs="Arial"/>
          <w:sz w:val="20"/>
          <w:szCs w:val="20"/>
          <w:u w:val="single"/>
        </w:rPr>
        <w:t>Drugi odstavek</w:t>
      </w:r>
      <w:r w:rsidRPr="00070D68">
        <w:rPr>
          <w:rFonts w:cs="Arial"/>
          <w:sz w:val="20"/>
          <w:szCs w:val="20"/>
        </w:rPr>
        <w:t xml:space="preserve"> določa, da so naloženi ukrepi začasne narave ter da </w:t>
      </w:r>
      <w:r w:rsidR="00B37A7C" w:rsidRPr="00070D68">
        <w:rPr>
          <w:rFonts w:cs="Arial"/>
          <w:sz w:val="20"/>
          <w:szCs w:val="20"/>
        </w:rPr>
        <w:t>a</w:t>
      </w:r>
      <w:r w:rsidR="0045309B" w:rsidRPr="00070D68">
        <w:rPr>
          <w:rFonts w:cs="Arial"/>
          <w:sz w:val="20"/>
          <w:szCs w:val="20"/>
        </w:rPr>
        <w:t>genc</w:t>
      </w:r>
      <w:r w:rsidRPr="00070D68">
        <w:rPr>
          <w:rFonts w:cs="Arial"/>
          <w:sz w:val="20"/>
          <w:szCs w:val="20"/>
        </w:rPr>
        <w:t xml:space="preserve">ija v sklepu določi čas trajanja naloženega ukrepa. Trajanje naloženega začasnega ukrepa lahko </w:t>
      </w:r>
      <w:r w:rsidR="00B37A7C" w:rsidRPr="00070D68">
        <w:rPr>
          <w:rFonts w:cs="Arial"/>
          <w:sz w:val="20"/>
          <w:szCs w:val="20"/>
        </w:rPr>
        <w:t>a</w:t>
      </w:r>
      <w:r w:rsidR="0045309B" w:rsidRPr="00070D68">
        <w:rPr>
          <w:rFonts w:cs="Arial"/>
          <w:sz w:val="20"/>
          <w:szCs w:val="20"/>
        </w:rPr>
        <w:t>genc</w:t>
      </w:r>
      <w:r w:rsidRPr="00070D68">
        <w:rPr>
          <w:rFonts w:cs="Arial"/>
          <w:sz w:val="20"/>
          <w:szCs w:val="20"/>
        </w:rPr>
        <w:t xml:space="preserve">ija tudi večkrat podaljša. </w:t>
      </w:r>
    </w:p>
    <w:p w14:paraId="3FDFFEF5" w14:textId="77777777" w:rsidR="007522E3" w:rsidRPr="00070D68" w:rsidRDefault="007522E3" w:rsidP="0025166A">
      <w:pPr>
        <w:spacing w:line="260" w:lineRule="atLeast"/>
        <w:rPr>
          <w:rFonts w:cs="Arial"/>
          <w:sz w:val="20"/>
          <w:szCs w:val="20"/>
        </w:rPr>
      </w:pPr>
    </w:p>
    <w:p w14:paraId="0F44C9A9" w14:textId="3441C007" w:rsidR="007522E3" w:rsidRPr="00070D68" w:rsidRDefault="007522E3" w:rsidP="0025166A">
      <w:pPr>
        <w:spacing w:line="260" w:lineRule="atLeast"/>
        <w:rPr>
          <w:rFonts w:cs="Arial"/>
          <w:sz w:val="20"/>
          <w:szCs w:val="20"/>
        </w:rPr>
      </w:pPr>
      <w:r w:rsidRPr="00070D68">
        <w:rPr>
          <w:rFonts w:cs="Arial"/>
          <w:sz w:val="20"/>
          <w:szCs w:val="20"/>
        </w:rPr>
        <w:t xml:space="preserve">Ker Direktiva 2019/1 določa, da morajo nacionalni organi, pristojni za varstvo konkurence, obveščati Evropsko mrežo za konkurenco o naložitvi začasnih ukrepov, se </w:t>
      </w:r>
      <w:r w:rsidRPr="00070D68">
        <w:rPr>
          <w:rFonts w:cs="Arial"/>
          <w:sz w:val="20"/>
          <w:szCs w:val="20"/>
          <w:u w:val="single"/>
        </w:rPr>
        <w:t>v tretjem odstavku</w:t>
      </w:r>
      <w:r w:rsidRPr="00070D68">
        <w:rPr>
          <w:rFonts w:cs="Arial"/>
          <w:sz w:val="20"/>
          <w:szCs w:val="20"/>
        </w:rPr>
        <w:t xml:space="preserve"> določi, da </w:t>
      </w:r>
      <w:r w:rsidR="00B37A7C" w:rsidRPr="00070D68">
        <w:rPr>
          <w:rFonts w:cs="Arial"/>
          <w:sz w:val="20"/>
          <w:szCs w:val="20"/>
        </w:rPr>
        <w:t>a</w:t>
      </w:r>
      <w:r w:rsidR="0045309B" w:rsidRPr="00070D68">
        <w:rPr>
          <w:rFonts w:cs="Arial"/>
          <w:sz w:val="20"/>
          <w:szCs w:val="20"/>
        </w:rPr>
        <w:t>genc</w:t>
      </w:r>
      <w:r w:rsidRPr="00070D68">
        <w:rPr>
          <w:rFonts w:cs="Arial"/>
          <w:sz w:val="20"/>
          <w:szCs w:val="20"/>
        </w:rPr>
        <w:t xml:space="preserve">ija obvešča organe, pristojne za varstvo konkurence drugih držav članic in Evropsko </w:t>
      </w:r>
      <w:r w:rsidR="0045309B" w:rsidRPr="00070D68">
        <w:rPr>
          <w:rFonts w:cs="Arial"/>
          <w:sz w:val="20"/>
          <w:szCs w:val="20"/>
        </w:rPr>
        <w:t>komisijo</w:t>
      </w:r>
      <w:r w:rsidRPr="00070D68">
        <w:rPr>
          <w:rFonts w:cs="Arial"/>
          <w:sz w:val="20"/>
          <w:szCs w:val="20"/>
        </w:rPr>
        <w:t>. Le</w:t>
      </w:r>
      <w:r w:rsidR="004D0C7A" w:rsidRPr="00070D68">
        <w:rPr>
          <w:rFonts w:cs="Arial"/>
          <w:sz w:val="20"/>
          <w:szCs w:val="20"/>
        </w:rPr>
        <w:t>–</w:t>
      </w:r>
      <w:r w:rsidRPr="00070D68">
        <w:rPr>
          <w:rFonts w:cs="Arial"/>
          <w:sz w:val="20"/>
          <w:szCs w:val="20"/>
        </w:rPr>
        <w:t xml:space="preserve">to </w:t>
      </w:r>
      <w:r w:rsidR="00B37A7C" w:rsidRPr="00070D68">
        <w:rPr>
          <w:rFonts w:cs="Arial"/>
          <w:sz w:val="20"/>
          <w:szCs w:val="20"/>
        </w:rPr>
        <w:t>a</w:t>
      </w:r>
      <w:r w:rsidR="0045309B" w:rsidRPr="00070D68">
        <w:rPr>
          <w:rFonts w:cs="Arial"/>
          <w:sz w:val="20"/>
          <w:szCs w:val="20"/>
        </w:rPr>
        <w:t>genc</w:t>
      </w:r>
      <w:r w:rsidRPr="00070D68">
        <w:rPr>
          <w:rFonts w:cs="Arial"/>
          <w:sz w:val="20"/>
          <w:szCs w:val="20"/>
        </w:rPr>
        <w:t>ija stori s sporočilom preko Evropske mreže za konkurenc</w:t>
      </w:r>
      <w:r w:rsidR="00156BED" w:rsidRPr="00070D68">
        <w:rPr>
          <w:rFonts w:cs="Arial"/>
          <w:sz w:val="20"/>
          <w:szCs w:val="20"/>
        </w:rPr>
        <w:t>o</w:t>
      </w:r>
      <w:r w:rsidRPr="00070D68">
        <w:rPr>
          <w:rFonts w:cs="Arial"/>
          <w:sz w:val="20"/>
          <w:szCs w:val="20"/>
        </w:rPr>
        <w:t>.</w:t>
      </w:r>
    </w:p>
    <w:p w14:paraId="5CF904E7" w14:textId="77777777" w:rsidR="007522E3" w:rsidRPr="00070D68" w:rsidRDefault="007522E3" w:rsidP="0025166A">
      <w:pPr>
        <w:spacing w:line="260" w:lineRule="atLeast"/>
        <w:rPr>
          <w:rFonts w:cs="Arial"/>
          <w:sz w:val="20"/>
          <w:szCs w:val="20"/>
        </w:rPr>
      </w:pPr>
    </w:p>
    <w:p w14:paraId="583DE7B6" w14:textId="77777777" w:rsidR="007522E3" w:rsidRPr="00070D68" w:rsidRDefault="007522E3" w:rsidP="0025166A">
      <w:pPr>
        <w:spacing w:line="260" w:lineRule="atLeast"/>
        <w:rPr>
          <w:rFonts w:cs="Arial"/>
          <w:sz w:val="20"/>
          <w:szCs w:val="20"/>
        </w:rPr>
      </w:pPr>
      <w:r w:rsidRPr="00070D68">
        <w:rPr>
          <w:rFonts w:cs="Arial"/>
          <w:sz w:val="20"/>
          <w:szCs w:val="20"/>
          <w:u w:val="single"/>
        </w:rPr>
        <w:t>Četrti odstavek</w:t>
      </w:r>
      <w:r w:rsidRPr="00070D68">
        <w:rPr>
          <w:rFonts w:cs="Arial"/>
          <w:sz w:val="20"/>
          <w:szCs w:val="20"/>
        </w:rPr>
        <w:t xml:space="preserve"> ohranja dosedanjo pravico strank, da v roku treh dni od prejema sklepa o začasnih ukrepih, zoper ta sklep vloži tožbo. Sodišče mora o tožbi odločiti brez odlašanja, vendar najkasneje v 15 dneh po prejemu tožbe. S tem odstavkom se zagotavlja prenos drugega odstavka 11. člena Direktive 2019/1, ki določa, da </w:t>
      </w:r>
      <w:r w:rsidRPr="00070D68">
        <w:rPr>
          <w:rFonts w:cs="Arial"/>
          <w:i/>
          <w:sz w:val="20"/>
          <w:szCs w:val="20"/>
        </w:rPr>
        <w:t>države članice zagotovijo, da se zakonitost, vključno s sorazmernostjo, začasnih ukrepov lahko presoja v pospešenih pritožbenih postopkih.</w:t>
      </w:r>
    </w:p>
    <w:p w14:paraId="59EF0A21" w14:textId="77777777" w:rsidR="004B1D9C" w:rsidRPr="00070D68" w:rsidRDefault="004B1D9C" w:rsidP="004B1D9C">
      <w:pPr>
        <w:spacing w:line="260" w:lineRule="atLeast"/>
        <w:rPr>
          <w:rFonts w:cs="Arial"/>
          <w:sz w:val="20"/>
          <w:szCs w:val="20"/>
        </w:rPr>
      </w:pPr>
    </w:p>
    <w:p w14:paraId="42648C19" w14:textId="77777777" w:rsidR="004B1D9C" w:rsidRPr="00070D68" w:rsidRDefault="004B1D9C" w:rsidP="004B1D9C">
      <w:pPr>
        <w:spacing w:line="260" w:lineRule="atLeast"/>
        <w:rPr>
          <w:rFonts w:cs="Arial"/>
          <w:sz w:val="20"/>
          <w:szCs w:val="20"/>
        </w:rPr>
      </w:pPr>
      <w:r w:rsidRPr="00070D68">
        <w:rPr>
          <w:rFonts w:cs="Arial"/>
          <w:sz w:val="20"/>
          <w:szCs w:val="20"/>
        </w:rPr>
        <w:t xml:space="preserve">S tem členom se zagotavlja prenos 11. člena Direktive 2019/1, ki določa, da </w:t>
      </w:r>
      <w:r w:rsidRPr="00070D68">
        <w:rPr>
          <w:rFonts w:cs="Arial"/>
          <w:i/>
          <w:sz w:val="20"/>
          <w:szCs w:val="20"/>
        </w:rPr>
        <w:t>so nacionalni organi, pristojni za varstvo konkurence, pooblaščeni, da podjetjem ali podjetniškim združenjem po uradni dolžnosti z odločbo naložijo začasne ukrepe, vsaj v nujnih primerih, kadar obstaja nevarnost hude in nepopravljive škode za konkurenco, na podlagi ugotovitve kršitve 101. ali 102. člena PDEU na prvi pogled. Takšna odločba mora biti sorazmerna in se uporablja bodisi za določeno obdobje, ki ga je mogoče podaljšati, kolikor je to potrebno in primerno, ali do sprejetja pravnomočne odločbe. Nacionalni organi, pristojni za varstvo konkurence, obveščajo Evropsko mrežo za konkurenco o naložitvi takih začasnih ukrepov.</w:t>
      </w:r>
      <w:r w:rsidRPr="00070D68">
        <w:rPr>
          <w:rFonts w:cs="Arial"/>
          <w:sz w:val="20"/>
          <w:szCs w:val="20"/>
        </w:rPr>
        <w:t xml:space="preserve"> V drugem odstavku te direktive pa je določeno, da </w:t>
      </w:r>
      <w:r w:rsidRPr="00070D68">
        <w:rPr>
          <w:rFonts w:cs="Arial"/>
          <w:i/>
          <w:sz w:val="20"/>
          <w:szCs w:val="20"/>
        </w:rPr>
        <w:t>se zakonitost, vključno s sorazmernostjo, začasnih ukrepov iz prvega odstavka lahko presoja v pospešenih pritožbenih postopkih.</w:t>
      </w:r>
    </w:p>
    <w:p w14:paraId="265F7B71" w14:textId="77777777" w:rsidR="004B1D9C" w:rsidRPr="00070D68" w:rsidRDefault="004B1D9C" w:rsidP="004B1D9C">
      <w:pPr>
        <w:spacing w:line="260" w:lineRule="atLeast"/>
        <w:rPr>
          <w:rFonts w:cs="Arial"/>
          <w:sz w:val="20"/>
          <w:szCs w:val="20"/>
        </w:rPr>
      </w:pPr>
    </w:p>
    <w:p w14:paraId="380F6828" w14:textId="3A5B3E05"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8E681F" w:rsidRPr="00070D68">
        <w:rPr>
          <w:rFonts w:cs="Arial"/>
          <w:b/>
          <w:sz w:val="20"/>
          <w:szCs w:val="20"/>
        </w:rPr>
        <w:t>48</w:t>
      </w:r>
      <w:r w:rsidRPr="00070D68">
        <w:rPr>
          <w:rFonts w:cs="Arial"/>
          <w:b/>
          <w:sz w:val="20"/>
          <w:szCs w:val="20"/>
        </w:rPr>
        <w:t>. členu (zaveze)</w:t>
      </w:r>
    </w:p>
    <w:p w14:paraId="421B92A9" w14:textId="77777777" w:rsidR="007522E3" w:rsidRPr="00070D68" w:rsidRDefault="007522E3" w:rsidP="0025166A">
      <w:pPr>
        <w:spacing w:line="260" w:lineRule="atLeast"/>
        <w:rPr>
          <w:rFonts w:cs="Arial"/>
          <w:sz w:val="20"/>
          <w:szCs w:val="20"/>
        </w:rPr>
      </w:pPr>
    </w:p>
    <w:p w14:paraId="36D625DA" w14:textId="37B574EB" w:rsidR="007522E3" w:rsidRPr="00070D68" w:rsidRDefault="007522E3" w:rsidP="0025166A">
      <w:pPr>
        <w:spacing w:line="260" w:lineRule="atLeast"/>
        <w:rPr>
          <w:rFonts w:cs="Arial"/>
          <w:sz w:val="20"/>
          <w:szCs w:val="20"/>
        </w:rPr>
      </w:pPr>
      <w:r w:rsidRPr="00070D68">
        <w:rPr>
          <w:rFonts w:cs="Arial"/>
          <w:sz w:val="20"/>
          <w:szCs w:val="20"/>
        </w:rPr>
        <w:t xml:space="preserve">Na podlagi </w:t>
      </w:r>
      <w:r w:rsidRPr="00070D68">
        <w:rPr>
          <w:rFonts w:cs="Arial"/>
          <w:sz w:val="20"/>
          <w:szCs w:val="20"/>
          <w:u w:val="single"/>
        </w:rPr>
        <w:t>prvega odstavka</w:t>
      </w:r>
      <w:r w:rsidRPr="00070D68">
        <w:rPr>
          <w:rFonts w:cs="Arial"/>
          <w:sz w:val="20"/>
          <w:szCs w:val="20"/>
        </w:rPr>
        <w:t xml:space="preserve"> lahko podjetje oziroma podjetja, zoper katere </w:t>
      </w:r>
      <w:r w:rsidR="000F388D" w:rsidRPr="00070D68">
        <w:rPr>
          <w:rFonts w:cs="Arial"/>
          <w:sz w:val="20"/>
          <w:szCs w:val="20"/>
        </w:rPr>
        <w:t>a</w:t>
      </w:r>
      <w:r w:rsidR="0045309B" w:rsidRPr="00070D68">
        <w:rPr>
          <w:rFonts w:cs="Arial"/>
          <w:sz w:val="20"/>
          <w:szCs w:val="20"/>
        </w:rPr>
        <w:t>genc</w:t>
      </w:r>
      <w:r w:rsidRPr="00070D68">
        <w:rPr>
          <w:rFonts w:cs="Arial"/>
          <w:sz w:val="20"/>
          <w:szCs w:val="20"/>
        </w:rPr>
        <w:t xml:space="preserve">ija vodi postopek, predlagajo zaveze, s katerimi se odpravijo pomisleki </w:t>
      </w:r>
      <w:r w:rsidR="000F388D" w:rsidRPr="00070D68">
        <w:rPr>
          <w:rFonts w:cs="Arial"/>
          <w:sz w:val="20"/>
          <w:szCs w:val="20"/>
        </w:rPr>
        <w:t>a</w:t>
      </w:r>
      <w:r w:rsidR="0045309B" w:rsidRPr="00070D68">
        <w:rPr>
          <w:rFonts w:cs="Arial"/>
          <w:sz w:val="20"/>
          <w:szCs w:val="20"/>
        </w:rPr>
        <w:t>genc</w:t>
      </w:r>
      <w:r w:rsidRPr="00070D68">
        <w:rPr>
          <w:rFonts w:cs="Arial"/>
          <w:sz w:val="20"/>
          <w:szCs w:val="20"/>
        </w:rPr>
        <w:t>ije glede obstoja verjetnosti kršitve 5. ali 8. člen tega zakona ali 101. ali 102. člena PDEU</w:t>
      </w:r>
      <w:r w:rsidR="002D6008" w:rsidRPr="00070D68">
        <w:rPr>
          <w:rFonts w:cs="Arial"/>
          <w:sz w:val="20"/>
          <w:szCs w:val="20"/>
        </w:rPr>
        <w:t xml:space="preserve">, kar </w:t>
      </w:r>
      <w:r w:rsidR="00D93BA5" w:rsidRPr="00070D68">
        <w:rPr>
          <w:rFonts w:cs="Arial"/>
          <w:sz w:val="20"/>
          <w:szCs w:val="20"/>
        </w:rPr>
        <w:t>a</w:t>
      </w:r>
      <w:r w:rsidR="002D6008" w:rsidRPr="00070D68">
        <w:rPr>
          <w:rFonts w:cs="Arial"/>
          <w:sz w:val="20"/>
          <w:szCs w:val="20"/>
        </w:rPr>
        <w:t>gencija opredeli že v sklepu o uvedbi postopka</w:t>
      </w:r>
      <w:r w:rsidRPr="00070D68">
        <w:rPr>
          <w:rFonts w:cs="Arial"/>
          <w:sz w:val="20"/>
          <w:szCs w:val="20"/>
        </w:rPr>
        <w:t xml:space="preserve">. </w:t>
      </w:r>
      <w:r w:rsidR="00733D5C" w:rsidRPr="00070D68">
        <w:rPr>
          <w:rFonts w:cs="Arial"/>
          <w:sz w:val="20"/>
          <w:szCs w:val="20"/>
        </w:rPr>
        <w:t xml:space="preserve">Podjetje lahko predlaga zaveze kadarkoli od izdaje sklepa o uvedbi postopa </w:t>
      </w:r>
      <w:r w:rsidR="00B06A2A" w:rsidRPr="00070D68">
        <w:rPr>
          <w:rFonts w:cs="Arial"/>
          <w:sz w:val="20"/>
          <w:szCs w:val="20"/>
        </w:rPr>
        <w:t xml:space="preserve">do izteka roka za odgovor na povzetek relevantnih dejstev. </w:t>
      </w:r>
      <w:r w:rsidRPr="00070D68">
        <w:rPr>
          <w:rFonts w:cs="Arial"/>
          <w:sz w:val="20"/>
          <w:szCs w:val="20"/>
        </w:rPr>
        <w:t xml:space="preserve">V primeru sprejema predlaganih zavez ni več nobenih razlogov za ukrepanje s strani </w:t>
      </w:r>
      <w:r w:rsidR="000F388D" w:rsidRPr="00070D68">
        <w:rPr>
          <w:rFonts w:cs="Arial"/>
          <w:sz w:val="20"/>
          <w:szCs w:val="20"/>
        </w:rPr>
        <w:t>a</w:t>
      </w:r>
      <w:r w:rsidR="0045309B" w:rsidRPr="00070D68">
        <w:rPr>
          <w:rFonts w:cs="Arial"/>
          <w:sz w:val="20"/>
          <w:szCs w:val="20"/>
        </w:rPr>
        <w:t>genc</w:t>
      </w:r>
      <w:r w:rsidRPr="00070D68">
        <w:rPr>
          <w:rFonts w:cs="Arial"/>
          <w:sz w:val="20"/>
          <w:szCs w:val="20"/>
        </w:rPr>
        <w:t xml:space="preserve">ije, niti </w:t>
      </w:r>
      <w:r w:rsidR="000F388D" w:rsidRPr="00070D68">
        <w:rPr>
          <w:rFonts w:cs="Arial"/>
          <w:sz w:val="20"/>
          <w:szCs w:val="20"/>
        </w:rPr>
        <w:t>a</w:t>
      </w:r>
      <w:r w:rsidR="0045309B" w:rsidRPr="00070D68">
        <w:rPr>
          <w:rFonts w:cs="Arial"/>
          <w:sz w:val="20"/>
          <w:szCs w:val="20"/>
        </w:rPr>
        <w:t>genc</w:t>
      </w:r>
      <w:r w:rsidRPr="00070D68">
        <w:rPr>
          <w:rFonts w:cs="Arial"/>
          <w:sz w:val="20"/>
          <w:szCs w:val="20"/>
        </w:rPr>
        <w:t xml:space="preserve">ija ne ugotavlja, ali je podjetje kršilo 5. ali 8. člena tega zakona ali 101. ali 102. člena PDEU. </w:t>
      </w:r>
    </w:p>
    <w:p w14:paraId="5076E879" w14:textId="77777777" w:rsidR="007522E3" w:rsidRPr="00070D68" w:rsidRDefault="007522E3" w:rsidP="0025166A">
      <w:pPr>
        <w:spacing w:line="260" w:lineRule="atLeast"/>
        <w:rPr>
          <w:rFonts w:cs="Arial"/>
          <w:sz w:val="20"/>
          <w:szCs w:val="20"/>
        </w:rPr>
      </w:pPr>
    </w:p>
    <w:p w14:paraId="7CC14059" w14:textId="77777777" w:rsidR="007522E3" w:rsidRPr="00070D68" w:rsidRDefault="007522E3" w:rsidP="0025166A">
      <w:pPr>
        <w:spacing w:line="260" w:lineRule="atLeast"/>
        <w:rPr>
          <w:rFonts w:cs="Arial"/>
          <w:sz w:val="20"/>
          <w:szCs w:val="20"/>
        </w:rPr>
      </w:pPr>
      <w:r w:rsidRPr="00070D68">
        <w:rPr>
          <w:rFonts w:cs="Arial"/>
          <w:sz w:val="20"/>
          <w:szCs w:val="20"/>
        </w:rPr>
        <w:t xml:space="preserve">Če </w:t>
      </w:r>
      <w:r w:rsidR="000F388D" w:rsidRPr="00070D68">
        <w:rPr>
          <w:rFonts w:cs="Arial"/>
          <w:sz w:val="20"/>
          <w:szCs w:val="20"/>
        </w:rPr>
        <w:t>a</w:t>
      </w:r>
      <w:r w:rsidR="0045309B" w:rsidRPr="00070D68">
        <w:rPr>
          <w:rFonts w:cs="Arial"/>
          <w:sz w:val="20"/>
          <w:szCs w:val="20"/>
        </w:rPr>
        <w:t>genc</w:t>
      </w:r>
      <w:r w:rsidRPr="00070D68">
        <w:rPr>
          <w:rFonts w:cs="Arial"/>
          <w:sz w:val="20"/>
          <w:szCs w:val="20"/>
        </w:rPr>
        <w:t xml:space="preserve">ija oceni, da predlagani ukrepi </w:t>
      </w:r>
      <w:r w:rsidR="00B06A2A" w:rsidRPr="00070D68">
        <w:rPr>
          <w:rFonts w:cs="Arial"/>
          <w:sz w:val="20"/>
          <w:szCs w:val="20"/>
        </w:rPr>
        <w:t xml:space="preserve">niso primerni ali </w:t>
      </w:r>
      <w:r w:rsidRPr="00070D68">
        <w:rPr>
          <w:rFonts w:cs="Arial"/>
          <w:sz w:val="20"/>
          <w:szCs w:val="20"/>
        </w:rPr>
        <w:t xml:space="preserve">zadoščajo za odpravo stanja, iz katerega izhaja verjetnost kršitve 5. ali 8. člena tega zakona ali 101. ali 102. člena PDEU, </w:t>
      </w:r>
      <w:r w:rsidR="000F388D" w:rsidRPr="00070D68">
        <w:rPr>
          <w:rFonts w:cs="Arial"/>
          <w:sz w:val="20"/>
          <w:szCs w:val="20"/>
        </w:rPr>
        <w:t>a</w:t>
      </w:r>
      <w:r w:rsidR="0045309B" w:rsidRPr="00070D68">
        <w:rPr>
          <w:rFonts w:cs="Arial"/>
          <w:sz w:val="20"/>
          <w:szCs w:val="20"/>
        </w:rPr>
        <w:t>genc</w:t>
      </w:r>
      <w:r w:rsidRPr="00070D68">
        <w:rPr>
          <w:rFonts w:cs="Arial"/>
          <w:sz w:val="20"/>
          <w:szCs w:val="20"/>
        </w:rPr>
        <w:t xml:space="preserve">ija predlagane zaveze sprejme z odločbo. </w:t>
      </w:r>
      <w:r w:rsidR="0045309B" w:rsidRPr="00070D68">
        <w:rPr>
          <w:rFonts w:cs="Arial"/>
          <w:sz w:val="20"/>
          <w:szCs w:val="20"/>
        </w:rPr>
        <w:t>Agenc</w:t>
      </w:r>
      <w:r w:rsidRPr="00070D68">
        <w:rPr>
          <w:rFonts w:cs="Arial"/>
          <w:sz w:val="20"/>
          <w:szCs w:val="20"/>
        </w:rPr>
        <w:t>ija mora</w:t>
      </w:r>
      <w:r w:rsidR="004D0C7A" w:rsidRPr="00070D68">
        <w:rPr>
          <w:rFonts w:cs="Arial"/>
          <w:sz w:val="20"/>
          <w:szCs w:val="20"/>
        </w:rPr>
        <w:t xml:space="preserve"> odločbo</w:t>
      </w:r>
      <w:r w:rsidRPr="00070D68">
        <w:rPr>
          <w:rFonts w:cs="Arial"/>
          <w:sz w:val="20"/>
          <w:szCs w:val="20"/>
        </w:rPr>
        <w:t xml:space="preserve">, skladno s </w:t>
      </w:r>
      <w:r w:rsidRPr="00070D68">
        <w:rPr>
          <w:rFonts w:cs="Arial"/>
          <w:sz w:val="20"/>
          <w:szCs w:val="20"/>
          <w:u w:val="single"/>
        </w:rPr>
        <w:t>šestim odstavkom</w:t>
      </w:r>
      <w:r w:rsidRPr="00070D68">
        <w:rPr>
          <w:rFonts w:cs="Arial"/>
          <w:sz w:val="20"/>
          <w:szCs w:val="20"/>
        </w:rPr>
        <w:t xml:space="preserve">, izdati v dveh letih od izdaje sklepa o uvedbi postopka. V nasprotnem primeru </w:t>
      </w:r>
      <w:r w:rsidR="00D93BA5" w:rsidRPr="00070D68">
        <w:rPr>
          <w:rFonts w:cs="Arial"/>
          <w:sz w:val="20"/>
          <w:szCs w:val="20"/>
        </w:rPr>
        <w:t>a</w:t>
      </w:r>
      <w:r w:rsidR="0045309B" w:rsidRPr="00070D68">
        <w:rPr>
          <w:rFonts w:cs="Arial"/>
          <w:sz w:val="20"/>
          <w:szCs w:val="20"/>
        </w:rPr>
        <w:t>genc</w:t>
      </w:r>
      <w:r w:rsidRPr="00070D68">
        <w:rPr>
          <w:rFonts w:cs="Arial"/>
          <w:sz w:val="20"/>
          <w:szCs w:val="20"/>
        </w:rPr>
        <w:t xml:space="preserve">ija o tem pisno obvesti podjetje, ki je zaveze predlagalo, skladno z </w:t>
      </w:r>
      <w:r w:rsidRPr="00070D68">
        <w:rPr>
          <w:rFonts w:cs="Arial"/>
          <w:sz w:val="20"/>
          <w:szCs w:val="20"/>
          <w:u w:val="single"/>
        </w:rPr>
        <w:t>drugim odstavkom</w:t>
      </w:r>
      <w:r w:rsidRPr="00070D68">
        <w:rPr>
          <w:rFonts w:cs="Arial"/>
          <w:sz w:val="20"/>
          <w:szCs w:val="20"/>
        </w:rPr>
        <w:t xml:space="preserve">. </w:t>
      </w:r>
    </w:p>
    <w:p w14:paraId="1CCE80BC" w14:textId="77777777" w:rsidR="007522E3" w:rsidRPr="00070D68" w:rsidRDefault="007522E3" w:rsidP="0025166A">
      <w:pPr>
        <w:spacing w:line="260" w:lineRule="atLeast"/>
        <w:rPr>
          <w:rFonts w:cs="Arial"/>
          <w:sz w:val="20"/>
          <w:szCs w:val="20"/>
        </w:rPr>
      </w:pPr>
    </w:p>
    <w:p w14:paraId="392D5D13" w14:textId="77777777" w:rsidR="007522E3" w:rsidRPr="00070D68" w:rsidRDefault="00B06A2A" w:rsidP="0025166A">
      <w:pPr>
        <w:spacing w:line="260" w:lineRule="atLeast"/>
        <w:rPr>
          <w:rFonts w:cs="Arial"/>
          <w:sz w:val="20"/>
          <w:szCs w:val="20"/>
        </w:rPr>
      </w:pPr>
      <w:r w:rsidRPr="00070D68">
        <w:rPr>
          <w:rFonts w:cs="Arial"/>
          <w:sz w:val="20"/>
          <w:szCs w:val="20"/>
          <w:u w:val="single"/>
        </w:rPr>
        <w:t>Tretji odstavek</w:t>
      </w:r>
      <w:r w:rsidRPr="00070D68">
        <w:rPr>
          <w:rFonts w:cs="Arial"/>
          <w:sz w:val="20"/>
          <w:szCs w:val="20"/>
        </w:rPr>
        <w:t xml:space="preserve"> določa, da č</w:t>
      </w:r>
      <w:r w:rsidR="007522E3" w:rsidRPr="00070D68">
        <w:rPr>
          <w:rFonts w:cs="Arial"/>
          <w:sz w:val="20"/>
          <w:szCs w:val="20"/>
        </w:rPr>
        <w:t xml:space="preserve">e </w:t>
      </w:r>
      <w:r w:rsidR="000F388D" w:rsidRPr="00070D68">
        <w:rPr>
          <w:rFonts w:cs="Arial"/>
          <w:sz w:val="20"/>
          <w:szCs w:val="20"/>
        </w:rPr>
        <w:t>a</w:t>
      </w:r>
      <w:r w:rsidR="0045309B" w:rsidRPr="00070D68">
        <w:rPr>
          <w:rFonts w:cs="Arial"/>
          <w:sz w:val="20"/>
          <w:szCs w:val="20"/>
        </w:rPr>
        <w:t>genc</w:t>
      </w:r>
      <w:r w:rsidR="007522E3" w:rsidRPr="00070D68">
        <w:rPr>
          <w:rFonts w:cs="Arial"/>
          <w:sz w:val="20"/>
          <w:szCs w:val="20"/>
        </w:rPr>
        <w:t xml:space="preserve">ija oceni, da so predlagane zaveze primerne, jih z odločbo sprejme, vendar le po tem ko pridobi mnenje drugih udeležencev na trgu. </w:t>
      </w:r>
      <w:r w:rsidR="0045309B" w:rsidRPr="00070D68">
        <w:rPr>
          <w:rFonts w:cs="Arial"/>
          <w:sz w:val="20"/>
          <w:szCs w:val="20"/>
        </w:rPr>
        <w:t>Agenc</w:t>
      </w:r>
      <w:r w:rsidR="007522E3" w:rsidRPr="00070D68">
        <w:rPr>
          <w:rFonts w:cs="Arial"/>
          <w:sz w:val="20"/>
          <w:szCs w:val="20"/>
        </w:rPr>
        <w:t xml:space="preserve">ija lahko trajanje zavez časovno omeji, glede na njeno oceno koliko časa je treba zagotavljati spoštovanje zavez, da se prepreči kršitve določb 5. ali 8. člena tega zakona ali 101. ali 102. člena PDEU. S tem odstavkom se prenaša tretji odstavek 12. člena Direktive 2019/1. </w:t>
      </w:r>
    </w:p>
    <w:p w14:paraId="1C588542" w14:textId="77777777" w:rsidR="007522E3" w:rsidRPr="00070D68" w:rsidRDefault="007522E3" w:rsidP="0025166A">
      <w:pPr>
        <w:spacing w:line="260" w:lineRule="atLeast"/>
        <w:rPr>
          <w:rFonts w:cs="Arial"/>
          <w:sz w:val="20"/>
          <w:szCs w:val="20"/>
        </w:rPr>
      </w:pPr>
    </w:p>
    <w:p w14:paraId="0AFD0946" w14:textId="77777777" w:rsidR="007522E3" w:rsidRPr="00070D68" w:rsidRDefault="007522E3" w:rsidP="0025166A">
      <w:pPr>
        <w:spacing w:line="260" w:lineRule="atLeast"/>
        <w:rPr>
          <w:rFonts w:cs="Arial"/>
          <w:sz w:val="20"/>
          <w:szCs w:val="20"/>
        </w:rPr>
      </w:pPr>
      <w:r w:rsidRPr="00070D68">
        <w:rPr>
          <w:rFonts w:cs="Arial"/>
          <w:sz w:val="20"/>
          <w:szCs w:val="20"/>
        </w:rPr>
        <w:t xml:space="preserve">V primeru, da je izpolnitev zavez vezana na soglasje ali drugo dejanje </w:t>
      </w:r>
      <w:r w:rsidR="000F388D" w:rsidRPr="00070D68">
        <w:rPr>
          <w:rFonts w:cs="Arial"/>
          <w:sz w:val="20"/>
          <w:szCs w:val="20"/>
        </w:rPr>
        <w:t>a</w:t>
      </w:r>
      <w:r w:rsidR="0045309B" w:rsidRPr="00070D68">
        <w:rPr>
          <w:rFonts w:cs="Arial"/>
          <w:sz w:val="20"/>
          <w:szCs w:val="20"/>
        </w:rPr>
        <w:t>genc</w:t>
      </w:r>
      <w:r w:rsidRPr="00070D68">
        <w:rPr>
          <w:rFonts w:cs="Arial"/>
          <w:sz w:val="20"/>
          <w:szCs w:val="20"/>
        </w:rPr>
        <w:t xml:space="preserve">ije, </w:t>
      </w:r>
      <w:r w:rsidR="000F388D" w:rsidRPr="00070D68">
        <w:rPr>
          <w:rFonts w:cs="Arial"/>
          <w:sz w:val="20"/>
          <w:szCs w:val="20"/>
        </w:rPr>
        <w:t>a</w:t>
      </w:r>
      <w:r w:rsidR="0045309B" w:rsidRPr="00070D68">
        <w:rPr>
          <w:rFonts w:cs="Arial"/>
          <w:sz w:val="20"/>
          <w:szCs w:val="20"/>
        </w:rPr>
        <w:t>genc</w:t>
      </w:r>
      <w:r w:rsidRPr="00070D68">
        <w:rPr>
          <w:rFonts w:cs="Arial"/>
          <w:sz w:val="20"/>
          <w:szCs w:val="20"/>
        </w:rPr>
        <w:t>ija o tem odloči s sklepom. Zoper sklep ni sodnega varstva (</w:t>
      </w:r>
      <w:r w:rsidRPr="00070D68">
        <w:rPr>
          <w:rFonts w:cs="Arial"/>
          <w:sz w:val="20"/>
          <w:szCs w:val="20"/>
          <w:u w:val="single"/>
        </w:rPr>
        <w:t>četrti odstavek</w:t>
      </w:r>
      <w:r w:rsidRPr="00070D68">
        <w:rPr>
          <w:rFonts w:cs="Arial"/>
          <w:sz w:val="20"/>
          <w:szCs w:val="20"/>
        </w:rPr>
        <w:t>)</w:t>
      </w:r>
      <w:r w:rsidR="004D0C7A" w:rsidRPr="00070D68">
        <w:rPr>
          <w:rFonts w:cs="Arial"/>
          <w:sz w:val="20"/>
          <w:szCs w:val="20"/>
        </w:rPr>
        <w:t>.</w:t>
      </w:r>
    </w:p>
    <w:p w14:paraId="2859832B" w14:textId="77777777" w:rsidR="007522E3" w:rsidRPr="00070D68" w:rsidRDefault="007522E3" w:rsidP="0025166A">
      <w:pPr>
        <w:spacing w:line="260" w:lineRule="atLeast"/>
        <w:rPr>
          <w:rFonts w:cs="Arial"/>
          <w:sz w:val="20"/>
          <w:szCs w:val="20"/>
        </w:rPr>
      </w:pPr>
    </w:p>
    <w:p w14:paraId="0D09E011" w14:textId="77777777" w:rsidR="007522E3" w:rsidRPr="00070D68" w:rsidRDefault="007522E3" w:rsidP="0025166A">
      <w:pPr>
        <w:spacing w:line="260" w:lineRule="atLeast"/>
        <w:rPr>
          <w:rFonts w:cs="Arial"/>
          <w:sz w:val="20"/>
          <w:szCs w:val="20"/>
        </w:rPr>
      </w:pPr>
      <w:r w:rsidRPr="00070D68">
        <w:rPr>
          <w:rFonts w:cs="Arial"/>
          <w:sz w:val="20"/>
          <w:szCs w:val="20"/>
        </w:rPr>
        <w:t xml:space="preserve">Če se po izdaji odločbe iz tretjega odstavka tega člena dejanske okoliščine, na katerih je temeljila odločba, bistveno spremenijo, ali če podjetje ne izpolnjuje zavez ali če odločba temelji na nepopolnih, nepravilnih ali zavajajočih podatkih, ki so jih posredovale stranke, </w:t>
      </w:r>
      <w:r w:rsidR="000F388D" w:rsidRPr="00070D68">
        <w:rPr>
          <w:rFonts w:cs="Arial"/>
          <w:sz w:val="20"/>
          <w:szCs w:val="20"/>
        </w:rPr>
        <w:t>a</w:t>
      </w:r>
      <w:r w:rsidR="0045309B" w:rsidRPr="00070D68">
        <w:rPr>
          <w:rFonts w:cs="Arial"/>
          <w:sz w:val="20"/>
          <w:szCs w:val="20"/>
        </w:rPr>
        <w:t>genc</w:t>
      </w:r>
      <w:r w:rsidRPr="00070D68">
        <w:rPr>
          <w:rFonts w:cs="Arial"/>
          <w:sz w:val="20"/>
          <w:szCs w:val="20"/>
        </w:rPr>
        <w:t>ija bodisi na predlog ali po uradni dolžnosti razveljavi odločbo iz tretjega odstavka (</w:t>
      </w:r>
      <w:r w:rsidRPr="00070D68">
        <w:rPr>
          <w:rFonts w:cs="Arial"/>
          <w:sz w:val="20"/>
          <w:szCs w:val="20"/>
          <w:u w:val="single"/>
        </w:rPr>
        <w:t>peti odstavek</w:t>
      </w:r>
      <w:r w:rsidRPr="00070D68">
        <w:rPr>
          <w:rFonts w:cs="Arial"/>
          <w:sz w:val="20"/>
          <w:szCs w:val="20"/>
        </w:rPr>
        <w:t>)</w:t>
      </w:r>
      <w:r w:rsidR="004D0C7A" w:rsidRPr="00070D68">
        <w:rPr>
          <w:rFonts w:cs="Arial"/>
          <w:sz w:val="20"/>
          <w:szCs w:val="20"/>
        </w:rPr>
        <w:t>.</w:t>
      </w:r>
    </w:p>
    <w:p w14:paraId="4EE59EAD" w14:textId="77777777" w:rsidR="007522E3" w:rsidRPr="00070D68" w:rsidRDefault="007522E3" w:rsidP="0025166A">
      <w:pPr>
        <w:spacing w:line="260" w:lineRule="atLeast"/>
        <w:rPr>
          <w:rFonts w:cs="Arial"/>
          <w:sz w:val="20"/>
          <w:szCs w:val="20"/>
        </w:rPr>
      </w:pPr>
    </w:p>
    <w:p w14:paraId="5A053D05" w14:textId="77777777" w:rsidR="004B1D9C" w:rsidRPr="00070D68" w:rsidRDefault="004B1D9C" w:rsidP="004B1D9C">
      <w:pPr>
        <w:spacing w:line="260" w:lineRule="atLeast"/>
        <w:rPr>
          <w:rFonts w:cs="Arial"/>
          <w:sz w:val="20"/>
          <w:szCs w:val="20"/>
        </w:rPr>
      </w:pPr>
      <w:r w:rsidRPr="00070D68">
        <w:rPr>
          <w:rFonts w:cs="Arial"/>
          <w:sz w:val="20"/>
          <w:szCs w:val="20"/>
        </w:rPr>
        <w:t xml:space="preserve">S to določbo se v naš pravni red prenašata prvi in tretji odstavek 12. člena Direktive 2019/1. Prvi odstavek določa, da države članice zagotovijo, da lahko </w:t>
      </w:r>
      <w:r w:rsidRPr="00070D68">
        <w:rPr>
          <w:rFonts w:cs="Arial"/>
          <w:i/>
          <w:sz w:val="20"/>
          <w:szCs w:val="20"/>
        </w:rPr>
        <w:t xml:space="preserve">nacionalni organi, pristojni za varstvo konkurence, v postopku za uveljavljanje pravil konkurence, ki so ga začeli za sprejetje odločbe, s katero bi zahtevali odpravo kršitve 101. ali 102. člena PDEU, po formalnem ali neformalnem zahtevanju mnenj udeležencev na trgu, zaveze, ki jih dajo podjetja ali podjetniška združenja v odgovor na pomisleke, ki so jih izrazili nacionalni organi, pristojni za varstvo konkurence, z odločbo spremenijo v zavezujoče. Takšna odločba je lahko časovno omejena in ugotavlja, da nacionalni organ, pristojen za varstvo konkurence, nima več razlogov za ukrepanje. </w:t>
      </w:r>
      <w:r w:rsidRPr="00070D68">
        <w:rPr>
          <w:rFonts w:cs="Arial"/>
          <w:sz w:val="20"/>
          <w:szCs w:val="20"/>
        </w:rPr>
        <w:t xml:space="preserve">Tretji odstavek pa nalaga državam članicam, da </w:t>
      </w:r>
      <w:r w:rsidRPr="00070D68">
        <w:rPr>
          <w:rFonts w:cs="Arial"/>
          <w:i/>
          <w:sz w:val="20"/>
          <w:szCs w:val="20"/>
        </w:rPr>
        <w:t>zagotovijo, da lahko organi, pristojni za varstvo konkurence, ponovno začnejo postopek za uveljavljanje pravil konkurence, kadar se je bistveno spremenilo katero od dejstev, na katerih je temeljila odločba iz odstavka 1, kadar podjetje ali podjetniško združenje ravna v nasprotju s svojimi zavezami ali kadar je odločba iz odstavka 1 temeljila na nepopolnih, nepravilnih ali zavajajočih informacijah, ki so jih zagotovile stranke.</w:t>
      </w:r>
    </w:p>
    <w:p w14:paraId="1602D16B" w14:textId="77777777" w:rsidR="004B1D9C" w:rsidRPr="00070D68" w:rsidRDefault="004B1D9C" w:rsidP="0025166A">
      <w:pPr>
        <w:spacing w:line="260" w:lineRule="atLeast"/>
        <w:rPr>
          <w:rFonts w:cs="Arial"/>
          <w:sz w:val="20"/>
          <w:szCs w:val="20"/>
        </w:rPr>
      </w:pPr>
    </w:p>
    <w:p w14:paraId="0528BF3B" w14:textId="63C346E0"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8E681F" w:rsidRPr="00070D68">
        <w:rPr>
          <w:rFonts w:cs="Arial"/>
          <w:b/>
          <w:sz w:val="20"/>
          <w:szCs w:val="20"/>
        </w:rPr>
        <w:t>49</w:t>
      </w:r>
      <w:r w:rsidRPr="00070D68">
        <w:rPr>
          <w:rFonts w:cs="Arial"/>
          <w:b/>
          <w:sz w:val="20"/>
          <w:szCs w:val="20"/>
        </w:rPr>
        <w:t>. členu (ustavitev postopka)</w:t>
      </w:r>
    </w:p>
    <w:p w14:paraId="073CE73F" w14:textId="77777777" w:rsidR="007522E3" w:rsidRPr="00070D68" w:rsidRDefault="007522E3" w:rsidP="0025166A">
      <w:pPr>
        <w:spacing w:line="260" w:lineRule="atLeast"/>
        <w:rPr>
          <w:rFonts w:cs="Arial"/>
          <w:b/>
          <w:sz w:val="20"/>
          <w:szCs w:val="20"/>
        </w:rPr>
      </w:pPr>
    </w:p>
    <w:p w14:paraId="468000D4" w14:textId="27F2D954" w:rsidR="007522E3" w:rsidRPr="00070D68" w:rsidRDefault="007522E3" w:rsidP="0025166A">
      <w:pPr>
        <w:spacing w:line="260" w:lineRule="atLeast"/>
        <w:rPr>
          <w:rFonts w:cs="Arial"/>
          <w:sz w:val="20"/>
          <w:szCs w:val="20"/>
        </w:rPr>
      </w:pPr>
      <w:r w:rsidRPr="00070D68">
        <w:rPr>
          <w:rFonts w:cs="Arial"/>
          <w:sz w:val="20"/>
          <w:szCs w:val="20"/>
        </w:rPr>
        <w:t xml:space="preserve">Postopek pred </w:t>
      </w:r>
      <w:r w:rsidR="000F388D" w:rsidRPr="00070D68">
        <w:rPr>
          <w:rFonts w:cs="Arial"/>
          <w:sz w:val="20"/>
          <w:szCs w:val="20"/>
        </w:rPr>
        <w:t>a</w:t>
      </w:r>
      <w:r w:rsidR="0045309B" w:rsidRPr="00070D68">
        <w:rPr>
          <w:rFonts w:cs="Arial"/>
          <w:sz w:val="20"/>
          <w:szCs w:val="20"/>
        </w:rPr>
        <w:t>genc</w:t>
      </w:r>
      <w:r w:rsidRPr="00070D68">
        <w:rPr>
          <w:rFonts w:cs="Arial"/>
          <w:sz w:val="20"/>
          <w:szCs w:val="20"/>
        </w:rPr>
        <w:t xml:space="preserve">ijo se lahko zaključi z izdajo odločbe, lahko pa tudi s sklepom o ustavitvi postopka. </w:t>
      </w:r>
      <w:r w:rsidR="0045309B" w:rsidRPr="00070D68">
        <w:rPr>
          <w:rFonts w:cs="Arial"/>
          <w:sz w:val="20"/>
          <w:szCs w:val="20"/>
        </w:rPr>
        <w:t>Agenc</w:t>
      </w:r>
      <w:r w:rsidRPr="00070D68">
        <w:rPr>
          <w:rFonts w:cs="Arial"/>
          <w:sz w:val="20"/>
          <w:szCs w:val="20"/>
        </w:rPr>
        <w:t xml:space="preserve">ija s sklepom ustavi postopek, če v postopku ne ugotovi kršitve določb tega zakona ali določb PDEU o omejevalnih ravnanjih ali če okoliščine kažejo na to, da ni več smotrno voditi postopka. Pri presoji, ali je vodenje postopka smotrno, </w:t>
      </w:r>
      <w:r w:rsidR="000F388D" w:rsidRPr="00070D68">
        <w:rPr>
          <w:rFonts w:cs="Arial"/>
          <w:sz w:val="20"/>
          <w:szCs w:val="20"/>
        </w:rPr>
        <w:t>a</w:t>
      </w:r>
      <w:r w:rsidR="0045309B" w:rsidRPr="00070D68">
        <w:rPr>
          <w:rFonts w:cs="Arial"/>
          <w:sz w:val="20"/>
          <w:szCs w:val="20"/>
        </w:rPr>
        <w:t>genc</w:t>
      </w:r>
      <w:r w:rsidRPr="00070D68">
        <w:rPr>
          <w:rFonts w:cs="Arial"/>
          <w:sz w:val="20"/>
          <w:szCs w:val="20"/>
        </w:rPr>
        <w:t xml:space="preserve">ija uporablja smiselno enake kriterije kot jih uporablja Evropska komisija pri presojanju, ali obstaja interes Evropske unije, in sicer: pomembnost/obseg vpliva na pogoje konkurence na ozemlju Republike Slovenije (geografski doseg, </w:t>
      </w:r>
      <w:r w:rsidRPr="00070D68">
        <w:rPr>
          <w:rFonts w:cs="Arial"/>
          <w:sz w:val="20"/>
          <w:szCs w:val="20"/>
        </w:rPr>
        <w:lastRenderedPageBreak/>
        <w:t>ekonomski pomen domnevne kršitve, tržni položaj domnevnega kršitelja)</w:t>
      </w:r>
      <w:r w:rsidR="00DD7A4B" w:rsidRPr="00070D68">
        <w:rPr>
          <w:rFonts w:cs="Arial"/>
          <w:sz w:val="20"/>
          <w:szCs w:val="20"/>
        </w:rPr>
        <w:t>,</w:t>
      </w:r>
      <w:r w:rsidRPr="00070D68">
        <w:rPr>
          <w:rFonts w:cs="Arial"/>
          <w:sz w:val="20"/>
          <w:szCs w:val="20"/>
        </w:rPr>
        <w:t xml:space="preserve"> obstoj sorazmernosti med obsegom preiskave, ki bo potrebna za ugotovitev obstoja kršitve, in verjetnostjo, da se obstoj kršitve sploh dokaže</w:t>
      </w:r>
      <w:r w:rsidR="00DD7A4B" w:rsidRPr="00070D68">
        <w:rPr>
          <w:rFonts w:cs="Arial"/>
          <w:sz w:val="20"/>
          <w:szCs w:val="20"/>
        </w:rPr>
        <w:t>,</w:t>
      </w:r>
      <w:r w:rsidRPr="00070D68">
        <w:rPr>
          <w:rFonts w:cs="Arial"/>
          <w:sz w:val="20"/>
          <w:szCs w:val="20"/>
        </w:rPr>
        <w:t xml:space="preserve"> obstoj, prenehanje oziroma razne spremembe zatrjevanega ravnanja ob upoštevanju morebitnih </w:t>
      </w:r>
      <w:proofErr w:type="spellStart"/>
      <w:r w:rsidRPr="00070D68">
        <w:rPr>
          <w:rFonts w:cs="Arial"/>
          <w:sz w:val="20"/>
          <w:szCs w:val="20"/>
        </w:rPr>
        <w:t>protikonkurenčnih</w:t>
      </w:r>
      <w:proofErr w:type="spellEnd"/>
      <w:r w:rsidRPr="00070D68">
        <w:rPr>
          <w:rFonts w:cs="Arial"/>
          <w:sz w:val="20"/>
          <w:szCs w:val="20"/>
        </w:rPr>
        <w:t xml:space="preserve"> učinkov in resnosti kršitve.</w:t>
      </w:r>
    </w:p>
    <w:p w14:paraId="37AC8D8C" w14:textId="77777777" w:rsidR="007522E3" w:rsidRPr="00070D68" w:rsidRDefault="007522E3" w:rsidP="0025166A">
      <w:pPr>
        <w:spacing w:line="260" w:lineRule="atLeast"/>
        <w:rPr>
          <w:rFonts w:cs="Arial"/>
          <w:sz w:val="20"/>
          <w:szCs w:val="20"/>
        </w:rPr>
      </w:pPr>
    </w:p>
    <w:p w14:paraId="71BF071A" w14:textId="77777777" w:rsidR="007522E3" w:rsidRPr="00070D68" w:rsidRDefault="007522E3" w:rsidP="0025166A">
      <w:pPr>
        <w:spacing w:line="260" w:lineRule="atLeast"/>
        <w:rPr>
          <w:rFonts w:cs="Arial"/>
          <w:sz w:val="20"/>
          <w:szCs w:val="20"/>
        </w:rPr>
      </w:pPr>
      <w:r w:rsidRPr="00070D68">
        <w:rPr>
          <w:rFonts w:cs="Arial"/>
          <w:sz w:val="20"/>
          <w:szCs w:val="20"/>
        </w:rPr>
        <w:t xml:space="preserve">Uredba 1/2003 ureja tudi vprašanje vodenja več postopkov v isti zadevi, pred različnimi organi. Uredba 1/2003  določa, da so nacionalni organi, pristojni za varstvo konkurence, osvobojeni uporabe členov 101. ali 102. člena PDEU v določeni zadevi, v kolikor je v tej isti zadevi postopek že začela Evropska komisija. Zato je v drugem odstavku tega člena določeno, da v tem primeru </w:t>
      </w:r>
      <w:r w:rsidR="000F388D" w:rsidRPr="00070D68">
        <w:rPr>
          <w:rFonts w:cs="Arial"/>
          <w:sz w:val="20"/>
          <w:szCs w:val="20"/>
        </w:rPr>
        <w:t>a</w:t>
      </w:r>
      <w:r w:rsidR="0045309B" w:rsidRPr="00070D68">
        <w:rPr>
          <w:rFonts w:cs="Arial"/>
          <w:sz w:val="20"/>
          <w:szCs w:val="20"/>
        </w:rPr>
        <w:t>genc</w:t>
      </w:r>
      <w:r w:rsidRPr="00070D68">
        <w:rPr>
          <w:rFonts w:cs="Arial"/>
          <w:sz w:val="20"/>
          <w:szCs w:val="20"/>
        </w:rPr>
        <w:t xml:space="preserve">ija s sklepom ustavi postopek. Ker izhaja obveznost prenehanja postopka iz Uredbe 1/2003, zoper omenjeni sklep ni pravnega sredstva. Odločbe Evropske komisije so v celoti zavezujoče za vse, na katere so naslovljene, in predstavljajo pravnomočno odločitev v določeni zadevi, zato mora </w:t>
      </w:r>
      <w:r w:rsidR="000F388D" w:rsidRPr="00070D68">
        <w:rPr>
          <w:rFonts w:cs="Arial"/>
          <w:sz w:val="20"/>
          <w:szCs w:val="20"/>
        </w:rPr>
        <w:t>a</w:t>
      </w:r>
      <w:r w:rsidR="0045309B" w:rsidRPr="00070D68">
        <w:rPr>
          <w:rFonts w:cs="Arial"/>
          <w:sz w:val="20"/>
          <w:szCs w:val="20"/>
        </w:rPr>
        <w:t>genc</w:t>
      </w:r>
      <w:r w:rsidRPr="00070D68">
        <w:rPr>
          <w:rFonts w:cs="Arial"/>
          <w:sz w:val="20"/>
          <w:szCs w:val="20"/>
        </w:rPr>
        <w:t xml:space="preserve">ija s sklepom ustaviti postopek tudi v primeru, ko je Evropska komisija v določeni zadevi že izdala odločbo. Če pa je postopek v določeni zadevi začel organ, pristojen za varstvo konkurenco druge države članice, oziroma je v določeni zadevi že izdal odločbo, </w:t>
      </w:r>
      <w:r w:rsidR="000F388D" w:rsidRPr="00070D68">
        <w:rPr>
          <w:rFonts w:cs="Arial"/>
          <w:sz w:val="20"/>
          <w:szCs w:val="20"/>
        </w:rPr>
        <w:t>a</w:t>
      </w:r>
      <w:r w:rsidR="0045309B" w:rsidRPr="00070D68">
        <w:rPr>
          <w:rFonts w:cs="Arial"/>
          <w:sz w:val="20"/>
          <w:szCs w:val="20"/>
        </w:rPr>
        <w:t>genc</w:t>
      </w:r>
      <w:r w:rsidRPr="00070D68">
        <w:rPr>
          <w:rFonts w:cs="Arial"/>
          <w:sz w:val="20"/>
          <w:szCs w:val="20"/>
        </w:rPr>
        <w:t>ija na takšno odločitev ni vezana, temveč v konkretnem primeru presodi, ali bo postopek v tej isti zadevi s sklepom ustavila ali ne. Običajno se bo pred odločitvijo najprej posvetoval s tem organom</w:t>
      </w:r>
      <w:r w:rsidR="004B1D9C" w:rsidRPr="00070D68">
        <w:rPr>
          <w:rFonts w:cs="Arial"/>
          <w:sz w:val="20"/>
          <w:szCs w:val="20"/>
        </w:rPr>
        <w:t>.</w:t>
      </w:r>
    </w:p>
    <w:p w14:paraId="48806914" w14:textId="77777777" w:rsidR="007B36F5" w:rsidRPr="00070D68" w:rsidRDefault="007B36F5" w:rsidP="0025166A">
      <w:pPr>
        <w:spacing w:line="260" w:lineRule="atLeast"/>
        <w:rPr>
          <w:rFonts w:cs="Arial"/>
          <w:sz w:val="20"/>
          <w:szCs w:val="20"/>
        </w:rPr>
      </w:pPr>
    </w:p>
    <w:p w14:paraId="014C0F31" w14:textId="197791C6"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42277F" w:rsidRPr="00070D68">
        <w:rPr>
          <w:rFonts w:cs="Arial"/>
          <w:b/>
          <w:sz w:val="20"/>
          <w:szCs w:val="20"/>
        </w:rPr>
        <w:t>50</w:t>
      </w:r>
      <w:r w:rsidRPr="00070D68">
        <w:rPr>
          <w:rFonts w:cs="Arial"/>
          <w:b/>
          <w:sz w:val="20"/>
          <w:szCs w:val="20"/>
        </w:rPr>
        <w:t>. členu (poročilo)</w:t>
      </w:r>
    </w:p>
    <w:p w14:paraId="5DEF85FE" w14:textId="77777777" w:rsidR="007522E3" w:rsidRPr="00070D68" w:rsidRDefault="007522E3" w:rsidP="0025166A">
      <w:pPr>
        <w:spacing w:line="260" w:lineRule="atLeast"/>
        <w:rPr>
          <w:rFonts w:cs="Arial"/>
          <w:b/>
          <w:sz w:val="20"/>
          <w:szCs w:val="20"/>
        </w:rPr>
      </w:pPr>
    </w:p>
    <w:p w14:paraId="48F44E25" w14:textId="77777777" w:rsidR="007522E3" w:rsidRPr="00070D68" w:rsidRDefault="007522E3" w:rsidP="0025166A">
      <w:pPr>
        <w:spacing w:line="260" w:lineRule="atLeast"/>
        <w:rPr>
          <w:rFonts w:cs="Arial"/>
          <w:sz w:val="20"/>
          <w:szCs w:val="20"/>
        </w:rPr>
      </w:pPr>
      <w:r w:rsidRPr="00070D68">
        <w:rPr>
          <w:rFonts w:cs="Arial"/>
          <w:sz w:val="20"/>
          <w:szCs w:val="20"/>
        </w:rPr>
        <w:t xml:space="preserve">Ker je učinkovito izvajanje pravil varstva konkurence, da podjetja spoštujejo zaveze ter obveznosti in ukrepe, ki so mu bili naloženi z odločbo, lahko </w:t>
      </w:r>
      <w:r w:rsidR="000F388D" w:rsidRPr="00070D68">
        <w:rPr>
          <w:rFonts w:cs="Arial"/>
          <w:sz w:val="20"/>
          <w:szCs w:val="20"/>
        </w:rPr>
        <w:t>a</w:t>
      </w:r>
      <w:r w:rsidR="0045309B" w:rsidRPr="00070D68">
        <w:rPr>
          <w:rFonts w:cs="Arial"/>
          <w:sz w:val="20"/>
          <w:szCs w:val="20"/>
        </w:rPr>
        <w:t>genc</w:t>
      </w:r>
      <w:r w:rsidRPr="00070D68">
        <w:rPr>
          <w:rFonts w:cs="Arial"/>
          <w:sz w:val="20"/>
          <w:szCs w:val="20"/>
        </w:rPr>
        <w:t xml:space="preserve">ija zahteva posredovanje podatkov. Na podlagi pridobljenega odgovora </w:t>
      </w:r>
      <w:r w:rsidR="000F388D" w:rsidRPr="00070D68">
        <w:rPr>
          <w:rFonts w:cs="Arial"/>
          <w:sz w:val="20"/>
          <w:szCs w:val="20"/>
        </w:rPr>
        <w:t>a</w:t>
      </w:r>
      <w:r w:rsidR="0045309B" w:rsidRPr="00070D68">
        <w:rPr>
          <w:rFonts w:cs="Arial"/>
          <w:sz w:val="20"/>
          <w:szCs w:val="20"/>
        </w:rPr>
        <w:t>genc</w:t>
      </w:r>
      <w:r w:rsidRPr="00070D68">
        <w:rPr>
          <w:rFonts w:cs="Arial"/>
          <w:sz w:val="20"/>
          <w:szCs w:val="20"/>
        </w:rPr>
        <w:t xml:space="preserve">ija oceni, ali podjetje spoštuje zaveze in druge obveznosti in ukrepe. </w:t>
      </w:r>
    </w:p>
    <w:p w14:paraId="5F66C3D2" w14:textId="77777777" w:rsidR="007522E3" w:rsidRPr="00070D68" w:rsidRDefault="007522E3" w:rsidP="0025166A">
      <w:pPr>
        <w:spacing w:line="260" w:lineRule="atLeast"/>
        <w:rPr>
          <w:rFonts w:cs="Arial"/>
          <w:sz w:val="20"/>
          <w:szCs w:val="20"/>
        </w:rPr>
      </w:pPr>
    </w:p>
    <w:p w14:paraId="04733C17" w14:textId="77777777" w:rsidR="007522E3" w:rsidRPr="00070D68" w:rsidRDefault="007522E3" w:rsidP="0025166A">
      <w:pPr>
        <w:spacing w:line="260" w:lineRule="atLeast"/>
        <w:rPr>
          <w:rFonts w:cs="Arial"/>
          <w:i/>
          <w:sz w:val="20"/>
          <w:szCs w:val="20"/>
        </w:rPr>
      </w:pPr>
      <w:r w:rsidRPr="00070D68">
        <w:rPr>
          <w:rFonts w:cs="Arial"/>
          <w:sz w:val="20"/>
          <w:szCs w:val="20"/>
        </w:rPr>
        <w:t xml:space="preserve">S tem členom se zagotavlja prenos drugega odstavka 12. člena Direktiva 2019/1, ki določa, </w:t>
      </w:r>
      <w:r w:rsidRPr="00070D68">
        <w:rPr>
          <w:rFonts w:cs="Arial"/>
          <w:i/>
          <w:sz w:val="20"/>
          <w:szCs w:val="20"/>
        </w:rPr>
        <w:t>da države članice zagotovijo, da imajo nacionalni organi, pristojni za varstvo konkurence, učinkovita pooblastila za spremljanje zavez iz</w:t>
      </w:r>
      <w:r w:rsidR="000F388D" w:rsidRPr="00070D68">
        <w:rPr>
          <w:rFonts w:cs="Arial"/>
          <w:i/>
          <w:sz w:val="20"/>
          <w:szCs w:val="20"/>
        </w:rPr>
        <w:t xml:space="preserve"> prvega</w:t>
      </w:r>
      <w:r w:rsidRPr="00070D68">
        <w:rPr>
          <w:rFonts w:cs="Arial"/>
          <w:i/>
          <w:sz w:val="20"/>
          <w:szCs w:val="20"/>
        </w:rPr>
        <w:t xml:space="preserve"> odstavka.</w:t>
      </w:r>
    </w:p>
    <w:p w14:paraId="53D4E7F1" w14:textId="77777777" w:rsidR="007522E3" w:rsidRPr="00070D68" w:rsidRDefault="007522E3" w:rsidP="0025166A">
      <w:pPr>
        <w:spacing w:line="260" w:lineRule="atLeast"/>
        <w:rPr>
          <w:rFonts w:cs="Arial"/>
          <w:sz w:val="20"/>
          <w:szCs w:val="20"/>
        </w:rPr>
      </w:pPr>
    </w:p>
    <w:p w14:paraId="29D2DB20" w14:textId="39492F47"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42277F" w:rsidRPr="00070D68">
        <w:rPr>
          <w:rFonts w:cs="Arial"/>
          <w:b/>
          <w:sz w:val="20"/>
          <w:szCs w:val="20"/>
        </w:rPr>
        <w:t>51</w:t>
      </w:r>
      <w:r w:rsidRPr="00070D68">
        <w:rPr>
          <w:rFonts w:cs="Arial"/>
          <w:b/>
          <w:sz w:val="20"/>
          <w:szCs w:val="20"/>
        </w:rPr>
        <w:t>. členu (obveznost priglasitve)</w:t>
      </w:r>
    </w:p>
    <w:p w14:paraId="192D148C" w14:textId="77777777" w:rsidR="007522E3" w:rsidRPr="00070D68" w:rsidRDefault="007522E3" w:rsidP="0025166A">
      <w:pPr>
        <w:spacing w:line="260" w:lineRule="atLeast"/>
        <w:rPr>
          <w:rFonts w:cs="Arial"/>
          <w:b/>
          <w:sz w:val="20"/>
          <w:szCs w:val="20"/>
        </w:rPr>
      </w:pPr>
    </w:p>
    <w:p w14:paraId="717A01FE" w14:textId="77777777" w:rsidR="007522E3" w:rsidRPr="00070D68" w:rsidRDefault="007522E3" w:rsidP="0025166A">
      <w:pPr>
        <w:spacing w:line="260" w:lineRule="atLeast"/>
        <w:rPr>
          <w:rFonts w:cs="Arial"/>
          <w:sz w:val="20"/>
          <w:szCs w:val="20"/>
        </w:rPr>
      </w:pPr>
      <w:r w:rsidRPr="00070D68">
        <w:rPr>
          <w:rFonts w:cs="Arial"/>
          <w:sz w:val="20"/>
          <w:szCs w:val="20"/>
        </w:rPr>
        <w:t xml:space="preserve">Ta člen določa okoliščine, na katere se veže obveznost priglasitve koncentracije. Zakon ohranja dosedanja kriterija. Koncentracijo je treba </w:t>
      </w:r>
      <w:r w:rsidR="000F388D" w:rsidRPr="00070D68">
        <w:rPr>
          <w:rFonts w:cs="Arial"/>
          <w:sz w:val="20"/>
          <w:szCs w:val="20"/>
        </w:rPr>
        <w:t>a</w:t>
      </w:r>
      <w:r w:rsidR="0045309B" w:rsidRPr="00070D68">
        <w:rPr>
          <w:rFonts w:cs="Arial"/>
          <w:sz w:val="20"/>
          <w:szCs w:val="20"/>
        </w:rPr>
        <w:t>genc</w:t>
      </w:r>
      <w:r w:rsidRPr="00070D68">
        <w:rPr>
          <w:rFonts w:cs="Arial"/>
          <w:sz w:val="20"/>
          <w:szCs w:val="20"/>
        </w:rPr>
        <w:t>iji priglasiti, če sta kumulativno izpolnjena dva pogoja. Prvi pogoj, ki mora biti vedno izpolnjen je</w:t>
      </w:r>
      <w:r w:rsidR="004D0C7A" w:rsidRPr="00070D68">
        <w:rPr>
          <w:rFonts w:cs="Arial"/>
          <w:sz w:val="20"/>
          <w:szCs w:val="20"/>
        </w:rPr>
        <w:t>, da je</w:t>
      </w:r>
      <w:r w:rsidRPr="00070D68">
        <w:rPr>
          <w:rFonts w:cs="Arial"/>
          <w:sz w:val="20"/>
          <w:szCs w:val="20"/>
        </w:rPr>
        <w:t xml:space="preserve"> skupni letni promet v koncentraciji udeleženih podjetij skupaj z drugimi podjetji v skupini v predhodnem poslovnem letu na trgu Republike Slovenije presegel 35 milijonov eurov. Drugi pogoj, ki mora biti izpolnjen pa je določen alternativno</w:t>
      </w:r>
      <w:r w:rsidR="004D0C7A" w:rsidRPr="00070D68">
        <w:rPr>
          <w:rFonts w:cs="Arial"/>
          <w:sz w:val="20"/>
          <w:szCs w:val="20"/>
        </w:rPr>
        <w:t>,</w:t>
      </w:r>
      <w:r w:rsidRPr="00070D68">
        <w:rPr>
          <w:rFonts w:cs="Arial"/>
          <w:sz w:val="20"/>
          <w:szCs w:val="20"/>
        </w:rPr>
        <w:t xml:space="preserve"> in sicer ali je letni p</w:t>
      </w:r>
      <w:r w:rsidR="004D0C7A" w:rsidRPr="00070D68">
        <w:rPr>
          <w:rFonts w:cs="Arial"/>
          <w:sz w:val="20"/>
          <w:szCs w:val="20"/>
        </w:rPr>
        <w:t>r</w:t>
      </w:r>
      <w:r w:rsidRPr="00070D68">
        <w:rPr>
          <w:rFonts w:cs="Arial"/>
          <w:sz w:val="20"/>
          <w:szCs w:val="20"/>
        </w:rPr>
        <w:t xml:space="preserve">omet prevzetega podjetja skupaj z drugimi podjetji v skupini v predhodnem poslovnem letu na trgu Republike Slovenije presegel 1 milijon eurov ali je letni promet v primeru iz tretje alineje prvega odstavka </w:t>
      </w:r>
      <w:r w:rsidR="004D0C7A" w:rsidRPr="00070D68">
        <w:rPr>
          <w:rFonts w:cs="Arial"/>
          <w:sz w:val="20"/>
          <w:szCs w:val="20"/>
        </w:rPr>
        <w:t>9.</w:t>
      </w:r>
      <w:r w:rsidRPr="00070D68">
        <w:rPr>
          <w:rFonts w:cs="Arial"/>
          <w:sz w:val="20"/>
          <w:szCs w:val="20"/>
        </w:rPr>
        <w:t xml:space="preserve"> člena tega zakona vsaj dveh v koncentraciji udeleženih podjetij skupaj z drugimi podjetji v skupini v predhodnem poslovnem letu na trgu Republike Slovenije presegel 1 milijon eurov.</w:t>
      </w:r>
    </w:p>
    <w:p w14:paraId="70AB63E2" w14:textId="77777777" w:rsidR="007522E3" w:rsidRPr="00070D68" w:rsidRDefault="007522E3" w:rsidP="0025166A">
      <w:pPr>
        <w:spacing w:line="260" w:lineRule="atLeast"/>
        <w:rPr>
          <w:rFonts w:cs="Arial"/>
          <w:sz w:val="20"/>
          <w:szCs w:val="20"/>
        </w:rPr>
      </w:pPr>
    </w:p>
    <w:p w14:paraId="7A23C39E" w14:textId="77777777" w:rsidR="007522E3" w:rsidRPr="00070D68" w:rsidRDefault="007522E3" w:rsidP="0025166A">
      <w:pPr>
        <w:spacing w:line="260" w:lineRule="atLeast"/>
        <w:rPr>
          <w:rFonts w:cs="Arial"/>
          <w:sz w:val="20"/>
          <w:szCs w:val="20"/>
        </w:rPr>
      </w:pPr>
      <w:r w:rsidRPr="00070D68">
        <w:rPr>
          <w:rFonts w:cs="Arial"/>
          <w:sz w:val="20"/>
          <w:szCs w:val="20"/>
        </w:rPr>
        <w:t xml:space="preserve">Na podlagi </w:t>
      </w:r>
      <w:r w:rsidRPr="00070D68">
        <w:rPr>
          <w:rFonts w:cs="Arial"/>
          <w:sz w:val="20"/>
          <w:szCs w:val="20"/>
          <w:u w:val="single"/>
        </w:rPr>
        <w:t>drugega odstavka</w:t>
      </w:r>
      <w:r w:rsidRPr="00070D68">
        <w:rPr>
          <w:rFonts w:cs="Arial"/>
          <w:sz w:val="20"/>
          <w:szCs w:val="20"/>
        </w:rPr>
        <w:t xml:space="preserve"> </w:t>
      </w:r>
      <w:r w:rsidR="000F388D" w:rsidRPr="00070D68">
        <w:rPr>
          <w:rFonts w:cs="Arial"/>
          <w:sz w:val="20"/>
          <w:szCs w:val="20"/>
        </w:rPr>
        <w:t>a</w:t>
      </w:r>
      <w:r w:rsidR="0045309B" w:rsidRPr="00070D68">
        <w:rPr>
          <w:rFonts w:cs="Arial"/>
          <w:sz w:val="20"/>
          <w:szCs w:val="20"/>
        </w:rPr>
        <w:t>genc</w:t>
      </w:r>
      <w:r w:rsidRPr="00070D68">
        <w:rPr>
          <w:rFonts w:cs="Arial"/>
          <w:sz w:val="20"/>
          <w:szCs w:val="20"/>
        </w:rPr>
        <w:t>iji ni treba priglasiti tistih koncentracij, ki jih skladno z Uredbo 139/2004 presoja Evropska komisija. To izrecno izhaja iz tretjega odstavka 21. člena Uredbe 139/2004, ki določa, da nobena država članica ne uporablja nacionalnega prava o konkurenci za katerokoli koncentracijo z razsežnostmi Skupnosti. Ali ima obravnavana koncentracija razsežnost Skupnosti je določeno v 1. členu ter v petem odstavku 4. člena Uredbe 139/2004.</w:t>
      </w:r>
    </w:p>
    <w:p w14:paraId="4914819A" w14:textId="77777777" w:rsidR="007522E3" w:rsidRPr="00070D68" w:rsidRDefault="007522E3" w:rsidP="0025166A">
      <w:pPr>
        <w:spacing w:line="260" w:lineRule="atLeast"/>
        <w:rPr>
          <w:rFonts w:cs="Arial"/>
          <w:sz w:val="20"/>
          <w:szCs w:val="20"/>
        </w:rPr>
      </w:pPr>
    </w:p>
    <w:p w14:paraId="32BCDEDE" w14:textId="51A5BE5C" w:rsidR="007522E3" w:rsidRPr="00070D68" w:rsidRDefault="007522E3" w:rsidP="0025166A">
      <w:pPr>
        <w:spacing w:line="260" w:lineRule="atLeast"/>
        <w:rPr>
          <w:rFonts w:cs="Arial"/>
          <w:sz w:val="20"/>
          <w:szCs w:val="20"/>
        </w:rPr>
      </w:pPr>
      <w:r w:rsidRPr="00070D68">
        <w:rPr>
          <w:rFonts w:cs="Arial"/>
          <w:sz w:val="20"/>
          <w:szCs w:val="20"/>
        </w:rPr>
        <w:t xml:space="preserve">Kriterij tržnega deleža v </w:t>
      </w:r>
      <w:r w:rsidRPr="00070D68">
        <w:rPr>
          <w:rFonts w:cs="Arial"/>
          <w:sz w:val="20"/>
          <w:szCs w:val="20"/>
          <w:u w:val="single"/>
        </w:rPr>
        <w:t>tretjem odstavku</w:t>
      </w:r>
      <w:r w:rsidRPr="00070D68">
        <w:rPr>
          <w:rFonts w:cs="Arial"/>
          <w:sz w:val="20"/>
          <w:szCs w:val="20"/>
        </w:rPr>
        <w:t xml:space="preserve"> se uporablja kot korektiv kriterija letnega prometa v tistih primerih, kjer bi v koncentraciji udeležena podjetja, skupaj s podjetji v skupini, na upoštevnem trgu dosegala več kot 60-odstotni tržni delež. </w:t>
      </w:r>
    </w:p>
    <w:p w14:paraId="12BEB009" w14:textId="77777777" w:rsidR="007522E3" w:rsidRDefault="007522E3" w:rsidP="0025166A">
      <w:pPr>
        <w:spacing w:line="260" w:lineRule="atLeast"/>
        <w:rPr>
          <w:rFonts w:cs="Arial"/>
          <w:sz w:val="20"/>
          <w:szCs w:val="20"/>
        </w:rPr>
      </w:pPr>
    </w:p>
    <w:p w14:paraId="7DC181B2" w14:textId="77777777" w:rsidR="00DF07FF" w:rsidRDefault="00DF07FF" w:rsidP="0025166A">
      <w:pPr>
        <w:spacing w:line="260" w:lineRule="atLeast"/>
        <w:rPr>
          <w:rFonts w:cs="Arial"/>
          <w:sz w:val="20"/>
          <w:szCs w:val="20"/>
        </w:rPr>
      </w:pPr>
    </w:p>
    <w:p w14:paraId="03997856" w14:textId="77777777" w:rsidR="00DF07FF" w:rsidRDefault="00DF07FF" w:rsidP="0025166A">
      <w:pPr>
        <w:spacing w:line="260" w:lineRule="atLeast"/>
        <w:rPr>
          <w:rFonts w:cs="Arial"/>
          <w:sz w:val="20"/>
          <w:szCs w:val="20"/>
        </w:rPr>
      </w:pPr>
    </w:p>
    <w:p w14:paraId="31AA39A9" w14:textId="77777777" w:rsidR="00DF07FF" w:rsidRPr="00070D68" w:rsidRDefault="00DF07FF" w:rsidP="0025166A">
      <w:pPr>
        <w:spacing w:line="260" w:lineRule="atLeast"/>
        <w:rPr>
          <w:rFonts w:cs="Arial"/>
          <w:sz w:val="20"/>
          <w:szCs w:val="20"/>
        </w:rPr>
      </w:pPr>
    </w:p>
    <w:p w14:paraId="38740464" w14:textId="47A79979" w:rsidR="007522E3" w:rsidRPr="00070D68" w:rsidRDefault="007522E3" w:rsidP="0025166A">
      <w:pPr>
        <w:tabs>
          <w:tab w:val="left" w:pos="1110"/>
        </w:tabs>
        <w:spacing w:line="260" w:lineRule="atLeast"/>
        <w:rPr>
          <w:rFonts w:cs="Arial"/>
          <w:b/>
          <w:sz w:val="20"/>
          <w:szCs w:val="20"/>
        </w:rPr>
      </w:pPr>
      <w:r w:rsidRPr="00070D68">
        <w:rPr>
          <w:rFonts w:cs="Arial"/>
          <w:b/>
          <w:sz w:val="20"/>
          <w:szCs w:val="20"/>
        </w:rPr>
        <w:lastRenderedPageBreak/>
        <w:t xml:space="preserve">K </w:t>
      </w:r>
      <w:r w:rsidR="0042277F" w:rsidRPr="00070D68">
        <w:rPr>
          <w:rFonts w:cs="Arial"/>
          <w:b/>
          <w:sz w:val="20"/>
          <w:szCs w:val="20"/>
        </w:rPr>
        <w:t>52</w:t>
      </w:r>
      <w:r w:rsidRPr="00070D68">
        <w:rPr>
          <w:rFonts w:cs="Arial"/>
          <w:b/>
          <w:sz w:val="20"/>
          <w:szCs w:val="20"/>
        </w:rPr>
        <w:t>. členu (priglasitev koncentracije)</w:t>
      </w:r>
    </w:p>
    <w:p w14:paraId="55D92FDE" w14:textId="77777777" w:rsidR="007522E3" w:rsidRPr="00070D68" w:rsidRDefault="007522E3" w:rsidP="0025166A">
      <w:pPr>
        <w:spacing w:line="260" w:lineRule="atLeast"/>
        <w:rPr>
          <w:rFonts w:cs="Arial"/>
          <w:sz w:val="20"/>
          <w:szCs w:val="20"/>
        </w:rPr>
      </w:pPr>
    </w:p>
    <w:p w14:paraId="080E32B1" w14:textId="77777777" w:rsidR="007522E3" w:rsidRPr="00070D68" w:rsidRDefault="007522E3" w:rsidP="0025166A">
      <w:pPr>
        <w:spacing w:line="260" w:lineRule="atLeast"/>
        <w:rPr>
          <w:rFonts w:cs="Arial"/>
          <w:sz w:val="20"/>
          <w:szCs w:val="20"/>
        </w:rPr>
      </w:pPr>
      <w:r w:rsidRPr="00070D68">
        <w:rPr>
          <w:rFonts w:cs="Arial"/>
          <w:sz w:val="20"/>
          <w:szCs w:val="20"/>
        </w:rPr>
        <w:t xml:space="preserve">S tem členom se določa rok za priglasitev koncentracije ter subjekte, ki so zavezani k priglasitvi. Koncentracija mora biti priglašena </w:t>
      </w:r>
      <w:r w:rsidR="00D8213D" w:rsidRPr="00070D68">
        <w:rPr>
          <w:rFonts w:cs="Arial"/>
          <w:sz w:val="20"/>
          <w:szCs w:val="20"/>
        </w:rPr>
        <w:t>a</w:t>
      </w:r>
      <w:r w:rsidR="0045309B" w:rsidRPr="00070D68">
        <w:rPr>
          <w:rFonts w:cs="Arial"/>
          <w:sz w:val="20"/>
          <w:szCs w:val="20"/>
        </w:rPr>
        <w:t>genc</w:t>
      </w:r>
      <w:r w:rsidRPr="00070D68">
        <w:rPr>
          <w:rFonts w:cs="Arial"/>
          <w:sz w:val="20"/>
          <w:szCs w:val="20"/>
        </w:rPr>
        <w:t>iji pred pričetkom njenega izvrševanja, vendar najpozneje v 30 dneh od sklenitve pogodbe, objave javne ponudbe ali pridobitve kontrole. Rok začne teči s prvim od teh dogodkov.</w:t>
      </w:r>
    </w:p>
    <w:p w14:paraId="23BB5804" w14:textId="77777777" w:rsidR="007522E3" w:rsidRPr="00070D68" w:rsidRDefault="007522E3" w:rsidP="0025166A">
      <w:pPr>
        <w:spacing w:line="260" w:lineRule="atLeast"/>
        <w:rPr>
          <w:rFonts w:cs="Arial"/>
          <w:sz w:val="20"/>
          <w:szCs w:val="20"/>
        </w:rPr>
      </w:pPr>
    </w:p>
    <w:p w14:paraId="652C4F44" w14:textId="7677457A" w:rsidR="007522E3" w:rsidRPr="00070D68" w:rsidRDefault="007522E3" w:rsidP="0025166A">
      <w:pPr>
        <w:spacing w:line="260" w:lineRule="atLeast"/>
        <w:rPr>
          <w:rFonts w:cs="Arial"/>
          <w:sz w:val="20"/>
          <w:szCs w:val="20"/>
        </w:rPr>
      </w:pPr>
      <w:r w:rsidRPr="00070D68">
        <w:rPr>
          <w:rFonts w:cs="Arial"/>
          <w:sz w:val="20"/>
          <w:szCs w:val="20"/>
        </w:rPr>
        <w:t xml:space="preserve">Pri določitvi časa sklenitve pogodbe je pomembno, da se udeleženci zavežejo s pogodbo, ki stranke pravno zavezuje in na katero se lahko vsaka stranka zanese. Obligacijski zakonik (Uradni list RS, št. </w:t>
      </w:r>
      <w:hyperlink r:id="rId135" w:tgtFrame="_blank" w:tooltip="Obligacijski zakonik (uradno prečiščeno besedilo)" w:history="1">
        <w:r w:rsidRPr="00070D68">
          <w:rPr>
            <w:rFonts w:cs="Arial"/>
            <w:sz w:val="20"/>
            <w:szCs w:val="20"/>
          </w:rPr>
          <w:t>97/07</w:t>
        </w:r>
      </w:hyperlink>
      <w:r w:rsidRPr="00070D68">
        <w:rPr>
          <w:rFonts w:cs="Arial"/>
          <w:sz w:val="20"/>
          <w:szCs w:val="20"/>
        </w:rPr>
        <w:t xml:space="preserve"> – uradno prečiščeno besedilo, </w:t>
      </w:r>
      <w:hyperlink r:id="rId136" w:tgtFrame="_blank" w:tooltip="Odločba o razveljavitvi 184. člena Obligacijskega zakonika" w:history="1">
        <w:r w:rsidRPr="00070D68">
          <w:rPr>
            <w:rFonts w:cs="Arial"/>
            <w:sz w:val="20"/>
            <w:szCs w:val="20"/>
          </w:rPr>
          <w:t>64/16</w:t>
        </w:r>
      </w:hyperlink>
      <w:r w:rsidRPr="00070D68">
        <w:rPr>
          <w:rFonts w:cs="Arial"/>
          <w:sz w:val="20"/>
          <w:szCs w:val="20"/>
        </w:rPr>
        <w:t xml:space="preserve"> – </w:t>
      </w:r>
      <w:proofErr w:type="spellStart"/>
      <w:r w:rsidRPr="00070D68">
        <w:rPr>
          <w:rFonts w:cs="Arial"/>
          <w:sz w:val="20"/>
          <w:szCs w:val="20"/>
        </w:rPr>
        <w:t>odl</w:t>
      </w:r>
      <w:proofErr w:type="spellEnd"/>
      <w:r w:rsidRPr="00070D68">
        <w:rPr>
          <w:rFonts w:cs="Arial"/>
          <w:sz w:val="20"/>
          <w:szCs w:val="20"/>
        </w:rPr>
        <w:t xml:space="preserve">. US in </w:t>
      </w:r>
      <w:hyperlink r:id="rId137" w:tgtFrame="_blank" w:tooltip="Avtentična razlaga 631. člena Obligacijskega zakonika" w:history="1">
        <w:r w:rsidRPr="00070D68">
          <w:rPr>
            <w:rFonts w:cs="Arial"/>
            <w:sz w:val="20"/>
            <w:szCs w:val="20"/>
          </w:rPr>
          <w:t>20/18</w:t>
        </w:r>
      </w:hyperlink>
      <w:r w:rsidRPr="00070D68">
        <w:rPr>
          <w:rFonts w:cs="Arial"/>
          <w:sz w:val="20"/>
          <w:szCs w:val="20"/>
        </w:rPr>
        <w:t xml:space="preserve"> – OROZ631; v nadaljnjem besedilu: OZ) določa, da je pogodba sklenjena, ko se pogodbeni stranki sporazumeta o njenih bistvenih sestavinah. Pri tem na čas sklenitve pogodbe ne vpliva dejstvo, da je potrebno soglasje nekoga tretjega (npr. skupščine), saj 19. člen OZ-ja izrecno določa, da se lahko poda soglasje pred sklenitvijo pogodbe kot dovoljenje ali po sklenitvi kot odobritev, če ni z zakonom določeno kaj drugega.</w:t>
      </w:r>
    </w:p>
    <w:p w14:paraId="6FE9DE49" w14:textId="77777777" w:rsidR="007522E3" w:rsidRPr="00070D68" w:rsidRDefault="007522E3" w:rsidP="0025166A">
      <w:pPr>
        <w:spacing w:line="260" w:lineRule="atLeast"/>
        <w:rPr>
          <w:rFonts w:cs="Arial"/>
          <w:sz w:val="20"/>
          <w:szCs w:val="20"/>
        </w:rPr>
      </w:pPr>
    </w:p>
    <w:p w14:paraId="7A0176A6" w14:textId="77777777" w:rsidR="007522E3" w:rsidRPr="00070D68" w:rsidRDefault="007522E3" w:rsidP="0025166A">
      <w:pPr>
        <w:spacing w:line="260" w:lineRule="atLeast"/>
        <w:rPr>
          <w:rFonts w:cs="Arial"/>
          <w:sz w:val="20"/>
          <w:szCs w:val="20"/>
        </w:rPr>
      </w:pPr>
      <w:r w:rsidRPr="00070D68">
        <w:rPr>
          <w:rFonts w:cs="Arial"/>
          <w:sz w:val="20"/>
          <w:szCs w:val="20"/>
        </w:rPr>
        <w:t>Pogodba je lahko sklenjena tudi pod pogojem, če sta njen nastanek ali prenehanje odvisna od negotovega dejstva. Pogoj vpliva na veljavnost pogodbe, ne pa na čas sklenitve pogodbe, zaradi česar prične teči rok za priglasitev koncentracije od dneva sklenitve pogodbe, ne glede na postavljen pogoj. Pogodbene stranke se lahko odločijo, da bodo pred sklenitvijo glavne pogodbe sklenile predpogodbo. V navedenem primeru prične rok za priglasitev koncentracije teči od dneva sklenitve predpogodbe, saj OZ opredeljuje predpogodbo kot pogodbo, s katero se prevzema obveznost, da bo pozneje sklenjena druga, glavna pogodba. Pri predpogodbi gre torej za pogodbo, le da je ta posebne vrste.</w:t>
      </w:r>
    </w:p>
    <w:p w14:paraId="2531C04F" w14:textId="77777777" w:rsidR="007522E3" w:rsidRPr="00070D68" w:rsidRDefault="007522E3" w:rsidP="0025166A">
      <w:pPr>
        <w:spacing w:line="260" w:lineRule="atLeast"/>
        <w:rPr>
          <w:rFonts w:cs="Arial"/>
          <w:sz w:val="20"/>
          <w:szCs w:val="20"/>
        </w:rPr>
      </w:pPr>
    </w:p>
    <w:p w14:paraId="00AB4FE0" w14:textId="77777777" w:rsidR="007522E3" w:rsidRPr="00070D68" w:rsidRDefault="007522E3" w:rsidP="0025166A">
      <w:pPr>
        <w:spacing w:line="260" w:lineRule="atLeast"/>
        <w:rPr>
          <w:rFonts w:cs="Arial"/>
          <w:sz w:val="20"/>
          <w:szCs w:val="20"/>
        </w:rPr>
      </w:pPr>
      <w:r w:rsidRPr="00070D68">
        <w:rPr>
          <w:rFonts w:cs="Arial"/>
          <w:sz w:val="20"/>
          <w:szCs w:val="20"/>
        </w:rPr>
        <w:t xml:space="preserve">Kadar se na podlagi zaprosila v skladu s 4. členom Uredbe 139/2004 Evropska komisija odloči, da koncentracije ne bo presojala, je potrebno koncentracijo priglasiti </w:t>
      </w:r>
      <w:r w:rsidR="00D8213D" w:rsidRPr="00070D68">
        <w:rPr>
          <w:rFonts w:cs="Arial"/>
          <w:sz w:val="20"/>
          <w:szCs w:val="20"/>
        </w:rPr>
        <w:t>a</w:t>
      </w:r>
      <w:r w:rsidR="0045309B" w:rsidRPr="00070D68">
        <w:rPr>
          <w:rFonts w:cs="Arial"/>
          <w:sz w:val="20"/>
          <w:szCs w:val="20"/>
        </w:rPr>
        <w:t>genc</w:t>
      </w:r>
      <w:r w:rsidRPr="00070D68">
        <w:rPr>
          <w:rFonts w:cs="Arial"/>
          <w:sz w:val="20"/>
          <w:szCs w:val="20"/>
        </w:rPr>
        <w:t>iji najpozneje v roku 30 dni od dneva seznanitve z odločitvijo Evropske komisije.</w:t>
      </w:r>
    </w:p>
    <w:p w14:paraId="4723E831" w14:textId="77777777" w:rsidR="007522E3" w:rsidRPr="00070D68" w:rsidRDefault="007522E3" w:rsidP="0025166A">
      <w:pPr>
        <w:spacing w:line="260" w:lineRule="atLeast"/>
        <w:rPr>
          <w:rFonts w:cs="Arial"/>
          <w:sz w:val="20"/>
          <w:szCs w:val="20"/>
        </w:rPr>
      </w:pPr>
    </w:p>
    <w:p w14:paraId="478F72E6" w14:textId="77777777" w:rsidR="007522E3" w:rsidRPr="00070D68" w:rsidRDefault="007522E3" w:rsidP="0025166A">
      <w:pPr>
        <w:spacing w:line="260" w:lineRule="atLeast"/>
        <w:rPr>
          <w:rFonts w:cs="Arial"/>
          <w:sz w:val="20"/>
          <w:szCs w:val="20"/>
        </w:rPr>
      </w:pPr>
      <w:r w:rsidRPr="00070D68">
        <w:rPr>
          <w:rFonts w:cs="Arial"/>
          <w:sz w:val="20"/>
          <w:szCs w:val="20"/>
        </w:rPr>
        <w:t xml:space="preserve">V primeru, da Evropska komisija v skladu z 9. členom Uredbe 139/2004 z odločbo seznani podjetja, da bo priglašeno koncentracijo presojala </w:t>
      </w:r>
      <w:r w:rsidR="00D93BA5" w:rsidRPr="00070D68">
        <w:rPr>
          <w:rFonts w:cs="Arial"/>
          <w:sz w:val="20"/>
          <w:szCs w:val="20"/>
        </w:rPr>
        <w:t>a</w:t>
      </w:r>
      <w:r w:rsidR="0045309B" w:rsidRPr="00070D68">
        <w:rPr>
          <w:rFonts w:cs="Arial"/>
          <w:sz w:val="20"/>
          <w:szCs w:val="20"/>
        </w:rPr>
        <w:t>genc</w:t>
      </w:r>
      <w:r w:rsidRPr="00070D68">
        <w:rPr>
          <w:rFonts w:cs="Arial"/>
          <w:sz w:val="20"/>
          <w:szCs w:val="20"/>
        </w:rPr>
        <w:t xml:space="preserve">ija, je potrebno koncentracijo priglasiti </w:t>
      </w:r>
      <w:r w:rsidR="00D8213D" w:rsidRPr="00070D68">
        <w:rPr>
          <w:rFonts w:cs="Arial"/>
          <w:sz w:val="20"/>
          <w:szCs w:val="20"/>
        </w:rPr>
        <w:t>a</w:t>
      </w:r>
      <w:r w:rsidR="0045309B" w:rsidRPr="00070D68">
        <w:rPr>
          <w:rFonts w:cs="Arial"/>
          <w:sz w:val="20"/>
          <w:szCs w:val="20"/>
        </w:rPr>
        <w:t>genc</w:t>
      </w:r>
      <w:r w:rsidRPr="00070D68">
        <w:rPr>
          <w:rFonts w:cs="Arial"/>
          <w:sz w:val="20"/>
          <w:szCs w:val="20"/>
        </w:rPr>
        <w:t>iji v roku 30 dni od dneva, ko je podjetje, ki je dolžno priglasiti koncentracijo v skladu s petim odstavkom tega člena, prejelo odločbo.</w:t>
      </w:r>
    </w:p>
    <w:p w14:paraId="6537B15A" w14:textId="77777777" w:rsidR="007522E3" w:rsidRPr="00070D68" w:rsidRDefault="007522E3" w:rsidP="0025166A">
      <w:pPr>
        <w:spacing w:line="260" w:lineRule="atLeast"/>
        <w:rPr>
          <w:rFonts w:cs="Arial"/>
          <w:sz w:val="20"/>
          <w:szCs w:val="20"/>
        </w:rPr>
      </w:pPr>
    </w:p>
    <w:p w14:paraId="249BB4B2" w14:textId="03B79944" w:rsidR="007522E3" w:rsidRPr="00070D68" w:rsidRDefault="007522E3" w:rsidP="0025166A">
      <w:pPr>
        <w:spacing w:line="260" w:lineRule="atLeast"/>
        <w:rPr>
          <w:rFonts w:cs="Arial"/>
          <w:sz w:val="20"/>
          <w:szCs w:val="20"/>
        </w:rPr>
      </w:pPr>
      <w:r w:rsidRPr="00070D68">
        <w:rPr>
          <w:rFonts w:cs="Arial"/>
          <w:sz w:val="20"/>
          <w:szCs w:val="20"/>
        </w:rPr>
        <w:t xml:space="preserve">V kolikor </w:t>
      </w:r>
      <w:r w:rsidR="00D8213D" w:rsidRPr="00070D68">
        <w:rPr>
          <w:rFonts w:cs="Arial"/>
          <w:sz w:val="20"/>
          <w:szCs w:val="20"/>
        </w:rPr>
        <w:t>a</w:t>
      </w:r>
      <w:r w:rsidR="0045309B" w:rsidRPr="00070D68">
        <w:rPr>
          <w:rFonts w:cs="Arial"/>
          <w:sz w:val="20"/>
          <w:szCs w:val="20"/>
        </w:rPr>
        <w:t>genc</w:t>
      </w:r>
      <w:r w:rsidRPr="00070D68">
        <w:rPr>
          <w:rFonts w:cs="Arial"/>
          <w:sz w:val="20"/>
          <w:szCs w:val="20"/>
        </w:rPr>
        <w:t xml:space="preserve">ija pozove v koncentraciji udeležena podjetja, da priglasijo koncentracijo, ker so skupaj s podjetji v skupini dosegla več kot 60-odstotni tržni delež na upoštevnem trgu, čeprav niso dosegla pragov, določenih v prvem odstavku </w:t>
      </w:r>
      <w:r w:rsidR="00301923" w:rsidRPr="00070D68">
        <w:rPr>
          <w:rFonts w:cs="Arial"/>
          <w:sz w:val="20"/>
          <w:szCs w:val="20"/>
        </w:rPr>
        <w:t>51</w:t>
      </w:r>
      <w:r w:rsidRPr="00070D68">
        <w:rPr>
          <w:rFonts w:cs="Arial"/>
          <w:sz w:val="20"/>
          <w:szCs w:val="20"/>
        </w:rPr>
        <w:t>. člena, je potrebno koncentracijo priglasiti v roku 30 dni od prejema tega poziva.</w:t>
      </w:r>
    </w:p>
    <w:p w14:paraId="046FD2D4" w14:textId="77777777" w:rsidR="007522E3" w:rsidRPr="00070D68" w:rsidRDefault="007522E3" w:rsidP="0025166A">
      <w:pPr>
        <w:spacing w:line="260" w:lineRule="atLeast"/>
        <w:rPr>
          <w:rFonts w:cs="Arial"/>
          <w:sz w:val="20"/>
          <w:szCs w:val="20"/>
        </w:rPr>
      </w:pPr>
    </w:p>
    <w:p w14:paraId="50F7D167" w14:textId="77777777" w:rsidR="007522E3" w:rsidRPr="00070D68" w:rsidRDefault="007522E3" w:rsidP="0025166A">
      <w:pPr>
        <w:spacing w:line="260" w:lineRule="atLeast"/>
        <w:rPr>
          <w:rFonts w:cs="Arial"/>
          <w:sz w:val="20"/>
          <w:szCs w:val="20"/>
        </w:rPr>
      </w:pPr>
      <w:r w:rsidRPr="00070D68">
        <w:rPr>
          <w:rFonts w:cs="Arial"/>
          <w:sz w:val="20"/>
          <w:szCs w:val="20"/>
        </w:rPr>
        <w:t>Peti odstavek določa, katero od v koncentraciji udeleženih podjetij mora priglasiti koncentracijo. Koncentracijo mora priglasiti oseba ali podjetje, ki pridobi kontrolo nad celoto pridobitvijo skupne kontrole, morajo koncentracijo skupno priglasiti podjetja, ki se združujejo oziroma podjetja, ki skupaj pridobijo kontrolo.</w:t>
      </w:r>
    </w:p>
    <w:p w14:paraId="4E2933B5" w14:textId="77777777" w:rsidR="007522E3" w:rsidRPr="00070D68" w:rsidRDefault="007522E3" w:rsidP="0025166A">
      <w:pPr>
        <w:spacing w:line="260" w:lineRule="atLeast"/>
        <w:rPr>
          <w:rFonts w:cs="Arial"/>
          <w:sz w:val="20"/>
          <w:szCs w:val="20"/>
        </w:rPr>
      </w:pPr>
    </w:p>
    <w:p w14:paraId="1DB1980C" w14:textId="77777777" w:rsidR="007522E3" w:rsidRPr="00070D68" w:rsidRDefault="007522E3" w:rsidP="0025166A">
      <w:pPr>
        <w:spacing w:line="260" w:lineRule="atLeast"/>
        <w:rPr>
          <w:rFonts w:cs="Arial"/>
          <w:sz w:val="20"/>
          <w:szCs w:val="20"/>
        </w:rPr>
      </w:pPr>
      <w:r w:rsidRPr="00070D68">
        <w:rPr>
          <w:rFonts w:cs="Arial"/>
          <w:sz w:val="20"/>
          <w:szCs w:val="20"/>
        </w:rPr>
        <w:t>Podjetja priglasijo koncentracijo na posebnem obrazcu, katerega vsebino predpiše vlada z uredbo.</w:t>
      </w:r>
    </w:p>
    <w:p w14:paraId="4122D069" w14:textId="77777777" w:rsidR="007522E3" w:rsidRPr="00070D68" w:rsidRDefault="007522E3" w:rsidP="0025166A">
      <w:pPr>
        <w:spacing w:line="260" w:lineRule="atLeast"/>
        <w:rPr>
          <w:rFonts w:cs="Arial"/>
          <w:sz w:val="20"/>
          <w:szCs w:val="20"/>
        </w:rPr>
      </w:pPr>
    </w:p>
    <w:p w14:paraId="6FA233FE" w14:textId="2EB5D680"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42277F" w:rsidRPr="00070D68">
        <w:rPr>
          <w:rFonts w:cs="Arial"/>
          <w:b/>
          <w:sz w:val="20"/>
          <w:szCs w:val="20"/>
        </w:rPr>
        <w:t>53.</w:t>
      </w:r>
      <w:r w:rsidRPr="00070D68">
        <w:rPr>
          <w:rFonts w:cs="Arial"/>
          <w:b/>
          <w:sz w:val="20"/>
          <w:szCs w:val="20"/>
        </w:rPr>
        <w:t xml:space="preserve"> členu (zadržanje izvrševanja koncentracije)</w:t>
      </w:r>
    </w:p>
    <w:p w14:paraId="3CB18E09" w14:textId="77777777" w:rsidR="007522E3" w:rsidRPr="00070D68" w:rsidRDefault="007522E3" w:rsidP="0025166A">
      <w:pPr>
        <w:spacing w:line="260" w:lineRule="atLeast"/>
        <w:rPr>
          <w:rFonts w:cs="Arial"/>
          <w:sz w:val="20"/>
          <w:szCs w:val="20"/>
        </w:rPr>
      </w:pPr>
    </w:p>
    <w:p w14:paraId="02A2C55E" w14:textId="77777777" w:rsidR="007522E3" w:rsidRPr="00070D68" w:rsidRDefault="007522E3" w:rsidP="0025166A">
      <w:pPr>
        <w:spacing w:line="260" w:lineRule="atLeast"/>
        <w:rPr>
          <w:rFonts w:cs="Arial"/>
          <w:sz w:val="20"/>
          <w:szCs w:val="20"/>
        </w:rPr>
      </w:pPr>
      <w:r w:rsidRPr="00070D68">
        <w:rPr>
          <w:rFonts w:cs="Arial"/>
          <w:sz w:val="20"/>
          <w:szCs w:val="20"/>
        </w:rPr>
        <w:t xml:space="preserve">Podjetja ne smejo uresničevati pravic in obveznosti, ki izhajajo iz koncentracije, za katero obstaja obveznost priglasitve, do izdaje odločbe o skladnosti koncentracije s pravili konkurence. Izjema velja le v dveh primerih pridobitve kontrole, in sicer v primeru, ko obstaja možnost, da podjetje pridobi kontrolo na podlagi objave javne ponudbe ali na podlagi trgovanja z vrednostnimi papirji na borzi. V obeh primerih gre za formalizirane pravne posle, kjer sodelovanje druge pogodbene stranke, razen v smislu pristanka na ponujeno ceno, ni bistveno. Glede na naravo pravnega posla se pridobitelj </w:t>
      </w:r>
      <w:r w:rsidRPr="00070D68">
        <w:rPr>
          <w:rFonts w:cs="Arial"/>
          <w:sz w:val="20"/>
          <w:szCs w:val="20"/>
        </w:rPr>
        <w:lastRenderedPageBreak/>
        <w:t xml:space="preserve">vrednostnih papirjev ne more zavezati, da ne bo izvrševal pravic iz ustvarjene koncentracije, niti ga k temu ne more zavezati prodajalec vrednostnih papirjev. </w:t>
      </w:r>
    </w:p>
    <w:p w14:paraId="397A4F50" w14:textId="77777777" w:rsidR="007522E3" w:rsidRPr="00070D68" w:rsidRDefault="007522E3" w:rsidP="0025166A">
      <w:pPr>
        <w:spacing w:line="260" w:lineRule="atLeast"/>
        <w:rPr>
          <w:rFonts w:cs="Arial"/>
          <w:sz w:val="20"/>
          <w:szCs w:val="20"/>
        </w:rPr>
      </w:pPr>
    </w:p>
    <w:p w14:paraId="24417154" w14:textId="77777777" w:rsidR="007522E3" w:rsidRPr="00070D68" w:rsidRDefault="007522E3" w:rsidP="0025166A">
      <w:pPr>
        <w:spacing w:line="260" w:lineRule="atLeast"/>
        <w:rPr>
          <w:rFonts w:cs="Arial"/>
          <w:sz w:val="20"/>
          <w:szCs w:val="20"/>
        </w:rPr>
      </w:pPr>
      <w:r w:rsidRPr="00070D68">
        <w:rPr>
          <w:rFonts w:cs="Arial"/>
          <w:sz w:val="20"/>
          <w:szCs w:val="20"/>
        </w:rPr>
        <w:t xml:space="preserve">Za koncentracije, kjer je sodelovanje pogodbenih strank bistven element pravnega posla, je tako bistveno, da ta vključuje prepoved izvrševanja kontrole s strani pridobitelja (t.i. </w:t>
      </w:r>
      <w:proofErr w:type="spellStart"/>
      <w:r w:rsidRPr="00070D68">
        <w:rPr>
          <w:rFonts w:cs="Arial"/>
          <w:sz w:val="20"/>
          <w:szCs w:val="20"/>
        </w:rPr>
        <w:t>standstill</w:t>
      </w:r>
      <w:proofErr w:type="spellEnd"/>
      <w:r w:rsidRPr="00070D68">
        <w:rPr>
          <w:rFonts w:cs="Arial"/>
          <w:sz w:val="20"/>
          <w:szCs w:val="20"/>
        </w:rPr>
        <w:t xml:space="preserve"> obligacija), ki velja do odločitve </w:t>
      </w:r>
      <w:r w:rsidR="00D8213D" w:rsidRPr="00070D68">
        <w:rPr>
          <w:rFonts w:cs="Arial"/>
          <w:sz w:val="20"/>
          <w:szCs w:val="20"/>
        </w:rPr>
        <w:t>a</w:t>
      </w:r>
      <w:r w:rsidR="0045309B" w:rsidRPr="00070D68">
        <w:rPr>
          <w:rFonts w:cs="Arial"/>
          <w:sz w:val="20"/>
          <w:szCs w:val="20"/>
        </w:rPr>
        <w:t>genc</w:t>
      </w:r>
      <w:r w:rsidRPr="00070D68">
        <w:rPr>
          <w:rFonts w:cs="Arial"/>
          <w:sz w:val="20"/>
          <w:szCs w:val="20"/>
        </w:rPr>
        <w:t>ije o skladnosti koncentracije.</w:t>
      </w:r>
    </w:p>
    <w:p w14:paraId="7DA57602" w14:textId="77777777" w:rsidR="007522E3" w:rsidRPr="00070D68" w:rsidRDefault="007522E3" w:rsidP="0025166A">
      <w:pPr>
        <w:spacing w:line="260" w:lineRule="atLeast"/>
        <w:rPr>
          <w:rFonts w:cs="Arial"/>
          <w:sz w:val="20"/>
          <w:szCs w:val="20"/>
        </w:rPr>
      </w:pPr>
    </w:p>
    <w:p w14:paraId="67221281" w14:textId="48713A2A"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42277F" w:rsidRPr="00070D68">
        <w:rPr>
          <w:rFonts w:cs="Arial"/>
          <w:b/>
          <w:sz w:val="20"/>
          <w:szCs w:val="20"/>
        </w:rPr>
        <w:t>54</w:t>
      </w:r>
      <w:r w:rsidRPr="00070D68">
        <w:rPr>
          <w:rFonts w:cs="Arial"/>
          <w:b/>
          <w:sz w:val="20"/>
          <w:szCs w:val="20"/>
        </w:rPr>
        <w:t>. členu (začetek postopka)</w:t>
      </w:r>
    </w:p>
    <w:p w14:paraId="212CD0D5" w14:textId="77777777" w:rsidR="007522E3" w:rsidRPr="00070D68" w:rsidRDefault="007522E3" w:rsidP="0025166A">
      <w:pPr>
        <w:spacing w:line="260" w:lineRule="atLeast"/>
        <w:rPr>
          <w:rFonts w:cs="Arial"/>
          <w:sz w:val="20"/>
          <w:szCs w:val="20"/>
        </w:rPr>
      </w:pPr>
    </w:p>
    <w:p w14:paraId="4F54396B" w14:textId="04E5A6A8" w:rsidR="007522E3" w:rsidRPr="00070D68" w:rsidRDefault="007522E3" w:rsidP="0025166A">
      <w:pPr>
        <w:spacing w:line="260" w:lineRule="atLeast"/>
        <w:rPr>
          <w:rFonts w:cs="Arial"/>
          <w:sz w:val="20"/>
          <w:szCs w:val="20"/>
        </w:rPr>
      </w:pPr>
      <w:r w:rsidRPr="00070D68">
        <w:rPr>
          <w:rFonts w:cs="Arial"/>
          <w:sz w:val="20"/>
          <w:szCs w:val="20"/>
        </w:rPr>
        <w:t xml:space="preserve">Postopek presoje koncentracije pred </w:t>
      </w:r>
      <w:r w:rsidR="00D8213D" w:rsidRPr="00070D68">
        <w:rPr>
          <w:rFonts w:cs="Arial"/>
          <w:sz w:val="20"/>
          <w:szCs w:val="20"/>
        </w:rPr>
        <w:t>a</w:t>
      </w:r>
      <w:r w:rsidR="0045309B" w:rsidRPr="00070D68">
        <w:rPr>
          <w:rFonts w:cs="Arial"/>
          <w:sz w:val="20"/>
          <w:szCs w:val="20"/>
        </w:rPr>
        <w:t>genc</w:t>
      </w:r>
      <w:r w:rsidRPr="00070D68">
        <w:rPr>
          <w:rFonts w:cs="Arial"/>
          <w:sz w:val="20"/>
          <w:szCs w:val="20"/>
        </w:rPr>
        <w:t xml:space="preserve">ijo se začne s priglasitvijo ali po uradni dolžnosti. </w:t>
      </w:r>
      <w:r w:rsidR="0045309B" w:rsidRPr="00070D68">
        <w:rPr>
          <w:rFonts w:cs="Arial"/>
          <w:sz w:val="20"/>
          <w:szCs w:val="20"/>
        </w:rPr>
        <w:t>Agenc</w:t>
      </w:r>
      <w:r w:rsidRPr="00070D68">
        <w:rPr>
          <w:rFonts w:cs="Arial"/>
          <w:sz w:val="20"/>
          <w:szCs w:val="20"/>
        </w:rPr>
        <w:t>ija začne postopek po uradni dolžnosti, kadar je izkazana verjetnost, da je prišlo do koncentracije, ki je podrejena določbam tega zakona in je podjetja niso priglasila. Tudi postopek za odprav</w:t>
      </w:r>
      <w:r w:rsidR="00D8213D" w:rsidRPr="00070D68">
        <w:rPr>
          <w:rFonts w:cs="Arial"/>
          <w:sz w:val="20"/>
          <w:szCs w:val="20"/>
        </w:rPr>
        <w:t>o</w:t>
      </w:r>
      <w:r w:rsidRPr="00070D68">
        <w:rPr>
          <w:rFonts w:cs="Arial"/>
          <w:sz w:val="20"/>
          <w:szCs w:val="20"/>
        </w:rPr>
        <w:t xml:space="preserve"> učinkov koncentracije začne </w:t>
      </w:r>
      <w:r w:rsidR="00D8213D" w:rsidRPr="00070D68">
        <w:rPr>
          <w:rFonts w:cs="Arial"/>
          <w:sz w:val="20"/>
          <w:szCs w:val="20"/>
        </w:rPr>
        <w:t>a</w:t>
      </w:r>
      <w:r w:rsidR="0045309B" w:rsidRPr="00070D68">
        <w:rPr>
          <w:rFonts w:cs="Arial"/>
          <w:sz w:val="20"/>
          <w:szCs w:val="20"/>
        </w:rPr>
        <w:t>genc</w:t>
      </w:r>
      <w:r w:rsidRPr="00070D68">
        <w:rPr>
          <w:rFonts w:cs="Arial"/>
          <w:sz w:val="20"/>
          <w:szCs w:val="20"/>
        </w:rPr>
        <w:t xml:space="preserve">ija po uradni dolžnosti. Enako stori v primeru, če podjetja niso izpolnila korektivnih ukrepov, določenih v odločbi o skladnosti koncentracije s pravili konkurence ali če je prišlo do izvedbe ali izvrševanja koncentracije, ki jo </w:t>
      </w:r>
      <w:r w:rsidR="00D8213D" w:rsidRPr="00070D68">
        <w:rPr>
          <w:rFonts w:cs="Arial"/>
          <w:sz w:val="20"/>
          <w:szCs w:val="20"/>
        </w:rPr>
        <w:t>a</w:t>
      </w:r>
      <w:r w:rsidR="0045309B" w:rsidRPr="00070D68">
        <w:rPr>
          <w:rFonts w:cs="Arial"/>
          <w:sz w:val="20"/>
          <w:szCs w:val="20"/>
        </w:rPr>
        <w:t>genc</w:t>
      </w:r>
      <w:r w:rsidRPr="00070D68">
        <w:rPr>
          <w:rFonts w:cs="Arial"/>
          <w:sz w:val="20"/>
          <w:szCs w:val="20"/>
        </w:rPr>
        <w:t xml:space="preserve">ija prepove. Ko </w:t>
      </w:r>
      <w:r w:rsidR="00D8213D" w:rsidRPr="00070D68">
        <w:rPr>
          <w:rFonts w:cs="Arial"/>
          <w:sz w:val="20"/>
          <w:szCs w:val="20"/>
        </w:rPr>
        <w:t>a</w:t>
      </w:r>
      <w:r w:rsidR="0045309B" w:rsidRPr="00070D68">
        <w:rPr>
          <w:rFonts w:cs="Arial"/>
          <w:sz w:val="20"/>
          <w:szCs w:val="20"/>
        </w:rPr>
        <w:t>genc</w:t>
      </w:r>
      <w:r w:rsidRPr="00070D68">
        <w:rPr>
          <w:rFonts w:cs="Arial"/>
          <w:sz w:val="20"/>
          <w:szCs w:val="20"/>
        </w:rPr>
        <w:t xml:space="preserve">ija začne postopek po uradni dolžnosti izda sklep. Glede sklepa se smiselno uporablja </w:t>
      </w:r>
      <w:r w:rsidR="0042277F" w:rsidRPr="00070D68">
        <w:rPr>
          <w:rFonts w:cs="Arial"/>
          <w:sz w:val="20"/>
          <w:szCs w:val="20"/>
        </w:rPr>
        <w:t>34</w:t>
      </w:r>
      <w:r w:rsidRPr="00070D68">
        <w:rPr>
          <w:rFonts w:cs="Arial"/>
          <w:sz w:val="20"/>
          <w:szCs w:val="20"/>
        </w:rPr>
        <w:t>. člen tega zakona.</w:t>
      </w:r>
    </w:p>
    <w:p w14:paraId="6D2BA6FE" w14:textId="77777777" w:rsidR="007522E3" w:rsidRPr="00070D68" w:rsidRDefault="007522E3" w:rsidP="0025166A">
      <w:pPr>
        <w:spacing w:line="260" w:lineRule="atLeast"/>
        <w:rPr>
          <w:rFonts w:cs="Arial"/>
          <w:sz w:val="20"/>
          <w:szCs w:val="20"/>
        </w:rPr>
      </w:pPr>
    </w:p>
    <w:p w14:paraId="3EB25868" w14:textId="79373B3E"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42277F" w:rsidRPr="00070D68">
        <w:rPr>
          <w:rFonts w:cs="Arial"/>
          <w:b/>
          <w:sz w:val="20"/>
          <w:szCs w:val="20"/>
        </w:rPr>
        <w:t>55</w:t>
      </w:r>
      <w:r w:rsidR="00925BCB" w:rsidRPr="00070D68">
        <w:rPr>
          <w:rFonts w:cs="Arial"/>
          <w:b/>
          <w:sz w:val="20"/>
          <w:szCs w:val="20"/>
        </w:rPr>
        <w:t>.</w:t>
      </w:r>
      <w:r w:rsidRPr="00070D68">
        <w:rPr>
          <w:rFonts w:cs="Arial"/>
          <w:b/>
          <w:sz w:val="20"/>
          <w:szCs w:val="20"/>
        </w:rPr>
        <w:t xml:space="preserve"> členu (preizkus priglasitve)</w:t>
      </w:r>
    </w:p>
    <w:p w14:paraId="5AF66A9E" w14:textId="77777777" w:rsidR="007522E3" w:rsidRPr="00070D68" w:rsidRDefault="007522E3" w:rsidP="0025166A">
      <w:pPr>
        <w:spacing w:line="260" w:lineRule="atLeast"/>
        <w:rPr>
          <w:rFonts w:cs="Arial"/>
          <w:b/>
          <w:sz w:val="20"/>
          <w:szCs w:val="20"/>
        </w:rPr>
      </w:pPr>
    </w:p>
    <w:p w14:paraId="3A650B43" w14:textId="77777777" w:rsidR="007522E3" w:rsidRPr="00070D68" w:rsidRDefault="0045309B" w:rsidP="0025166A">
      <w:pPr>
        <w:spacing w:line="260" w:lineRule="atLeast"/>
        <w:rPr>
          <w:rFonts w:cs="Arial"/>
          <w:sz w:val="20"/>
          <w:szCs w:val="20"/>
        </w:rPr>
      </w:pPr>
      <w:r w:rsidRPr="00070D68">
        <w:rPr>
          <w:rFonts w:cs="Arial"/>
          <w:sz w:val="20"/>
          <w:szCs w:val="20"/>
        </w:rPr>
        <w:t>Agenc</w:t>
      </w:r>
      <w:r w:rsidR="007522E3" w:rsidRPr="00070D68">
        <w:rPr>
          <w:rFonts w:cs="Arial"/>
          <w:sz w:val="20"/>
          <w:szCs w:val="20"/>
        </w:rPr>
        <w:t xml:space="preserve">ija pregleda priglasitev takoj po prejemu prijave. Če prijava ne vsebuje vseh zahtevanih elementov obrazca, </w:t>
      </w:r>
      <w:r w:rsidR="00D8213D" w:rsidRPr="00070D68">
        <w:rPr>
          <w:rFonts w:cs="Arial"/>
          <w:sz w:val="20"/>
          <w:szCs w:val="20"/>
        </w:rPr>
        <w:t>a</w:t>
      </w:r>
      <w:r w:rsidRPr="00070D68">
        <w:rPr>
          <w:rFonts w:cs="Arial"/>
          <w:sz w:val="20"/>
          <w:szCs w:val="20"/>
        </w:rPr>
        <w:t>genc</w:t>
      </w:r>
      <w:r w:rsidR="007522E3" w:rsidRPr="00070D68">
        <w:rPr>
          <w:rFonts w:cs="Arial"/>
          <w:sz w:val="20"/>
          <w:szCs w:val="20"/>
        </w:rPr>
        <w:t xml:space="preserve">ija pozove priglasitelja k dopolnitvi. Če je priglasitelj ne dopolni v roku, se šteje, da koncentracija ni bila priglašena. V tem primeru lahko </w:t>
      </w:r>
      <w:r w:rsidR="00D8213D" w:rsidRPr="00070D68">
        <w:rPr>
          <w:rFonts w:cs="Arial"/>
          <w:sz w:val="20"/>
          <w:szCs w:val="20"/>
        </w:rPr>
        <w:t>a</w:t>
      </w:r>
      <w:r w:rsidRPr="00070D68">
        <w:rPr>
          <w:rFonts w:cs="Arial"/>
          <w:sz w:val="20"/>
          <w:szCs w:val="20"/>
        </w:rPr>
        <w:t>genc</w:t>
      </w:r>
      <w:r w:rsidR="007522E3" w:rsidRPr="00070D68">
        <w:rPr>
          <w:rFonts w:cs="Arial"/>
          <w:sz w:val="20"/>
          <w:szCs w:val="20"/>
        </w:rPr>
        <w:t>ija z odločbo naloži ukrepe za odpravo učinkov koncentracije v postopku, ki ga začne po uradni dolžnosti.</w:t>
      </w:r>
    </w:p>
    <w:p w14:paraId="516DD757" w14:textId="77777777" w:rsidR="007522E3" w:rsidRPr="00070D68" w:rsidRDefault="007522E3" w:rsidP="0025166A">
      <w:pPr>
        <w:spacing w:line="260" w:lineRule="atLeast"/>
        <w:rPr>
          <w:rFonts w:cs="Arial"/>
          <w:sz w:val="20"/>
          <w:szCs w:val="20"/>
        </w:rPr>
      </w:pPr>
    </w:p>
    <w:p w14:paraId="7DEB01D0" w14:textId="77777777" w:rsidR="007522E3" w:rsidRPr="00070D68" w:rsidRDefault="007522E3" w:rsidP="0025166A">
      <w:pPr>
        <w:spacing w:line="260" w:lineRule="atLeast"/>
        <w:rPr>
          <w:rFonts w:cs="Arial"/>
          <w:sz w:val="20"/>
          <w:szCs w:val="20"/>
        </w:rPr>
      </w:pPr>
      <w:r w:rsidRPr="00070D68">
        <w:rPr>
          <w:rFonts w:cs="Arial"/>
          <w:sz w:val="20"/>
          <w:szCs w:val="20"/>
        </w:rPr>
        <w:t xml:space="preserve">Ko </w:t>
      </w:r>
      <w:r w:rsidR="00D8213D" w:rsidRPr="00070D68">
        <w:rPr>
          <w:rFonts w:cs="Arial"/>
          <w:sz w:val="20"/>
          <w:szCs w:val="20"/>
        </w:rPr>
        <w:t>a</w:t>
      </w:r>
      <w:r w:rsidR="0045309B" w:rsidRPr="00070D68">
        <w:rPr>
          <w:rFonts w:cs="Arial"/>
          <w:sz w:val="20"/>
          <w:szCs w:val="20"/>
        </w:rPr>
        <w:t>genc</w:t>
      </w:r>
      <w:r w:rsidRPr="00070D68">
        <w:rPr>
          <w:rFonts w:cs="Arial"/>
          <w:sz w:val="20"/>
          <w:szCs w:val="20"/>
        </w:rPr>
        <w:t xml:space="preserve">ija pregleda popolno priglasitev, mora v roku 25 delovnih dni bodisi izdati odločbo, da koncentracija ni podrejena določbam tega zakona, oziroma da je koncentracija skladna s pravili konkurence, bodisi s sklepom začeti postopek presoje njene skladnosti s pravili koncentracije. </w:t>
      </w:r>
      <w:r w:rsidR="0045309B" w:rsidRPr="00070D68">
        <w:rPr>
          <w:rFonts w:cs="Arial"/>
          <w:sz w:val="20"/>
          <w:szCs w:val="20"/>
        </w:rPr>
        <w:t>Agenc</w:t>
      </w:r>
      <w:r w:rsidRPr="00070D68">
        <w:rPr>
          <w:rFonts w:cs="Arial"/>
          <w:sz w:val="20"/>
          <w:szCs w:val="20"/>
        </w:rPr>
        <w:t xml:space="preserve">ija s sklepom začne postopek, kadar je izkazan resen sum, da koncentracija omejuje učinkovito konkurenco na upoštevnem trgu. Rok 25 delovnih dni se podaljša za 15 delovnih dni, če podjetje že v tej fazi postopka predlaga korektivne ukrepe. Rok je </w:t>
      </w:r>
      <w:proofErr w:type="spellStart"/>
      <w:r w:rsidRPr="00070D68">
        <w:rPr>
          <w:rFonts w:cs="Arial"/>
          <w:sz w:val="20"/>
          <w:szCs w:val="20"/>
        </w:rPr>
        <w:t>instrukcijski</w:t>
      </w:r>
      <w:proofErr w:type="spellEnd"/>
      <w:r w:rsidRPr="00070D68">
        <w:rPr>
          <w:rFonts w:cs="Arial"/>
          <w:sz w:val="20"/>
          <w:szCs w:val="20"/>
        </w:rPr>
        <w:t>.</w:t>
      </w:r>
    </w:p>
    <w:p w14:paraId="3BB18744" w14:textId="77777777" w:rsidR="007522E3" w:rsidRPr="00070D68" w:rsidRDefault="007522E3" w:rsidP="0025166A">
      <w:pPr>
        <w:spacing w:line="260" w:lineRule="atLeast"/>
        <w:rPr>
          <w:rFonts w:cs="Arial"/>
          <w:sz w:val="20"/>
          <w:szCs w:val="20"/>
        </w:rPr>
      </w:pPr>
    </w:p>
    <w:p w14:paraId="249F1B8A" w14:textId="77777777" w:rsidR="007522E3" w:rsidRPr="00070D68" w:rsidRDefault="007522E3" w:rsidP="0025166A">
      <w:pPr>
        <w:spacing w:line="260" w:lineRule="atLeast"/>
        <w:rPr>
          <w:rFonts w:cs="Arial"/>
          <w:sz w:val="20"/>
          <w:szCs w:val="20"/>
        </w:rPr>
      </w:pPr>
      <w:r w:rsidRPr="00070D68">
        <w:rPr>
          <w:rFonts w:cs="Arial"/>
          <w:sz w:val="20"/>
          <w:szCs w:val="20"/>
        </w:rPr>
        <w:t>Koncentracija sestoji iz pogodbenih dogovorov in sporazumov, s katerimi se vzpostavlja kontrola. Vsi sporazumi, ki uresničujejo glavni cilj koncentracije, denimo tisti, ki zadevajo prodajo delnic ali sredstev podjetja, so sestavni del koncentracije. Poleg teh dogovorov in sporazumov lahko udeleženci koncentracije sklenejo tudi druge sporazume, ki niso sestavni del koncentracije, vendar lahko omejijo njihovo svobodo delovanja na trgu. Če takšni sporazumi vsebujejo omejitve, ki so neposredno povezane in potrebne za izvedbo ali izvrševanje koncentracije, se v skladu s sedmim odstavkom tega člena šteje, da so samodejno zajete v odločbi, ki razglasi koncentracijo za skladno s pravili konkurence. Da bi se omejitve štele za neposredno povezane z izvedbo ali izvrševanjem koncentracije, morajo biti s samo koncentracijo tesno povezane. Ne zadostuje, da je bil sporazum sklenjen na istem področju ali sočasno s koncentracijo. Gre za omejitve, ki so ekonomsko povezane z glavno transakcijo in so namenjene olajšanju prehoda na spremenjeno strukturo podjetja po koncentraciji. Sporazumi morajo biti potrebni za izvedbo ali izvrševanje koncentracije, kar pomeni, da se koncentracija v primeru odsotnosti teh sporazumov ne bi mogla izvajati ali pa bi se lahko izvajala le pod znatno bolj negotovimi pogoji, z bistveno višjimi stroški, v precej daljšem časovnem obdobju ali s precej večjo težavo.</w:t>
      </w:r>
    </w:p>
    <w:p w14:paraId="06F03CD3" w14:textId="77777777" w:rsidR="007522E3" w:rsidRPr="00070D68" w:rsidRDefault="007522E3" w:rsidP="0025166A">
      <w:pPr>
        <w:spacing w:line="260" w:lineRule="atLeast"/>
        <w:rPr>
          <w:rFonts w:cs="Arial"/>
          <w:sz w:val="20"/>
          <w:szCs w:val="20"/>
        </w:rPr>
      </w:pPr>
    </w:p>
    <w:p w14:paraId="677E21D5" w14:textId="6454ACD3"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7C653D" w:rsidRPr="00070D68">
        <w:rPr>
          <w:rFonts w:cs="Arial"/>
          <w:b/>
          <w:sz w:val="20"/>
          <w:szCs w:val="20"/>
        </w:rPr>
        <w:t>56</w:t>
      </w:r>
      <w:r w:rsidRPr="00070D68">
        <w:rPr>
          <w:rFonts w:cs="Arial"/>
          <w:b/>
          <w:sz w:val="20"/>
          <w:szCs w:val="20"/>
        </w:rPr>
        <w:t>. členu (zahteva za posredovanje podatkov)</w:t>
      </w:r>
    </w:p>
    <w:p w14:paraId="6CE4D5EC" w14:textId="77777777" w:rsidR="007522E3" w:rsidRPr="00070D68" w:rsidRDefault="007522E3" w:rsidP="0025166A">
      <w:pPr>
        <w:spacing w:line="260" w:lineRule="atLeast"/>
        <w:rPr>
          <w:rFonts w:cs="Arial"/>
          <w:b/>
          <w:sz w:val="20"/>
          <w:szCs w:val="20"/>
        </w:rPr>
      </w:pPr>
    </w:p>
    <w:p w14:paraId="21EFAE01" w14:textId="36A9D161" w:rsidR="007522E3" w:rsidRPr="00070D68" w:rsidRDefault="007522E3" w:rsidP="0025166A">
      <w:pPr>
        <w:spacing w:line="260" w:lineRule="atLeast"/>
        <w:rPr>
          <w:rFonts w:cs="Arial"/>
          <w:sz w:val="20"/>
          <w:szCs w:val="20"/>
        </w:rPr>
      </w:pPr>
      <w:r w:rsidRPr="00070D68">
        <w:rPr>
          <w:rFonts w:cs="Arial"/>
          <w:sz w:val="20"/>
          <w:szCs w:val="20"/>
        </w:rPr>
        <w:t>Za zahtev</w:t>
      </w:r>
      <w:r w:rsidR="0040178B" w:rsidRPr="00070D68">
        <w:rPr>
          <w:rFonts w:cs="Arial"/>
          <w:sz w:val="20"/>
          <w:szCs w:val="20"/>
        </w:rPr>
        <w:t>o</w:t>
      </w:r>
      <w:r w:rsidRPr="00070D68">
        <w:rPr>
          <w:rFonts w:cs="Arial"/>
          <w:sz w:val="20"/>
          <w:szCs w:val="20"/>
        </w:rPr>
        <w:t xml:space="preserve"> za posredovanje podatkov, ki j</w:t>
      </w:r>
      <w:r w:rsidR="0040178B" w:rsidRPr="00070D68">
        <w:rPr>
          <w:rFonts w:cs="Arial"/>
          <w:sz w:val="20"/>
          <w:szCs w:val="20"/>
        </w:rPr>
        <w:t>o</w:t>
      </w:r>
      <w:r w:rsidRPr="00070D68">
        <w:rPr>
          <w:rFonts w:cs="Arial"/>
          <w:sz w:val="20"/>
          <w:szCs w:val="20"/>
        </w:rPr>
        <w:t xml:space="preserve"> </w:t>
      </w:r>
      <w:r w:rsidR="00D8213D" w:rsidRPr="00070D68">
        <w:rPr>
          <w:rFonts w:cs="Arial"/>
          <w:sz w:val="20"/>
          <w:szCs w:val="20"/>
        </w:rPr>
        <w:t>a</w:t>
      </w:r>
      <w:r w:rsidR="0045309B" w:rsidRPr="00070D68">
        <w:rPr>
          <w:rFonts w:cs="Arial"/>
          <w:sz w:val="20"/>
          <w:szCs w:val="20"/>
        </w:rPr>
        <w:t>genc</w:t>
      </w:r>
      <w:r w:rsidRPr="00070D68">
        <w:rPr>
          <w:rFonts w:cs="Arial"/>
          <w:sz w:val="20"/>
          <w:szCs w:val="20"/>
        </w:rPr>
        <w:t xml:space="preserve">ija naslovi na v koncentraciji udeležena podjetja ali tretja podjetja, zakon napoti na smiselno uporabo </w:t>
      </w:r>
      <w:r w:rsidR="007C653D" w:rsidRPr="00070D68">
        <w:rPr>
          <w:rFonts w:cs="Arial"/>
          <w:sz w:val="20"/>
          <w:szCs w:val="20"/>
        </w:rPr>
        <w:t>37</w:t>
      </w:r>
      <w:r w:rsidRPr="00070D68">
        <w:rPr>
          <w:rFonts w:cs="Arial"/>
          <w:sz w:val="20"/>
          <w:szCs w:val="20"/>
        </w:rPr>
        <w:t xml:space="preserve">. člena tega zakona. Tudi v postopku presoje koncentracije lahko </w:t>
      </w:r>
      <w:r w:rsidR="00D8213D" w:rsidRPr="00070D68">
        <w:rPr>
          <w:rFonts w:cs="Arial"/>
          <w:sz w:val="20"/>
          <w:szCs w:val="20"/>
        </w:rPr>
        <w:t>a</w:t>
      </w:r>
      <w:r w:rsidR="0045309B" w:rsidRPr="00070D68">
        <w:rPr>
          <w:rFonts w:cs="Arial"/>
          <w:sz w:val="20"/>
          <w:szCs w:val="20"/>
        </w:rPr>
        <w:t>genc</w:t>
      </w:r>
      <w:r w:rsidRPr="00070D68">
        <w:rPr>
          <w:rFonts w:cs="Arial"/>
          <w:sz w:val="20"/>
          <w:szCs w:val="20"/>
        </w:rPr>
        <w:t xml:space="preserve">ija </w:t>
      </w:r>
      <w:r w:rsidR="00D8213D" w:rsidRPr="00070D68">
        <w:rPr>
          <w:rFonts w:cs="Arial"/>
          <w:sz w:val="20"/>
          <w:szCs w:val="20"/>
        </w:rPr>
        <w:t>izreče</w:t>
      </w:r>
      <w:r w:rsidRPr="00070D68">
        <w:rPr>
          <w:rFonts w:cs="Arial"/>
          <w:sz w:val="20"/>
          <w:szCs w:val="20"/>
        </w:rPr>
        <w:t xml:space="preserve"> administrativno sankcijo, če podjetj</w:t>
      </w:r>
      <w:r w:rsidR="0040178B" w:rsidRPr="00070D68">
        <w:rPr>
          <w:rFonts w:cs="Arial"/>
          <w:sz w:val="20"/>
          <w:szCs w:val="20"/>
        </w:rPr>
        <w:t>e</w:t>
      </w:r>
      <w:r w:rsidRPr="00070D68">
        <w:rPr>
          <w:rFonts w:cs="Arial"/>
          <w:sz w:val="20"/>
          <w:szCs w:val="20"/>
        </w:rPr>
        <w:t xml:space="preserve"> ne posreduje podatkov oziroma če podatki niso pravilni. Poleg tega roka za izdajo odločbe ne teče tudi rok za izdajo sklepa o </w:t>
      </w:r>
      <w:r w:rsidRPr="00070D68">
        <w:rPr>
          <w:rFonts w:cs="Arial"/>
          <w:sz w:val="20"/>
          <w:szCs w:val="20"/>
        </w:rPr>
        <w:lastRenderedPageBreak/>
        <w:t>uvedbi postopka v obdobju, ko je stranka v zamudi z odgovorom na zahtevo za posedovanje podatkov.</w:t>
      </w:r>
    </w:p>
    <w:p w14:paraId="02F32C2A" w14:textId="77777777" w:rsidR="007522E3" w:rsidRPr="00070D68" w:rsidRDefault="007522E3" w:rsidP="0025166A">
      <w:pPr>
        <w:spacing w:line="260" w:lineRule="atLeast"/>
        <w:rPr>
          <w:rFonts w:cs="Arial"/>
          <w:sz w:val="20"/>
          <w:szCs w:val="20"/>
        </w:rPr>
      </w:pPr>
    </w:p>
    <w:p w14:paraId="189829FD" w14:textId="6B07B8A1" w:rsidR="007522E3" w:rsidRPr="00070D68" w:rsidRDefault="007B36F5" w:rsidP="0025166A">
      <w:pPr>
        <w:spacing w:line="260" w:lineRule="atLeast"/>
        <w:rPr>
          <w:rFonts w:cs="Arial"/>
          <w:b/>
          <w:sz w:val="20"/>
          <w:szCs w:val="20"/>
        </w:rPr>
      </w:pPr>
      <w:r w:rsidRPr="00070D68">
        <w:rPr>
          <w:rFonts w:cs="Arial"/>
          <w:b/>
          <w:sz w:val="20"/>
          <w:szCs w:val="20"/>
        </w:rPr>
        <w:t xml:space="preserve">K </w:t>
      </w:r>
      <w:r w:rsidR="00CC7BCF" w:rsidRPr="00070D68">
        <w:rPr>
          <w:rFonts w:cs="Arial"/>
          <w:b/>
          <w:sz w:val="20"/>
          <w:szCs w:val="20"/>
        </w:rPr>
        <w:t>57</w:t>
      </w:r>
      <w:r w:rsidRPr="00070D68">
        <w:rPr>
          <w:rFonts w:cs="Arial"/>
          <w:b/>
          <w:sz w:val="20"/>
          <w:szCs w:val="20"/>
        </w:rPr>
        <w:t xml:space="preserve">. </w:t>
      </w:r>
      <w:r w:rsidR="007522E3" w:rsidRPr="00070D68">
        <w:rPr>
          <w:rFonts w:cs="Arial"/>
          <w:b/>
          <w:sz w:val="20"/>
          <w:szCs w:val="20"/>
        </w:rPr>
        <w:t>členu (preiskave)</w:t>
      </w:r>
    </w:p>
    <w:p w14:paraId="208F96C5" w14:textId="77777777" w:rsidR="007522E3" w:rsidRPr="00070D68" w:rsidRDefault="007522E3" w:rsidP="0025166A">
      <w:pPr>
        <w:spacing w:line="260" w:lineRule="atLeast"/>
        <w:rPr>
          <w:rFonts w:cs="Arial"/>
          <w:b/>
          <w:sz w:val="20"/>
          <w:szCs w:val="20"/>
        </w:rPr>
      </w:pPr>
    </w:p>
    <w:p w14:paraId="3F97BE76" w14:textId="77777777" w:rsidR="007522E3" w:rsidRPr="00070D68" w:rsidRDefault="007522E3" w:rsidP="0025166A">
      <w:pPr>
        <w:spacing w:line="260" w:lineRule="atLeast"/>
        <w:rPr>
          <w:rFonts w:cs="Arial"/>
          <w:sz w:val="20"/>
          <w:szCs w:val="20"/>
        </w:rPr>
      </w:pPr>
      <w:r w:rsidRPr="00070D68">
        <w:rPr>
          <w:rFonts w:cs="Arial"/>
          <w:sz w:val="20"/>
          <w:szCs w:val="20"/>
        </w:rPr>
        <w:t xml:space="preserve">Tudi za opravo preiskav v postopku presoje koncentracij predlog zakona napotuje na smiselno uporabo določb o preiskavi v postopku omejevalnih ravnanj. Glede na dosedanjo prakso je mogoče predvideti, da preiskave v postopku presoje koncentracij ne bodo pogoste. Postopek namreč poteka na podlagi priglasitve, pri čemer lahko </w:t>
      </w:r>
      <w:r w:rsidR="00D8213D" w:rsidRPr="00070D68">
        <w:rPr>
          <w:rFonts w:cs="Arial"/>
          <w:sz w:val="20"/>
          <w:szCs w:val="20"/>
        </w:rPr>
        <w:t>a</w:t>
      </w:r>
      <w:r w:rsidR="0045309B" w:rsidRPr="00070D68">
        <w:rPr>
          <w:rFonts w:cs="Arial"/>
          <w:sz w:val="20"/>
          <w:szCs w:val="20"/>
        </w:rPr>
        <w:t>genc</w:t>
      </w:r>
      <w:r w:rsidRPr="00070D68">
        <w:rPr>
          <w:rFonts w:cs="Arial"/>
          <w:sz w:val="20"/>
          <w:szCs w:val="20"/>
        </w:rPr>
        <w:t>ija odločbo o skladnosti koncentracije razveljavi in koncentracijo prepove, če ugotovi, da je odločba temeljila na nepravilnih, nepopolnih ali zavajajočih podatkih. Preiskava pride v poštev zlasti takrat, kadar obstaja verjetnost, da je do koncentracije prišlo, a je podjetja niso priglasila.</w:t>
      </w:r>
    </w:p>
    <w:p w14:paraId="3B7285DE" w14:textId="77777777" w:rsidR="007522E3" w:rsidRPr="00070D68" w:rsidRDefault="007522E3" w:rsidP="0025166A">
      <w:pPr>
        <w:spacing w:line="260" w:lineRule="atLeast"/>
        <w:rPr>
          <w:rFonts w:cs="Arial"/>
          <w:sz w:val="20"/>
          <w:szCs w:val="20"/>
        </w:rPr>
      </w:pPr>
    </w:p>
    <w:p w14:paraId="338656B0" w14:textId="77777777" w:rsidR="007522E3" w:rsidRPr="00070D68" w:rsidRDefault="007522E3" w:rsidP="0025166A">
      <w:pPr>
        <w:spacing w:line="260" w:lineRule="atLeast"/>
        <w:rPr>
          <w:rFonts w:cs="Arial"/>
          <w:sz w:val="20"/>
          <w:szCs w:val="20"/>
        </w:rPr>
      </w:pPr>
      <w:r w:rsidRPr="00070D68">
        <w:rPr>
          <w:rFonts w:cs="Arial"/>
          <w:sz w:val="20"/>
          <w:szCs w:val="20"/>
        </w:rPr>
        <w:t xml:space="preserve">Da bi </w:t>
      </w:r>
      <w:r w:rsidR="00D8213D" w:rsidRPr="00070D68">
        <w:rPr>
          <w:rFonts w:cs="Arial"/>
          <w:sz w:val="20"/>
          <w:szCs w:val="20"/>
        </w:rPr>
        <w:t>a</w:t>
      </w:r>
      <w:r w:rsidR="0045309B" w:rsidRPr="00070D68">
        <w:rPr>
          <w:rFonts w:cs="Arial"/>
          <w:sz w:val="20"/>
          <w:szCs w:val="20"/>
        </w:rPr>
        <w:t>genc</w:t>
      </w:r>
      <w:r w:rsidRPr="00070D68">
        <w:rPr>
          <w:rFonts w:cs="Arial"/>
          <w:sz w:val="20"/>
          <w:szCs w:val="20"/>
        </w:rPr>
        <w:t xml:space="preserve">ija pridobila točne podatke, lahko opravi preiskovalna dejanja v podjetjih, udeleženih v koncentraciji oziroma v podjetjih, za katera obstaja verjetnost, da so udeležena v koncentraciji. </w:t>
      </w:r>
    </w:p>
    <w:p w14:paraId="43B86AE4" w14:textId="77777777" w:rsidR="00D8213D" w:rsidRPr="00070D68" w:rsidRDefault="00D8213D" w:rsidP="0025166A">
      <w:pPr>
        <w:spacing w:line="260" w:lineRule="atLeast"/>
        <w:rPr>
          <w:rFonts w:cs="Arial"/>
          <w:b/>
          <w:sz w:val="20"/>
          <w:szCs w:val="20"/>
        </w:rPr>
      </w:pPr>
    </w:p>
    <w:p w14:paraId="14E97536" w14:textId="49FC21B5"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CC7BCF" w:rsidRPr="00070D68">
        <w:rPr>
          <w:rFonts w:cs="Arial"/>
          <w:b/>
          <w:sz w:val="20"/>
          <w:szCs w:val="20"/>
        </w:rPr>
        <w:t>58</w:t>
      </w:r>
      <w:r w:rsidRPr="00070D68">
        <w:rPr>
          <w:rFonts w:cs="Arial"/>
          <w:b/>
          <w:sz w:val="20"/>
          <w:szCs w:val="20"/>
        </w:rPr>
        <w:t>. členu (odločbe)</w:t>
      </w:r>
    </w:p>
    <w:p w14:paraId="5B425DED" w14:textId="77777777" w:rsidR="007522E3" w:rsidRPr="00070D68" w:rsidRDefault="007522E3" w:rsidP="0025166A">
      <w:pPr>
        <w:spacing w:line="260" w:lineRule="atLeast"/>
        <w:rPr>
          <w:rFonts w:cs="Arial"/>
          <w:sz w:val="20"/>
          <w:szCs w:val="20"/>
        </w:rPr>
      </w:pPr>
    </w:p>
    <w:p w14:paraId="1C1A279D" w14:textId="77777777" w:rsidR="007522E3" w:rsidRPr="00070D68" w:rsidRDefault="007522E3" w:rsidP="0025166A">
      <w:pPr>
        <w:spacing w:line="260" w:lineRule="atLeast"/>
        <w:rPr>
          <w:rFonts w:cs="Arial"/>
          <w:sz w:val="20"/>
          <w:szCs w:val="20"/>
        </w:rPr>
      </w:pPr>
      <w:r w:rsidRPr="00070D68">
        <w:rPr>
          <w:rFonts w:cs="Arial"/>
          <w:sz w:val="20"/>
          <w:szCs w:val="20"/>
          <w:u w:val="single"/>
        </w:rPr>
        <w:t>Prvi odstavek</w:t>
      </w:r>
      <w:r w:rsidRPr="00070D68">
        <w:rPr>
          <w:rFonts w:cs="Arial"/>
          <w:sz w:val="20"/>
          <w:szCs w:val="20"/>
        </w:rPr>
        <w:t xml:space="preserve"> določa rok, v katerem mora </w:t>
      </w:r>
      <w:r w:rsidR="00D8213D" w:rsidRPr="00070D68">
        <w:rPr>
          <w:rFonts w:cs="Arial"/>
          <w:sz w:val="20"/>
          <w:szCs w:val="20"/>
        </w:rPr>
        <w:t>a</w:t>
      </w:r>
      <w:r w:rsidR="0045309B" w:rsidRPr="00070D68">
        <w:rPr>
          <w:rFonts w:cs="Arial"/>
          <w:sz w:val="20"/>
          <w:szCs w:val="20"/>
        </w:rPr>
        <w:t>genc</w:t>
      </w:r>
      <w:r w:rsidRPr="00070D68">
        <w:rPr>
          <w:rFonts w:cs="Arial"/>
          <w:sz w:val="20"/>
          <w:szCs w:val="20"/>
        </w:rPr>
        <w:t xml:space="preserve">ija odločiti o priglašeni koncentraciji in izdati odločbo o skladnosti koncentracije s pravili konkurence, če ugotovi, da koncentracija ni v nasprotju s tem zakonom ali izdati odločbo o neskladnosti koncentracije s pravili konkurence in jo prepovedati, če ugotovi, da je koncentracija v nasprotju s tem zakonom. </w:t>
      </w:r>
      <w:r w:rsidR="0045309B" w:rsidRPr="00070D68">
        <w:rPr>
          <w:rFonts w:cs="Arial"/>
          <w:sz w:val="20"/>
          <w:szCs w:val="20"/>
        </w:rPr>
        <w:t>Agenc</w:t>
      </w:r>
      <w:r w:rsidRPr="00070D68">
        <w:rPr>
          <w:rFonts w:cs="Arial"/>
          <w:sz w:val="20"/>
          <w:szCs w:val="20"/>
        </w:rPr>
        <w:t>ija tako mora o koncentraciji odločiti v 60 delovnih dneh od dneva izdaje sklepa o uvedbi postopka.</w:t>
      </w:r>
    </w:p>
    <w:p w14:paraId="326E75B2" w14:textId="77777777" w:rsidR="007522E3" w:rsidRPr="00070D68" w:rsidRDefault="007522E3" w:rsidP="0025166A">
      <w:pPr>
        <w:spacing w:line="260" w:lineRule="atLeast"/>
        <w:rPr>
          <w:rFonts w:cs="Arial"/>
          <w:sz w:val="20"/>
          <w:szCs w:val="20"/>
        </w:rPr>
      </w:pPr>
    </w:p>
    <w:p w14:paraId="52A60854" w14:textId="77777777" w:rsidR="007522E3" w:rsidRPr="00070D68" w:rsidRDefault="007522E3" w:rsidP="0025166A">
      <w:pPr>
        <w:spacing w:line="260" w:lineRule="atLeast"/>
        <w:rPr>
          <w:rFonts w:cs="Arial"/>
          <w:sz w:val="20"/>
          <w:szCs w:val="20"/>
        </w:rPr>
      </w:pPr>
      <w:r w:rsidRPr="00070D68">
        <w:rPr>
          <w:rFonts w:cs="Arial"/>
          <w:sz w:val="20"/>
          <w:szCs w:val="20"/>
        </w:rPr>
        <w:t xml:space="preserve">Skladno z </w:t>
      </w:r>
      <w:r w:rsidRPr="00070D68">
        <w:rPr>
          <w:rFonts w:cs="Arial"/>
          <w:sz w:val="20"/>
          <w:szCs w:val="20"/>
          <w:u w:val="single"/>
        </w:rPr>
        <w:t>drugim odstavkom</w:t>
      </w:r>
      <w:r w:rsidRPr="00070D68">
        <w:rPr>
          <w:rFonts w:cs="Arial"/>
          <w:sz w:val="20"/>
          <w:szCs w:val="20"/>
        </w:rPr>
        <w:t xml:space="preserve"> so v odločbe o skladnosti ali odločbe o neskladnosti s pravili koncentracij vključene tudi omejitve, ki so neposredno povezane in potrebne za izvedbo ali izvrševanje koncentracije.</w:t>
      </w:r>
    </w:p>
    <w:p w14:paraId="08E29B5B" w14:textId="77777777" w:rsidR="007522E3" w:rsidRPr="00070D68" w:rsidRDefault="007522E3" w:rsidP="0025166A">
      <w:pPr>
        <w:spacing w:line="260" w:lineRule="atLeast"/>
        <w:rPr>
          <w:rFonts w:cs="Arial"/>
          <w:sz w:val="20"/>
          <w:szCs w:val="20"/>
        </w:rPr>
      </w:pPr>
    </w:p>
    <w:p w14:paraId="786E9712" w14:textId="531B75AC"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CC7BCF" w:rsidRPr="00070D68">
        <w:rPr>
          <w:rFonts w:cs="Arial"/>
          <w:b/>
          <w:sz w:val="20"/>
          <w:szCs w:val="20"/>
        </w:rPr>
        <w:t>59</w:t>
      </w:r>
      <w:r w:rsidRPr="00070D68">
        <w:rPr>
          <w:rFonts w:cs="Arial"/>
          <w:b/>
          <w:sz w:val="20"/>
          <w:szCs w:val="20"/>
        </w:rPr>
        <w:t>. členu (korektivni ukrepi)</w:t>
      </w:r>
    </w:p>
    <w:p w14:paraId="45A68367" w14:textId="77777777" w:rsidR="007522E3" w:rsidRPr="00070D68" w:rsidRDefault="007522E3" w:rsidP="0025166A">
      <w:pPr>
        <w:spacing w:line="260" w:lineRule="atLeast"/>
        <w:rPr>
          <w:rFonts w:cs="Arial"/>
          <w:b/>
          <w:sz w:val="20"/>
          <w:szCs w:val="20"/>
        </w:rPr>
      </w:pPr>
    </w:p>
    <w:p w14:paraId="200BD59F" w14:textId="77777777" w:rsidR="007522E3" w:rsidRPr="00070D68" w:rsidRDefault="007522E3" w:rsidP="0025166A">
      <w:pPr>
        <w:spacing w:line="260" w:lineRule="atLeast"/>
        <w:rPr>
          <w:rFonts w:cs="Arial"/>
          <w:sz w:val="20"/>
          <w:szCs w:val="20"/>
        </w:rPr>
      </w:pPr>
      <w:r w:rsidRPr="00070D68">
        <w:rPr>
          <w:rFonts w:cs="Arial"/>
          <w:sz w:val="20"/>
          <w:szCs w:val="20"/>
        </w:rPr>
        <w:t xml:space="preserve">Priglasitelj lahko predlaga </w:t>
      </w:r>
      <w:r w:rsidR="00D8213D" w:rsidRPr="00070D68">
        <w:rPr>
          <w:rFonts w:cs="Arial"/>
          <w:sz w:val="20"/>
          <w:szCs w:val="20"/>
        </w:rPr>
        <w:t>a</w:t>
      </w:r>
      <w:r w:rsidR="0045309B" w:rsidRPr="00070D68">
        <w:rPr>
          <w:rFonts w:cs="Arial"/>
          <w:sz w:val="20"/>
          <w:szCs w:val="20"/>
        </w:rPr>
        <w:t>genc</w:t>
      </w:r>
      <w:r w:rsidRPr="00070D68">
        <w:rPr>
          <w:rFonts w:cs="Arial"/>
          <w:sz w:val="20"/>
          <w:szCs w:val="20"/>
        </w:rPr>
        <w:t>iji korektivne ukrepe, s katerimi se odpravi resen sum glede skladnosti koncentracije s pravili konkurence.</w:t>
      </w:r>
    </w:p>
    <w:p w14:paraId="010EE804" w14:textId="77777777" w:rsidR="007522E3" w:rsidRPr="00070D68" w:rsidRDefault="007522E3" w:rsidP="0025166A">
      <w:pPr>
        <w:spacing w:line="260" w:lineRule="atLeast"/>
        <w:rPr>
          <w:rFonts w:cs="Arial"/>
          <w:sz w:val="20"/>
          <w:szCs w:val="20"/>
        </w:rPr>
      </w:pPr>
    </w:p>
    <w:p w14:paraId="33E79E39" w14:textId="77777777" w:rsidR="007522E3" w:rsidRPr="00070D68" w:rsidRDefault="007522E3" w:rsidP="0025166A">
      <w:pPr>
        <w:spacing w:line="260" w:lineRule="atLeast"/>
        <w:rPr>
          <w:rFonts w:cs="Arial"/>
          <w:sz w:val="20"/>
          <w:szCs w:val="20"/>
        </w:rPr>
      </w:pPr>
      <w:r w:rsidRPr="00070D68">
        <w:rPr>
          <w:rFonts w:cs="Arial"/>
          <w:sz w:val="20"/>
          <w:szCs w:val="20"/>
        </w:rPr>
        <w:t xml:space="preserve">Predlagani ukrepi morajo biti sorazmerni s pomisleki </w:t>
      </w:r>
      <w:r w:rsidR="00D8213D" w:rsidRPr="00070D68">
        <w:rPr>
          <w:rFonts w:cs="Arial"/>
          <w:sz w:val="20"/>
          <w:szCs w:val="20"/>
        </w:rPr>
        <w:t>a</w:t>
      </w:r>
      <w:r w:rsidR="0045309B" w:rsidRPr="00070D68">
        <w:rPr>
          <w:rFonts w:cs="Arial"/>
          <w:sz w:val="20"/>
          <w:szCs w:val="20"/>
        </w:rPr>
        <w:t>genc</w:t>
      </w:r>
      <w:r w:rsidRPr="00070D68">
        <w:rPr>
          <w:rFonts w:cs="Arial"/>
          <w:sz w:val="20"/>
          <w:szCs w:val="20"/>
        </w:rPr>
        <w:t xml:space="preserve">ije glede bistvenega omejevanja konkurence, ki bi ga povzročila priglašena koncentracija. Ukrepi morajo te pomisleke popolnoma odpraviti. Pri ocenjevanju, ali korektivni ukrep omogoča učinkovito konkurenco na upoštevnem trgu, </w:t>
      </w:r>
      <w:r w:rsidR="00D8213D" w:rsidRPr="00070D68">
        <w:rPr>
          <w:rFonts w:cs="Arial"/>
          <w:sz w:val="20"/>
          <w:szCs w:val="20"/>
        </w:rPr>
        <w:t>a</w:t>
      </w:r>
      <w:r w:rsidR="0045309B" w:rsidRPr="00070D68">
        <w:rPr>
          <w:rFonts w:cs="Arial"/>
          <w:sz w:val="20"/>
          <w:szCs w:val="20"/>
        </w:rPr>
        <w:t>genc</w:t>
      </w:r>
      <w:r w:rsidRPr="00070D68">
        <w:rPr>
          <w:rFonts w:cs="Arial"/>
          <w:sz w:val="20"/>
          <w:szCs w:val="20"/>
        </w:rPr>
        <w:t xml:space="preserve">ija preuči vse dejavnike, ki se nanašajo na sam ukrep, zlasti naravo in obseg predlaganega ukrepa, skupaj z verjetnostjo njegove uspešne, celovite ter pravočasne izvedbe s strani strank. Dejavnike se presoja glede na strukturo in posebnosti upoštevnega trga, na katerem </w:t>
      </w:r>
      <w:r w:rsidR="00D8213D" w:rsidRPr="00070D68">
        <w:rPr>
          <w:rFonts w:cs="Arial"/>
          <w:sz w:val="20"/>
          <w:szCs w:val="20"/>
        </w:rPr>
        <w:t>a</w:t>
      </w:r>
      <w:r w:rsidR="0045309B" w:rsidRPr="00070D68">
        <w:rPr>
          <w:rFonts w:cs="Arial"/>
          <w:sz w:val="20"/>
          <w:szCs w:val="20"/>
        </w:rPr>
        <w:t>genc</w:t>
      </w:r>
      <w:r w:rsidRPr="00070D68">
        <w:rPr>
          <w:rFonts w:cs="Arial"/>
          <w:sz w:val="20"/>
          <w:szCs w:val="20"/>
        </w:rPr>
        <w:t>ija zazna težave v zvezi z učinkovitostjo konkurence, vključno s položajem strank in drugih tržnih udeležencev. Osnovni cilj korektivnih ukrepov je zagotovitev konkurenčne tržne strukture.</w:t>
      </w:r>
    </w:p>
    <w:p w14:paraId="57ADB019" w14:textId="77777777" w:rsidR="007522E3" w:rsidRPr="00070D68" w:rsidRDefault="007522E3" w:rsidP="0025166A">
      <w:pPr>
        <w:spacing w:line="260" w:lineRule="atLeast"/>
        <w:rPr>
          <w:rFonts w:cs="Arial"/>
          <w:sz w:val="20"/>
          <w:szCs w:val="20"/>
        </w:rPr>
      </w:pPr>
    </w:p>
    <w:p w14:paraId="473C51E2" w14:textId="77777777" w:rsidR="007522E3" w:rsidRPr="00070D68" w:rsidRDefault="007522E3" w:rsidP="0025166A">
      <w:pPr>
        <w:spacing w:line="260" w:lineRule="atLeast"/>
        <w:rPr>
          <w:rFonts w:cs="Arial"/>
          <w:sz w:val="20"/>
          <w:szCs w:val="20"/>
        </w:rPr>
      </w:pPr>
      <w:r w:rsidRPr="00070D68">
        <w:rPr>
          <w:rFonts w:cs="Arial"/>
          <w:sz w:val="20"/>
          <w:szCs w:val="20"/>
        </w:rPr>
        <w:t xml:space="preserve">Če </w:t>
      </w:r>
      <w:r w:rsidR="00D8213D" w:rsidRPr="00070D68">
        <w:rPr>
          <w:rFonts w:cs="Arial"/>
          <w:sz w:val="20"/>
          <w:szCs w:val="20"/>
        </w:rPr>
        <w:t>a</w:t>
      </w:r>
      <w:r w:rsidR="0045309B" w:rsidRPr="00070D68">
        <w:rPr>
          <w:rFonts w:cs="Arial"/>
          <w:sz w:val="20"/>
          <w:szCs w:val="20"/>
        </w:rPr>
        <w:t>genc</w:t>
      </w:r>
      <w:r w:rsidRPr="00070D68">
        <w:rPr>
          <w:rFonts w:cs="Arial"/>
          <w:sz w:val="20"/>
          <w:szCs w:val="20"/>
        </w:rPr>
        <w:t xml:space="preserve">ija presodi, da bi bila ob izpolnitvi korektivnih ukrepov koncentracija skladna s pravili konkurence, jih sprejme v izrek odločbe. V izreku tako določi korektivne ukrepe, rok za njihovo izpolnitev ter določi obveznosti, s katerimi zagotovi izpolnjevanje korektivnih ukrepov in nadzor nad njimi. Z naložitvijo obveznosti </w:t>
      </w:r>
      <w:r w:rsidR="00D8213D" w:rsidRPr="00070D68">
        <w:rPr>
          <w:rFonts w:cs="Arial"/>
          <w:sz w:val="20"/>
          <w:szCs w:val="20"/>
        </w:rPr>
        <w:t>a</w:t>
      </w:r>
      <w:r w:rsidR="0045309B" w:rsidRPr="00070D68">
        <w:rPr>
          <w:rFonts w:cs="Arial"/>
          <w:sz w:val="20"/>
          <w:szCs w:val="20"/>
        </w:rPr>
        <w:t>genc</w:t>
      </w:r>
      <w:r w:rsidRPr="00070D68">
        <w:rPr>
          <w:rFonts w:cs="Arial"/>
          <w:sz w:val="20"/>
          <w:szCs w:val="20"/>
        </w:rPr>
        <w:t xml:space="preserve">ija zagotovi, da podjetja pravočasno in uspešno izpolnjujejo korektivne ukrepe. Kot obveznost se lahko določi zlasti poročanje </w:t>
      </w:r>
      <w:r w:rsidR="00D8213D" w:rsidRPr="00070D68">
        <w:rPr>
          <w:rFonts w:cs="Arial"/>
          <w:sz w:val="20"/>
          <w:szCs w:val="20"/>
        </w:rPr>
        <w:t>a</w:t>
      </w:r>
      <w:r w:rsidR="0045309B" w:rsidRPr="00070D68">
        <w:rPr>
          <w:rFonts w:cs="Arial"/>
          <w:sz w:val="20"/>
          <w:szCs w:val="20"/>
        </w:rPr>
        <w:t>genc</w:t>
      </w:r>
      <w:r w:rsidRPr="00070D68">
        <w:rPr>
          <w:rFonts w:cs="Arial"/>
          <w:sz w:val="20"/>
          <w:szCs w:val="20"/>
        </w:rPr>
        <w:t xml:space="preserve">iji, pridobitev soglasja glede primernosti kupca premoženja oziroma kapitalskega deleža, ki ga mora podjetje odsvojiti, postavitev ali pridobitev soglasja za postavitev osebe, ki nadzira ali opravlja naloženo </w:t>
      </w:r>
      <w:proofErr w:type="spellStart"/>
      <w:r w:rsidRPr="00070D68">
        <w:rPr>
          <w:rFonts w:cs="Arial"/>
          <w:sz w:val="20"/>
          <w:szCs w:val="20"/>
        </w:rPr>
        <w:t>dezinvesticijo</w:t>
      </w:r>
      <w:proofErr w:type="spellEnd"/>
      <w:r w:rsidRPr="00070D68">
        <w:rPr>
          <w:rFonts w:cs="Arial"/>
          <w:sz w:val="20"/>
          <w:szCs w:val="20"/>
        </w:rPr>
        <w:t xml:space="preserve"> premoženja.</w:t>
      </w:r>
    </w:p>
    <w:p w14:paraId="701E2337" w14:textId="77777777" w:rsidR="001D1E21" w:rsidRPr="00070D68" w:rsidRDefault="001D1E21" w:rsidP="0025166A">
      <w:pPr>
        <w:spacing w:line="260" w:lineRule="atLeast"/>
        <w:rPr>
          <w:rFonts w:cs="Arial"/>
          <w:sz w:val="20"/>
          <w:szCs w:val="20"/>
        </w:rPr>
      </w:pPr>
    </w:p>
    <w:p w14:paraId="4F39E632" w14:textId="77777777" w:rsidR="007522E3" w:rsidRPr="00070D68" w:rsidRDefault="007522E3" w:rsidP="0025166A">
      <w:pPr>
        <w:spacing w:line="260" w:lineRule="atLeast"/>
        <w:rPr>
          <w:rFonts w:cs="Arial"/>
          <w:sz w:val="20"/>
          <w:szCs w:val="20"/>
        </w:rPr>
      </w:pPr>
      <w:r w:rsidRPr="00070D68">
        <w:rPr>
          <w:rFonts w:cs="Arial"/>
          <w:sz w:val="20"/>
          <w:szCs w:val="20"/>
        </w:rPr>
        <w:t xml:space="preserve">Kadar se v izreku odločbe določi, da mora podjetje pridobiti soglasje </w:t>
      </w:r>
      <w:r w:rsidR="00D8213D" w:rsidRPr="00070D68">
        <w:rPr>
          <w:rFonts w:cs="Arial"/>
          <w:sz w:val="20"/>
          <w:szCs w:val="20"/>
        </w:rPr>
        <w:t>a</w:t>
      </w:r>
      <w:r w:rsidR="0045309B" w:rsidRPr="00070D68">
        <w:rPr>
          <w:rFonts w:cs="Arial"/>
          <w:sz w:val="20"/>
          <w:szCs w:val="20"/>
        </w:rPr>
        <w:t>genc</w:t>
      </w:r>
      <w:r w:rsidRPr="00070D68">
        <w:rPr>
          <w:rFonts w:cs="Arial"/>
          <w:sz w:val="20"/>
          <w:szCs w:val="20"/>
        </w:rPr>
        <w:t xml:space="preserve">ije, ali da mora </w:t>
      </w:r>
      <w:r w:rsidR="00D8213D" w:rsidRPr="00070D68">
        <w:rPr>
          <w:rFonts w:cs="Arial"/>
          <w:sz w:val="20"/>
          <w:szCs w:val="20"/>
        </w:rPr>
        <w:t>a</w:t>
      </w:r>
      <w:r w:rsidR="0045309B" w:rsidRPr="00070D68">
        <w:rPr>
          <w:rFonts w:cs="Arial"/>
          <w:sz w:val="20"/>
          <w:szCs w:val="20"/>
        </w:rPr>
        <w:t>genc</w:t>
      </w:r>
      <w:r w:rsidRPr="00070D68">
        <w:rPr>
          <w:rFonts w:cs="Arial"/>
          <w:sz w:val="20"/>
          <w:szCs w:val="20"/>
        </w:rPr>
        <w:t xml:space="preserve">ija opraviti kakšno drugo dejanje (npr. postavitev osebe, ki bo nadzirala prodajo premoženja) ga </w:t>
      </w:r>
      <w:r w:rsidR="00D8213D" w:rsidRPr="00070D68">
        <w:rPr>
          <w:rFonts w:cs="Arial"/>
          <w:sz w:val="20"/>
          <w:szCs w:val="20"/>
        </w:rPr>
        <w:t>a</w:t>
      </w:r>
      <w:r w:rsidR="0045309B" w:rsidRPr="00070D68">
        <w:rPr>
          <w:rFonts w:cs="Arial"/>
          <w:sz w:val="20"/>
          <w:szCs w:val="20"/>
        </w:rPr>
        <w:t>genc</w:t>
      </w:r>
      <w:r w:rsidRPr="00070D68">
        <w:rPr>
          <w:rFonts w:cs="Arial"/>
          <w:sz w:val="20"/>
          <w:szCs w:val="20"/>
        </w:rPr>
        <w:t>ija poda s pisnim sklepom, zoper katerega ni sodnega varstva.</w:t>
      </w:r>
    </w:p>
    <w:p w14:paraId="7B40F7AF" w14:textId="77777777" w:rsidR="007522E3" w:rsidRPr="00070D68" w:rsidRDefault="007522E3" w:rsidP="0025166A">
      <w:pPr>
        <w:spacing w:line="260" w:lineRule="atLeast"/>
        <w:rPr>
          <w:rFonts w:cs="Arial"/>
          <w:sz w:val="20"/>
          <w:szCs w:val="20"/>
        </w:rPr>
      </w:pPr>
    </w:p>
    <w:p w14:paraId="066AE785" w14:textId="77777777" w:rsidR="007522E3" w:rsidRPr="00070D68" w:rsidRDefault="007522E3" w:rsidP="0025166A">
      <w:pPr>
        <w:spacing w:line="260" w:lineRule="atLeast"/>
        <w:rPr>
          <w:rFonts w:cs="Arial"/>
          <w:sz w:val="20"/>
          <w:szCs w:val="20"/>
        </w:rPr>
      </w:pPr>
      <w:r w:rsidRPr="00070D68">
        <w:rPr>
          <w:rFonts w:cs="Arial"/>
          <w:sz w:val="20"/>
          <w:szCs w:val="20"/>
        </w:rPr>
        <w:t xml:space="preserve">Če podjetje predlaga </w:t>
      </w:r>
      <w:r w:rsidR="0040178B" w:rsidRPr="00070D68">
        <w:rPr>
          <w:rFonts w:cs="Arial"/>
          <w:sz w:val="20"/>
          <w:szCs w:val="20"/>
        </w:rPr>
        <w:t xml:space="preserve">korektivne </w:t>
      </w:r>
      <w:r w:rsidRPr="00070D68">
        <w:rPr>
          <w:rFonts w:cs="Arial"/>
          <w:sz w:val="20"/>
          <w:szCs w:val="20"/>
        </w:rPr>
        <w:t xml:space="preserve">ukrepe pred uvedbo postopka, se rok 25 delovnih dni za izdajo sklepa ali odločbe podaljša za 15 delovnih dni. </w:t>
      </w:r>
    </w:p>
    <w:p w14:paraId="4E407F01" w14:textId="77777777" w:rsidR="007C054D" w:rsidRPr="00070D68" w:rsidRDefault="007C054D" w:rsidP="0025166A">
      <w:pPr>
        <w:spacing w:line="260" w:lineRule="atLeast"/>
        <w:rPr>
          <w:rFonts w:cs="Arial"/>
          <w:sz w:val="20"/>
          <w:szCs w:val="20"/>
        </w:rPr>
      </w:pPr>
    </w:p>
    <w:p w14:paraId="1B553137" w14:textId="77777777" w:rsidR="007522E3" w:rsidRPr="00070D68" w:rsidRDefault="0040178B" w:rsidP="0025166A">
      <w:pPr>
        <w:spacing w:line="260" w:lineRule="atLeast"/>
        <w:rPr>
          <w:rFonts w:cs="Arial"/>
          <w:sz w:val="20"/>
          <w:szCs w:val="20"/>
        </w:rPr>
      </w:pPr>
      <w:r w:rsidRPr="00070D68">
        <w:rPr>
          <w:rFonts w:cs="Arial"/>
          <w:sz w:val="20"/>
          <w:szCs w:val="20"/>
        </w:rPr>
        <w:t>Z namenom, d</w:t>
      </w:r>
      <w:r w:rsidR="007522E3" w:rsidRPr="00070D68">
        <w:rPr>
          <w:rFonts w:cs="Arial"/>
          <w:sz w:val="20"/>
          <w:szCs w:val="20"/>
        </w:rPr>
        <w:t xml:space="preserve">a se </w:t>
      </w:r>
      <w:r w:rsidR="00D8213D" w:rsidRPr="00070D68">
        <w:rPr>
          <w:rFonts w:cs="Arial"/>
          <w:sz w:val="20"/>
          <w:szCs w:val="20"/>
        </w:rPr>
        <w:t>a</w:t>
      </w:r>
      <w:r w:rsidR="0045309B" w:rsidRPr="00070D68">
        <w:rPr>
          <w:rFonts w:cs="Arial"/>
          <w:sz w:val="20"/>
          <w:szCs w:val="20"/>
        </w:rPr>
        <w:t>genc</w:t>
      </w:r>
      <w:r w:rsidR="007522E3" w:rsidRPr="00070D68">
        <w:rPr>
          <w:rFonts w:cs="Arial"/>
          <w:sz w:val="20"/>
          <w:szCs w:val="20"/>
        </w:rPr>
        <w:t xml:space="preserve">iji omogoči, da je seznanjena z izvrševanjem korektivnih ukrepov, </w:t>
      </w:r>
      <w:r w:rsidRPr="00070D68">
        <w:rPr>
          <w:rFonts w:cs="Arial"/>
          <w:sz w:val="20"/>
          <w:szCs w:val="20"/>
        </w:rPr>
        <w:t xml:space="preserve">se agenciji omogoči, da </w:t>
      </w:r>
      <w:r w:rsidR="007522E3" w:rsidRPr="00070D68">
        <w:rPr>
          <w:rFonts w:cs="Arial"/>
          <w:sz w:val="20"/>
          <w:szCs w:val="20"/>
        </w:rPr>
        <w:t>z zahtevo za posredovanje podatkov od priglasitelja zahteva poročilo o izpolnjevanju korektivnih ukrepov, ki so bili naloženi z odločbo.</w:t>
      </w:r>
    </w:p>
    <w:p w14:paraId="2E4DDB61" w14:textId="77777777" w:rsidR="007522E3" w:rsidRPr="00070D68" w:rsidRDefault="007522E3" w:rsidP="0025166A">
      <w:pPr>
        <w:spacing w:line="260" w:lineRule="atLeast"/>
        <w:rPr>
          <w:rFonts w:cs="Arial"/>
          <w:sz w:val="20"/>
          <w:szCs w:val="20"/>
        </w:rPr>
      </w:pPr>
    </w:p>
    <w:p w14:paraId="7BE5EE41" w14:textId="37A15F90"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850919" w:rsidRPr="00070D68">
        <w:rPr>
          <w:rFonts w:cs="Arial"/>
          <w:b/>
          <w:sz w:val="20"/>
          <w:szCs w:val="20"/>
        </w:rPr>
        <w:t>60</w:t>
      </w:r>
      <w:r w:rsidRPr="00070D68">
        <w:rPr>
          <w:rFonts w:cs="Arial"/>
          <w:b/>
          <w:sz w:val="20"/>
          <w:szCs w:val="20"/>
        </w:rPr>
        <w:t>. členu (posebni primeri razveljavitve odločbe)</w:t>
      </w:r>
    </w:p>
    <w:p w14:paraId="3EF22189" w14:textId="77777777" w:rsidR="007522E3" w:rsidRPr="00070D68" w:rsidRDefault="007522E3" w:rsidP="0025166A">
      <w:pPr>
        <w:spacing w:line="260" w:lineRule="atLeast"/>
        <w:rPr>
          <w:rFonts w:cs="Arial"/>
          <w:b/>
          <w:sz w:val="20"/>
          <w:szCs w:val="20"/>
        </w:rPr>
      </w:pPr>
    </w:p>
    <w:p w14:paraId="69FD4A3A" w14:textId="77777777" w:rsidR="007522E3" w:rsidRPr="00070D68" w:rsidRDefault="007522E3" w:rsidP="0025166A">
      <w:pPr>
        <w:spacing w:line="260" w:lineRule="atLeast"/>
        <w:rPr>
          <w:rFonts w:cs="Arial"/>
          <w:sz w:val="20"/>
          <w:szCs w:val="20"/>
        </w:rPr>
      </w:pPr>
      <w:r w:rsidRPr="00070D68">
        <w:rPr>
          <w:rFonts w:cs="Arial"/>
          <w:sz w:val="20"/>
          <w:szCs w:val="20"/>
        </w:rPr>
        <w:t>Zakon v tem členu ureja izredno pravno sredstvo, ki pride v poštev tudi pri pravnomočnih odločbah (zlasti, če nobena stranka ne vloži tožbe v postopku sodnega varstva).</w:t>
      </w:r>
    </w:p>
    <w:p w14:paraId="35157B85" w14:textId="77777777" w:rsidR="007522E3" w:rsidRPr="00070D68" w:rsidRDefault="007522E3" w:rsidP="0025166A">
      <w:pPr>
        <w:spacing w:line="260" w:lineRule="atLeast"/>
        <w:rPr>
          <w:rFonts w:cs="Arial"/>
          <w:sz w:val="20"/>
          <w:szCs w:val="20"/>
        </w:rPr>
      </w:pPr>
    </w:p>
    <w:p w14:paraId="14307F1A" w14:textId="74DF2EF4" w:rsidR="007522E3" w:rsidRPr="00070D68" w:rsidRDefault="007522E3" w:rsidP="0025166A">
      <w:pPr>
        <w:spacing w:line="260" w:lineRule="atLeast"/>
        <w:rPr>
          <w:rFonts w:cs="Arial"/>
          <w:sz w:val="20"/>
          <w:szCs w:val="20"/>
        </w:rPr>
      </w:pPr>
      <w:r w:rsidRPr="00070D68">
        <w:rPr>
          <w:rFonts w:cs="Arial"/>
          <w:sz w:val="20"/>
          <w:szCs w:val="20"/>
        </w:rPr>
        <w:t xml:space="preserve">Četrti odstavek 225. člena ZUP določa, da je mogoče odpraviti, razveljaviti ali spremeniti pravnomočno odločbo samo na podlagi pravnih sredstev, določenih z zakonom. </w:t>
      </w:r>
      <w:r w:rsidR="0045309B" w:rsidRPr="00070D68">
        <w:rPr>
          <w:rFonts w:cs="Arial"/>
          <w:sz w:val="20"/>
          <w:szCs w:val="20"/>
        </w:rPr>
        <w:t>Agenc</w:t>
      </w:r>
      <w:r w:rsidRPr="00070D68">
        <w:rPr>
          <w:rFonts w:cs="Arial"/>
          <w:sz w:val="20"/>
          <w:szCs w:val="20"/>
        </w:rPr>
        <w:t xml:space="preserve">ija lahko razveljavil odločbo, kadar izve, da so podatki, na katerih temelji odločba, nepravilni, nepopolni ali zavajajoči, oziroma da podjetje ne izpolni obveznosti, določenih v odločbi. V teh primerih </w:t>
      </w:r>
      <w:r w:rsidR="00B412F2" w:rsidRPr="00070D68">
        <w:rPr>
          <w:rFonts w:cs="Arial"/>
          <w:sz w:val="20"/>
          <w:szCs w:val="20"/>
        </w:rPr>
        <w:t>a</w:t>
      </w:r>
      <w:r w:rsidR="0045309B" w:rsidRPr="00070D68">
        <w:rPr>
          <w:rFonts w:cs="Arial"/>
          <w:sz w:val="20"/>
          <w:szCs w:val="20"/>
        </w:rPr>
        <w:t>genc</w:t>
      </w:r>
      <w:r w:rsidRPr="00070D68">
        <w:rPr>
          <w:rFonts w:cs="Arial"/>
          <w:sz w:val="20"/>
          <w:szCs w:val="20"/>
        </w:rPr>
        <w:t xml:space="preserve">ija z isto odločbo odloči, ali je koncentracija skladna s pravili konkurence ali ne. Rok za izdajo odločbe znaša v primeru nepravilnih, nepopolnih ali zavajajočih podatkov tri leta, šteto od dneva, ko je bila odločba o skladnosti koncentracije s pravili konkurence izdana </w:t>
      </w:r>
      <w:r w:rsidR="00850919" w:rsidRPr="00070D68">
        <w:rPr>
          <w:rFonts w:cs="Arial"/>
          <w:sz w:val="20"/>
          <w:szCs w:val="20"/>
        </w:rPr>
        <w:t xml:space="preserve">ali </w:t>
      </w:r>
      <w:r w:rsidRPr="00070D68">
        <w:rPr>
          <w:rFonts w:cs="Arial"/>
          <w:sz w:val="20"/>
          <w:szCs w:val="20"/>
        </w:rPr>
        <w:t>vročena, v primeru neizpolnitve korektivnih ukrepov pa dve leti, in sicer po preteku roka za izpolnitev korektivnih ukrepov.</w:t>
      </w:r>
    </w:p>
    <w:p w14:paraId="2388BD7F" w14:textId="77777777" w:rsidR="007522E3" w:rsidRPr="00070D68" w:rsidRDefault="007522E3" w:rsidP="0025166A">
      <w:pPr>
        <w:spacing w:line="260" w:lineRule="atLeast"/>
        <w:rPr>
          <w:rFonts w:cs="Arial"/>
          <w:sz w:val="20"/>
          <w:szCs w:val="20"/>
        </w:rPr>
      </w:pPr>
    </w:p>
    <w:p w14:paraId="4FDA7BB1" w14:textId="4843D7DA"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850919" w:rsidRPr="00070D68">
        <w:rPr>
          <w:rFonts w:cs="Arial"/>
          <w:b/>
          <w:sz w:val="20"/>
          <w:szCs w:val="20"/>
        </w:rPr>
        <w:t>61</w:t>
      </w:r>
      <w:r w:rsidRPr="00070D68">
        <w:rPr>
          <w:rFonts w:cs="Arial"/>
          <w:b/>
          <w:sz w:val="20"/>
          <w:szCs w:val="20"/>
        </w:rPr>
        <w:t>. členu (ukrepi za odpravo učinkov koncentracije)</w:t>
      </w:r>
    </w:p>
    <w:p w14:paraId="0BC804E1" w14:textId="77777777" w:rsidR="007522E3" w:rsidRPr="00070D68" w:rsidRDefault="007522E3" w:rsidP="0025166A">
      <w:pPr>
        <w:spacing w:line="260" w:lineRule="atLeast"/>
        <w:rPr>
          <w:rFonts w:cs="Arial"/>
          <w:sz w:val="20"/>
          <w:szCs w:val="20"/>
        </w:rPr>
      </w:pPr>
    </w:p>
    <w:p w14:paraId="136FDB78" w14:textId="77777777" w:rsidR="007522E3" w:rsidRPr="00070D68" w:rsidRDefault="007522E3" w:rsidP="0025166A">
      <w:pPr>
        <w:spacing w:line="260" w:lineRule="atLeast"/>
        <w:rPr>
          <w:rFonts w:cs="Arial"/>
          <w:sz w:val="20"/>
          <w:szCs w:val="20"/>
        </w:rPr>
      </w:pPr>
      <w:r w:rsidRPr="00070D68">
        <w:rPr>
          <w:rFonts w:cs="Arial"/>
          <w:sz w:val="20"/>
          <w:szCs w:val="20"/>
        </w:rPr>
        <w:t xml:space="preserve">Ta člen omogoča </w:t>
      </w:r>
      <w:r w:rsidR="00B412F2" w:rsidRPr="00070D68">
        <w:rPr>
          <w:rFonts w:cs="Arial"/>
          <w:sz w:val="20"/>
          <w:szCs w:val="20"/>
        </w:rPr>
        <w:t>a</w:t>
      </w:r>
      <w:r w:rsidR="0045309B" w:rsidRPr="00070D68">
        <w:rPr>
          <w:rFonts w:cs="Arial"/>
          <w:sz w:val="20"/>
          <w:szCs w:val="20"/>
        </w:rPr>
        <w:t>genc</w:t>
      </w:r>
      <w:r w:rsidRPr="00070D68">
        <w:rPr>
          <w:rFonts w:cs="Arial"/>
          <w:sz w:val="20"/>
          <w:szCs w:val="20"/>
        </w:rPr>
        <w:t xml:space="preserve">iji, da z odločbo naloži podjetjem, da izvedejo ukrepe, s katerimi se ponovno vzpostavi stanje, ki je obstajalo pred izvedbo koncentracije. To pomeni zlasti odsvojitev pridobljenih deležev ali delitev podjetja. </w:t>
      </w:r>
      <w:r w:rsidR="0045309B" w:rsidRPr="00070D68">
        <w:rPr>
          <w:rFonts w:cs="Arial"/>
          <w:sz w:val="20"/>
          <w:szCs w:val="20"/>
        </w:rPr>
        <w:t>Agenc</w:t>
      </w:r>
      <w:r w:rsidRPr="00070D68">
        <w:rPr>
          <w:rFonts w:cs="Arial"/>
          <w:sz w:val="20"/>
          <w:szCs w:val="20"/>
        </w:rPr>
        <w:t>ija ukrepe določi glede na okoliščine posameznega primera.</w:t>
      </w:r>
    </w:p>
    <w:p w14:paraId="4543591E" w14:textId="77777777" w:rsidR="007522E3" w:rsidRPr="00070D68" w:rsidRDefault="007522E3" w:rsidP="0025166A">
      <w:pPr>
        <w:spacing w:line="260" w:lineRule="atLeast"/>
        <w:rPr>
          <w:rFonts w:cs="Arial"/>
          <w:sz w:val="20"/>
          <w:szCs w:val="20"/>
        </w:rPr>
      </w:pPr>
    </w:p>
    <w:p w14:paraId="43BEBB86" w14:textId="698FFDD8" w:rsidR="007522E3" w:rsidRPr="00070D68" w:rsidRDefault="0045309B" w:rsidP="0025166A">
      <w:pPr>
        <w:spacing w:line="260" w:lineRule="atLeast"/>
        <w:rPr>
          <w:rFonts w:cs="Arial"/>
          <w:sz w:val="20"/>
          <w:szCs w:val="20"/>
        </w:rPr>
      </w:pPr>
      <w:r w:rsidRPr="00070D68">
        <w:rPr>
          <w:rFonts w:cs="Arial"/>
          <w:sz w:val="20"/>
          <w:szCs w:val="20"/>
        </w:rPr>
        <w:t>Agenc</w:t>
      </w:r>
      <w:r w:rsidR="007522E3" w:rsidRPr="00070D68">
        <w:rPr>
          <w:rFonts w:cs="Arial"/>
          <w:sz w:val="20"/>
          <w:szCs w:val="20"/>
        </w:rPr>
        <w:t xml:space="preserve">ija naloži ukrepe za odpravo učinkov koncentracij, če je prišlo do izvedbe ali izvrševanja koncentracije, ki jo </w:t>
      </w:r>
      <w:r w:rsidR="00B412F2" w:rsidRPr="00070D68">
        <w:rPr>
          <w:rFonts w:cs="Arial"/>
          <w:sz w:val="20"/>
          <w:szCs w:val="20"/>
        </w:rPr>
        <w:t>a</w:t>
      </w:r>
      <w:r w:rsidRPr="00070D68">
        <w:rPr>
          <w:rFonts w:cs="Arial"/>
          <w:sz w:val="20"/>
          <w:szCs w:val="20"/>
        </w:rPr>
        <w:t>genc</w:t>
      </w:r>
      <w:r w:rsidR="007522E3" w:rsidRPr="00070D68">
        <w:rPr>
          <w:rFonts w:cs="Arial"/>
          <w:sz w:val="20"/>
          <w:szCs w:val="20"/>
        </w:rPr>
        <w:t xml:space="preserve">ija prepove, ali če podjetje ni izpolnilo korektivnih ukrepov, določenih  v odločbi o skladnosti koncentracije s pravili konkurence, ali če podjetje kljub pozivu </w:t>
      </w:r>
      <w:r w:rsidR="00B412F2" w:rsidRPr="00070D68">
        <w:rPr>
          <w:rFonts w:cs="Arial"/>
          <w:sz w:val="20"/>
          <w:szCs w:val="20"/>
        </w:rPr>
        <w:t>a</w:t>
      </w:r>
      <w:r w:rsidRPr="00070D68">
        <w:rPr>
          <w:rFonts w:cs="Arial"/>
          <w:sz w:val="20"/>
          <w:szCs w:val="20"/>
        </w:rPr>
        <w:t>genc</w:t>
      </w:r>
      <w:r w:rsidR="007522E3" w:rsidRPr="00070D68">
        <w:rPr>
          <w:rFonts w:cs="Arial"/>
          <w:sz w:val="20"/>
          <w:szCs w:val="20"/>
        </w:rPr>
        <w:t xml:space="preserve">ije ni priglasilo koncentracije, ki je podrejena določbam tega zakona, ali ni dopolnilo priglasitve v skladu s prvim odstavkom </w:t>
      </w:r>
      <w:r w:rsidR="001F4CE3" w:rsidRPr="00070D68">
        <w:rPr>
          <w:rFonts w:cs="Arial"/>
          <w:sz w:val="20"/>
          <w:szCs w:val="20"/>
        </w:rPr>
        <w:t>55</w:t>
      </w:r>
      <w:r w:rsidR="007522E3" w:rsidRPr="00070D68">
        <w:rPr>
          <w:rFonts w:cs="Arial"/>
          <w:sz w:val="20"/>
          <w:szCs w:val="20"/>
        </w:rPr>
        <w:t>. člena tega zakona.</w:t>
      </w:r>
    </w:p>
    <w:p w14:paraId="072CE58A" w14:textId="77777777" w:rsidR="007522E3" w:rsidRPr="00070D68" w:rsidRDefault="007522E3" w:rsidP="0025166A">
      <w:pPr>
        <w:spacing w:line="260" w:lineRule="atLeast"/>
        <w:rPr>
          <w:rFonts w:cs="Arial"/>
          <w:sz w:val="20"/>
          <w:szCs w:val="20"/>
        </w:rPr>
      </w:pPr>
    </w:p>
    <w:p w14:paraId="606E9B26" w14:textId="77777777" w:rsidR="007522E3" w:rsidRPr="00070D68" w:rsidRDefault="007522E3" w:rsidP="0025166A">
      <w:pPr>
        <w:spacing w:line="260" w:lineRule="atLeast"/>
        <w:rPr>
          <w:rFonts w:cs="Arial"/>
          <w:sz w:val="20"/>
          <w:szCs w:val="20"/>
        </w:rPr>
      </w:pPr>
      <w:r w:rsidRPr="00070D68">
        <w:rPr>
          <w:rFonts w:cs="Arial"/>
          <w:sz w:val="20"/>
          <w:szCs w:val="20"/>
        </w:rPr>
        <w:t xml:space="preserve">Če stanja pred izvedbo koncentracije ni mogoče vzpostaviti, </w:t>
      </w:r>
      <w:r w:rsidR="00D93BA5" w:rsidRPr="00070D68">
        <w:rPr>
          <w:rFonts w:cs="Arial"/>
          <w:sz w:val="20"/>
          <w:szCs w:val="20"/>
        </w:rPr>
        <w:t>a</w:t>
      </w:r>
      <w:r w:rsidR="0045309B" w:rsidRPr="00070D68">
        <w:rPr>
          <w:rFonts w:cs="Arial"/>
          <w:sz w:val="20"/>
          <w:szCs w:val="20"/>
        </w:rPr>
        <w:t>genc</w:t>
      </w:r>
      <w:r w:rsidRPr="00070D68">
        <w:rPr>
          <w:rFonts w:cs="Arial"/>
          <w:sz w:val="20"/>
          <w:szCs w:val="20"/>
        </w:rPr>
        <w:t>ija naloži pridobiteljem kontrole izvedbo ukrepov, ki omogočajo vzpostavitev stanja, ki je čim bolj podobno stanju pred izvedbo koncentracije.</w:t>
      </w:r>
    </w:p>
    <w:p w14:paraId="0E42ED9B" w14:textId="77777777" w:rsidR="007522E3" w:rsidRPr="00070D68" w:rsidRDefault="007522E3" w:rsidP="0025166A">
      <w:pPr>
        <w:spacing w:line="260" w:lineRule="atLeast"/>
        <w:rPr>
          <w:rFonts w:cs="Arial"/>
          <w:sz w:val="20"/>
          <w:szCs w:val="20"/>
        </w:rPr>
      </w:pPr>
    </w:p>
    <w:p w14:paraId="38A1FCE5" w14:textId="77777777" w:rsidR="007522E3" w:rsidRPr="00070D68" w:rsidRDefault="007522E3" w:rsidP="0025166A">
      <w:pPr>
        <w:spacing w:line="260" w:lineRule="atLeast"/>
        <w:rPr>
          <w:rFonts w:cs="Arial"/>
          <w:sz w:val="20"/>
          <w:szCs w:val="20"/>
        </w:rPr>
      </w:pPr>
      <w:r w:rsidRPr="00070D68">
        <w:rPr>
          <w:rFonts w:cs="Arial"/>
          <w:sz w:val="20"/>
          <w:szCs w:val="20"/>
        </w:rPr>
        <w:t>Ukrepi se naložijo s posebno odločbo ali v odločbi o neskladnosti koncentracije s pravili konkurence.</w:t>
      </w:r>
    </w:p>
    <w:p w14:paraId="34623FE9" w14:textId="77777777" w:rsidR="006414E5" w:rsidRPr="00070D68" w:rsidRDefault="006414E5" w:rsidP="0025166A">
      <w:pPr>
        <w:spacing w:line="260" w:lineRule="atLeast"/>
        <w:rPr>
          <w:rFonts w:cs="Arial"/>
          <w:sz w:val="20"/>
          <w:szCs w:val="20"/>
        </w:rPr>
      </w:pPr>
    </w:p>
    <w:p w14:paraId="0CB6AC20" w14:textId="0BBECD39" w:rsidR="007522E3" w:rsidRPr="00070D68" w:rsidRDefault="007522E3" w:rsidP="0025166A">
      <w:pPr>
        <w:spacing w:line="260" w:lineRule="atLeast"/>
        <w:rPr>
          <w:rFonts w:cs="Arial"/>
          <w:b/>
          <w:sz w:val="20"/>
          <w:szCs w:val="20"/>
        </w:rPr>
      </w:pPr>
      <w:r w:rsidRPr="00070D68">
        <w:rPr>
          <w:rFonts w:cs="Arial"/>
          <w:b/>
          <w:sz w:val="20"/>
          <w:szCs w:val="20"/>
        </w:rPr>
        <w:t>K</w:t>
      </w:r>
      <w:r w:rsidR="00850919" w:rsidRPr="00070D68">
        <w:rPr>
          <w:rFonts w:cs="Arial"/>
          <w:b/>
          <w:sz w:val="20"/>
          <w:szCs w:val="20"/>
        </w:rPr>
        <w:t xml:space="preserve"> 62</w:t>
      </w:r>
      <w:r w:rsidRPr="00070D68">
        <w:rPr>
          <w:rFonts w:cs="Arial"/>
          <w:b/>
          <w:sz w:val="20"/>
          <w:szCs w:val="20"/>
        </w:rPr>
        <w:t>. členu (administrativno sankcioniranje</w:t>
      </w:r>
      <w:r w:rsidR="00662C1D" w:rsidRPr="00070D68">
        <w:rPr>
          <w:rFonts w:cs="Arial"/>
          <w:b/>
          <w:sz w:val="20"/>
          <w:szCs w:val="20"/>
        </w:rPr>
        <w:t xml:space="preserve"> podjetij</w:t>
      </w:r>
      <w:r w:rsidRPr="00070D68">
        <w:rPr>
          <w:rFonts w:cs="Arial"/>
          <w:b/>
          <w:sz w:val="20"/>
          <w:szCs w:val="20"/>
        </w:rPr>
        <w:t>)</w:t>
      </w:r>
    </w:p>
    <w:p w14:paraId="56F60AC2" w14:textId="77777777" w:rsidR="007522E3" w:rsidRPr="00070D68" w:rsidRDefault="007522E3" w:rsidP="0025166A">
      <w:pPr>
        <w:spacing w:line="260" w:lineRule="atLeast"/>
        <w:rPr>
          <w:rFonts w:cs="Arial"/>
          <w:sz w:val="20"/>
          <w:szCs w:val="20"/>
        </w:rPr>
      </w:pPr>
    </w:p>
    <w:p w14:paraId="3807AB17" w14:textId="1D3ABC24" w:rsidR="007522E3" w:rsidRPr="00070D68" w:rsidRDefault="007522E3" w:rsidP="0025166A">
      <w:pPr>
        <w:spacing w:line="260" w:lineRule="atLeast"/>
        <w:rPr>
          <w:rFonts w:cs="Arial"/>
          <w:sz w:val="20"/>
          <w:szCs w:val="20"/>
        </w:rPr>
      </w:pPr>
      <w:r w:rsidRPr="00070D68">
        <w:rPr>
          <w:rFonts w:cs="Arial"/>
          <w:sz w:val="20"/>
          <w:szCs w:val="20"/>
        </w:rPr>
        <w:t xml:space="preserve">Glede na ZPOmK-1 se s predlogom tega zakona na novo uvaja in oblikuje administrativno sankcioniranje podjetij. Tudi ZPOmK-1 je v povezavi z ZUP že določal procesnopravna pravila, ki se uporabljajo v vseh postopkih pred </w:t>
      </w:r>
      <w:r w:rsidR="00B412F2" w:rsidRPr="00070D68">
        <w:rPr>
          <w:rFonts w:cs="Arial"/>
          <w:sz w:val="20"/>
          <w:szCs w:val="20"/>
        </w:rPr>
        <w:t>a</w:t>
      </w:r>
      <w:r w:rsidR="0045309B" w:rsidRPr="00070D68">
        <w:rPr>
          <w:rFonts w:cs="Arial"/>
          <w:sz w:val="20"/>
          <w:szCs w:val="20"/>
        </w:rPr>
        <w:t>genc</w:t>
      </w:r>
      <w:r w:rsidRPr="00070D68">
        <w:rPr>
          <w:rFonts w:cs="Arial"/>
          <w:sz w:val="20"/>
          <w:szCs w:val="20"/>
        </w:rPr>
        <w:t xml:space="preserve">ijo, ker pa se za postopek administrativnega sankcioniranja podjetij ne bo uporabljal Zakon o prekrških (Uradni list RS, št. </w:t>
      </w:r>
      <w:hyperlink r:id="rId138" w:tgtFrame="_blank" w:tooltip="Zakon o prekrških (uradno prečiščeno besedilo)" w:history="1">
        <w:r w:rsidRPr="00070D68">
          <w:rPr>
            <w:rFonts w:cs="Arial"/>
            <w:sz w:val="20"/>
            <w:szCs w:val="20"/>
          </w:rPr>
          <w:t>29/11</w:t>
        </w:r>
      </w:hyperlink>
      <w:r w:rsidRPr="00070D68">
        <w:rPr>
          <w:rFonts w:cs="Arial"/>
          <w:sz w:val="20"/>
          <w:szCs w:val="20"/>
        </w:rPr>
        <w:t xml:space="preserve"> – uradno prečiščeno besedilo, </w:t>
      </w:r>
      <w:hyperlink r:id="rId139" w:tgtFrame="_blank" w:tooltip="Zakon o spremembah in dopolnitvah Zakona o prekrških" w:history="1">
        <w:r w:rsidRPr="00070D68">
          <w:rPr>
            <w:rFonts w:cs="Arial"/>
            <w:sz w:val="20"/>
            <w:szCs w:val="20"/>
          </w:rPr>
          <w:t>21/13</w:t>
        </w:r>
      </w:hyperlink>
      <w:r w:rsidRPr="00070D68">
        <w:rPr>
          <w:rFonts w:cs="Arial"/>
          <w:sz w:val="20"/>
          <w:szCs w:val="20"/>
        </w:rPr>
        <w:t xml:space="preserve">, </w:t>
      </w:r>
      <w:hyperlink r:id="rId140" w:tgtFrame="_blank" w:tooltip="Zakon o spremembah in dopolnitvah Zakona o prekrških" w:history="1">
        <w:r w:rsidRPr="00070D68">
          <w:rPr>
            <w:rFonts w:cs="Arial"/>
            <w:sz w:val="20"/>
            <w:szCs w:val="20"/>
          </w:rPr>
          <w:t>111/13</w:t>
        </w:r>
      </w:hyperlink>
      <w:r w:rsidRPr="00070D68">
        <w:rPr>
          <w:rFonts w:cs="Arial"/>
          <w:sz w:val="20"/>
          <w:szCs w:val="20"/>
        </w:rPr>
        <w:t xml:space="preserve">, </w:t>
      </w:r>
      <w:hyperlink r:id="rId141" w:tgtFrame="_blank" w:tooltip="Odločba o ugotovitvi, da je prvi stavek prvega odstavka 193. člena Zakona o prekrških v neskladju z Ustavo" w:history="1">
        <w:r w:rsidRPr="00070D68">
          <w:rPr>
            <w:rFonts w:cs="Arial"/>
            <w:sz w:val="20"/>
            <w:szCs w:val="20"/>
          </w:rPr>
          <w:t>74/14</w:t>
        </w:r>
      </w:hyperlink>
      <w:r w:rsidRPr="00070D68">
        <w:rPr>
          <w:rFonts w:cs="Arial"/>
          <w:sz w:val="20"/>
          <w:szCs w:val="20"/>
        </w:rPr>
        <w:t xml:space="preserve"> – </w:t>
      </w:r>
      <w:proofErr w:type="spellStart"/>
      <w:r w:rsidRPr="00070D68">
        <w:rPr>
          <w:rFonts w:cs="Arial"/>
          <w:sz w:val="20"/>
          <w:szCs w:val="20"/>
        </w:rPr>
        <w:t>odl</w:t>
      </w:r>
      <w:proofErr w:type="spellEnd"/>
      <w:r w:rsidRPr="00070D68">
        <w:rPr>
          <w:rFonts w:cs="Arial"/>
          <w:sz w:val="20"/>
          <w:szCs w:val="20"/>
        </w:rPr>
        <w:t xml:space="preserve">. US, </w:t>
      </w:r>
      <w:hyperlink r:id="rId142" w:tgtFrame="_blank" w:tooltip="Odločba o razveljavitvi prvega, drugega, tretjega in četrtega odstavka 19. člena, sedmega odstavka 19. člena, kolikor se nanaša na izvršitev uklonilnega zapora, ter 202.b člena Zakona o prekrških" w:history="1">
        <w:r w:rsidRPr="00070D68">
          <w:rPr>
            <w:rFonts w:cs="Arial"/>
            <w:sz w:val="20"/>
            <w:szCs w:val="20"/>
          </w:rPr>
          <w:t>92/14</w:t>
        </w:r>
      </w:hyperlink>
      <w:r w:rsidRPr="00070D68">
        <w:rPr>
          <w:rFonts w:cs="Arial"/>
          <w:sz w:val="20"/>
          <w:szCs w:val="20"/>
        </w:rPr>
        <w:t xml:space="preserve"> – </w:t>
      </w:r>
      <w:proofErr w:type="spellStart"/>
      <w:r w:rsidRPr="00070D68">
        <w:rPr>
          <w:rFonts w:cs="Arial"/>
          <w:sz w:val="20"/>
          <w:szCs w:val="20"/>
        </w:rPr>
        <w:t>odl</w:t>
      </w:r>
      <w:proofErr w:type="spellEnd"/>
      <w:r w:rsidRPr="00070D68">
        <w:rPr>
          <w:rFonts w:cs="Arial"/>
          <w:sz w:val="20"/>
          <w:szCs w:val="20"/>
        </w:rPr>
        <w:t xml:space="preserve">. US, </w:t>
      </w:r>
      <w:hyperlink r:id="rId143" w:tgtFrame="_blank" w:tooltip="Zakon o spremembah in dopolnitvah Zakona o prekrških" w:history="1">
        <w:r w:rsidRPr="00070D68">
          <w:rPr>
            <w:rFonts w:cs="Arial"/>
            <w:sz w:val="20"/>
            <w:szCs w:val="20"/>
          </w:rPr>
          <w:t>32/16</w:t>
        </w:r>
      </w:hyperlink>
      <w:r w:rsidRPr="00070D68">
        <w:rPr>
          <w:rFonts w:cs="Arial"/>
          <w:sz w:val="20"/>
          <w:szCs w:val="20"/>
        </w:rPr>
        <w:t xml:space="preserve"> in </w:t>
      </w:r>
      <w:hyperlink r:id="rId144" w:tgtFrame="_blank" w:tooltip="Odločba o razveljavitvi tretjega odstavka 61. člena Zakona o prekrških" w:history="1">
        <w:r w:rsidRPr="00070D68">
          <w:rPr>
            <w:rFonts w:cs="Arial"/>
            <w:sz w:val="20"/>
            <w:szCs w:val="20"/>
          </w:rPr>
          <w:t>15/17</w:t>
        </w:r>
      </w:hyperlink>
      <w:r w:rsidRPr="00070D68">
        <w:rPr>
          <w:rFonts w:cs="Arial"/>
          <w:sz w:val="20"/>
          <w:szCs w:val="20"/>
        </w:rPr>
        <w:t xml:space="preserve"> – </w:t>
      </w:r>
      <w:proofErr w:type="spellStart"/>
      <w:r w:rsidRPr="00070D68">
        <w:rPr>
          <w:rFonts w:cs="Arial"/>
          <w:sz w:val="20"/>
          <w:szCs w:val="20"/>
        </w:rPr>
        <w:t>odl</w:t>
      </w:r>
      <w:proofErr w:type="spellEnd"/>
      <w:r w:rsidRPr="00070D68">
        <w:rPr>
          <w:rFonts w:cs="Arial"/>
          <w:sz w:val="20"/>
          <w:szCs w:val="20"/>
        </w:rPr>
        <w:t xml:space="preserve">. US; v nadaljnjem besedilu: ZP-1), </w:t>
      </w:r>
      <w:r w:rsidR="00760C3E" w:rsidRPr="00070D68">
        <w:rPr>
          <w:rFonts w:cs="Arial"/>
          <w:sz w:val="20"/>
          <w:szCs w:val="20"/>
        </w:rPr>
        <w:t xml:space="preserve">se v tem poglavju uredijo </w:t>
      </w:r>
      <w:r w:rsidRPr="00070D68">
        <w:rPr>
          <w:rFonts w:cs="Arial"/>
          <w:sz w:val="20"/>
          <w:szCs w:val="20"/>
        </w:rPr>
        <w:t>administrativne sankcije za kršitve v zvezi z omejevalnimi ravnanji in koncentracijami in druga materialnopravna vprašanja administrativn</w:t>
      </w:r>
      <w:r w:rsidR="00760C3E" w:rsidRPr="00070D68">
        <w:rPr>
          <w:rFonts w:cs="Arial"/>
          <w:sz w:val="20"/>
          <w:szCs w:val="20"/>
        </w:rPr>
        <w:t>ega sankcioniranja</w:t>
      </w:r>
      <w:r w:rsidRPr="00070D68">
        <w:rPr>
          <w:rFonts w:cs="Arial"/>
          <w:sz w:val="20"/>
          <w:szCs w:val="20"/>
        </w:rPr>
        <w:t xml:space="preserve">, kot so opredelitev administrativnega prestopka, pogoji za odgovornost za administrativni prestopek, določbe za izrekanje in izvrševanje </w:t>
      </w:r>
      <w:r w:rsidR="00020CDF" w:rsidRPr="00070D68">
        <w:rPr>
          <w:rFonts w:cs="Arial"/>
          <w:sz w:val="20"/>
          <w:szCs w:val="20"/>
        </w:rPr>
        <w:t xml:space="preserve">administrativne </w:t>
      </w:r>
      <w:r w:rsidRPr="00070D68">
        <w:rPr>
          <w:rFonts w:cs="Arial"/>
          <w:sz w:val="20"/>
          <w:szCs w:val="20"/>
        </w:rPr>
        <w:t xml:space="preserve">sankcije za kršitve in druge potrebne procesnopravne določbe. </w:t>
      </w:r>
      <w:r w:rsidR="0045309B" w:rsidRPr="00070D68">
        <w:rPr>
          <w:rFonts w:cs="Arial"/>
          <w:sz w:val="20"/>
          <w:szCs w:val="20"/>
        </w:rPr>
        <w:t>Agenc</w:t>
      </w:r>
      <w:r w:rsidRPr="00070D68">
        <w:rPr>
          <w:rFonts w:cs="Arial"/>
          <w:sz w:val="20"/>
          <w:szCs w:val="20"/>
        </w:rPr>
        <w:t xml:space="preserve">ija izreče administrativno sankcijo kot </w:t>
      </w:r>
      <w:proofErr w:type="spellStart"/>
      <w:r w:rsidRPr="00070D68">
        <w:rPr>
          <w:rFonts w:cs="Arial"/>
          <w:sz w:val="20"/>
          <w:szCs w:val="20"/>
        </w:rPr>
        <w:t>regulatorni</w:t>
      </w:r>
      <w:proofErr w:type="spellEnd"/>
      <w:r w:rsidRPr="00070D68">
        <w:rPr>
          <w:rFonts w:cs="Arial"/>
          <w:sz w:val="20"/>
          <w:szCs w:val="20"/>
        </w:rPr>
        <w:t xml:space="preserve"> organ. </w:t>
      </w:r>
    </w:p>
    <w:p w14:paraId="193B5970" w14:textId="77777777" w:rsidR="007522E3" w:rsidRPr="00070D68" w:rsidRDefault="007522E3" w:rsidP="0025166A">
      <w:pPr>
        <w:spacing w:line="260" w:lineRule="atLeast"/>
        <w:rPr>
          <w:rFonts w:cs="Arial"/>
          <w:sz w:val="20"/>
          <w:szCs w:val="20"/>
        </w:rPr>
      </w:pPr>
    </w:p>
    <w:p w14:paraId="14E2ED7D" w14:textId="77777777" w:rsidR="007522E3" w:rsidRPr="00070D68" w:rsidRDefault="0045309B" w:rsidP="0025166A">
      <w:pPr>
        <w:spacing w:line="260" w:lineRule="atLeast"/>
        <w:rPr>
          <w:rFonts w:cs="Arial"/>
          <w:sz w:val="20"/>
          <w:szCs w:val="20"/>
        </w:rPr>
      </w:pPr>
      <w:r w:rsidRPr="00070D68">
        <w:rPr>
          <w:rFonts w:cs="Arial"/>
          <w:sz w:val="20"/>
          <w:szCs w:val="20"/>
        </w:rPr>
        <w:lastRenderedPageBreak/>
        <w:t>Agenc</w:t>
      </w:r>
      <w:r w:rsidR="007522E3" w:rsidRPr="00070D68">
        <w:rPr>
          <w:rFonts w:cs="Arial"/>
          <w:sz w:val="20"/>
          <w:szCs w:val="20"/>
        </w:rPr>
        <w:t xml:space="preserve">ija lahko </w:t>
      </w:r>
      <w:r w:rsidR="00523816" w:rsidRPr="00070D68">
        <w:rPr>
          <w:rFonts w:cs="Arial"/>
          <w:sz w:val="20"/>
          <w:szCs w:val="20"/>
        </w:rPr>
        <w:t xml:space="preserve">izreče </w:t>
      </w:r>
      <w:r w:rsidR="007522E3" w:rsidRPr="00070D68">
        <w:rPr>
          <w:rFonts w:cs="Arial"/>
          <w:sz w:val="20"/>
          <w:szCs w:val="20"/>
        </w:rPr>
        <w:t>plačilo administrativne sankcije podjetju, torej subjektu, ki opravlja gospodarsko dejavnost, ne glede na njegovo pravnoorganizacijsko obliko in lastninsko pripadnost. Nedvomno je tudi samostojni podjetnik posameznik in drug posameznik, ki samostojno opravlja poklicno dejavnost, lahko podjetje v smislu konkurenčnega prava. Kršitev konkurenčnega prava, ki jo izvrši podjetje v smislu tržne gospodarske enote, se v postopku zaradi sankcioniranja te kršitve, pripiše subjektu, ki je nosilec podjetja, in sicer ne glede na to, ali je ta subjekt fizična ali pravna oseba, in ne glede na to, ali so sporno tržno ravnanje neposredno izvršili drugi zaposleni v tem podjetju, če so pri tem ravnali za račun podjetja.</w:t>
      </w:r>
      <w:r w:rsidR="007522E3" w:rsidRPr="00070D68">
        <w:rPr>
          <w:rStyle w:val="Sprotnaopomba-sklic"/>
          <w:rFonts w:cs="Arial"/>
          <w:sz w:val="20"/>
          <w:szCs w:val="20"/>
        </w:rPr>
        <w:footnoteReference w:id="8"/>
      </w:r>
    </w:p>
    <w:p w14:paraId="60BD990B" w14:textId="77777777" w:rsidR="007522E3" w:rsidRPr="00070D68" w:rsidRDefault="007522E3" w:rsidP="0025166A">
      <w:pPr>
        <w:spacing w:line="260" w:lineRule="atLeast"/>
        <w:rPr>
          <w:rFonts w:cs="Arial"/>
          <w:sz w:val="20"/>
          <w:szCs w:val="20"/>
        </w:rPr>
      </w:pPr>
    </w:p>
    <w:p w14:paraId="64A52385" w14:textId="77777777" w:rsidR="007522E3" w:rsidRPr="00070D68" w:rsidRDefault="007522E3" w:rsidP="0025166A">
      <w:pPr>
        <w:spacing w:line="260" w:lineRule="atLeast"/>
        <w:rPr>
          <w:rFonts w:cs="Arial"/>
          <w:sz w:val="20"/>
          <w:szCs w:val="20"/>
        </w:rPr>
      </w:pPr>
      <w:r w:rsidRPr="00070D68">
        <w:rPr>
          <w:rFonts w:cs="Arial"/>
          <w:sz w:val="20"/>
          <w:szCs w:val="20"/>
        </w:rPr>
        <w:t>Glede na to, da Sodišče EU enotno razlaga pojem podjetje na različnih področjih konkurenčnega prava, je »treba v okviru sankcioniranja kršitev konkurenčnega prava tudi v nacionalnem pravu, zlasti kadar nacionalni organi ugotavljajo kršitve 101. in 102. člena PDEU, na enoten način obravnavati vse oblike podjetij, ne glede na statusno obliko njihovega nosilca«.</w:t>
      </w:r>
      <w:r w:rsidRPr="00070D68">
        <w:rPr>
          <w:rStyle w:val="Sprotnaopomba-sklic"/>
          <w:rFonts w:cs="Arial"/>
          <w:sz w:val="20"/>
          <w:szCs w:val="20"/>
        </w:rPr>
        <w:footnoteReference w:id="9"/>
      </w:r>
      <w:r w:rsidRPr="00070D68">
        <w:rPr>
          <w:rFonts w:cs="Arial"/>
          <w:sz w:val="20"/>
          <w:szCs w:val="20"/>
        </w:rPr>
        <w:tab/>
      </w:r>
    </w:p>
    <w:p w14:paraId="2E508E11" w14:textId="77777777" w:rsidR="007522E3" w:rsidRPr="00070D68" w:rsidRDefault="007522E3" w:rsidP="0025166A">
      <w:pPr>
        <w:spacing w:line="260" w:lineRule="atLeast"/>
        <w:rPr>
          <w:rFonts w:cs="Arial"/>
          <w:b/>
          <w:sz w:val="20"/>
          <w:szCs w:val="20"/>
        </w:rPr>
      </w:pPr>
    </w:p>
    <w:p w14:paraId="6366F977" w14:textId="6DFA3C60" w:rsidR="007522E3" w:rsidRPr="00070D68" w:rsidRDefault="007522E3" w:rsidP="0025166A">
      <w:pPr>
        <w:spacing w:line="260" w:lineRule="atLeast"/>
        <w:rPr>
          <w:rFonts w:cs="Arial"/>
          <w:i/>
          <w:iCs/>
          <w:sz w:val="20"/>
          <w:szCs w:val="20"/>
        </w:rPr>
      </w:pPr>
      <w:r w:rsidRPr="00070D68">
        <w:rPr>
          <w:rFonts w:cs="Arial"/>
          <w:sz w:val="20"/>
          <w:szCs w:val="20"/>
        </w:rPr>
        <w:t>Tudi Direktiva 2019/1 v 12. uvodni</w:t>
      </w:r>
      <w:r w:rsidR="00721AA6" w:rsidRPr="00070D68">
        <w:rPr>
          <w:rFonts w:cs="Arial"/>
          <w:sz w:val="20"/>
          <w:szCs w:val="20"/>
        </w:rPr>
        <w:t xml:space="preserve"> izjavi</w:t>
      </w:r>
      <w:r w:rsidRPr="00070D68">
        <w:rPr>
          <w:rFonts w:cs="Arial"/>
          <w:sz w:val="20"/>
          <w:szCs w:val="20"/>
        </w:rPr>
        <w:t xml:space="preserve"> navaja, da se </w:t>
      </w:r>
      <w:r w:rsidRPr="00070D68">
        <w:rPr>
          <w:rFonts w:cs="Arial"/>
          <w:i/>
          <w:iCs/>
          <w:sz w:val="20"/>
          <w:szCs w:val="20"/>
        </w:rPr>
        <w:t>ta direktiva ne bi smela uporabljati za nacionalno pravo, če slednje določa izrek kazenskih sankcij fizičnim osebam, z izjemo pravil, ki urejajo povezanost programov prizanesljivosti z izrekom sankcij fizičnim osebam. Prav tako se ne bi smela uporabljati za nacionalno pravo, ki določa izrek upravnih sankcij fizičnim osebam, ki ne delujejo kot neodvisen gospodarski akter na trgu.</w:t>
      </w:r>
    </w:p>
    <w:p w14:paraId="007D3B87" w14:textId="77777777" w:rsidR="007522E3" w:rsidRPr="00070D68" w:rsidRDefault="007522E3" w:rsidP="0025166A">
      <w:pPr>
        <w:spacing w:line="260" w:lineRule="atLeast"/>
        <w:rPr>
          <w:rFonts w:cs="Arial"/>
          <w:i/>
          <w:iCs/>
          <w:sz w:val="20"/>
          <w:szCs w:val="20"/>
        </w:rPr>
      </w:pPr>
    </w:p>
    <w:p w14:paraId="5F614FBB" w14:textId="77777777" w:rsidR="007522E3" w:rsidRPr="00070D68" w:rsidRDefault="007522E3" w:rsidP="0025166A">
      <w:pPr>
        <w:spacing w:line="260" w:lineRule="atLeast"/>
        <w:rPr>
          <w:rFonts w:cs="Arial"/>
          <w:sz w:val="20"/>
          <w:szCs w:val="20"/>
        </w:rPr>
      </w:pPr>
      <w:r w:rsidRPr="00070D68">
        <w:rPr>
          <w:rFonts w:cs="Arial"/>
          <w:sz w:val="20"/>
          <w:szCs w:val="20"/>
        </w:rPr>
        <w:t xml:space="preserve">Iz zadnjega stavka namreč sledi, da se </w:t>
      </w:r>
      <w:r w:rsidR="00760C3E" w:rsidRPr="00070D68">
        <w:rPr>
          <w:rFonts w:cs="Arial"/>
          <w:sz w:val="20"/>
          <w:szCs w:val="20"/>
        </w:rPr>
        <w:t>D</w:t>
      </w:r>
      <w:r w:rsidRPr="00070D68">
        <w:rPr>
          <w:rFonts w:cs="Arial"/>
          <w:sz w:val="20"/>
          <w:szCs w:val="20"/>
        </w:rPr>
        <w:t>irektiva</w:t>
      </w:r>
      <w:r w:rsidR="00760C3E" w:rsidRPr="00070D68">
        <w:rPr>
          <w:rFonts w:cs="Arial"/>
          <w:sz w:val="20"/>
          <w:szCs w:val="20"/>
        </w:rPr>
        <w:t xml:space="preserve"> 2019/1</w:t>
      </w:r>
      <w:r w:rsidRPr="00070D68">
        <w:rPr>
          <w:rFonts w:cs="Arial"/>
          <w:sz w:val="20"/>
          <w:szCs w:val="20"/>
        </w:rPr>
        <w:t xml:space="preserve"> ne uporablja za sankcioniranje fizičnih oseb, ki se ne ukvarjajo z gospodarsko dejavnostjo na trgu. Po </w:t>
      </w:r>
      <w:proofErr w:type="spellStart"/>
      <w:r w:rsidRPr="00070D68">
        <w:rPr>
          <w:rFonts w:cs="Arial"/>
          <w:sz w:val="20"/>
          <w:szCs w:val="20"/>
        </w:rPr>
        <w:t>razlogovanju</w:t>
      </w:r>
      <w:proofErr w:type="spellEnd"/>
      <w:r w:rsidRPr="00070D68">
        <w:rPr>
          <w:rFonts w:cs="Arial"/>
          <w:sz w:val="20"/>
          <w:szCs w:val="20"/>
        </w:rPr>
        <w:t xml:space="preserve"> </w:t>
      </w:r>
      <w:r w:rsidRPr="00070D68">
        <w:rPr>
          <w:rFonts w:cs="Arial"/>
          <w:i/>
          <w:iCs/>
          <w:sz w:val="20"/>
          <w:szCs w:val="20"/>
        </w:rPr>
        <w:t xml:space="preserve">a </w:t>
      </w:r>
      <w:proofErr w:type="spellStart"/>
      <w:r w:rsidRPr="00070D68">
        <w:rPr>
          <w:rFonts w:cs="Arial"/>
          <w:i/>
          <w:iCs/>
          <w:sz w:val="20"/>
          <w:szCs w:val="20"/>
        </w:rPr>
        <w:t>contrario</w:t>
      </w:r>
      <w:proofErr w:type="spellEnd"/>
      <w:r w:rsidRPr="00070D68">
        <w:rPr>
          <w:rFonts w:cs="Arial"/>
          <w:i/>
          <w:iCs/>
          <w:sz w:val="20"/>
          <w:szCs w:val="20"/>
        </w:rPr>
        <w:t xml:space="preserve"> </w:t>
      </w:r>
      <w:r w:rsidRPr="00070D68">
        <w:rPr>
          <w:rFonts w:cs="Arial"/>
          <w:sz w:val="20"/>
          <w:szCs w:val="20"/>
        </w:rPr>
        <w:t>torej lahko sklenemo, da se Direktiva 2019/1 uporablja za tiste fizične osebe, ki delujejo kot neodvisen gospodarski subjekt na trgu. To pa so nedvomno samostojni podjetniki posamezniki in posamezniki, ki samostojno opravljajo poklicno dejavnost.</w:t>
      </w:r>
      <w:r w:rsidRPr="00070D68">
        <w:rPr>
          <w:rStyle w:val="Sprotnaopomba-sklic"/>
          <w:rFonts w:cs="Arial"/>
          <w:sz w:val="20"/>
          <w:szCs w:val="20"/>
        </w:rPr>
        <w:footnoteReference w:id="10"/>
      </w:r>
    </w:p>
    <w:p w14:paraId="333CA0C9" w14:textId="77777777" w:rsidR="007522E3" w:rsidRPr="00070D68" w:rsidRDefault="007522E3" w:rsidP="0025166A">
      <w:pPr>
        <w:spacing w:line="260" w:lineRule="atLeast"/>
        <w:rPr>
          <w:rFonts w:cs="Arial"/>
          <w:sz w:val="20"/>
          <w:szCs w:val="20"/>
        </w:rPr>
      </w:pPr>
    </w:p>
    <w:p w14:paraId="37F11AE2" w14:textId="77777777" w:rsidR="007522E3" w:rsidRPr="00070D68" w:rsidRDefault="007522E3" w:rsidP="0025166A">
      <w:pPr>
        <w:spacing w:line="260" w:lineRule="atLeast"/>
        <w:rPr>
          <w:rFonts w:cs="Arial"/>
          <w:b/>
          <w:sz w:val="20"/>
          <w:szCs w:val="20"/>
        </w:rPr>
      </w:pPr>
      <w:r w:rsidRPr="00070D68">
        <w:rPr>
          <w:rFonts w:cs="Arial"/>
          <w:sz w:val="20"/>
          <w:szCs w:val="20"/>
        </w:rPr>
        <w:t xml:space="preserve">Če bi za samostojne podjetnike posameznike in posameznike, ki samostojno opravljajo poklicno dejavnost, obdržali sankcioniranje kršitev v prekrškovnem postopku, medtem ko bi za gospodarske družbe in druge oblike pravnih oseb uvedli administrativno sankcioniranje, bi bila takšna rešitev z vidika </w:t>
      </w:r>
      <w:r w:rsidR="00B412F2" w:rsidRPr="00070D68">
        <w:rPr>
          <w:rFonts w:cs="Arial"/>
          <w:sz w:val="20"/>
          <w:szCs w:val="20"/>
        </w:rPr>
        <w:t>a</w:t>
      </w:r>
      <w:r w:rsidR="0045309B" w:rsidRPr="00070D68">
        <w:rPr>
          <w:rFonts w:cs="Arial"/>
          <w:sz w:val="20"/>
          <w:szCs w:val="20"/>
        </w:rPr>
        <w:t>genc</w:t>
      </w:r>
      <w:r w:rsidRPr="00070D68">
        <w:rPr>
          <w:rFonts w:cs="Arial"/>
          <w:sz w:val="20"/>
          <w:szCs w:val="20"/>
        </w:rPr>
        <w:t xml:space="preserve">ije zelo nepraktična. V primeru preiskovanja kartelnega dogovora, v katerem bi bile udeležene gospodarske družbe in samostojni podjetniki, bi </w:t>
      </w:r>
      <w:r w:rsidR="00B412F2" w:rsidRPr="00070D68">
        <w:rPr>
          <w:rFonts w:cs="Arial"/>
          <w:sz w:val="20"/>
          <w:szCs w:val="20"/>
        </w:rPr>
        <w:t>a</w:t>
      </w:r>
      <w:r w:rsidR="0045309B" w:rsidRPr="00070D68">
        <w:rPr>
          <w:rFonts w:cs="Arial"/>
          <w:sz w:val="20"/>
          <w:szCs w:val="20"/>
        </w:rPr>
        <w:t>genc</w:t>
      </w:r>
      <w:r w:rsidRPr="00070D68">
        <w:rPr>
          <w:rFonts w:cs="Arial"/>
          <w:sz w:val="20"/>
          <w:szCs w:val="20"/>
        </w:rPr>
        <w:t xml:space="preserve">ija morala vzporedno </w:t>
      </w:r>
      <w:r w:rsidR="00523816" w:rsidRPr="00070D68">
        <w:rPr>
          <w:rFonts w:cs="Arial"/>
          <w:sz w:val="20"/>
          <w:szCs w:val="20"/>
        </w:rPr>
        <w:t>z</w:t>
      </w:r>
      <w:r w:rsidRPr="00070D68">
        <w:rPr>
          <w:rFonts w:cs="Arial"/>
          <w:sz w:val="20"/>
          <w:szCs w:val="20"/>
        </w:rPr>
        <w:t xml:space="preserve"> </w:t>
      </w:r>
      <w:r w:rsidR="00523816" w:rsidRPr="00070D68">
        <w:rPr>
          <w:rFonts w:cs="Arial"/>
          <w:sz w:val="20"/>
          <w:szCs w:val="20"/>
        </w:rPr>
        <w:t xml:space="preserve">upravnim postopkom v katerem bi pravni osebi izrekla </w:t>
      </w:r>
      <w:r w:rsidRPr="00070D68">
        <w:rPr>
          <w:rFonts w:cs="Arial"/>
          <w:sz w:val="20"/>
          <w:szCs w:val="20"/>
        </w:rPr>
        <w:t>administrativn</w:t>
      </w:r>
      <w:r w:rsidR="00523816" w:rsidRPr="00070D68">
        <w:rPr>
          <w:rFonts w:cs="Arial"/>
          <w:sz w:val="20"/>
          <w:szCs w:val="20"/>
        </w:rPr>
        <w:t>o</w:t>
      </w:r>
      <w:r w:rsidRPr="00070D68">
        <w:rPr>
          <w:rFonts w:cs="Arial"/>
          <w:sz w:val="20"/>
          <w:szCs w:val="20"/>
        </w:rPr>
        <w:t xml:space="preserve"> sankci</w:t>
      </w:r>
      <w:r w:rsidR="00523816" w:rsidRPr="00070D68">
        <w:rPr>
          <w:rFonts w:cs="Arial"/>
          <w:sz w:val="20"/>
          <w:szCs w:val="20"/>
        </w:rPr>
        <w:t>jo voditi še</w:t>
      </w:r>
      <w:r w:rsidRPr="00070D68">
        <w:rPr>
          <w:rFonts w:cs="Arial"/>
          <w:sz w:val="20"/>
          <w:szCs w:val="20"/>
        </w:rPr>
        <w:t xml:space="preserve"> postopek inšpekcijskega nadzora in prekrškovni postopek zoper samostojne podjetnike. S tem bi poleg drugačnega postopka prišlo tudi do vsebinskega razlikovanja med tema kategorijama podjetij. Za prekrške namreč veljajo drugačne predpostavke odgovornosti in sankcioniranja, zaradi daljšega trajanja postopka (ločen nadzorstveni in prekrškovni postopek) pa je tudi večja verjetnost zastaranja prekrškovnega pregona. Enako obravnavanje narekuje tudi načelo enakosti pred zakono</w:t>
      </w:r>
      <w:r w:rsidR="00B412F2" w:rsidRPr="00070D68">
        <w:rPr>
          <w:rFonts w:cs="Arial"/>
          <w:sz w:val="20"/>
          <w:szCs w:val="20"/>
        </w:rPr>
        <w:t>m, ki je določeno v 14. členu us</w:t>
      </w:r>
      <w:r w:rsidRPr="00070D68">
        <w:rPr>
          <w:rFonts w:cs="Arial"/>
          <w:sz w:val="20"/>
          <w:szCs w:val="20"/>
        </w:rPr>
        <w:t>tave in v 20. členu Listine EU o temeljnih pravicah.</w:t>
      </w:r>
      <w:r w:rsidRPr="00070D68">
        <w:rPr>
          <w:rStyle w:val="Sprotnaopomba-sklic"/>
          <w:rFonts w:cs="Arial"/>
          <w:sz w:val="20"/>
          <w:szCs w:val="20"/>
        </w:rPr>
        <w:footnoteReference w:id="11"/>
      </w:r>
      <w:r w:rsidRPr="00070D68">
        <w:rPr>
          <w:rFonts w:cs="Arial"/>
          <w:sz w:val="20"/>
          <w:szCs w:val="20"/>
        </w:rPr>
        <w:t xml:space="preserve"> </w:t>
      </w:r>
    </w:p>
    <w:p w14:paraId="37A11E1A" w14:textId="77777777" w:rsidR="007522E3" w:rsidRPr="00070D68" w:rsidRDefault="007522E3" w:rsidP="0025166A">
      <w:pPr>
        <w:spacing w:line="260" w:lineRule="atLeast"/>
        <w:rPr>
          <w:rFonts w:cs="Arial"/>
          <w:sz w:val="20"/>
          <w:szCs w:val="20"/>
        </w:rPr>
      </w:pPr>
    </w:p>
    <w:p w14:paraId="3B0CA8A8" w14:textId="33EB23EA" w:rsidR="007522E3" w:rsidRPr="00070D68" w:rsidRDefault="00EC465C" w:rsidP="0025166A">
      <w:pPr>
        <w:spacing w:line="260" w:lineRule="atLeast"/>
        <w:rPr>
          <w:rFonts w:cs="Arial"/>
          <w:sz w:val="20"/>
          <w:szCs w:val="20"/>
        </w:rPr>
      </w:pPr>
      <w:r w:rsidRPr="00070D68">
        <w:rPr>
          <w:rFonts w:cs="Arial"/>
          <w:sz w:val="20"/>
          <w:szCs w:val="20"/>
        </w:rPr>
        <w:t>Primernost</w:t>
      </w:r>
      <w:r w:rsidR="007522E3" w:rsidRPr="00070D68">
        <w:rPr>
          <w:rFonts w:cs="Arial"/>
          <w:sz w:val="20"/>
          <w:szCs w:val="20"/>
        </w:rPr>
        <w:t xml:space="preserve"> enovitega sankcioniranja za vsa podjetja posredno izhaja tudi iz Direktive 2019/1, ki v 42. uvodni </w:t>
      </w:r>
      <w:r w:rsidR="00721AA6" w:rsidRPr="00070D68">
        <w:rPr>
          <w:rFonts w:cs="Arial"/>
          <w:sz w:val="20"/>
          <w:szCs w:val="20"/>
        </w:rPr>
        <w:t>izjavi</w:t>
      </w:r>
      <w:r w:rsidR="007522E3" w:rsidRPr="00070D68">
        <w:rPr>
          <w:rFonts w:cs="Arial"/>
          <w:sz w:val="20"/>
          <w:szCs w:val="20"/>
        </w:rPr>
        <w:t xml:space="preserve"> navaja, da je treba </w:t>
      </w:r>
      <w:r w:rsidR="007522E3" w:rsidRPr="00070D68">
        <w:rPr>
          <w:rFonts w:cs="Arial"/>
          <w:i/>
          <w:sz w:val="20"/>
          <w:szCs w:val="20"/>
        </w:rPr>
        <w:t xml:space="preserve">pojma naklep in malomarnost </w:t>
      </w:r>
      <w:r w:rsidR="001D06F4" w:rsidRPr="00070D68">
        <w:rPr>
          <w:rFonts w:cs="Arial"/>
          <w:i/>
          <w:sz w:val="20"/>
          <w:szCs w:val="20"/>
        </w:rPr>
        <w:t xml:space="preserve">razlagati </w:t>
      </w:r>
      <w:r w:rsidR="007522E3" w:rsidRPr="00070D68">
        <w:rPr>
          <w:rFonts w:cs="Arial"/>
          <w:i/>
          <w:sz w:val="20"/>
          <w:szCs w:val="20"/>
        </w:rPr>
        <w:t>v skladu s sodno prakso Sodišča glede uporabe 101. in 102. člena PDEU in ne kot pojma naklep in malomarnost v postopkih, ki jih v okviru kazenskih zadev vodijo organi kazenskega pravosodja.</w:t>
      </w:r>
    </w:p>
    <w:p w14:paraId="6FAF0D5E" w14:textId="77777777" w:rsidR="007522E3" w:rsidRPr="00070D68" w:rsidRDefault="007522E3" w:rsidP="0025166A">
      <w:pPr>
        <w:spacing w:line="260" w:lineRule="atLeast"/>
        <w:rPr>
          <w:rFonts w:cs="Arial"/>
          <w:sz w:val="20"/>
          <w:szCs w:val="20"/>
        </w:rPr>
      </w:pPr>
    </w:p>
    <w:p w14:paraId="29A0D546" w14:textId="77777777" w:rsidR="007522E3" w:rsidRPr="00070D68" w:rsidRDefault="0045309B" w:rsidP="0025166A">
      <w:pPr>
        <w:spacing w:line="260" w:lineRule="atLeast"/>
        <w:rPr>
          <w:rFonts w:cs="Arial"/>
          <w:sz w:val="20"/>
          <w:szCs w:val="20"/>
        </w:rPr>
      </w:pPr>
      <w:r w:rsidRPr="00070D68">
        <w:rPr>
          <w:rFonts w:cs="Arial"/>
          <w:sz w:val="20"/>
          <w:szCs w:val="20"/>
        </w:rPr>
        <w:t>Agenc</w:t>
      </w:r>
      <w:r w:rsidR="007522E3" w:rsidRPr="00070D68">
        <w:rPr>
          <w:rFonts w:cs="Arial"/>
          <w:sz w:val="20"/>
          <w:szCs w:val="20"/>
        </w:rPr>
        <w:t>ija lahko izreče administrativno sankcijo le podjetju, medtem ko se za fizične osebe (odgovorne osebe pravnih oseb) ohranja sankcioniranje v skladu z ZP-1.</w:t>
      </w:r>
    </w:p>
    <w:p w14:paraId="1A22974E" w14:textId="77777777" w:rsidR="00F8474D" w:rsidRPr="00070D68" w:rsidRDefault="00F8474D" w:rsidP="0025166A">
      <w:pPr>
        <w:spacing w:line="260" w:lineRule="atLeast"/>
        <w:rPr>
          <w:rFonts w:cs="Arial"/>
          <w:sz w:val="20"/>
          <w:szCs w:val="20"/>
        </w:rPr>
      </w:pPr>
    </w:p>
    <w:p w14:paraId="3C1339A4" w14:textId="7BB78A8B" w:rsidR="007522E3" w:rsidRPr="00070D68" w:rsidRDefault="007522E3" w:rsidP="0025166A">
      <w:pPr>
        <w:spacing w:line="260" w:lineRule="atLeast"/>
        <w:rPr>
          <w:rFonts w:cs="Arial"/>
          <w:b/>
          <w:sz w:val="20"/>
          <w:szCs w:val="20"/>
        </w:rPr>
      </w:pPr>
      <w:r w:rsidRPr="00070D68">
        <w:rPr>
          <w:rFonts w:cs="Arial"/>
          <w:b/>
          <w:sz w:val="20"/>
          <w:szCs w:val="20"/>
        </w:rPr>
        <w:t>K</w:t>
      </w:r>
      <w:r w:rsidR="00850919" w:rsidRPr="00070D68">
        <w:rPr>
          <w:rFonts w:cs="Arial"/>
          <w:b/>
          <w:sz w:val="20"/>
          <w:szCs w:val="20"/>
        </w:rPr>
        <w:t xml:space="preserve"> 63</w:t>
      </w:r>
      <w:r w:rsidRPr="00070D68">
        <w:rPr>
          <w:rFonts w:cs="Arial"/>
          <w:b/>
          <w:sz w:val="20"/>
          <w:szCs w:val="20"/>
        </w:rPr>
        <w:t>. členu (meje sankcioniranja administrativnih prestopkov)</w:t>
      </w:r>
    </w:p>
    <w:p w14:paraId="48972C28" w14:textId="77777777" w:rsidR="007522E3" w:rsidRPr="00070D68" w:rsidRDefault="007522E3" w:rsidP="0025166A">
      <w:pPr>
        <w:spacing w:line="260" w:lineRule="atLeast"/>
        <w:rPr>
          <w:rFonts w:cs="Arial"/>
          <w:sz w:val="20"/>
          <w:szCs w:val="20"/>
        </w:rPr>
      </w:pPr>
    </w:p>
    <w:p w14:paraId="6A85E3BA" w14:textId="77777777" w:rsidR="007522E3" w:rsidRPr="00070D68" w:rsidRDefault="007522E3" w:rsidP="0025166A">
      <w:pPr>
        <w:spacing w:line="260" w:lineRule="atLeast"/>
        <w:rPr>
          <w:rFonts w:cs="Arial"/>
          <w:sz w:val="20"/>
          <w:szCs w:val="20"/>
        </w:rPr>
      </w:pPr>
      <w:r w:rsidRPr="00070D68">
        <w:rPr>
          <w:rFonts w:cs="Arial"/>
          <w:sz w:val="20"/>
          <w:szCs w:val="20"/>
        </w:rPr>
        <w:t xml:space="preserve">V tem členu je določeno načelo zakonitosti. Bistvo načela zakonitosti je zagotavljanje pravne varnosti predvsem z zahtevo, da je mogoče kršitelja nekega ravnanja obravnavati zaradi administrativnega prestopka samo, če je bilo v času storitve to ravnanje s tem zakonom opredeljeno kot administrativni prestopek in je bila zanj določena administrativna sankcija. </w:t>
      </w:r>
    </w:p>
    <w:p w14:paraId="2D7E57AC" w14:textId="77777777" w:rsidR="007522E3" w:rsidRPr="00070D68" w:rsidRDefault="007522E3" w:rsidP="0025166A">
      <w:pPr>
        <w:spacing w:line="260" w:lineRule="atLeast"/>
        <w:rPr>
          <w:rFonts w:cs="Arial"/>
          <w:b/>
          <w:sz w:val="20"/>
          <w:szCs w:val="20"/>
        </w:rPr>
      </w:pPr>
    </w:p>
    <w:p w14:paraId="62F63A0C" w14:textId="182C6CE9"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850919" w:rsidRPr="00070D68">
        <w:rPr>
          <w:rFonts w:cs="Arial"/>
          <w:b/>
          <w:sz w:val="20"/>
          <w:szCs w:val="20"/>
        </w:rPr>
        <w:t>64</w:t>
      </w:r>
      <w:r w:rsidRPr="00070D68">
        <w:rPr>
          <w:rFonts w:cs="Arial"/>
          <w:b/>
          <w:sz w:val="20"/>
          <w:szCs w:val="20"/>
        </w:rPr>
        <w:t>. členu (administrativni prestopek in kaznivo dejanje)</w:t>
      </w:r>
    </w:p>
    <w:p w14:paraId="1B1DD306" w14:textId="77777777" w:rsidR="007522E3" w:rsidRPr="00070D68" w:rsidRDefault="007522E3" w:rsidP="0025166A">
      <w:pPr>
        <w:spacing w:line="260" w:lineRule="atLeast"/>
        <w:rPr>
          <w:rFonts w:cs="Arial"/>
          <w:b/>
          <w:sz w:val="20"/>
          <w:szCs w:val="20"/>
        </w:rPr>
      </w:pPr>
    </w:p>
    <w:p w14:paraId="62355FE6" w14:textId="77777777" w:rsidR="007522E3" w:rsidRPr="00070D68" w:rsidRDefault="007522E3" w:rsidP="0025166A">
      <w:pPr>
        <w:tabs>
          <w:tab w:val="left" w:pos="1590"/>
        </w:tabs>
        <w:spacing w:line="260" w:lineRule="atLeast"/>
        <w:rPr>
          <w:rFonts w:cs="Arial"/>
          <w:sz w:val="20"/>
          <w:szCs w:val="20"/>
        </w:rPr>
      </w:pPr>
      <w:r w:rsidRPr="00070D68">
        <w:rPr>
          <w:rFonts w:cs="Arial"/>
          <w:sz w:val="20"/>
          <w:szCs w:val="20"/>
        </w:rPr>
        <w:t xml:space="preserve">Kršitev predpisov s področja varstva konkurence lahko v določenih primerih predstavlja tudi kaznivo dejanje po 225. členu Kazenskega zakonika (Uradni list RS, št. 50/12 – uradno prečiščeno besedilo, 6/16 – </w:t>
      </w:r>
      <w:proofErr w:type="spellStart"/>
      <w:r w:rsidRPr="00070D68">
        <w:rPr>
          <w:rFonts w:cs="Arial"/>
          <w:sz w:val="20"/>
          <w:szCs w:val="20"/>
        </w:rPr>
        <w:t>popr</w:t>
      </w:r>
      <w:proofErr w:type="spellEnd"/>
      <w:r w:rsidRPr="00070D68">
        <w:rPr>
          <w:rFonts w:cs="Arial"/>
          <w:sz w:val="20"/>
          <w:szCs w:val="20"/>
        </w:rPr>
        <w:t>., 54/15, 38/16 in 27/17), za katerega je v skladu z 9. točko 25. člena Zakona o odgovornosti pravnih oseb za kazniva dejanja (Uradni list RS, št. 98/04 – uradno prečiščeno besedilo, 65/08 in 57/12) odgovorna tudi pravna oseba v imenu katere, na račun katere ali v korist katere je storilec izvršil kaznivo dejanje. Zato je treba urediti razmerje med kazenskim postopkom, ki se vodi zoper podjetje, in administrativnim sankcioniranjem podjetij.</w:t>
      </w:r>
    </w:p>
    <w:p w14:paraId="34ACE8C6" w14:textId="77777777" w:rsidR="007522E3" w:rsidRPr="00070D68" w:rsidRDefault="007522E3" w:rsidP="0025166A">
      <w:pPr>
        <w:tabs>
          <w:tab w:val="left" w:pos="1590"/>
        </w:tabs>
        <w:spacing w:line="260" w:lineRule="atLeast"/>
        <w:rPr>
          <w:rFonts w:cs="Arial"/>
          <w:sz w:val="20"/>
          <w:szCs w:val="20"/>
        </w:rPr>
      </w:pPr>
    </w:p>
    <w:p w14:paraId="686AD52F" w14:textId="77777777" w:rsidR="007522E3" w:rsidRPr="00070D68" w:rsidRDefault="007522E3" w:rsidP="0025166A">
      <w:pPr>
        <w:tabs>
          <w:tab w:val="left" w:pos="1590"/>
        </w:tabs>
        <w:spacing w:line="260" w:lineRule="atLeast"/>
        <w:rPr>
          <w:rFonts w:cs="Arial"/>
          <w:sz w:val="20"/>
          <w:szCs w:val="20"/>
        </w:rPr>
      </w:pPr>
      <w:r w:rsidRPr="00070D68">
        <w:rPr>
          <w:rFonts w:cs="Arial"/>
          <w:sz w:val="20"/>
          <w:szCs w:val="20"/>
        </w:rPr>
        <w:t xml:space="preserve">S </w:t>
      </w:r>
      <w:r w:rsidRPr="00070D68">
        <w:rPr>
          <w:rFonts w:cs="Arial"/>
          <w:sz w:val="20"/>
          <w:szCs w:val="20"/>
          <w:u w:val="single"/>
        </w:rPr>
        <w:t>prvim odstavkom</w:t>
      </w:r>
      <w:r w:rsidRPr="00070D68">
        <w:rPr>
          <w:rFonts w:cs="Arial"/>
          <w:sz w:val="20"/>
          <w:szCs w:val="20"/>
        </w:rPr>
        <w:t xml:space="preserve"> se določi, da k</w:t>
      </w:r>
      <w:r w:rsidR="00EC465C" w:rsidRPr="00070D68">
        <w:rPr>
          <w:rFonts w:cs="Arial"/>
          <w:sz w:val="20"/>
          <w:szCs w:val="20"/>
        </w:rPr>
        <w:t>o</w:t>
      </w:r>
      <w:r w:rsidRPr="00070D68">
        <w:rPr>
          <w:rFonts w:cs="Arial"/>
          <w:sz w:val="20"/>
          <w:szCs w:val="20"/>
        </w:rPr>
        <w:t xml:space="preserve"> administrativno sankcioniranje temelji na istem dejanskem stanju, o katerem je sodišče že odločalo v kazenskem postopku, </w:t>
      </w:r>
      <w:r w:rsidR="00554B8E" w:rsidRPr="00070D68">
        <w:rPr>
          <w:rFonts w:cs="Arial"/>
          <w:sz w:val="20"/>
          <w:szCs w:val="20"/>
        </w:rPr>
        <w:t>a</w:t>
      </w:r>
      <w:r w:rsidR="0045309B" w:rsidRPr="00070D68">
        <w:rPr>
          <w:rFonts w:cs="Arial"/>
          <w:sz w:val="20"/>
          <w:szCs w:val="20"/>
        </w:rPr>
        <w:t>genc</w:t>
      </w:r>
      <w:r w:rsidR="00554B8E" w:rsidRPr="00070D68">
        <w:rPr>
          <w:rFonts w:cs="Arial"/>
          <w:sz w:val="20"/>
          <w:szCs w:val="20"/>
        </w:rPr>
        <w:t xml:space="preserve">ija ne izreče administrativne sankcije. </w:t>
      </w:r>
      <w:r w:rsidRPr="00070D68">
        <w:rPr>
          <w:rFonts w:cs="Arial"/>
          <w:sz w:val="20"/>
          <w:szCs w:val="20"/>
        </w:rPr>
        <w:t xml:space="preserve">S tem se preprečuje dvakratno kaznovanje kršitelja za isto dejanje. </w:t>
      </w:r>
    </w:p>
    <w:p w14:paraId="6581636F" w14:textId="77777777" w:rsidR="007522E3" w:rsidRPr="00070D68" w:rsidRDefault="007522E3" w:rsidP="0025166A">
      <w:pPr>
        <w:tabs>
          <w:tab w:val="left" w:pos="1590"/>
        </w:tabs>
        <w:spacing w:line="260" w:lineRule="atLeast"/>
        <w:rPr>
          <w:rFonts w:cs="Arial"/>
          <w:sz w:val="20"/>
          <w:szCs w:val="20"/>
        </w:rPr>
      </w:pPr>
    </w:p>
    <w:p w14:paraId="2FD080BA" w14:textId="77777777" w:rsidR="007522E3" w:rsidRPr="00070D68" w:rsidRDefault="007522E3" w:rsidP="0025166A">
      <w:pPr>
        <w:tabs>
          <w:tab w:val="left" w:pos="1590"/>
        </w:tabs>
        <w:spacing w:line="260" w:lineRule="atLeast"/>
        <w:rPr>
          <w:rFonts w:cs="Arial"/>
          <w:sz w:val="20"/>
          <w:szCs w:val="20"/>
        </w:rPr>
      </w:pPr>
      <w:r w:rsidRPr="00070D68">
        <w:rPr>
          <w:rFonts w:cs="Arial"/>
          <w:sz w:val="20"/>
          <w:szCs w:val="20"/>
        </w:rPr>
        <w:t xml:space="preserve">V </w:t>
      </w:r>
      <w:r w:rsidR="00554B8E" w:rsidRPr="00070D68">
        <w:rPr>
          <w:rFonts w:cs="Arial"/>
          <w:sz w:val="20"/>
          <w:szCs w:val="20"/>
          <w:u w:val="single"/>
        </w:rPr>
        <w:t>drugem</w:t>
      </w:r>
      <w:r w:rsidRPr="00070D68">
        <w:rPr>
          <w:rFonts w:cs="Arial"/>
          <w:sz w:val="20"/>
          <w:szCs w:val="20"/>
          <w:u w:val="single"/>
        </w:rPr>
        <w:t xml:space="preserve"> odstavku</w:t>
      </w:r>
      <w:r w:rsidRPr="00070D68">
        <w:rPr>
          <w:rFonts w:cs="Arial"/>
          <w:sz w:val="20"/>
          <w:szCs w:val="20"/>
        </w:rPr>
        <w:t xml:space="preserve"> se ureja razmerje med kazenskim postopkom in administrativnim sankcioniranjem. V primeru, da teče kazenski postopek za kaznivo dejanje, ki temelji na istem dejanskem stanju kot administrativni prestopek, </w:t>
      </w:r>
      <w:r w:rsidR="00554B8E" w:rsidRPr="00070D68">
        <w:rPr>
          <w:rFonts w:cs="Arial"/>
          <w:sz w:val="20"/>
          <w:szCs w:val="20"/>
        </w:rPr>
        <w:t>a</w:t>
      </w:r>
      <w:r w:rsidR="0045309B" w:rsidRPr="00070D68">
        <w:rPr>
          <w:rFonts w:cs="Arial"/>
          <w:sz w:val="20"/>
          <w:szCs w:val="20"/>
        </w:rPr>
        <w:t>genc</w:t>
      </w:r>
      <w:r w:rsidRPr="00070D68">
        <w:rPr>
          <w:rFonts w:cs="Arial"/>
          <w:sz w:val="20"/>
          <w:szCs w:val="20"/>
        </w:rPr>
        <w:t xml:space="preserve">ija lahko vodi upravni postopek ugotavljanja obstoja kršitev konkurenčnega prava, vendar v tem primeru podjetju ne izreče administrativne sankcije. Lahko pa z delno odločbo ugotovi kršitev določb tega zakona ali 101. ali 102. člena PDEU in od podjetja zahteva, da s kršitvijo preneha, ali pa izda sklep o začasnih zavezah itd. </w:t>
      </w:r>
      <w:r w:rsidR="00554B8E" w:rsidRPr="00070D68">
        <w:rPr>
          <w:rFonts w:cs="Arial"/>
          <w:sz w:val="20"/>
          <w:szCs w:val="20"/>
        </w:rPr>
        <w:t>V primeru ko bo</w:t>
      </w:r>
      <w:r w:rsidRPr="00070D68">
        <w:rPr>
          <w:rFonts w:cs="Arial"/>
          <w:sz w:val="20"/>
          <w:szCs w:val="20"/>
        </w:rPr>
        <w:t xml:space="preserve"> kazenski postopek pravnomočno ustavljen, ali je bila izdana pravnomočna oprostilna sodba, ali je bil obtožni akt pravnomočno zavrnjen ali zavržen, ali je bila kazenska ovadba zavržena lahko </w:t>
      </w:r>
      <w:r w:rsidR="00554B8E" w:rsidRPr="00070D68">
        <w:rPr>
          <w:rFonts w:cs="Arial"/>
          <w:sz w:val="20"/>
          <w:szCs w:val="20"/>
        </w:rPr>
        <w:t>a</w:t>
      </w:r>
      <w:r w:rsidR="0045309B" w:rsidRPr="00070D68">
        <w:rPr>
          <w:rFonts w:cs="Arial"/>
          <w:sz w:val="20"/>
          <w:szCs w:val="20"/>
        </w:rPr>
        <w:t>genc</w:t>
      </w:r>
      <w:r w:rsidRPr="00070D68">
        <w:rPr>
          <w:rFonts w:cs="Arial"/>
          <w:sz w:val="20"/>
          <w:szCs w:val="20"/>
        </w:rPr>
        <w:t>ija izreče administrativno sankcijo, vendar le če</w:t>
      </w:r>
      <w:r w:rsidR="00554B8E" w:rsidRPr="00070D68">
        <w:rPr>
          <w:rFonts w:cs="Arial"/>
          <w:sz w:val="20"/>
          <w:szCs w:val="20"/>
        </w:rPr>
        <w:t xml:space="preserve"> </w:t>
      </w:r>
      <w:r w:rsidRPr="00070D68">
        <w:rPr>
          <w:rFonts w:cs="Arial"/>
          <w:sz w:val="20"/>
          <w:szCs w:val="20"/>
        </w:rPr>
        <w:t>niso podani razlogi, ki izključujejo izrek administrativne sankcije</w:t>
      </w:r>
      <w:r w:rsidR="001D06F4" w:rsidRPr="00070D68">
        <w:rPr>
          <w:rFonts w:cs="Arial"/>
          <w:sz w:val="20"/>
          <w:szCs w:val="20"/>
        </w:rPr>
        <w:t>.</w:t>
      </w:r>
    </w:p>
    <w:p w14:paraId="6CE72C85" w14:textId="77777777" w:rsidR="007522E3" w:rsidRPr="00070D68" w:rsidRDefault="007522E3" w:rsidP="0025166A">
      <w:pPr>
        <w:tabs>
          <w:tab w:val="left" w:pos="1590"/>
        </w:tabs>
        <w:spacing w:line="260" w:lineRule="atLeast"/>
        <w:rPr>
          <w:rFonts w:cs="Arial"/>
          <w:sz w:val="20"/>
          <w:szCs w:val="20"/>
        </w:rPr>
      </w:pPr>
    </w:p>
    <w:p w14:paraId="7BA3D90F" w14:textId="77777777" w:rsidR="007522E3" w:rsidRPr="00070D68" w:rsidRDefault="007522E3" w:rsidP="0025166A">
      <w:pPr>
        <w:tabs>
          <w:tab w:val="left" w:pos="1590"/>
        </w:tabs>
        <w:spacing w:line="260" w:lineRule="atLeast"/>
        <w:rPr>
          <w:rFonts w:cs="Arial"/>
          <w:sz w:val="20"/>
          <w:szCs w:val="20"/>
        </w:rPr>
      </w:pPr>
      <w:r w:rsidRPr="00070D68">
        <w:rPr>
          <w:rFonts w:cs="Arial"/>
          <w:sz w:val="20"/>
          <w:szCs w:val="20"/>
        </w:rPr>
        <w:t xml:space="preserve">Zaradi zagotovitve spoštovanja tega člena se s </w:t>
      </w:r>
      <w:r w:rsidR="000F6A61" w:rsidRPr="00070D68">
        <w:rPr>
          <w:rFonts w:cs="Arial"/>
          <w:sz w:val="20"/>
          <w:szCs w:val="20"/>
          <w:u w:val="single"/>
        </w:rPr>
        <w:t>tretjim</w:t>
      </w:r>
      <w:r w:rsidRPr="00070D68">
        <w:rPr>
          <w:rFonts w:cs="Arial"/>
          <w:sz w:val="20"/>
          <w:szCs w:val="20"/>
          <w:u w:val="single"/>
        </w:rPr>
        <w:t xml:space="preserve"> odstavkom</w:t>
      </w:r>
      <w:r w:rsidRPr="00070D68">
        <w:rPr>
          <w:rFonts w:cs="Arial"/>
          <w:sz w:val="20"/>
          <w:szCs w:val="20"/>
        </w:rPr>
        <w:t xml:space="preserve"> državnemu tožilcu naloži, da mora brez odlašanja obvestiti </w:t>
      </w:r>
      <w:r w:rsidR="00D93BA5" w:rsidRPr="00070D68">
        <w:rPr>
          <w:rFonts w:cs="Arial"/>
          <w:sz w:val="20"/>
          <w:szCs w:val="20"/>
        </w:rPr>
        <w:t>a</w:t>
      </w:r>
      <w:r w:rsidR="0045309B" w:rsidRPr="00070D68">
        <w:rPr>
          <w:rFonts w:cs="Arial"/>
          <w:sz w:val="20"/>
          <w:szCs w:val="20"/>
        </w:rPr>
        <w:t>genc</w:t>
      </w:r>
      <w:r w:rsidRPr="00070D68">
        <w:rPr>
          <w:rFonts w:cs="Arial"/>
          <w:sz w:val="20"/>
          <w:szCs w:val="20"/>
        </w:rPr>
        <w:t>ijo o uvedbi kazenskega postopka in o pravnomočni odločitvi sodišča.</w:t>
      </w:r>
    </w:p>
    <w:p w14:paraId="57CB0045" w14:textId="77777777" w:rsidR="007522E3" w:rsidRPr="00070D68" w:rsidRDefault="007522E3" w:rsidP="0025166A">
      <w:pPr>
        <w:tabs>
          <w:tab w:val="left" w:pos="1590"/>
        </w:tabs>
        <w:spacing w:line="260" w:lineRule="atLeast"/>
        <w:rPr>
          <w:rFonts w:cs="Arial"/>
          <w:b/>
          <w:sz w:val="20"/>
          <w:szCs w:val="20"/>
        </w:rPr>
      </w:pPr>
    </w:p>
    <w:p w14:paraId="21D63F98" w14:textId="2660458B"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DF171D" w:rsidRPr="00070D68">
        <w:rPr>
          <w:rFonts w:cs="Arial"/>
          <w:b/>
          <w:sz w:val="20"/>
          <w:szCs w:val="20"/>
        </w:rPr>
        <w:t>65</w:t>
      </w:r>
      <w:r w:rsidRPr="00070D68">
        <w:rPr>
          <w:rFonts w:cs="Arial"/>
          <w:b/>
          <w:sz w:val="20"/>
          <w:szCs w:val="20"/>
        </w:rPr>
        <w:t>. členu (prepoved ponovnega odločanja)</w:t>
      </w:r>
    </w:p>
    <w:p w14:paraId="33526C9B" w14:textId="77777777" w:rsidR="007522E3" w:rsidRPr="00070D68" w:rsidRDefault="007522E3" w:rsidP="0025166A">
      <w:pPr>
        <w:spacing w:line="260" w:lineRule="atLeast"/>
        <w:rPr>
          <w:rFonts w:cs="Arial"/>
          <w:sz w:val="20"/>
          <w:szCs w:val="20"/>
        </w:rPr>
      </w:pPr>
    </w:p>
    <w:p w14:paraId="7C1D4D99" w14:textId="77777777" w:rsidR="007522E3" w:rsidRPr="00070D68" w:rsidRDefault="007522E3" w:rsidP="0025166A">
      <w:pPr>
        <w:spacing w:line="260" w:lineRule="atLeast"/>
        <w:rPr>
          <w:rFonts w:cs="Arial"/>
          <w:sz w:val="20"/>
          <w:szCs w:val="20"/>
        </w:rPr>
      </w:pPr>
      <w:r w:rsidRPr="00070D68">
        <w:rPr>
          <w:rFonts w:cs="Arial"/>
          <w:sz w:val="20"/>
          <w:szCs w:val="20"/>
        </w:rPr>
        <w:t xml:space="preserve">S tem členom se določa, da načelo </w:t>
      </w:r>
      <w:r w:rsidRPr="00070D68">
        <w:rPr>
          <w:rFonts w:cs="Arial"/>
          <w:i/>
          <w:sz w:val="20"/>
          <w:szCs w:val="20"/>
        </w:rPr>
        <w:t xml:space="preserve">ne </w:t>
      </w:r>
      <w:proofErr w:type="spellStart"/>
      <w:r w:rsidRPr="00070D68">
        <w:rPr>
          <w:rFonts w:cs="Arial"/>
          <w:i/>
          <w:sz w:val="20"/>
          <w:szCs w:val="20"/>
        </w:rPr>
        <w:t>bis</w:t>
      </w:r>
      <w:proofErr w:type="spellEnd"/>
      <w:r w:rsidRPr="00070D68">
        <w:rPr>
          <w:rFonts w:cs="Arial"/>
          <w:i/>
          <w:sz w:val="20"/>
          <w:szCs w:val="20"/>
        </w:rPr>
        <w:t xml:space="preserve"> in </w:t>
      </w:r>
      <w:proofErr w:type="spellStart"/>
      <w:r w:rsidRPr="00070D68">
        <w:rPr>
          <w:rFonts w:cs="Arial"/>
          <w:i/>
          <w:sz w:val="20"/>
          <w:szCs w:val="20"/>
        </w:rPr>
        <w:t>idem</w:t>
      </w:r>
      <w:proofErr w:type="spellEnd"/>
      <w:r w:rsidRPr="00070D68">
        <w:rPr>
          <w:rFonts w:cs="Arial"/>
          <w:sz w:val="20"/>
          <w:szCs w:val="20"/>
        </w:rPr>
        <w:t xml:space="preserve"> velja za naložitev administrativne sankcije. Ker ima po mnenju predlagatelja naložitev administrativne sankcije znake kaznovalnega postopka, je smiselno tudi za primer izreka administrativne sankcije v postopku po tem zakonu urediti spoštovanje 31. člena </w:t>
      </w:r>
      <w:r w:rsidR="000F6A61" w:rsidRPr="00070D68">
        <w:rPr>
          <w:rFonts w:cs="Arial"/>
          <w:sz w:val="20"/>
          <w:szCs w:val="20"/>
        </w:rPr>
        <w:t>u</w:t>
      </w:r>
      <w:r w:rsidRPr="00070D68">
        <w:rPr>
          <w:rFonts w:cs="Arial"/>
          <w:sz w:val="20"/>
          <w:szCs w:val="20"/>
        </w:rPr>
        <w:t xml:space="preserve">stave, ki določa, da nihče ne sme biti ponovno obsojen ali kaznovan zaradi kaznivega dejanja, za katero je bil kazenski postopek zoper njega pravnomočno ustavljen ali je bila obtožba zoper njega pravnomočno zavrnjena, ali je bil s pravnomočno sodbo oproščen ali obsojen. </w:t>
      </w:r>
    </w:p>
    <w:p w14:paraId="0B36D7E1" w14:textId="77777777" w:rsidR="007522E3" w:rsidRPr="00070D68" w:rsidRDefault="007522E3" w:rsidP="0025166A">
      <w:pPr>
        <w:spacing w:line="260" w:lineRule="atLeast"/>
        <w:rPr>
          <w:rFonts w:cs="Arial"/>
          <w:b/>
          <w:sz w:val="20"/>
          <w:szCs w:val="20"/>
        </w:rPr>
      </w:pPr>
    </w:p>
    <w:p w14:paraId="5204786D" w14:textId="6BACD8B5"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DF171D" w:rsidRPr="00070D68">
        <w:rPr>
          <w:rFonts w:cs="Arial"/>
          <w:b/>
          <w:sz w:val="20"/>
          <w:szCs w:val="20"/>
        </w:rPr>
        <w:t>66</w:t>
      </w:r>
      <w:r w:rsidRPr="00070D68">
        <w:rPr>
          <w:rFonts w:cs="Arial"/>
          <w:b/>
          <w:sz w:val="20"/>
          <w:szCs w:val="20"/>
        </w:rPr>
        <w:t>. členu (naklep in malomarnost)</w:t>
      </w:r>
    </w:p>
    <w:p w14:paraId="108CD574" w14:textId="77777777" w:rsidR="007522E3" w:rsidRPr="00070D68" w:rsidRDefault="007522E3" w:rsidP="0025166A">
      <w:pPr>
        <w:tabs>
          <w:tab w:val="left" w:pos="1530"/>
        </w:tabs>
        <w:spacing w:line="260" w:lineRule="atLeast"/>
        <w:rPr>
          <w:rFonts w:cs="Arial"/>
          <w:sz w:val="20"/>
          <w:szCs w:val="20"/>
        </w:rPr>
      </w:pPr>
    </w:p>
    <w:p w14:paraId="05E56D2E" w14:textId="77777777" w:rsidR="002D6008" w:rsidRPr="00070D68" w:rsidRDefault="007522E3" w:rsidP="0025166A">
      <w:pPr>
        <w:tabs>
          <w:tab w:val="left" w:pos="1530"/>
        </w:tabs>
        <w:spacing w:line="260" w:lineRule="atLeast"/>
        <w:rPr>
          <w:rFonts w:cs="Arial"/>
          <w:sz w:val="20"/>
          <w:szCs w:val="20"/>
        </w:rPr>
      </w:pPr>
      <w:r w:rsidRPr="00070D68">
        <w:rPr>
          <w:rFonts w:cs="Arial"/>
          <w:sz w:val="20"/>
          <w:szCs w:val="20"/>
        </w:rPr>
        <w:t>Po dosedanji ureditvi je odgovornost za kršitev slovenskega konkurenčnega prava krivdne narave</w:t>
      </w:r>
      <w:r w:rsidR="00EC465C" w:rsidRPr="00070D68">
        <w:rPr>
          <w:rFonts w:cs="Arial"/>
          <w:sz w:val="20"/>
          <w:szCs w:val="20"/>
        </w:rPr>
        <w:t>,</w:t>
      </w:r>
      <w:r w:rsidR="002D6008" w:rsidRPr="00070D68">
        <w:rPr>
          <w:rFonts w:cs="Arial"/>
          <w:sz w:val="20"/>
          <w:szCs w:val="20"/>
        </w:rPr>
        <w:t xml:space="preserve"> ki temelji na odgovornosti neposrednega storilca (odgovorne osebe), pravna oseba pa odgovarja </w:t>
      </w:r>
      <w:proofErr w:type="spellStart"/>
      <w:r w:rsidR="002D6008" w:rsidRPr="00070D68">
        <w:rPr>
          <w:rFonts w:cs="Arial"/>
          <w:sz w:val="20"/>
          <w:szCs w:val="20"/>
        </w:rPr>
        <w:t>akcesorno</w:t>
      </w:r>
      <w:proofErr w:type="spellEnd"/>
      <w:r w:rsidR="002D6008" w:rsidRPr="00070D68">
        <w:rPr>
          <w:rFonts w:cs="Arial"/>
          <w:sz w:val="20"/>
          <w:szCs w:val="20"/>
        </w:rPr>
        <w:t xml:space="preserve">. V praksi to pomeni, da je treba za sankcioniranje pravne osebe ugotoviti tudi neposrednega storilca in dokazati njegovo </w:t>
      </w:r>
      <w:r w:rsidR="003B1DB4" w:rsidRPr="00070D68">
        <w:rPr>
          <w:rFonts w:cs="Arial"/>
          <w:sz w:val="20"/>
          <w:szCs w:val="20"/>
        </w:rPr>
        <w:t>odgovornost</w:t>
      </w:r>
      <w:r w:rsidR="002D6008" w:rsidRPr="00070D68">
        <w:rPr>
          <w:rFonts w:cs="Arial"/>
          <w:sz w:val="20"/>
          <w:szCs w:val="20"/>
        </w:rPr>
        <w:t>.</w:t>
      </w:r>
      <w:r w:rsidRPr="00070D68">
        <w:rPr>
          <w:rFonts w:cs="Arial"/>
          <w:sz w:val="20"/>
          <w:szCs w:val="20"/>
        </w:rPr>
        <w:t>. To je razvidno zlasti iz 73. in 74. člena ZPOmK-1, ki navaja</w:t>
      </w:r>
      <w:r w:rsidR="00EC465C" w:rsidRPr="00070D68">
        <w:rPr>
          <w:rFonts w:cs="Arial"/>
          <w:sz w:val="20"/>
          <w:szCs w:val="20"/>
        </w:rPr>
        <w:t>t</w:t>
      </w:r>
      <w:r w:rsidRPr="00070D68">
        <w:rPr>
          <w:rFonts w:cs="Arial"/>
          <w:sz w:val="20"/>
          <w:szCs w:val="20"/>
        </w:rPr>
        <w:t xml:space="preserve">a naklep in koristoljubni namen kot kvalifikatorni okoliščini, ter iz splošnega pravila 9. člena ZP-1, da je za prekršek odgovoren storilec, ki je storil prekršek iz malomarnosti ali naklepoma. </w:t>
      </w:r>
      <w:r w:rsidR="002D6008" w:rsidRPr="00070D68">
        <w:rPr>
          <w:rFonts w:cs="Arial"/>
          <w:sz w:val="20"/>
          <w:szCs w:val="20"/>
        </w:rPr>
        <w:t>T</w:t>
      </w:r>
      <w:r w:rsidRPr="00070D68">
        <w:rPr>
          <w:rFonts w:cs="Arial"/>
          <w:sz w:val="20"/>
          <w:szCs w:val="20"/>
        </w:rPr>
        <w:t>akšna ureditev administrativnega sankcioniranja po mnenju predlagatelja ni ustrezna</w:t>
      </w:r>
      <w:r w:rsidR="00EC465C" w:rsidRPr="00070D68">
        <w:rPr>
          <w:rFonts w:cs="Arial"/>
          <w:sz w:val="20"/>
          <w:szCs w:val="20"/>
        </w:rPr>
        <w:t>,</w:t>
      </w:r>
      <w:r w:rsidR="002D6008" w:rsidRPr="00070D68">
        <w:rPr>
          <w:rFonts w:cs="Arial"/>
          <w:sz w:val="20"/>
          <w:szCs w:val="20"/>
        </w:rPr>
        <w:t xml:space="preserve"> saj </w:t>
      </w:r>
      <w:r w:rsidR="002D6008" w:rsidRPr="00070D68">
        <w:rPr>
          <w:rFonts w:cs="Arial"/>
          <w:sz w:val="20"/>
          <w:szCs w:val="20"/>
        </w:rPr>
        <w:lastRenderedPageBreak/>
        <w:t xml:space="preserve">se </w:t>
      </w:r>
      <w:r w:rsidR="00EC465C" w:rsidRPr="00070D68">
        <w:rPr>
          <w:rFonts w:cs="Arial"/>
          <w:sz w:val="20"/>
          <w:szCs w:val="20"/>
        </w:rPr>
        <w:t xml:space="preserve">administrativno sankcioniranje </w:t>
      </w:r>
      <w:r w:rsidR="002D6008" w:rsidRPr="00070D68">
        <w:rPr>
          <w:rFonts w:cs="Arial"/>
          <w:sz w:val="20"/>
          <w:szCs w:val="20"/>
        </w:rPr>
        <w:t>nanaša zgolj na sankcioniranje podjetij, odgovornost neposrednih storilcev pa je predmet ločenega prekrškovnega postopka. Takšna ureditev tudi ni v skladu z veljavno ureditvijo odgovornosti podjetij po določbah 101</w:t>
      </w:r>
      <w:r w:rsidR="003B1DB4" w:rsidRPr="00070D68">
        <w:rPr>
          <w:rFonts w:cs="Arial"/>
          <w:sz w:val="20"/>
          <w:szCs w:val="20"/>
        </w:rPr>
        <w:t>. in 102. člena PDEU in D</w:t>
      </w:r>
      <w:r w:rsidR="002D6008" w:rsidRPr="00070D68">
        <w:rPr>
          <w:rFonts w:cs="Arial"/>
          <w:sz w:val="20"/>
          <w:szCs w:val="20"/>
        </w:rPr>
        <w:t>irektivo 1/2019, ki se s tem predlogom zakona prenaša v slovenski pravni red</w:t>
      </w:r>
      <w:r w:rsidRPr="00070D68">
        <w:rPr>
          <w:rFonts w:cs="Arial"/>
          <w:sz w:val="20"/>
          <w:szCs w:val="20"/>
        </w:rPr>
        <w:t xml:space="preserve">. </w:t>
      </w:r>
    </w:p>
    <w:p w14:paraId="4D9A2D5D" w14:textId="77777777" w:rsidR="002D6008" w:rsidRPr="00070D68" w:rsidRDefault="002D6008" w:rsidP="0025166A">
      <w:pPr>
        <w:tabs>
          <w:tab w:val="left" w:pos="1530"/>
        </w:tabs>
        <w:spacing w:line="260" w:lineRule="atLeast"/>
        <w:rPr>
          <w:rFonts w:cs="Arial"/>
          <w:sz w:val="20"/>
          <w:szCs w:val="20"/>
        </w:rPr>
      </w:pPr>
    </w:p>
    <w:p w14:paraId="2ECB36B5" w14:textId="77777777" w:rsidR="003B1DB4" w:rsidRPr="00070D68" w:rsidRDefault="007522E3" w:rsidP="0025166A">
      <w:pPr>
        <w:tabs>
          <w:tab w:val="left" w:pos="1530"/>
        </w:tabs>
        <w:spacing w:line="260" w:lineRule="atLeast"/>
        <w:rPr>
          <w:rFonts w:cs="Arial"/>
          <w:sz w:val="20"/>
          <w:szCs w:val="20"/>
        </w:rPr>
      </w:pPr>
      <w:r w:rsidRPr="00070D68">
        <w:rPr>
          <w:rFonts w:cs="Arial"/>
          <w:sz w:val="20"/>
          <w:szCs w:val="20"/>
        </w:rPr>
        <w:t>Določbe za naložitev sankcije za administrativni prestopek je treba oblikovati tako, da se administrativno sankcijo podjetju izreče neodvisno od tega, ali je bila ugotovljena odgovornost fizične osebe za isto kršitev.</w:t>
      </w:r>
      <w:r w:rsidRPr="00070D68">
        <w:rPr>
          <w:rStyle w:val="Sprotnaopomba-sklic"/>
          <w:rFonts w:cs="Arial"/>
          <w:sz w:val="20"/>
          <w:szCs w:val="20"/>
        </w:rPr>
        <w:footnoteReference w:id="12"/>
      </w:r>
      <w:r w:rsidRPr="00070D68">
        <w:rPr>
          <w:rFonts w:cs="Arial"/>
          <w:sz w:val="20"/>
          <w:szCs w:val="20"/>
        </w:rPr>
        <w:t xml:space="preserve"> Kljub temu pa administrativnega prestopka na področju konkurenčnega prava ni mogoče zasnovati v smislu čiste objektivne odgovornosti za določena tržna stanja, ampak gre lahko le za subjektivno odgovornost za protipravno ravnanje podjetja na trgu</w:t>
      </w:r>
      <w:r w:rsidR="002D6008" w:rsidRPr="00070D68">
        <w:rPr>
          <w:rFonts w:cs="Arial"/>
          <w:sz w:val="20"/>
          <w:szCs w:val="20"/>
        </w:rPr>
        <w:t>, kot to odgovornost avtonomno razlaga pravo EU</w:t>
      </w:r>
      <w:r w:rsidRPr="00070D68">
        <w:rPr>
          <w:rFonts w:cs="Arial"/>
          <w:sz w:val="20"/>
          <w:szCs w:val="20"/>
        </w:rPr>
        <w:t xml:space="preserve">. </w:t>
      </w:r>
    </w:p>
    <w:p w14:paraId="44FE8323" w14:textId="77777777" w:rsidR="003B1DB4" w:rsidRPr="00070D68" w:rsidRDefault="003B1DB4" w:rsidP="0025166A">
      <w:pPr>
        <w:tabs>
          <w:tab w:val="left" w:pos="1530"/>
        </w:tabs>
        <w:spacing w:line="260" w:lineRule="atLeast"/>
        <w:rPr>
          <w:rFonts w:cs="Arial"/>
          <w:sz w:val="20"/>
          <w:szCs w:val="20"/>
        </w:rPr>
      </w:pPr>
    </w:p>
    <w:p w14:paraId="72F9B732" w14:textId="77777777" w:rsidR="007522E3" w:rsidRPr="00070D68" w:rsidRDefault="007522E3" w:rsidP="0025166A">
      <w:pPr>
        <w:tabs>
          <w:tab w:val="left" w:pos="1530"/>
        </w:tabs>
        <w:spacing w:line="260" w:lineRule="atLeast"/>
        <w:rPr>
          <w:rFonts w:cs="Arial"/>
          <w:sz w:val="20"/>
          <w:szCs w:val="20"/>
        </w:rPr>
      </w:pPr>
      <w:r w:rsidRPr="00070D68">
        <w:rPr>
          <w:rFonts w:cs="Arial"/>
          <w:sz w:val="20"/>
          <w:szCs w:val="20"/>
        </w:rPr>
        <w:t xml:space="preserve">Zgolj dejstvo, da je konkurenca z določenim ravnanjem podjetja ali podjetniškega združenja omejena ali da je vzpostavljen prevladujoč položaj, namreč samo po sebi še ne pomeni, da gre za kršitev pravil konkurenčnega prava, zato je včasih kvalifikacija določenega ravnanja kot </w:t>
      </w:r>
      <w:proofErr w:type="spellStart"/>
      <w:r w:rsidRPr="00070D68">
        <w:rPr>
          <w:rFonts w:cs="Arial"/>
          <w:sz w:val="20"/>
          <w:szCs w:val="20"/>
        </w:rPr>
        <w:t>protikonkurenčnega</w:t>
      </w:r>
      <w:proofErr w:type="spellEnd"/>
      <w:r w:rsidRPr="00070D68">
        <w:rPr>
          <w:rFonts w:cs="Arial"/>
          <w:sz w:val="20"/>
          <w:szCs w:val="20"/>
        </w:rPr>
        <w:t xml:space="preserve"> odvisna zlasti od subjektivnih dejavnikov.</w:t>
      </w:r>
      <w:r w:rsidRPr="00070D68">
        <w:rPr>
          <w:rStyle w:val="Sprotnaopomba-sklic"/>
          <w:rFonts w:cs="Arial"/>
          <w:sz w:val="20"/>
          <w:szCs w:val="20"/>
        </w:rPr>
        <w:footnoteReference w:id="13"/>
      </w:r>
    </w:p>
    <w:p w14:paraId="70F5DF10" w14:textId="77777777" w:rsidR="007522E3" w:rsidRPr="00070D68" w:rsidRDefault="007522E3" w:rsidP="0025166A">
      <w:pPr>
        <w:tabs>
          <w:tab w:val="left" w:pos="1530"/>
        </w:tabs>
        <w:spacing w:line="260" w:lineRule="atLeast"/>
        <w:rPr>
          <w:rFonts w:cs="Arial"/>
          <w:sz w:val="20"/>
          <w:szCs w:val="20"/>
        </w:rPr>
      </w:pPr>
    </w:p>
    <w:p w14:paraId="237B6A37" w14:textId="77777777" w:rsidR="007522E3" w:rsidRPr="00070D68" w:rsidRDefault="007522E3" w:rsidP="0025166A">
      <w:pPr>
        <w:tabs>
          <w:tab w:val="left" w:pos="1530"/>
        </w:tabs>
        <w:spacing w:line="260" w:lineRule="atLeast"/>
        <w:rPr>
          <w:rFonts w:cs="Arial"/>
          <w:sz w:val="20"/>
          <w:szCs w:val="20"/>
        </w:rPr>
      </w:pPr>
      <w:r w:rsidRPr="00070D68">
        <w:rPr>
          <w:rFonts w:cs="Arial"/>
          <w:sz w:val="20"/>
          <w:szCs w:val="20"/>
        </w:rPr>
        <w:t>Slovensko konkurenčno pravo je del evropskega konkurenčnega prava, kot ga v temeljih določata 101. in 102. člen PDEU. Navedeni določbi ne določata oblike odgovornosti za primer njune kršitve, pač pa drugi odstavek 23. člena Uredbe 1/2003 izrecno določa, da se podjetjem in podjetniškim združenjem z odločbo naloži plačilo globe, kadar naklepno ali iz malomarnosti kršijo določbe navedenih členov PDEU.</w:t>
      </w:r>
    </w:p>
    <w:p w14:paraId="50A68E21" w14:textId="77777777" w:rsidR="007522E3" w:rsidRPr="00070D68" w:rsidRDefault="007522E3" w:rsidP="0025166A">
      <w:pPr>
        <w:tabs>
          <w:tab w:val="left" w:pos="1530"/>
        </w:tabs>
        <w:spacing w:line="260" w:lineRule="atLeast"/>
        <w:rPr>
          <w:rFonts w:cs="Arial"/>
          <w:sz w:val="20"/>
          <w:szCs w:val="20"/>
        </w:rPr>
      </w:pPr>
    </w:p>
    <w:p w14:paraId="20A77323" w14:textId="36ADD9F9" w:rsidR="007522E3" w:rsidRPr="00070D68" w:rsidRDefault="007522E3" w:rsidP="0025166A">
      <w:pPr>
        <w:tabs>
          <w:tab w:val="left" w:pos="1530"/>
        </w:tabs>
        <w:spacing w:line="260" w:lineRule="atLeast"/>
        <w:rPr>
          <w:rFonts w:cs="Arial"/>
          <w:i/>
          <w:sz w:val="20"/>
          <w:szCs w:val="20"/>
        </w:rPr>
      </w:pPr>
      <w:r w:rsidRPr="00070D68">
        <w:rPr>
          <w:rFonts w:cs="Arial"/>
          <w:sz w:val="20"/>
          <w:szCs w:val="20"/>
        </w:rPr>
        <w:t xml:space="preserve">Ker </w:t>
      </w:r>
      <w:r w:rsidR="00D93BA5" w:rsidRPr="00070D68">
        <w:rPr>
          <w:rFonts w:cs="Arial"/>
          <w:sz w:val="20"/>
          <w:szCs w:val="20"/>
        </w:rPr>
        <w:t>a</w:t>
      </w:r>
      <w:r w:rsidR="0045309B" w:rsidRPr="00070D68">
        <w:rPr>
          <w:rFonts w:cs="Arial"/>
          <w:sz w:val="20"/>
          <w:szCs w:val="20"/>
        </w:rPr>
        <w:t>genc</w:t>
      </w:r>
      <w:r w:rsidRPr="00070D68">
        <w:rPr>
          <w:rFonts w:cs="Arial"/>
          <w:sz w:val="20"/>
          <w:szCs w:val="20"/>
        </w:rPr>
        <w:t xml:space="preserve">ija sankcionira podjetja na podlagi tega zakona ter 101. ali 102. člena PDEU, je treba pojma naklep ali malomarnost razlagati skladno s sodno prakso EU in ne kot pojma v postopkih, ki jih v okviru kazenskih zadev vodijo organi kazenskega pregona, saj se le tako lahko zagotovi skladna uporaba določb PDEU. Na to tudi izrecno opozarja 42. uvodna </w:t>
      </w:r>
      <w:r w:rsidR="00721AA6" w:rsidRPr="00070D68">
        <w:rPr>
          <w:rFonts w:cs="Arial"/>
          <w:sz w:val="20"/>
          <w:szCs w:val="20"/>
        </w:rPr>
        <w:t>izjava</w:t>
      </w:r>
      <w:r w:rsidRPr="00070D68">
        <w:rPr>
          <w:rFonts w:cs="Arial"/>
          <w:sz w:val="20"/>
          <w:szCs w:val="20"/>
        </w:rPr>
        <w:t xml:space="preserve"> Direktive 2019/1, </w:t>
      </w:r>
      <w:r w:rsidR="003B1DB4" w:rsidRPr="00070D68">
        <w:rPr>
          <w:rFonts w:cs="Arial"/>
          <w:sz w:val="20"/>
          <w:szCs w:val="20"/>
        </w:rPr>
        <w:t xml:space="preserve">ki </w:t>
      </w:r>
      <w:r w:rsidRPr="00070D68">
        <w:rPr>
          <w:rFonts w:cs="Arial"/>
          <w:sz w:val="20"/>
          <w:szCs w:val="20"/>
        </w:rPr>
        <w:t xml:space="preserve">navaja, da je treba </w:t>
      </w:r>
      <w:r w:rsidRPr="00070D68">
        <w:rPr>
          <w:rFonts w:cs="Arial"/>
          <w:i/>
          <w:sz w:val="20"/>
          <w:szCs w:val="20"/>
        </w:rPr>
        <w:t xml:space="preserve">pojma naklep in malomarnost razlagati v skladu s sodno prakso Sodišča glede uporabe 101. in 102. člena PDEU in ne kot pojma naklep in malomarnost v postopkih, ki jih v okviru kazenskih zadev vodijo organi kazenskega pravosodja. To ne posega v nacionalno zakonodajo, po kateri ugotovitev kršitve temelji na merilu objektivne odgovornosti, pod pogojem, da je skladno s sodno prakso Sodišča. </w:t>
      </w:r>
    </w:p>
    <w:p w14:paraId="52F8D5D0" w14:textId="77777777" w:rsidR="007522E3" w:rsidRPr="00070D68" w:rsidRDefault="007522E3" w:rsidP="0025166A">
      <w:pPr>
        <w:tabs>
          <w:tab w:val="left" w:pos="1530"/>
        </w:tabs>
        <w:spacing w:line="260" w:lineRule="atLeast"/>
        <w:rPr>
          <w:rFonts w:cs="Arial"/>
          <w:sz w:val="20"/>
          <w:szCs w:val="20"/>
        </w:rPr>
      </w:pPr>
    </w:p>
    <w:p w14:paraId="2F2F6D12" w14:textId="77777777" w:rsidR="007522E3" w:rsidRPr="00070D68" w:rsidRDefault="007522E3" w:rsidP="0025166A">
      <w:pPr>
        <w:tabs>
          <w:tab w:val="left" w:pos="1530"/>
        </w:tabs>
        <w:spacing w:line="260" w:lineRule="atLeast"/>
        <w:rPr>
          <w:rFonts w:cs="Arial"/>
          <w:sz w:val="20"/>
          <w:szCs w:val="20"/>
        </w:rPr>
      </w:pPr>
      <w:r w:rsidRPr="00070D68">
        <w:rPr>
          <w:rFonts w:cs="Arial"/>
          <w:sz w:val="20"/>
          <w:szCs w:val="20"/>
        </w:rPr>
        <w:t>Z namenom zagotovitve pravilne interpretacije pojmov naklep in malomarnost, je v predlog tega zakona vključena opredelitev teh dveh pojmom,</w:t>
      </w:r>
      <w:r w:rsidR="002D6008" w:rsidRPr="00070D68">
        <w:rPr>
          <w:rFonts w:cs="Arial"/>
          <w:sz w:val="20"/>
          <w:szCs w:val="20"/>
        </w:rPr>
        <w:t xml:space="preserve"> k</w:t>
      </w:r>
      <w:r w:rsidR="003B1DB4" w:rsidRPr="00070D68">
        <w:rPr>
          <w:rFonts w:cs="Arial"/>
          <w:sz w:val="20"/>
          <w:szCs w:val="20"/>
        </w:rPr>
        <w:t>ot ju avtonomno določ</w:t>
      </w:r>
      <w:r w:rsidR="002D6008" w:rsidRPr="00070D68">
        <w:rPr>
          <w:rFonts w:cs="Arial"/>
          <w:sz w:val="20"/>
          <w:szCs w:val="20"/>
        </w:rPr>
        <w:t>a pravo EU.</w:t>
      </w:r>
    </w:p>
    <w:p w14:paraId="49782394" w14:textId="77777777" w:rsidR="007522E3" w:rsidRPr="00070D68" w:rsidRDefault="007522E3" w:rsidP="0025166A">
      <w:pPr>
        <w:tabs>
          <w:tab w:val="left" w:pos="1530"/>
        </w:tabs>
        <w:spacing w:line="260" w:lineRule="atLeast"/>
        <w:rPr>
          <w:rFonts w:cs="Arial"/>
          <w:sz w:val="20"/>
          <w:szCs w:val="20"/>
        </w:rPr>
      </w:pPr>
    </w:p>
    <w:p w14:paraId="20F9CF04" w14:textId="77777777" w:rsidR="007522E3" w:rsidRPr="00070D68" w:rsidRDefault="007522E3" w:rsidP="0025166A">
      <w:pPr>
        <w:spacing w:line="260" w:lineRule="atLeast"/>
        <w:contextualSpacing/>
        <w:rPr>
          <w:rFonts w:cs="Arial"/>
          <w:sz w:val="20"/>
          <w:szCs w:val="20"/>
        </w:rPr>
      </w:pPr>
      <w:r w:rsidRPr="00070D68">
        <w:rPr>
          <w:rFonts w:cs="Arial"/>
          <w:sz w:val="20"/>
          <w:szCs w:val="20"/>
        </w:rPr>
        <w:t xml:space="preserve">V </w:t>
      </w:r>
      <w:r w:rsidRPr="00070D68">
        <w:rPr>
          <w:rFonts w:cs="Arial"/>
          <w:sz w:val="20"/>
          <w:szCs w:val="20"/>
          <w:u w:val="single"/>
        </w:rPr>
        <w:t>prvem odstavku</w:t>
      </w:r>
      <w:r w:rsidRPr="00070D68">
        <w:rPr>
          <w:rFonts w:cs="Arial"/>
          <w:sz w:val="20"/>
          <w:szCs w:val="20"/>
        </w:rPr>
        <w:t xml:space="preserve"> je določeno kdaj podjetje ravna naklepno in sicer podjetje tako ravna, </w:t>
      </w:r>
      <w:r w:rsidR="003B1DB4" w:rsidRPr="00070D68">
        <w:rPr>
          <w:rFonts w:cs="Arial"/>
          <w:sz w:val="20"/>
          <w:szCs w:val="20"/>
        </w:rPr>
        <w:t xml:space="preserve">če ne more prezreti, da je njegovo ravnanje </w:t>
      </w:r>
      <w:proofErr w:type="spellStart"/>
      <w:r w:rsidR="003B1DB4" w:rsidRPr="00070D68">
        <w:rPr>
          <w:rFonts w:cs="Arial"/>
          <w:sz w:val="20"/>
          <w:szCs w:val="20"/>
        </w:rPr>
        <w:t>protikonkurenčno</w:t>
      </w:r>
      <w:proofErr w:type="spellEnd"/>
      <w:r w:rsidR="003B1DB4" w:rsidRPr="00070D68">
        <w:rPr>
          <w:rFonts w:cs="Arial"/>
          <w:sz w:val="20"/>
          <w:szCs w:val="20"/>
        </w:rPr>
        <w:t xml:space="preserve"> in je namenoma ravnalo tako, </w:t>
      </w:r>
      <w:r w:rsidRPr="00070D68">
        <w:rPr>
          <w:rFonts w:cs="Arial"/>
          <w:sz w:val="20"/>
          <w:szCs w:val="20"/>
        </w:rPr>
        <w:t>ne glede na to, ali se podjetje zaveda kršitve določb tega zakona ali 101. ali 102. člena Pogodbe o delovanju Evropske unije. Do tega pojma se Sodišče EU še ni opredelilo, ampak ga vedno uporablja skupaj s pojmom malomarnosti.</w:t>
      </w:r>
    </w:p>
    <w:p w14:paraId="2A8795A9" w14:textId="77777777" w:rsidR="007522E3" w:rsidRPr="00070D68" w:rsidRDefault="007522E3" w:rsidP="0025166A">
      <w:pPr>
        <w:tabs>
          <w:tab w:val="left" w:pos="1530"/>
        </w:tabs>
        <w:spacing w:line="260" w:lineRule="atLeast"/>
        <w:rPr>
          <w:rFonts w:cs="Arial"/>
          <w:sz w:val="20"/>
          <w:szCs w:val="20"/>
        </w:rPr>
      </w:pPr>
    </w:p>
    <w:p w14:paraId="2E8539A1" w14:textId="77777777" w:rsidR="007522E3" w:rsidRPr="00070D68" w:rsidRDefault="007522E3" w:rsidP="0025166A">
      <w:pPr>
        <w:spacing w:line="260" w:lineRule="atLeast"/>
        <w:contextualSpacing/>
        <w:rPr>
          <w:rFonts w:cs="Arial"/>
          <w:sz w:val="20"/>
          <w:szCs w:val="20"/>
        </w:rPr>
      </w:pPr>
      <w:r w:rsidRPr="00070D68">
        <w:rPr>
          <w:rFonts w:cs="Arial"/>
          <w:sz w:val="20"/>
          <w:szCs w:val="20"/>
        </w:rPr>
        <w:t xml:space="preserve">V </w:t>
      </w:r>
      <w:r w:rsidRPr="00070D68">
        <w:rPr>
          <w:rFonts w:cs="Arial"/>
          <w:sz w:val="20"/>
          <w:szCs w:val="20"/>
          <w:u w:val="single"/>
        </w:rPr>
        <w:t>drugem odstavku</w:t>
      </w:r>
      <w:r w:rsidRPr="00070D68">
        <w:rPr>
          <w:rFonts w:cs="Arial"/>
          <w:sz w:val="20"/>
          <w:szCs w:val="20"/>
        </w:rPr>
        <w:t xml:space="preserve"> pa je določeno, da podjetje ravna malomarno, če </w:t>
      </w:r>
      <w:r w:rsidR="003B1DB4" w:rsidRPr="00070D68">
        <w:rPr>
          <w:rFonts w:cs="Arial"/>
          <w:sz w:val="20"/>
          <w:szCs w:val="20"/>
        </w:rPr>
        <w:t xml:space="preserve">ne more prezreti, da je njegovo ravnanje </w:t>
      </w:r>
      <w:proofErr w:type="spellStart"/>
      <w:r w:rsidR="003B1DB4" w:rsidRPr="00070D68">
        <w:rPr>
          <w:rFonts w:cs="Arial"/>
          <w:sz w:val="20"/>
          <w:szCs w:val="20"/>
        </w:rPr>
        <w:t>protikonkurenčno</w:t>
      </w:r>
      <w:proofErr w:type="spellEnd"/>
      <w:r w:rsidRPr="00070D68">
        <w:rPr>
          <w:rFonts w:cs="Arial"/>
          <w:sz w:val="20"/>
          <w:szCs w:val="20"/>
        </w:rPr>
        <w:t xml:space="preserve"> ne glede na to, ali se podjetje zaveda kršitve določb tega zakona ali 101. ali 102. člena P</w:t>
      </w:r>
      <w:r w:rsidR="00EC465C" w:rsidRPr="00070D68">
        <w:rPr>
          <w:rFonts w:cs="Arial"/>
          <w:sz w:val="20"/>
          <w:szCs w:val="20"/>
        </w:rPr>
        <w:t>DEU</w:t>
      </w:r>
      <w:r w:rsidRPr="00070D68">
        <w:rPr>
          <w:rFonts w:cs="Arial"/>
          <w:sz w:val="20"/>
          <w:szCs w:val="20"/>
        </w:rPr>
        <w:t xml:space="preserve">. </w:t>
      </w:r>
    </w:p>
    <w:p w14:paraId="4800A908" w14:textId="77777777" w:rsidR="007522E3" w:rsidRPr="00070D68" w:rsidRDefault="007522E3" w:rsidP="0025166A">
      <w:pPr>
        <w:spacing w:line="260" w:lineRule="atLeast"/>
        <w:contextualSpacing/>
        <w:rPr>
          <w:rFonts w:cs="Arial"/>
          <w:sz w:val="20"/>
          <w:szCs w:val="20"/>
        </w:rPr>
      </w:pPr>
    </w:p>
    <w:p w14:paraId="5C61860D" w14:textId="77777777" w:rsidR="002D6008" w:rsidRPr="00070D68" w:rsidRDefault="007522E3" w:rsidP="002D6008">
      <w:pPr>
        <w:tabs>
          <w:tab w:val="left" w:pos="1530"/>
        </w:tabs>
        <w:spacing w:line="260" w:lineRule="atLeast"/>
        <w:rPr>
          <w:rFonts w:cs="Arial"/>
          <w:sz w:val="20"/>
          <w:szCs w:val="20"/>
        </w:rPr>
      </w:pPr>
      <w:r w:rsidRPr="00070D68">
        <w:rPr>
          <w:rFonts w:cs="Arial"/>
          <w:sz w:val="20"/>
          <w:szCs w:val="20"/>
        </w:rPr>
        <w:t xml:space="preserve">Opredelitev pojma malomarnost je skladna s sodno prakso Sodišča EU, ki se je že večkrat opredelila do pomena tega pojma. </w:t>
      </w:r>
      <w:r w:rsidR="002D6008" w:rsidRPr="00070D68">
        <w:rPr>
          <w:rFonts w:cs="Arial"/>
          <w:sz w:val="20"/>
          <w:szCs w:val="20"/>
        </w:rPr>
        <w:t xml:space="preserve">Tako iz prava EU izhaja, da denarno kaznovanje podjetij ni odvisno od identifikacije ali odgovornosti neposrednega storilca (fizične osebe) za izvršeno dejanje. Sodišče EU je </w:t>
      </w:r>
      <w:r w:rsidR="002D6008" w:rsidRPr="00070D68">
        <w:rPr>
          <w:rFonts w:cs="Arial"/>
          <w:sz w:val="20"/>
          <w:szCs w:val="20"/>
        </w:rPr>
        <w:lastRenderedPageBreak/>
        <w:t>v sodbi C-338/00 P z dne 18. septembra 2003 Volkswagen AG proti Komisiji Evropskih skupnosti, EU:C:2003:473, poudarilo, da je naklepno ravnanje podjetja pri kršitvi konkurenčnega prava mogoče ugotoviti tudi brez identificiranja konkretnih oseb znotraj podjetja, ki so ravnale protipravno ali ki so odgovorne za neustrezno organizacijo podjetja.</w:t>
      </w:r>
      <w:r w:rsidR="002D6008" w:rsidRPr="00070D68">
        <w:rPr>
          <w:rFonts w:cs="Arial"/>
          <w:sz w:val="20"/>
          <w:szCs w:val="20"/>
          <w:vertAlign w:val="superscript"/>
        </w:rPr>
        <w:footnoteReference w:id="14"/>
      </w:r>
      <w:r w:rsidR="002D6008" w:rsidRPr="00070D68">
        <w:rPr>
          <w:rFonts w:cs="Arial"/>
          <w:sz w:val="20"/>
          <w:szCs w:val="20"/>
        </w:rPr>
        <w:t xml:space="preserve"> </w:t>
      </w:r>
    </w:p>
    <w:p w14:paraId="24607B03" w14:textId="77777777" w:rsidR="002D6008" w:rsidRPr="00070D68" w:rsidRDefault="002D6008" w:rsidP="003B1DB4">
      <w:pPr>
        <w:tabs>
          <w:tab w:val="left" w:pos="1530"/>
        </w:tabs>
        <w:spacing w:line="260" w:lineRule="atLeast"/>
        <w:rPr>
          <w:rFonts w:cs="Arial"/>
          <w:sz w:val="20"/>
          <w:szCs w:val="20"/>
        </w:rPr>
      </w:pPr>
    </w:p>
    <w:p w14:paraId="245BF736" w14:textId="77777777" w:rsidR="002D6008" w:rsidRPr="00070D68" w:rsidRDefault="002D6008" w:rsidP="003B1DB4">
      <w:pPr>
        <w:tabs>
          <w:tab w:val="left" w:pos="1530"/>
        </w:tabs>
        <w:spacing w:line="260" w:lineRule="atLeast"/>
        <w:rPr>
          <w:rFonts w:cs="Arial"/>
          <w:sz w:val="20"/>
          <w:szCs w:val="20"/>
        </w:rPr>
      </w:pPr>
      <w:r w:rsidRPr="00070D68">
        <w:rPr>
          <w:rFonts w:cs="Arial"/>
          <w:sz w:val="20"/>
          <w:szCs w:val="20"/>
        </w:rPr>
        <w:t>Glede prepleta odgovornosti storilcev fizičnih oseb in podjetij je Sodišče EU presojalo tudi pri vprašanju Vrhovnega sodišča Litve (15. točka),</w:t>
      </w:r>
      <w:r w:rsidRPr="00070D68">
        <w:rPr>
          <w:rFonts w:cs="Arial"/>
          <w:sz w:val="20"/>
          <w:szCs w:val="20"/>
          <w:vertAlign w:val="superscript"/>
        </w:rPr>
        <w:footnoteReference w:id="15"/>
      </w:r>
      <w:r w:rsidRPr="00070D68">
        <w:rPr>
          <w:rFonts w:cs="Arial"/>
          <w:sz w:val="20"/>
          <w:szCs w:val="20"/>
        </w:rPr>
        <w:t xml:space="preserve"> ki je spraševalo: Ali je treba člen 101(1) PDEU razlagati tako, da je treba za ugotovitev, da je podjetje sodelovalo v sporazumu, ki omejuje konkurenco, dokazati osebno ravnanje člana poslovodstva podjetja ali njegovo seznanitev oziroma soglašanje z ravnanjem osebe, ki je za podjetje izvajala zunanje storitve ter hkrati delovala na račun drugih udeležencev morebitnega omejevalnega sporazuma? Na to vprašanje je Sodišče EU odgovorilo tako, da je najprej </w:t>
      </w:r>
      <w:proofErr w:type="spellStart"/>
      <w:r w:rsidRPr="00070D68">
        <w:rPr>
          <w:rFonts w:cs="Arial"/>
          <w:sz w:val="20"/>
          <w:szCs w:val="20"/>
        </w:rPr>
        <w:t>re</w:t>
      </w:r>
      <w:proofErr w:type="spellEnd"/>
      <w:r w:rsidRPr="00070D68">
        <w:rPr>
          <w:rFonts w:cs="Arial"/>
          <w:sz w:val="20"/>
          <w:szCs w:val="20"/>
        </w:rPr>
        <w:t>-interpretiralo to vprašanje tako, da je izpostavilo, da (20. točka): »Predložitveno sodišče želi z vprašanjem v bistvu izvedeti, ali je treba člen 101(1) PDEU razlagati tako, da je mogoče šteti, da je podjetje odgovorno za usklajeno ravnanje zaradi ravnanj neodvisnega izvajalca, ki je zanj opravljal storitve.«</w:t>
      </w:r>
    </w:p>
    <w:p w14:paraId="77279347" w14:textId="77777777" w:rsidR="00EA4234" w:rsidRPr="00070D68" w:rsidRDefault="00EA4234" w:rsidP="003B1DB4">
      <w:pPr>
        <w:tabs>
          <w:tab w:val="left" w:pos="1530"/>
        </w:tabs>
        <w:spacing w:line="260" w:lineRule="atLeast"/>
        <w:rPr>
          <w:rFonts w:cs="Arial"/>
          <w:sz w:val="20"/>
          <w:szCs w:val="20"/>
        </w:rPr>
      </w:pPr>
    </w:p>
    <w:p w14:paraId="444A01A1" w14:textId="77777777" w:rsidR="002D6008" w:rsidRPr="00070D68" w:rsidRDefault="002D6008" w:rsidP="003B1DB4">
      <w:pPr>
        <w:tabs>
          <w:tab w:val="left" w:pos="1530"/>
        </w:tabs>
        <w:spacing w:line="260" w:lineRule="atLeast"/>
        <w:rPr>
          <w:rFonts w:cs="Arial"/>
          <w:sz w:val="20"/>
          <w:szCs w:val="20"/>
        </w:rPr>
      </w:pPr>
      <w:r w:rsidRPr="00070D68">
        <w:rPr>
          <w:rFonts w:cs="Arial"/>
          <w:sz w:val="20"/>
          <w:szCs w:val="20"/>
        </w:rPr>
        <w:t xml:space="preserve">Da je lahko podalo odgovor na to vprašanje, je najprej pritrdilo ustaljeni sodni praksi (točka 23 do 24), kot izhaja iz sodbe z dne 7. junija 1983, </w:t>
      </w:r>
      <w:proofErr w:type="spellStart"/>
      <w:r w:rsidRPr="00070D68">
        <w:rPr>
          <w:rFonts w:cs="Arial"/>
          <w:sz w:val="20"/>
          <w:szCs w:val="20"/>
        </w:rPr>
        <w:t>Musique</w:t>
      </w:r>
      <w:proofErr w:type="spellEnd"/>
      <w:r w:rsidRPr="00070D68">
        <w:rPr>
          <w:rFonts w:cs="Arial"/>
          <w:sz w:val="20"/>
          <w:szCs w:val="20"/>
        </w:rPr>
        <w:t xml:space="preserve"> </w:t>
      </w:r>
      <w:proofErr w:type="spellStart"/>
      <w:r w:rsidRPr="00070D68">
        <w:rPr>
          <w:rFonts w:cs="Arial"/>
          <w:sz w:val="20"/>
          <w:szCs w:val="20"/>
        </w:rPr>
        <w:t>Diffusion</w:t>
      </w:r>
      <w:proofErr w:type="spellEnd"/>
      <w:r w:rsidRPr="00070D68">
        <w:rPr>
          <w:rFonts w:cs="Arial"/>
          <w:sz w:val="20"/>
          <w:szCs w:val="20"/>
        </w:rPr>
        <w:t xml:space="preserve"> </w:t>
      </w:r>
      <w:proofErr w:type="spellStart"/>
      <w:r w:rsidRPr="00070D68">
        <w:rPr>
          <w:rFonts w:cs="Arial"/>
          <w:sz w:val="20"/>
          <w:szCs w:val="20"/>
        </w:rPr>
        <w:t>française</w:t>
      </w:r>
      <w:proofErr w:type="spellEnd"/>
      <w:r w:rsidRPr="00070D68">
        <w:rPr>
          <w:rFonts w:cs="Arial"/>
          <w:sz w:val="20"/>
          <w:szCs w:val="20"/>
        </w:rPr>
        <w:t xml:space="preserve"> in drugi/Komisija (od 100/80 do 103/80), EU:C:1983:158, in z dne 7. februarja 2013, Slovenská </w:t>
      </w:r>
      <w:proofErr w:type="spellStart"/>
      <w:r w:rsidRPr="00070D68">
        <w:rPr>
          <w:rFonts w:cs="Arial"/>
          <w:sz w:val="20"/>
          <w:szCs w:val="20"/>
        </w:rPr>
        <w:t>sporiteľňa</w:t>
      </w:r>
      <w:proofErr w:type="spellEnd"/>
      <w:r w:rsidRPr="00070D68">
        <w:rPr>
          <w:rFonts w:cs="Arial"/>
          <w:sz w:val="20"/>
          <w:szCs w:val="20"/>
        </w:rPr>
        <w:t xml:space="preserve"> (C 68/12, EU:C:2013:71). Iz te prakse izhaja, da za izrek denarne kazni podjetju in s tem ugotovitev kršitve, ki jo izvrši podjetje zadostuje, če je </w:t>
      </w:r>
      <w:proofErr w:type="spellStart"/>
      <w:r w:rsidRPr="00070D68">
        <w:rPr>
          <w:rFonts w:cs="Arial"/>
          <w:sz w:val="20"/>
          <w:szCs w:val="20"/>
        </w:rPr>
        <w:t>protikonkurenčno</w:t>
      </w:r>
      <w:proofErr w:type="spellEnd"/>
      <w:r w:rsidRPr="00070D68">
        <w:rPr>
          <w:rFonts w:cs="Arial"/>
          <w:sz w:val="20"/>
          <w:szCs w:val="20"/>
        </w:rPr>
        <w:t xml:space="preserve"> ravnanje zaposlenega mogoče pripisati podjetju, ker se načeloma podjetje šteje za odgovorno. Ne pomeni pa navedeno, da je treba dokazati kazensko odgovornost zaposlenega ali ga identificirati.</w:t>
      </w:r>
    </w:p>
    <w:p w14:paraId="662D5A9F" w14:textId="77777777" w:rsidR="002D6008" w:rsidRPr="00070D68" w:rsidRDefault="002D6008" w:rsidP="003B1DB4">
      <w:pPr>
        <w:tabs>
          <w:tab w:val="left" w:pos="1530"/>
        </w:tabs>
        <w:spacing w:line="260" w:lineRule="atLeast"/>
        <w:rPr>
          <w:rFonts w:cs="Arial"/>
          <w:sz w:val="20"/>
          <w:szCs w:val="20"/>
        </w:rPr>
      </w:pPr>
    </w:p>
    <w:p w14:paraId="74FA7D7F" w14:textId="77777777" w:rsidR="002D6008" w:rsidRPr="00070D68" w:rsidRDefault="002D6008" w:rsidP="003B1DB4">
      <w:pPr>
        <w:tabs>
          <w:tab w:val="left" w:pos="1530"/>
        </w:tabs>
        <w:spacing w:line="260" w:lineRule="atLeast"/>
        <w:rPr>
          <w:rFonts w:cs="Arial"/>
          <w:sz w:val="20"/>
          <w:szCs w:val="20"/>
        </w:rPr>
      </w:pPr>
      <w:r w:rsidRPr="00070D68">
        <w:rPr>
          <w:rFonts w:cs="Arial"/>
          <w:sz w:val="20"/>
          <w:szCs w:val="20"/>
        </w:rPr>
        <w:t xml:space="preserve">V zvezi z naravo odgovornosti podjetij pa je v sodbi z dne 18. 6. 2013, C-681/11, </w:t>
      </w:r>
      <w:proofErr w:type="spellStart"/>
      <w:r w:rsidRPr="00070D68">
        <w:rPr>
          <w:rFonts w:cs="Arial"/>
          <w:sz w:val="20"/>
          <w:szCs w:val="20"/>
        </w:rPr>
        <w:t>Schenker</w:t>
      </w:r>
      <w:proofErr w:type="spellEnd"/>
      <w:r w:rsidRPr="00070D68">
        <w:rPr>
          <w:rFonts w:cs="Arial"/>
          <w:sz w:val="20"/>
          <w:szCs w:val="20"/>
        </w:rPr>
        <w:t xml:space="preserve"> &amp; </w:t>
      </w:r>
      <w:proofErr w:type="spellStart"/>
      <w:r w:rsidRPr="00070D68">
        <w:rPr>
          <w:rFonts w:cs="Arial"/>
          <w:sz w:val="20"/>
          <w:szCs w:val="20"/>
        </w:rPr>
        <w:t>Co</w:t>
      </w:r>
      <w:proofErr w:type="spellEnd"/>
      <w:r w:rsidRPr="00070D68">
        <w:rPr>
          <w:rFonts w:cs="Arial"/>
          <w:sz w:val="20"/>
          <w:szCs w:val="20"/>
        </w:rPr>
        <w:t xml:space="preserve">. in drugi, ECLI:EU:C:2013:404, Sodišče EU na predložitveno vprašanje, »ali je treba 101. člen PDEU razlagati tako, da se lahko podjetje, ki je to določbo kršilo, izogne naložitvi globe, če je do kršitve prišlo, ker je bilo v zmoti glede zakonitosti svojega ravnanja zaradi pravnega nasveta odvetnika ali odločitve nacionalnega organa, pristojnega za konkurenco« (33. točka)«, pojasnilo, da Evropska komisija naloži denarno kazen, kadar podjetja ali podjetniška združenja »naklepno ali iz malomarnosti« kršijo določbe 101. člena PDEU ali 102. PDEU (točka 34). V primeru, ko takšne kršitve ugotovijo nacionalni organi, pa pravo EU določa, da mora organ izreči denarno kazen, pri tem pa ne določa pogoja, kot to velja za komisijo, da mora izrek te kazni temeljiti na subjektivnem elementu (35. točka). Ob tem pa Sodišče EU dodaja, da države članice lahko vzpostavijo subjektivno odgovornost podjetij [ta je drugačna od subjektivne odgovornosti fizične osebe, kar je pojasnjeno v nadaljevanju] zaradi enotne uporabe 101. in 102. člena PDEU. Vendar mora biti ta odgovornost oblikovana najmanj tako strogo, kot to velja v pravu EU (36. točka). </w:t>
      </w:r>
    </w:p>
    <w:p w14:paraId="48AD5504" w14:textId="77777777" w:rsidR="002D6008" w:rsidRPr="00070D68" w:rsidRDefault="002D6008" w:rsidP="003B1DB4">
      <w:pPr>
        <w:tabs>
          <w:tab w:val="left" w:pos="1530"/>
        </w:tabs>
        <w:spacing w:line="260" w:lineRule="atLeast"/>
        <w:rPr>
          <w:rFonts w:cs="Arial"/>
          <w:sz w:val="20"/>
          <w:szCs w:val="20"/>
        </w:rPr>
      </w:pPr>
    </w:p>
    <w:p w14:paraId="3CA3593D" w14:textId="77777777" w:rsidR="002D6008" w:rsidRPr="00070D68" w:rsidRDefault="002D6008" w:rsidP="003B1DB4">
      <w:pPr>
        <w:tabs>
          <w:tab w:val="left" w:pos="1530"/>
        </w:tabs>
        <w:spacing w:line="260" w:lineRule="atLeast"/>
        <w:rPr>
          <w:rFonts w:cs="Arial"/>
          <w:sz w:val="20"/>
          <w:szCs w:val="20"/>
        </w:rPr>
      </w:pPr>
      <w:r w:rsidRPr="00070D68">
        <w:rPr>
          <w:rFonts w:cs="Arial"/>
          <w:sz w:val="20"/>
          <w:szCs w:val="20"/>
        </w:rPr>
        <w:t xml:space="preserve">Sodišče je tako na predložitveno vprašanje odgovorilo, da je naklep ali malomarnost podjetja (točka 37), »če zadevno podjetje ne more prezreti, da je njegovo ravnanje </w:t>
      </w:r>
      <w:proofErr w:type="spellStart"/>
      <w:r w:rsidRPr="00070D68">
        <w:rPr>
          <w:rFonts w:cs="Arial"/>
          <w:sz w:val="20"/>
          <w:szCs w:val="20"/>
        </w:rPr>
        <w:t>protikonkurenčno</w:t>
      </w:r>
      <w:proofErr w:type="spellEnd"/>
      <w:r w:rsidRPr="00070D68">
        <w:rPr>
          <w:rFonts w:cs="Arial"/>
          <w:sz w:val="20"/>
          <w:szCs w:val="20"/>
        </w:rPr>
        <w:t xml:space="preserve">, ne glede na to, ali se zaveda, da je kršilo pravila o konkurenci iz Pogodbe«. V konkretnem primeru pa »so se člani … dogovorili o tarifah za domači prevoz zbirnih pošiljk na celotnem ozemlju države članice. Podjetja, ki se neposredno dogovarjajo o prodajnih cenah, pa seveda ne morejo prezreti </w:t>
      </w:r>
      <w:proofErr w:type="spellStart"/>
      <w:r w:rsidRPr="00070D68">
        <w:rPr>
          <w:rFonts w:cs="Arial"/>
          <w:sz w:val="20"/>
          <w:szCs w:val="20"/>
        </w:rPr>
        <w:t>protikonkurenčnosti</w:t>
      </w:r>
      <w:proofErr w:type="spellEnd"/>
      <w:r w:rsidRPr="00070D68">
        <w:rPr>
          <w:rFonts w:cs="Arial"/>
          <w:sz w:val="20"/>
          <w:szCs w:val="20"/>
        </w:rPr>
        <w:t xml:space="preserve"> svojega ravnanja. To pomeni, da je v primeru, kot je tisti v postopku v glavni stvari, pogoj iz člena 23(2), prvi pododstavek, Uredbe št. 1/2003/ES izpolnjen.« (točka 39).</w:t>
      </w:r>
    </w:p>
    <w:p w14:paraId="61A34A61" w14:textId="77777777" w:rsidR="002D6008" w:rsidRPr="00070D68" w:rsidRDefault="002D6008" w:rsidP="003B1DB4">
      <w:pPr>
        <w:tabs>
          <w:tab w:val="left" w:pos="1530"/>
        </w:tabs>
        <w:spacing w:line="260" w:lineRule="atLeast"/>
        <w:rPr>
          <w:rFonts w:cs="Arial"/>
          <w:sz w:val="20"/>
          <w:szCs w:val="20"/>
        </w:rPr>
      </w:pPr>
    </w:p>
    <w:p w14:paraId="5069678B" w14:textId="77777777" w:rsidR="002D6008" w:rsidRPr="00070D68" w:rsidRDefault="002D6008" w:rsidP="003B1DB4">
      <w:pPr>
        <w:tabs>
          <w:tab w:val="left" w:pos="1530"/>
        </w:tabs>
        <w:spacing w:line="260" w:lineRule="atLeast"/>
        <w:rPr>
          <w:rFonts w:cs="Arial"/>
          <w:sz w:val="20"/>
          <w:szCs w:val="20"/>
        </w:rPr>
      </w:pPr>
      <w:r w:rsidRPr="00070D68">
        <w:rPr>
          <w:rFonts w:cs="Arial"/>
          <w:sz w:val="20"/>
          <w:szCs w:val="20"/>
        </w:rPr>
        <w:t>Iz navedenega izhaja, da odkritje, odgovornost storilcev fizičnih oseb ali seznanitev vodstvenega, nadzornega kadra s kršitvijo (opustitev dolžnega nadzorstva) ni pogoj, da se kršitev pripiše podjetju. Iz vseh navedenih primerov izhaja, da morajo države članice, ko aplicirajo pravo EU, upoštevati najmanj enako strogo zakonodajo kot velja po pravu EU. To izhaja</w:t>
      </w:r>
      <w:r w:rsidR="00EC465C" w:rsidRPr="00070D68">
        <w:rPr>
          <w:rFonts w:cs="Arial"/>
          <w:sz w:val="20"/>
          <w:szCs w:val="20"/>
        </w:rPr>
        <w:t xml:space="preserve"> tudi</w:t>
      </w:r>
      <w:r w:rsidRPr="00070D68">
        <w:rPr>
          <w:rFonts w:cs="Arial"/>
          <w:sz w:val="20"/>
          <w:szCs w:val="20"/>
        </w:rPr>
        <w:t xml:space="preserve"> iz zadeve VM </w:t>
      </w:r>
      <w:proofErr w:type="spellStart"/>
      <w:r w:rsidRPr="00070D68">
        <w:rPr>
          <w:rFonts w:cs="Arial"/>
          <w:sz w:val="20"/>
          <w:szCs w:val="20"/>
        </w:rPr>
        <w:t>Remonts</w:t>
      </w:r>
      <w:proofErr w:type="spellEnd"/>
      <w:r w:rsidRPr="00070D68">
        <w:rPr>
          <w:rFonts w:cs="Arial"/>
          <w:sz w:val="20"/>
          <w:szCs w:val="20"/>
        </w:rPr>
        <w:t xml:space="preserve">, ki se nanaša </w:t>
      </w:r>
      <w:r w:rsidRPr="00070D68">
        <w:rPr>
          <w:rFonts w:cs="Arial"/>
          <w:sz w:val="20"/>
          <w:szCs w:val="20"/>
        </w:rPr>
        <w:lastRenderedPageBreak/>
        <w:t>izključno na aplikacijo nacionalnih določb konkurenčnega prava,</w:t>
      </w:r>
      <w:r w:rsidR="00EC465C" w:rsidRPr="00070D68">
        <w:rPr>
          <w:rFonts w:cs="Arial"/>
          <w:sz w:val="20"/>
          <w:szCs w:val="20"/>
        </w:rPr>
        <w:t xml:space="preserve"> in</w:t>
      </w:r>
      <w:r w:rsidRPr="00070D68">
        <w:rPr>
          <w:rFonts w:cs="Arial"/>
          <w:sz w:val="20"/>
          <w:szCs w:val="20"/>
        </w:rPr>
        <w:t xml:space="preserve"> </w:t>
      </w:r>
      <w:r w:rsidR="00EC465C" w:rsidRPr="00070D68">
        <w:rPr>
          <w:rFonts w:cs="Arial"/>
          <w:sz w:val="20"/>
          <w:szCs w:val="20"/>
        </w:rPr>
        <w:t>katero</w:t>
      </w:r>
      <w:r w:rsidRPr="00070D68">
        <w:rPr>
          <w:rFonts w:cs="Arial"/>
          <w:sz w:val="20"/>
          <w:szCs w:val="20"/>
        </w:rPr>
        <w:t xml:space="preserve"> je Sodišče EU sprejelo zadevo v obravnavo, ker: »18. V obravnavani zadevi je iz predložitvene odločbe razvidno, na eni strani, da je latvijski zakonodajalec izrecno nameraval uskladiti nacionalno konkurenčno pravo s konkurenčnim pravom Unije, pri čemer se je ta zakonodajalec tako odločil, da notranje položaje in položaje, ki jih ureja pravo Unije, obravnava enako. Na drugi strani </w:t>
      </w:r>
      <w:proofErr w:type="spellStart"/>
      <w:r w:rsidRPr="00070D68">
        <w:rPr>
          <w:rFonts w:cs="Arial"/>
          <w:sz w:val="20"/>
          <w:szCs w:val="20"/>
        </w:rPr>
        <w:t>Augstākā</w:t>
      </w:r>
      <w:proofErr w:type="spellEnd"/>
      <w:r w:rsidRPr="00070D68">
        <w:rPr>
          <w:rFonts w:cs="Arial"/>
          <w:sz w:val="20"/>
          <w:szCs w:val="20"/>
        </w:rPr>
        <w:t xml:space="preserve"> </w:t>
      </w:r>
      <w:proofErr w:type="spellStart"/>
      <w:r w:rsidRPr="00070D68">
        <w:rPr>
          <w:rFonts w:cs="Arial"/>
          <w:sz w:val="20"/>
          <w:szCs w:val="20"/>
        </w:rPr>
        <w:t>tiesa</w:t>
      </w:r>
      <w:proofErr w:type="spellEnd"/>
      <w:r w:rsidRPr="00070D68">
        <w:rPr>
          <w:rFonts w:cs="Arial"/>
          <w:sz w:val="20"/>
          <w:szCs w:val="20"/>
        </w:rPr>
        <w:t xml:space="preserve"> (vrhovno sodišče) navaja, da člen 11(1) zakona o konkurenci določa pravni okvir, ki je v bistvu enak kot tisti iz člena 101(1) PDEU in da se navedeni člen 11(1) razlaga enako kot člen 101(1) PDEU</w:t>
      </w:r>
      <w:r w:rsidR="00EC465C" w:rsidRPr="00070D68">
        <w:rPr>
          <w:rFonts w:cs="Arial"/>
          <w:sz w:val="20"/>
          <w:szCs w:val="20"/>
        </w:rPr>
        <w:t>«</w:t>
      </w:r>
      <w:r w:rsidRPr="00070D68">
        <w:rPr>
          <w:rFonts w:cs="Arial"/>
          <w:sz w:val="20"/>
          <w:szCs w:val="20"/>
        </w:rPr>
        <w:t>, kar velja tudi za Republiko Slovenijo.</w:t>
      </w:r>
    </w:p>
    <w:p w14:paraId="76B62672" w14:textId="77777777" w:rsidR="002D6008" w:rsidRPr="00070D68" w:rsidRDefault="002D6008" w:rsidP="003B1DB4">
      <w:pPr>
        <w:tabs>
          <w:tab w:val="left" w:pos="1530"/>
        </w:tabs>
        <w:spacing w:line="260" w:lineRule="atLeast"/>
        <w:rPr>
          <w:rFonts w:cs="Arial"/>
          <w:sz w:val="20"/>
          <w:szCs w:val="20"/>
        </w:rPr>
      </w:pPr>
    </w:p>
    <w:p w14:paraId="44EDD348" w14:textId="1C7E6114" w:rsidR="002D6008" w:rsidRPr="00070D68" w:rsidRDefault="002D6008" w:rsidP="003B1DB4">
      <w:pPr>
        <w:tabs>
          <w:tab w:val="left" w:pos="1530"/>
        </w:tabs>
        <w:spacing w:line="260" w:lineRule="atLeast"/>
        <w:rPr>
          <w:rFonts w:cs="Arial"/>
          <w:sz w:val="20"/>
          <w:szCs w:val="20"/>
        </w:rPr>
      </w:pPr>
      <w:r w:rsidRPr="00070D68">
        <w:rPr>
          <w:rFonts w:cs="Arial"/>
          <w:sz w:val="20"/>
          <w:szCs w:val="20"/>
        </w:rPr>
        <w:t xml:space="preserve">Iz navedenega tako izhaja, da je v pravu EU glede naklepa in malomarnosti podjetij določen avtonomen pojem naklepa in malomarnosti, ki priznava zelo omejene </w:t>
      </w:r>
      <w:proofErr w:type="spellStart"/>
      <w:r w:rsidRPr="00070D68">
        <w:rPr>
          <w:rFonts w:cs="Arial"/>
          <w:sz w:val="20"/>
          <w:szCs w:val="20"/>
        </w:rPr>
        <w:t>ekskulpacijske</w:t>
      </w:r>
      <w:proofErr w:type="spellEnd"/>
      <w:r w:rsidRPr="00070D68">
        <w:rPr>
          <w:rFonts w:cs="Arial"/>
          <w:sz w:val="20"/>
          <w:szCs w:val="20"/>
        </w:rPr>
        <w:t xml:space="preserve"> razloge. Zahteva po takšni razlagi pa izhaja tudi iz </w:t>
      </w:r>
      <w:r w:rsidR="00EC465C" w:rsidRPr="00070D68">
        <w:rPr>
          <w:rFonts w:cs="Arial"/>
          <w:sz w:val="20"/>
          <w:szCs w:val="20"/>
        </w:rPr>
        <w:t>D</w:t>
      </w:r>
      <w:r w:rsidRPr="00070D68">
        <w:rPr>
          <w:rFonts w:cs="Arial"/>
          <w:sz w:val="20"/>
          <w:szCs w:val="20"/>
        </w:rPr>
        <w:t>irektive 2019</w:t>
      </w:r>
      <w:r w:rsidR="006C0632" w:rsidRPr="00070D68">
        <w:rPr>
          <w:rFonts w:cs="Arial"/>
          <w:sz w:val="20"/>
          <w:szCs w:val="20"/>
        </w:rPr>
        <w:t>/1</w:t>
      </w:r>
      <w:r w:rsidRPr="00070D68">
        <w:rPr>
          <w:rFonts w:cs="Arial"/>
          <w:sz w:val="20"/>
          <w:szCs w:val="20"/>
        </w:rPr>
        <w:t xml:space="preserve">, ki v 42. uvodni </w:t>
      </w:r>
      <w:r w:rsidR="00721AA6" w:rsidRPr="00070D68">
        <w:rPr>
          <w:rFonts w:cs="Arial"/>
          <w:sz w:val="20"/>
          <w:szCs w:val="20"/>
        </w:rPr>
        <w:t>izjavi</w:t>
      </w:r>
      <w:r w:rsidR="00EC465C" w:rsidRPr="00070D68">
        <w:rPr>
          <w:rFonts w:cs="Arial"/>
          <w:sz w:val="20"/>
          <w:szCs w:val="20"/>
        </w:rPr>
        <w:t xml:space="preserve"> </w:t>
      </w:r>
      <w:r w:rsidRPr="00070D68">
        <w:rPr>
          <w:rFonts w:cs="Arial"/>
          <w:sz w:val="20"/>
          <w:szCs w:val="20"/>
        </w:rPr>
        <w:t>navaja:</w:t>
      </w:r>
    </w:p>
    <w:p w14:paraId="72CF5256" w14:textId="77777777" w:rsidR="002D6008" w:rsidRPr="00070D68" w:rsidRDefault="002D6008" w:rsidP="003B1DB4">
      <w:pPr>
        <w:tabs>
          <w:tab w:val="left" w:pos="1530"/>
        </w:tabs>
        <w:spacing w:line="260" w:lineRule="atLeast"/>
        <w:rPr>
          <w:rFonts w:cs="Arial"/>
          <w:sz w:val="20"/>
          <w:szCs w:val="20"/>
        </w:rPr>
      </w:pPr>
    </w:p>
    <w:p w14:paraId="16969DA3" w14:textId="77777777" w:rsidR="002D6008" w:rsidRPr="00070D68" w:rsidRDefault="002D6008" w:rsidP="00B571B9">
      <w:pPr>
        <w:tabs>
          <w:tab w:val="left" w:pos="1530"/>
        </w:tabs>
        <w:spacing w:line="260" w:lineRule="atLeast"/>
        <w:ind w:left="567"/>
        <w:rPr>
          <w:rFonts w:cs="Arial"/>
          <w:i/>
          <w:sz w:val="20"/>
          <w:szCs w:val="20"/>
        </w:rPr>
      </w:pPr>
      <w:r w:rsidRPr="00070D68">
        <w:rPr>
          <w:rFonts w:cs="Arial"/>
          <w:i/>
          <w:sz w:val="20"/>
          <w:szCs w:val="20"/>
        </w:rPr>
        <w:t xml:space="preserve">V skladu z Listino bi bilo treba v postopkih pred nacionalnimi upravnimi organi, pristojnimi za konkurenco, ali, odvisno od primera, v </w:t>
      </w:r>
      <w:proofErr w:type="spellStart"/>
      <w:r w:rsidRPr="00070D68">
        <w:rPr>
          <w:rFonts w:cs="Arial"/>
          <w:i/>
          <w:sz w:val="20"/>
          <w:szCs w:val="20"/>
        </w:rPr>
        <w:t>nekazenskih</w:t>
      </w:r>
      <w:proofErr w:type="spellEnd"/>
      <w:r w:rsidRPr="00070D68">
        <w:rPr>
          <w:rFonts w:cs="Arial"/>
          <w:i/>
          <w:sz w:val="20"/>
          <w:szCs w:val="20"/>
        </w:rPr>
        <w:t xml:space="preserve"> sodnih postopkih globe izreči, kadar je kršitev storjena naklepno ali iz malomarnosti. Pojma naklep in malomarnost bi bilo treba razlagati v skladu s sodno prakso Sodišča glede uporabe členov 101 in 102 PDEU in ne kot pojma naklep in malomarnost v postopkih, ki jih v okviru kazenskih zadev vodijo organi kazenskega pravosodja. To ne posega v nacionalno zakonodajo, po kateri ugotovitev kršitve temelji na merilu objektivne odgovornosti, pod pogojem, da je skladno s sodno prakso Sodišča. Ta direktiva ne vpliva na nacionalna pravila o dokaznem standardu ali na obveznosti NOK, da preverjajo dejstva zadevnega primera, pod pogojem, da so takšna pravila in obveznosti skladni s splošnimi načeli prava Unije.</w:t>
      </w:r>
    </w:p>
    <w:p w14:paraId="2B2A3B60" w14:textId="77777777" w:rsidR="00477DCA" w:rsidRPr="00070D68" w:rsidRDefault="00477DCA" w:rsidP="00477DCA">
      <w:pPr>
        <w:rPr>
          <w:rFonts w:cs="Arial"/>
          <w:sz w:val="20"/>
          <w:szCs w:val="20"/>
        </w:rPr>
      </w:pPr>
    </w:p>
    <w:p w14:paraId="0E349E75" w14:textId="77777777" w:rsidR="00477DCA" w:rsidRPr="00070D68" w:rsidRDefault="00477DCA" w:rsidP="00477DCA">
      <w:pPr>
        <w:rPr>
          <w:rFonts w:cs="Arial"/>
          <w:sz w:val="20"/>
          <w:szCs w:val="20"/>
        </w:rPr>
      </w:pPr>
      <w:r w:rsidRPr="00070D68">
        <w:rPr>
          <w:rFonts w:cs="Arial"/>
          <w:sz w:val="20"/>
          <w:szCs w:val="20"/>
        </w:rPr>
        <w:t>K takšni ureditvi subjektivne odgovornosti podjetij napotuje tudi 1. člen ZP-1, ki določa, da se »[d]</w:t>
      </w:r>
      <w:proofErr w:type="spellStart"/>
      <w:r w:rsidRPr="00070D68">
        <w:rPr>
          <w:rFonts w:cs="Arial"/>
          <w:sz w:val="20"/>
          <w:szCs w:val="20"/>
        </w:rPr>
        <w:t>oločbe</w:t>
      </w:r>
      <w:proofErr w:type="spellEnd"/>
      <w:r w:rsidRPr="00070D68">
        <w:rPr>
          <w:rFonts w:cs="Arial"/>
          <w:sz w:val="20"/>
          <w:szCs w:val="20"/>
        </w:rPr>
        <w:t xml:space="preserve"> tega zakona … ne uporabljajo za administrativno sankcioniranje pravnih oseb v skladu s predpisi, ki urejajo varstvo konkurence</w:t>
      </w:r>
      <w:r w:rsidR="00EC465C" w:rsidRPr="00070D68">
        <w:rPr>
          <w:rFonts w:cs="Arial"/>
          <w:sz w:val="20"/>
          <w:szCs w:val="20"/>
        </w:rPr>
        <w:t>«</w:t>
      </w:r>
      <w:r w:rsidRPr="00070D68">
        <w:rPr>
          <w:rFonts w:cs="Arial"/>
          <w:sz w:val="20"/>
          <w:szCs w:val="20"/>
        </w:rPr>
        <w:t>.</w:t>
      </w:r>
    </w:p>
    <w:p w14:paraId="13AF940C" w14:textId="77777777" w:rsidR="007522E3" w:rsidRPr="00070D68" w:rsidRDefault="007522E3" w:rsidP="0025166A">
      <w:pPr>
        <w:spacing w:line="260" w:lineRule="atLeast"/>
        <w:rPr>
          <w:rFonts w:cs="Arial"/>
          <w:b/>
          <w:sz w:val="20"/>
          <w:szCs w:val="20"/>
        </w:rPr>
      </w:pPr>
    </w:p>
    <w:p w14:paraId="51CF43E9" w14:textId="16AB1873" w:rsidR="000210BD" w:rsidRPr="00070D68" w:rsidRDefault="000210BD" w:rsidP="000210BD">
      <w:pPr>
        <w:spacing w:line="260" w:lineRule="atLeast"/>
        <w:rPr>
          <w:rFonts w:cs="Arial"/>
          <w:b/>
          <w:sz w:val="20"/>
          <w:szCs w:val="20"/>
        </w:rPr>
      </w:pPr>
      <w:r w:rsidRPr="00070D68">
        <w:rPr>
          <w:rFonts w:cs="Arial"/>
          <w:b/>
          <w:sz w:val="20"/>
          <w:szCs w:val="20"/>
        </w:rPr>
        <w:t xml:space="preserve">K </w:t>
      </w:r>
      <w:r w:rsidR="00282151" w:rsidRPr="00070D68">
        <w:rPr>
          <w:rFonts w:cs="Arial"/>
          <w:b/>
          <w:sz w:val="20"/>
          <w:szCs w:val="20"/>
        </w:rPr>
        <w:t>67</w:t>
      </w:r>
      <w:r w:rsidRPr="00070D68">
        <w:rPr>
          <w:rFonts w:cs="Arial"/>
          <w:b/>
          <w:sz w:val="20"/>
          <w:szCs w:val="20"/>
        </w:rPr>
        <w:t>. členu (izrek administrativne sankcije)</w:t>
      </w:r>
    </w:p>
    <w:p w14:paraId="176D1A4A" w14:textId="77777777" w:rsidR="000210BD" w:rsidRPr="00070D68" w:rsidRDefault="000210BD" w:rsidP="000210BD">
      <w:pPr>
        <w:spacing w:line="260" w:lineRule="atLeast"/>
        <w:rPr>
          <w:rFonts w:cs="Arial"/>
          <w:sz w:val="20"/>
          <w:szCs w:val="20"/>
        </w:rPr>
      </w:pPr>
    </w:p>
    <w:p w14:paraId="4F9637CA" w14:textId="2B773195" w:rsidR="000210BD" w:rsidRPr="00070D68" w:rsidRDefault="000210BD" w:rsidP="000210BD">
      <w:pPr>
        <w:spacing w:line="260" w:lineRule="atLeast"/>
        <w:rPr>
          <w:rFonts w:cs="Arial"/>
          <w:sz w:val="20"/>
          <w:szCs w:val="20"/>
        </w:rPr>
      </w:pPr>
      <w:r w:rsidRPr="00070D68">
        <w:rPr>
          <w:rFonts w:cs="Arial"/>
          <w:sz w:val="20"/>
          <w:szCs w:val="20"/>
        </w:rPr>
        <w:t>Agencija izreče podjetju administrativno sankcijo za administrativni prestopek v upravnem postopku</w:t>
      </w:r>
      <w:r w:rsidR="005A2FD1" w:rsidRPr="00070D68">
        <w:rPr>
          <w:rFonts w:cs="Arial"/>
          <w:sz w:val="20"/>
          <w:szCs w:val="20"/>
        </w:rPr>
        <w:t xml:space="preserve">, v katerem </w:t>
      </w:r>
      <w:r w:rsidRPr="00070D68">
        <w:rPr>
          <w:rFonts w:cs="Arial"/>
          <w:sz w:val="20"/>
          <w:szCs w:val="20"/>
        </w:rPr>
        <w:t>ugotavlja obstoj kršitve in jo izreče z odlo</w:t>
      </w:r>
      <w:r w:rsidR="005A2FD1" w:rsidRPr="00070D68">
        <w:rPr>
          <w:rFonts w:cs="Arial"/>
          <w:sz w:val="20"/>
          <w:szCs w:val="20"/>
        </w:rPr>
        <w:t>čbo, s katero se postopek pred a</w:t>
      </w:r>
      <w:r w:rsidRPr="00070D68">
        <w:rPr>
          <w:rFonts w:cs="Arial"/>
          <w:sz w:val="20"/>
          <w:szCs w:val="20"/>
        </w:rPr>
        <w:t xml:space="preserve">gencijo končna. V primeru ugotovitve obstoja  kršitve 5. ali 8. člena tega zakona ali 101. ali 102. člena PDEU agencija lahko izda odločbo, s katero ugotovi obstoj kršitve skladno s </w:t>
      </w:r>
      <w:r w:rsidR="008E4253" w:rsidRPr="00070D68">
        <w:rPr>
          <w:rFonts w:cs="Arial"/>
          <w:sz w:val="20"/>
          <w:szCs w:val="20"/>
        </w:rPr>
        <w:t>46</w:t>
      </w:r>
      <w:r w:rsidRPr="00070D68">
        <w:rPr>
          <w:rFonts w:cs="Arial"/>
          <w:sz w:val="20"/>
          <w:szCs w:val="20"/>
        </w:rPr>
        <w:t xml:space="preserve">. členom tega zakona ter mu s to odločbo tudi izreče administrativno sankcijo za ugotovljene kršitve iz prvega odstavka </w:t>
      </w:r>
      <w:r w:rsidR="00282151" w:rsidRPr="00070D68">
        <w:rPr>
          <w:rFonts w:cs="Arial"/>
          <w:sz w:val="20"/>
          <w:szCs w:val="20"/>
        </w:rPr>
        <w:t>68</w:t>
      </w:r>
      <w:r w:rsidRPr="00070D68">
        <w:rPr>
          <w:rFonts w:cs="Arial"/>
          <w:sz w:val="20"/>
          <w:szCs w:val="20"/>
        </w:rPr>
        <w:t xml:space="preserve">. člena. V primeru kršitev določb, ki se nanašajo na drugi, tretji in četrti odstavek </w:t>
      </w:r>
      <w:r w:rsidR="00282151" w:rsidRPr="00070D68">
        <w:rPr>
          <w:rFonts w:cs="Arial"/>
          <w:sz w:val="20"/>
          <w:szCs w:val="20"/>
        </w:rPr>
        <w:t>68</w:t>
      </w:r>
      <w:r w:rsidR="007C054D" w:rsidRPr="00070D68">
        <w:rPr>
          <w:rFonts w:cs="Arial"/>
          <w:sz w:val="20"/>
          <w:szCs w:val="20"/>
        </w:rPr>
        <w:t>.</w:t>
      </w:r>
      <w:r w:rsidRPr="00070D68">
        <w:rPr>
          <w:rFonts w:cs="Arial"/>
          <w:sz w:val="20"/>
          <w:szCs w:val="20"/>
        </w:rPr>
        <w:t xml:space="preserve"> člena tega zakona agencija  v upravnem postopku ugotavlja obstoj kršitve ter v primeru ugotovitve obstoja kršitve tudi izreče administrativno sankcijo.</w:t>
      </w:r>
    </w:p>
    <w:p w14:paraId="50E70EFB" w14:textId="77777777" w:rsidR="000210BD" w:rsidRPr="00070D68" w:rsidRDefault="000210BD" w:rsidP="000210BD">
      <w:pPr>
        <w:spacing w:line="260" w:lineRule="atLeast"/>
        <w:rPr>
          <w:rFonts w:cs="Arial"/>
          <w:sz w:val="20"/>
          <w:szCs w:val="20"/>
        </w:rPr>
      </w:pPr>
    </w:p>
    <w:p w14:paraId="4B36A1C7" w14:textId="755EA3DE" w:rsidR="000210BD" w:rsidRPr="00070D68" w:rsidRDefault="000210BD" w:rsidP="000210BD">
      <w:pPr>
        <w:spacing w:line="260" w:lineRule="atLeast"/>
        <w:rPr>
          <w:rFonts w:cs="Arial"/>
          <w:sz w:val="20"/>
          <w:szCs w:val="20"/>
        </w:rPr>
      </w:pPr>
      <w:r w:rsidRPr="00070D68">
        <w:rPr>
          <w:rFonts w:cs="Arial"/>
          <w:sz w:val="20"/>
          <w:szCs w:val="20"/>
        </w:rPr>
        <w:t>V izreku odločbe agencija poleg zahtev iz ZUP navede tudi podjetje, ki je storilo administrativni prestopek, kratek opis administrativnega prestopka, njegovo zakonsko označbo, višino administrativne sankcije za to kršitev in rok za plačilo administrativne sankcije.</w:t>
      </w:r>
    </w:p>
    <w:p w14:paraId="09E92D08" w14:textId="77777777" w:rsidR="000210BD" w:rsidRPr="00070D68" w:rsidRDefault="000210BD" w:rsidP="0025166A">
      <w:pPr>
        <w:spacing w:line="260" w:lineRule="atLeast"/>
        <w:rPr>
          <w:rFonts w:cs="Arial"/>
          <w:b/>
          <w:sz w:val="20"/>
          <w:szCs w:val="20"/>
        </w:rPr>
      </w:pPr>
    </w:p>
    <w:p w14:paraId="5171484C" w14:textId="640A8D72"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282151" w:rsidRPr="00070D68">
        <w:rPr>
          <w:rFonts w:cs="Arial"/>
          <w:b/>
          <w:sz w:val="20"/>
          <w:szCs w:val="20"/>
        </w:rPr>
        <w:t>68</w:t>
      </w:r>
      <w:r w:rsidRPr="00070D68">
        <w:rPr>
          <w:rFonts w:cs="Arial"/>
          <w:b/>
          <w:sz w:val="20"/>
          <w:szCs w:val="20"/>
        </w:rPr>
        <w:t>. členu (administrativna sankcija)</w:t>
      </w:r>
    </w:p>
    <w:p w14:paraId="65860EA9" w14:textId="77777777" w:rsidR="006B7680" w:rsidRPr="00070D68" w:rsidRDefault="006B7680" w:rsidP="006B7680">
      <w:pPr>
        <w:spacing w:line="260" w:lineRule="atLeast"/>
        <w:rPr>
          <w:rFonts w:cs="Arial"/>
          <w:sz w:val="20"/>
          <w:szCs w:val="20"/>
        </w:rPr>
      </w:pPr>
    </w:p>
    <w:p w14:paraId="62ED5943" w14:textId="4CAD5CBF" w:rsidR="007522E3" w:rsidRPr="00070D68" w:rsidRDefault="007522E3" w:rsidP="0025166A">
      <w:pPr>
        <w:spacing w:line="260" w:lineRule="atLeast"/>
        <w:rPr>
          <w:rFonts w:cs="Arial"/>
          <w:i/>
          <w:sz w:val="20"/>
          <w:szCs w:val="20"/>
        </w:rPr>
      </w:pPr>
      <w:r w:rsidRPr="00070D68">
        <w:rPr>
          <w:rFonts w:cs="Arial"/>
          <w:sz w:val="20"/>
          <w:szCs w:val="20"/>
        </w:rPr>
        <w:t xml:space="preserve">Direktiva 2019/1 v 13. členu določa globe za podjetja in podjetniška združenja. Prvi odstavek tako nalaga državam članicam, da </w:t>
      </w:r>
      <w:r w:rsidRPr="00070D68">
        <w:rPr>
          <w:rFonts w:cs="Arial"/>
          <w:i/>
          <w:sz w:val="20"/>
          <w:szCs w:val="20"/>
        </w:rPr>
        <w:t xml:space="preserve">zagotovijo, da lahko nacionalni upravni organi, pristojni za varstvo konkurence, bodisi z odločbo v okviru svojega postopka za uveljavljanje pravil konkurence izrečejo učinkovite, sorazmerne in odvračilne globe bodisi v </w:t>
      </w:r>
      <w:proofErr w:type="spellStart"/>
      <w:r w:rsidRPr="00070D68">
        <w:rPr>
          <w:rFonts w:cs="Arial"/>
          <w:i/>
          <w:sz w:val="20"/>
          <w:szCs w:val="20"/>
        </w:rPr>
        <w:t>nekazenskem</w:t>
      </w:r>
      <w:proofErr w:type="spellEnd"/>
      <w:r w:rsidRPr="00070D68">
        <w:rPr>
          <w:rFonts w:cs="Arial"/>
          <w:i/>
          <w:sz w:val="20"/>
          <w:szCs w:val="20"/>
        </w:rPr>
        <w:t xml:space="preserve"> sodnem postopku zahtevajo izrek takih glob podjetjem in podjetniškim združenjem, kadar ta naklepno ali iz malomarnosti kršijo 101</w:t>
      </w:r>
      <w:r w:rsidR="007D6C3D" w:rsidRPr="00070D68">
        <w:rPr>
          <w:rFonts w:cs="Arial"/>
          <w:i/>
          <w:sz w:val="20"/>
          <w:szCs w:val="20"/>
        </w:rPr>
        <w:t>.</w:t>
      </w:r>
      <w:r w:rsidRPr="00070D68">
        <w:rPr>
          <w:rFonts w:cs="Arial"/>
          <w:i/>
          <w:sz w:val="20"/>
          <w:szCs w:val="20"/>
        </w:rPr>
        <w:t xml:space="preserve"> ali 102</w:t>
      </w:r>
      <w:r w:rsidR="007D6C3D" w:rsidRPr="00070D68">
        <w:rPr>
          <w:rFonts w:cs="Arial"/>
          <w:i/>
          <w:sz w:val="20"/>
          <w:szCs w:val="20"/>
        </w:rPr>
        <w:t>. člen</w:t>
      </w:r>
      <w:r w:rsidRPr="00070D68">
        <w:rPr>
          <w:rFonts w:cs="Arial"/>
          <w:i/>
          <w:sz w:val="20"/>
          <w:szCs w:val="20"/>
        </w:rPr>
        <w:t xml:space="preserve"> PDEU. </w:t>
      </w:r>
    </w:p>
    <w:p w14:paraId="46864072" w14:textId="77777777" w:rsidR="007522E3" w:rsidRPr="00070D68" w:rsidRDefault="007522E3" w:rsidP="0025166A">
      <w:pPr>
        <w:spacing w:line="260" w:lineRule="atLeast"/>
        <w:rPr>
          <w:rFonts w:cs="Arial"/>
          <w:i/>
          <w:sz w:val="20"/>
          <w:szCs w:val="20"/>
        </w:rPr>
      </w:pPr>
    </w:p>
    <w:p w14:paraId="27633ED7" w14:textId="77777777" w:rsidR="007522E3" w:rsidRPr="00070D68" w:rsidRDefault="007522E3" w:rsidP="0025166A">
      <w:pPr>
        <w:spacing w:line="260" w:lineRule="atLeast"/>
        <w:rPr>
          <w:rFonts w:cs="Arial"/>
          <w:i/>
          <w:sz w:val="20"/>
          <w:szCs w:val="20"/>
        </w:rPr>
      </w:pPr>
      <w:r w:rsidRPr="00070D68">
        <w:rPr>
          <w:rFonts w:cs="Arial"/>
          <w:i/>
          <w:sz w:val="20"/>
          <w:szCs w:val="20"/>
        </w:rPr>
        <w:t xml:space="preserve">Nadalje </w:t>
      </w:r>
      <w:r w:rsidRPr="00070D68">
        <w:rPr>
          <w:rFonts w:cs="Arial"/>
          <w:sz w:val="20"/>
          <w:szCs w:val="20"/>
        </w:rPr>
        <w:t xml:space="preserve">Direktiva 2019/1 v drugem odstavku </w:t>
      </w:r>
      <w:r w:rsidR="00EC465C" w:rsidRPr="00070D68">
        <w:rPr>
          <w:rFonts w:cs="Arial"/>
          <w:sz w:val="20"/>
          <w:szCs w:val="20"/>
        </w:rPr>
        <w:t xml:space="preserve">13. člena </w:t>
      </w:r>
      <w:r w:rsidRPr="00070D68">
        <w:rPr>
          <w:rFonts w:cs="Arial"/>
          <w:sz w:val="20"/>
          <w:szCs w:val="20"/>
        </w:rPr>
        <w:t>določa, da</w:t>
      </w:r>
      <w:r w:rsidRPr="00070D68">
        <w:rPr>
          <w:rFonts w:cs="Arial"/>
          <w:i/>
          <w:sz w:val="20"/>
          <w:szCs w:val="20"/>
        </w:rPr>
        <w:t xml:space="preserve"> države članice zagotovijo najmanj, da lahko nacionalni upravni organi, pristojni za varstvo konkurence, bodisi z odločbo v okviru svojega </w:t>
      </w:r>
      <w:r w:rsidRPr="00070D68">
        <w:rPr>
          <w:rFonts w:cs="Arial"/>
          <w:i/>
          <w:sz w:val="20"/>
          <w:szCs w:val="20"/>
        </w:rPr>
        <w:lastRenderedPageBreak/>
        <w:t xml:space="preserve">postopka za uveljavljanje pravil konkurence izrečejo učinkovite, sorazmerne in odvračilne globe bodisi v </w:t>
      </w:r>
      <w:proofErr w:type="spellStart"/>
      <w:r w:rsidRPr="00070D68">
        <w:rPr>
          <w:rFonts w:cs="Arial"/>
          <w:i/>
          <w:sz w:val="20"/>
          <w:szCs w:val="20"/>
        </w:rPr>
        <w:t>nekazenskem</w:t>
      </w:r>
      <w:proofErr w:type="spellEnd"/>
      <w:r w:rsidRPr="00070D68">
        <w:rPr>
          <w:rFonts w:cs="Arial"/>
          <w:i/>
          <w:sz w:val="20"/>
          <w:szCs w:val="20"/>
        </w:rPr>
        <w:t xml:space="preserve"> sodnem postopku zahtevajo izrek takih glob podjetjem in podjetniškim združenjem. Te globe se določijo sorazmerno glede na skupni svetovni promet teh podjetij ali podjetniških združenj, kadar naklepno ali iz malomarnosti storijo naslednje:</w:t>
      </w:r>
    </w:p>
    <w:p w14:paraId="256E8763" w14:textId="77777777" w:rsidR="007522E3" w:rsidRPr="00070D68" w:rsidRDefault="007522E3" w:rsidP="0025166A">
      <w:pPr>
        <w:spacing w:line="260" w:lineRule="atLeast"/>
        <w:rPr>
          <w:rFonts w:cs="Arial"/>
          <w:i/>
          <w:sz w:val="20"/>
          <w:szCs w:val="20"/>
        </w:rPr>
      </w:pPr>
      <w:r w:rsidRPr="00070D68">
        <w:rPr>
          <w:rFonts w:cs="Arial"/>
          <w:i/>
          <w:sz w:val="20"/>
          <w:szCs w:val="20"/>
        </w:rPr>
        <w:t>(a) se ne podvržejo pregledu, kot je določeno v členu 6(2);</w:t>
      </w:r>
    </w:p>
    <w:p w14:paraId="1C4CAD2B" w14:textId="77777777" w:rsidR="007522E3" w:rsidRPr="00070D68" w:rsidRDefault="007522E3" w:rsidP="0025166A">
      <w:pPr>
        <w:spacing w:line="260" w:lineRule="atLeast"/>
        <w:rPr>
          <w:rFonts w:cs="Arial"/>
          <w:i/>
          <w:sz w:val="20"/>
          <w:szCs w:val="20"/>
        </w:rPr>
      </w:pPr>
      <w:r w:rsidRPr="00070D68">
        <w:rPr>
          <w:rFonts w:cs="Arial"/>
          <w:i/>
          <w:sz w:val="20"/>
          <w:szCs w:val="20"/>
        </w:rPr>
        <w:t>(b) prelomijo pečate, ki jih namestijo uradniki ali druge spremljevalne osebe, ki so jih pooblastili ali imenovali nacionalni organi, pristojni za konkurenco, kot je določeno v točki (d) člena 6(1);</w:t>
      </w:r>
    </w:p>
    <w:p w14:paraId="449C1A0C" w14:textId="77777777" w:rsidR="007522E3" w:rsidRPr="00070D68" w:rsidRDefault="007522E3" w:rsidP="0025166A">
      <w:pPr>
        <w:spacing w:line="260" w:lineRule="atLeast"/>
        <w:rPr>
          <w:rFonts w:cs="Arial"/>
          <w:i/>
          <w:sz w:val="20"/>
          <w:szCs w:val="20"/>
        </w:rPr>
      </w:pPr>
      <w:r w:rsidRPr="00070D68">
        <w:rPr>
          <w:rFonts w:cs="Arial"/>
          <w:i/>
          <w:sz w:val="20"/>
          <w:szCs w:val="20"/>
        </w:rPr>
        <w:t>(c) v odgovor na vprašanje iz točke (e) člena 6(1) dajo nepravilen, zavajajoč odgovor, ali ne dajo ali nočejo dati popolnega odgovora;</w:t>
      </w:r>
    </w:p>
    <w:p w14:paraId="33A00684" w14:textId="77777777" w:rsidR="007522E3" w:rsidRPr="00070D68" w:rsidRDefault="007522E3" w:rsidP="0025166A">
      <w:pPr>
        <w:spacing w:line="260" w:lineRule="atLeast"/>
        <w:rPr>
          <w:rFonts w:cs="Arial"/>
          <w:i/>
          <w:sz w:val="20"/>
          <w:szCs w:val="20"/>
        </w:rPr>
      </w:pPr>
      <w:r w:rsidRPr="00070D68">
        <w:rPr>
          <w:rFonts w:cs="Arial"/>
          <w:i/>
          <w:sz w:val="20"/>
          <w:szCs w:val="20"/>
        </w:rPr>
        <w:t>(d) predložijo nepravilne, nepopolne ali zavajajoče informacije v odgovor na zahtevo iz člena 8 ali ne predložijo informacij v določenem roku;</w:t>
      </w:r>
    </w:p>
    <w:p w14:paraId="1D26CCB9" w14:textId="77777777" w:rsidR="007522E3" w:rsidRPr="00070D68" w:rsidRDefault="007522E3" w:rsidP="0025166A">
      <w:pPr>
        <w:spacing w:line="260" w:lineRule="atLeast"/>
        <w:rPr>
          <w:rFonts w:cs="Arial"/>
          <w:i/>
          <w:sz w:val="20"/>
          <w:szCs w:val="20"/>
        </w:rPr>
      </w:pPr>
      <w:r w:rsidRPr="00070D68">
        <w:rPr>
          <w:rFonts w:cs="Arial"/>
          <w:i/>
          <w:sz w:val="20"/>
          <w:szCs w:val="20"/>
        </w:rPr>
        <w:t>(e) se ne udeležijo razgovora iz člena 9;</w:t>
      </w:r>
    </w:p>
    <w:p w14:paraId="748895B8" w14:textId="77777777" w:rsidR="007522E3" w:rsidRPr="00070D68" w:rsidRDefault="007522E3" w:rsidP="0025166A">
      <w:pPr>
        <w:spacing w:line="260" w:lineRule="atLeast"/>
        <w:rPr>
          <w:rFonts w:cs="Arial"/>
          <w:i/>
          <w:sz w:val="20"/>
          <w:szCs w:val="20"/>
        </w:rPr>
      </w:pPr>
      <w:r w:rsidRPr="00070D68">
        <w:rPr>
          <w:rFonts w:cs="Arial"/>
          <w:i/>
          <w:sz w:val="20"/>
          <w:szCs w:val="20"/>
        </w:rPr>
        <w:t>(f) ne upoštevajo odločbe iz členov 10, 11 in 12.</w:t>
      </w:r>
    </w:p>
    <w:p w14:paraId="36E49CBF" w14:textId="77777777" w:rsidR="007522E3" w:rsidRPr="00070D68" w:rsidRDefault="007522E3" w:rsidP="0025166A">
      <w:pPr>
        <w:spacing w:line="260" w:lineRule="atLeast"/>
        <w:rPr>
          <w:rFonts w:cs="Arial"/>
          <w:i/>
          <w:sz w:val="20"/>
          <w:szCs w:val="20"/>
        </w:rPr>
      </w:pPr>
    </w:p>
    <w:p w14:paraId="7B5E0A40" w14:textId="77777777" w:rsidR="007522E3" w:rsidRPr="00070D68" w:rsidRDefault="007522E3" w:rsidP="0025166A">
      <w:pPr>
        <w:spacing w:line="260" w:lineRule="atLeast"/>
        <w:rPr>
          <w:rFonts w:cs="Arial"/>
          <w:sz w:val="20"/>
          <w:szCs w:val="20"/>
        </w:rPr>
      </w:pPr>
      <w:r w:rsidRPr="00070D68">
        <w:rPr>
          <w:rFonts w:cs="Arial"/>
          <w:sz w:val="20"/>
          <w:szCs w:val="20"/>
        </w:rPr>
        <w:t>Navedena odstavka s</w:t>
      </w:r>
      <w:r w:rsidR="00EC465C" w:rsidRPr="00070D68">
        <w:rPr>
          <w:rFonts w:cs="Arial"/>
          <w:sz w:val="20"/>
          <w:szCs w:val="20"/>
        </w:rPr>
        <w:t>ta</w:t>
      </w:r>
      <w:r w:rsidRPr="00070D68">
        <w:rPr>
          <w:rFonts w:cs="Arial"/>
          <w:sz w:val="20"/>
          <w:szCs w:val="20"/>
        </w:rPr>
        <w:t xml:space="preserve"> pren</w:t>
      </w:r>
      <w:r w:rsidR="00EC465C" w:rsidRPr="00070D68">
        <w:rPr>
          <w:rFonts w:cs="Arial"/>
          <w:sz w:val="20"/>
          <w:szCs w:val="20"/>
        </w:rPr>
        <w:t>esena</w:t>
      </w:r>
      <w:r w:rsidRPr="00070D68">
        <w:rPr>
          <w:rFonts w:cs="Arial"/>
          <w:sz w:val="20"/>
          <w:szCs w:val="20"/>
        </w:rPr>
        <w:t xml:space="preserve"> v </w:t>
      </w:r>
      <w:r w:rsidRPr="00070D68">
        <w:rPr>
          <w:rFonts w:cs="Arial"/>
          <w:sz w:val="20"/>
          <w:szCs w:val="20"/>
          <w:u w:val="single"/>
        </w:rPr>
        <w:t>prvi in tretji odstavek</w:t>
      </w:r>
      <w:r w:rsidR="007B0D35" w:rsidRPr="00070D68">
        <w:rPr>
          <w:rFonts w:cs="Arial"/>
          <w:sz w:val="20"/>
          <w:szCs w:val="20"/>
          <w:u w:val="single"/>
        </w:rPr>
        <w:t xml:space="preserve"> </w:t>
      </w:r>
      <w:r w:rsidR="007B0D35" w:rsidRPr="00070D68">
        <w:rPr>
          <w:rFonts w:cs="Arial"/>
          <w:sz w:val="20"/>
          <w:szCs w:val="20"/>
        </w:rPr>
        <w:t>tega člena</w:t>
      </w:r>
      <w:r w:rsidRPr="00070D68">
        <w:rPr>
          <w:rFonts w:cs="Arial"/>
          <w:sz w:val="20"/>
          <w:szCs w:val="20"/>
        </w:rPr>
        <w:t xml:space="preserve">, s katerima se ureja pravna podlaga za izrek administrativne sankcije podjetju za najhujše kršitve tega zakona ter 101. ali 102. člena PDEU. </w:t>
      </w:r>
    </w:p>
    <w:p w14:paraId="61BC224C" w14:textId="77777777" w:rsidR="007522E3" w:rsidRPr="00070D68" w:rsidRDefault="007522E3" w:rsidP="0025166A">
      <w:pPr>
        <w:tabs>
          <w:tab w:val="left" w:pos="1530"/>
        </w:tabs>
        <w:spacing w:line="260" w:lineRule="atLeast"/>
        <w:rPr>
          <w:rFonts w:cs="Arial"/>
          <w:sz w:val="20"/>
          <w:szCs w:val="20"/>
        </w:rPr>
      </w:pPr>
    </w:p>
    <w:p w14:paraId="097CB0ED" w14:textId="77777777" w:rsidR="007522E3" w:rsidRPr="00070D68" w:rsidRDefault="007522E3" w:rsidP="0025166A">
      <w:pPr>
        <w:tabs>
          <w:tab w:val="left" w:pos="1530"/>
        </w:tabs>
        <w:spacing w:line="260" w:lineRule="atLeast"/>
        <w:rPr>
          <w:rFonts w:cs="Arial"/>
          <w:strike/>
          <w:sz w:val="20"/>
          <w:szCs w:val="20"/>
        </w:rPr>
      </w:pPr>
      <w:r w:rsidRPr="00070D68">
        <w:rPr>
          <w:rFonts w:cs="Arial"/>
          <w:sz w:val="20"/>
          <w:szCs w:val="20"/>
          <w:u w:val="single"/>
        </w:rPr>
        <w:t>Prvi odstavek</w:t>
      </w:r>
      <w:r w:rsidRPr="00070D68">
        <w:rPr>
          <w:rFonts w:cs="Arial"/>
          <w:sz w:val="20"/>
          <w:szCs w:val="20"/>
        </w:rPr>
        <w:t xml:space="preserve"> določa administrativno sankcijo za kršitev določb v zvezi z omejevalnimi ravnanji. </w:t>
      </w:r>
      <w:r w:rsidR="0045309B" w:rsidRPr="00070D68">
        <w:rPr>
          <w:rFonts w:cs="Arial"/>
          <w:sz w:val="20"/>
          <w:szCs w:val="20"/>
        </w:rPr>
        <w:t>Agenc</w:t>
      </w:r>
      <w:r w:rsidRPr="00070D68">
        <w:rPr>
          <w:rFonts w:cs="Arial"/>
          <w:sz w:val="20"/>
          <w:szCs w:val="20"/>
        </w:rPr>
        <w:t xml:space="preserve">ija izreče administrativno sankcijo podjetju, če le to naklepoma ali iz malomarnosti krši 5. ali 8. člen tega zakona ali temu ekvivalentni določbi 101. ali 102. člena PDEU, ali če podjetje ne spoštuje pravnomočne odločbe, v kateri mu bo naloženo naj preneha s kršitvijo, ali če podjetje ne spoštuje začasnih ukrepov ali če podjetje ne spoštuje z odločbo sprejeti zavez. </w:t>
      </w:r>
    </w:p>
    <w:p w14:paraId="0F9C3C7B" w14:textId="77777777" w:rsidR="007522E3" w:rsidRPr="00070D68" w:rsidRDefault="007522E3" w:rsidP="0025166A">
      <w:pPr>
        <w:spacing w:line="260" w:lineRule="atLeast"/>
        <w:rPr>
          <w:rFonts w:cs="Arial"/>
          <w:sz w:val="20"/>
          <w:szCs w:val="20"/>
        </w:rPr>
      </w:pPr>
    </w:p>
    <w:p w14:paraId="77C8FFFD" w14:textId="77777777" w:rsidR="007522E3" w:rsidRPr="00070D68" w:rsidRDefault="007522E3" w:rsidP="0025166A">
      <w:pPr>
        <w:spacing w:line="260" w:lineRule="atLeast"/>
        <w:rPr>
          <w:rFonts w:cs="Arial"/>
          <w:i/>
          <w:sz w:val="20"/>
          <w:szCs w:val="20"/>
        </w:rPr>
      </w:pPr>
      <w:r w:rsidRPr="00070D68">
        <w:rPr>
          <w:rFonts w:cs="Arial"/>
          <w:sz w:val="20"/>
          <w:szCs w:val="20"/>
        </w:rPr>
        <w:t xml:space="preserve">Za te kršitve se določa najvišja zgornja meja dopustne administrativne sankcije, ki ne odstopa od veljavne ureditve. Administrativna sankcija, ki jo </w:t>
      </w:r>
      <w:r w:rsidR="00DB1A69" w:rsidRPr="00070D68">
        <w:rPr>
          <w:rFonts w:cs="Arial"/>
          <w:sz w:val="20"/>
          <w:szCs w:val="20"/>
        </w:rPr>
        <w:t>a</w:t>
      </w:r>
      <w:r w:rsidR="0045309B" w:rsidRPr="00070D68">
        <w:rPr>
          <w:rFonts w:cs="Arial"/>
          <w:sz w:val="20"/>
          <w:szCs w:val="20"/>
        </w:rPr>
        <w:t>genc</w:t>
      </w:r>
      <w:r w:rsidRPr="00070D68">
        <w:rPr>
          <w:rFonts w:cs="Arial"/>
          <w:sz w:val="20"/>
          <w:szCs w:val="20"/>
        </w:rPr>
        <w:t xml:space="preserve">ija </w:t>
      </w:r>
      <w:r w:rsidR="00D55343" w:rsidRPr="00070D68">
        <w:rPr>
          <w:rFonts w:cs="Arial"/>
          <w:sz w:val="20"/>
          <w:szCs w:val="20"/>
        </w:rPr>
        <w:t>izreče</w:t>
      </w:r>
      <w:r w:rsidRPr="00070D68">
        <w:rPr>
          <w:rFonts w:cs="Arial"/>
          <w:sz w:val="20"/>
          <w:szCs w:val="20"/>
        </w:rPr>
        <w:t xml:space="preserve"> za posamezno ugotovljeno kršitev, ne sme presegati deset odstotkov letnega prometa podjetja v preteklem poslovnem letu, pri čemer se preteklo poslovno leto nanaša na poslovno leto pred izdajo odločbe. S tem odstavkom se prenaša prvi odstavek 15. člena Direktive 2019/1, ki določa, da </w:t>
      </w:r>
      <w:r w:rsidRPr="00070D68">
        <w:rPr>
          <w:rFonts w:cs="Arial"/>
          <w:i/>
          <w:sz w:val="20"/>
          <w:szCs w:val="20"/>
        </w:rPr>
        <w:t>najvišji znesek globe, ki jo lahko nacionalni organi, pristojni za varstvo konkurence, izrečejo vsakemu posameznemu podjetju ali podjetniškemu združenju, udeleženemu pri kršitvi 101</w:t>
      </w:r>
      <w:r w:rsidR="007B0D35" w:rsidRPr="00070D68">
        <w:rPr>
          <w:rFonts w:cs="Arial"/>
          <w:i/>
          <w:sz w:val="20"/>
          <w:szCs w:val="20"/>
        </w:rPr>
        <w:t>.</w:t>
      </w:r>
      <w:r w:rsidRPr="00070D68">
        <w:rPr>
          <w:rFonts w:cs="Arial"/>
          <w:i/>
          <w:sz w:val="20"/>
          <w:szCs w:val="20"/>
        </w:rPr>
        <w:t xml:space="preserve"> ali 102</w:t>
      </w:r>
      <w:r w:rsidR="007B0D35" w:rsidRPr="00070D68">
        <w:rPr>
          <w:rFonts w:cs="Arial"/>
          <w:i/>
          <w:sz w:val="20"/>
          <w:szCs w:val="20"/>
        </w:rPr>
        <w:t>. člena</w:t>
      </w:r>
      <w:r w:rsidRPr="00070D68">
        <w:rPr>
          <w:rFonts w:cs="Arial"/>
          <w:i/>
          <w:sz w:val="20"/>
          <w:szCs w:val="20"/>
        </w:rPr>
        <w:t xml:space="preserve"> PDEU, ne znaša manj kot 10</w:t>
      </w:r>
      <w:r w:rsidR="007D6C3D" w:rsidRPr="00070D68">
        <w:rPr>
          <w:rFonts w:cs="Arial"/>
          <w:i/>
          <w:sz w:val="20"/>
          <w:szCs w:val="20"/>
        </w:rPr>
        <w:t xml:space="preserve"> </w:t>
      </w:r>
      <w:r w:rsidRPr="00070D68">
        <w:rPr>
          <w:rFonts w:cs="Arial"/>
          <w:i/>
          <w:sz w:val="20"/>
          <w:szCs w:val="20"/>
        </w:rPr>
        <w:t>% skupnega svetovnega prometa podjetja ali podjetniškega združenja v poslovnem letu pred odločbo iz</w:t>
      </w:r>
      <w:r w:rsidR="007B0D35" w:rsidRPr="00070D68">
        <w:rPr>
          <w:rFonts w:cs="Arial"/>
          <w:i/>
          <w:sz w:val="20"/>
          <w:szCs w:val="20"/>
        </w:rPr>
        <w:t xml:space="preserve"> prvega odstavka 13.</w:t>
      </w:r>
      <w:r w:rsidRPr="00070D68">
        <w:rPr>
          <w:rFonts w:cs="Arial"/>
          <w:i/>
          <w:sz w:val="20"/>
          <w:szCs w:val="20"/>
        </w:rPr>
        <w:t xml:space="preserve"> člena.</w:t>
      </w:r>
    </w:p>
    <w:p w14:paraId="75118DC9" w14:textId="77777777" w:rsidR="007522E3" w:rsidRPr="00070D68" w:rsidRDefault="007522E3" w:rsidP="0025166A">
      <w:pPr>
        <w:spacing w:line="260" w:lineRule="atLeast"/>
        <w:rPr>
          <w:rFonts w:cs="Arial"/>
          <w:sz w:val="20"/>
          <w:szCs w:val="20"/>
        </w:rPr>
      </w:pPr>
    </w:p>
    <w:p w14:paraId="3D79420B" w14:textId="11E18869" w:rsidR="007522E3" w:rsidRPr="00070D68" w:rsidRDefault="007522E3" w:rsidP="0025166A">
      <w:pPr>
        <w:tabs>
          <w:tab w:val="left" w:pos="1530"/>
        </w:tabs>
        <w:spacing w:line="260" w:lineRule="atLeast"/>
        <w:rPr>
          <w:rFonts w:cs="Arial"/>
          <w:sz w:val="20"/>
          <w:szCs w:val="20"/>
        </w:rPr>
      </w:pPr>
      <w:r w:rsidRPr="00070D68">
        <w:rPr>
          <w:rFonts w:cs="Arial"/>
          <w:sz w:val="20"/>
          <w:szCs w:val="20"/>
          <w:u w:val="single"/>
        </w:rPr>
        <w:t>Drugi odstavek</w:t>
      </w:r>
      <w:r w:rsidRPr="00070D68">
        <w:rPr>
          <w:rFonts w:cs="Arial"/>
          <w:sz w:val="20"/>
          <w:szCs w:val="20"/>
        </w:rPr>
        <w:t xml:space="preserve"> določa administrativno sankcijo za kršitev določb v zvezi s kršitvami določb povezanih s postopkom koncentracije. V primeru kršitve določb, povezanih s postopkom koncentracije, </w:t>
      </w:r>
      <w:r w:rsidR="00DB1A69" w:rsidRPr="00070D68">
        <w:rPr>
          <w:rFonts w:cs="Arial"/>
          <w:sz w:val="20"/>
          <w:szCs w:val="20"/>
        </w:rPr>
        <w:t>a</w:t>
      </w:r>
      <w:r w:rsidR="0045309B" w:rsidRPr="00070D68">
        <w:rPr>
          <w:rFonts w:cs="Arial"/>
          <w:sz w:val="20"/>
          <w:szCs w:val="20"/>
        </w:rPr>
        <w:t>genc</w:t>
      </w:r>
      <w:r w:rsidRPr="00070D68">
        <w:rPr>
          <w:rFonts w:cs="Arial"/>
          <w:sz w:val="20"/>
          <w:szCs w:val="20"/>
        </w:rPr>
        <w:t xml:space="preserve">ija izreče administrativno sankcijo podjetju, če le to naklepoma ali iz malomarnosti </w:t>
      </w:r>
      <w:r w:rsidR="00DB1A69" w:rsidRPr="00070D68">
        <w:rPr>
          <w:rFonts w:cs="Arial"/>
          <w:sz w:val="20"/>
          <w:szCs w:val="20"/>
        </w:rPr>
        <w:t>a</w:t>
      </w:r>
      <w:r w:rsidR="0045309B" w:rsidRPr="00070D68">
        <w:rPr>
          <w:rFonts w:cs="Arial"/>
          <w:sz w:val="20"/>
          <w:szCs w:val="20"/>
        </w:rPr>
        <w:t>genc</w:t>
      </w:r>
      <w:r w:rsidRPr="00070D68">
        <w:rPr>
          <w:rFonts w:cs="Arial"/>
          <w:sz w:val="20"/>
          <w:szCs w:val="20"/>
        </w:rPr>
        <w:t xml:space="preserve">iji ne priglasi koncentracije, ki je podrejena določbam tega zakona, ali je ne priglasi v roku iz </w:t>
      </w:r>
      <w:r w:rsidR="008E4253" w:rsidRPr="00070D68">
        <w:rPr>
          <w:rFonts w:cs="Arial"/>
          <w:sz w:val="20"/>
          <w:szCs w:val="20"/>
        </w:rPr>
        <w:t>52</w:t>
      </w:r>
      <w:r w:rsidRPr="00070D68">
        <w:rPr>
          <w:rFonts w:cs="Arial"/>
          <w:sz w:val="20"/>
          <w:szCs w:val="20"/>
        </w:rPr>
        <w:t xml:space="preserve">. člena tega zakona, ali ko podjetje v nasprotju s </w:t>
      </w:r>
      <w:r w:rsidR="008E4253" w:rsidRPr="00070D68">
        <w:rPr>
          <w:rFonts w:cs="Arial"/>
          <w:sz w:val="20"/>
          <w:szCs w:val="20"/>
        </w:rPr>
        <w:t>53</w:t>
      </w:r>
      <w:r w:rsidRPr="00070D68">
        <w:rPr>
          <w:rFonts w:cs="Arial"/>
          <w:sz w:val="20"/>
          <w:szCs w:val="20"/>
        </w:rPr>
        <w:t xml:space="preserve">. členom tega zakona izvršuje pravice ali obveznosti, ki izhajajo iz koncentracije, ali ko podjetje ne izpolni korektivnih ukrepov ali obveznosti, določenih v odločbi o skladnosti koncentracije s pravili konkurence, ali ko podjetje ravna v nasprotju z odločbo o neskladnosti koncentracije s pravili konkurence, ali ko podjetje ravna v nasprotju z izvršljivo odločbo, ki jo je </w:t>
      </w:r>
      <w:r w:rsidR="00DB1A69" w:rsidRPr="00070D68">
        <w:rPr>
          <w:rFonts w:cs="Arial"/>
          <w:sz w:val="20"/>
          <w:szCs w:val="20"/>
        </w:rPr>
        <w:t>a</w:t>
      </w:r>
      <w:r w:rsidR="0045309B" w:rsidRPr="00070D68">
        <w:rPr>
          <w:rFonts w:cs="Arial"/>
          <w:sz w:val="20"/>
          <w:szCs w:val="20"/>
        </w:rPr>
        <w:t>genc</w:t>
      </w:r>
      <w:r w:rsidR="00DB1A69" w:rsidRPr="00070D68">
        <w:rPr>
          <w:rFonts w:cs="Arial"/>
          <w:sz w:val="20"/>
          <w:szCs w:val="20"/>
        </w:rPr>
        <w:t xml:space="preserve">ija izdala na podlagi </w:t>
      </w:r>
      <w:r w:rsidR="001B4052" w:rsidRPr="00070D68">
        <w:rPr>
          <w:rFonts w:cs="Arial"/>
          <w:sz w:val="20"/>
          <w:szCs w:val="20"/>
        </w:rPr>
        <w:t>61</w:t>
      </w:r>
      <w:r w:rsidRPr="00070D68">
        <w:rPr>
          <w:rFonts w:cs="Arial"/>
          <w:sz w:val="20"/>
          <w:szCs w:val="20"/>
        </w:rPr>
        <w:t xml:space="preserve">. člena tega zakona. </w:t>
      </w:r>
    </w:p>
    <w:p w14:paraId="6FE77ABB" w14:textId="77777777" w:rsidR="007D6C3D" w:rsidRPr="00070D68" w:rsidRDefault="007D6C3D" w:rsidP="0025166A">
      <w:pPr>
        <w:tabs>
          <w:tab w:val="left" w:pos="1530"/>
        </w:tabs>
        <w:spacing w:line="260" w:lineRule="atLeast"/>
        <w:rPr>
          <w:rFonts w:cs="Arial"/>
          <w:sz w:val="20"/>
          <w:szCs w:val="20"/>
        </w:rPr>
      </w:pPr>
    </w:p>
    <w:p w14:paraId="1E5C56DD" w14:textId="3964BF9B" w:rsidR="007522E3" w:rsidRPr="00070D68" w:rsidRDefault="007522E3" w:rsidP="0025166A">
      <w:pPr>
        <w:tabs>
          <w:tab w:val="left" w:pos="1530"/>
        </w:tabs>
        <w:spacing w:line="260" w:lineRule="atLeast"/>
        <w:rPr>
          <w:rFonts w:cs="Arial"/>
          <w:sz w:val="20"/>
          <w:szCs w:val="20"/>
        </w:rPr>
      </w:pPr>
      <w:r w:rsidRPr="00070D68">
        <w:rPr>
          <w:rFonts w:cs="Arial"/>
          <w:sz w:val="20"/>
          <w:szCs w:val="20"/>
        </w:rPr>
        <w:t xml:space="preserve">V </w:t>
      </w:r>
      <w:r w:rsidRPr="00070D68">
        <w:rPr>
          <w:rFonts w:cs="Arial"/>
          <w:sz w:val="20"/>
          <w:szCs w:val="20"/>
          <w:u w:val="single"/>
        </w:rPr>
        <w:t>tretjem odstavku</w:t>
      </w:r>
      <w:r w:rsidRPr="00070D68">
        <w:rPr>
          <w:rFonts w:cs="Arial"/>
          <w:sz w:val="20"/>
          <w:szCs w:val="20"/>
        </w:rPr>
        <w:t xml:space="preserve"> je določena administrativna sankcija v višini največ enega odstotka letnega prometa podjetja v predhodnem poslovnem letu, kadar podjetje</w:t>
      </w:r>
      <w:r w:rsidR="007B0D35" w:rsidRPr="00070D68">
        <w:rPr>
          <w:rFonts w:cs="Arial"/>
          <w:sz w:val="20"/>
          <w:szCs w:val="20"/>
        </w:rPr>
        <w:t xml:space="preserve"> v odgovoru na zahtevo za posredovanje podatkov iz prvega odstavka </w:t>
      </w:r>
      <w:r w:rsidR="008E4253" w:rsidRPr="00070D68">
        <w:rPr>
          <w:rFonts w:cs="Arial"/>
          <w:sz w:val="20"/>
          <w:szCs w:val="20"/>
        </w:rPr>
        <w:t>37</w:t>
      </w:r>
      <w:r w:rsidR="007B0D35" w:rsidRPr="00070D68">
        <w:rPr>
          <w:rFonts w:cs="Arial"/>
          <w:sz w:val="20"/>
          <w:szCs w:val="20"/>
        </w:rPr>
        <w:t xml:space="preserve">. člena predloži napačne ali zavajajoče podatke, </w:t>
      </w:r>
      <w:r w:rsidRPr="00070D68">
        <w:rPr>
          <w:rFonts w:cs="Arial"/>
          <w:sz w:val="20"/>
          <w:szCs w:val="20"/>
        </w:rPr>
        <w:t xml:space="preserve">krši določbe glede posredovanja dokumentov in odgovorov, na podlagi zahteve </w:t>
      </w:r>
      <w:r w:rsidR="00DB1A69" w:rsidRPr="00070D68">
        <w:rPr>
          <w:rFonts w:cs="Arial"/>
          <w:sz w:val="20"/>
          <w:szCs w:val="20"/>
        </w:rPr>
        <w:t>a</w:t>
      </w:r>
      <w:r w:rsidR="0045309B" w:rsidRPr="00070D68">
        <w:rPr>
          <w:rFonts w:cs="Arial"/>
          <w:sz w:val="20"/>
          <w:szCs w:val="20"/>
        </w:rPr>
        <w:t>genc</w:t>
      </w:r>
      <w:r w:rsidRPr="00070D68">
        <w:rPr>
          <w:rFonts w:cs="Arial"/>
          <w:sz w:val="20"/>
          <w:szCs w:val="20"/>
        </w:rPr>
        <w:t xml:space="preserve">ije iz drugega odstavka </w:t>
      </w:r>
      <w:r w:rsidR="008E4253" w:rsidRPr="00070D68">
        <w:rPr>
          <w:rFonts w:cs="Arial"/>
          <w:sz w:val="20"/>
          <w:szCs w:val="20"/>
        </w:rPr>
        <w:t>37</w:t>
      </w:r>
      <w:r w:rsidRPr="00070D68">
        <w:rPr>
          <w:rFonts w:cs="Arial"/>
          <w:sz w:val="20"/>
          <w:szCs w:val="20"/>
        </w:rPr>
        <w:t>. člena tega zakona, ali če krši določbe, ki se nanašajo na izvajanje preiskave (prelomi pečate, predloži nepopolne poslovne knjige in drugo dokumentacijo, ovira pooblaščene osebe pri izvajanju pooblastil, poda napačen ali zavajajoč odgovor ali če le</w:t>
      </w:r>
      <w:r w:rsidR="00E11D22" w:rsidRPr="00070D68">
        <w:rPr>
          <w:rFonts w:cs="Arial"/>
          <w:sz w:val="20"/>
          <w:szCs w:val="20"/>
        </w:rPr>
        <w:t>-</w:t>
      </w:r>
      <w:r w:rsidRPr="00070D68">
        <w:rPr>
          <w:rFonts w:cs="Arial"/>
          <w:sz w:val="20"/>
          <w:szCs w:val="20"/>
        </w:rPr>
        <w:t xml:space="preserve">tega v roku ne bo popravilo). </w:t>
      </w:r>
    </w:p>
    <w:p w14:paraId="577D2ABC" w14:textId="77777777" w:rsidR="007522E3" w:rsidRPr="00070D68" w:rsidRDefault="007522E3" w:rsidP="0025166A">
      <w:pPr>
        <w:tabs>
          <w:tab w:val="left" w:pos="1530"/>
        </w:tabs>
        <w:spacing w:line="260" w:lineRule="atLeast"/>
        <w:rPr>
          <w:rFonts w:cs="Arial"/>
          <w:sz w:val="20"/>
          <w:szCs w:val="20"/>
        </w:rPr>
      </w:pPr>
    </w:p>
    <w:p w14:paraId="002ACC9F" w14:textId="77777777" w:rsidR="007522E3" w:rsidRPr="00070D68" w:rsidRDefault="007522E3" w:rsidP="0025166A">
      <w:pPr>
        <w:tabs>
          <w:tab w:val="left" w:pos="1530"/>
        </w:tabs>
        <w:spacing w:line="260" w:lineRule="atLeast"/>
        <w:rPr>
          <w:rFonts w:cs="Arial"/>
          <w:sz w:val="20"/>
          <w:szCs w:val="20"/>
        </w:rPr>
      </w:pPr>
    </w:p>
    <w:p w14:paraId="04F8AB7C" w14:textId="390A3D75" w:rsidR="007522E3" w:rsidRPr="00070D68" w:rsidRDefault="007522E3" w:rsidP="0025166A">
      <w:pPr>
        <w:spacing w:line="260" w:lineRule="atLeast"/>
        <w:rPr>
          <w:rFonts w:cs="Arial"/>
          <w:sz w:val="20"/>
          <w:szCs w:val="20"/>
        </w:rPr>
      </w:pPr>
      <w:r w:rsidRPr="00070D68">
        <w:rPr>
          <w:rFonts w:cs="Arial"/>
          <w:sz w:val="20"/>
          <w:szCs w:val="20"/>
        </w:rPr>
        <w:lastRenderedPageBreak/>
        <w:t xml:space="preserve">Z namenom zagotovitve </w:t>
      </w:r>
      <w:r w:rsidR="00DB1A69" w:rsidRPr="00070D68">
        <w:rPr>
          <w:rFonts w:cs="Arial"/>
          <w:sz w:val="20"/>
          <w:szCs w:val="20"/>
        </w:rPr>
        <w:t>a</w:t>
      </w:r>
      <w:r w:rsidR="0045309B" w:rsidRPr="00070D68">
        <w:rPr>
          <w:rFonts w:cs="Arial"/>
          <w:sz w:val="20"/>
          <w:szCs w:val="20"/>
        </w:rPr>
        <w:t>genc</w:t>
      </w:r>
      <w:r w:rsidRPr="00070D68">
        <w:rPr>
          <w:rFonts w:cs="Arial"/>
          <w:sz w:val="20"/>
          <w:szCs w:val="20"/>
        </w:rPr>
        <w:t xml:space="preserve">iji, da ima na voljo učinkovito sankcijo za obravnavo trenutnega ali prihodnjega neupoštevanja njihovih ukrepov in odločb </w:t>
      </w:r>
      <w:r w:rsidR="00DB1A69" w:rsidRPr="00070D68">
        <w:rPr>
          <w:rFonts w:cs="Arial"/>
          <w:sz w:val="20"/>
          <w:szCs w:val="20"/>
        </w:rPr>
        <w:t>a</w:t>
      </w:r>
      <w:r w:rsidR="0045309B" w:rsidRPr="00070D68">
        <w:rPr>
          <w:rFonts w:cs="Arial"/>
          <w:sz w:val="20"/>
          <w:szCs w:val="20"/>
        </w:rPr>
        <w:t>genc</w:t>
      </w:r>
      <w:r w:rsidRPr="00070D68">
        <w:rPr>
          <w:rFonts w:cs="Arial"/>
          <w:sz w:val="20"/>
          <w:szCs w:val="20"/>
        </w:rPr>
        <w:t xml:space="preserve">ije s strani podjetij, se s </w:t>
      </w:r>
      <w:r w:rsidRPr="00070D68">
        <w:rPr>
          <w:rFonts w:cs="Arial"/>
          <w:sz w:val="20"/>
          <w:szCs w:val="20"/>
          <w:u w:val="single"/>
        </w:rPr>
        <w:t>četrtim odstavkom</w:t>
      </w:r>
      <w:r w:rsidRPr="00070D68">
        <w:rPr>
          <w:rFonts w:cs="Arial"/>
          <w:sz w:val="20"/>
          <w:szCs w:val="20"/>
        </w:rPr>
        <w:t xml:space="preserve"> uvaja periodična denarna sankcija. Z namenom, da podjetje </w:t>
      </w:r>
      <w:r w:rsidR="00DB1A69" w:rsidRPr="00070D68">
        <w:rPr>
          <w:rFonts w:cs="Arial"/>
          <w:sz w:val="20"/>
          <w:szCs w:val="20"/>
        </w:rPr>
        <w:t xml:space="preserve">posreduje popolne in točne podatke na zahtevo za posredovanje podatkov, </w:t>
      </w:r>
      <w:r w:rsidRPr="00070D68">
        <w:rPr>
          <w:rFonts w:cs="Arial"/>
          <w:sz w:val="20"/>
          <w:szCs w:val="20"/>
        </w:rPr>
        <w:t xml:space="preserve">sodeluje pri zbiranju informacij iz </w:t>
      </w:r>
      <w:r w:rsidR="008E4253" w:rsidRPr="00070D68">
        <w:rPr>
          <w:rFonts w:cs="Arial"/>
          <w:sz w:val="20"/>
          <w:szCs w:val="20"/>
        </w:rPr>
        <w:t>38</w:t>
      </w:r>
      <w:r w:rsidRPr="00070D68">
        <w:rPr>
          <w:rFonts w:cs="Arial"/>
          <w:sz w:val="20"/>
          <w:szCs w:val="20"/>
        </w:rPr>
        <w:t xml:space="preserve">. člena tega zakona oziroma preneha ovirati pooblaščene osebe pri preiskavi ter spoštuje odločbe iz </w:t>
      </w:r>
      <w:r w:rsidR="008E4253" w:rsidRPr="00070D68">
        <w:rPr>
          <w:rFonts w:cs="Arial"/>
          <w:sz w:val="20"/>
          <w:szCs w:val="20"/>
        </w:rPr>
        <w:t>46</w:t>
      </w:r>
      <w:r w:rsidRPr="00070D68">
        <w:rPr>
          <w:rFonts w:cs="Arial"/>
          <w:sz w:val="20"/>
          <w:szCs w:val="20"/>
        </w:rPr>
        <w:t xml:space="preserve">., </w:t>
      </w:r>
      <w:r w:rsidR="008E4253" w:rsidRPr="00070D68">
        <w:rPr>
          <w:rFonts w:cs="Arial"/>
          <w:sz w:val="20"/>
          <w:szCs w:val="20"/>
        </w:rPr>
        <w:t>47</w:t>
      </w:r>
      <w:r w:rsidR="00DB1A69" w:rsidRPr="00070D68">
        <w:rPr>
          <w:rFonts w:cs="Arial"/>
          <w:sz w:val="20"/>
          <w:szCs w:val="20"/>
        </w:rPr>
        <w:t>.</w:t>
      </w:r>
      <w:r w:rsidRPr="00070D68">
        <w:rPr>
          <w:rFonts w:cs="Arial"/>
          <w:sz w:val="20"/>
          <w:szCs w:val="20"/>
        </w:rPr>
        <w:t xml:space="preserve"> in </w:t>
      </w:r>
      <w:r w:rsidR="008E4253" w:rsidRPr="00070D68">
        <w:rPr>
          <w:rFonts w:cs="Arial"/>
          <w:sz w:val="20"/>
          <w:szCs w:val="20"/>
        </w:rPr>
        <w:t>48</w:t>
      </w:r>
      <w:r w:rsidRPr="00070D68">
        <w:rPr>
          <w:rFonts w:cs="Arial"/>
          <w:sz w:val="20"/>
          <w:szCs w:val="20"/>
        </w:rPr>
        <w:t xml:space="preserve">. člena tega zakona lahko </w:t>
      </w:r>
      <w:r w:rsidR="00DB1A69" w:rsidRPr="00070D68">
        <w:rPr>
          <w:rFonts w:cs="Arial"/>
          <w:sz w:val="20"/>
          <w:szCs w:val="20"/>
        </w:rPr>
        <w:t>a</w:t>
      </w:r>
      <w:r w:rsidR="0045309B" w:rsidRPr="00070D68">
        <w:rPr>
          <w:rFonts w:cs="Arial"/>
          <w:sz w:val="20"/>
          <w:szCs w:val="20"/>
        </w:rPr>
        <w:t>genc</w:t>
      </w:r>
      <w:r w:rsidRPr="00070D68">
        <w:rPr>
          <w:rFonts w:cs="Arial"/>
          <w:sz w:val="20"/>
          <w:szCs w:val="20"/>
        </w:rPr>
        <w:t xml:space="preserve">ija naloži podjetju plačilo periodične denarne sankcije za vsak dan nesodelovanja oziroma neupoštevanja odločb </w:t>
      </w:r>
      <w:r w:rsidR="00DB1A69" w:rsidRPr="00070D68">
        <w:rPr>
          <w:rFonts w:cs="Arial"/>
          <w:sz w:val="20"/>
          <w:szCs w:val="20"/>
        </w:rPr>
        <w:t>a</w:t>
      </w:r>
      <w:r w:rsidR="0045309B" w:rsidRPr="00070D68">
        <w:rPr>
          <w:rFonts w:cs="Arial"/>
          <w:sz w:val="20"/>
          <w:szCs w:val="20"/>
        </w:rPr>
        <w:t>genc</w:t>
      </w:r>
      <w:r w:rsidRPr="00070D68">
        <w:rPr>
          <w:rFonts w:cs="Arial"/>
          <w:sz w:val="20"/>
          <w:szCs w:val="20"/>
        </w:rPr>
        <w:t xml:space="preserve">ije. S tem odstavkom se prenaša 16. člen Direktive 2019/1, ki nalaga državam članicam, </w:t>
      </w:r>
      <w:r w:rsidRPr="00070D68">
        <w:rPr>
          <w:rFonts w:cs="Arial"/>
          <w:i/>
          <w:sz w:val="20"/>
          <w:szCs w:val="20"/>
        </w:rPr>
        <w:t xml:space="preserve">da zagotovijo možnost naložitve periodične denarne kazni z namenom, da se podjetje prisili vsaj, da predloži popolne in pravilne informacije na zahtevo iz 8. člena Direktive, da se udeležijo razgovora iz 9. člena Direktive, da se podvržejo pregledu, kot je določeno v drugem odstavku 6. člena Direktive ter da upoštevajo odločbe iz 10., 11. in 12. člena Direktive. </w:t>
      </w:r>
      <w:r w:rsidR="001D06F4" w:rsidRPr="00070D68">
        <w:rPr>
          <w:rFonts w:cs="Arial"/>
          <w:i/>
          <w:sz w:val="20"/>
          <w:szCs w:val="20"/>
        </w:rPr>
        <w:t>T</w:t>
      </w:r>
      <w:r w:rsidRPr="00070D68">
        <w:rPr>
          <w:rFonts w:cs="Arial"/>
          <w:i/>
          <w:sz w:val="20"/>
          <w:szCs w:val="20"/>
        </w:rPr>
        <w:t xml:space="preserve">ake periodične denarne kazni </w:t>
      </w:r>
      <w:r w:rsidR="001D06F4" w:rsidRPr="00070D68">
        <w:rPr>
          <w:rFonts w:cs="Arial"/>
          <w:i/>
          <w:sz w:val="20"/>
          <w:szCs w:val="20"/>
        </w:rPr>
        <w:t xml:space="preserve">se </w:t>
      </w:r>
      <w:r w:rsidRPr="00070D68">
        <w:rPr>
          <w:rFonts w:cs="Arial"/>
          <w:i/>
          <w:sz w:val="20"/>
          <w:szCs w:val="20"/>
        </w:rPr>
        <w:t>določijo sorazmerno glede na povprečni dnevni skupni promet teh podjetij ali podjetniških združenj v predhodnem poslovnem letu na dan in se izračunajo od datuma, določenega v tej odločbi.</w:t>
      </w:r>
    </w:p>
    <w:p w14:paraId="52D75E9B" w14:textId="77777777" w:rsidR="007522E3" w:rsidRPr="00070D68" w:rsidRDefault="007522E3" w:rsidP="0025166A">
      <w:pPr>
        <w:spacing w:line="260" w:lineRule="atLeast"/>
        <w:rPr>
          <w:rFonts w:cs="Arial"/>
          <w:sz w:val="20"/>
          <w:szCs w:val="20"/>
        </w:rPr>
      </w:pPr>
    </w:p>
    <w:p w14:paraId="2B554F1D" w14:textId="6B98B7A1" w:rsidR="007522E3" w:rsidRPr="00070D68" w:rsidRDefault="007522E3" w:rsidP="0025166A">
      <w:pPr>
        <w:spacing w:line="260" w:lineRule="atLeast"/>
        <w:rPr>
          <w:rFonts w:cs="Arial"/>
          <w:sz w:val="20"/>
          <w:szCs w:val="20"/>
        </w:rPr>
      </w:pPr>
      <w:r w:rsidRPr="00070D68">
        <w:rPr>
          <w:rFonts w:cs="Arial"/>
          <w:sz w:val="20"/>
          <w:szCs w:val="20"/>
        </w:rPr>
        <w:t xml:space="preserve">S </w:t>
      </w:r>
      <w:r w:rsidRPr="00070D68">
        <w:rPr>
          <w:rFonts w:cs="Arial"/>
          <w:sz w:val="20"/>
          <w:szCs w:val="20"/>
          <w:u w:val="single"/>
        </w:rPr>
        <w:t>petim odstavkom</w:t>
      </w:r>
      <w:r w:rsidRPr="00070D68">
        <w:rPr>
          <w:rFonts w:cs="Arial"/>
          <w:sz w:val="20"/>
          <w:szCs w:val="20"/>
        </w:rPr>
        <w:t xml:space="preserve"> se ureja trajanje dnevne periodične denarne sankcije. </w:t>
      </w:r>
      <w:r w:rsidR="0045309B" w:rsidRPr="00070D68">
        <w:rPr>
          <w:rFonts w:cs="Arial"/>
          <w:sz w:val="20"/>
          <w:szCs w:val="20"/>
        </w:rPr>
        <w:t>Agenc</w:t>
      </w:r>
      <w:r w:rsidRPr="00070D68">
        <w:rPr>
          <w:rFonts w:cs="Arial"/>
          <w:sz w:val="20"/>
          <w:szCs w:val="20"/>
        </w:rPr>
        <w:t>ija lahko naloži podjetju periodično denarno sankcijo za vsak dan nesodelovanja pri zbiranju informacij in preiskavi</w:t>
      </w:r>
      <w:r w:rsidR="00DF2431" w:rsidRPr="00070D68">
        <w:rPr>
          <w:rFonts w:cs="Arial"/>
          <w:sz w:val="20"/>
          <w:szCs w:val="20"/>
        </w:rPr>
        <w:t>, za vsak do predložitve popolnih in pravilnih informacij na zahtevo za posredovanje podatkov</w:t>
      </w:r>
      <w:r w:rsidRPr="00070D68">
        <w:rPr>
          <w:rFonts w:cs="Arial"/>
          <w:sz w:val="20"/>
          <w:szCs w:val="20"/>
        </w:rPr>
        <w:t xml:space="preserve"> ter za vsak</w:t>
      </w:r>
      <w:r w:rsidR="00DB1A69" w:rsidRPr="00070D68">
        <w:rPr>
          <w:rFonts w:cs="Arial"/>
          <w:sz w:val="20"/>
          <w:szCs w:val="20"/>
        </w:rPr>
        <w:t xml:space="preserve"> dan nespoštovanja odločbe iz </w:t>
      </w:r>
      <w:r w:rsidR="008E4253" w:rsidRPr="00070D68">
        <w:rPr>
          <w:rFonts w:cs="Arial"/>
          <w:sz w:val="20"/>
          <w:szCs w:val="20"/>
        </w:rPr>
        <w:t>46</w:t>
      </w:r>
      <w:r w:rsidRPr="00070D68">
        <w:rPr>
          <w:rFonts w:cs="Arial"/>
          <w:sz w:val="20"/>
          <w:szCs w:val="20"/>
        </w:rPr>
        <w:t xml:space="preserve">., </w:t>
      </w:r>
      <w:r w:rsidR="008E4253" w:rsidRPr="00070D68">
        <w:rPr>
          <w:rFonts w:cs="Arial"/>
          <w:sz w:val="20"/>
          <w:szCs w:val="20"/>
        </w:rPr>
        <w:t>47</w:t>
      </w:r>
      <w:r w:rsidR="00DB1A69" w:rsidRPr="00070D68">
        <w:rPr>
          <w:rFonts w:cs="Arial"/>
          <w:sz w:val="20"/>
          <w:szCs w:val="20"/>
        </w:rPr>
        <w:t xml:space="preserve">. in </w:t>
      </w:r>
      <w:r w:rsidR="008E4253" w:rsidRPr="00070D68">
        <w:rPr>
          <w:rFonts w:cs="Arial"/>
          <w:sz w:val="20"/>
          <w:szCs w:val="20"/>
        </w:rPr>
        <w:t>48</w:t>
      </w:r>
      <w:r w:rsidR="00DB1A69" w:rsidRPr="00070D68">
        <w:rPr>
          <w:rFonts w:cs="Arial"/>
          <w:sz w:val="20"/>
          <w:szCs w:val="20"/>
        </w:rPr>
        <w:t>.</w:t>
      </w:r>
      <w:r w:rsidRPr="00070D68">
        <w:rPr>
          <w:rFonts w:cs="Arial"/>
          <w:sz w:val="20"/>
          <w:szCs w:val="20"/>
        </w:rPr>
        <w:t xml:space="preserve"> člena tega zakona.</w:t>
      </w:r>
    </w:p>
    <w:p w14:paraId="02C8E754" w14:textId="77777777" w:rsidR="007D6C3D" w:rsidRPr="00070D68" w:rsidRDefault="007D6C3D" w:rsidP="0025166A">
      <w:pPr>
        <w:spacing w:line="260" w:lineRule="atLeast"/>
        <w:rPr>
          <w:rFonts w:cs="Arial"/>
          <w:sz w:val="20"/>
          <w:szCs w:val="20"/>
          <w:u w:val="single"/>
        </w:rPr>
      </w:pPr>
    </w:p>
    <w:p w14:paraId="705F222F" w14:textId="77777777" w:rsidR="002D6008" w:rsidRPr="00070D68" w:rsidRDefault="007522E3" w:rsidP="002D6008">
      <w:pPr>
        <w:tabs>
          <w:tab w:val="left" w:pos="1530"/>
        </w:tabs>
        <w:spacing w:line="240" w:lineRule="exact"/>
        <w:rPr>
          <w:rFonts w:cs="Arial"/>
          <w:sz w:val="20"/>
          <w:szCs w:val="20"/>
        </w:rPr>
      </w:pPr>
      <w:r w:rsidRPr="00070D68">
        <w:rPr>
          <w:rFonts w:cs="Arial"/>
          <w:sz w:val="20"/>
          <w:szCs w:val="20"/>
          <w:u w:val="single"/>
        </w:rPr>
        <w:t>Šesti</w:t>
      </w:r>
      <w:r w:rsidR="008842CA" w:rsidRPr="00070D68">
        <w:rPr>
          <w:rFonts w:cs="Arial"/>
          <w:sz w:val="20"/>
          <w:szCs w:val="20"/>
          <w:u w:val="single"/>
        </w:rPr>
        <w:t xml:space="preserve"> odstavek</w:t>
      </w:r>
      <w:r w:rsidR="008842CA" w:rsidRPr="00070D68">
        <w:rPr>
          <w:rFonts w:cs="Arial"/>
          <w:sz w:val="20"/>
          <w:szCs w:val="20"/>
        </w:rPr>
        <w:t xml:space="preserve"> u</w:t>
      </w:r>
      <w:r w:rsidRPr="00070D68">
        <w:rPr>
          <w:rFonts w:cs="Arial"/>
          <w:sz w:val="20"/>
          <w:szCs w:val="20"/>
        </w:rPr>
        <w:t xml:space="preserve">reja pravno podlago, da se administrativna sankcija izreče tudi podjetjem, ki niso del enotnega gospodarskega subjekta in niso neposredno izvršila kršitve, so pa omogočile izvršitev kršitve. </w:t>
      </w:r>
      <w:r w:rsidR="0045309B" w:rsidRPr="00070D68">
        <w:rPr>
          <w:rFonts w:cs="Arial"/>
          <w:sz w:val="20"/>
          <w:szCs w:val="20"/>
        </w:rPr>
        <w:t>Agenc</w:t>
      </w:r>
      <w:r w:rsidRPr="00070D68">
        <w:rPr>
          <w:rFonts w:cs="Arial"/>
          <w:sz w:val="20"/>
          <w:szCs w:val="20"/>
        </w:rPr>
        <w:t xml:space="preserve">ija tako lahko </w:t>
      </w:r>
      <w:r w:rsidR="00D628DA" w:rsidRPr="00070D68">
        <w:rPr>
          <w:rFonts w:cs="Arial"/>
          <w:sz w:val="20"/>
          <w:szCs w:val="20"/>
        </w:rPr>
        <w:t>izreče</w:t>
      </w:r>
      <w:r w:rsidRPr="00070D68">
        <w:rPr>
          <w:rFonts w:cs="Arial"/>
          <w:sz w:val="20"/>
          <w:szCs w:val="20"/>
        </w:rPr>
        <w:t xml:space="preserve"> administrativno sankcijo tudi podjetjem, kot so svetovalna podjetja in so npr. organizirala kartelne sestanke. Čeprav iz sodb Sodišča EU izhaja, da je tovrstna udeležba že zajeta v pojmu kršitev konkurenčnega prava, je zaradi jasnosti določbe smiselno to še posebej izpostaviti. Sodišče EU je namreč že presojalo, ali se svetovalno podjetje lahko šteje za odgovorno za kršitev prvega odstavka 81. člena Pogodbe o Evropski skupnosti (sedaj 101. člen PDEU), če dejavno in zavestno pripomore k izvajanju ali nadaljevanju kartela med proizvajalci, ki delujejo na trgu, ki je ločen od trga, na katerem deluje navedeno podjetje. In v zvezi s tem presodilo, da se opustitveni načini udeležbe pri kršitvi – kot je prisotnost podjetja na sestankih, na katerih so bili sklenjeni sporazumi s </w:t>
      </w:r>
      <w:proofErr w:type="spellStart"/>
      <w:r w:rsidRPr="00070D68">
        <w:rPr>
          <w:rFonts w:cs="Arial"/>
          <w:sz w:val="20"/>
          <w:szCs w:val="20"/>
        </w:rPr>
        <w:t>protikonkurenčnim</w:t>
      </w:r>
      <w:proofErr w:type="spellEnd"/>
      <w:r w:rsidRPr="00070D68">
        <w:rPr>
          <w:rFonts w:cs="Arial"/>
          <w:sz w:val="20"/>
          <w:szCs w:val="20"/>
        </w:rPr>
        <w:t xml:space="preserve"> ciljem, ne da bi temu očitno nasprotovalo – razlagajo kot sostorilstvo, ki povzroči njegovo odgovornost v okviru prvega odstavka 81. člena Pogodbe o Evropski skupnosti (sedaj 101. člen PDEU), ker je posledica tihega odobravanja nezakonite pobude brez javnega distanciranja od njene vsebine ali brez njene prijave upravnim organom spodbujanje nadaljevanja kršitve, zaradi česar je oteženo njeno odkritje. Nadalje je poudarilo, da je glavni cilj prepovedi, določene s prvim odstavkom 101. člena PDEU, da se zagotavlja ohranjanje neizkrivljene konkurence na skupnem trgu, in da je za polni učinek te prepovedi potrebno, da se prepreči dejavno prispevanje podjetja k omejevanju konkurence, tudi če se to prispevanje ne nanaša na gospodarsko dejavnost na upoštevnem trgu, na katerem se to omejevanje izvaja ali naj bi se izvajalo.</w:t>
      </w:r>
      <w:r w:rsidR="002D6008" w:rsidRPr="00070D68">
        <w:rPr>
          <w:rFonts w:cs="Arial"/>
          <w:sz w:val="20"/>
          <w:szCs w:val="20"/>
        </w:rPr>
        <w:t xml:space="preserve"> Takšna določba tudi ne odstopa od veljavne ureditve sostorilstva, ki velja v kazenskem pravu.</w:t>
      </w:r>
    </w:p>
    <w:p w14:paraId="0CAF4669" w14:textId="77777777" w:rsidR="007522E3" w:rsidRPr="00070D68" w:rsidRDefault="007522E3" w:rsidP="00D628DA">
      <w:pPr>
        <w:spacing w:line="260" w:lineRule="atLeast"/>
        <w:rPr>
          <w:rFonts w:cs="Arial"/>
          <w:sz w:val="20"/>
          <w:szCs w:val="20"/>
        </w:rPr>
      </w:pPr>
    </w:p>
    <w:p w14:paraId="3B2CF2C0" w14:textId="77777777" w:rsidR="007522E3" w:rsidRPr="00070D68" w:rsidRDefault="007522E3" w:rsidP="0025166A">
      <w:pPr>
        <w:tabs>
          <w:tab w:val="left" w:pos="1530"/>
        </w:tabs>
        <w:spacing w:line="260" w:lineRule="atLeast"/>
        <w:rPr>
          <w:rFonts w:cs="Arial"/>
          <w:sz w:val="20"/>
          <w:szCs w:val="20"/>
        </w:rPr>
      </w:pPr>
      <w:r w:rsidRPr="00070D68">
        <w:rPr>
          <w:rFonts w:cs="Arial"/>
          <w:sz w:val="20"/>
          <w:szCs w:val="20"/>
        </w:rPr>
        <w:t xml:space="preserve">Z </w:t>
      </w:r>
      <w:r w:rsidR="00D628DA" w:rsidRPr="00070D68">
        <w:rPr>
          <w:rFonts w:cs="Arial"/>
          <w:sz w:val="20"/>
          <w:szCs w:val="20"/>
          <w:u w:val="single"/>
        </w:rPr>
        <w:t>sedmim</w:t>
      </w:r>
      <w:r w:rsidRPr="00070D68">
        <w:rPr>
          <w:rFonts w:cs="Arial"/>
          <w:sz w:val="20"/>
          <w:szCs w:val="20"/>
          <w:u w:val="single"/>
        </w:rPr>
        <w:t xml:space="preserve"> odstavkom</w:t>
      </w:r>
      <w:r w:rsidRPr="00070D68">
        <w:rPr>
          <w:rFonts w:cs="Arial"/>
          <w:sz w:val="20"/>
          <w:szCs w:val="20"/>
        </w:rPr>
        <w:t xml:space="preserve"> se določi, da je administrativna sankcija prihodek Republike Slovenije.</w:t>
      </w:r>
    </w:p>
    <w:p w14:paraId="466989F7" w14:textId="77777777" w:rsidR="007522E3" w:rsidRPr="00070D68" w:rsidRDefault="007522E3" w:rsidP="0025166A">
      <w:pPr>
        <w:spacing w:line="260" w:lineRule="atLeast"/>
        <w:rPr>
          <w:rFonts w:cs="Arial"/>
          <w:sz w:val="20"/>
          <w:szCs w:val="20"/>
        </w:rPr>
      </w:pPr>
    </w:p>
    <w:p w14:paraId="59DE96E1" w14:textId="0DFABE14"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9C0FB1" w:rsidRPr="00070D68">
        <w:rPr>
          <w:rFonts w:cs="Arial"/>
          <w:b/>
          <w:sz w:val="20"/>
          <w:szCs w:val="20"/>
        </w:rPr>
        <w:t>69</w:t>
      </w:r>
      <w:r w:rsidRPr="00070D68">
        <w:rPr>
          <w:rFonts w:cs="Arial"/>
          <w:b/>
          <w:sz w:val="20"/>
          <w:szCs w:val="20"/>
        </w:rPr>
        <w:t>. členu (</w:t>
      </w:r>
      <w:r w:rsidR="00FA1C54" w:rsidRPr="00070D68">
        <w:rPr>
          <w:rFonts w:cs="Arial"/>
          <w:b/>
          <w:sz w:val="20"/>
          <w:szCs w:val="20"/>
        </w:rPr>
        <w:t>odgovornost matične družbe</w:t>
      </w:r>
      <w:r w:rsidRPr="00070D68">
        <w:rPr>
          <w:rFonts w:cs="Arial"/>
          <w:b/>
          <w:sz w:val="20"/>
          <w:szCs w:val="20"/>
        </w:rPr>
        <w:t>)</w:t>
      </w:r>
    </w:p>
    <w:p w14:paraId="4B4F20E3" w14:textId="77777777" w:rsidR="007522E3" w:rsidRPr="00070D68" w:rsidRDefault="007522E3" w:rsidP="0025166A">
      <w:pPr>
        <w:spacing w:line="260" w:lineRule="atLeast"/>
        <w:rPr>
          <w:rFonts w:cs="Arial"/>
          <w:sz w:val="20"/>
          <w:szCs w:val="20"/>
        </w:rPr>
      </w:pPr>
    </w:p>
    <w:p w14:paraId="35AD7490" w14:textId="77777777" w:rsidR="007522E3" w:rsidRPr="00070D68" w:rsidRDefault="007522E3" w:rsidP="0025166A">
      <w:pPr>
        <w:spacing w:line="260" w:lineRule="atLeast"/>
        <w:rPr>
          <w:rFonts w:cs="Arial"/>
          <w:sz w:val="20"/>
          <w:szCs w:val="20"/>
        </w:rPr>
      </w:pPr>
      <w:r w:rsidRPr="00070D68">
        <w:rPr>
          <w:rFonts w:cs="Arial"/>
          <w:sz w:val="20"/>
          <w:szCs w:val="20"/>
        </w:rPr>
        <w:t xml:space="preserve">Z namenom zagotovitve pravilnega prenosa </w:t>
      </w:r>
      <w:r w:rsidR="00EB0AB5" w:rsidRPr="00070D68">
        <w:rPr>
          <w:rFonts w:cs="Arial"/>
          <w:sz w:val="20"/>
          <w:szCs w:val="20"/>
        </w:rPr>
        <w:t>D</w:t>
      </w:r>
      <w:r w:rsidRPr="00070D68">
        <w:rPr>
          <w:rFonts w:cs="Arial"/>
          <w:sz w:val="20"/>
          <w:szCs w:val="20"/>
        </w:rPr>
        <w:t xml:space="preserve">irektive </w:t>
      </w:r>
      <w:r w:rsidR="00DD7927" w:rsidRPr="00070D68">
        <w:rPr>
          <w:rFonts w:cs="Arial"/>
          <w:sz w:val="20"/>
          <w:szCs w:val="20"/>
        </w:rPr>
        <w:t xml:space="preserve">2019/1 </w:t>
      </w:r>
      <w:r w:rsidRPr="00070D68">
        <w:rPr>
          <w:rFonts w:cs="Arial"/>
          <w:sz w:val="20"/>
          <w:szCs w:val="20"/>
        </w:rPr>
        <w:t xml:space="preserve">se s tem členom ureja </w:t>
      </w:r>
      <w:r w:rsidR="00D54A23" w:rsidRPr="00070D68">
        <w:rPr>
          <w:rFonts w:cs="Arial"/>
          <w:sz w:val="20"/>
          <w:szCs w:val="20"/>
        </w:rPr>
        <w:t xml:space="preserve">odgovornost matične družbe ter </w:t>
      </w:r>
      <w:r w:rsidRPr="00070D68">
        <w:rPr>
          <w:rFonts w:cs="Arial"/>
          <w:sz w:val="20"/>
          <w:szCs w:val="20"/>
        </w:rPr>
        <w:t>izrek administrativne sankcije enotnemu gospodarskemu subjektu.</w:t>
      </w:r>
    </w:p>
    <w:p w14:paraId="5A5D98D2" w14:textId="77777777" w:rsidR="007522E3" w:rsidRPr="00070D68" w:rsidRDefault="007522E3" w:rsidP="0025166A">
      <w:pPr>
        <w:spacing w:line="260" w:lineRule="atLeast"/>
        <w:rPr>
          <w:rFonts w:cs="Arial"/>
          <w:b/>
          <w:i/>
          <w:sz w:val="20"/>
          <w:szCs w:val="20"/>
        </w:rPr>
      </w:pPr>
    </w:p>
    <w:p w14:paraId="53BC8854" w14:textId="77777777" w:rsidR="007522E3" w:rsidRPr="00070D68" w:rsidRDefault="007522E3" w:rsidP="0025166A">
      <w:pPr>
        <w:spacing w:line="260" w:lineRule="atLeast"/>
        <w:rPr>
          <w:rFonts w:cs="Arial"/>
          <w:sz w:val="20"/>
          <w:szCs w:val="20"/>
        </w:rPr>
      </w:pPr>
      <w:r w:rsidRPr="00070D68">
        <w:rPr>
          <w:rFonts w:cs="Arial"/>
          <w:sz w:val="20"/>
          <w:szCs w:val="20"/>
        </w:rPr>
        <w:t xml:space="preserve">Pojem podjetje kot ga opredeljuje 3. člen tega zakona pomeni vsak subjekt, ki opravlja gospodarsko dejavnost, ne glede na njegovo pravnoorganizacijsko obliko in lastninsko pripadnost. Podjetje je tudi podjetniško združenje, ki neposredno ne opravlja gospodarske dejavnosti, vendar vpliva ali bi lahko vplivalo na ravnanje podjetij. </w:t>
      </w:r>
    </w:p>
    <w:p w14:paraId="02C6E8C5" w14:textId="77777777" w:rsidR="007522E3" w:rsidRPr="00070D68" w:rsidRDefault="007522E3" w:rsidP="0025166A">
      <w:pPr>
        <w:spacing w:line="260" w:lineRule="atLeast"/>
        <w:rPr>
          <w:rFonts w:cs="Arial"/>
          <w:sz w:val="20"/>
          <w:szCs w:val="20"/>
        </w:rPr>
      </w:pPr>
    </w:p>
    <w:p w14:paraId="23DC7069" w14:textId="77777777" w:rsidR="007522E3" w:rsidRPr="00070D68" w:rsidRDefault="00D54A23" w:rsidP="0025166A">
      <w:pPr>
        <w:spacing w:line="260" w:lineRule="atLeast"/>
        <w:rPr>
          <w:rFonts w:cs="Arial"/>
          <w:sz w:val="20"/>
          <w:szCs w:val="20"/>
        </w:rPr>
      </w:pPr>
      <w:r w:rsidRPr="00070D68">
        <w:rPr>
          <w:rFonts w:cs="Arial"/>
          <w:sz w:val="20"/>
          <w:szCs w:val="20"/>
        </w:rPr>
        <w:t>V skladu s sodno prakso S</w:t>
      </w:r>
      <w:r w:rsidR="007522E3" w:rsidRPr="00070D68">
        <w:rPr>
          <w:rFonts w:cs="Arial"/>
          <w:sz w:val="20"/>
          <w:szCs w:val="20"/>
        </w:rPr>
        <w:t xml:space="preserve">odišča EU se pojem podjetje razlaga široko in zajema skupek vseh subjektov, ki skupaj izvajajo gospodarsko dejavnost podjetja, ne glede na njihov pravni status in način </w:t>
      </w:r>
      <w:r w:rsidR="007522E3" w:rsidRPr="00070D68">
        <w:rPr>
          <w:rFonts w:cs="Arial"/>
          <w:sz w:val="20"/>
          <w:szCs w:val="20"/>
        </w:rPr>
        <w:lastRenderedPageBreak/>
        <w:t>financiranja</w:t>
      </w:r>
      <w:r w:rsidR="007522E3" w:rsidRPr="00070D68">
        <w:rPr>
          <w:rFonts w:cs="Arial"/>
          <w:sz w:val="20"/>
          <w:szCs w:val="20"/>
          <w:vertAlign w:val="superscript"/>
        </w:rPr>
        <w:footnoteReference w:id="16"/>
      </w:r>
      <w:r w:rsidR="007522E3" w:rsidRPr="00070D68">
        <w:rPr>
          <w:rFonts w:cs="Arial"/>
          <w:sz w:val="20"/>
          <w:szCs w:val="20"/>
        </w:rPr>
        <w:t>. Pojem podjetje vključuje vse gospodarske subjekte, ki imajo enotno organizacijo osebnih, opredmetenih in neopredmetenih elementov, ki trajno zasledujejo določen gospodarski cilj in so lahko soudeleženi pri kršitvi te določbe.</w:t>
      </w:r>
      <w:r w:rsidR="007522E3" w:rsidRPr="00070D68">
        <w:rPr>
          <w:rFonts w:cs="Arial"/>
          <w:sz w:val="20"/>
          <w:szCs w:val="20"/>
          <w:vertAlign w:val="superscript"/>
        </w:rPr>
        <w:footnoteReference w:id="17"/>
      </w:r>
      <w:r w:rsidR="007522E3" w:rsidRPr="00070D68">
        <w:rPr>
          <w:rFonts w:cs="Arial"/>
          <w:sz w:val="20"/>
          <w:szCs w:val="20"/>
        </w:rPr>
        <w:t xml:space="preserve"> Pojem podjetje se torej nanaša tudi na enoten gospodarski subjekt, ki ga sestavljajo lastniško in upravljavsko povezani subjekti, ki skupaj opravljajo dejavnost podjetja tako, da kateri od subjektov neposredno ali posredno dejansko izvaja odločilni vpliv na ravnanja drugega subjekta. </w:t>
      </w:r>
    </w:p>
    <w:p w14:paraId="5AD13161" w14:textId="77777777" w:rsidR="007522E3" w:rsidRPr="00070D68" w:rsidRDefault="007522E3" w:rsidP="0025166A">
      <w:pPr>
        <w:spacing w:line="260" w:lineRule="atLeast"/>
        <w:rPr>
          <w:rFonts w:cs="Arial"/>
          <w:sz w:val="20"/>
          <w:szCs w:val="20"/>
        </w:rPr>
      </w:pPr>
    </w:p>
    <w:p w14:paraId="266040CA" w14:textId="77777777" w:rsidR="007522E3" w:rsidRPr="00070D68" w:rsidRDefault="007522E3" w:rsidP="0025166A">
      <w:pPr>
        <w:spacing w:line="260" w:lineRule="atLeast"/>
        <w:rPr>
          <w:rFonts w:cs="Arial"/>
          <w:sz w:val="20"/>
          <w:szCs w:val="20"/>
        </w:rPr>
      </w:pPr>
      <w:r w:rsidRPr="00070D68">
        <w:rPr>
          <w:rFonts w:cs="Arial"/>
          <w:sz w:val="20"/>
          <w:szCs w:val="20"/>
        </w:rPr>
        <w:t>Podjetja, ki pripadajo isti skupini podjetij in imajo status družbe matere in družbe hčere, so sicer pravno samostojna, niso pa ekonomsko samostojna. To pomeni, da podrejena družba ni avtonomna pri določanju svojih ravnanj na trgu, ampak mora slediti navodilom družbe matere. Ker podrejene družbe nimajo avtonomne volje, se skupaj z družbo materjo štejejo kot en subjekt.</w:t>
      </w:r>
      <w:r w:rsidRPr="00070D68">
        <w:rPr>
          <w:rFonts w:cs="Arial"/>
          <w:sz w:val="20"/>
          <w:szCs w:val="20"/>
          <w:vertAlign w:val="superscript"/>
        </w:rPr>
        <w:footnoteReference w:id="18"/>
      </w:r>
      <w:r w:rsidRPr="00070D68">
        <w:rPr>
          <w:rFonts w:cs="Arial"/>
          <w:sz w:val="20"/>
          <w:szCs w:val="20"/>
        </w:rPr>
        <w:t xml:space="preserve"> Za presojo ali povezani družbi tvorita enotni gospodarski subjekt je torej odločilno, ali hčerinska družba dejansko lahko svobodno odloča o svojem ravnanju na trgu, pri čemer je treba upoštevati vse relevantne okoliščine, ki se nanašajo na poslovne, organizacijske in pravne povezave med družbami. </w:t>
      </w:r>
    </w:p>
    <w:p w14:paraId="55A24419" w14:textId="77777777" w:rsidR="007522E3" w:rsidRPr="00070D68" w:rsidRDefault="007522E3" w:rsidP="0025166A">
      <w:pPr>
        <w:spacing w:line="260" w:lineRule="atLeast"/>
        <w:rPr>
          <w:rFonts w:cs="Arial"/>
          <w:sz w:val="20"/>
          <w:szCs w:val="20"/>
        </w:rPr>
      </w:pPr>
    </w:p>
    <w:p w14:paraId="4D1B4E32" w14:textId="77777777" w:rsidR="007522E3" w:rsidRPr="00070D68" w:rsidRDefault="007522E3" w:rsidP="0025166A">
      <w:pPr>
        <w:spacing w:line="260" w:lineRule="atLeast"/>
        <w:rPr>
          <w:rFonts w:cs="Arial"/>
          <w:sz w:val="20"/>
          <w:szCs w:val="20"/>
        </w:rPr>
      </w:pPr>
      <w:r w:rsidRPr="00070D68">
        <w:rPr>
          <w:rFonts w:cs="Arial"/>
          <w:sz w:val="20"/>
          <w:szCs w:val="20"/>
        </w:rPr>
        <w:t>Presoja o tem, ali je hčerinska družba odvisna od družbe matere ali ne, je dejansko vprašanje, za presojo katerega se v praksi uporablja kriterij pravne povezanosti in dejanskega izvrševanja. Enake kriterije se uporablja pri presoji odgovornosti družbe kadar konkurenčno pravne predpise kršijo njihove hčerinske družbe.</w:t>
      </w:r>
      <w:r w:rsidRPr="00070D68">
        <w:rPr>
          <w:rFonts w:cs="Arial"/>
          <w:sz w:val="20"/>
          <w:szCs w:val="20"/>
          <w:vertAlign w:val="superscript"/>
        </w:rPr>
        <w:footnoteReference w:id="19"/>
      </w:r>
      <w:r w:rsidRPr="00070D68">
        <w:rPr>
          <w:rFonts w:cs="Arial"/>
          <w:sz w:val="20"/>
          <w:szCs w:val="20"/>
        </w:rPr>
        <w:t xml:space="preserve"> Test, ki ga mora izvesti organ</w:t>
      </w:r>
      <w:r w:rsidR="00B109E3" w:rsidRPr="00070D68">
        <w:rPr>
          <w:rFonts w:cs="Arial"/>
          <w:sz w:val="20"/>
          <w:szCs w:val="20"/>
        </w:rPr>
        <w:t xml:space="preserve">, pristojen </w:t>
      </w:r>
      <w:r w:rsidRPr="00070D68">
        <w:rPr>
          <w:rFonts w:cs="Arial"/>
          <w:sz w:val="20"/>
          <w:szCs w:val="20"/>
        </w:rPr>
        <w:t>za varstvo konkurence, narekuje ugotavljanje, ali so stranke v razmerjih matična družba - hčerinska družba neodvisne pri svojih odločitvah oziroma ali je ena sposobna izvajati odločujoč vpliv na drugo, tako da ta nima dejanske avtonomije pri oblikovanju svoje trgovinske pol</w:t>
      </w:r>
      <w:r w:rsidR="00D54A23" w:rsidRPr="00070D68">
        <w:rPr>
          <w:rFonts w:cs="Arial"/>
          <w:sz w:val="20"/>
          <w:szCs w:val="20"/>
        </w:rPr>
        <w:t>itike na trgu. Iz sodne prakse S</w:t>
      </w:r>
      <w:r w:rsidRPr="00070D68">
        <w:rPr>
          <w:rFonts w:cs="Arial"/>
          <w:sz w:val="20"/>
          <w:szCs w:val="20"/>
        </w:rPr>
        <w:t>odišča EU izhaja, da se presoja dejansko izvajanje odločujočega vpliva in da lastništvo ni edini dejavnik, ki se ga pri presoji odločujočega vpliva upošteva, predvsem ne njegova višina. Odločilno je torej, ali hčerinska družba dejansko lahko svobodno odloča o svojem ravnanju na trgu. Pri tej presoji je treba upoštevati vse relevantne okoliščine, ki se nanašajo na poslovne, organizacijske in pravne povezave med hčerinsko družbo in njeno matično družbo.</w:t>
      </w:r>
      <w:r w:rsidRPr="00070D68">
        <w:rPr>
          <w:rFonts w:cs="Arial"/>
          <w:sz w:val="20"/>
          <w:szCs w:val="20"/>
          <w:vertAlign w:val="superscript"/>
        </w:rPr>
        <w:footnoteReference w:id="20"/>
      </w:r>
      <w:r w:rsidRPr="00070D68">
        <w:rPr>
          <w:rFonts w:cs="Arial"/>
          <w:sz w:val="20"/>
          <w:szCs w:val="20"/>
        </w:rPr>
        <w:t xml:space="preserve"> Nadalje iz sodne prakse</w:t>
      </w:r>
      <w:r w:rsidR="00EE6A04" w:rsidRPr="00070D68">
        <w:rPr>
          <w:rFonts w:cs="Arial"/>
          <w:sz w:val="20"/>
          <w:szCs w:val="20"/>
        </w:rPr>
        <w:t xml:space="preserve"> sodišč </w:t>
      </w:r>
      <w:r w:rsidRPr="00070D68">
        <w:rPr>
          <w:rFonts w:cs="Arial"/>
          <w:sz w:val="20"/>
          <w:szCs w:val="20"/>
        </w:rPr>
        <w:t xml:space="preserve"> EU izhaja, da se zahteva preverba dejanskega izvajanja tega vpliva in ne le, ali je matična družba v poziciji, da ga izvaja (EI </w:t>
      </w:r>
      <w:proofErr w:type="spellStart"/>
      <w:r w:rsidRPr="00070D68">
        <w:rPr>
          <w:rFonts w:cs="Arial"/>
          <w:sz w:val="20"/>
          <w:szCs w:val="20"/>
        </w:rPr>
        <w:t>du</w:t>
      </w:r>
      <w:proofErr w:type="spellEnd"/>
      <w:r w:rsidRPr="00070D68">
        <w:rPr>
          <w:rFonts w:cs="Arial"/>
          <w:sz w:val="20"/>
          <w:szCs w:val="20"/>
        </w:rPr>
        <w:t xml:space="preserve"> Pont de </w:t>
      </w:r>
      <w:proofErr w:type="spellStart"/>
      <w:r w:rsidRPr="00070D68">
        <w:rPr>
          <w:rFonts w:cs="Arial"/>
          <w:sz w:val="20"/>
          <w:szCs w:val="20"/>
        </w:rPr>
        <w:t>Nemours</w:t>
      </w:r>
      <w:proofErr w:type="spellEnd"/>
      <w:r w:rsidRPr="00070D68">
        <w:rPr>
          <w:rFonts w:cs="Arial"/>
          <w:sz w:val="20"/>
          <w:szCs w:val="20"/>
        </w:rPr>
        <w:t xml:space="preserve"> </w:t>
      </w:r>
      <w:proofErr w:type="spellStart"/>
      <w:r w:rsidRPr="00070D68">
        <w:rPr>
          <w:rFonts w:cs="Arial"/>
          <w:sz w:val="20"/>
          <w:szCs w:val="20"/>
        </w:rPr>
        <w:t>and</w:t>
      </w:r>
      <w:proofErr w:type="spellEnd"/>
      <w:r w:rsidRPr="00070D68">
        <w:rPr>
          <w:rFonts w:cs="Arial"/>
          <w:sz w:val="20"/>
          <w:szCs w:val="20"/>
        </w:rPr>
        <w:t xml:space="preserve"> </w:t>
      </w:r>
      <w:proofErr w:type="spellStart"/>
      <w:r w:rsidRPr="00070D68">
        <w:rPr>
          <w:rFonts w:cs="Arial"/>
          <w:sz w:val="20"/>
          <w:szCs w:val="20"/>
        </w:rPr>
        <w:t>Company</w:t>
      </w:r>
      <w:proofErr w:type="spellEnd"/>
      <w:r w:rsidRPr="00070D68">
        <w:rPr>
          <w:rFonts w:cs="Arial"/>
          <w:sz w:val="20"/>
          <w:szCs w:val="20"/>
        </w:rPr>
        <w:t xml:space="preserve"> proti Evropska komisija, C-172/12, točka 44., ECLI:EU:C:2013:601). </w:t>
      </w:r>
    </w:p>
    <w:p w14:paraId="2B93A936" w14:textId="77777777" w:rsidR="007522E3" w:rsidRPr="00070D68" w:rsidRDefault="007522E3" w:rsidP="0025166A">
      <w:pPr>
        <w:spacing w:line="260" w:lineRule="atLeast"/>
        <w:rPr>
          <w:rFonts w:cs="Arial"/>
          <w:sz w:val="20"/>
          <w:szCs w:val="20"/>
        </w:rPr>
      </w:pPr>
    </w:p>
    <w:p w14:paraId="5ACF3650" w14:textId="368CA586" w:rsidR="007522E3" w:rsidRPr="00070D68" w:rsidRDefault="007522E3" w:rsidP="0025166A">
      <w:pPr>
        <w:spacing w:line="260" w:lineRule="atLeast"/>
        <w:rPr>
          <w:rFonts w:cs="Arial"/>
          <w:sz w:val="20"/>
          <w:szCs w:val="20"/>
        </w:rPr>
      </w:pPr>
      <w:r w:rsidRPr="00070D68">
        <w:rPr>
          <w:rFonts w:cs="Arial"/>
          <w:sz w:val="20"/>
          <w:szCs w:val="20"/>
        </w:rPr>
        <w:t xml:space="preserve">Tudi Direktiva 2019/1 v petem odstavku 13. člena zahteva, da se </w:t>
      </w:r>
      <w:r w:rsidRPr="00070D68">
        <w:rPr>
          <w:rFonts w:cs="Arial"/>
          <w:i/>
          <w:sz w:val="20"/>
          <w:szCs w:val="20"/>
        </w:rPr>
        <w:t xml:space="preserve">za namen glob obvladujočim podjetjem uporablja pojem podjetje. </w:t>
      </w:r>
      <w:r w:rsidRPr="00070D68">
        <w:rPr>
          <w:rFonts w:cs="Arial"/>
          <w:sz w:val="20"/>
          <w:szCs w:val="20"/>
        </w:rPr>
        <w:t>Direktiva</w:t>
      </w:r>
      <w:r w:rsidR="006A5FC1" w:rsidRPr="00070D68">
        <w:rPr>
          <w:rFonts w:cs="Arial"/>
          <w:sz w:val="20"/>
          <w:szCs w:val="20"/>
        </w:rPr>
        <w:t xml:space="preserve"> 2019/1</w:t>
      </w:r>
      <w:r w:rsidRPr="00070D68">
        <w:rPr>
          <w:rFonts w:cs="Arial"/>
          <w:sz w:val="20"/>
          <w:szCs w:val="20"/>
        </w:rPr>
        <w:t xml:space="preserve"> </w:t>
      </w:r>
      <w:r w:rsidR="00D54A23" w:rsidRPr="00070D68">
        <w:rPr>
          <w:rFonts w:cs="Arial"/>
          <w:sz w:val="20"/>
          <w:szCs w:val="20"/>
        </w:rPr>
        <w:t>ne opredeljuje</w:t>
      </w:r>
      <w:r w:rsidRPr="00070D68">
        <w:rPr>
          <w:rFonts w:cs="Arial"/>
          <w:sz w:val="20"/>
          <w:szCs w:val="20"/>
        </w:rPr>
        <w:t xml:space="preserve"> pojma enotnega gospodarskega subjekta </w:t>
      </w:r>
      <w:r w:rsidR="00D54A23" w:rsidRPr="00070D68">
        <w:rPr>
          <w:rFonts w:cs="Arial"/>
          <w:sz w:val="20"/>
          <w:szCs w:val="20"/>
        </w:rPr>
        <w:t>oziroma odgovornosti matične družbe</w:t>
      </w:r>
      <w:r w:rsidRPr="00070D68">
        <w:rPr>
          <w:rFonts w:cs="Arial"/>
          <w:sz w:val="20"/>
          <w:szCs w:val="20"/>
        </w:rPr>
        <w:t xml:space="preserve">, le v 46. členu uvodne </w:t>
      </w:r>
      <w:r w:rsidR="00721AA6" w:rsidRPr="00070D68">
        <w:rPr>
          <w:rFonts w:cs="Arial"/>
          <w:sz w:val="20"/>
          <w:szCs w:val="20"/>
        </w:rPr>
        <w:t>izjave</w:t>
      </w:r>
      <w:r w:rsidRPr="00070D68">
        <w:rPr>
          <w:rFonts w:cs="Arial"/>
          <w:sz w:val="20"/>
          <w:szCs w:val="20"/>
        </w:rPr>
        <w:t xml:space="preserve"> navaja, da </w:t>
      </w:r>
      <w:r w:rsidRPr="00070D68">
        <w:rPr>
          <w:rFonts w:cs="Arial"/>
          <w:i/>
          <w:sz w:val="20"/>
          <w:szCs w:val="20"/>
        </w:rPr>
        <w:t>pojem podjetje iz 101. in 102. člena PDEU, ki bi ga bilo treba uporabljati v skladu s sodno prakso Sodišča, pomeni gospodarsko enoto, tudi če je sestavljeno iz več pravnih ali fizičnih oseb. V skladu s tem bi bilo treba zagotoviti, da lahko nacionalni organi, pristojni za varstvo konkurence</w:t>
      </w:r>
      <w:r w:rsidR="00EE6A04" w:rsidRPr="00070D68">
        <w:rPr>
          <w:rFonts w:cs="Arial"/>
          <w:i/>
          <w:sz w:val="20"/>
          <w:szCs w:val="20"/>
        </w:rPr>
        <w:t>,</w:t>
      </w:r>
      <w:r w:rsidRPr="00070D68">
        <w:rPr>
          <w:rFonts w:cs="Arial"/>
          <w:i/>
          <w:sz w:val="20"/>
          <w:szCs w:val="20"/>
        </w:rPr>
        <w:t xml:space="preserve"> na podlagi pojma podjetje ugotovijo, da je za kršitev odgovorna obvladujoča družba, in ji izrečejo globe za ravnanje ene od njenih odvisnih družb, če takšna obvladujoča družba in njena odvisna družba tvorita eno gospodarsko enoto. </w:t>
      </w:r>
    </w:p>
    <w:p w14:paraId="5A636FA8" w14:textId="77777777" w:rsidR="007522E3" w:rsidRPr="00070D68" w:rsidRDefault="007522E3" w:rsidP="0025166A">
      <w:pPr>
        <w:spacing w:line="260" w:lineRule="atLeast"/>
        <w:rPr>
          <w:rFonts w:cs="Arial"/>
          <w:sz w:val="20"/>
          <w:szCs w:val="20"/>
        </w:rPr>
      </w:pPr>
    </w:p>
    <w:p w14:paraId="33BF5CA5" w14:textId="5B985116" w:rsidR="007522E3" w:rsidRPr="00070D68" w:rsidRDefault="007522E3" w:rsidP="0025166A">
      <w:pPr>
        <w:spacing w:line="260" w:lineRule="atLeast"/>
        <w:rPr>
          <w:rFonts w:cs="Arial"/>
          <w:sz w:val="20"/>
          <w:szCs w:val="20"/>
        </w:rPr>
      </w:pPr>
      <w:r w:rsidRPr="00070D68">
        <w:rPr>
          <w:rFonts w:cs="Arial"/>
          <w:sz w:val="20"/>
          <w:szCs w:val="20"/>
        </w:rPr>
        <w:t xml:space="preserve">Tako se s </w:t>
      </w:r>
      <w:r w:rsidR="00EC465C" w:rsidRPr="00070D68">
        <w:rPr>
          <w:rFonts w:cs="Arial"/>
          <w:sz w:val="20"/>
          <w:szCs w:val="20"/>
          <w:u w:val="single"/>
        </w:rPr>
        <w:t>prvim odstavkom</w:t>
      </w:r>
      <w:r w:rsidR="00EC465C" w:rsidRPr="00070D68">
        <w:rPr>
          <w:rFonts w:cs="Arial"/>
          <w:sz w:val="20"/>
          <w:szCs w:val="20"/>
        </w:rPr>
        <w:t xml:space="preserve"> </w:t>
      </w:r>
      <w:r w:rsidRPr="00070D68">
        <w:rPr>
          <w:rFonts w:cs="Arial"/>
          <w:sz w:val="20"/>
          <w:szCs w:val="20"/>
        </w:rPr>
        <w:t>ureja naložit</w:t>
      </w:r>
      <w:r w:rsidR="00B109E3" w:rsidRPr="00070D68">
        <w:rPr>
          <w:rFonts w:cs="Arial"/>
          <w:sz w:val="20"/>
          <w:szCs w:val="20"/>
        </w:rPr>
        <w:t>e</w:t>
      </w:r>
      <w:r w:rsidRPr="00070D68">
        <w:rPr>
          <w:rFonts w:cs="Arial"/>
          <w:sz w:val="20"/>
          <w:szCs w:val="20"/>
        </w:rPr>
        <w:t xml:space="preserve">v administrativne sankcije </w:t>
      </w:r>
      <w:r w:rsidR="00DF2431" w:rsidRPr="00070D68">
        <w:rPr>
          <w:rFonts w:cs="Arial"/>
          <w:sz w:val="20"/>
          <w:szCs w:val="20"/>
        </w:rPr>
        <w:t>odgovorni matični družbi</w:t>
      </w:r>
      <w:r w:rsidRPr="00070D68">
        <w:rPr>
          <w:rFonts w:cs="Arial"/>
          <w:sz w:val="20"/>
          <w:szCs w:val="20"/>
        </w:rPr>
        <w:t>. Izvrševanje odločilnega vpliva je glavni kriterij, ali sicer samostojne družbe tvorijo enotni gospodarski subjekt</w:t>
      </w:r>
      <w:r w:rsidR="00D54A23" w:rsidRPr="00070D68">
        <w:rPr>
          <w:rFonts w:cs="Arial"/>
          <w:sz w:val="20"/>
          <w:szCs w:val="20"/>
        </w:rPr>
        <w:t xml:space="preserve"> oziroma ali je matična družba odgovorna za kršitve, ki jo stori njena odvisna družba</w:t>
      </w:r>
      <w:r w:rsidRPr="00070D68">
        <w:rPr>
          <w:rFonts w:cs="Arial"/>
          <w:sz w:val="20"/>
          <w:szCs w:val="20"/>
        </w:rPr>
        <w:t>.</w:t>
      </w:r>
      <w:r w:rsidR="00655C88" w:rsidRPr="00070D68">
        <w:rPr>
          <w:rFonts w:cs="Arial"/>
          <w:sz w:val="20"/>
          <w:szCs w:val="20"/>
        </w:rPr>
        <w:t xml:space="preserve"> Pojem odločilnega vpliva pa je pravni standard, ki ga </w:t>
      </w:r>
      <w:r w:rsidR="00D54A23" w:rsidRPr="00070D68">
        <w:rPr>
          <w:rFonts w:cs="Arial"/>
          <w:sz w:val="20"/>
          <w:szCs w:val="20"/>
        </w:rPr>
        <w:t>je</w:t>
      </w:r>
      <w:r w:rsidR="00655C88" w:rsidRPr="00070D68">
        <w:rPr>
          <w:rFonts w:cs="Arial"/>
          <w:sz w:val="20"/>
          <w:szCs w:val="20"/>
        </w:rPr>
        <w:t xml:space="preserve"> treba </w:t>
      </w:r>
      <w:r w:rsidRPr="00070D68">
        <w:rPr>
          <w:rFonts w:cs="Arial"/>
          <w:sz w:val="20"/>
          <w:szCs w:val="20"/>
        </w:rPr>
        <w:t>zaradi pravilne uporabe 101. ali 102. člena PDEU ter pravilne</w:t>
      </w:r>
      <w:r w:rsidR="00DD7927" w:rsidRPr="00070D68">
        <w:rPr>
          <w:rFonts w:cs="Arial"/>
          <w:sz w:val="20"/>
          <w:szCs w:val="20"/>
        </w:rPr>
        <w:t>ga prenosa</w:t>
      </w:r>
      <w:r w:rsidRPr="00070D68">
        <w:rPr>
          <w:rFonts w:cs="Arial"/>
          <w:sz w:val="20"/>
          <w:szCs w:val="20"/>
        </w:rPr>
        <w:t xml:space="preserve"> Direktive 2019/1 razlagati na način kot ga je opredelila sodna praksa</w:t>
      </w:r>
      <w:r w:rsidR="006A5FC1" w:rsidRPr="00070D68">
        <w:rPr>
          <w:rFonts w:cs="Arial"/>
          <w:sz w:val="20"/>
          <w:szCs w:val="20"/>
        </w:rPr>
        <w:t xml:space="preserve"> </w:t>
      </w:r>
      <w:r w:rsidR="006A5FC1" w:rsidRPr="00070D68">
        <w:rPr>
          <w:rFonts w:cs="Arial"/>
          <w:sz w:val="20"/>
          <w:szCs w:val="20"/>
        </w:rPr>
        <w:lastRenderedPageBreak/>
        <w:t>S</w:t>
      </w:r>
      <w:r w:rsidR="00EE6A04" w:rsidRPr="00070D68">
        <w:rPr>
          <w:rFonts w:cs="Arial"/>
          <w:sz w:val="20"/>
          <w:szCs w:val="20"/>
        </w:rPr>
        <w:t>odišč EU</w:t>
      </w:r>
      <w:r w:rsidR="00D54A23" w:rsidRPr="00070D68">
        <w:rPr>
          <w:rFonts w:cs="Arial"/>
          <w:sz w:val="20"/>
          <w:szCs w:val="20"/>
        </w:rPr>
        <w:t xml:space="preserve">. Sodna praksa Sodišč EU </w:t>
      </w:r>
      <w:r w:rsidR="0028071D" w:rsidRPr="00070D68">
        <w:rPr>
          <w:rFonts w:cs="Arial"/>
          <w:sz w:val="20"/>
          <w:szCs w:val="20"/>
        </w:rPr>
        <w:t xml:space="preserve">je </w:t>
      </w:r>
      <w:r w:rsidRPr="00070D68">
        <w:rPr>
          <w:rFonts w:cs="Arial"/>
          <w:sz w:val="20"/>
          <w:szCs w:val="20"/>
        </w:rPr>
        <w:t>vzpostav</w:t>
      </w:r>
      <w:r w:rsidR="0028071D" w:rsidRPr="00070D68">
        <w:rPr>
          <w:rFonts w:cs="Arial"/>
          <w:sz w:val="20"/>
          <w:szCs w:val="20"/>
        </w:rPr>
        <w:t>ila</w:t>
      </w:r>
      <w:r w:rsidRPr="00070D68">
        <w:rPr>
          <w:rFonts w:cs="Arial"/>
          <w:sz w:val="20"/>
          <w:szCs w:val="20"/>
        </w:rPr>
        <w:t xml:space="preserve"> izpodbojno domnevo, da dva ali več subjektov sestavljajo enoten gospodarski subjekt, če ima ena pravna oseba neposredno ali posredno</w:t>
      </w:r>
      <w:r w:rsidRPr="00070D68">
        <w:rPr>
          <w:rFonts w:cs="Arial"/>
          <w:sz w:val="20"/>
          <w:szCs w:val="20"/>
          <w:vertAlign w:val="superscript"/>
        </w:rPr>
        <w:footnoteReference w:id="21"/>
      </w:r>
      <w:r w:rsidRPr="00070D68">
        <w:rPr>
          <w:rFonts w:cs="Arial"/>
          <w:sz w:val="20"/>
          <w:szCs w:val="20"/>
        </w:rPr>
        <w:t xml:space="preserve"> v lasti celoten</w:t>
      </w:r>
      <w:r w:rsidRPr="00070D68">
        <w:rPr>
          <w:rFonts w:cs="Arial"/>
          <w:sz w:val="20"/>
          <w:szCs w:val="20"/>
          <w:vertAlign w:val="superscript"/>
        </w:rPr>
        <w:footnoteReference w:id="22"/>
      </w:r>
      <w:r w:rsidRPr="00070D68">
        <w:rPr>
          <w:rFonts w:cs="Arial"/>
          <w:sz w:val="20"/>
          <w:szCs w:val="20"/>
        </w:rPr>
        <w:t xml:space="preserve"> ali skoraj celoten</w:t>
      </w:r>
      <w:r w:rsidRPr="00070D68">
        <w:rPr>
          <w:rFonts w:cs="Arial"/>
          <w:sz w:val="20"/>
          <w:szCs w:val="20"/>
          <w:vertAlign w:val="superscript"/>
        </w:rPr>
        <w:footnoteReference w:id="23"/>
      </w:r>
      <w:r w:rsidRPr="00070D68">
        <w:rPr>
          <w:rFonts w:cs="Arial"/>
          <w:sz w:val="20"/>
          <w:szCs w:val="20"/>
        </w:rPr>
        <w:t xml:space="preserve"> osnovni kapital subjekta, ki je izvršil kršitev. </w:t>
      </w:r>
      <w:r w:rsidR="006A5FC1" w:rsidRPr="00070D68">
        <w:rPr>
          <w:rFonts w:cs="Arial"/>
          <w:sz w:val="20"/>
          <w:szCs w:val="20"/>
        </w:rPr>
        <w:t>Skladno s sodno prak</w:t>
      </w:r>
      <w:r w:rsidR="00B06014" w:rsidRPr="00070D68">
        <w:rPr>
          <w:rFonts w:cs="Arial"/>
          <w:sz w:val="20"/>
          <w:szCs w:val="20"/>
        </w:rPr>
        <w:t>s</w:t>
      </w:r>
      <w:r w:rsidR="006A5FC1" w:rsidRPr="00070D68">
        <w:rPr>
          <w:rFonts w:cs="Arial"/>
          <w:sz w:val="20"/>
          <w:szCs w:val="20"/>
        </w:rPr>
        <w:t>o S</w:t>
      </w:r>
      <w:r w:rsidR="00DD7927" w:rsidRPr="00070D68">
        <w:rPr>
          <w:rFonts w:cs="Arial"/>
          <w:sz w:val="20"/>
          <w:szCs w:val="20"/>
        </w:rPr>
        <w:t>odišča EU v</w:t>
      </w:r>
      <w:r w:rsidRPr="00070D68">
        <w:rPr>
          <w:rFonts w:cs="Arial"/>
          <w:sz w:val="20"/>
          <w:szCs w:val="20"/>
        </w:rPr>
        <w:t xml:space="preserve"> tem primeru zadostuje, da </w:t>
      </w:r>
      <w:r w:rsidR="00D54A23" w:rsidRPr="00070D68">
        <w:rPr>
          <w:rFonts w:cs="Arial"/>
          <w:sz w:val="20"/>
          <w:szCs w:val="20"/>
        </w:rPr>
        <w:t>a</w:t>
      </w:r>
      <w:r w:rsidR="0045309B" w:rsidRPr="00070D68">
        <w:rPr>
          <w:rFonts w:cs="Arial"/>
          <w:sz w:val="20"/>
          <w:szCs w:val="20"/>
        </w:rPr>
        <w:t>genc</w:t>
      </w:r>
      <w:r w:rsidRPr="00070D68">
        <w:rPr>
          <w:rFonts w:cs="Arial"/>
          <w:sz w:val="20"/>
          <w:szCs w:val="20"/>
        </w:rPr>
        <w:t>ija dokaže</w:t>
      </w:r>
      <w:r w:rsidRPr="00070D68">
        <w:rPr>
          <w:rFonts w:cs="Arial"/>
          <w:sz w:val="20"/>
          <w:szCs w:val="20"/>
          <w:vertAlign w:val="superscript"/>
        </w:rPr>
        <w:footnoteReference w:id="24"/>
      </w:r>
      <w:r w:rsidRPr="00070D68">
        <w:rPr>
          <w:rFonts w:cs="Arial"/>
          <w:sz w:val="20"/>
          <w:szCs w:val="20"/>
        </w:rPr>
        <w:t xml:space="preserve">, da ima pravna oseba (matična družba) neposredno ali posredno v lasti celoten ali skoraj celoten osnovni kapital kršitelja. Domneva o obstoju enotnega gospodarskega subjekta obstoji tudi v primeru, ko je delež ostalih lastnikov zanemarljiv. To izhaja tudi iz sodne prakse Sodišča EU v primerih </w:t>
      </w:r>
      <w:proofErr w:type="spellStart"/>
      <w:r w:rsidRPr="00070D68">
        <w:rPr>
          <w:rFonts w:cs="Arial"/>
          <w:sz w:val="20"/>
          <w:szCs w:val="20"/>
        </w:rPr>
        <w:t>Manufacture</w:t>
      </w:r>
      <w:proofErr w:type="spellEnd"/>
      <w:r w:rsidRPr="00070D68">
        <w:rPr>
          <w:rFonts w:cs="Arial"/>
          <w:sz w:val="20"/>
          <w:szCs w:val="20"/>
        </w:rPr>
        <w:t xml:space="preserve"> </w:t>
      </w:r>
      <w:proofErr w:type="spellStart"/>
      <w:r w:rsidRPr="00070D68">
        <w:rPr>
          <w:rFonts w:cs="Arial"/>
          <w:sz w:val="20"/>
          <w:szCs w:val="20"/>
        </w:rPr>
        <w:t>francaise</w:t>
      </w:r>
      <w:proofErr w:type="spellEnd"/>
      <w:r w:rsidRPr="00070D68">
        <w:rPr>
          <w:rFonts w:cs="Arial"/>
          <w:sz w:val="20"/>
          <w:szCs w:val="20"/>
        </w:rPr>
        <w:t xml:space="preserve"> </w:t>
      </w:r>
      <w:proofErr w:type="spellStart"/>
      <w:r w:rsidRPr="00070D68">
        <w:rPr>
          <w:rFonts w:cs="Arial"/>
          <w:sz w:val="20"/>
          <w:szCs w:val="20"/>
        </w:rPr>
        <w:t>des</w:t>
      </w:r>
      <w:proofErr w:type="spellEnd"/>
      <w:r w:rsidRPr="00070D68">
        <w:rPr>
          <w:rFonts w:cs="Arial"/>
          <w:sz w:val="20"/>
          <w:szCs w:val="20"/>
        </w:rPr>
        <w:t xml:space="preserve"> </w:t>
      </w:r>
      <w:proofErr w:type="spellStart"/>
      <w:r w:rsidRPr="00070D68">
        <w:rPr>
          <w:rFonts w:cs="Arial"/>
          <w:sz w:val="20"/>
          <w:szCs w:val="20"/>
        </w:rPr>
        <w:t>pneumatiques</w:t>
      </w:r>
      <w:proofErr w:type="spellEnd"/>
      <w:r w:rsidRPr="00070D68">
        <w:rPr>
          <w:rFonts w:cs="Arial"/>
          <w:sz w:val="20"/>
          <w:szCs w:val="20"/>
        </w:rPr>
        <w:t xml:space="preserve"> </w:t>
      </w:r>
      <w:proofErr w:type="spellStart"/>
      <w:r w:rsidRPr="00070D68">
        <w:rPr>
          <w:rFonts w:cs="Arial"/>
          <w:sz w:val="20"/>
          <w:szCs w:val="20"/>
        </w:rPr>
        <w:t>Michelin</w:t>
      </w:r>
      <w:proofErr w:type="spellEnd"/>
      <w:r w:rsidRPr="00070D68">
        <w:rPr>
          <w:rFonts w:cs="Arial"/>
          <w:sz w:val="20"/>
          <w:szCs w:val="20"/>
        </w:rPr>
        <w:t xml:space="preserve"> proti Komisiji, T-203/01, </w:t>
      </w:r>
      <w:proofErr w:type="spellStart"/>
      <w:r w:rsidRPr="00070D68">
        <w:rPr>
          <w:rFonts w:cs="Arial"/>
          <w:sz w:val="20"/>
          <w:szCs w:val="20"/>
        </w:rPr>
        <w:t>Elf</w:t>
      </w:r>
      <w:proofErr w:type="spellEnd"/>
      <w:r w:rsidRPr="00070D68">
        <w:rPr>
          <w:rFonts w:cs="Arial"/>
          <w:sz w:val="20"/>
          <w:szCs w:val="20"/>
        </w:rPr>
        <w:t xml:space="preserve"> </w:t>
      </w:r>
      <w:proofErr w:type="spellStart"/>
      <w:r w:rsidRPr="00070D68">
        <w:rPr>
          <w:rFonts w:cs="Arial"/>
          <w:sz w:val="20"/>
          <w:szCs w:val="20"/>
        </w:rPr>
        <w:t>Aquitaine</w:t>
      </w:r>
      <w:proofErr w:type="spellEnd"/>
      <w:r w:rsidRPr="00070D68">
        <w:rPr>
          <w:rFonts w:cs="Arial"/>
          <w:sz w:val="20"/>
          <w:szCs w:val="20"/>
        </w:rPr>
        <w:t xml:space="preserve"> SA proti Komisiji, T-299/08 itd. Obe domnevi sta izpodbojni in matična družba, ki jo želi ovreči, lahko predloži vse elemente, ki so povezani z gospodarskimi, organizacijskimi in pravnimi povezavami, ki hčerinsko družbo povezujejo z matično družbo in za katere menijo, da se z njimi lahko dokaže, da hčerinska družba ne sestavlja enotnega gospodarskega subjekta, ampak da hčerinska družba na trgu ravna samostojno.</w:t>
      </w:r>
    </w:p>
    <w:p w14:paraId="4F51ECE6" w14:textId="77777777" w:rsidR="007522E3" w:rsidRPr="00070D68" w:rsidRDefault="007522E3" w:rsidP="0025166A">
      <w:pPr>
        <w:spacing w:line="260" w:lineRule="atLeast"/>
        <w:rPr>
          <w:rFonts w:cs="Arial"/>
          <w:sz w:val="20"/>
          <w:szCs w:val="20"/>
        </w:rPr>
      </w:pPr>
    </w:p>
    <w:p w14:paraId="14FA0DEC" w14:textId="77777777" w:rsidR="00232C15" w:rsidRPr="00070D68" w:rsidRDefault="00232C15" w:rsidP="0025166A">
      <w:pPr>
        <w:spacing w:line="260" w:lineRule="atLeast"/>
        <w:rPr>
          <w:rFonts w:cs="Arial"/>
          <w:sz w:val="20"/>
          <w:szCs w:val="20"/>
        </w:rPr>
      </w:pPr>
      <w:r w:rsidRPr="00070D68">
        <w:rPr>
          <w:rFonts w:cs="Arial"/>
          <w:sz w:val="20"/>
          <w:szCs w:val="20"/>
          <w:u w:val="single"/>
        </w:rPr>
        <w:t>Drugi odstavek</w:t>
      </w:r>
      <w:r w:rsidRPr="00070D68">
        <w:rPr>
          <w:rFonts w:cs="Arial"/>
          <w:sz w:val="20"/>
          <w:szCs w:val="20"/>
        </w:rPr>
        <w:t xml:space="preserve"> določa, da sta matična družba, ki je posredno ali neposredno izvrševala odločilni vpliv nad podjetjem, ki je kršilo pravila konkurenčnega prava, solidarno odgovorna za plačilo administrativne sankcijo, ki jima jo agencija izreče.</w:t>
      </w:r>
    </w:p>
    <w:p w14:paraId="57F4CC75" w14:textId="77777777" w:rsidR="00232C15" w:rsidRPr="00070D68" w:rsidRDefault="00232C15" w:rsidP="0025166A">
      <w:pPr>
        <w:spacing w:line="260" w:lineRule="atLeast"/>
        <w:rPr>
          <w:rFonts w:cs="Arial"/>
          <w:sz w:val="20"/>
          <w:szCs w:val="20"/>
        </w:rPr>
      </w:pPr>
    </w:p>
    <w:p w14:paraId="65548768" w14:textId="77777777" w:rsidR="00232C15" w:rsidRPr="00070D68" w:rsidRDefault="00232C15" w:rsidP="0025166A">
      <w:pPr>
        <w:spacing w:line="260" w:lineRule="atLeast"/>
        <w:rPr>
          <w:rFonts w:cs="Arial"/>
          <w:sz w:val="20"/>
          <w:szCs w:val="20"/>
        </w:rPr>
      </w:pPr>
      <w:r w:rsidRPr="00070D68">
        <w:rPr>
          <w:rFonts w:cs="Arial"/>
          <w:sz w:val="20"/>
          <w:szCs w:val="20"/>
        </w:rPr>
        <w:t xml:space="preserve">Skladno s </w:t>
      </w:r>
      <w:r w:rsidRPr="00070D68">
        <w:rPr>
          <w:rFonts w:cs="Arial"/>
          <w:sz w:val="20"/>
          <w:szCs w:val="20"/>
          <w:u w:val="single"/>
        </w:rPr>
        <w:t>tretjim odstavkom</w:t>
      </w:r>
      <w:r w:rsidRPr="00070D68">
        <w:rPr>
          <w:rFonts w:cs="Arial"/>
          <w:sz w:val="20"/>
          <w:szCs w:val="20"/>
        </w:rPr>
        <w:t xml:space="preserve"> finančna obveznost vsakega posameznega podjetja za plačilo izrečene sankcije ne sme presegati najvišjega zneska, za katerega bi bilo podjetje odgovorno, če bi samo izvršilo administrativni prestopek.</w:t>
      </w:r>
    </w:p>
    <w:p w14:paraId="76DB97FD" w14:textId="77777777" w:rsidR="00232C15" w:rsidRPr="00070D68" w:rsidRDefault="00232C15" w:rsidP="0025166A">
      <w:pPr>
        <w:spacing w:line="260" w:lineRule="atLeast"/>
        <w:rPr>
          <w:rFonts w:cs="Arial"/>
          <w:sz w:val="20"/>
          <w:szCs w:val="20"/>
        </w:rPr>
      </w:pPr>
    </w:p>
    <w:p w14:paraId="6162C4BC" w14:textId="29E9D20A"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DF2431" w:rsidRPr="00070D68">
        <w:rPr>
          <w:rFonts w:cs="Arial"/>
          <w:b/>
          <w:sz w:val="20"/>
          <w:szCs w:val="20"/>
        </w:rPr>
        <w:t>70</w:t>
      </w:r>
      <w:r w:rsidRPr="00070D68">
        <w:rPr>
          <w:rFonts w:cs="Arial"/>
          <w:b/>
          <w:sz w:val="20"/>
          <w:szCs w:val="20"/>
        </w:rPr>
        <w:t>. členu (pravno in gospodarsko nasledstvo)</w:t>
      </w:r>
    </w:p>
    <w:p w14:paraId="25225C01" w14:textId="77777777" w:rsidR="007522E3" w:rsidRPr="00070D68" w:rsidRDefault="007522E3" w:rsidP="0025166A">
      <w:pPr>
        <w:spacing w:line="260" w:lineRule="atLeast"/>
        <w:rPr>
          <w:rFonts w:cs="Arial"/>
          <w:b/>
          <w:i/>
          <w:sz w:val="20"/>
          <w:szCs w:val="20"/>
        </w:rPr>
      </w:pPr>
    </w:p>
    <w:p w14:paraId="323067EF" w14:textId="13A70296" w:rsidR="007522E3" w:rsidRPr="00070D68" w:rsidRDefault="007522E3" w:rsidP="0025166A">
      <w:pPr>
        <w:spacing w:line="260" w:lineRule="atLeast"/>
        <w:rPr>
          <w:rFonts w:cs="Arial"/>
          <w:i/>
          <w:sz w:val="20"/>
          <w:szCs w:val="20"/>
        </w:rPr>
      </w:pPr>
      <w:r w:rsidRPr="00070D68">
        <w:rPr>
          <w:rFonts w:cs="Arial"/>
          <w:sz w:val="20"/>
          <w:szCs w:val="20"/>
        </w:rPr>
        <w:t xml:space="preserve">V petem odstavku 13. člena Direktive 2019/1 je tudi določeno, da se </w:t>
      </w:r>
      <w:r w:rsidRPr="00070D68">
        <w:rPr>
          <w:rFonts w:cs="Arial"/>
          <w:i/>
          <w:sz w:val="20"/>
          <w:szCs w:val="20"/>
        </w:rPr>
        <w:t>za namen glob pravni</w:t>
      </w:r>
      <w:r w:rsidR="000E7D84" w:rsidRPr="00070D68">
        <w:rPr>
          <w:rFonts w:cs="Arial"/>
          <w:i/>
          <w:sz w:val="20"/>
          <w:szCs w:val="20"/>
        </w:rPr>
        <w:t>m</w:t>
      </w:r>
      <w:r w:rsidRPr="00070D68">
        <w:rPr>
          <w:rFonts w:cs="Arial"/>
          <w:i/>
          <w:sz w:val="20"/>
          <w:szCs w:val="20"/>
        </w:rPr>
        <w:t xml:space="preserve"> in gospodarskim naslednikom uporablja pojem podjetje.</w:t>
      </w:r>
      <w:r w:rsidRPr="00070D68">
        <w:rPr>
          <w:rFonts w:cs="Arial"/>
          <w:sz w:val="20"/>
          <w:szCs w:val="20"/>
        </w:rPr>
        <w:t xml:space="preserve"> Direktiva tega natančneje ne opredeljuje</w:t>
      </w:r>
      <w:r w:rsidR="00232C15" w:rsidRPr="00070D68">
        <w:rPr>
          <w:rFonts w:cs="Arial"/>
          <w:sz w:val="20"/>
          <w:szCs w:val="20"/>
        </w:rPr>
        <w:t>,</w:t>
      </w:r>
      <w:r w:rsidRPr="00070D68">
        <w:rPr>
          <w:rFonts w:cs="Arial"/>
          <w:sz w:val="20"/>
          <w:szCs w:val="20"/>
        </w:rPr>
        <w:t xml:space="preserve"> razen v 46. uvodn</w:t>
      </w:r>
      <w:r w:rsidR="00DF2431" w:rsidRPr="00070D68">
        <w:rPr>
          <w:rFonts w:cs="Arial"/>
          <w:sz w:val="20"/>
          <w:szCs w:val="20"/>
        </w:rPr>
        <w:t>i</w:t>
      </w:r>
      <w:r w:rsidRPr="00070D68">
        <w:rPr>
          <w:rFonts w:cs="Arial"/>
          <w:sz w:val="20"/>
          <w:szCs w:val="20"/>
        </w:rPr>
        <w:t xml:space="preserve"> </w:t>
      </w:r>
      <w:r w:rsidR="00DF2431" w:rsidRPr="00070D68">
        <w:rPr>
          <w:rFonts w:cs="Arial"/>
          <w:sz w:val="20"/>
          <w:szCs w:val="20"/>
        </w:rPr>
        <w:t>izjavi</w:t>
      </w:r>
      <w:r w:rsidRPr="00070D68">
        <w:rPr>
          <w:rFonts w:cs="Arial"/>
          <w:sz w:val="20"/>
          <w:szCs w:val="20"/>
        </w:rPr>
        <w:t xml:space="preserve">, kjer navaja, da se z namenom, da se </w:t>
      </w:r>
      <w:r w:rsidRPr="00070D68">
        <w:rPr>
          <w:rFonts w:cs="Arial"/>
          <w:i/>
          <w:sz w:val="20"/>
          <w:szCs w:val="20"/>
        </w:rPr>
        <w:t xml:space="preserve">podjetjem prepreči, da bi se s pravnimi ali organizacijskimi spremembami izognila odgovornosti za plačilo glob za kršitve 101. in 102. členu PDEU, bi morali nacionalni organi, pristojni za varstvo konkurence, imeti možnost ugotoviti, da so za </w:t>
      </w:r>
      <w:r w:rsidRPr="00070D68">
        <w:rPr>
          <w:rFonts w:cs="Arial"/>
          <w:i/>
          <w:sz w:val="20"/>
          <w:szCs w:val="20"/>
        </w:rPr>
        <w:lastRenderedPageBreak/>
        <w:t>kršitev odgovorni pravni ali gospodarski nasledniki odgovornega podjetja, ter jim izreči globe za kršitve 101. in 102. členu PDEU v skladu s sodno prakso Sodišča.</w:t>
      </w:r>
    </w:p>
    <w:p w14:paraId="060FFFF0" w14:textId="77777777" w:rsidR="007522E3" w:rsidRPr="00070D68" w:rsidRDefault="007522E3" w:rsidP="0025166A">
      <w:pPr>
        <w:spacing w:line="260" w:lineRule="atLeast"/>
        <w:rPr>
          <w:rFonts w:cs="Arial"/>
          <w:sz w:val="20"/>
          <w:szCs w:val="20"/>
        </w:rPr>
      </w:pPr>
    </w:p>
    <w:p w14:paraId="2EDA51EF" w14:textId="77777777" w:rsidR="007522E3" w:rsidRPr="00070D68" w:rsidRDefault="007522E3" w:rsidP="0025166A">
      <w:pPr>
        <w:spacing w:line="260" w:lineRule="atLeast"/>
        <w:rPr>
          <w:rFonts w:cs="Arial"/>
          <w:sz w:val="20"/>
          <w:szCs w:val="20"/>
        </w:rPr>
      </w:pPr>
      <w:r w:rsidRPr="00070D68">
        <w:rPr>
          <w:rFonts w:cs="Arial"/>
          <w:sz w:val="20"/>
          <w:szCs w:val="20"/>
        </w:rPr>
        <w:t>S tem členom se zatorej ureja možnost naložitve obveznosti za odpravo kršitev konkurenčnega prava ter izrek administrativne sankcije subjektu, ki je pravni oziroma gospodarski naslednik kršitelja, v primeru prenosa dejavnosti. S predlaganim členom se določa izjema od načela osebne odgovornosti, na podlagi katerega se administrativno sankcijo naloži neposredno kršitelju pravil konkurenčnega prava.</w:t>
      </w:r>
    </w:p>
    <w:p w14:paraId="08861D10" w14:textId="77777777" w:rsidR="007522E3" w:rsidRPr="00070D68" w:rsidRDefault="007522E3" w:rsidP="0025166A">
      <w:pPr>
        <w:spacing w:line="260" w:lineRule="atLeast"/>
        <w:rPr>
          <w:rFonts w:cs="Arial"/>
          <w:sz w:val="20"/>
          <w:szCs w:val="20"/>
          <w:u w:val="single"/>
        </w:rPr>
      </w:pPr>
    </w:p>
    <w:p w14:paraId="1C159D1F" w14:textId="77777777" w:rsidR="007522E3" w:rsidRPr="00070D68" w:rsidRDefault="007522E3" w:rsidP="0025166A">
      <w:pPr>
        <w:spacing w:line="260" w:lineRule="atLeast"/>
        <w:rPr>
          <w:rFonts w:cs="Arial"/>
          <w:sz w:val="20"/>
          <w:szCs w:val="20"/>
        </w:rPr>
      </w:pPr>
      <w:r w:rsidRPr="00070D68">
        <w:rPr>
          <w:rFonts w:cs="Arial"/>
          <w:sz w:val="20"/>
          <w:szCs w:val="20"/>
          <w:u w:val="single"/>
        </w:rPr>
        <w:t>Prvi odstavek</w:t>
      </w:r>
      <w:r w:rsidRPr="00070D68">
        <w:rPr>
          <w:rFonts w:cs="Arial"/>
          <w:sz w:val="20"/>
          <w:szCs w:val="20"/>
        </w:rPr>
        <w:t xml:space="preserve"> določa, da se s prenosom dejavnosti na drugi subjekt ni mogoče izogniti obveznostim, potrebnim za odpravo kršitve konkurenčnega prava, ter plačilu administrativne sankcije. </w:t>
      </w:r>
    </w:p>
    <w:p w14:paraId="04396B7B" w14:textId="77777777" w:rsidR="007522E3" w:rsidRPr="00070D68" w:rsidRDefault="007522E3" w:rsidP="0025166A">
      <w:pPr>
        <w:spacing w:line="260" w:lineRule="atLeast"/>
        <w:rPr>
          <w:rFonts w:cs="Arial"/>
          <w:sz w:val="20"/>
          <w:szCs w:val="20"/>
        </w:rPr>
      </w:pPr>
    </w:p>
    <w:p w14:paraId="29DD1085" w14:textId="77777777" w:rsidR="007522E3" w:rsidRPr="00070D68" w:rsidRDefault="007522E3" w:rsidP="0025166A">
      <w:pPr>
        <w:spacing w:line="260" w:lineRule="atLeast"/>
        <w:rPr>
          <w:rFonts w:cs="Arial"/>
          <w:sz w:val="20"/>
          <w:szCs w:val="20"/>
        </w:rPr>
      </w:pPr>
      <w:r w:rsidRPr="00070D68">
        <w:rPr>
          <w:rFonts w:cs="Arial"/>
          <w:sz w:val="20"/>
          <w:szCs w:val="20"/>
        </w:rPr>
        <w:t xml:space="preserve">V zvezi s pravnim ali organizacijskim prestrukturiranjem je </w:t>
      </w:r>
      <w:r w:rsidR="00325CE1" w:rsidRPr="00070D68">
        <w:rPr>
          <w:rFonts w:cs="Arial"/>
          <w:sz w:val="20"/>
          <w:szCs w:val="20"/>
        </w:rPr>
        <w:t>S</w:t>
      </w:r>
      <w:r w:rsidRPr="00070D68">
        <w:rPr>
          <w:rFonts w:cs="Arial"/>
          <w:sz w:val="20"/>
          <w:szCs w:val="20"/>
        </w:rPr>
        <w:t>odišče EU že odločilo, da kadar je subjekt, ki je kršil pravila o konkurenci, pravno ali organizacijsko spremenjen, ta sprememba ne pomeni nujno ustanovitve novega podjetja, ki ni odgovorno za ravnanja predhodnega subjekta v nasprotju s pravili o konkurenci, če iz gospodarskega gledišča med subjektoma obstaja istovetnost. Če bi se namreč podjetja lahko izognila sankcijam zgolj na podlagi dejstva, da se je spremenila njihova istovetnost zaradi prestrukturiranj, prenosa ali drugih pravnih ali organizacijskih sprememb, bi bil cilj kaznovanja ravnanj, ki so v nasprotju s pravili o konkurenci, in preprečevanja njihovih ponovitev z odvračilnimi sankcijami ogrožen. V skladu s to sodno prakso sta pravna oblika subjekta, ki je storil kršitev, in pravna oblika njegovega naslednika neupoštevni. Naložitev sankcije za kršitev temu nasledniku ne more biti izključena zgolj zaradi dejstva, kot v postopku v glavni stvari, da ima ta drugo pravno obliko in da deluje drugače kot subjekt, ki ga je nasledil (sodba ETI</w:t>
      </w:r>
      <w:r w:rsidR="00D361A0" w:rsidRPr="00070D68">
        <w:rPr>
          <w:rFonts w:cs="Arial"/>
          <w:sz w:val="20"/>
          <w:szCs w:val="20"/>
        </w:rPr>
        <w:t xml:space="preserve"> in drugi, EU:C:2007:775, točke </w:t>
      </w:r>
      <w:r w:rsidRPr="00070D68">
        <w:rPr>
          <w:rFonts w:cs="Arial"/>
          <w:sz w:val="20"/>
          <w:szCs w:val="20"/>
        </w:rPr>
        <w:t>41, 42 in 43 ter navedena sodna praksa).</w:t>
      </w:r>
    </w:p>
    <w:p w14:paraId="20CF990F" w14:textId="77777777" w:rsidR="007522E3" w:rsidRPr="00070D68" w:rsidRDefault="007522E3" w:rsidP="0025166A">
      <w:pPr>
        <w:spacing w:line="260" w:lineRule="atLeast"/>
        <w:rPr>
          <w:rFonts w:cs="Arial"/>
          <w:sz w:val="20"/>
          <w:szCs w:val="20"/>
        </w:rPr>
      </w:pPr>
    </w:p>
    <w:p w14:paraId="572F86A6" w14:textId="77777777" w:rsidR="007522E3" w:rsidRPr="00070D68" w:rsidRDefault="007522E3" w:rsidP="0025166A">
      <w:pPr>
        <w:spacing w:line="260" w:lineRule="atLeast"/>
        <w:rPr>
          <w:rFonts w:cs="Arial"/>
          <w:sz w:val="20"/>
          <w:szCs w:val="20"/>
        </w:rPr>
      </w:pPr>
      <w:r w:rsidRPr="00070D68">
        <w:rPr>
          <w:rFonts w:cs="Arial"/>
          <w:sz w:val="20"/>
          <w:szCs w:val="20"/>
        </w:rPr>
        <w:t>Načelo pravne varnosti zahteva, da pripis odgovornosti ni odvisen od nastopa slučajnega in negotovega dejstva, kot je nova organizacijska sprememba, za katero se odločijo zadevna podjetja.</w:t>
      </w:r>
      <w:r w:rsidRPr="00070D68">
        <w:rPr>
          <w:rFonts w:cs="Arial"/>
          <w:sz w:val="20"/>
          <w:szCs w:val="20"/>
          <w:vertAlign w:val="superscript"/>
        </w:rPr>
        <w:footnoteReference w:id="25"/>
      </w:r>
    </w:p>
    <w:p w14:paraId="554D82F8" w14:textId="77777777" w:rsidR="007522E3" w:rsidRPr="00070D68" w:rsidRDefault="007522E3" w:rsidP="0025166A">
      <w:pPr>
        <w:spacing w:line="260" w:lineRule="atLeast"/>
        <w:rPr>
          <w:rFonts w:cs="Arial"/>
          <w:sz w:val="20"/>
          <w:szCs w:val="20"/>
        </w:rPr>
      </w:pPr>
    </w:p>
    <w:p w14:paraId="19A636D1" w14:textId="77777777" w:rsidR="007522E3" w:rsidRPr="00070D68" w:rsidRDefault="007522E3" w:rsidP="0025166A">
      <w:pPr>
        <w:spacing w:line="260" w:lineRule="atLeast"/>
        <w:rPr>
          <w:rFonts w:cs="Arial"/>
          <w:sz w:val="20"/>
          <w:szCs w:val="20"/>
        </w:rPr>
      </w:pPr>
      <w:r w:rsidRPr="00070D68">
        <w:rPr>
          <w:rFonts w:cs="Arial"/>
          <w:sz w:val="20"/>
          <w:szCs w:val="20"/>
        </w:rPr>
        <w:t xml:space="preserve">Če te možnosti ne bi bilo, bi se kršitelj lahko izognil plačilu administrativne sankcije s prestrukturiranjem, prodajo ali pravno </w:t>
      </w:r>
      <w:r w:rsidR="006A603D" w:rsidRPr="00070D68">
        <w:rPr>
          <w:rFonts w:cs="Arial"/>
          <w:sz w:val="20"/>
          <w:szCs w:val="20"/>
        </w:rPr>
        <w:t xml:space="preserve">oziroma </w:t>
      </w:r>
      <w:r w:rsidRPr="00070D68">
        <w:rPr>
          <w:rFonts w:cs="Arial"/>
          <w:sz w:val="20"/>
          <w:szCs w:val="20"/>
        </w:rPr>
        <w:t>organizacijsko spremembo.</w:t>
      </w:r>
    </w:p>
    <w:p w14:paraId="1891B7C9" w14:textId="77777777" w:rsidR="007522E3" w:rsidRPr="00070D68" w:rsidRDefault="007522E3" w:rsidP="0025166A">
      <w:pPr>
        <w:spacing w:line="260" w:lineRule="atLeast"/>
        <w:rPr>
          <w:rFonts w:cs="Arial"/>
          <w:sz w:val="20"/>
          <w:szCs w:val="20"/>
        </w:rPr>
      </w:pPr>
    </w:p>
    <w:p w14:paraId="294454EA" w14:textId="77777777" w:rsidR="007522E3" w:rsidRPr="00070D68" w:rsidRDefault="007522E3" w:rsidP="0025166A">
      <w:pPr>
        <w:spacing w:line="260" w:lineRule="atLeast"/>
        <w:rPr>
          <w:rFonts w:cs="Arial"/>
          <w:sz w:val="20"/>
          <w:szCs w:val="20"/>
        </w:rPr>
      </w:pPr>
      <w:r w:rsidRPr="00070D68">
        <w:rPr>
          <w:rFonts w:cs="Arial"/>
          <w:sz w:val="20"/>
          <w:szCs w:val="20"/>
        </w:rPr>
        <w:t>Z načelom gospodarske kontinuitete (nasledstva) se želi preprečiti, da bi se kršitelj izognil plačilu administrativne sankcije. To načelo se lahko v skladu s sodno prakso EU uporabi v primerih:</w:t>
      </w:r>
    </w:p>
    <w:p w14:paraId="3D7A6601" w14:textId="77777777" w:rsidR="007522E3" w:rsidRPr="00070D68" w:rsidRDefault="007522E3" w:rsidP="00ED0F1C">
      <w:pPr>
        <w:numPr>
          <w:ilvl w:val="1"/>
          <w:numId w:val="71"/>
        </w:numPr>
        <w:overflowPunct/>
        <w:autoSpaceDE/>
        <w:autoSpaceDN/>
        <w:adjustRightInd/>
        <w:spacing w:line="260" w:lineRule="atLeast"/>
        <w:ind w:left="426"/>
        <w:textAlignment w:val="auto"/>
        <w:rPr>
          <w:rFonts w:cs="Arial"/>
          <w:sz w:val="20"/>
          <w:szCs w:val="20"/>
        </w:rPr>
      </w:pPr>
      <w:r w:rsidRPr="00070D68">
        <w:rPr>
          <w:rFonts w:cs="Arial"/>
          <w:sz w:val="20"/>
          <w:szCs w:val="20"/>
        </w:rPr>
        <w:t xml:space="preserve">ko bi subjekt, ki je odgovoren za upravljanje podjetja, prenehal pravno obstajati po tem, ko je bila kršitev storjena (zgoraj navedeni sodbi Komisija proti Anic </w:t>
      </w:r>
      <w:proofErr w:type="spellStart"/>
      <w:r w:rsidRPr="00070D68">
        <w:rPr>
          <w:rFonts w:cs="Arial"/>
          <w:sz w:val="20"/>
          <w:szCs w:val="20"/>
        </w:rPr>
        <w:t>Partecipazioni</w:t>
      </w:r>
      <w:proofErr w:type="spellEnd"/>
      <w:r w:rsidRPr="00070D68">
        <w:rPr>
          <w:rFonts w:cs="Arial"/>
          <w:sz w:val="20"/>
          <w:szCs w:val="20"/>
        </w:rPr>
        <w:t>, točka 145, ter HFB in drugi proti Komisiji, točka 104),</w:t>
      </w:r>
    </w:p>
    <w:p w14:paraId="1BA81BC4" w14:textId="77777777" w:rsidR="007522E3" w:rsidRPr="00070D68" w:rsidRDefault="007522E3" w:rsidP="00ED0F1C">
      <w:pPr>
        <w:numPr>
          <w:ilvl w:val="1"/>
          <w:numId w:val="71"/>
        </w:numPr>
        <w:overflowPunct/>
        <w:autoSpaceDE/>
        <w:autoSpaceDN/>
        <w:adjustRightInd/>
        <w:spacing w:line="260" w:lineRule="atLeast"/>
        <w:ind w:left="426"/>
        <w:textAlignment w:val="auto"/>
        <w:rPr>
          <w:rFonts w:cs="Arial"/>
          <w:sz w:val="20"/>
          <w:szCs w:val="20"/>
        </w:rPr>
      </w:pPr>
      <w:r w:rsidRPr="00070D68">
        <w:rPr>
          <w:rFonts w:cs="Arial"/>
          <w:sz w:val="20"/>
          <w:szCs w:val="20"/>
        </w:rPr>
        <w:t xml:space="preserve">ali v primerih prestrukturiranj znotraj podjetij, pri katerih prvotni upravljavec ne preneha nujno pravno obstajati, vendar na zadevnem trgu ne opravlja več nobene gospodarske dejavnosti, in glede na strukturne povezave med prvotnim in novim upravljavcem podjetja (glej v tem smislu sodbo Sodišča z dne 7. januarja 2004 v združenih zadevah </w:t>
      </w:r>
      <w:proofErr w:type="spellStart"/>
      <w:r w:rsidRPr="00070D68">
        <w:rPr>
          <w:rFonts w:cs="Arial"/>
          <w:sz w:val="20"/>
          <w:szCs w:val="20"/>
        </w:rPr>
        <w:t>Aalborg</w:t>
      </w:r>
      <w:proofErr w:type="spellEnd"/>
      <w:r w:rsidRPr="00070D68">
        <w:rPr>
          <w:rFonts w:cs="Arial"/>
          <w:sz w:val="20"/>
          <w:szCs w:val="20"/>
        </w:rPr>
        <w:t xml:space="preserve"> Portland in drugi proti Komisiji, C-204/00 P, C-205/00 P, C 211/00 P, 213/00 P, C 217/00 P in C-219/00 P, </w:t>
      </w:r>
      <w:proofErr w:type="spellStart"/>
      <w:r w:rsidRPr="00070D68">
        <w:rPr>
          <w:rFonts w:cs="Arial"/>
          <w:sz w:val="20"/>
          <w:szCs w:val="20"/>
        </w:rPr>
        <w:t>Recueil</w:t>
      </w:r>
      <w:proofErr w:type="spellEnd"/>
      <w:r w:rsidRPr="00070D68">
        <w:rPr>
          <w:rFonts w:cs="Arial"/>
          <w:sz w:val="20"/>
          <w:szCs w:val="20"/>
        </w:rPr>
        <w:t>, str. I-123, točka 359, in zgoraj navedeno sodbo ETI in drugi, točka 41).</w:t>
      </w:r>
    </w:p>
    <w:p w14:paraId="1B3DFB28" w14:textId="77777777" w:rsidR="007522E3" w:rsidRPr="00070D68" w:rsidRDefault="007522E3" w:rsidP="0025166A">
      <w:pPr>
        <w:spacing w:line="260" w:lineRule="atLeast"/>
        <w:rPr>
          <w:rFonts w:cs="Arial"/>
          <w:sz w:val="20"/>
          <w:szCs w:val="20"/>
        </w:rPr>
      </w:pPr>
    </w:p>
    <w:p w14:paraId="33D8F5EA" w14:textId="77777777" w:rsidR="007522E3" w:rsidRPr="00070D68" w:rsidRDefault="007522E3" w:rsidP="0025166A">
      <w:pPr>
        <w:spacing w:line="260" w:lineRule="atLeast"/>
        <w:rPr>
          <w:rFonts w:cs="Arial"/>
          <w:sz w:val="20"/>
          <w:szCs w:val="20"/>
        </w:rPr>
      </w:pPr>
      <w:r w:rsidRPr="00070D68">
        <w:rPr>
          <w:rFonts w:cs="Arial"/>
          <w:sz w:val="20"/>
          <w:szCs w:val="20"/>
          <w:u w:val="single"/>
        </w:rPr>
        <w:t>Drugi odstavek</w:t>
      </w:r>
      <w:r w:rsidRPr="00070D68">
        <w:rPr>
          <w:rFonts w:cs="Arial"/>
          <w:sz w:val="20"/>
          <w:szCs w:val="20"/>
        </w:rPr>
        <w:t xml:space="preserve"> konkretizira načelo gospodarskega nasledstva tako, da omogoči </w:t>
      </w:r>
      <w:r w:rsidR="00D93BA5" w:rsidRPr="00070D68">
        <w:rPr>
          <w:rFonts w:cs="Arial"/>
          <w:sz w:val="20"/>
          <w:szCs w:val="20"/>
        </w:rPr>
        <w:t>a</w:t>
      </w:r>
      <w:r w:rsidR="0045309B" w:rsidRPr="00070D68">
        <w:rPr>
          <w:rFonts w:cs="Arial"/>
          <w:sz w:val="20"/>
          <w:szCs w:val="20"/>
        </w:rPr>
        <w:t>genc</w:t>
      </w:r>
      <w:r w:rsidRPr="00070D68">
        <w:rPr>
          <w:rFonts w:cs="Arial"/>
          <w:sz w:val="20"/>
          <w:szCs w:val="20"/>
        </w:rPr>
        <w:t xml:space="preserve">iji, da lahko po lastni presoji kadar oceni, da bi se kršitelj izognil plačilu administrativne sankcije, izda odločbo o kršitvi tega zakona ali 101. ali 102. člena Pogodbe o delovanju Evropske unije in </w:t>
      </w:r>
      <w:r w:rsidR="00091C1B" w:rsidRPr="00070D68">
        <w:rPr>
          <w:rFonts w:cs="Arial"/>
          <w:sz w:val="20"/>
          <w:szCs w:val="20"/>
        </w:rPr>
        <w:t>izreče</w:t>
      </w:r>
      <w:r w:rsidRPr="00070D68">
        <w:rPr>
          <w:rFonts w:cs="Arial"/>
          <w:sz w:val="20"/>
          <w:szCs w:val="20"/>
        </w:rPr>
        <w:t xml:space="preserve"> administrativno sankcijo subjektu, ki je pravni ali gospodarski naslednik kršitelja. V skladu s sodno prakso lahko </w:t>
      </w:r>
      <w:r w:rsidR="00091C1B" w:rsidRPr="00070D68">
        <w:rPr>
          <w:rFonts w:cs="Arial"/>
          <w:sz w:val="20"/>
          <w:szCs w:val="20"/>
        </w:rPr>
        <w:t>a</w:t>
      </w:r>
      <w:r w:rsidR="0045309B" w:rsidRPr="00070D68">
        <w:rPr>
          <w:rFonts w:cs="Arial"/>
          <w:sz w:val="20"/>
          <w:szCs w:val="20"/>
        </w:rPr>
        <w:t>genc</w:t>
      </w:r>
      <w:r w:rsidRPr="00070D68">
        <w:rPr>
          <w:rFonts w:cs="Arial"/>
          <w:sz w:val="20"/>
          <w:szCs w:val="20"/>
        </w:rPr>
        <w:t xml:space="preserve">ija takšno odločbo na primer izda subjektu, ki je pravni ali gospodarski naslednik kršitelja, če je v času prenosa dejavnosti obstajala strukturna povezava med kršiteljem in subjektom, na katerega je bil </w:t>
      </w:r>
      <w:r w:rsidRPr="00070D68">
        <w:rPr>
          <w:rFonts w:cs="Arial"/>
          <w:sz w:val="20"/>
          <w:szCs w:val="20"/>
        </w:rPr>
        <w:lastRenderedPageBreak/>
        <w:t>prenos dejavnosti izveden, ne glede na to, ali je kršitelj še naprej obstajal ali ne ter ne glede na to, ali v času izdaje odločbe med njima ne obstojijo več strukturne povezave.</w:t>
      </w:r>
    </w:p>
    <w:p w14:paraId="255ED752" w14:textId="77777777" w:rsidR="007522E3" w:rsidRPr="00070D68" w:rsidRDefault="007522E3" w:rsidP="0025166A">
      <w:pPr>
        <w:spacing w:line="260" w:lineRule="atLeast"/>
        <w:rPr>
          <w:rFonts w:cs="Arial"/>
          <w:sz w:val="20"/>
          <w:szCs w:val="20"/>
        </w:rPr>
      </w:pPr>
    </w:p>
    <w:p w14:paraId="427718F0" w14:textId="77777777" w:rsidR="007522E3" w:rsidRPr="00070D68" w:rsidRDefault="007522E3" w:rsidP="0025166A">
      <w:pPr>
        <w:spacing w:line="260" w:lineRule="atLeast"/>
        <w:rPr>
          <w:rFonts w:cs="Arial"/>
          <w:sz w:val="20"/>
          <w:szCs w:val="20"/>
        </w:rPr>
      </w:pPr>
      <w:r w:rsidRPr="00070D68">
        <w:rPr>
          <w:rFonts w:cs="Arial"/>
          <w:sz w:val="20"/>
          <w:szCs w:val="20"/>
        </w:rPr>
        <w:t xml:space="preserve">S </w:t>
      </w:r>
      <w:r w:rsidRPr="00070D68">
        <w:rPr>
          <w:rFonts w:cs="Arial"/>
          <w:sz w:val="20"/>
          <w:szCs w:val="20"/>
          <w:u w:val="single"/>
        </w:rPr>
        <w:t>tretjim odstavkom</w:t>
      </w:r>
      <w:r w:rsidRPr="00070D68">
        <w:rPr>
          <w:rFonts w:cs="Arial"/>
          <w:sz w:val="20"/>
          <w:szCs w:val="20"/>
        </w:rPr>
        <w:t xml:space="preserve"> se ureja primere, ko </w:t>
      </w:r>
      <w:r w:rsidR="00091C1B" w:rsidRPr="00070D68">
        <w:rPr>
          <w:rFonts w:cs="Arial"/>
          <w:sz w:val="20"/>
          <w:szCs w:val="20"/>
        </w:rPr>
        <w:t>a</w:t>
      </w:r>
      <w:r w:rsidR="0045309B" w:rsidRPr="00070D68">
        <w:rPr>
          <w:rFonts w:cs="Arial"/>
          <w:sz w:val="20"/>
          <w:szCs w:val="20"/>
        </w:rPr>
        <w:t>genc</w:t>
      </w:r>
      <w:r w:rsidRPr="00070D68">
        <w:rPr>
          <w:rFonts w:cs="Arial"/>
          <w:sz w:val="20"/>
          <w:szCs w:val="20"/>
        </w:rPr>
        <w:t>ija v teku postopka razširi postopek še na pravnega ali gospodarskega naslednika kršitelja. Ta subjekt vstopi v postopek v stanju, v katerem je ob vstopu v postopek. Ne glede na to, pa ima ta subjekt pravico navajati navedbe in dokaze glede okoliščin, ki se nanašajo na njeno pritegnitev v postopek. Subjekt bo lahko ugovarjal in dokazoval, da med kršiteljem in njim ne obstojijo oziroma niso obstajale strukturne povezave in zatorej ne more biti odgovoren za kršitve kršitelja.</w:t>
      </w:r>
    </w:p>
    <w:p w14:paraId="6E049935" w14:textId="77777777" w:rsidR="007522E3" w:rsidRPr="00070D68" w:rsidRDefault="007522E3" w:rsidP="0025166A">
      <w:pPr>
        <w:spacing w:line="260" w:lineRule="atLeast"/>
        <w:rPr>
          <w:rFonts w:cs="Arial"/>
          <w:b/>
          <w:i/>
          <w:sz w:val="20"/>
          <w:szCs w:val="20"/>
        </w:rPr>
      </w:pPr>
    </w:p>
    <w:p w14:paraId="41768748" w14:textId="04439B7F"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8E4253" w:rsidRPr="00070D68">
        <w:rPr>
          <w:rFonts w:cs="Arial"/>
          <w:b/>
          <w:sz w:val="20"/>
          <w:szCs w:val="20"/>
        </w:rPr>
        <w:t>7</w:t>
      </w:r>
      <w:r w:rsidR="00606543">
        <w:rPr>
          <w:rFonts w:cs="Arial"/>
          <w:b/>
          <w:sz w:val="20"/>
          <w:szCs w:val="20"/>
        </w:rPr>
        <w:t>1</w:t>
      </w:r>
      <w:r w:rsidRPr="00070D68">
        <w:rPr>
          <w:rFonts w:cs="Arial"/>
          <w:b/>
          <w:sz w:val="20"/>
          <w:szCs w:val="20"/>
        </w:rPr>
        <w:t>. členu (</w:t>
      </w:r>
      <w:r w:rsidR="00FA1C54" w:rsidRPr="00070D68">
        <w:rPr>
          <w:rFonts w:cs="Arial"/>
          <w:b/>
          <w:sz w:val="20"/>
          <w:szCs w:val="20"/>
        </w:rPr>
        <w:t xml:space="preserve">izrek </w:t>
      </w:r>
      <w:r w:rsidRPr="00070D68">
        <w:rPr>
          <w:rFonts w:cs="Arial"/>
          <w:b/>
          <w:sz w:val="20"/>
          <w:szCs w:val="20"/>
        </w:rPr>
        <w:t>administrativne sankcije podjetniškemu združenju)</w:t>
      </w:r>
    </w:p>
    <w:p w14:paraId="7B30A6E6" w14:textId="77777777" w:rsidR="007522E3" w:rsidRPr="00070D68" w:rsidRDefault="007522E3" w:rsidP="0025166A">
      <w:pPr>
        <w:spacing w:line="260" w:lineRule="atLeast"/>
        <w:rPr>
          <w:rFonts w:cs="Arial"/>
          <w:sz w:val="20"/>
          <w:szCs w:val="20"/>
        </w:rPr>
      </w:pPr>
    </w:p>
    <w:p w14:paraId="147FCC47" w14:textId="77777777" w:rsidR="007522E3" w:rsidRPr="00070D68" w:rsidRDefault="007522E3" w:rsidP="0025166A">
      <w:pPr>
        <w:spacing w:line="260" w:lineRule="atLeast"/>
        <w:rPr>
          <w:rFonts w:cs="Arial"/>
          <w:sz w:val="20"/>
          <w:szCs w:val="20"/>
        </w:rPr>
      </w:pPr>
      <w:r w:rsidRPr="00070D68">
        <w:rPr>
          <w:rFonts w:cs="Arial"/>
          <w:sz w:val="20"/>
          <w:szCs w:val="20"/>
        </w:rPr>
        <w:t xml:space="preserve">Ker so tudi podjetniška združenja udeležena pri kršitvah pravil konkurence, mora </w:t>
      </w:r>
      <w:r w:rsidR="00BD1D85" w:rsidRPr="00070D68">
        <w:rPr>
          <w:rFonts w:cs="Arial"/>
          <w:sz w:val="20"/>
          <w:szCs w:val="20"/>
        </w:rPr>
        <w:t>a</w:t>
      </w:r>
      <w:r w:rsidR="0045309B" w:rsidRPr="00070D68">
        <w:rPr>
          <w:rFonts w:cs="Arial"/>
          <w:sz w:val="20"/>
          <w:szCs w:val="20"/>
        </w:rPr>
        <w:t>genc</w:t>
      </w:r>
      <w:r w:rsidRPr="00070D68">
        <w:rPr>
          <w:rFonts w:cs="Arial"/>
          <w:sz w:val="20"/>
          <w:szCs w:val="20"/>
        </w:rPr>
        <w:t xml:space="preserve">ija imeti možnost, da takšnim podjetniškim združenjem izreče učinkovite sankcije. Zato </w:t>
      </w:r>
      <w:r w:rsidRPr="00070D68">
        <w:rPr>
          <w:rFonts w:cs="Arial"/>
          <w:sz w:val="20"/>
          <w:szCs w:val="20"/>
          <w:u w:val="single"/>
        </w:rPr>
        <w:t>prvi odstavek</w:t>
      </w:r>
      <w:r w:rsidRPr="00070D68">
        <w:rPr>
          <w:rFonts w:cs="Arial"/>
          <w:sz w:val="20"/>
          <w:szCs w:val="20"/>
        </w:rPr>
        <w:t xml:space="preserve"> določa, da se podjetniškemu združenju za kršitve tega zakona ali 101. ali 102. člena PDEU</w:t>
      </w:r>
      <w:r w:rsidR="006A603D" w:rsidRPr="00070D68">
        <w:rPr>
          <w:rFonts w:cs="Arial"/>
          <w:sz w:val="20"/>
          <w:szCs w:val="20"/>
        </w:rPr>
        <w:t xml:space="preserve"> </w:t>
      </w:r>
      <w:r w:rsidRPr="00070D68">
        <w:rPr>
          <w:rFonts w:cs="Arial"/>
          <w:sz w:val="20"/>
          <w:szCs w:val="20"/>
        </w:rPr>
        <w:t>izreče administrativna sankcija, tako da se upošteva letni promet podjetniškega združenja.</w:t>
      </w:r>
    </w:p>
    <w:p w14:paraId="05CC8A0D" w14:textId="77777777" w:rsidR="007522E3" w:rsidRPr="00070D68" w:rsidRDefault="007522E3" w:rsidP="0025166A">
      <w:pPr>
        <w:spacing w:line="260" w:lineRule="atLeast"/>
        <w:rPr>
          <w:rFonts w:cs="Arial"/>
          <w:sz w:val="20"/>
          <w:szCs w:val="20"/>
        </w:rPr>
      </w:pPr>
    </w:p>
    <w:p w14:paraId="2DD02D80" w14:textId="13B8205E" w:rsidR="00207CE9" w:rsidRPr="00070D68" w:rsidRDefault="007522E3" w:rsidP="0025166A">
      <w:pPr>
        <w:spacing w:line="260" w:lineRule="atLeast"/>
        <w:rPr>
          <w:rFonts w:cs="Arial"/>
          <w:sz w:val="20"/>
          <w:szCs w:val="20"/>
        </w:rPr>
      </w:pPr>
      <w:r w:rsidRPr="00070D68">
        <w:rPr>
          <w:rFonts w:cs="Arial"/>
          <w:sz w:val="20"/>
          <w:szCs w:val="20"/>
          <w:u w:val="single"/>
        </w:rPr>
        <w:t>Drugi odstavek</w:t>
      </w:r>
      <w:r w:rsidRPr="00070D68">
        <w:rPr>
          <w:rFonts w:cs="Arial"/>
          <w:sz w:val="20"/>
          <w:szCs w:val="20"/>
        </w:rPr>
        <w:t xml:space="preserve"> določa višino prometa in višino administrativne sankcije, ki se upošteva pri odmeri administrativne sankcije podjetniškemu združenju, kadar se kršitev podjetniškega združenja nanaša na dejavnost njegovih članov. V tem primeru </w:t>
      </w:r>
      <w:r w:rsidR="00BD1D85" w:rsidRPr="00070D68">
        <w:rPr>
          <w:rFonts w:cs="Arial"/>
          <w:sz w:val="20"/>
          <w:szCs w:val="20"/>
        </w:rPr>
        <w:t>a</w:t>
      </w:r>
      <w:r w:rsidR="0045309B" w:rsidRPr="00070D68">
        <w:rPr>
          <w:rFonts w:cs="Arial"/>
          <w:sz w:val="20"/>
          <w:szCs w:val="20"/>
        </w:rPr>
        <w:t>genc</w:t>
      </w:r>
      <w:r w:rsidRPr="00070D68">
        <w:rPr>
          <w:rFonts w:cs="Arial"/>
          <w:sz w:val="20"/>
          <w:szCs w:val="20"/>
        </w:rPr>
        <w:t xml:space="preserve">ija pri presoji teže kršitve zaradi določitve zneska administrativne </w:t>
      </w:r>
      <w:r w:rsidR="00BD1D85" w:rsidRPr="00070D68">
        <w:rPr>
          <w:rFonts w:cs="Arial"/>
          <w:sz w:val="20"/>
          <w:szCs w:val="20"/>
        </w:rPr>
        <w:t xml:space="preserve">sankcije </w:t>
      </w:r>
      <w:r w:rsidRPr="00070D68">
        <w:rPr>
          <w:rFonts w:cs="Arial"/>
          <w:sz w:val="20"/>
          <w:szCs w:val="20"/>
        </w:rPr>
        <w:t>podjetnišk</w:t>
      </w:r>
      <w:r w:rsidR="006A603D" w:rsidRPr="00070D68">
        <w:rPr>
          <w:rFonts w:cs="Arial"/>
          <w:sz w:val="20"/>
          <w:szCs w:val="20"/>
        </w:rPr>
        <w:t>emu</w:t>
      </w:r>
      <w:r w:rsidRPr="00070D68">
        <w:rPr>
          <w:rFonts w:cs="Arial"/>
          <w:sz w:val="20"/>
          <w:szCs w:val="20"/>
        </w:rPr>
        <w:t xml:space="preserve"> združenj</w:t>
      </w:r>
      <w:r w:rsidR="006A603D" w:rsidRPr="00070D68">
        <w:rPr>
          <w:rFonts w:cs="Arial"/>
          <w:sz w:val="20"/>
          <w:szCs w:val="20"/>
        </w:rPr>
        <w:t>u</w:t>
      </w:r>
      <w:r w:rsidRPr="00070D68">
        <w:rPr>
          <w:rFonts w:cs="Arial"/>
          <w:sz w:val="20"/>
          <w:szCs w:val="20"/>
        </w:rPr>
        <w:t xml:space="preserve"> upošteva vsoto zneskov prodaje blaga in storitev</w:t>
      </w:r>
      <w:r w:rsidR="006A603D" w:rsidRPr="00070D68">
        <w:rPr>
          <w:rFonts w:cs="Arial"/>
          <w:sz w:val="20"/>
          <w:szCs w:val="20"/>
        </w:rPr>
        <w:t xml:space="preserve"> članov podjetniškega združenja</w:t>
      </w:r>
      <w:r w:rsidRPr="00070D68">
        <w:rPr>
          <w:rFonts w:cs="Arial"/>
          <w:sz w:val="20"/>
          <w:szCs w:val="20"/>
        </w:rPr>
        <w:t xml:space="preserve">, na katero se kršitev neposredno ali posredno nanaša. Takšen način določanja višine administrativne sankcije je skladen z Direktivo 2019/1, ki v 48. uvodni </w:t>
      </w:r>
      <w:r w:rsidR="00721AA6" w:rsidRPr="00070D68">
        <w:rPr>
          <w:rFonts w:cs="Arial"/>
          <w:sz w:val="20"/>
          <w:szCs w:val="20"/>
        </w:rPr>
        <w:t>izjavi</w:t>
      </w:r>
      <w:r w:rsidRPr="00070D68">
        <w:rPr>
          <w:rFonts w:cs="Arial"/>
          <w:sz w:val="20"/>
          <w:szCs w:val="20"/>
        </w:rPr>
        <w:t xml:space="preserve"> pojasnjuje, da </w:t>
      </w:r>
      <w:r w:rsidRPr="00070D68">
        <w:rPr>
          <w:rFonts w:cs="Arial"/>
          <w:i/>
          <w:sz w:val="20"/>
          <w:szCs w:val="20"/>
        </w:rPr>
        <w:t>kadar se kršitev podjetniškega združenja nanaša na dejavnost njegovih članov, bi moralo biti pri presoji teže kršitve zaradi določitve globe v postopku zoper to združenje možno upoštevati vsoto zneskov prodaje blaga in storitev, na katero se kršitev neposredno ali posredno nanaša, ki jo opravijo podjetja, ki so člani združenja.</w:t>
      </w:r>
    </w:p>
    <w:p w14:paraId="218DBDD0" w14:textId="77777777" w:rsidR="00655C88" w:rsidRPr="00070D68" w:rsidRDefault="00655C88" w:rsidP="006A603D">
      <w:pPr>
        <w:spacing w:line="260" w:lineRule="atLeast"/>
        <w:rPr>
          <w:rFonts w:cs="Arial"/>
          <w:sz w:val="20"/>
          <w:szCs w:val="20"/>
        </w:rPr>
      </w:pPr>
    </w:p>
    <w:p w14:paraId="55B7A196" w14:textId="77777777" w:rsidR="007522E3" w:rsidRPr="00070D68" w:rsidRDefault="007522E3" w:rsidP="0025166A">
      <w:pPr>
        <w:spacing w:line="260" w:lineRule="atLeast"/>
        <w:rPr>
          <w:rFonts w:cs="Arial"/>
          <w:sz w:val="20"/>
          <w:szCs w:val="20"/>
        </w:rPr>
      </w:pPr>
      <w:r w:rsidRPr="00070D68">
        <w:rPr>
          <w:rFonts w:cs="Arial"/>
          <w:sz w:val="20"/>
          <w:szCs w:val="20"/>
        </w:rPr>
        <w:t xml:space="preserve">Za zagotavljanje učinkovite izterjave administrativne sankcije se v tretjem do šestem odstavku določa način izterjave administrativne </w:t>
      </w:r>
      <w:r w:rsidR="001D06F4" w:rsidRPr="00070D68">
        <w:rPr>
          <w:rFonts w:cs="Arial"/>
          <w:sz w:val="20"/>
          <w:szCs w:val="20"/>
        </w:rPr>
        <w:t xml:space="preserve">sankcije </w:t>
      </w:r>
      <w:r w:rsidRPr="00070D68">
        <w:rPr>
          <w:rFonts w:cs="Arial"/>
          <w:sz w:val="20"/>
          <w:szCs w:val="20"/>
        </w:rPr>
        <w:t xml:space="preserve">od podjetij, ki so člani podjetniškega združenja, v primeru ko to podjetniško združenje ni plačilno sposobno. </w:t>
      </w:r>
    </w:p>
    <w:p w14:paraId="00BEED35" w14:textId="77777777" w:rsidR="007522E3" w:rsidRPr="00070D68" w:rsidRDefault="007522E3" w:rsidP="0025166A">
      <w:pPr>
        <w:spacing w:line="260" w:lineRule="atLeast"/>
        <w:rPr>
          <w:rFonts w:cs="Arial"/>
          <w:sz w:val="20"/>
          <w:szCs w:val="20"/>
        </w:rPr>
      </w:pPr>
    </w:p>
    <w:p w14:paraId="379ECB71" w14:textId="77777777" w:rsidR="007522E3" w:rsidRPr="00070D68" w:rsidRDefault="007522E3" w:rsidP="0025166A">
      <w:pPr>
        <w:spacing w:line="260" w:lineRule="atLeast"/>
        <w:rPr>
          <w:rFonts w:cs="Arial"/>
          <w:i/>
          <w:sz w:val="20"/>
          <w:szCs w:val="20"/>
        </w:rPr>
      </w:pPr>
      <w:r w:rsidRPr="00070D68">
        <w:rPr>
          <w:rFonts w:cs="Arial"/>
          <w:sz w:val="20"/>
          <w:szCs w:val="20"/>
          <w:u w:val="single"/>
        </w:rPr>
        <w:t>Tretji odstavek</w:t>
      </w:r>
      <w:r w:rsidRPr="00070D68">
        <w:rPr>
          <w:rFonts w:cs="Arial"/>
          <w:sz w:val="20"/>
          <w:szCs w:val="20"/>
        </w:rPr>
        <w:t xml:space="preserve"> nalaga podjetniškemu združenju, da v primeru če samo ne razpolaga z zadostnimi denarnimi sredstvi za plačilo administrativne sankcije, ki mu je bila naložena zaradi kršitev pravil konkurence, zahteva od svojih članov prispevek za plačilo te administrativne sankcije. Podjetniško združenje v tem primeru pozove svoje člane, da v določenem roku zagotovijo denarna sredstva za plačilo izrečene administrativne sankcije. Vsak član je tako dolžan na račun podjetniškega združenja plačati sorazmerni del administrativne sankcije, pri čemer se bo njegov delež odmeril glede na njegov promet v predhodnem poslovnem letu. S tem odstavkom se prenaša tretji odstavek 14. člena Direktive 2019/1, ki določa, da države članice zagotovijo, da je </w:t>
      </w:r>
      <w:r w:rsidRPr="00070D68">
        <w:rPr>
          <w:rFonts w:cs="Arial"/>
          <w:i/>
          <w:sz w:val="20"/>
          <w:szCs w:val="20"/>
        </w:rPr>
        <w:t>podjetniško združenje, kadar mu je izrečena globa za kršitev 101. ali 102. člena PDEU ob upoštevanju prometa njegovih članov in združenje samo ni plačilno sposobno, dolžno od svojih članov zahtevati prispevke za kritje zneska globe.</w:t>
      </w:r>
    </w:p>
    <w:p w14:paraId="61EF88F0" w14:textId="77777777" w:rsidR="007522E3" w:rsidRPr="00070D68" w:rsidRDefault="007522E3" w:rsidP="0025166A">
      <w:pPr>
        <w:spacing w:line="260" w:lineRule="atLeast"/>
        <w:rPr>
          <w:rFonts w:cs="Arial"/>
          <w:sz w:val="20"/>
          <w:szCs w:val="20"/>
        </w:rPr>
      </w:pPr>
    </w:p>
    <w:p w14:paraId="3D655127" w14:textId="77777777" w:rsidR="007522E3" w:rsidRPr="00070D68" w:rsidRDefault="007522E3" w:rsidP="0025166A">
      <w:pPr>
        <w:spacing w:line="260" w:lineRule="atLeast"/>
        <w:rPr>
          <w:rFonts w:cs="Arial"/>
          <w:sz w:val="20"/>
          <w:szCs w:val="20"/>
        </w:rPr>
      </w:pPr>
      <w:r w:rsidRPr="00070D68">
        <w:rPr>
          <w:rFonts w:cs="Arial"/>
          <w:sz w:val="20"/>
          <w:szCs w:val="20"/>
        </w:rPr>
        <w:t xml:space="preserve">Ker lahko posamezni člani podjetniškega združenja kljub pozivu ne plačajo svojega deleža, </w:t>
      </w:r>
      <w:r w:rsidR="00D93BA5" w:rsidRPr="00070D68">
        <w:rPr>
          <w:rFonts w:cs="Arial"/>
          <w:sz w:val="20"/>
          <w:szCs w:val="20"/>
        </w:rPr>
        <w:t>a</w:t>
      </w:r>
      <w:r w:rsidR="0045309B" w:rsidRPr="00070D68">
        <w:rPr>
          <w:rFonts w:cs="Arial"/>
          <w:sz w:val="20"/>
          <w:szCs w:val="20"/>
        </w:rPr>
        <w:t>genc</w:t>
      </w:r>
      <w:r w:rsidRPr="00070D68">
        <w:rPr>
          <w:rFonts w:cs="Arial"/>
          <w:sz w:val="20"/>
          <w:szCs w:val="20"/>
        </w:rPr>
        <w:t xml:space="preserve">ija lahko na podlagi </w:t>
      </w:r>
      <w:r w:rsidRPr="00070D68">
        <w:rPr>
          <w:rFonts w:cs="Arial"/>
          <w:sz w:val="20"/>
          <w:szCs w:val="20"/>
          <w:u w:val="single"/>
        </w:rPr>
        <w:t>četrtega odstavka</w:t>
      </w:r>
      <w:r w:rsidRPr="00070D68">
        <w:rPr>
          <w:rFonts w:cs="Arial"/>
          <w:sz w:val="20"/>
          <w:szCs w:val="20"/>
        </w:rPr>
        <w:t xml:space="preserve"> od podjetij, ki so člani organov odločanja podjetniškega združenja, neposredno izterja njihov delež. Če tudi po posredovanju </w:t>
      </w:r>
      <w:r w:rsidR="00BD1D85" w:rsidRPr="00070D68">
        <w:rPr>
          <w:rFonts w:cs="Arial"/>
          <w:sz w:val="20"/>
          <w:szCs w:val="20"/>
        </w:rPr>
        <w:t>a</w:t>
      </w:r>
      <w:r w:rsidR="0045309B" w:rsidRPr="00070D68">
        <w:rPr>
          <w:rFonts w:cs="Arial"/>
          <w:sz w:val="20"/>
          <w:szCs w:val="20"/>
        </w:rPr>
        <w:t>genc</w:t>
      </w:r>
      <w:r w:rsidRPr="00070D68">
        <w:rPr>
          <w:rFonts w:cs="Arial"/>
          <w:sz w:val="20"/>
          <w:szCs w:val="20"/>
        </w:rPr>
        <w:t xml:space="preserve">ije administrativna sankcija ne bo v celoti poplačana, bo lahko </w:t>
      </w:r>
      <w:r w:rsidR="00BD1D85" w:rsidRPr="00070D68">
        <w:rPr>
          <w:rFonts w:cs="Arial"/>
          <w:sz w:val="20"/>
          <w:szCs w:val="20"/>
        </w:rPr>
        <w:t>a</w:t>
      </w:r>
      <w:r w:rsidR="0045309B" w:rsidRPr="00070D68">
        <w:rPr>
          <w:rFonts w:cs="Arial"/>
          <w:sz w:val="20"/>
          <w:szCs w:val="20"/>
        </w:rPr>
        <w:t>genc</w:t>
      </w:r>
      <w:r w:rsidRPr="00070D68">
        <w:rPr>
          <w:rFonts w:cs="Arial"/>
          <w:sz w:val="20"/>
          <w:szCs w:val="20"/>
        </w:rPr>
        <w:t xml:space="preserve">ija na podlagi </w:t>
      </w:r>
      <w:r w:rsidRPr="00070D68">
        <w:rPr>
          <w:rFonts w:cs="Arial"/>
          <w:sz w:val="20"/>
          <w:szCs w:val="20"/>
          <w:u w:val="single"/>
        </w:rPr>
        <w:t>petega odstavka</w:t>
      </w:r>
      <w:r w:rsidRPr="00070D68">
        <w:rPr>
          <w:rFonts w:cs="Arial"/>
          <w:sz w:val="20"/>
          <w:szCs w:val="20"/>
        </w:rPr>
        <w:t xml:space="preserve"> izterjala neplačan del administrativne sankcije neposredno od katerega koli člana podjetniškega združenja, ki je bil dejaven na trgu, na katerem se je kršitev zgodila. Posamezno podjetje, ki je član podjetniškega združenja, vendar ni član organov odločanja, bo lahko oproščeno plačila, če bo dokazalo, da kršitve ni izvajalo bodisi ker ni vedelo za njen obstoj ali se je od kršitve distanciralo, še preden je </w:t>
      </w:r>
      <w:r w:rsidR="00BD1D85" w:rsidRPr="00070D68">
        <w:rPr>
          <w:rFonts w:cs="Arial"/>
          <w:sz w:val="20"/>
          <w:szCs w:val="20"/>
        </w:rPr>
        <w:t>a</w:t>
      </w:r>
      <w:r w:rsidR="0045309B" w:rsidRPr="00070D68">
        <w:rPr>
          <w:rFonts w:cs="Arial"/>
          <w:sz w:val="20"/>
          <w:szCs w:val="20"/>
        </w:rPr>
        <w:t>genc</w:t>
      </w:r>
      <w:r w:rsidRPr="00070D68">
        <w:rPr>
          <w:rFonts w:cs="Arial"/>
          <w:sz w:val="20"/>
          <w:szCs w:val="20"/>
        </w:rPr>
        <w:t>ija začela s preiskavo kršitve.</w:t>
      </w:r>
    </w:p>
    <w:p w14:paraId="72E72992" w14:textId="77777777" w:rsidR="007522E3" w:rsidRPr="00070D68" w:rsidRDefault="007522E3" w:rsidP="0025166A">
      <w:pPr>
        <w:spacing w:line="260" w:lineRule="atLeast"/>
        <w:rPr>
          <w:rFonts w:cs="Arial"/>
          <w:sz w:val="20"/>
          <w:szCs w:val="20"/>
        </w:rPr>
      </w:pPr>
    </w:p>
    <w:p w14:paraId="2932AF2A" w14:textId="77777777" w:rsidR="007522E3" w:rsidRPr="00070D68" w:rsidRDefault="007522E3" w:rsidP="0025166A">
      <w:pPr>
        <w:spacing w:line="260" w:lineRule="atLeast"/>
        <w:rPr>
          <w:rFonts w:cs="Arial"/>
          <w:i/>
          <w:sz w:val="20"/>
          <w:szCs w:val="20"/>
        </w:rPr>
      </w:pPr>
      <w:r w:rsidRPr="00070D68">
        <w:rPr>
          <w:rFonts w:cs="Arial"/>
          <w:sz w:val="20"/>
          <w:szCs w:val="20"/>
        </w:rPr>
        <w:lastRenderedPageBreak/>
        <w:t xml:space="preserve">S </w:t>
      </w:r>
      <w:r w:rsidRPr="00070D68">
        <w:rPr>
          <w:rFonts w:cs="Arial"/>
          <w:sz w:val="20"/>
          <w:szCs w:val="20"/>
          <w:u w:val="single"/>
        </w:rPr>
        <w:t>četrtim in petim odstavkom</w:t>
      </w:r>
      <w:r w:rsidRPr="00070D68">
        <w:rPr>
          <w:rFonts w:cs="Arial"/>
          <w:sz w:val="20"/>
          <w:szCs w:val="20"/>
        </w:rPr>
        <w:t xml:space="preserve"> pa se v naš pravni red prenaša četrti odstavek 14. člena Direktive 2019/1, ki določa, da lahko </w:t>
      </w:r>
      <w:r w:rsidRPr="00070D68">
        <w:rPr>
          <w:rFonts w:cs="Arial"/>
          <w:i/>
          <w:sz w:val="20"/>
          <w:szCs w:val="20"/>
        </w:rPr>
        <w:t xml:space="preserve">nacionalni organi, pristojni za varstvo konkurence, kadar prispevki iz tretjega odstavka v </w:t>
      </w:r>
      <w:r w:rsidR="008F4E3F" w:rsidRPr="00070D68">
        <w:rPr>
          <w:rFonts w:cs="Arial"/>
          <w:i/>
          <w:sz w:val="20"/>
          <w:szCs w:val="20"/>
        </w:rPr>
        <w:t xml:space="preserve">določenem </w:t>
      </w:r>
      <w:r w:rsidRPr="00070D68">
        <w:rPr>
          <w:rFonts w:cs="Arial"/>
          <w:i/>
          <w:sz w:val="20"/>
          <w:szCs w:val="20"/>
        </w:rPr>
        <w:t xml:space="preserve">roku niso bili v celoti nakazani podjetniškemu združenju, zahtevajo plačilo globe neposredno od katerega koli podjetja, katerega predstavniki so bili člani organov odločanja tega združenja. Potem ko so nacionalni organi, pristojni za varstvo konkurence, zahtevali plačilo od takih podjetij, če je to potrebno za zagotovitev, da bo globa plačana v celoti, imajo tudi pravico zahtevati plačilo neporavnanega zneska globe od katerega koli člana združenja, ki je bil dejaven na trgu, na katerem se je kršitev zgodila. Vendar se plačilo v skladu s tem odstavkom ne zahteva od podjetij, ki dokažejo, da niso izvajala kršitve, za katero se je odločilo združenje, in bodisi niso vedela za njen obstoj bodisi so se od nje dejavno distancirala, preden se je preiskava začela. </w:t>
      </w:r>
    </w:p>
    <w:p w14:paraId="1876B21B" w14:textId="77777777" w:rsidR="007522E3" w:rsidRPr="00070D68" w:rsidRDefault="007522E3" w:rsidP="0025166A">
      <w:pPr>
        <w:spacing w:line="260" w:lineRule="atLeast"/>
        <w:rPr>
          <w:rFonts w:cs="Arial"/>
          <w:sz w:val="20"/>
          <w:szCs w:val="20"/>
        </w:rPr>
      </w:pPr>
    </w:p>
    <w:p w14:paraId="1C9B731A" w14:textId="77777777" w:rsidR="007522E3" w:rsidRPr="00070D68" w:rsidRDefault="007522E3" w:rsidP="0025166A">
      <w:pPr>
        <w:spacing w:line="260" w:lineRule="atLeast"/>
        <w:rPr>
          <w:rFonts w:cs="Arial"/>
          <w:i/>
          <w:sz w:val="20"/>
          <w:szCs w:val="20"/>
        </w:rPr>
      </w:pPr>
      <w:r w:rsidRPr="00070D68">
        <w:rPr>
          <w:rFonts w:cs="Arial"/>
          <w:sz w:val="20"/>
          <w:szCs w:val="20"/>
        </w:rPr>
        <w:t xml:space="preserve">S </w:t>
      </w:r>
      <w:r w:rsidRPr="00070D68">
        <w:rPr>
          <w:rFonts w:cs="Arial"/>
          <w:sz w:val="20"/>
          <w:szCs w:val="20"/>
          <w:u w:val="single"/>
        </w:rPr>
        <w:t>šestim odstavkom</w:t>
      </w:r>
      <w:r w:rsidRPr="00070D68">
        <w:rPr>
          <w:rFonts w:cs="Arial"/>
          <w:sz w:val="20"/>
          <w:szCs w:val="20"/>
        </w:rPr>
        <w:t xml:space="preserve"> </w:t>
      </w:r>
      <w:r w:rsidR="008F4E3F" w:rsidRPr="00070D68">
        <w:rPr>
          <w:rFonts w:cs="Arial"/>
          <w:sz w:val="20"/>
          <w:szCs w:val="20"/>
        </w:rPr>
        <w:t xml:space="preserve">se </w:t>
      </w:r>
      <w:r w:rsidRPr="00070D68">
        <w:rPr>
          <w:rFonts w:cs="Arial"/>
          <w:sz w:val="20"/>
          <w:szCs w:val="20"/>
        </w:rPr>
        <w:t xml:space="preserve">določa najvišji znesek, ki ga podjetje, ki je član podjetniškega združenja mora plačati, če podjetniško združenje, ki je </w:t>
      </w:r>
      <w:r w:rsidR="008F4E3F" w:rsidRPr="00070D68">
        <w:rPr>
          <w:rFonts w:cs="Arial"/>
          <w:sz w:val="20"/>
          <w:szCs w:val="20"/>
        </w:rPr>
        <w:t xml:space="preserve">izvršilo </w:t>
      </w:r>
      <w:r w:rsidRPr="00070D68">
        <w:rPr>
          <w:rFonts w:cs="Arial"/>
          <w:sz w:val="20"/>
          <w:szCs w:val="20"/>
        </w:rPr>
        <w:t>kršitev konkurenčnega prava, nima zadost</w:t>
      </w:r>
      <w:r w:rsidR="008F4E3F" w:rsidRPr="00070D68">
        <w:rPr>
          <w:rFonts w:cs="Arial"/>
          <w:sz w:val="20"/>
          <w:szCs w:val="20"/>
        </w:rPr>
        <w:t>nih</w:t>
      </w:r>
      <w:r w:rsidRPr="00070D68">
        <w:rPr>
          <w:rFonts w:cs="Arial"/>
          <w:sz w:val="20"/>
          <w:szCs w:val="20"/>
        </w:rPr>
        <w:t xml:space="preserve"> sredstev. S tem odstavkom se prenaša drugi odstavek 15. člena Direktive 2019/1, ki določa, da </w:t>
      </w:r>
      <w:r w:rsidRPr="00070D68">
        <w:rPr>
          <w:rFonts w:cs="Arial"/>
          <w:i/>
          <w:sz w:val="20"/>
          <w:szCs w:val="20"/>
        </w:rPr>
        <w:t>kadar se kršitev podjetniškega združenja nanaša na dejavnost njegovih članov, najvišji znesek globe ne znaša manj kot 10 % vsote skupnega svetovnega prometa vsakega posameznega člana, dejavnega na trgu, ki ga je kršitev združenja prizadela. Vendar pa finančna obveznost vsakega posameznega podjetja v zvezi s plačilom globe ne presega najvišjega zneska, določenega v skladu s prvim odstavkom.</w:t>
      </w:r>
    </w:p>
    <w:p w14:paraId="129B7641" w14:textId="77777777" w:rsidR="007522E3" w:rsidRPr="00070D68" w:rsidRDefault="007522E3" w:rsidP="0025166A">
      <w:pPr>
        <w:spacing w:line="260" w:lineRule="atLeast"/>
        <w:rPr>
          <w:rFonts w:cs="Arial"/>
          <w:sz w:val="20"/>
          <w:szCs w:val="20"/>
        </w:rPr>
      </w:pPr>
    </w:p>
    <w:p w14:paraId="71144BDD" w14:textId="6D8FC834"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207CE9" w:rsidRPr="00070D68">
        <w:rPr>
          <w:rFonts w:cs="Arial"/>
          <w:b/>
          <w:sz w:val="20"/>
          <w:szCs w:val="20"/>
        </w:rPr>
        <w:t>72</w:t>
      </w:r>
      <w:r w:rsidRPr="00070D68">
        <w:rPr>
          <w:rFonts w:cs="Arial"/>
          <w:b/>
          <w:sz w:val="20"/>
          <w:szCs w:val="20"/>
        </w:rPr>
        <w:t>. členu (izključitev odgovornosti)</w:t>
      </w:r>
    </w:p>
    <w:p w14:paraId="32AF5C97" w14:textId="77777777" w:rsidR="007522E3" w:rsidRPr="00070D68" w:rsidRDefault="007522E3" w:rsidP="0025166A">
      <w:pPr>
        <w:spacing w:line="260" w:lineRule="atLeast"/>
        <w:rPr>
          <w:rFonts w:cs="Arial"/>
          <w:b/>
          <w:sz w:val="20"/>
          <w:szCs w:val="20"/>
        </w:rPr>
      </w:pPr>
    </w:p>
    <w:p w14:paraId="0C7FD7B6" w14:textId="77777777" w:rsidR="007522E3" w:rsidRPr="00070D68" w:rsidRDefault="007522E3" w:rsidP="0025166A">
      <w:pPr>
        <w:spacing w:line="260" w:lineRule="atLeast"/>
        <w:rPr>
          <w:rFonts w:cs="Arial"/>
          <w:sz w:val="20"/>
          <w:szCs w:val="20"/>
        </w:rPr>
      </w:pPr>
      <w:r w:rsidRPr="00070D68">
        <w:rPr>
          <w:rFonts w:cs="Arial"/>
          <w:sz w:val="20"/>
          <w:szCs w:val="20"/>
        </w:rPr>
        <w:t>S tem členom se določi, da nosilcu oblasti ni mogoče izreči administrativne sankcije</w:t>
      </w:r>
      <w:r w:rsidR="008F4E3F" w:rsidRPr="00070D68">
        <w:rPr>
          <w:rFonts w:cs="Arial"/>
          <w:sz w:val="20"/>
          <w:szCs w:val="20"/>
        </w:rPr>
        <w:t>. To se določa</w:t>
      </w:r>
      <w:r w:rsidRPr="00070D68">
        <w:rPr>
          <w:rFonts w:cs="Arial"/>
          <w:sz w:val="20"/>
          <w:szCs w:val="20"/>
        </w:rPr>
        <w:t>, ker so Republika Slovenija in lokalne skupnosti pravne osebe in so pod določenimi pogoji lahko podjetje v smislu konkurenčnega prava. Ta člen ne vpliva na določbo o višini prometa in višin</w:t>
      </w:r>
      <w:r w:rsidR="00EC465C" w:rsidRPr="00070D68">
        <w:rPr>
          <w:rFonts w:cs="Arial"/>
          <w:sz w:val="20"/>
          <w:szCs w:val="20"/>
        </w:rPr>
        <w:t>i</w:t>
      </w:r>
      <w:r w:rsidRPr="00070D68">
        <w:rPr>
          <w:rFonts w:cs="Arial"/>
          <w:sz w:val="20"/>
          <w:szCs w:val="20"/>
        </w:rPr>
        <w:t xml:space="preserve"> sankcije, ki se upošteva pri odmeri administrativne sankcije podjetniškemu združenju, kadar se kršitev podjetniškega združenja nanaša na dejavnost njegovih članov ugotavljanje obstoja kršitev ter </w:t>
      </w:r>
      <w:r w:rsidR="008F4E3F" w:rsidRPr="00070D68">
        <w:rPr>
          <w:rFonts w:cs="Arial"/>
          <w:sz w:val="20"/>
          <w:szCs w:val="20"/>
        </w:rPr>
        <w:t xml:space="preserve">na </w:t>
      </w:r>
      <w:r w:rsidRPr="00070D68">
        <w:rPr>
          <w:rFonts w:cs="Arial"/>
          <w:sz w:val="20"/>
          <w:szCs w:val="20"/>
        </w:rPr>
        <w:t xml:space="preserve">izrek administrativne sankcije podjetju, ki je v neposredni ali posredni lasti Republike Slovenije ali samoupravnih lokalnih skupnosti. </w:t>
      </w:r>
    </w:p>
    <w:p w14:paraId="1F832634" w14:textId="77777777" w:rsidR="007522E3" w:rsidRPr="00070D68" w:rsidRDefault="007522E3" w:rsidP="00BD1D85">
      <w:pPr>
        <w:tabs>
          <w:tab w:val="left" w:pos="1590"/>
        </w:tabs>
        <w:spacing w:line="260" w:lineRule="atLeast"/>
        <w:jc w:val="center"/>
        <w:rPr>
          <w:rFonts w:cs="Arial"/>
          <w:b/>
          <w:sz w:val="20"/>
          <w:szCs w:val="20"/>
        </w:rPr>
      </w:pPr>
    </w:p>
    <w:p w14:paraId="055D5E81" w14:textId="150EB535" w:rsidR="007522E3" w:rsidRPr="00070D68" w:rsidRDefault="007522E3" w:rsidP="0025166A">
      <w:pPr>
        <w:tabs>
          <w:tab w:val="left" w:pos="1590"/>
        </w:tabs>
        <w:spacing w:line="260" w:lineRule="atLeast"/>
        <w:rPr>
          <w:rFonts w:cs="Arial"/>
          <w:b/>
          <w:sz w:val="20"/>
          <w:szCs w:val="20"/>
        </w:rPr>
      </w:pPr>
      <w:r w:rsidRPr="00070D68">
        <w:rPr>
          <w:rFonts w:cs="Arial"/>
          <w:b/>
          <w:sz w:val="20"/>
          <w:szCs w:val="20"/>
        </w:rPr>
        <w:t xml:space="preserve">K </w:t>
      </w:r>
      <w:r w:rsidR="00207CE9" w:rsidRPr="00070D68">
        <w:rPr>
          <w:rFonts w:cs="Arial"/>
          <w:b/>
          <w:sz w:val="20"/>
          <w:szCs w:val="20"/>
        </w:rPr>
        <w:t>73</w:t>
      </w:r>
      <w:r w:rsidRPr="00070D68">
        <w:rPr>
          <w:rFonts w:cs="Arial"/>
          <w:b/>
          <w:sz w:val="20"/>
          <w:szCs w:val="20"/>
        </w:rPr>
        <w:t>. členu (zastaranje administrativnega sankcioniranja)</w:t>
      </w:r>
    </w:p>
    <w:p w14:paraId="69FF2485" w14:textId="77777777" w:rsidR="007522E3" w:rsidRPr="00070D68" w:rsidRDefault="007522E3" w:rsidP="0025166A">
      <w:pPr>
        <w:spacing w:line="260" w:lineRule="atLeast"/>
        <w:rPr>
          <w:rFonts w:cs="Arial"/>
          <w:sz w:val="20"/>
          <w:szCs w:val="20"/>
        </w:rPr>
      </w:pPr>
    </w:p>
    <w:p w14:paraId="7C290237" w14:textId="77777777" w:rsidR="007522E3" w:rsidRPr="00070D68" w:rsidRDefault="007522E3" w:rsidP="0025166A">
      <w:pPr>
        <w:spacing w:line="260" w:lineRule="atLeast"/>
        <w:rPr>
          <w:rFonts w:cs="Arial"/>
          <w:sz w:val="20"/>
          <w:szCs w:val="20"/>
        </w:rPr>
      </w:pPr>
      <w:r w:rsidRPr="00070D68">
        <w:rPr>
          <w:rFonts w:cs="Arial"/>
          <w:sz w:val="20"/>
          <w:szCs w:val="20"/>
        </w:rPr>
        <w:t>S tem členom se ureja zastaranje administrativnega sankcioniranja.</w:t>
      </w:r>
    </w:p>
    <w:p w14:paraId="4C46FA81" w14:textId="77777777" w:rsidR="007522E3" w:rsidRPr="00070D68" w:rsidRDefault="007522E3" w:rsidP="0025166A">
      <w:pPr>
        <w:spacing w:line="260" w:lineRule="atLeast"/>
        <w:rPr>
          <w:rFonts w:cs="Arial"/>
          <w:sz w:val="20"/>
          <w:szCs w:val="20"/>
        </w:rPr>
      </w:pPr>
    </w:p>
    <w:p w14:paraId="5A0510E3" w14:textId="2378A6E1" w:rsidR="007522E3" w:rsidRPr="00070D68" w:rsidRDefault="007522E3" w:rsidP="0025166A">
      <w:pPr>
        <w:spacing w:line="260" w:lineRule="atLeast"/>
        <w:rPr>
          <w:rFonts w:cs="Arial"/>
          <w:sz w:val="20"/>
          <w:szCs w:val="20"/>
        </w:rPr>
      </w:pPr>
      <w:r w:rsidRPr="00070D68">
        <w:rPr>
          <w:rFonts w:cs="Arial"/>
          <w:sz w:val="20"/>
          <w:szCs w:val="20"/>
          <w:u w:val="single"/>
        </w:rPr>
        <w:t>Prvi odstavek</w:t>
      </w:r>
      <w:r w:rsidRPr="00070D68">
        <w:rPr>
          <w:rFonts w:cs="Arial"/>
          <w:sz w:val="20"/>
          <w:szCs w:val="20"/>
        </w:rPr>
        <w:t xml:space="preserve"> določa </w:t>
      </w:r>
      <w:r w:rsidR="001D06F4" w:rsidRPr="00070D68">
        <w:rPr>
          <w:rFonts w:cs="Arial"/>
          <w:sz w:val="20"/>
          <w:szCs w:val="20"/>
        </w:rPr>
        <w:t>pet</w:t>
      </w:r>
      <w:r w:rsidRPr="00070D68">
        <w:rPr>
          <w:rFonts w:cs="Arial"/>
          <w:sz w:val="20"/>
          <w:szCs w:val="20"/>
        </w:rPr>
        <w:t xml:space="preserve">letni zastaralni rok za naložitev administrativne sankcije za kršitev 5. ali 8. člen tega zakona ali 101. ali 102. člen PDEU ali za ravnanja v nasprotju z obveznostjo, določeno v izvršljivi odločbi iz </w:t>
      </w:r>
      <w:r w:rsidR="0052387E" w:rsidRPr="00070D68">
        <w:rPr>
          <w:rFonts w:cs="Arial"/>
          <w:sz w:val="20"/>
          <w:szCs w:val="20"/>
        </w:rPr>
        <w:t>46</w:t>
      </w:r>
      <w:r w:rsidRPr="00070D68">
        <w:rPr>
          <w:rFonts w:cs="Arial"/>
          <w:sz w:val="20"/>
          <w:szCs w:val="20"/>
        </w:rPr>
        <w:t xml:space="preserve">., </w:t>
      </w:r>
      <w:r w:rsidR="0052387E" w:rsidRPr="00070D68">
        <w:rPr>
          <w:rFonts w:cs="Arial"/>
          <w:sz w:val="20"/>
          <w:szCs w:val="20"/>
        </w:rPr>
        <w:t>47</w:t>
      </w:r>
      <w:r w:rsidRPr="00070D68">
        <w:rPr>
          <w:rFonts w:cs="Arial"/>
          <w:sz w:val="20"/>
          <w:szCs w:val="20"/>
        </w:rPr>
        <w:t xml:space="preserve">. </w:t>
      </w:r>
      <w:r w:rsidR="0052387E" w:rsidRPr="00070D68">
        <w:rPr>
          <w:rFonts w:cs="Arial"/>
          <w:sz w:val="20"/>
          <w:szCs w:val="20"/>
        </w:rPr>
        <w:t>ali 48</w:t>
      </w:r>
      <w:r w:rsidRPr="00070D68">
        <w:rPr>
          <w:rFonts w:cs="Arial"/>
          <w:sz w:val="20"/>
          <w:szCs w:val="20"/>
        </w:rPr>
        <w:t xml:space="preserve">. člena tega zakona. Petletni zastaralni rok velja tudi za izrek administrativne sankcije podjetju, ki </w:t>
      </w:r>
      <w:r w:rsidR="00D93BA5" w:rsidRPr="00070D68">
        <w:rPr>
          <w:rFonts w:cs="Arial"/>
          <w:sz w:val="20"/>
          <w:szCs w:val="20"/>
        </w:rPr>
        <w:t>a</w:t>
      </w:r>
      <w:r w:rsidR="0045309B" w:rsidRPr="00070D68">
        <w:rPr>
          <w:rFonts w:cs="Arial"/>
          <w:sz w:val="20"/>
          <w:szCs w:val="20"/>
        </w:rPr>
        <w:t>genc</w:t>
      </w:r>
      <w:r w:rsidRPr="00070D68">
        <w:rPr>
          <w:rFonts w:cs="Arial"/>
          <w:sz w:val="20"/>
          <w:szCs w:val="20"/>
        </w:rPr>
        <w:t xml:space="preserve">iji ne priglasi koncentracije, ki je podrejena določbam tega zakona, ali je ne priglasi v roku iz </w:t>
      </w:r>
      <w:r w:rsidR="0052387E" w:rsidRPr="00070D68">
        <w:rPr>
          <w:rFonts w:cs="Arial"/>
          <w:sz w:val="20"/>
          <w:szCs w:val="20"/>
        </w:rPr>
        <w:t>52</w:t>
      </w:r>
      <w:r w:rsidRPr="00070D68">
        <w:rPr>
          <w:rFonts w:cs="Arial"/>
          <w:sz w:val="20"/>
          <w:szCs w:val="20"/>
        </w:rPr>
        <w:t xml:space="preserve">. člena tega zakona ali v nasprotju z </w:t>
      </w:r>
      <w:r w:rsidR="0052387E" w:rsidRPr="00070D68">
        <w:rPr>
          <w:rFonts w:cs="Arial"/>
          <w:sz w:val="20"/>
          <w:szCs w:val="20"/>
        </w:rPr>
        <w:t>53</w:t>
      </w:r>
      <w:r w:rsidRPr="00070D68">
        <w:rPr>
          <w:rFonts w:cs="Arial"/>
          <w:sz w:val="20"/>
          <w:szCs w:val="20"/>
        </w:rPr>
        <w:t xml:space="preserve">. členom tega zakona izvršuje pravice ali obveznosti, ki izhajajo iz koncentracije, ali ne izpolni korektivnih ukrepov ali obveznosti, določenih v odločbi o skladnosti koncentracije s pravili konkurence ali ravna v nasprotju z odločbo o neskladnosti koncentracije s pravili konkurence ali ravna v nasprotju z izvršljivo odločbo, ki jo je </w:t>
      </w:r>
      <w:r w:rsidR="00D93BA5" w:rsidRPr="00070D68">
        <w:rPr>
          <w:rFonts w:cs="Arial"/>
          <w:sz w:val="20"/>
          <w:szCs w:val="20"/>
        </w:rPr>
        <w:t>a</w:t>
      </w:r>
      <w:r w:rsidR="0045309B" w:rsidRPr="00070D68">
        <w:rPr>
          <w:rFonts w:cs="Arial"/>
          <w:sz w:val="20"/>
          <w:szCs w:val="20"/>
        </w:rPr>
        <w:t>genc</w:t>
      </w:r>
      <w:r w:rsidRPr="00070D68">
        <w:rPr>
          <w:rFonts w:cs="Arial"/>
          <w:sz w:val="20"/>
          <w:szCs w:val="20"/>
        </w:rPr>
        <w:t xml:space="preserve">ija izdala na podlagi </w:t>
      </w:r>
      <w:r w:rsidR="00207CE9" w:rsidRPr="00070D68">
        <w:rPr>
          <w:rFonts w:cs="Arial"/>
          <w:sz w:val="20"/>
          <w:szCs w:val="20"/>
        </w:rPr>
        <w:t>61</w:t>
      </w:r>
      <w:r w:rsidRPr="00070D68">
        <w:rPr>
          <w:rFonts w:cs="Arial"/>
          <w:sz w:val="20"/>
          <w:szCs w:val="20"/>
        </w:rPr>
        <w:t xml:space="preserve">. člena tega zakona. </w:t>
      </w:r>
    </w:p>
    <w:p w14:paraId="0F65AF22" w14:textId="77777777" w:rsidR="007522E3" w:rsidRPr="00070D68" w:rsidRDefault="007522E3" w:rsidP="0025166A">
      <w:pPr>
        <w:spacing w:line="260" w:lineRule="atLeast"/>
        <w:rPr>
          <w:rFonts w:cs="Arial"/>
          <w:sz w:val="20"/>
          <w:szCs w:val="20"/>
        </w:rPr>
      </w:pPr>
    </w:p>
    <w:p w14:paraId="4AFC5696" w14:textId="09414957" w:rsidR="007522E3" w:rsidRPr="00070D68" w:rsidRDefault="007522E3" w:rsidP="0025166A">
      <w:pPr>
        <w:spacing w:line="260" w:lineRule="atLeast"/>
        <w:rPr>
          <w:rFonts w:cs="Arial"/>
          <w:sz w:val="20"/>
          <w:szCs w:val="20"/>
        </w:rPr>
      </w:pPr>
      <w:r w:rsidRPr="00070D68">
        <w:rPr>
          <w:rFonts w:cs="Arial"/>
          <w:sz w:val="20"/>
          <w:szCs w:val="20"/>
        </w:rPr>
        <w:t xml:space="preserve">Medtem, ko je za primere, </w:t>
      </w:r>
      <w:r w:rsidR="00EC465C" w:rsidRPr="00070D68">
        <w:rPr>
          <w:rFonts w:cs="Arial"/>
          <w:sz w:val="20"/>
          <w:szCs w:val="20"/>
        </w:rPr>
        <w:t xml:space="preserve">ko </w:t>
      </w:r>
      <w:r w:rsidRPr="00070D68">
        <w:rPr>
          <w:rFonts w:cs="Arial"/>
          <w:sz w:val="20"/>
          <w:szCs w:val="20"/>
        </w:rPr>
        <w:t xml:space="preserve">podjetje v odgovoru na zahtevo, postavljeno v skladu z drugim odstavkom </w:t>
      </w:r>
      <w:r w:rsidR="0052387E" w:rsidRPr="00070D68">
        <w:rPr>
          <w:rFonts w:cs="Arial"/>
          <w:sz w:val="20"/>
          <w:szCs w:val="20"/>
        </w:rPr>
        <w:t>37</w:t>
      </w:r>
      <w:r w:rsidRPr="00070D68">
        <w:rPr>
          <w:rFonts w:cs="Arial"/>
          <w:sz w:val="20"/>
          <w:szCs w:val="20"/>
        </w:rPr>
        <w:t>. člena tega zakona, predloži napačne, nepopolne ali zavajajoče podatke ali teh podatkov ne predloži v zahtevanem roku</w:t>
      </w:r>
      <w:r w:rsidR="001D06F4" w:rsidRPr="00070D68">
        <w:rPr>
          <w:rFonts w:cs="Arial"/>
          <w:sz w:val="20"/>
          <w:szCs w:val="20"/>
        </w:rPr>
        <w:t>,</w:t>
      </w:r>
      <w:r w:rsidRPr="00070D68">
        <w:rPr>
          <w:rFonts w:cs="Arial"/>
          <w:sz w:val="20"/>
          <w:szCs w:val="20"/>
        </w:rPr>
        <w:t xml:space="preserve"> ali se ne odzove povabilu v skladu s </w:t>
      </w:r>
      <w:r w:rsidR="0052387E" w:rsidRPr="00070D68">
        <w:rPr>
          <w:rFonts w:cs="Arial"/>
          <w:sz w:val="20"/>
          <w:szCs w:val="20"/>
        </w:rPr>
        <w:t>38</w:t>
      </w:r>
      <w:r w:rsidRPr="00070D68">
        <w:rPr>
          <w:rFonts w:cs="Arial"/>
          <w:sz w:val="20"/>
          <w:szCs w:val="20"/>
        </w:rPr>
        <w:t xml:space="preserve">. členom tega zakona, ali pri preiskavi predloži nepopolne poslovne knjige in drugo poslovno dokumentacijo ali ovira pooblaščene osebe pri izvedbi pooblastil iz drugega odstavka </w:t>
      </w:r>
      <w:r w:rsidR="0052387E" w:rsidRPr="00070D68">
        <w:rPr>
          <w:rFonts w:cs="Arial"/>
          <w:sz w:val="20"/>
          <w:szCs w:val="20"/>
        </w:rPr>
        <w:t>40</w:t>
      </w:r>
      <w:r w:rsidRPr="00070D68">
        <w:rPr>
          <w:rFonts w:cs="Arial"/>
          <w:sz w:val="20"/>
          <w:szCs w:val="20"/>
        </w:rPr>
        <w:t xml:space="preserve">. člena tega zakona, ali v odgovoru na vprašanje, postavljeno po 6. alineji drugega odstavka </w:t>
      </w:r>
      <w:r w:rsidR="0052387E" w:rsidRPr="00070D68">
        <w:rPr>
          <w:rFonts w:cs="Arial"/>
          <w:sz w:val="20"/>
          <w:szCs w:val="20"/>
        </w:rPr>
        <w:t>40</w:t>
      </w:r>
      <w:r w:rsidRPr="00070D68">
        <w:rPr>
          <w:rFonts w:cs="Arial"/>
          <w:sz w:val="20"/>
          <w:szCs w:val="20"/>
        </w:rPr>
        <w:t xml:space="preserve">. člena tega zakona, da napačen ali zavajajoč odgovor, če v roku, ki ga določi </w:t>
      </w:r>
      <w:r w:rsidR="00516B5A" w:rsidRPr="00070D68">
        <w:rPr>
          <w:rFonts w:cs="Arial"/>
          <w:sz w:val="20"/>
          <w:szCs w:val="20"/>
        </w:rPr>
        <w:t>a</w:t>
      </w:r>
      <w:r w:rsidR="0045309B" w:rsidRPr="00070D68">
        <w:rPr>
          <w:rFonts w:cs="Arial"/>
          <w:sz w:val="20"/>
          <w:szCs w:val="20"/>
        </w:rPr>
        <w:t>genc</w:t>
      </w:r>
      <w:r w:rsidRPr="00070D68">
        <w:rPr>
          <w:rFonts w:cs="Arial"/>
          <w:sz w:val="20"/>
          <w:szCs w:val="20"/>
        </w:rPr>
        <w:t>ija, ne popravi nepopolnega ali zavajajočega odgovora, ali če ne da ali noče dati popolnega odgovora o dejstvih, ki se nanašajo na predmet in namen sodno odrejene preiskave</w:t>
      </w:r>
      <w:r w:rsidR="00EC465C" w:rsidRPr="00070D68">
        <w:rPr>
          <w:rFonts w:cs="Arial"/>
          <w:sz w:val="20"/>
          <w:szCs w:val="20"/>
        </w:rPr>
        <w:t>,</w:t>
      </w:r>
      <w:r w:rsidRPr="00070D68">
        <w:rPr>
          <w:rFonts w:cs="Arial"/>
          <w:sz w:val="20"/>
          <w:szCs w:val="20"/>
        </w:rPr>
        <w:t xml:space="preserve"> ali prelomi pečate, iz če</w:t>
      </w:r>
      <w:r w:rsidR="00912745" w:rsidRPr="00070D68">
        <w:rPr>
          <w:rFonts w:cs="Arial"/>
          <w:sz w:val="20"/>
          <w:szCs w:val="20"/>
        </w:rPr>
        <w:t xml:space="preserve">trte alineje drugega dostavka </w:t>
      </w:r>
      <w:r w:rsidR="0052387E" w:rsidRPr="00070D68">
        <w:rPr>
          <w:rFonts w:cs="Arial"/>
          <w:sz w:val="20"/>
          <w:szCs w:val="20"/>
        </w:rPr>
        <w:t>40</w:t>
      </w:r>
      <w:r w:rsidRPr="00070D68">
        <w:rPr>
          <w:rFonts w:cs="Arial"/>
          <w:sz w:val="20"/>
          <w:szCs w:val="20"/>
        </w:rPr>
        <w:t xml:space="preserve">. člena tega zakona, ali v posebnem obrazcu za priglasitev koncentracije navede nepravilne ali zavajajoče podatke </w:t>
      </w:r>
      <w:r w:rsidRPr="00070D68">
        <w:rPr>
          <w:rFonts w:cs="Arial"/>
          <w:sz w:val="20"/>
          <w:szCs w:val="20"/>
        </w:rPr>
        <w:lastRenderedPageBreak/>
        <w:t xml:space="preserve">določen triletni zastaralni rok. </w:t>
      </w:r>
      <w:r w:rsidR="00836303" w:rsidRPr="00070D68">
        <w:rPr>
          <w:rFonts w:cs="Arial"/>
          <w:sz w:val="20"/>
          <w:szCs w:val="20"/>
        </w:rPr>
        <w:t>T</w:t>
      </w:r>
      <w:r w:rsidRPr="00070D68">
        <w:rPr>
          <w:rFonts w:cs="Arial"/>
          <w:sz w:val="20"/>
          <w:szCs w:val="20"/>
        </w:rPr>
        <w:t xml:space="preserve">riletni zastaralni rok je določen tudi za naložitev dnevne periodične administrativne sankcije, ki jo lahko </w:t>
      </w:r>
      <w:r w:rsidR="00D93BA5" w:rsidRPr="00070D68">
        <w:rPr>
          <w:rFonts w:cs="Arial"/>
          <w:sz w:val="20"/>
          <w:szCs w:val="20"/>
        </w:rPr>
        <w:t>a</w:t>
      </w:r>
      <w:r w:rsidR="0045309B" w:rsidRPr="00070D68">
        <w:rPr>
          <w:rFonts w:cs="Arial"/>
          <w:sz w:val="20"/>
          <w:szCs w:val="20"/>
        </w:rPr>
        <w:t>genc</w:t>
      </w:r>
      <w:r w:rsidRPr="00070D68">
        <w:rPr>
          <w:rFonts w:cs="Arial"/>
          <w:sz w:val="20"/>
          <w:szCs w:val="20"/>
        </w:rPr>
        <w:t xml:space="preserve">ija izreče z namenom, da podjetje prisili k predložitvi popolnih in pravilnih informacij na zahtevo iz drugega odstavka </w:t>
      </w:r>
      <w:r w:rsidR="0052387E" w:rsidRPr="00070D68">
        <w:rPr>
          <w:rFonts w:cs="Arial"/>
          <w:sz w:val="20"/>
          <w:szCs w:val="20"/>
        </w:rPr>
        <w:t>40</w:t>
      </w:r>
      <w:r w:rsidRPr="00070D68">
        <w:rPr>
          <w:rFonts w:cs="Arial"/>
          <w:sz w:val="20"/>
          <w:szCs w:val="20"/>
        </w:rPr>
        <w:t>. člena tega zakona ali k sodelovanju pri postopku zbiranja informacij</w:t>
      </w:r>
      <w:r w:rsidR="00836303" w:rsidRPr="00070D68">
        <w:rPr>
          <w:rFonts w:cs="Arial"/>
          <w:sz w:val="20"/>
          <w:szCs w:val="20"/>
        </w:rPr>
        <w:t xml:space="preserve"> oziroma k prenehanju oviranja zbiranja informacij</w:t>
      </w:r>
      <w:r w:rsidRPr="00070D68">
        <w:rPr>
          <w:rFonts w:cs="Arial"/>
          <w:sz w:val="20"/>
          <w:szCs w:val="20"/>
        </w:rPr>
        <w:t xml:space="preserve"> iz </w:t>
      </w:r>
      <w:r w:rsidR="0052387E" w:rsidRPr="00070D68">
        <w:rPr>
          <w:rFonts w:cs="Arial"/>
          <w:sz w:val="20"/>
          <w:szCs w:val="20"/>
        </w:rPr>
        <w:t>38</w:t>
      </w:r>
      <w:r w:rsidRPr="00070D68">
        <w:rPr>
          <w:rFonts w:cs="Arial"/>
          <w:sz w:val="20"/>
          <w:szCs w:val="20"/>
        </w:rPr>
        <w:t xml:space="preserve">. člena tega zakona v prostorih </w:t>
      </w:r>
      <w:r w:rsidR="00D93BA5" w:rsidRPr="00070D68">
        <w:rPr>
          <w:rFonts w:cs="Arial"/>
          <w:sz w:val="20"/>
          <w:szCs w:val="20"/>
        </w:rPr>
        <w:t>a</w:t>
      </w:r>
      <w:r w:rsidR="0045309B" w:rsidRPr="00070D68">
        <w:rPr>
          <w:rFonts w:cs="Arial"/>
          <w:sz w:val="20"/>
          <w:szCs w:val="20"/>
        </w:rPr>
        <w:t>genc</w:t>
      </w:r>
      <w:r w:rsidRPr="00070D68">
        <w:rPr>
          <w:rFonts w:cs="Arial"/>
          <w:sz w:val="20"/>
          <w:szCs w:val="20"/>
        </w:rPr>
        <w:t>ije ali k podreditvi sodno odrejen</w:t>
      </w:r>
      <w:r w:rsidR="00836303" w:rsidRPr="00070D68">
        <w:rPr>
          <w:rFonts w:cs="Arial"/>
          <w:sz w:val="20"/>
          <w:szCs w:val="20"/>
        </w:rPr>
        <w:t>e</w:t>
      </w:r>
      <w:r w:rsidRPr="00070D68">
        <w:rPr>
          <w:rFonts w:cs="Arial"/>
          <w:sz w:val="20"/>
          <w:szCs w:val="20"/>
        </w:rPr>
        <w:t xml:space="preserve"> preiskav</w:t>
      </w:r>
      <w:r w:rsidR="00836303" w:rsidRPr="00070D68">
        <w:rPr>
          <w:rFonts w:cs="Arial"/>
          <w:sz w:val="20"/>
          <w:szCs w:val="20"/>
        </w:rPr>
        <w:t>e</w:t>
      </w:r>
      <w:r w:rsidRPr="00070D68">
        <w:rPr>
          <w:rFonts w:cs="Arial"/>
          <w:sz w:val="20"/>
          <w:szCs w:val="20"/>
        </w:rPr>
        <w:t xml:space="preserve"> iz </w:t>
      </w:r>
      <w:r w:rsidR="0052387E" w:rsidRPr="00070D68">
        <w:rPr>
          <w:rFonts w:cs="Arial"/>
          <w:sz w:val="20"/>
          <w:szCs w:val="20"/>
        </w:rPr>
        <w:t>40</w:t>
      </w:r>
      <w:r w:rsidRPr="00070D68">
        <w:rPr>
          <w:rFonts w:cs="Arial"/>
          <w:sz w:val="20"/>
          <w:szCs w:val="20"/>
        </w:rPr>
        <w:t xml:space="preserve">. člena tega zakona ali k </w:t>
      </w:r>
      <w:r w:rsidR="001B2AD4" w:rsidRPr="00070D68">
        <w:rPr>
          <w:rFonts w:cs="Arial"/>
          <w:sz w:val="20"/>
          <w:szCs w:val="20"/>
        </w:rPr>
        <w:t xml:space="preserve">podreditvi </w:t>
      </w:r>
      <w:r w:rsidRPr="00070D68">
        <w:rPr>
          <w:rFonts w:cs="Arial"/>
          <w:sz w:val="20"/>
          <w:szCs w:val="20"/>
        </w:rPr>
        <w:t>upoštevanj</w:t>
      </w:r>
      <w:r w:rsidR="001B2AD4" w:rsidRPr="00070D68">
        <w:rPr>
          <w:rFonts w:cs="Arial"/>
          <w:sz w:val="20"/>
          <w:szCs w:val="20"/>
        </w:rPr>
        <w:t>a</w:t>
      </w:r>
      <w:r w:rsidRPr="00070D68">
        <w:rPr>
          <w:rFonts w:cs="Arial"/>
          <w:sz w:val="20"/>
          <w:szCs w:val="20"/>
        </w:rPr>
        <w:t xml:space="preserve"> odločbe iz </w:t>
      </w:r>
      <w:r w:rsidR="00207CE9" w:rsidRPr="00070D68">
        <w:rPr>
          <w:rFonts w:cs="Arial"/>
          <w:sz w:val="20"/>
          <w:szCs w:val="20"/>
        </w:rPr>
        <w:t>46</w:t>
      </w:r>
      <w:r w:rsidRPr="00070D68">
        <w:rPr>
          <w:rFonts w:cs="Arial"/>
          <w:sz w:val="20"/>
          <w:szCs w:val="20"/>
        </w:rPr>
        <w:t xml:space="preserve">., </w:t>
      </w:r>
      <w:r w:rsidR="00207CE9" w:rsidRPr="00070D68">
        <w:rPr>
          <w:rFonts w:cs="Arial"/>
          <w:sz w:val="20"/>
          <w:szCs w:val="20"/>
        </w:rPr>
        <w:t>47</w:t>
      </w:r>
      <w:r w:rsidRPr="00070D68">
        <w:rPr>
          <w:rFonts w:cs="Arial"/>
          <w:sz w:val="20"/>
          <w:szCs w:val="20"/>
        </w:rPr>
        <w:t xml:space="preserve">. ali </w:t>
      </w:r>
      <w:r w:rsidR="00207CE9" w:rsidRPr="00070D68">
        <w:rPr>
          <w:rFonts w:cs="Arial"/>
          <w:sz w:val="20"/>
          <w:szCs w:val="20"/>
        </w:rPr>
        <w:t>48</w:t>
      </w:r>
      <w:r w:rsidRPr="00070D68">
        <w:rPr>
          <w:rFonts w:cs="Arial"/>
          <w:sz w:val="20"/>
          <w:szCs w:val="20"/>
        </w:rPr>
        <w:t xml:space="preserve">. člena tega zakona. </w:t>
      </w:r>
    </w:p>
    <w:p w14:paraId="4D928AEA" w14:textId="77777777" w:rsidR="007522E3" w:rsidRPr="00070D68" w:rsidRDefault="007522E3" w:rsidP="0025166A">
      <w:pPr>
        <w:spacing w:line="260" w:lineRule="atLeast"/>
        <w:rPr>
          <w:rFonts w:cs="Arial"/>
          <w:sz w:val="20"/>
          <w:szCs w:val="20"/>
        </w:rPr>
      </w:pPr>
    </w:p>
    <w:p w14:paraId="09E8055C" w14:textId="77777777" w:rsidR="007522E3" w:rsidRPr="00070D68" w:rsidRDefault="007522E3" w:rsidP="0025166A">
      <w:pPr>
        <w:spacing w:line="260" w:lineRule="atLeast"/>
        <w:rPr>
          <w:rFonts w:cs="Arial"/>
          <w:sz w:val="20"/>
          <w:szCs w:val="20"/>
        </w:rPr>
      </w:pPr>
      <w:r w:rsidRPr="00070D68">
        <w:rPr>
          <w:rFonts w:cs="Arial"/>
          <w:sz w:val="20"/>
          <w:szCs w:val="20"/>
        </w:rPr>
        <w:t xml:space="preserve">V </w:t>
      </w:r>
      <w:r w:rsidRPr="00070D68">
        <w:rPr>
          <w:rFonts w:cs="Arial"/>
          <w:sz w:val="20"/>
          <w:szCs w:val="20"/>
          <w:u w:val="single"/>
        </w:rPr>
        <w:t xml:space="preserve">drugem odstavku </w:t>
      </w:r>
      <w:r w:rsidRPr="00070D68">
        <w:rPr>
          <w:rFonts w:cs="Arial"/>
          <w:sz w:val="20"/>
          <w:szCs w:val="20"/>
        </w:rPr>
        <w:t>je določen trenutek začetka teka zastaranja. Zastaranje začne teči na dan, ko je bil administrativni prestopek izvršen. Ker pa dejanja kršitve konkurenčnega prava običajno trajajo dlje časa ali pa se ponavljajo, je v tem odstavku tudi določeno, da v takšnih primerih začne teči zastaranje na dan, ko je kršitelj prenehal z dejanjem kršitve konkurenčnega prava. Tovrsten zastaralni rok ne odstopa od ureditve zastaranja po Uredbi 1/2003</w:t>
      </w:r>
      <w:r w:rsidR="002D6008" w:rsidRPr="00070D68">
        <w:rPr>
          <w:rFonts w:cs="Arial"/>
          <w:sz w:val="20"/>
          <w:szCs w:val="20"/>
        </w:rPr>
        <w:t xml:space="preserve"> in </w:t>
      </w:r>
      <w:r w:rsidR="00EC465C" w:rsidRPr="00070D68">
        <w:rPr>
          <w:rFonts w:cs="Arial"/>
          <w:sz w:val="20"/>
          <w:szCs w:val="20"/>
        </w:rPr>
        <w:t xml:space="preserve">ureditve trajajočih in ponavljajočih prekrškov v </w:t>
      </w:r>
      <w:r w:rsidR="002D6008" w:rsidRPr="00070D68">
        <w:rPr>
          <w:rFonts w:cs="Arial"/>
          <w:sz w:val="20"/>
          <w:szCs w:val="20"/>
        </w:rPr>
        <w:t>ZP-1</w:t>
      </w:r>
      <w:r w:rsidR="00EC465C" w:rsidRPr="00070D68">
        <w:rPr>
          <w:rFonts w:cs="Arial"/>
          <w:sz w:val="20"/>
          <w:szCs w:val="20"/>
        </w:rPr>
        <w:t>.</w:t>
      </w:r>
    </w:p>
    <w:p w14:paraId="25223F70" w14:textId="77777777" w:rsidR="007522E3" w:rsidRPr="00070D68" w:rsidRDefault="007522E3" w:rsidP="0025166A">
      <w:pPr>
        <w:spacing w:line="260" w:lineRule="atLeast"/>
        <w:rPr>
          <w:rFonts w:cs="Arial"/>
          <w:sz w:val="20"/>
          <w:szCs w:val="20"/>
        </w:rPr>
      </w:pPr>
    </w:p>
    <w:p w14:paraId="2DE87B30" w14:textId="1A6B1B03" w:rsidR="007522E3" w:rsidRPr="00070D68" w:rsidRDefault="007522E3" w:rsidP="0025166A">
      <w:pPr>
        <w:spacing w:line="260" w:lineRule="atLeast"/>
        <w:rPr>
          <w:rFonts w:cs="Arial"/>
          <w:sz w:val="20"/>
          <w:szCs w:val="20"/>
        </w:rPr>
      </w:pPr>
      <w:r w:rsidRPr="00070D68">
        <w:rPr>
          <w:rFonts w:cs="Arial"/>
          <w:sz w:val="20"/>
          <w:szCs w:val="20"/>
          <w:u w:val="single"/>
        </w:rPr>
        <w:t xml:space="preserve">Tretji </w:t>
      </w:r>
      <w:r w:rsidR="00F80B7C" w:rsidRPr="00070D68">
        <w:rPr>
          <w:rFonts w:cs="Arial"/>
          <w:sz w:val="20"/>
          <w:szCs w:val="20"/>
          <w:u w:val="single"/>
        </w:rPr>
        <w:t>odstavek</w:t>
      </w:r>
      <w:r w:rsidR="00F80B7C" w:rsidRPr="00070D68">
        <w:rPr>
          <w:rFonts w:cs="Arial"/>
          <w:sz w:val="20"/>
          <w:szCs w:val="20"/>
        </w:rPr>
        <w:t xml:space="preserve"> ureja</w:t>
      </w:r>
      <w:r w:rsidRPr="00070D68">
        <w:rPr>
          <w:rFonts w:cs="Arial"/>
          <w:sz w:val="20"/>
          <w:szCs w:val="20"/>
        </w:rPr>
        <w:t xml:space="preserve"> pretrganje zastaranja</w:t>
      </w:r>
      <w:r w:rsidR="00F80B7C" w:rsidRPr="00070D68">
        <w:rPr>
          <w:rFonts w:cs="Arial"/>
          <w:sz w:val="20"/>
          <w:szCs w:val="20"/>
        </w:rPr>
        <w:t xml:space="preserve">, in </w:t>
      </w:r>
      <w:r w:rsidRPr="00070D68">
        <w:rPr>
          <w:rFonts w:cs="Arial"/>
          <w:sz w:val="20"/>
          <w:szCs w:val="20"/>
        </w:rPr>
        <w:t xml:space="preserve">sicer </w:t>
      </w:r>
      <w:r w:rsidR="00F80B7C" w:rsidRPr="00070D68">
        <w:rPr>
          <w:rFonts w:cs="Arial"/>
          <w:sz w:val="20"/>
          <w:szCs w:val="20"/>
        </w:rPr>
        <w:t>določa</w:t>
      </w:r>
      <w:r w:rsidRPr="00070D68">
        <w:rPr>
          <w:rFonts w:cs="Arial"/>
          <w:sz w:val="20"/>
          <w:szCs w:val="20"/>
        </w:rPr>
        <w:t xml:space="preserve">, da vsako dejanje </w:t>
      </w:r>
      <w:r w:rsidR="00F80B7C" w:rsidRPr="00070D68">
        <w:rPr>
          <w:rFonts w:cs="Arial"/>
          <w:sz w:val="20"/>
          <w:szCs w:val="20"/>
        </w:rPr>
        <w:t>a</w:t>
      </w:r>
      <w:r w:rsidR="0045309B" w:rsidRPr="00070D68">
        <w:rPr>
          <w:rFonts w:cs="Arial"/>
          <w:sz w:val="20"/>
          <w:szCs w:val="20"/>
        </w:rPr>
        <w:t>genc</w:t>
      </w:r>
      <w:r w:rsidRPr="00070D68">
        <w:rPr>
          <w:rFonts w:cs="Arial"/>
          <w:sz w:val="20"/>
          <w:szCs w:val="20"/>
        </w:rPr>
        <w:t xml:space="preserve">ije, ki ga </w:t>
      </w:r>
      <w:r w:rsidR="00F80B7C" w:rsidRPr="00070D68">
        <w:rPr>
          <w:rFonts w:cs="Arial"/>
          <w:sz w:val="20"/>
          <w:szCs w:val="20"/>
        </w:rPr>
        <w:t>a</w:t>
      </w:r>
      <w:r w:rsidR="0045309B" w:rsidRPr="00070D68">
        <w:rPr>
          <w:rFonts w:cs="Arial"/>
          <w:sz w:val="20"/>
          <w:szCs w:val="20"/>
        </w:rPr>
        <w:t>genc</w:t>
      </w:r>
      <w:r w:rsidRPr="00070D68">
        <w:rPr>
          <w:rFonts w:cs="Arial"/>
          <w:sz w:val="20"/>
          <w:szCs w:val="20"/>
        </w:rPr>
        <w:t>ija izvede zaradi preiskave ali postopka v zvezi s kršitvijo določb tega zakona ali 101. ali 102. člena PDEU (kot na primeru začetek postopka po</w:t>
      </w:r>
      <w:r w:rsidR="001D06F4" w:rsidRPr="00070D68">
        <w:rPr>
          <w:rFonts w:cs="Arial"/>
          <w:sz w:val="20"/>
          <w:szCs w:val="20"/>
        </w:rPr>
        <w:t xml:space="preserve"> </w:t>
      </w:r>
      <w:r w:rsidR="0052387E" w:rsidRPr="00070D68">
        <w:rPr>
          <w:rFonts w:cs="Arial"/>
          <w:sz w:val="20"/>
          <w:szCs w:val="20"/>
        </w:rPr>
        <w:t>33</w:t>
      </w:r>
      <w:r w:rsidRPr="00070D68">
        <w:rPr>
          <w:rFonts w:cs="Arial"/>
          <w:sz w:val="20"/>
          <w:szCs w:val="20"/>
        </w:rPr>
        <w:t xml:space="preserve">. členu tega  zakona, ali izvedba posameznih dejanj iz </w:t>
      </w:r>
      <w:r w:rsidR="0052387E" w:rsidRPr="00070D68">
        <w:rPr>
          <w:rFonts w:cs="Arial"/>
          <w:sz w:val="20"/>
          <w:szCs w:val="20"/>
        </w:rPr>
        <w:t>31</w:t>
      </w:r>
      <w:r w:rsidRPr="00070D68">
        <w:rPr>
          <w:rFonts w:cs="Arial"/>
          <w:sz w:val="20"/>
          <w:szCs w:val="20"/>
        </w:rPr>
        <w:t>.</w:t>
      </w:r>
      <w:r w:rsidR="001D06F4" w:rsidRPr="00070D68">
        <w:rPr>
          <w:rFonts w:cs="Arial"/>
          <w:sz w:val="20"/>
          <w:szCs w:val="20"/>
        </w:rPr>
        <w:t xml:space="preserve"> in</w:t>
      </w:r>
      <w:r w:rsidR="00912745" w:rsidRPr="00070D68">
        <w:rPr>
          <w:rFonts w:cs="Arial"/>
          <w:sz w:val="20"/>
          <w:szCs w:val="20"/>
        </w:rPr>
        <w:t xml:space="preserve"> </w:t>
      </w:r>
      <w:r w:rsidR="0052387E" w:rsidRPr="00070D68">
        <w:rPr>
          <w:rFonts w:cs="Arial"/>
          <w:sz w:val="20"/>
          <w:szCs w:val="20"/>
        </w:rPr>
        <w:t>32</w:t>
      </w:r>
      <w:r w:rsidRPr="00070D68">
        <w:rPr>
          <w:rFonts w:cs="Arial"/>
          <w:sz w:val="20"/>
          <w:szCs w:val="20"/>
        </w:rPr>
        <w:t>.</w:t>
      </w:r>
      <w:r w:rsidR="001D06F4" w:rsidRPr="00070D68">
        <w:rPr>
          <w:rFonts w:cs="Arial"/>
          <w:sz w:val="20"/>
          <w:szCs w:val="20"/>
        </w:rPr>
        <w:t xml:space="preserve"> ter od</w:t>
      </w:r>
      <w:r w:rsidRPr="00070D68">
        <w:rPr>
          <w:rFonts w:cs="Arial"/>
          <w:sz w:val="20"/>
          <w:szCs w:val="20"/>
        </w:rPr>
        <w:t xml:space="preserve"> </w:t>
      </w:r>
      <w:r w:rsidR="0052387E" w:rsidRPr="00070D68">
        <w:rPr>
          <w:rFonts w:cs="Arial"/>
          <w:sz w:val="20"/>
          <w:szCs w:val="20"/>
        </w:rPr>
        <w:t>38</w:t>
      </w:r>
      <w:r w:rsidRPr="00070D68">
        <w:rPr>
          <w:rFonts w:cs="Arial"/>
          <w:sz w:val="20"/>
          <w:szCs w:val="20"/>
        </w:rPr>
        <w:t xml:space="preserve">. do </w:t>
      </w:r>
      <w:r w:rsidR="0052387E" w:rsidRPr="00070D68">
        <w:rPr>
          <w:rFonts w:cs="Arial"/>
          <w:sz w:val="20"/>
          <w:szCs w:val="20"/>
        </w:rPr>
        <w:t>46</w:t>
      </w:r>
      <w:r w:rsidRPr="00070D68">
        <w:rPr>
          <w:rFonts w:cs="Arial"/>
          <w:sz w:val="20"/>
          <w:szCs w:val="20"/>
        </w:rPr>
        <w:t xml:space="preserve">. člena tega zakona) pretrga tek zastaralnega roka. </w:t>
      </w:r>
      <w:r w:rsidR="00F80B7C" w:rsidRPr="00070D68">
        <w:rPr>
          <w:rFonts w:cs="Arial"/>
          <w:sz w:val="20"/>
          <w:szCs w:val="20"/>
        </w:rPr>
        <w:t xml:space="preserve">Pretrganje velja zoper </w:t>
      </w:r>
      <w:r w:rsidRPr="00070D68">
        <w:rPr>
          <w:rFonts w:cs="Arial"/>
          <w:sz w:val="20"/>
          <w:szCs w:val="20"/>
        </w:rPr>
        <w:t xml:space="preserve">vsa podjetja, in ne zgolj zoper podjetje, katerega je </w:t>
      </w:r>
      <w:r w:rsidR="00F80B7C" w:rsidRPr="00070D68">
        <w:rPr>
          <w:rFonts w:cs="Arial"/>
          <w:sz w:val="20"/>
          <w:szCs w:val="20"/>
        </w:rPr>
        <w:t>a</w:t>
      </w:r>
      <w:r w:rsidR="0045309B" w:rsidRPr="00070D68">
        <w:rPr>
          <w:rFonts w:cs="Arial"/>
          <w:sz w:val="20"/>
          <w:szCs w:val="20"/>
        </w:rPr>
        <w:t>genc</w:t>
      </w:r>
      <w:r w:rsidRPr="00070D68">
        <w:rPr>
          <w:rFonts w:cs="Arial"/>
          <w:sz w:val="20"/>
          <w:szCs w:val="20"/>
        </w:rPr>
        <w:t xml:space="preserve">ija </w:t>
      </w:r>
      <w:r w:rsidR="00F80B7C" w:rsidRPr="00070D68">
        <w:rPr>
          <w:rFonts w:cs="Arial"/>
          <w:sz w:val="20"/>
          <w:szCs w:val="20"/>
        </w:rPr>
        <w:t>izvedla neko</w:t>
      </w:r>
      <w:r w:rsidRPr="00070D68">
        <w:rPr>
          <w:rFonts w:cs="Arial"/>
          <w:sz w:val="20"/>
          <w:szCs w:val="20"/>
        </w:rPr>
        <w:t xml:space="preserve"> dejanje.</w:t>
      </w:r>
    </w:p>
    <w:p w14:paraId="4ACAAF90" w14:textId="77777777" w:rsidR="007522E3" w:rsidRPr="00070D68" w:rsidRDefault="007522E3" w:rsidP="0025166A">
      <w:pPr>
        <w:spacing w:line="260" w:lineRule="atLeast"/>
        <w:rPr>
          <w:rFonts w:cs="Arial"/>
          <w:sz w:val="20"/>
          <w:szCs w:val="20"/>
        </w:rPr>
      </w:pPr>
    </w:p>
    <w:p w14:paraId="5CBDF9F5" w14:textId="77777777" w:rsidR="007522E3" w:rsidRPr="00070D68" w:rsidRDefault="00F80B7C" w:rsidP="0025166A">
      <w:pPr>
        <w:spacing w:line="260" w:lineRule="atLeast"/>
        <w:rPr>
          <w:rFonts w:cs="Arial"/>
          <w:sz w:val="20"/>
          <w:szCs w:val="20"/>
        </w:rPr>
      </w:pPr>
      <w:r w:rsidRPr="00070D68">
        <w:rPr>
          <w:rFonts w:cs="Arial"/>
          <w:sz w:val="20"/>
          <w:szCs w:val="20"/>
          <w:u w:val="single"/>
        </w:rPr>
        <w:t>Četrti</w:t>
      </w:r>
      <w:r w:rsidR="007522E3" w:rsidRPr="00070D68">
        <w:rPr>
          <w:rFonts w:cs="Arial"/>
          <w:sz w:val="20"/>
          <w:szCs w:val="20"/>
          <w:u w:val="single"/>
        </w:rPr>
        <w:t xml:space="preserve"> odstavek</w:t>
      </w:r>
      <w:r w:rsidR="007522E3" w:rsidRPr="00070D68">
        <w:rPr>
          <w:rFonts w:cs="Arial"/>
          <w:sz w:val="20"/>
          <w:szCs w:val="20"/>
        </w:rPr>
        <w:t xml:space="preserve"> določa, da po vsakem </w:t>
      </w:r>
      <w:r w:rsidR="00EC465C" w:rsidRPr="00070D68">
        <w:rPr>
          <w:rFonts w:cs="Arial"/>
          <w:sz w:val="20"/>
          <w:szCs w:val="20"/>
        </w:rPr>
        <w:t>pretrganju</w:t>
      </w:r>
      <w:r w:rsidR="007522E3" w:rsidRPr="00070D68">
        <w:rPr>
          <w:rFonts w:cs="Arial"/>
          <w:sz w:val="20"/>
          <w:szCs w:val="20"/>
        </w:rPr>
        <w:t xml:space="preserve"> začne zastaranje znova teči. </w:t>
      </w:r>
    </w:p>
    <w:p w14:paraId="7F2B1340" w14:textId="77777777" w:rsidR="001D06F4" w:rsidRPr="00070D68" w:rsidRDefault="001D06F4" w:rsidP="0025166A">
      <w:pPr>
        <w:spacing w:line="260" w:lineRule="atLeast"/>
        <w:rPr>
          <w:rFonts w:cs="Arial"/>
          <w:sz w:val="20"/>
          <w:szCs w:val="20"/>
        </w:rPr>
      </w:pPr>
    </w:p>
    <w:p w14:paraId="328E89FE" w14:textId="5963929D" w:rsidR="00F80B7C" w:rsidRPr="00070D68" w:rsidRDefault="00F80B7C" w:rsidP="00F80B7C">
      <w:pPr>
        <w:pStyle w:val="Navaden3"/>
        <w:spacing w:before="0" w:beforeAutospacing="0" w:after="0" w:afterAutospacing="0" w:line="260" w:lineRule="atLeast"/>
        <w:jc w:val="both"/>
        <w:rPr>
          <w:rFonts w:ascii="Arial" w:hAnsi="Arial" w:cs="Arial"/>
          <w:i/>
          <w:sz w:val="20"/>
          <w:szCs w:val="20"/>
        </w:rPr>
      </w:pPr>
      <w:r w:rsidRPr="00070D68">
        <w:rPr>
          <w:rFonts w:ascii="Arial" w:hAnsi="Arial" w:cs="Arial"/>
          <w:sz w:val="20"/>
          <w:szCs w:val="20"/>
        </w:rPr>
        <w:t xml:space="preserve">V </w:t>
      </w:r>
      <w:r w:rsidRPr="00070D68">
        <w:rPr>
          <w:rFonts w:ascii="Arial" w:hAnsi="Arial" w:cs="Arial"/>
          <w:sz w:val="20"/>
          <w:szCs w:val="20"/>
          <w:u w:val="single"/>
        </w:rPr>
        <w:t>petem odstavku</w:t>
      </w:r>
      <w:r w:rsidRPr="00070D68">
        <w:rPr>
          <w:rFonts w:ascii="Arial" w:hAnsi="Arial" w:cs="Arial"/>
          <w:sz w:val="20"/>
          <w:szCs w:val="20"/>
        </w:rPr>
        <w:t xml:space="preserve"> je določena prekinitev zastaranja v primeru, ko postopek za uveljavljanje pravil konkurence teče pred organom, pristojnim za varstvo konkurence druge države članice ali pred Evropsko komisijo. V takšnih primerih se tek zastaralnega roka pred agencijo prekine z dnem, ko organ, pristojen za varstvo konkurence druge države članice ali Evropska komisija vroči prvi uradni ukrep kateremu izmed podjetij udeleženih v postopku. Po zaključku postopka pred tem organom se zastaralni rok v postopku pred agencijo nadaljuje. S tem odstavkom se prenaša prvi odstavek 29. člena Direktiva 2019/1, ki določa</w:t>
      </w:r>
      <w:r w:rsidR="00B20693" w:rsidRPr="00070D68">
        <w:rPr>
          <w:rFonts w:ascii="Arial" w:hAnsi="Arial" w:cs="Arial"/>
          <w:sz w:val="20"/>
          <w:szCs w:val="20"/>
        </w:rPr>
        <w:t>, da</w:t>
      </w:r>
      <w:r w:rsidRPr="00070D68">
        <w:rPr>
          <w:rFonts w:ascii="Arial" w:hAnsi="Arial" w:cs="Arial"/>
          <w:sz w:val="20"/>
          <w:szCs w:val="20"/>
        </w:rPr>
        <w:t xml:space="preserve"> se </w:t>
      </w:r>
      <w:r w:rsidRPr="00070D68">
        <w:rPr>
          <w:rFonts w:ascii="Arial" w:hAnsi="Arial" w:cs="Arial"/>
          <w:i/>
          <w:sz w:val="20"/>
          <w:szCs w:val="20"/>
        </w:rPr>
        <w:t>tek zastaralnih rokov za izrek glob ali periodičnih denarnih kazni s strani nacionalnih organov, pristojnih za varstvo konkurence, v skladu s 13. in 16. členom, prekine oziroma se zastaranje pretrga za čas trajanja postopka za uveljavljanje pravil konkurence pred nacionalnimi organi, pristojnimi za varstvo konkurence drugih držav članic, ali Evropsko komisijo v zvezi s kršitvijo, ki se nanaša na isti sporazum, sklep združenja, usklajeno ravnanje ali drugo ravnanje, prepovedano na podlagi 101. ali 102. člena PDEU. Prekinitev teka zastaralnih rokov oziroma pretrganje zastaranja začne veljati z vročitvijo prvega uradnega preiskovalnega ukrepa najmanj enemu podjetju, ki je predmet postopka za uveljavljanje pravil konkurence. Uporablja se za vsa podjetja ali podjetniška združenja, ki so bila udeležena pri kršitvi. Prekinitev oziroma pretrganje preneha na dan, ko zadevni organ, pristojen za varstvo konkurence, konča svoj postopek za uveljavljanje pravil konkurence s sprejetjem odločbe iz 10., 12. ali 13. člena te direktive ali na podlagi 7., 9. ali 10. člena Uredbe (ES) št. 1/2003, ali na dan, ko je ugotovil, da ni več razloga, da bi še naprej ukrepal.</w:t>
      </w:r>
      <w:r w:rsidR="00912745" w:rsidRPr="00070D68">
        <w:rPr>
          <w:rFonts w:ascii="Arial" w:hAnsi="Arial" w:cs="Arial"/>
          <w:i/>
          <w:sz w:val="20"/>
          <w:szCs w:val="20"/>
        </w:rPr>
        <w:t xml:space="preserve"> </w:t>
      </w:r>
      <w:r w:rsidRPr="00070D68">
        <w:rPr>
          <w:rFonts w:ascii="Arial" w:hAnsi="Arial" w:cs="Arial"/>
          <w:i/>
          <w:sz w:val="20"/>
          <w:szCs w:val="20"/>
        </w:rPr>
        <w:t>Trajanje takega obdobja prekinitve oziroma pretrganja ne posega v absolutne zastaralne roke, določene v nacionalnem pravu.</w:t>
      </w:r>
    </w:p>
    <w:p w14:paraId="2150A5F9" w14:textId="77777777" w:rsidR="00F80B7C" w:rsidRPr="00070D68" w:rsidRDefault="00F80B7C" w:rsidP="0025166A">
      <w:pPr>
        <w:spacing w:line="260" w:lineRule="atLeast"/>
        <w:rPr>
          <w:rFonts w:cs="Arial"/>
          <w:sz w:val="20"/>
          <w:szCs w:val="20"/>
        </w:rPr>
      </w:pPr>
    </w:p>
    <w:p w14:paraId="2DFC0CFC" w14:textId="77777777" w:rsidR="007522E3" w:rsidRPr="00070D68" w:rsidRDefault="00F80B7C" w:rsidP="0025166A">
      <w:pPr>
        <w:spacing w:line="260" w:lineRule="atLeast"/>
        <w:rPr>
          <w:rFonts w:cs="Arial"/>
          <w:sz w:val="20"/>
          <w:szCs w:val="20"/>
        </w:rPr>
      </w:pPr>
      <w:r w:rsidRPr="00070D68">
        <w:rPr>
          <w:rFonts w:cs="Arial"/>
          <w:sz w:val="20"/>
          <w:szCs w:val="20"/>
          <w:u w:val="single"/>
        </w:rPr>
        <w:t>Šesti odstavek</w:t>
      </w:r>
      <w:r w:rsidRPr="00070D68">
        <w:rPr>
          <w:rFonts w:cs="Arial"/>
          <w:sz w:val="20"/>
          <w:szCs w:val="20"/>
        </w:rPr>
        <w:t xml:space="preserve"> določa absolutni zastaralni rok za izrek administrativne sankcije podjetju, ki je kršilo konkurenčno pravo in sicer je absolutni zastaralni rok določen na dvakratnik zastaralnega roka, določenega v prvem odstavku tega člena. Ta rok </w:t>
      </w:r>
      <w:r w:rsidR="0028104C" w:rsidRPr="00070D68">
        <w:rPr>
          <w:rFonts w:cs="Arial"/>
          <w:sz w:val="20"/>
          <w:szCs w:val="20"/>
        </w:rPr>
        <w:t xml:space="preserve">je skladno s </w:t>
      </w:r>
      <w:r w:rsidR="0028104C" w:rsidRPr="00070D68">
        <w:rPr>
          <w:rFonts w:cs="Arial"/>
          <w:sz w:val="20"/>
          <w:szCs w:val="20"/>
          <w:u w:val="single"/>
        </w:rPr>
        <w:t>sedmim odstavkom</w:t>
      </w:r>
      <w:r w:rsidRPr="00070D68">
        <w:rPr>
          <w:rFonts w:cs="Arial"/>
          <w:sz w:val="20"/>
          <w:szCs w:val="20"/>
        </w:rPr>
        <w:t xml:space="preserve"> prekinjen in ne teče v času </w:t>
      </w:r>
      <w:r w:rsidR="007522E3" w:rsidRPr="00070D68">
        <w:rPr>
          <w:rFonts w:cs="Arial"/>
          <w:sz w:val="20"/>
          <w:szCs w:val="20"/>
        </w:rPr>
        <w:t xml:space="preserve">postopka </w:t>
      </w:r>
      <w:r w:rsidR="0028104C" w:rsidRPr="00070D68">
        <w:rPr>
          <w:rFonts w:cs="Arial"/>
          <w:sz w:val="20"/>
          <w:szCs w:val="20"/>
        </w:rPr>
        <w:t xml:space="preserve">rednega ali izrednega </w:t>
      </w:r>
      <w:r w:rsidR="007522E3" w:rsidRPr="00070D68">
        <w:rPr>
          <w:rFonts w:cs="Arial"/>
          <w:sz w:val="20"/>
          <w:szCs w:val="20"/>
        </w:rPr>
        <w:t>sodnega varstva zoper odločitev o administrativnem prestopku, ali v času, ko se postopek po zakonu ne sme začeti ali nadaljevati, ali v času, ko je podjetje nedosegljivo (npr. podjetje s sedežem v tujini, kateremu ni možno vročiti pisanj). Čas, ki je pretekel pred zadržanjem, se všteje v zastaralni rok. S tem odstavkom se prenaša drugi odstavek 29. člena Direktiv</w:t>
      </w:r>
      <w:r w:rsidR="0028104C" w:rsidRPr="00070D68">
        <w:rPr>
          <w:rFonts w:cs="Arial"/>
          <w:sz w:val="20"/>
          <w:szCs w:val="20"/>
        </w:rPr>
        <w:t>e</w:t>
      </w:r>
      <w:r w:rsidR="007522E3" w:rsidRPr="00070D68">
        <w:rPr>
          <w:rFonts w:cs="Arial"/>
          <w:sz w:val="20"/>
          <w:szCs w:val="20"/>
        </w:rPr>
        <w:t xml:space="preserve"> 2019/1, ki določa, da se </w:t>
      </w:r>
      <w:r w:rsidR="007522E3" w:rsidRPr="00070D68">
        <w:rPr>
          <w:rFonts w:cs="Arial"/>
          <w:i/>
          <w:sz w:val="20"/>
          <w:szCs w:val="20"/>
        </w:rPr>
        <w:t xml:space="preserve">tek zastaralnega roka za izrek glob ali periodičnih denarnih kazni s strani nacionalnega organa, pristojnega za varstvo konkurence, prekine oziroma se to zastaranje </w:t>
      </w:r>
      <w:r w:rsidR="007522E3" w:rsidRPr="00070D68">
        <w:rPr>
          <w:rFonts w:cs="Arial"/>
          <w:i/>
          <w:sz w:val="20"/>
          <w:szCs w:val="20"/>
        </w:rPr>
        <w:lastRenderedPageBreak/>
        <w:t>pretrga za čas, ko o odločbi navedenega nacionalnega organa, pristojnega za varstvo konkurence, teče postopek na pritožbenem sodišču</w:t>
      </w:r>
      <w:r w:rsidR="007522E3" w:rsidRPr="00070D68">
        <w:rPr>
          <w:rFonts w:cs="Arial"/>
          <w:sz w:val="20"/>
          <w:szCs w:val="20"/>
        </w:rPr>
        <w:t>.</w:t>
      </w:r>
    </w:p>
    <w:p w14:paraId="398AFCFC" w14:textId="77777777" w:rsidR="00FA1C54" w:rsidRPr="00070D68" w:rsidRDefault="00FA1C54" w:rsidP="0025166A">
      <w:pPr>
        <w:pStyle w:val="Navaden3"/>
        <w:spacing w:before="0" w:beforeAutospacing="0" w:after="0" w:afterAutospacing="0" w:line="260" w:lineRule="atLeast"/>
        <w:jc w:val="both"/>
        <w:rPr>
          <w:rFonts w:ascii="Arial" w:hAnsi="Arial" w:cs="Arial"/>
          <w:i/>
          <w:sz w:val="20"/>
          <w:szCs w:val="20"/>
        </w:rPr>
      </w:pPr>
    </w:p>
    <w:p w14:paraId="2418166E" w14:textId="77777777" w:rsidR="0028104C" w:rsidRPr="00070D68" w:rsidRDefault="0028104C" w:rsidP="0028104C">
      <w:pPr>
        <w:spacing w:line="260" w:lineRule="atLeast"/>
        <w:rPr>
          <w:rFonts w:cs="Arial"/>
          <w:sz w:val="20"/>
          <w:szCs w:val="20"/>
        </w:rPr>
      </w:pPr>
      <w:r w:rsidRPr="00070D68">
        <w:rPr>
          <w:rFonts w:cs="Arial"/>
          <w:sz w:val="20"/>
          <w:szCs w:val="20"/>
        </w:rPr>
        <w:t>V</w:t>
      </w:r>
      <w:r w:rsidR="007522E3" w:rsidRPr="00070D68">
        <w:rPr>
          <w:rFonts w:cs="Arial"/>
          <w:sz w:val="20"/>
          <w:szCs w:val="20"/>
        </w:rPr>
        <w:t xml:space="preserve"> </w:t>
      </w:r>
      <w:r w:rsidR="007522E3" w:rsidRPr="00070D68">
        <w:rPr>
          <w:rFonts w:cs="Arial"/>
          <w:sz w:val="20"/>
          <w:szCs w:val="20"/>
          <w:u w:val="single"/>
        </w:rPr>
        <w:t>osmem odstavku</w:t>
      </w:r>
      <w:r w:rsidR="007522E3" w:rsidRPr="00070D68">
        <w:rPr>
          <w:rFonts w:cs="Arial"/>
          <w:sz w:val="20"/>
          <w:szCs w:val="20"/>
        </w:rPr>
        <w:t xml:space="preserve"> zaradi spoštovanja vidika pravne varnosti in načela zaupanja posameznika v pravo iz 2. člena </w:t>
      </w:r>
      <w:r w:rsidRPr="00070D68">
        <w:rPr>
          <w:rFonts w:cs="Arial"/>
          <w:sz w:val="20"/>
          <w:szCs w:val="20"/>
        </w:rPr>
        <w:t>u</w:t>
      </w:r>
      <w:r w:rsidR="007522E3" w:rsidRPr="00070D68">
        <w:rPr>
          <w:rFonts w:cs="Arial"/>
          <w:sz w:val="20"/>
          <w:szCs w:val="20"/>
        </w:rPr>
        <w:t>stave</w:t>
      </w:r>
      <w:r w:rsidRPr="00070D68">
        <w:rPr>
          <w:rFonts w:cs="Arial"/>
          <w:sz w:val="20"/>
          <w:szCs w:val="20"/>
        </w:rPr>
        <w:t xml:space="preserve"> se določa tek zastaralnega roka v primeru razveljavitve sodne odločbe ali sodbe v postopku za izredno pravno sredstvo. V tem primeru je določeno, da je v primeru, da se je zastaranje iz šestega odstavka tega člena izteklo ali bi se izteklo v roku krajšem od dveh let, je v novem postopku odločanja o administrativni sankciji pred agencijo zastaralni rok dve leti</w:t>
      </w:r>
    </w:p>
    <w:p w14:paraId="4B214D5B" w14:textId="77777777" w:rsidR="007522E3" w:rsidRPr="00070D68" w:rsidRDefault="007522E3" w:rsidP="0025166A">
      <w:pPr>
        <w:spacing w:line="260" w:lineRule="atLeast"/>
        <w:rPr>
          <w:rFonts w:cs="Arial"/>
          <w:sz w:val="20"/>
          <w:szCs w:val="20"/>
        </w:rPr>
      </w:pPr>
    </w:p>
    <w:p w14:paraId="57A17C44" w14:textId="7A000DFF"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BD5F59" w:rsidRPr="00070D68">
        <w:rPr>
          <w:rFonts w:cs="Arial"/>
          <w:b/>
          <w:sz w:val="20"/>
          <w:szCs w:val="20"/>
        </w:rPr>
        <w:t>74</w:t>
      </w:r>
      <w:r w:rsidRPr="00070D68">
        <w:rPr>
          <w:rFonts w:cs="Arial"/>
          <w:b/>
          <w:sz w:val="20"/>
          <w:szCs w:val="20"/>
        </w:rPr>
        <w:t>. členu (odmera in plačilo administrativne sankcije)</w:t>
      </w:r>
    </w:p>
    <w:p w14:paraId="69291F3B" w14:textId="77777777" w:rsidR="007522E3" w:rsidRPr="00070D68" w:rsidRDefault="007522E3" w:rsidP="0025166A">
      <w:pPr>
        <w:spacing w:line="260" w:lineRule="atLeast"/>
        <w:rPr>
          <w:rFonts w:cs="Arial"/>
          <w:b/>
          <w:i/>
          <w:sz w:val="20"/>
          <w:szCs w:val="20"/>
        </w:rPr>
      </w:pPr>
    </w:p>
    <w:p w14:paraId="69A0152A" w14:textId="77777777" w:rsidR="007522E3" w:rsidRPr="00070D68" w:rsidRDefault="007522E3" w:rsidP="0025166A">
      <w:pPr>
        <w:spacing w:line="260" w:lineRule="atLeast"/>
        <w:rPr>
          <w:rFonts w:cs="Arial"/>
          <w:sz w:val="20"/>
          <w:szCs w:val="20"/>
        </w:rPr>
      </w:pPr>
      <w:r w:rsidRPr="00070D68">
        <w:rPr>
          <w:rFonts w:cs="Arial"/>
          <w:sz w:val="20"/>
          <w:szCs w:val="20"/>
        </w:rPr>
        <w:t xml:space="preserve">Direktiva 2019/1 v prvem in drugem odstavku 14. člena določa, da </w:t>
      </w:r>
      <w:r w:rsidRPr="00070D68">
        <w:rPr>
          <w:rFonts w:cs="Arial"/>
          <w:i/>
          <w:sz w:val="20"/>
          <w:szCs w:val="20"/>
        </w:rPr>
        <w:t>nacionalni organi, pristojni za varstvo konkurence, pri določanju zneska izrečene globe za kršitev 101. ali 102. člena PDEU upoštevajo tako težo kot tudi trajanje kršitve ter da se pri določanju zneska izrečene globe za kršitev 101. ali 102. člena PDEU v skladu s tretjim odstavkom 18. člena Direktive 2014/104 upošteva tudi odškodnina, plačana na podlagi sporazumne poravnave.</w:t>
      </w:r>
    </w:p>
    <w:p w14:paraId="3D58DA54" w14:textId="77777777" w:rsidR="007522E3" w:rsidRPr="00070D68" w:rsidRDefault="007522E3" w:rsidP="0025166A">
      <w:pPr>
        <w:spacing w:line="260" w:lineRule="atLeast"/>
        <w:rPr>
          <w:rFonts w:cs="Arial"/>
          <w:sz w:val="20"/>
          <w:szCs w:val="20"/>
        </w:rPr>
      </w:pPr>
    </w:p>
    <w:p w14:paraId="14BC9BD7" w14:textId="77777777" w:rsidR="007522E3" w:rsidRPr="00070D68" w:rsidRDefault="007522E3" w:rsidP="0025166A">
      <w:pPr>
        <w:spacing w:line="260" w:lineRule="atLeast"/>
        <w:rPr>
          <w:rFonts w:cs="Arial"/>
          <w:sz w:val="20"/>
          <w:szCs w:val="20"/>
        </w:rPr>
      </w:pPr>
      <w:r w:rsidRPr="00070D68">
        <w:rPr>
          <w:rFonts w:cs="Arial"/>
          <w:sz w:val="20"/>
          <w:szCs w:val="20"/>
        </w:rPr>
        <w:t>Ta člen ureja določitev višine administrativne sankcije in njeno plačilo.</w:t>
      </w:r>
    </w:p>
    <w:p w14:paraId="22B339FC" w14:textId="77777777" w:rsidR="007522E3" w:rsidRPr="00070D68" w:rsidRDefault="007522E3" w:rsidP="0025166A">
      <w:pPr>
        <w:spacing w:line="260" w:lineRule="atLeast"/>
        <w:rPr>
          <w:rFonts w:cs="Arial"/>
          <w:sz w:val="20"/>
          <w:szCs w:val="20"/>
        </w:rPr>
      </w:pPr>
    </w:p>
    <w:p w14:paraId="50C438D6" w14:textId="77777777" w:rsidR="007522E3" w:rsidRPr="00070D68" w:rsidRDefault="007522E3" w:rsidP="0025166A">
      <w:pPr>
        <w:spacing w:line="260" w:lineRule="atLeast"/>
        <w:rPr>
          <w:rFonts w:cs="Arial"/>
          <w:sz w:val="20"/>
          <w:szCs w:val="20"/>
        </w:rPr>
      </w:pPr>
      <w:r w:rsidRPr="00070D68">
        <w:rPr>
          <w:rFonts w:cs="Arial"/>
          <w:sz w:val="20"/>
          <w:szCs w:val="20"/>
          <w:u w:val="single"/>
        </w:rPr>
        <w:t>Prvi odstavek</w:t>
      </w:r>
      <w:r w:rsidRPr="00070D68">
        <w:rPr>
          <w:rFonts w:cs="Arial"/>
          <w:sz w:val="20"/>
          <w:szCs w:val="20"/>
        </w:rPr>
        <w:t xml:space="preserve"> nalaga </w:t>
      </w:r>
      <w:r w:rsidR="0008474B" w:rsidRPr="00070D68">
        <w:rPr>
          <w:rFonts w:cs="Arial"/>
          <w:sz w:val="20"/>
          <w:szCs w:val="20"/>
        </w:rPr>
        <w:t>a</w:t>
      </w:r>
      <w:r w:rsidR="0045309B" w:rsidRPr="00070D68">
        <w:rPr>
          <w:rFonts w:cs="Arial"/>
          <w:sz w:val="20"/>
          <w:szCs w:val="20"/>
        </w:rPr>
        <w:t>genc</w:t>
      </w:r>
      <w:r w:rsidRPr="00070D68">
        <w:rPr>
          <w:rFonts w:cs="Arial"/>
          <w:sz w:val="20"/>
          <w:szCs w:val="20"/>
        </w:rPr>
        <w:t xml:space="preserve">iji, da pri odmeri administrativne sankcije upošteva vse okoliščine posameznega primera, saj le tako lahko izrečena sankcija doseže svoj namen, ki se odraža predvsem v odvračilnem učinku, ne le zaradi preganjanja zadevnega podjetja (posebni odvračilni učinek), ampak tudi zaradi odvračanja drugih podjetij od storitve takšnih </w:t>
      </w:r>
      <w:proofErr w:type="spellStart"/>
      <w:r w:rsidRPr="00070D68">
        <w:rPr>
          <w:rFonts w:cs="Arial"/>
          <w:sz w:val="20"/>
          <w:szCs w:val="20"/>
        </w:rPr>
        <w:t>protikonkurenčnih</w:t>
      </w:r>
      <w:proofErr w:type="spellEnd"/>
      <w:r w:rsidRPr="00070D68">
        <w:rPr>
          <w:rFonts w:cs="Arial"/>
          <w:sz w:val="20"/>
          <w:szCs w:val="20"/>
        </w:rPr>
        <w:t xml:space="preserve"> dejanj. </w:t>
      </w:r>
    </w:p>
    <w:p w14:paraId="12C53DBD" w14:textId="77777777" w:rsidR="007522E3" w:rsidRPr="00070D68" w:rsidRDefault="007522E3" w:rsidP="0025166A">
      <w:pPr>
        <w:spacing w:line="260" w:lineRule="atLeast"/>
        <w:rPr>
          <w:rFonts w:cs="Arial"/>
          <w:sz w:val="20"/>
          <w:szCs w:val="20"/>
        </w:rPr>
      </w:pPr>
    </w:p>
    <w:p w14:paraId="33DE46E4" w14:textId="77777777" w:rsidR="007522E3" w:rsidRPr="00070D68" w:rsidRDefault="007522E3" w:rsidP="0025166A">
      <w:pPr>
        <w:spacing w:line="260" w:lineRule="atLeast"/>
        <w:rPr>
          <w:rFonts w:cs="Arial"/>
          <w:i/>
          <w:sz w:val="20"/>
          <w:szCs w:val="20"/>
        </w:rPr>
      </w:pPr>
      <w:r w:rsidRPr="00070D68">
        <w:rPr>
          <w:rFonts w:cs="Arial"/>
          <w:sz w:val="20"/>
          <w:szCs w:val="20"/>
        </w:rPr>
        <w:t>V nadaljevanju prvega odstavka pa so primeroma naštete okoliščine, ki vplivajo na višino administrativne sankcije. Navedene okoliščine so določene skladno s Smernicami o načinu določanja glob, naloženih v skladu s členom 23(2)(a) U</w:t>
      </w:r>
      <w:r w:rsidR="0008474B" w:rsidRPr="00070D68">
        <w:rPr>
          <w:rFonts w:cs="Arial"/>
          <w:sz w:val="20"/>
          <w:szCs w:val="20"/>
        </w:rPr>
        <w:t>redbe 1/2003 in so se upoštevale</w:t>
      </w:r>
      <w:r w:rsidRPr="00070D68">
        <w:rPr>
          <w:rFonts w:cs="Arial"/>
          <w:sz w:val="20"/>
          <w:szCs w:val="20"/>
        </w:rPr>
        <w:t xml:space="preserve"> že</w:t>
      </w:r>
      <w:r w:rsidR="00EC465C" w:rsidRPr="00070D68">
        <w:rPr>
          <w:rFonts w:cs="Arial"/>
          <w:sz w:val="20"/>
          <w:szCs w:val="20"/>
        </w:rPr>
        <w:t xml:space="preserve"> sedaj</w:t>
      </w:r>
      <w:r w:rsidRPr="00070D68">
        <w:rPr>
          <w:rFonts w:cs="Arial"/>
          <w:sz w:val="20"/>
          <w:szCs w:val="20"/>
        </w:rPr>
        <w:t xml:space="preserve"> pri odmeri globe v prekrškovnem postopku po ZPOmK-1. Tako na višino sankcije vpliva narava in teža kršitve, letni promet s storitvijo ali blagom, ki je predmet kršitve in ga je podjetje ustvarilo v zadnjem letu trajanja kršitve, trajanje</w:t>
      </w:r>
      <w:r w:rsidR="00E464C5" w:rsidRPr="00070D68">
        <w:rPr>
          <w:rFonts w:cs="Arial"/>
          <w:sz w:val="20"/>
          <w:szCs w:val="20"/>
        </w:rPr>
        <w:t xml:space="preserve"> kršitve, sodelovanje podjetja z</w:t>
      </w:r>
      <w:r w:rsidRPr="00070D68">
        <w:rPr>
          <w:rFonts w:cs="Arial"/>
          <w:sz w:val="20"/>
          <w:szCs w:val="20"/>
        </w:rPr>
        <w:t xml:space="preserve"> </w:t>
      </w:r>
      <w:r w:rsidR="0008474B" w:rsidRPr="00070D68">
        <w:rPr>
          <w:rFonts w:cs="Arial"/>
          <w:sz w:val="20"/>
          <w:szCs w:val="20"/>
        </w:rPr>
        <w:t>a</w:t>
      </w:r>
      <w:r w:rsidR="0045309B" w:rsidRPr="00070D68">
        <w:rPr>
          <w:rFonts w:cs="Arial"/>
          <w:sz w:val="20"/>
          <w:szCs w:val="20"/>
        </w:rPr>
        <w:t>genc</w:t>
      </w:r>
      <w:r w:rsidRPr="00070D68">
        <w:rPr>
          <w:rFonts w:cs="Arial"/>
          <w:sz w:val="20"/>
          <w:szCs w:val="20"/>
        </w:rPr>
        <w:t>ijo v postopku ugotavljanja kršitve, dejstvo, ali je podjetje povrnilo škodo oškodovancem, dejstvo, ali je podjetje z oškodovanci sklenilo poravnave za povračil</w:t>
      </w:r>
      <w:r w:rsidR="0050351E" w:rsidRPr="00070D68">
        <w:rPr>
          <w:rFonts w:cs="Arial"/>
          <w:sz w:val="20"/>
          <w:szCs w:val="20"/>
        </w:rPr>
        <w:t>o škode ter nezmožnost plačila (npr. upošteva</w:t>
      </w:r>
      <w:r w:rsidR="00EB5454" w:rsidRPr="00070D68">
        <w:rPr>
          <w:rFonts w:cs="Arial"/>
          <w:sz w:val="20"/>
          <w:szCs w:val="20"/>
        </w:rPr>
        <w:t>nje</w:t>
      </w:r>
      <w:r w:rsidR="0050351E" w:rsidRPr="00070D68">
        <w:rPr>
          <w:rFonts w:cs="Arial"/>
          <w:sz w:val="20"/>
          <w:szCs w:val="20"/>
        </w:rPr>
        <w:t xml:space="preserve"> ekonomsk</w:t>
      </w:r>
      <w:r w:rsidR="00EB5454" w:rsidRPr="00070D68">
        <w:rPr>
          <w:rFonts w:cs="Arial"/>
          <w:sz w:val="20"/>
          <w:szCs w:val="20"/>
        </w:rPr>
        <w:t>e</w:t>
      </w:r>
      <w:r w:rsidR="0050351E" w:rsidRPr="00070D68">
        <w:rPr>
          <w:rFonts w:cs="Arial"/>
          <w:sz w:val="20"/>
          <w:szCs w:val="20"/>
        </w:rPr>
        <w:t xml:space="preserve"> sposobnost</w:t>
      </w:r>
      <w:r w:rsidR="00EB5454" w:rsidRPr="00070D68">
        <w:rPr>
          <w:rFonts w:cs="Arial"/>
          <w:sz w:val="20"/>
          <w:szCs w:val="20"/>
        </w:rPr>
        <w:t>i</w:t>
      </w:r>
      <w:r w:rsidR="0050351E" w:rsidRPr="00070D68">
        <w:rPr>
          <w:rFonts w:cs="Arial"/>
          <w:sz w:val="20"/>
          <w:szCs w:val="20"/>
        </w:rPr>
        <w:t xml:space="preserve"> preživetja zadevnega podjetja). </w:t>
      </w:r>
      <w:r w:rsidRPr="00070D68">
        <w:rPr>
          <w:rFonts w:cs="Arial"/>
          <w:sz w:val="20"/>
          <w:szCs w:val="20"/>
        </w:rPr>
        <w:t>Na višino administrativne sankcije lahko vpliva tudi dejstvo, da gre za hitrorastoči trg, zaradi česar se kot letni promet upošteva večletno povprečje dohodkov. V primeru nakupnega kartela, kjer so bile cene nižje kot bi bile, bi se lahko administrativno sankcijo, ki temelji na letnem prometu ustrezno povečalo</w:t>
      </w:r>
      <w:r w:rsidRPr="00070D68">
        <w:rPr>
          <w:rStyle w:val="Sprotnaopomba-sklic"/>
          <w:rFonts w:cs="Arial"/>
          <w:sz w:val="20"/>
          <w:szCs w:val="20"/>
        </w:rPr>
        <w:footnoteReference w:id="26"/>
      </w:r>
      <w:r w:rsidRPr="00070D68">
        <w:rPr>
          <w:rFonts w:cs="Arial"/>
          <w:sz w:val="20"/>
          <w:szCs w:val="20"/>
        </w:rPr>
        <w:t xml:space="preserve">. </w:t>
      </w:r>
      <w:r w:rsidR="0050351E" w:rsidRPr="00070D68">
        <w:rPr>
          <w:rFonts w:cs="Arial"/>
          <w:sz w:val="20"/>
          <w:szCs w:val="20"/>
        </w:rPr>
        <w:t xml:space="preserve">Z upoštevanjem, ali je podjetje sklenilo poravnave z oškodovanci ter jim povrnilo škodo </w:t>
      </w:r>
      <w:r w:rsidR="00EB5454" w:rsidRPr="00070D68">
        <w:rPr>
          <w:rFonts w:cs="Arial"/>
          <w:sz w:val="20"/>
          <w:szCs w:val="20"/>
        </w:rPr>
        <w:t xml:space="preserve">pri odmeri administrativne sankcije </w:t>
      </w:r>
      <w:r w:rsidR="0050351E" w:rsidRPr="00070D68">
        <w:rPr>
          <w:rFonts w:cs="Arial"/>
          <w:sz w:val="20"/>
          <w:szCs w:val="20"/>
        </w:rPr>
        <w:t xml:space="preserve">se zagotavlja tudi prenos tretjega odstavka 19. člena Direktive 2014/14, ki določa, da </w:t>
      </w:r>
      <w:r w:rsidR="0050351E" w:rsidRPr="00070D68">
        <w:rPr>
          <w:rFonts w:cs="Arial"/>
          <w:i/>
          <w:sz w:val="20"/>
          <w:szCs w:val="20"/>
        </w:rPr>
        <w:t>organ, pristojen za varstvo konkurence, lahko presodi, da odškodnino, plačano na podlagi sporazumne poravnave in preden  je bila izdana odločba o naložitvi globe, šteje kot olajševalna okoliščina.</w:t>
      </w:r>
    </w:p>
    <w:p w14:paraId="71525A63" w14:textId="77777777" w:rsidR="007522E3" w:rsidRPr="00070D68" w:rsidRDefault="007522E3" w:rsidP="0025166A">
      <w:pPr>
        <w:spacing w:line="260" w:lineRule="atLeast"/>
        <w:rPr>
          <w:rFonts w:cs="Arial"/>
          <w:sz w:val="20"/>
          <w:szCs w:val="20"/>
        </w:rPr>
      </w:pPr>
    </w:p>
    <w:p w14:paraId="7F6285B1" w14:textId="77777777" w:rsidR="007522E3" w:rsidRPr="00070D68" w:rsidRDefault="007522E3" w:rsidP="0025166A">
      <w:pPr>
        <w:spacing w:line="260" w:lineRule="atLeast"/>
        <w:rPr>
          <w:rFonts w:cs="Arial"/>
          <w:sz w:val="20"/>
          <w:szCs w:val="20"/>
        </w:rPr>
      </w:pPr>
      <w:r w:rsidRPr="00070D68">
        <w:rPr>
          <w:rFonts w:cs="Arial"/>
          <w:sz w:val="20"/>
          <w:szCs w:val="20"/>
          <w:u w:val="single"/>
        </w:rPr>
        <w:t>Drugi odstavek</w:t>
      </w:r>
      <w:r w:rsidRPr="00070D68">
        <w:rPr>
          <w:rFonts w:cs="Arial"/>
          <w:sz w:val="20"/>
          <w:szCs w:val="20"/>
        </w:rPr>
        <w:t xml:space="preserve"> nalaga </w:t>
      </w:r>
      <w:r w:rsidR="00E50C87" w:rsidRPr="00070D68">
        <w:rPr>
          <w:rFonts w:cs="Arial"/>
          <w:sz w:val="20"/>
          <w:szCs w:val="20"/>
        </w:rPr>
        <w:t>a</w:t>
      </w:r>
      <w:r w:rsidR="0045309B" w:rsidRPr="00070D68">
        <w:rPr>
          <w:rFonts w:cs="Arial"/>
          <w:sz w:val="20"/>
          <w:szCs w:val="20"/>
        </w:rPr>
        <w:t>genc</w:t>
      </w:r>
      <w:r w:rsidRPr="00070D68">
        <w:rPr>
          <w:rFonts w:cs="Arial"/>
          <w:sz w:val="20"/>
          <w:szCs w:val="20"/>
        </w:rPr>
        <w:t>iji, da v odločbi, s katero podjetju izreče administrativno sankcijo, določi tudi rok, v katerem mora podjetje to administrativno sankcijo plačati.</w:t>
      </w:r>
    </w:p>
    <w:p w14:paraId="01AFCFB7" w14:textId="77777777" w:rsidR="007522E3" w:rsidRPr="00070D68" w:rsidRDefault="007522E3" w:rsidP="0025166A">
      <w:pPr>
        <w:spacing w:line="260" w:lineRule="atLeast"/>
        <w:rPr>
          <w:rFonts w:cs="Arial"/>
          <w:sz w:val="20"/>
          <w:szCs w:val="20"/>
        </w:rPr>
      </w:pPr>
    </w:p>
    <w:p w14:paraId="50C04F0F" w14:textId="77777777" w:rsidR="007522E3" w:rsidRPr="00070D68" w:rsidRDefault="007522E3" w:rsidP="0025166A">
      <w:pPr>
        <w:spacing w:line="260" w:lineRule="atLeast"/>
        <w:rPr>
          <w:rFonts w:cs="Arial"/>
          <w:sz w:val="20"/>
          <w:szCs w:val="20"/>
        </w:rPr>
      </w:pPr>
      <w:r w:rsidRPr="00070D68">
        <w:rPr>
          <w:rFonts w:cs="Arial"/>
          <w:sz w:val="20"/>
          <w:szCs w:val="20"/>
          <w:u w:val="single"/>
        </w:rPr>
        <w:t>Tretji odstavek</w:t>
      </w:r>
      <w:r w:rsidRPr="00070D68">
        <w:rPr>
          <w:rFonts w:cs="Arial"/>
          <w:sz w:val="20"/>
          <w:szCs w:val="20"/>
        </w:rPr>
        <w:t xml:space="preserve"> dopušča </w:t>
      </w:r>
      <w:r w:rsidR="00E50C87" w:rsidRPr="00070D68">
        <w:rPr>
          <w:rFonts w:cs="Arial"/>
          <w:sz w:val="20"/>
          <w:szCs w:val="20"/>
        </w:rPr>
        <w:t>a</w:t>
      </w:r>
      <w:r w:rsidR="0045309B" w:rsidRPr="00070D68">
        <w:rPr>
          <w:rFonts w:cs="Arial"/>
          <w:sz w:val="20"/>
          <w:szCs w:val="20"/>
        </w:rPr>
        <w:t>genc</w:t>
      </w:r>
      <w:r w:rsidRPr="00070D68">
        <w:rPr>
          <w:rFonts w:cs="Arial"/>
          <w:sz w:val="20"/>
          <w:szCs w:val="20"/>
        </w:rPr>
        <w:t>iji, da lahko zniža ali odpusti administrativno sankcijo, če tako določa ta zakon ali če so podane druge posebn</w:t>
      </w:r>
      <w:r w:rsidR="003370C4" w:rsidRPr="00070D68">
        <w:rPr>
          <w:rFonts w:cs="Arial"/>
          <w:sz w:val="20"/>
          <w:szCs w:val="20"/>
        </w:rPr>
        <w:t>e</w:t>
      </w:r>
      <w:r w:rsidRPr="00070D68">
        <w:rPr>
          <w:rFonts w:cs="Arial"/>
          <w:sz w:val="20"/>
          <w:szCs w:val="20"/>
        </w:rPr>
        <w:t xml:space="preserve"> okoliščine. </w:t>
      </w:r>
    </w:p>
    <w:p w14:paraId="7CA5D966" w14:textId="77777777" w:rsidR="007522E3" w:rsidRPr="00070D68" w:rsidRDefault="007522E3" w:rsidP="0025166A">
      <w:pPr>
        <w:spacing w:line="260" w:lineRule="atLeast"/>
        <w:rPr>
          <w:rFonts w:cs="Arial"/>
          <w:sz w:val="20"/>
          <w:szCs w:val="20"/>
        </w:rPr>
      </w:pPr>
    </w:p>
    <w:p w14:paraId="019224EE" w14:textId="712699F4"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BD5F59" w:rsidRPr="00070D68">
        <w:rPr>
          <w:rFonts w:cs="Arial"/>
          <w:b/>
          <w:sz w:val="20"/>
          <w:szCs w:val="20"/>
        </w:rPr>
        <w:t>75</w:t>
      </w:r>
      <w:r w:rsidRPr="00070D68">
        <w:rPr>
          <w:rFonts w:cs="Arial"/>
          <w:b/>
          <w:sz w:val="20"/>
          <w:szCs w:val="20"/>
        </w:rPr>
        <w:t>. členu</w:t>
      </w:r>
      <w:r w:rsidRPr="00070D68">
        <w:rPr>
          <w:rFonts w:cs="Arial"/>
          <w:sz w:val="20"/>
          <w:szCs w:val="20"/>
        </w:rPr>
        <w:t xml:space="preserve"> </w:t>
      </w:r>
      <w:r w:rsidRPr="00070D68">
        <w:rPr>
          <w:rFonts w:cs="Arial"/>
          <w:b/>
          <w:sz w:val="20"/>
          <w:szCs w:val="20"/>
        </w:rPr>
        <w:t>(odpustitev in znižanje administrativne sankcije)</w:t>
      </w:r>
    </w:p>
    <w:p w14:paraId="5E9F7023" w14:textId="77777777" w:rsidR="007522E3" w:rsidRPr="00070D68" w:rsidRDefault="007522E3" w:rsidP="0025166A">
      <w:pPr>
        <w:spacing w:line="260" w:lineRule="atLeast"/>
        <w:rPr>
          <w:rFonts w:cs="Arial"/>
          <w:b/>
          <w:sz w:val="20"/>
          <w:szCs w:val="20"/>
        </w:rPr>
      </w:pPr>
    </w:p>
    <w:p w14:paraId="259DD8F7" w14:textId="7038422C" w:rsidR="007522E3" w:rsidRPr="00070D68" w:rsidRDefault="007522E3" w:rsidP="0025166A">
      <w:pPr>
        <w:spacing w:line="260" w:lineRule="atLeast"/>
        <w:rPr>
          <w:rFonts w:cs="Arial"/>
          <w:sz w:val="20"/>
          <w:szCs w:val="20"/>
        </w:rPr>
      </w:pPr>
      <w:r w:rsidRPr="00070D68">
        <w:rPr>
          <w:rFonts w:cs="Arial"/>
          <w:sz w:val="20"/>
          <w:szCs w:val="20"/>
        </w:rPr>
        <w:t xml:space="preserve">Program odpustitve in znižanja administrativne sankcije, za katerega Direktiva 2019/1 uporablja izraz program prizanesljivosti, je ključno orodje za odkrivanje kartelov ter s tem prispeva k učinkovitejšemu </w:t>
      </w:r>
      <w:r w:rsidRPr="00070D68">
        <w:rPr>
          <w:rFonts w:cs="Arial"/>
          <w:sz w:val="20"/>
          <w:szCs w:val="20"/>
        </w:rPr>
        <w:lastRenderedPageBreak/>
        <w:t xml:space="preserve">pregonu in izreku administrativne sankcije. Podjetja bodo razkrila kartele, v katerih so udeležena, le če imajo zadostno pravno varnost, da jim bo priznana odpustitev administrativne sankcije. Direktiva 2019/1 v 50. uvodni </w:t>
      </w:r>
      <w:r w:rsidR="00721AA6" w:rsidRPr="00070D68">
        <w:rPr>
          <w:rFonts w:cs="Arial"/>
          <w:sz w:val="20"/>
          <w:szCs w:val="20"/>
        </w:rPr>
        <w:t>izjavi</w:t>
      </w:r>
      <w:r w:rsidRPr="00070D68">
        <w:rPr>
          <w:rFonts w:cs="Arial"/>
          <w:sz w:val="20"/>
          <w:szCs w:val="20"/>
        </w:rPr>
        <w:t xml:space="preserve"> navaja, da so </w:t>
      </w:r>
      <w:r w:rsidRPr="00070D68">
        <w:rPr>
          <w:rFonts w:cs="Arial"/>
          <w:i/>
          <w:sz w:val="20"/>
          <w:szCs w:val="20"/>
        </w:rPr>
        <w:t xml:space="preserve">programi prizanesljivosti ključno orodje za odkrivanje skrivnih kartelov ter tako prispevajo k učinkovitemu pregonu in izreku kazni za najhujše kršitve konkurenčnega prava, saj razlike povzročajo pravno negotovost pri podjetjih glede pogojev, pod katerimi lahko vložijo </w:t>
      </w:r>
      <w:r w:rsidR="00BD5F59" w:rsidRPr="00070D68">
        <w:rPr>
          <w:rFonts w:cs="Arial"/>
          <w:i/>
          <w:sz w:val="20"/>
          <w:szCs w:val="20"/>
        </w:rPr>
        <w:t xml:space="preserve">izjavo </w:t>
      </w:r>
      <w:r w:rsidRPr="00070D68">
        <w:rPr>
          <w:rFonts w:cs="Arial"/>
          <w:i/>
          <w:sz w:val="20"/>
          <w:szCs w:val="20"/>
        </w:rPr>
        <w:t>za prizanesljivost, ter negotovost glede njihovega statusa v zvezi z odpustitvijo glob v skladu z zadevnimi programi prizanesljivost.</w:t>
      </w:r>
      <w:r w:rsidRPr="00070D68">
        <w:rPr>
          <w:rFonts w:cs="Arial"/>
          <w:sz w:val="20"/>
          <w:szCs w:val="20"/>
        </w:rPr>
        <w:t xml:space="preserve"> Direktiva 2019/1 ureja program prizanesljivosti natančno in obsežno v členih od 17. do 23. in za katere se zahteva polna harmonizacija.  </w:t>
      </w:r>
    </w:p>
    <w:p w14:paraId="33995067" w14:textId="77777777" w:rsidR="007522E3" w:rsidRPr="00070D68" w:rsidRDefault="007522E3" w:rsidP="0025166A">
      <w:pPr>
        <w:spacing w:line="260" w:lineRule="atLeast"/>
        <w:rPr>
          <w:rFonts w:cs="Arial"/>
          <w:sz w:val="20"/>
          <w:szCs w:val="20"/>
        </w:rPr>
      </w:pPr>
    </w:p>
    <w:p w14:paraId="1BAE3CA3" w14:textId="77777777" w:rsidR="007522E3" w:rsidRPr="00070D68" w:rsidRDefault="007522E3" w:rsidP="0025166A">
      <w:pPr>
        <w:spacing w:line="260" w:lineRule="atLeast"/>
        <w:rPr>
          <w:rFonts w:cs="Arial"/>
          <w:sz w:val="20"/>
          <w:szCs w:val="20"/>
        </w:rPr>
      </w:pPr>
      <w:r w:rsidRPr="00070D68">
        <w:rPr>
          <w:rFonts w:cs="Arial"/>
          <w:sz w:val="20"/>
          <w:szCs w:val="20"/>
        </w:rPr>
        <w:t xml:space="preserve">Direktiva 2019/1 opredeljuje </w:t>
      </w:r>
      <w:r w:rsidRPr="00070D68">
        <w:rPr>
          <w:rFonts w:cs="Arial"/>
          <w:i/>
          <w:sz w:val="20"/>
          <w:szCs w:val="20"/>
        </w:rPr>
        <w:t>program prizanesljivosti kot program v zvezi z uporabo 101. člena PDEU ali ustreznih določb nacionalnega konkurenčnega prava, na podlagi katerega udeleženec v skrivnem kartelu neodvisno od drugih podjetij v kartelu sodeluje v preiskavi organa, pristojnega za varstvo konkurence, tako da prostovoljno predstavi informacije o kartelu in svoji vlogi v njem, v zameno za kar se mu z odločbo ali ustavitvijo postopka prizna odpustitev ali znižanje globe, ki bi se mu drugače izrekla zaradi njegove udeležbe v kartelu</w:t>
      </w:r>
      <w:r w:rsidRPr="00070D68">
        <w:rPr>
          <w:rFonts w:cs="Arial"/>
          <w:sz w:val="20"/>
          <w:szCs w:val="20"/>
        </w:rPr>
        <w:t>. Vendar prvi odstavek 17. člena Direktive 2019/1 dopušča vzpostavitev programa prizanesljivosti za kršitve, ki ne zajemajo le skrivnih kartelov, ampak tudi druge kršitve 101. člena PDEU ter enakovrednih določb nacionalnega konkurenčnega prava, ali da sprejmejo program za prizanesljivost, ki ga vložijo fizične osebe v svojem imenu.</w:t>
      </w:r>
    </w:p>
    <w:p w14:paraId="0658FC0E" w14:textId="77777777" w:rsidR="007522E3" w:rsidRPr="00070D68" w:rsidRDefault="007522E3" w:rsidP="0025166A">
      <w:pPr>
        <w:spacing w:line="260" w:lineRule="atLeast"/>
        <w:rPr>
          <w:rFonts w:cs="Arial"/>
          <w:sz w:val="20"/>
          <w:szCs w:val="20"/>
        </w:rPr>
      </w:pPr>
    </w:p>
    <w:p w14:paraId="1ECA5977" w14:textId="33CCB1A8" w:rsidR="007522E3" w:rsidRPr="00070D68" w:rsidRDefault="007522E3" w:rsidP="0025166A">
      <w:pPr>
        <w:spacing w:line="260" w:lineRule="atLeast"/>
        <w:rPr>
          <w:rFonts w:cs="Arial"/>
          <w:sz w:val="20"/>
          <w:szCs w:val="20"/>
        </w:rPr>
      </w:pPr>
      <w:r w:rsidRPr="00070D68">
        <w:rPr>
          <w:rFonts w:cs="Arial"/>
          <w:sz w:val="20"/>
          <w:szCs w:val="20"/>
        </w:rPr>
        <w:t xml:space="preserve">Program odpustitve in znižanja globe je </w:t>
      </w:r>
      <w:r w:rsidR="00EC465C" w:rsidRPr="00070D68">
        <w:rPr>
          <w:rFonts w:cs="Arial"/>
          <w:sz w:val="20"/>
          <w:szCs w:val="20"/>
        </w:rPr>
        <w:t xml:space="preserve">že </w:t>
      </w:r>
      <w:r w:rsidRPr="00070D68">
        <w:rPr>
          <w:rFonts w:cs="Arial"/>
          <w:sz w:val="20"/>
          <w:szCs w:val="20"/>
        </w:rPr>
        <w:t xml:space="preserve">urejen v </w:t>
      </w:r>
      <w:r w:rsidR="00EC465C" w:rsidRPr="00070D68">
        <w:rPr>
          <w:rFonts w:cs="Arial"/>
          <w:sz w:val="20"/>
          <w:szCs w:val="20"/>
        </w:rPr>
        <w:t xml:space="preserve">trenutno veljavnem </w:t>
      </w:r>
      <w:r w:rsidRPr="00070D68">
        <w:rPr>
          <w:rFonts w:cs="Arial"/>
          <w:sz w:val="20"/>
          <w:szCs w:val="20"/>
        </w:rPr>
        <w:t xml:space="preserve">76. členu ZPOmK-1 in Uredbi o postopku odpustitve in znižanja globe storilcem, ki so udeleženi v kartelih (Uradni list RS, št. </w:t>
      </w:r>
      <w:hyperlink r:id="rId145" w:tgtFrame="_blank" w:tooltip="Uredba o postopku odpustitve in znižanja globe storilcem, ki so udeleženi v kartelih" w:history="1">
        <w:r w:rsidRPr="00070D68">
          <w:rPr>
            <w:rFonts w:cs="Arial"/>
            <w:sz w:val="20"/>
            <w:szCs w:val="20"/>
          </w:rPr>
          <w:t>112/09</w:t>
        </w:r>
      </w:hyperlink>
      <w:r w:rsidRPr="00070D68">
        <w:rPr>
          <w:rFonts w:cs="Arial"/>
          <w:sz w:val="20"/>
          <w:szCs w:val="20"/>
        </w:rPr>
        <w:t xml:space="preserve"> in </w:t>
      </w:r>
      <w:hyperlink r:id="rId146" w:tgtFrame="_blank" w:tooltip="Uredba o spremembah Uredbe o postopku odpustitve in znižanja globe storilcem, ki so udeleženi v kartelih" w:history="1">
        <w:r w:rsidRPr="00070D68">
          <w:rPr>
            <w:rFonts w:cs="Arial"/>
            <w:sz w:val="20"/>
            <w:szCs w:val="20"/>
          </w:rPr>
          <w:t>2/14</w:t>
        </w:r>
      </w:hyperlink>
      <w:r w:rsidRPr="00070D68">
        <w:rPr>
          <w:rFonts w:cs="Arial"/>
          <w:sz w:val="20"/>
          <w:szCs w:val="20"/>
        </w:rPr>
        <w:t xml:space="preserve">). Do sedaj veljavne določbe odpustitve in znižanja glob iz ZPOmK-1 so nadgrajene </w:t>
      </w:r>
      <w:r w:rsidR="00836303" w:rsidRPr="00070D68">
        <w:rPr>
          <w:rFonts w:cs="Arial"/>
          <w:sz w:val="20"/>
          <w:szCs w:val="20"/>
        </w:rPr>
        <w:t>s</w:t>
      </w:r>
      <w:r w:rsidRPr="00070D68">
        <w:rPr>
          <w:rFonts w:cs="Arial"/>
          <w:sz w:val="20"/>
          <w:szCs w:val="20"/>
        </w:rPr>
        <w:t xml:space="preserve"> pogoji iz Direktive 2019/1. </w:t>
      </w:r>
    </w:p>
    <w:p w14:paraId="53D6DC6E" w14:textId="77777777" w:rsidR="007522E3" w:rsidRPr="00070D68" w:rsidRDefault="007522E3" w:rsidP="0025166A">
      <w:pPr>
        <w:spacing w:line="260" w:lineRule="atLeast"/>
        <w:rPr>
          <w:rFonts w:cs="Arial"/>
          <w:sz w:val="20"/>
          <w:szCs w:val="20"/>
        </w:rPr>
      </w:pPr>
    </w:p>
    <w:p w14:paraId="74D35C9F" w14:textId="77777777" w:rsidR="007522E3" w:rsidRPr="00070D68" w:rsidRDefault="007522E3" w:rsidP="0025166A">
      <w:pPr>
        <w:spacing w:line="260" w:lineRule="atLeast"/>
        <w:rPr>
          <w:rFonts w:cs="Arial"/>
          <w:sz w:val="20"/>
          <w:szCs w:val="20"/>
        </w:rPr>
      </w:pPr>
      <w:r w:rsidRPr="00070D68">
        <w:rPr>
          <w:rFonts w:cs="Arial"/>
          <w:sz w:val="20"/>
          <w:szCs w:val="20"/>
        </w:rPr>
        <w:t xml:space="preserve">V skladu s </w:t>
      </w:r>
      <w:r w:rsidRPr="00070D68">
        <w:rPr>
          <w:rFonts w:cs="Arial"/>
          <w:sz w:val="20"/>
          <w:szCs w:val="20"/>
          <w:u w:val="single"/>
        </w:rPr>
        <w:t>prvim odstavkom</w:t>
      </w:r>
      <w:r w:rsidRPr="00070D68">
        <w:rPr>
          <w:rFonts w:cs="Arial"/>
          <w:sz w:val="20"/>
          <w:szCs w:val="20"/>
        </w:rPr>
        <w:t xml:space="preserve"> se lahko podjetju, ki je udeležen v kartelu odpusti administrativna sankcija, če konča svojo udeležbo v domnevnem kartelu, prvi predloži </w:t>
      </w:r>
      <w:r w:rsidR="00E50C87" w:rsidRPr="00070D68">
        <w:rPr>
          <w:rFonts w:cs="Arial"/>
          <w:sz w:val="20"/>
          <w:szCs w:val="20"/>
        </w:rPr>
        <w:t>a</w:t>
      </w:r>
      <w:r w:rsidR="0045309B" w:rsidRPr="00070D68">
        <w:rPr>
          <w:rFonts w:cs="Arial"/>
          <w:sz w:val="20"/>
          <w:szCs w:val="20"/>
        </w:rPr>
        <w:t>genc</w:t>
      </w:r>
      <w:r w:rsidRPr="00070D68">
        <w:rPr>
          <w:rFonts w:cs="Arial"/>
          <w:sz w:val="20"/>
          <w:szCs w:val="20"/>
        </w:rPr>
        <w:t xml:space="preserve">iji dokaze, ki po mnenju </w:t>
      </w:r>
      <w:r w:rsidR="00E50C87" w:rsidRPr="00070D68">
        <w:rPr>
          <w:rFonts w:cs="Arial"/>
          <w:sz w:val="20"/>
          <w:szCs w:val="20"/>
        </w:rPr>
        <w:t>a</w:t>
      </w:r>
      <w:r w:rsidR="0045309B" w:rsidRPr="00070D68">
        <w:rPr>
          <w:rFonts w:cs="Arial"/>
          <w:sz w:val="20"/>
          <w:szCs w:val="20"/>
        </w:rPr>
        <w:t>genc</w:t>
      </w:r>
      <w:r w:rsidRPr="00070D68">
        <w:rPr>
          <w:rFonts w:cs="Arial"/>
          <w:sz w:val="20"/>
          <w:szCs w:val="20"/>
        </w:rPr>
        <w:t xml:space="preserve">ije omogoči preiskavo oziroma ugotovitev kršitve pravil konkurenčnega prava. Podjetje tudi mora sodelovati </w:t>
      </w:r>
      <w:r w:rsidR="00E464C5" w:rsidRPr="00070D68">
        <w:rPr>
          <w:rFonts w:cs="Arial"/>
          <w:sz w:val="20"/>
          <w:szCs w:val="20"/>
        </w:rPr>
        <w:t>z</w:t>
      </w:r>
      <w:r w:rsidRPr="00070D68">
        <w:rPr>
          <w:rFonts w:cs="Arial"/>
          <w:sz w:val="20"/>
          <w:szCs w:val="20"/>
        </w:rPr>
        <w:t xml:space="preserve"> </w:t>
      </w:r>
      <w:r w:rsidR="00E50C87" w:rsidRPr="00070D68">
        <w:rPr>
          <w:rFonts w:cs="Arial"/>
          <w:sz w:val="20"/>
          <w:szCs w:val="20"/>
        </w:rPr>
        <w:t>a</w:t>
      </w:r>
      <w:r w:rsidR="0045309B" w:rsidRPr="00070D68">
        <w:rPr>
          <w:rFonts w:cs="Arial"/>
          <w:sz w:val="20"/>
          <w:szCs w:val="20"/>
        </w:rPr>
        <w:t>genc</w:t>
      </w:r>
      <w:r w:rsidRPr="00070D68">
        <w:rPr>
          <w:rFonts w:cs="Arial"/>
          <w:sz w:val="20"/>
          <w:szCs w:val="20"/>
        </w:rPr>
        <w:t xml:space="preserve">ijo ter prenehati s svojo udeležbo v kartelu, razen če </w:t>
      </w:r>
      <w:r w:rsidR="00E50C87" w:rsidRPr="00070D68">
        <w:rPr>
          <w:rFonts w:cs="Arial"/>
          <w:sz w:val="20"/>
          <w:szCs w:val="20"/>
        </w:rPr>
        <w:t>a</w:t>
      </w:r>
      <w:r w:rsidR="0045309B" w:rsidRPr="00070D68">
        <w:rPr>
          <w:rFonts w:cs="Arial"/>
          <w:sz w:val="20"/>
          <w:szCs w:val="20"/>
        </w:rPr>
        <w:t>genc</w:t>
      </w:r>
      <w:r w:rsidRPr="00070D68">
        <w:rPr>
          <w:rFonts w:cs="Arial"/>
          <w:sz w:val="20"/>
          <w:szCs w:val="20"/>
        </w:rPr>
        <w:t xml:space="preserve">ija meni, da je njegova udeležba nujna zaradi interesov preiskave, na primer, da drugi domnevni udeleženci v kartelu ne odkrijejo, da je </w:t>
      </w:r>
      <w:r w:rsidR="00E50C87" w:rsidRPr="00070D68">
        <w:rPr>
          <w:rFonts w:cs="Arial"/>
          <w:sz w:val="20"/>
          <w:szCs w:val="20"/>
        </w:rPr>
        <w:t>a</w:t>
      </w:r>
      <w:r w:rsidR="0045309B" w:rsidRPr="00070D68">
        <w:rPr>
          <w:rFonts w:cs="Arial"/>
          <w:sz w:val="20"/>
          <w:szCs w:val="20"/>
        </w:rPr>
        <w:t>genc</w:t>
      </w:r>
      <w:r w:rsidRPr="00070D68">
        <w:rPr>
          <w:rFonts w:cs="Arial"/>
          <w:sz w:val="20"/>
          <w:szCs w:val="20"/>
        </w:rPr>
        <w:t>ija seznanjena z domnevnim kartelom. Vsi ti pogoji morajo biti izpolnj</w:t>
      </w:r>
      <w:r w:rsidR="00E50C87" w:rsidRPr="00070D68">
        <w:rPr>
          <w:rFonts w:cs="Arial"/>
          <w:sz w:val="20"/>
          <w:szCs w:val="20"/>
        </w:rPr>
        <w:t>eni kumulativno. Ne glede na to</w:t>
      </w:r>
      <w:r w:rsidRPr="00070D68">
        <w:rPr>
          <w:rFonts w:cs="Arial"/>
          <w:sz w:val="20"/>
          <w:szCs w:val="20"/>
        </w:rPr>
        <w:t xml:space="preserve"> </w:t>
      </w:r>
      <w:r w:rsidR="00E50C87" w:rsidRPr="00070D68">
        <w:rPr>
          <w:rFonts w:cs="Arial"/>
          <w:sz w:val="20"/>
          <w:szCs w:val="20"/>
        </w:rPr>
        <w:t>a</w:t>
      </w:r>
      <w:r w:rsidR="0045309B" w:rsidRPr="00070D68">
        <w:rPr>
          <w:rFonts w:cs="Arial"/>
          <w:sz w:val="20"/>
          <w:szCs w:val="20"/>
        </w:rPr>
        <w:t>genc</w:t>
      </w:r>
      <w:r w:rsidRPr="00070D68">
        <w:rPr>
          <w:rFonts w:cs="Arial"/>
          <w:sz w:val="20"/>
          <w:szCs w:val="20"/>
        </w:rPr>
        <w:t xml:space="preserve">ija ne sme odpustiti administrativne sankcije podjetju, ki je k udeležbi prisilo druge ali jih je prisilo k temu, da so v njem udeleženi še naprej. S tem </w:t>
      </w:r>
      <w:r w:rsidR="00EC465C" w:rsidRPr="00070D68">
        <w:rPr>
          <w:rFonts w:cs="Arial"/>
          <w:sz w:val="20"/>
          <w:szCs w:val="20"/>
        </w:rPr>
        <w:t xml:space="preserve">odstavkom </w:t>
      </w:r>
      <w:r w:rsidRPr="00070D68">
        <w:rPr>
          <w:rFonts w:cs="Arial"/>
          <w:sz w:val="20"/>
          <w:szCs w:val="20"/>
        </w:rPr>
        <w:t>se prenašajo drugi in tretji odstavek 17. člena ter delno 19. člen Direktive 2019/1. Natančnejša opredelitev obsega sodelovanja, ki je določena v točki b) 19. člena ter točki c) 19. člena Direktive 2019/1, ki ureja ravnanje z dokazi pred prijavo, bo urejena v uredbi iz petega odstavka tega člena.</w:t>
      </w:r>
    </w:p>
    <w:p w14:paraId="6B9538D8" w14:textId="77777777" w:rsidR="007522E3" w:rsidRPr="00070D68" w:rsidRDefault="007522E3" w:rsidP="0025166A">
      <w:pPr>
        <w:spacing w:line="260" w:lineRule="atLeast"/>
        <w:rPr>
          <w:rFonts w:cs="Arial"/>
          <w:sz w:val="20"/>
          <w:szCs w:val="20"/>
        </w:rPr>
      </w:pPr>
    </w:p>
    <w:p w14:paraId="56B2A4B0" w14:textId="77777777" w:rsidR="007522E3" w:rsidRPr="00070D68" w:rsidRDefault="007522E3" w:rsidP="0025166A">
      <w:pPr>
        <w:spacing w:line="260" w:lineRule="atLeast"/>
        <w:rPr>
          <w:rFonts w:cs="Arial"/>
          <w:sz w:val="20"/>
          <w:szCs w:val="20"/>
        </w:rPr>
      </w:pPr>
      <w:r w:rsidRPr="00070D68">
        <w:rPr>
          <w:rFonts w:cs="Arial"/>
          <w:sz w:val="20"/>
          <w:szCs w:val="20"/>
        </w:rPr>
        <w:t xml:space="preserve">Direktiva 2019/1 v 18. členu nalaga vzpostavitev programa prizanesljivosti, ki omogoča, da se podjetjem, ki ne izpolnjujejo pogojev za priznanje odpustitve glob, prizna znižanje glob. Tudi za te primere Direktiva 2019/1 ne preprečuje vzpostavitve programov prizanesljivosti za kršitve, ki niso skrivni karteli, ali programov prizanesljivosti, ki omogočajo, da priznajo znižanje glob fizičnim osebam. Ta člen Direktive 2019/1 je prenesen v </w:t>
      </w:r>
      <w:r w:rsidRPr="00070D68">
        <w:rPr>
          <w:rFonts w:cs="Arial"/>
          <w:sz w:val="20"/>
          <w:szCs w:val="20"/>
          <w:u w:val="single"/>
        </w:rPr>
        <w:t>drugi  odstavek</w:t>
      </w:r>
      <w:r w:rsidRPr="00070D68">
        <w:rPr>
          <w:rFonts w:cs="Arial"/>
          <w:sz w:val="20"/>
          <w:szCs w:val="20"/>
        </w:rPr>
        <w:t xml:space="preserve">, s katerim se ureja znižanje administrativne sankcije podjetju, ko niso izpolnjeni vsi pogoji za odpustitev administrativne sankcije, vendar razpolaga z informaciji in dokazi, ki predstavljajo znatno dokazno vrednost glede na dokaze, ki jih </w:t>
      </w:r>
      <w:r w:rsidR="00E50C87" w:rsidRPr="00070D68">
        <w:rPr>
          <w:rFonts w:cs="Arial"/>
          <w:sz w:val="20"/>
          <w:szCs w:val="20"/>
        </w:rPr>
        <w:t>a</w:t>
      </w:r>
      <w:r w:rsidR="0045309B" w:rsidRPr="00070D68">
        <w:rPr>
          <w:rFonts w:cs="Arial"/>
          <w:sz w:val="20"/>
          <w:szCs w:val="20"/>
        </w:rPr>
        <w:t>genc</w:t>
      </w:r>
      <w:r w:rsidRPr="00070D68">
        <w:rPr>
          <w:rFonts w:cs="Arial"/>
          <w:sz w:val="20"/>
          <w:szCs w:val="20"/>
        </w:rPr>
        <w:t xml:space="preserve">ija ima. Tako </w:t>
      </w:r>
      <w:r w:rsidR="00E50C87" w:rsidRPr="00070D68">
        <w:rPr>
          <w:rFonts w:cs="Arial"/>
          <w:sz w:val="20"/>
          <w:szCs w:val="20"/>
        </w:rPr>
        <w:t>a</w:t>
      </w:r>
      <w:r w:rsidR="0045309B" w:rsidRPr="00070D68">
        <w:rPr>
          <w:rFonts w:cs="Arial"/>
          <w:sz w:val="20"/>
          <w:szCs w:val="20"/>
        </w:rPr>
        <w:t>genc</w:t>
      </w:r>
      <w:r w:rsidRPr="00070D68">
        <w:rPr>
          <w:rFonts w:cs="Arial"/>
          <w:sz w:val="20"/>
          <w:szCs w:val="20"/>
        </w:rPr>
        <w:t xml:space="preserve">ija podjetju, ki </w:t>
      </w:r>
      <w:r w:rsidR="00E50C87" w:rsidRPr="00070D68">
        <w:rPr>
          <w:rFonts w:cs="Arial"/>
          <w:sz w:val="20"/>
          <w:szCs w:val="20"/>
        </w:rPr>
        <w:t>a</w:t>
      </w:r>
      <w:r w:rsidR="0045309B" w:rsidRPr="00070D68">
        <w:rPr>
          <w:rFonts w:cs="Arial"/>
          <w:sz w:val="20"/>
          <w:szCs w:val="20"/>
        </w:rPr>
        <w:t>genc</w:t>
      </w:r>
      <w:r w:rsidRPr="00070D68">
        <w:rPr>
          <w:rFonts w:cs="Arial"/>
          <w:sz w:val="20"/>
          <w:szCs w:val="20"/>
        </w:rPr>
        <w:t xml:space="preserve">iji v celoti in popolnoma razkrije svojo udeležbo pri domnevnem kartelu, predloži dokaze o svoji udeležbi v domnevnem kartelu, ki predstavljajo znatno dodano vrednost glede na dokaze, ki jih </w:t>
      </w:r>
      <w:r w:rsidR="00E50C87" w:rsidRPr="00070D68">
        <w:rPr>
          <w:rFonts w:cs="Arial"/>
          <w:sz w:val="20"/>
          <w:szCs w:val="20"/>
        </w:rPr>
        <w:t>a</w:t>
      </w:r>
      <w:r w:rsidR="0045309B" w:rsidRPr="00070D68">
        <w:rPr>
          <w:rFonts w:cs="Arial"/>
          <w:sz w:val="20"/>
          <w:szCs w:val="20"/>
        </w:rPr>
        <w:t>genc</w:t>
      </w:r>
      <w:r w:rsidRPr="00070D68">
        <w:rPr>
          <w:rFonts w:cs="Arial"/>
          <w:sz w:val="20"/>
          <w:szCs w:val="20"/>
        </w:rPr>
        <w:t xml:space="preserve">ija že ima, odkrito, v celoti, neprenehoma in brez odlašanja sodeluje </w:t>
      </w:r>
      <w:r w:rsidR="00E464C5" w:rsidRPr="00070D68">
        <w:rPr>
          <w:rFonts w:cs="Arial"/>
          <w:sz w:val="20"/>
          <w:szCs w:val="20"/>
        </w:rPr>
        <w:t>z</w:t>
      </w:r>
      <w:r w:rsidRPr="00070D68">
        <w:rPr>
          <w:rFonts w:cs="Arial"/>
          <w:sz w:val="20"/>
          <w:szCs w:val="20"/>
        </w:rPr>
        <w:t xml:space="preserve"> </w:t>
      </w:r>
      <w:r w:rsidR="00E50C87" w:rsidRPr="00070D68">
        <w:rPr>
          <w:rFonts w:cs="Arial"/>
          <w:sz w:val="20"/>
          <w:szCs w:val="20"/>
        </w:rPr>
        <w:t>a</w:t>
      </w:r>
      <w:r w:rsidR="0045309B" w:rsidRPr="00070D68">
        <w:rPr>
          <w:rFonts w:cs="Arial"/>
          <w:sz w:val="20"/>
          <w:szCs w:val="20"/>
        </w:rPr>
        <w:t>genc</w:t>
      </w:r>
      <w:r w:rsidRPr="00070D68">
        <w:rPr>
          <w:rFonts w:cs="Arial"/>
          <w:sz w:val="20"/>
          <w:szCs w:val="20"/>
        </w:rPr>
        <w:t xml:space="preserve">ijo med celotnim postopkom in </w:t>
      </w:r>
      <w:r w:rsidR="00D93BA5" w:rsidRPr="00070D68">
        <w:rPr>
          <w:rFonts w:cs="Arial"/>
          <w:sz w:val="20"/>
          <w:szCs w:val="20"/>
        </w:rPr>
        <w:t>a</w:t>
      </w:r>
      <w:r w:rsidR="0045309B" w:rsidRPr="00070D68">
        <w:rPr>
          <w:rFonts w:cs="Arial"/>
          <w:sz w:val="20"/>
          <w:szCs w:val="20"/>
        </w:rPr>
        <w:t>genc</w:t>
      </w:r>
      <w:r w:rsidRPr="00070D68">
        <w:rPr>
          <w:rFonts w:cs="Arial"/>
          <w:sz w:val="20"/>
          <w:szCs w:val="20"/>
        </w:rPr>
        <w:t>iji nemudoma zagotovi vse relevantne informacije in dokaze v zvezi z domnevnim kartelom, ki preidejo v posest prijavitelja in so mu dostopni, in je prenehal s svojo udeležbo v domnevnem kartel</w:t>
      </w:r>
      <w:r w:rsidR="00E464C5" w:rsidRPr="00070D68">
        <w:rPr>
          <w:rFonts w:cs="Arial"/>
          <w:sz w:val="20"/>
          <w:szCs w:val="20"/>
        </w:rPr>
        <w:t>u takoj po začetku sodelovanja z</w:t>
      </w:r>
      <w:r w:rsidRPr="00070D68">
        <w:rPr>
          <w:rFonts w:cs="Arial"/>
          <w:sz w:val="20"/>
          <w:szCs w:val="20"/>
        </w:rPr>
        <w:t xml:space="preserve"> </w:t>
      </w:r>
      <w:r w:rsidR="00E50C87" w:rsidRPr="00070D68">
        <w:rPr>
          <w:rFonts w:cs="Arial"/>
          <w:sz w:val="20"/>
          <w:szCs w:val="20"/>
        </w:rPr>
        <w:t>a</w:t>
      </w:r>
      <w:r w:rsidR="0045309B" w:rsidRPr="00070D68">
        <w:rPr>
          <w:rFonts w:cs="Arial"/>
          <w:sz w:val="20"/>
          <w:szCs w:val="20"/>
        </w:rPr>
        <w:t>genc</w:t>
      </w:r>
      <w:r w:rsidRPr="00070D68">
        <w:rPr>
          <w:rFonts w:cs="Arial"/>
          <w:sz w:val="20"/>
          <w:szCs w:val="20"/>
        </w:rPr>
        <w:t xml:space="preserve">ijo v zvezi z odpustitvijo ali znižanjem administrativne sankcije, razen če bi bilo po mnenju </w:t>
      </w:r>
      <w:r w:rsidR="00E50C87" w:rsidRPr="00070D68">
        <w:rPr>
          <w:rFonts w:cs="Arial"/>
          <w:sz w:val="20"/>
          <w:szCs w:val="20"/>
        </w:rPr>
        <w:t>a</w:t>
      </w:r>
      <w:r w:rsidR="0045309B" w:rsidRPr="00070D68">
        <w:rPr>
          <w:rFonts w:cs="Arial"/>
          <w:sz w:val="20"/>
          <w:szCs w:val="20"/>
        </w:rPr>
        <w:t>genc</w:t>
      </w:r>
      <w:r w:rsidRPr="00070D68">
        <w:rPr>
          <w:rFonts w:cs="Arial"/>
          <w:sz w:val="20"/>
          <w:szCs w:val="20"/>
        </w:rPr>
        <w:t xml:space="preserve">ije to v nasprotju z interesi preiskave, zniža višino administrativno sankcije. </w:t>
      </w:r>
    </w:p>
    <w:p w14:paraId="1E64D546" w14:textId="77777777" w:rsidR="007522E3" w:rsidRPr="00070D68" w:rsidRDefault="007522E3" w:rsidP="0025166A">
      <w:pPr>
        <w:spacing w:line="260" w:lineRule="atLeast"/>
        <w:rPr>
          <w:rFonts w:cs="Arial"/>
          <w:sz w:val="20"/>
          <w:szCs w:val="20"/>
        </w:rPr>
      </w:pPr>
    </w:p>
    <w:p w14:paraId="1D569009" w14:textId="77777777" w:rsidR="007522E3" w:rsidRPr="00070D68" w:rsidRDefault="007522E3" w:rsidP="0025166A">
      <w:pPr>
        <w:spacing w:line="260" w:lineRule="atLeast"/>
        <w:rPr>
          <w:rFonts w:cs="Arial"/>
          <w:sz w:val="20"/>
          <w:szCs w:val="20"/>
        </w:rPr>
      </w:pPr>
      <w:r w:rsidRPr="00070D68">
        <w:rPr>
          <w:rFonts w:cs="Arial"/>
          <w:sz w:val="20"/>
          <w:szCs w:val="20"/>
        </w:rPr>
        <w:lastRenderedPageBreak/>
        <w:t xml:space="preserve">Pri višini znižanja administrativne sankcije je </w:t>
      </w:r>
      <w:r w:rsidR="00E50C87" w:rsidRPr="00070D68">
        <w:rPr>
          <w:rFonts w:cs="Arial"/>
          <w:sz w:val="20"/>
          <w:szCs w:val="20"/>
        </w:rPr>
        <w:t>a</w:t>
      </w:r>
      <w:r w:rsidR="0045309B" w:rsidRPr="00070D68">
        <w:rPr>
          <w:rFonts w:cs="Arial"/>
          <w:sz w:val="20"/>
          <w:szCs w:val="20"/>
        </w:rPr>
        <w:t>genc</w:t>
      </w:r>
      <w:r w:rsidRPr="00070D68">
        <w:rPr>
          <w:rFonts w:cs="Arial"/>
          <w:sz w:val="20"/>
          <w:szCs w:val="20"/>
        </w:rPr>
        <w:t xml:space="preserve">ija omejena z določbama </w:t>
      </w:r>
      <w:r w:rsidRPr="00070D68">
        <w:rPr>
          <w:rFonts w:cs="Arial"/>
          <w:sz w:val="20"/>
          <w:szCs w:val="20"/>
          <w:u w:val="single"/>
        </w:rPr>
        <w:t>tretjega in četrtega odstavka</w:t>
      </w:r>
      <w:r w:rsidRPr="00070D68">
        <w:rPr>
          <w:rFonts w:cs="Arial"/>
          <w:sz w:val="20"/>
          <w:szCs w:val="20"/>
        </w:rPr>
        <w:t xml:space="preserve">. In sicer </w:t>
      </w:r>
      <w:r w:rsidR="00E50C87" w:rsidRPr="00070D68">
        <w:rPr>
          <w:rFonts w:cs="Arial"/>
          <w:sz w:val="20"/>
          <w:szCs w:val="20"/>
        </w:rPr>
        <w:t>a</w:t>
      </w:r>
      <w:r w:rsidR="0045309B" w:rsidRPr="00070D68">
        <w:rPr>
          <w:rFonts w:cs="Arial"/>
          <w:sz w:val="20"/>
          <w:szCs w:val="20"/>
        </w:rPr>
        <w:t>genc</w:t>
      </w:r>
      <w:r w:rsidRPr="00070D68">
        <w:rPr>
          <w:rFonts w:cs="Arial"/>
          <w:sz w:val="20"/>
          <w:szCs w:val="20"/>
        </w:rPr>
        <w:t xml:space="preserve">ija lahko zniža administrativno sankcijo v višini od 30 do 50 odstotkov podjetju, ki je izpolnilo vse pogoje iz drugega odstavka in je kot prvo predložilo dokaze. Podjetju, ki izpolni vse pogoje za znižanje administrativne sankcije in je kot drugo predložilo dokaze o svoji udeležbi v domnevnem kartelu, ki predstavljajo znatno dodano vrednost glede na dokaze, ki jih </w:t>
      </w:r>
      <w:r w:rsidR="00E50C87" w:rsidRPr="00070D68">
        <w:rPr>
          <w:rFonts w:cs="Arial"/>
          <w:sz w:val="20"/>
          <w:szCs w:val="20"/>
        </w:rPr>
        <w:t>a</w:t>
      </w:r>
      <w:r w:rsidR="0045309B" w:rsidRPr="00070D68">
        <w:rPr>
          <w:rFonts w:cs="Arial"/>
          <w:sz w:val="20"/>
          <w:szCs w:val="20"/>
        </w:rPr>
        <w:t>genc</w:t>
      </w:r>
      <w:r w:rsidRPr="00070D68">
        <w:rPr>
          <w:rFonts w:cs="Arial"/>
          <w:sz w:val="20"/>
          <w:szCs w:val="20"/>
        </w:rPr>
        <w:t xml:space="preserve">ija že ima, pa se lahko višina administrativne sankcije zniža za največ 20 odstotkov. </w:t>
      </w:r>
    </w:p>
    <w:p w14:paraId="1CE06630" w14:textId="77777777" w:rsidR="007522E3" w:rsidRPr="00070D68" w:rsidRDefault="007522E3" w:rsidP="0025166A">
      <w:pPr>
        <w:spacing w:line="260" w:lineRule="atLeast"/>
        <w:rPr>
          <w:rFonts w:cs="Arial"/>
          <w:sz w:val="20"/>
          <w:szCs w:val="20"/>
        </w:rPr>
      </w:pPr>
    </w:p>
    <w:p w14:paraId="67BD0CC3" w14:textId="77777777" w:rsidR="007522E3" w:rsidRPr="00070D68" w:rsidRDefault="007522E3" w:rsidP="0025166A">
      <w:pPr>
        <w:spacing w:line="260" w:lineRule="atLeast"/>
        <w:rPr>
          <w:rFonts w:cs="Arial"/>
          <w:sz w:val="20"/>
          <w:szCs w:val="20"/>
        </w:rPr>
      </w:pPr>
      <w:r w:rsidRPr="00070D68">
        <w:rPr>
          <w:rFonts w:cs="Arial"/>
          <w:sz w:val="20"/>
          <w:szCs w:val="20"/>
        </w:rPr>
        <w:t xml:space="preserve">Natančnejši postopek odpustitve in znižanja administrativne sankcije se uredi z uredbo, ki jo predpiše </w:t>
      </w:r>
      <w:r w:rsidR="00EC465C" w:rsidRPr="00070D68">
        <w:rPr>
          <w:rFonts w:cs="Arial"/>
          <w:sz w:val="20"/>
          <w:szCs w:val="20"/>
        </w:rPr>
        <w:t>vlada</w:t>
      </w:r>
      <w:r w:rsidRPr="00070D68">
        <w:rPr>
          <w:rFonts w:cs="Arial"/>
          <w:sz w:val="20"/>
          <w:szCs w:val="20"/>
        </w:rPr>
        <w:t xml:space="preserve">. </w:t>
      </w:r>
      <w:r w:rsidRPr="00070D68">
        <w:rPr>
          <w:rFonts w:cs="Arial"/>
          <w:sz w:val="20"/>
          <w:szCs w:val="20"/>
          <w:u w:val="single"/>
        </w:rPr>
        <w:t xml:space="preserve">Peti </w:t>
      </w:r>
      <w:r w:rsidR="00836303" w:rsidRPr="00070D68">
        <w:rPr>
          <w:rFonts w:cs="Arial"/>
          <w:sz w:val="20"/>
          <w:szCs w:val="20"/>
          <w:u w:val="single"/>
        </w:rPr>
        <w:t>d</w:t>
      </w:r>
      <w:r w:rsidRPr="00070D68">
        <w:rPr>
          <w:rFonts w:cs="Arial"/>
          <w:sz w:val="20"/>
          <w:szCs w:val="20"/>
          <w:u w:val="single"/>
        </w:rPr>
        <w:t>ostavek</w:t>
      </w:r>
      <w:r w:rsidRPr="00070D68">
        <w:rPr>
          <w:rFonts w:cs="Arial"/>
          <w:sz w:val="20"/>
          <w:szCs w:val="20"/>
        </w:rPr>
        <w:t xml:space="preserve"> določa pravno podlago za izdajo te uredbe. </w:t>
      </w:r>
    </w:p>
    <w:p w14:paraId="5A9F8010" w14:textId="77777777" w:rsidR="007522E3" w:rsidRPr="00070D68" w:rsidRDefault="007522E3" w:rsidP="0025166A">
      <w:pPr>
        <w:spacing w:line="260" w:lineRule="atLeast"/>
        <w:rPr>
          <w:rFonts w:cs="Arial"/>
          <w:sz w:val="20"/>
          <w:szCs w:val="20"/>
        </w:rPr>
      </w:pPr>
    </w:p>
    <w:p w14:paraId="3400BCE1" w14:textId="7562C431"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AB128E" w:rsidRPr="00070D68">
        <w:rPr>
          <w:rFonts w:cs="Arial"/>
          <w:b/>
          <w:sz w:val="20"/>
          <w:szCs w:val="20"/>
        </w:rPr>
        <w:t>76</w:t>
      </w:r>
      <w:r w:rsidRPr="00070D68">
        <w:rPr>
          <w:rFonts w:cs="Arial"/>
          <w:b/>
          <w:sz w:val="20"/>
          <w:szCs w:val="20"/>
        </w:rPr>
        <w:t xml:space="preserve">. členu (vpliv vložitve prijave za odpustitev sankcij na </w:t>
      </w:r>
      <w:r w:rsidR="00836303" w:rsidRPr="00070D68">
        <w:rPr>
          <w:rFonts w:cs="Arial"/>
          <w:b/>
          <w:sz w:val="20"/>
          <w:szCs w:val="20"/>
        </w:rPr>
        <w:t>izrek sankcije</w:t>
      </w:r>
      <w:r w:rsidRPr="00070D68">
        <w:rPr>
          <w:rFonts w:cs="Arial"/>
          <w:b/>
          <w:sz w:val="20"/>
          <w:szCs w:val="20"/>
        </w:rPr>
        <w:t xml:space="preserve"> fizičn</w:t>
      </w:r>
      <w:r w:rsidR="00836303" w:rsidRPr="00070D68">
        <w:rPr>
          <w:rFonts w:cs="Arial"/>
          <w:b/>
          <w:sz w:val="20"/>
          <w:szCs w:val="20"/>
        </w:rPr>
        <w:t>i</w:t>
      </w:r>
      <w:r w:rsidRPr="00070D68">
        <w:rPr>
          <w:rFonts w:cs="Arial"/>
          <w:b/>
          <w:sz w:val="20"/>
          <w:szCs w:val="20"/>
        </w:rPr>
        <w:t xml:space="preserve"> oseb</w:t>
      </w:r>
      <w:r w:rsidR="00836303" w:rsidRPr="00070D68">
        <w:rPr>
          <w:rFonts w:cs="Arial"/>
          <w:b/>
          <w:sz w:val="20"/>
          <w:szCs w:val="20"/>
        </w:rPr>
        <w:t>i</w:t>
      </w:r>
      <w:r w:rsidRPr="00070D68">
        <w:rPr>
          <w:rFonts w:cs="Arial"/>
          <w:b/>
          <w:sz w:val="20"/>
          <w:szCs w:val="20"/>
        </w:rPr>
        <w:t>)</w:t>
      </w:r>
    </w:p>
    <w:p w14:paraId="1B5AE021" w14:textId="77777777" w:rsidR="007522E3" w:rsidRPr="00070D68" w:rsidRDefault="007522E3" w:rsidP="0025166A">
      <w:pPr>
        <w:spacing w:line="260" w:lineRule="atLeast"/>
        <w:rPr>
          <w:rFonts w:cs="Arial"/>
          <w:b/>
          <w:sz w:val="20"/>
          <w:szCs w:val="20"/>
        </w:rPr>
      </w:pPr>
    </w:p>
    <w:p w14:paraId="0855040B" w14:textId="103BF081" w:rsidR="007522E3" w:rsidRPr="00070D68" w:rsidRDefault="007522E3" w:rsidP="0025166A">
      <w:pPr>
        <w:spacing w:line="260" w:lineRule="atLeast"/>
        <w:rPr>
          <w:rFonts w:cs="Arial"/>
          <w:i/>
          <w:sz w:val="20"/>
          <w:szCs w:val="20"/>
        </w:rPr>
      </w:pPr>
      <w:r w:rsidRPr="00070D68">
        <w:rPr>
          <w:rFonts w:cs="Arial"/>
          <w:sz w:val="20"/>
          <w:szCs w:val="20"/>
        </w:rPr>
        <w:t xml:space="preserve">Ne ureditev vprašanja, ali so trenutni in nekdanji vodilni delavci in drugi zaposleni prijaviteljev za odpustitev sankcij zaščiteni pred individualnimi sankcijami, kot so na primer administrativne sankcije, prepoved opravljanja dejavnosti ali zaporna kazen, bi lahko prijavitelje odvrnilo od tega, da bi vložili </w:t>
      </w:r>
      <w:r w:rsidR="00F041F0" w:rsidRPr="00070D68">
        <w:rPr>
          <w:rFonts w:cs="Arial"/>
          <w:sz w:val="20"/>
          <w:szCs w:val="20"/>
        </w:rPr>
        <w:t xml:space="preserve">izjavo </w:t>
      </w:r>
      <w:r w:rsidRPr="00070D68">
        <w:rPr>
          <w:rFonts w:cs="Arial"/>
          <w:sz w:val="20"/>
          <w:szCs w:val="20"/>
        </w:rPr>
        <w:t>za</w:t>
      </w:r>
      <w:r w:rsidR="00F041F0" w:rsidRPr="00070D68">
        <w:rPr>
          <w:rFonts w:cs="Arial"/>
          <w:sz w:val="20"/>
          <w:szCs w:val="20"/>
        </w:rPr>
        <w:t>radi</w:t>
      </w:r>
      <w:r w:rsidRPr="00070D68">
        <w:rPr>
          <w:rFonts w:cs="Arial"/>
          <w:sz w:val="20"/>
          <w:szCs w:val="20"/>
        </w:rPr>
        <w:t xml:space="preserve"> prizanesljivost</w:t>
      </w:r>
      <w:r w:rsidR="00AB128E" w:rsidRPr="00070D68">
        <w:rPr>
          <w:rFonts w:cs="Arial"/>
          <w:sz w:val="20"/>
          <w:szCs w:val="20"/>
        </w:rPr>
        <w:t>i</w:t>
      </w:r>
      <w:r w:rsidRPr="00070D68">
        <w:rPr>
          <w:rFonts w:cs="Arial"/>
          <w:sz w:val="20"/>
          <w:szCs w:val="20"/>
        </w:rPr>
        <w:t>. Zato 23. člen Direktive 2019/1</w:t>
      </w:r>
      <w:r w:rsidR="0050245A" w:rsidRPr="00070D68">
        <w:rPr>
          <w:rFonts w:cs="Arial"/>
          <w:sz w:val="20"/>
          <w:szCs w:val="20"/>
        </w:rPr>
        <w:t xml:space="preserve"> </w:t>
      </w:r>
      <w:r w:rsidRPr="00070D68">
        <w:rPr>
          <w:rFonts w:cs="Arial"/>
          <w:sz w:val="20"/>
          <w:szCs w:val="20"/>
        </w:rPr>
        <w:t>ureja povezanost prijav za odpustitev sankcij in sankcij zoper fizične osebe in v drugem odstavku nalaga državam članicam, da zagotovijo</w:t>
      </w:r>
      <w:r w:rsidRPr="00070D68">
        <w:rPr>
          <w:rFonts w:cs="Arial"/>
          <w:i/>
          <w:sz w:val="20"/>
          <w:szCs w:val="20"/>
        </w:rPr>
        <w:t xml:space="preserve">, da so trenutni in nekdanji vodilni delavci in drugi zaposleni prijaviteljev, ki pri organih, pristojnih za varstvo konkurence, vložijo prijavo za odpustitev glob, zaščiteni pred sankcijami, ki se v kazenskih postopkih v zvezi z njihovo udeležbo v skrivnem kartelu, ki ga zajema prijava za odpustitev glob, izrečejo za kršitve nacionalne zakonodaje, katere cilji so pretežno isti kot cilji 101. člena PDEU, če izpolnjujejo pogoje iz prvega odstavka in aktivno sodelujejo z organom, pristojnim za pregon. Če pogoj sodelovanja z organom, pristojnim za pregon, ni izpolnjen, lahko navedeni organ, pristojen za pregon, nadaljuje s preiskavo. </w:t>
      </w:r>
      <w:r w:rsidRPr="00070D68">
        <w:rPr>
          <w:rFonts w:cs="Arial"/>
          <w:sz w:val="20"/>
          <w:szCs w:val="20"/>
        </w:rPr>
        <w:t xml:space="preserve">Izjemo od tega odstavka ureja tretji odstavek 23. člena Direktive 2019/1, ki določa, da </w:t>
      </w:r>
      <w:r w:rsidRPr="00070D68">
        <w:rPr>
          <w:rFonts w:cs="Arial"/>
          <w:i/>
          <w:sz w:val="20"/>
          <w:szCs w:val="20"/>
        </w:rPr>
        <w:t xml:space="preserve">države članice lahko z odstopanjem od </w:t>
      </w:r>
      <w:r w:rsidR="00AB128E" w:rsidRPr="00070D68">
        <w:rPr>
          <w:rFonts w:cs="Arial"/>
          <w:i/>
          <w:sz w:val="20"/>
          <w:szCs w:val="20"/>
        </w:rPr>
        <w:t xml:space="preserve">drugega </w:t>
      </w:r>
      <w:r w:rsidRPr="00070D68">
        <w:rPr>
          <w:rFonts w:cs="Arial"/>
          <w:i/>
          <w:sz w:val="20"/>
          <w:szCs w:val="20"/>
        </w:rPr>
        <w:t xml:space="preserve">odstavka zaradi zagotovitve skladnosti z obstoječimi osnovnimi načeli svojih pravnih sistemov pristojnim organom omogočijo, da se lahko odločijo, da ne bodo izrekli sankcij ali bodo sankcije, ki se izrečejo v kazenskem postopku, samo ublažili, kolikor prispevek posameznikov iz drugega odstavka k odkritju in preiskavi skrivnega kartela pretehta nad interesom za pregon in/ali sankcioniranje teh posameznikov. </w:t>
      </w:r>
    </w:p>
    <w:p w14:paraId="4088DA5C" w14:textId="77777777" w:rsidR="007522E3" w:rsidRPr="00070D68" w:rsidRDefault="007522E3" w:rsidP="0025166A">
      <w:pPr>
        <w:spacing w:line="260" w:lineRule="atLeast"/>
        <w:rPr>
          <w:rFonts w:cs="Arial"/>
          <w:i/>
          <w:sz w:val="20"/>
          <w:szCs w:val="20"/>
        </w:rPr>
      </w:pPr>
    </w:p>
    <w:p w14:paraId="5D2DD662" w14:textId="5BBE2A15" w:rsidR="007522E3" w:rsidRPr="00070D68" w:rsidRDefault="007522E3" w:rsidP="0025166A">
      <w:pPr>
        <w:spacing w:line="260" w:lineRule="atLeast"/>
        <w:rPr>
          <w:rFonts w:cs="Arial"/>
          <w:sz w:val="20"/>
          <w:szCs w:val="20"/>
        </w:rPr>
      </w:pPr>
      <w:r w:rsidRPr="00070D68">
        <w:rPr>
          <w:rFonts w:cs="Arial"/>
          <w:sz w:val="20"/>
          <w:szCs w:val="20"/>
          <w:u w:val="single"/>
        </w:rPr>
        <w:t>Prvi in drugi odstavek</w:t>
      </w:r>
      <w:r w:rsidRPr="00070D68">
        <w:rPr>
          <w:rFonts w:cs="Arial"/>
          <w:sz w:val="20"/>
          <w:szCs w:val="20"/>
        </w:rPr>
        <w:t xml:space="preserve"> določata, da kadar so izpolnjeni določeni pogoji so fizične osebe, ki vložijo </w:t>
      </w:r>
      <w:r w:rsidR="00F041F0" w:rsidRPr="00070D68">
        <w:rPr>
          <w:rFonts w:cs="Arial"/>
          <w:sz w:val="20"/>
          <w:szCs w:val="20"/>
        </w:rPr>
        <w:t xml:space="preserve">izjavo </w:t>
      </w:r>
      <w:r w:rsidRPr="00070D68">
        <w:rPr>
          <w:rFonts w:cs="Arial"/>
          <w:sz w:val="20"/>
          <w:szCs w:val="20"/>
        </w:rPr>
        <w:t>za</w:t>
      </w:r>
      <w:r w:rsidR="00F041F0" w:rsidRPr="00070D68">
        <w:rPr>
          <w:rFonts w:cs="Arial"/>
          <w:sz w:val="20"/>
          <w:szCs w:val="20"/>
        </w:rPr>
        <w:t>radi</w:t>
      </w:r>
      <w:r w:rsidRPr="00070D68">
        <w:rPr>
          <w:rFonts w:cs="Arial"/>
          <w:sz w:val="20"/>
          <w:szCs w:val="20"/>
        </w:rPr>
        <w:t xml:space="preserve"> prizanesljivost</w:t>
      </w:r>
      <w:r w:rsidR="00AB128E" w:rsidRPr="00070D68">
        <w:rPr>
          <w:rFonts w:cs="Arial"/>
          <w:sz w:val="20"/>
          <w:szCs w:val="20"/>
        </w:rPr>
        <w:t>i</w:t>
      </w:r>
      <w:r w:rsidRPr="00070D68">
        <w:rPr>
          <w:rFonts w:cs="Arial"/>
          <w:sz w:val="20"/>
          <w:szCs w:val="20"/>
        </w:rPr>
        <w:t xml:space="preserve"> zaščiteni pred sankcijami, ki jih javni organi izrečejo v kazenskih postopkih v zvezi z njihovo vpletenostjo v skrivni kartel, ki je predmet prijave. </w:t>
      </w:r>
    </w:p>
    <w:p w14:paraId="42865B12" w14:textId="77777777" w:rsidR="007522E3" w:rsidRPr="00070D68" w:rsidRDefault="007522E3" w:rsidP="0025166A">
      <w:pPr>
        <w:spacing w:line="260" w:lineRule="atLeast"/>
        <w:rPr>
          <w:rFonts w:cs="Arial"/>
          <w:sz w:val="20"/>
          <w:szCs w:val="20"/>
        </w:rPr>
      </w:pPr>
    </w:p>
    <w:p w14:paraId="3760A9D7" w14:textId="77777777" w:rsidR="007522E3" w:rsidRPr="00070D68" w:rsidRDefault="007522E3" w:rsidP="0025166A">
      <w:pPr>
        <w:spacing w:line="260" w:lineRule="atLeast"/>
        <w:rPr>
          <w:rFonts w:cs="Arial"/>
          <w:sz w:val="20"/>
          <w:szCs w:val="20"/>
        </w:rPr>
      </w:pPr>
      <w:r w:rsidRPr="00070D68">
        <w:rPr>
          <w:rFonts w:cs="Arial"/>
          <w:sz w:val="20"/>
          <w:szCs w:val="20"/>
        </w:rPr>
        <w:t xml:space="preserve">Ker Direktiva 2019/1 v četrtem odstavku 23. člena dopušča državam članicam, da </w:t>
      </w:r>
      <w:r w:rsidRPr="00070D68">
        <w:rPr>
          <w:rFonts w:cs="Arial"/>
          <w:i/>
          <w:sz w:val="20"/>
          <w:szCs w:val="20"/>
        </w:rPr>
        <w:t xml:space="preserve">z odstopanjem od drugega odstavka zaradi zagotovitve skladnosti z obstoječimi osnovnimi načeli svojih pravnih sistemov pristojnim organom omogočijo, da se lahko odločijo, da ne bodo izrekli sankcij ali bodo sankcije, ki se izrečejo v kazenskem postopku, samo ublažili, kolikor prispevek posameznikov iz drugega odstavka k odkritju in preiskavi skrivnega kartela pretehta nad interesom za pregon in/ali sankcioniranje teh posameznikov, </w:t>
      </w:r>
      <w:r w:rsidRPr="00070D68">
        <w:rPr>
          <w:rFonts w:cs="Arial"/>
          <w:sz w:val="20"/>
          <w:szCs w:val="20"/>
        </w:rPr>
        <w:t xml:space="preserve">se v </w:t>
      </w:r>
      <w:r w:rsidRPr="00070D68">
        <w:rPr>
          <w:rFonts w:cs="Arial"/>
          <w:sz w:val="20"/>
          <w:szCs w:val="20"/>
          <w:u w:val="single"/>
        </w:rPr>
        <w:t>tretjem odstavku</w:t>
      </w:r>
      <w:r w:rsidRPr="00070D68">
        <w:rPr>
          <w:rFonts w:cs="Arial"/>
          <w:sz w:val="20"/>
          <w:szCs w:val="20"/>
        </w:rPr>
        <w:t xml:space="preserve"> ureja možnosti, da državni tožilec ne začne kazenskega pregona oziroma od njega odstopi, ko prispevek k odkritju in preiskavi kartela fizične osebe iz prvega odstavka pretehta nad interesom za pregon oziroma nad sankcioniranjem. </w:t>
      </w:r>
    </w:p>
    <w:p w14:paraId="126070F4" w14:textId="77777777" w:rsidR="007522E3" w:rsidRPr="00070D68" w:rsidRDefault="007522E3" w:rsidP="0025166A">
      <w:pPr>
        <w:spacing w:line="260" w:lineRule="atLeast"/>
        <w:rPr>
          <w:rFonts w:cs="Arial"/>
          <w:sz w:val="20"/>
          <w:szCs w:val="20"/>
        </w:rPr>
      </w:pPr>
    </w:p>
    <w:p w14:paraId="18D9FDEF" w14:textId="1B64C5DA" w:rsidR="007522E3" w:rsidRPr="00070D68" w:rsidRDefault="0050245A" w:rsidP="0025166A">
      <w:pPr>
        <w:spacing w:line="260" w:lineRule="atLeast"/>
        <w:rPr>
          <w:rFonts w:cs="Arial"/>
          <w:i/>
          <w:sz w:val="20"/>
          <w:szCs w:val="20"/>
        </w:rPr>
      </w:pPr>
      <w:r w:rsidRPr="00070D68">
        <w:rPr>
          <w:rFonts w:cs="Arial"/>
          <w:sz w:val="20"/>
          <w:szCs w:val="20"/>
          <w:u w:val="single"/>
        </w:rPr>
        <w:t xml:space="preserve">Četrti </w:t>
      </w:r>
      <w:r w:rsidR="007522E3" w:rsidRPr="00070D68">
        <w:rPr>
          <w:rFonts w:cs="Arial"/>
          <w:sz w:val="20"/>
          <w:szCs w:val="20"/>
          <w:u w:val="single"/>
        </w:rPr>
        <w:t>odstavek</w:t>
      </w:r>
      <w:r w:rsidR="007522E3" w:rsidRPr="00070D68">
        <w:rPr>
          <w:rFonts w:cs="Arial"/>
          <w:sz w:val="20"/>
          <w:szCs w:val="20"/>
        </w:rPr>
        <w:t xml:space="preserve"> ureja situacije, ko je za obravnavo dejanj kršitev </w:t>
      </w:r>
      <w:r w:rsidR="003370C4" w:rsidRPr="00070D68">
        <w:rPr>
          <w:rFonts w:cs="Arial"/>
          <w:sz w:val="20"/>
          <w:szCs w:val="20"/>
        </w:rPr>
        <w:t xml:space="preserve">iz prejšnjih odstavkov </w:t>
      </w:r>
      <w:r w:rsidR="007522E3" w:rsidRPr="00070D68">
        <w:rPr>
          <w:rFonts w:cs="Arial"/>
          <w:sz w:val="20"/>
          <w:szCs w:val="20"/>
        </w:rPr>
        <w:t xml:space="preserve">pristojnih več organov v različnih državah članicah. Za takšne primere je določeno, da je </w:t>
      </w:r>
      <w:r w:rsidR="00E50C87" w:rsidRPr="00070D68">
        <w:rPr>
          <w:rFonts w:cs="Arial"/>
          <w:sz w:val="20"/>
          <w:szCs w:val="20"/>
        </w:rPr>
        <w:t>a</w:t>
      </w:r>
      <w:r w:rsidR="0045309B" w:rsidRPr="00070D68">
        <w:rPr>
          <w:rFonts w:cs="Arial"/>
          <w:sz w:val="20"/>
          <w:szCs w:val="20"/>
        </w:rPr>
        <w:t>genc</w:t>
      </w:r>
      <w:r w:rsidR="007522E3" w:rsidRPr="00070D68">
        <w:rPr>
          <w:rFonts w:cs="Arial"/>
          <w:sz w:val="20"/>
          <w:szCs w:val="20"/>
        </w:rPr>
        <w:t xml:space="preserve">ija stičen organ, ki zagotavlja komunikacijo med pristojnimi organi iz različnih držav. S tem odstavkom se prenaša četrti odstavek 23. člena Direktiva 2019/1, ki pravi, da </w:t>
      </w:r>
      <w:r w:rsidR="007522E3" w:rsidRPr="00070D68">
        <w:rPr>
          <w:rFonts w:cs="Arial"/>
          <w:i/>
          <w:sz w:val="20"/>
          <w:szCs w:val="20"/>
        </w:rPr>
        <w:t>bi bila lahko  zaščita iz</w:t>
      </w:r>
      <w:r w:rsidR="00AB128E" w:rsidRPr="00070D68">
        <w:rPr>
          <w:rFonts w:cs="Arial"/>
          <w:i/>
          <w:sz w:val="20"/>
          <w:szCs w:val="20"/>
        </w:rPr>
        <w:t xml:space="preserve"> prvega, drugega in tretjega</w:t>
      </w:r>
      <w:r w:rsidR="007522E3" w:rsidRPr="00070D68">
        <w:rPr>
          <w:rFonts w:cs="Arial"/>
          <w:i/>
          <w:sz w:val="20"/>
          <w:szCs w:val="20"/>
        </w:rPr>
        <w:t xml:space="preserve"> odstavk</w:t>
      </w:r>
      <w:r w:rsidR="00AB128E" w:rsidRPr="00070D68">
        <w:rPr>
          <w:rFonts w:cs="Arial"/>
          <w:i/>
          <w:sz w:val="20"/>
          <w:szCs w:val="20"/>
        </w:rPr>
        <w:t>a</w:t>
      </w:r>
      <w:r w:rsidR="007522E3" w:rsidRPr="00070D68">
        <w:rPr>
          <w:rFonts w:cs="Arial"/>
          <w:i/>
          <w:sz w:val="20"/>
          <w:szCs w:val="20"/>
        </w:rPr>
        <w:t>, kadar gre za več kot eno jurisdikcijo, učinkovita, države članice v primerih, ko organ, pristojen za sankcioniranje ali pregon, ni v isti jurisdikciji kot organ, pristojen za varstvo konkurence, ki obravnava zadevo, določijo, da potrebno komunikacijo med njima zagotavlja nacionalni organ, pristojen za varstvo konkurence, iz jurisdikcije organa, pristojnega za sankcioniranje ali pregon.</w:t>
      </w:r>
    </w:p>
    <w:p w14:paraId="7DEF83A0" w14:textId="77777777" w:rsidR="007522E3" w:rsidRPr="00070D68" w:rsidRDefault="007522E3" w:rsidP="0025166A">
      <w:pPr>
        <w:spacing w:line="260" w:lineRule="atLeast"/>
        <w:rPr>
          <w:rFonts w:cs="Arial"/>
          <w:sz w:val="20"/>
          <w:szCs w:val="20"/>
        </w:rPr>
      </w:pPr>
    </w:p>
    <w:p w14:paraId="68998E1A" w14:textId="77777777" w:rsidR="007522E3" w:rsidRPr="00070D68" w:rsidRDefault="007522E3" w:rsidP="0025166A">
      <w:pPr>
        <w:spacing w:line="260" w:lineRule="atLeast"/>
        <w:rPr>
          <w:rFonts w:cs="Arial"/>
          <w:sz w:val="20"/>
          <w:szCs w:val="20"/>
        </w:rPr>
      </w:pPr>
      <w:r w:rsidRPr="00070D68">
        <w:rPr>
          <w:rFonts w:cs="Arial"/>
          <w:sz w:val="20"/>
          <w:szCs w:val="20"/>
          <w:u w:val="single"/>
        </w:rPr>
        <w:lastRenderedPageBreak/>
        <w:t>Peti odstavek</w:t>
      </w:r>
      <w:r w:rsidRPr="00070D68">
        <w:rPr>
          <w:rFonts w:cs="Arial"/>
          <w:sz w:val="20"/>
          <w:szCs w:val="20"/>
        </w:rPr>
        <w:t xml:space="preserve"> določa, da ureditev tega člena ne posega v pravico oškodovancev, ki zahtevajo odškodnino za škodo, ki so jo utrpele zaradi konkurenčnega prava. S tem </w:t>
      </w:r>
      <w:r w:rsidR="00EC465C" w:rsidRPr="00070D68">
        <w:rPr>
          <w:rFonts w:cs="Arial"/>
          <w:sz w:val="20"/>
          <w:szCs w:val="20"/>
        </w:rPr>
        <w:t xml:space="preserve">odstavkom </w:t>
      </w:r>
      <w:r w:rsidRPr="00070D68">
        <w:rPr>
          <w:rFonts w:cs="Arial"/>
          <w:sz w:val="20"/>
          <w:szCs w:val="20"/>
        </w:rPr>
        <w:t>se prenaša peti odstavek 23. člena Direktive 2019/1.</w:t>
      </w:r>
    </w:p>
    <w:p w14:paraId="3EEFD9E7" w14:textId="77777777" w:rsidR="007B36F5" w:rsidRPr="00070D68" w:rsidRDefault="007B36F5" w:rsidP="0025166A">
      <w:pPr>
        <w:spacing w:line="260" w:lineRule="atLeast"/>
        <w:rPr>
          <w:rFonts w:cs="Arial"/>
          <w:sz w:val="20"/>
          <w:szCs w:val="20"/>
        </w:rPr>
      </w:pPr>
    </w:p>
    <w:p w14:paraId="12874485" w14:textId="1FF4E963"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AB128E" w:rsidRPr="00070D68">
        <w:rPr>
          <w:rFonts w:cs="Arial"/>
          <w:b/>
          <w:sz w:val="20"/>
          <w:szCs w:val="20"/>
        </w:rPr>
        <w:t>77</w:t>
      </w:r>
      <w:r w:rsidRPr="00070D68">
        <w:rPr>
          <w:rFonts w:cs="Arial"/>
          <w:b/>
          <w:sz w:val="20"/>
          <w:szCs w:val="20"/>
        </w:rPr>
        <w:t>. členu (izvršba administrativne sankcije)</w:t>
      </w:r>
    </w:p>
    <w:p w14:paraId="6A5C4E5F" w14:textId="77777777" w:rsidR="007522E3" w:rsidRPr="00070D68" w:rsidRDefault="007522E3" w:rsidP="0025166A">
      <w:pPr>
        <w:spacing w:line="260" w:lineRule="atLeast"/>
        <w:rPr>
          <w:rFonts w:cs="Arial"/>
          <w:sz w:val="20"/>
          <w:szCs w:val="20"/>
        </w:rPr>
      </w:pPr>
    </w:p>
    <w:p w14:paraId="72378B38" w14:textId="77777777" w:rsidR="007522E3" w:rsidRPr="00070D68" w:rsidRDefault="007522E3" w:rsidP="0025166A">
      <w:pPr>
        <w:spacing w:line="260" w:lineRule="atLeast"/>
        <w:rPr>
          <w:rFonts w:cs="Arial"/>
          <w:sz w:val="20"/>
          <w:szCs w:val="20"/>
        </w:rPr>
      </w:pPr>
      <w:r w:rsidRPr="00070D68">
        <w:rPr>
          <w:rFonts w:cs="Arial"/>
          <w:sz w:val="20"/>
          <w:szCs w:val="20"/>
        </w:rPr>
        <w:t xml:space="preserve">V tem členu so določena pravila po katerih se izvrši prisilna izterjava administrativne sankcije, če jo podjetje, kateremu je </w:t>
      </w:r>
      <w:r w:rsidR="00E50C87" w:rsidRPr="00070D68">
        <w:rPr>
          <w:rFonts w:cs="Arial"/>
          <w:sz w:val="20"/>
          <w:szCs w:val="20"/>
        </w:rPr>
        <w:t>a</w:t>
      </w:r>
      <w:r w:rsidR="0045309B" w:rsidRPr="00070D68">
        <w:rPr>
          <w:rFonts w:cs="Arial"/>
          <w:sz w:val="20"/>
          <w:szCs w:val="20"/>
        </w:rPr>
        <w:t>genc</w:t>
      </w:r>
      <w:r w:rsidRPr="00070D68">
        <w:rPr>
          <w:rFonts w:cs="Arial"/>
          <w:sz w:val="20"/>
          <w:szCs w:val="20"/>
        </w:rPr>
        <w:t>ija izrekla administrativno sankcijo, ne bo prostovoljno plačalo.</w:t>
      </w:r>
    </w:p>
    <w:p w14:paraId="57E4D515" w14:textId="77777777" w:rsidR="007522E3" w:rsidRPr="00070D68" w:rsidRDefault="007522E3" w:rsidP="0025166A">
      <w:pPr>
        <w:spacing w:line="260" w:lineRule="atLeast"/>
        <w:rPr>
          <w:rFonts w:cs="Arial"/>
          <w:sz w:val="20"/>
          <w:szCs w:val="20"/>
        </w:rPr>
      </w:pPr>
    </w:p>
    <w:p w14:paraId="00CF7CA5" w14:textId="77777777" w:rsidR="007522E3" w:rsidRPr="00070D68" w:rsidRDefault="008C4B74" w:rsidP="0025166A">
      <w:pPr>
        <w:spacing w:line="260" w:lineRule="atLeast"/>
        <w:rPr>
          <w:rFonts w:cs="Arial"/>
          <w:sz w:val="20"/>
          <w:szCs w:val="20"/>
        </w:rPr>
      </w:pPr>
      <w:r w:rsidRPr="00070D68">
        <w:rPr>
          <w:rFonts w:cs="Arial"/>
          <w:sz w:val="20"/>
          <w:szCs w:val="20"/>
        </w:rPr>
        <w:t xml:space="preserve">S </w:t>
      </w:r>
      <w:r w:rsidR="007522E3" w:rsidRPr="00070D68">
        <w:rPr>
          <w:rFonts w:cs="Arial"/>
          <w:sz w:val="20"/>
          <w:szCs w:val="20"/>
          <w:u w:val="single"/>
        </w:rPr>
        <w:t>prvim odstavkom</w:t>
      </w:r>
      <w:r w:rsidR="007522E3" w:rsidRPr="00070D68">
        <w:rPr>
          <w:rFonts w:cs="Arial"/>
          <w:sz w:val="20"/>
          <w:szCs w:val="20"/>
        </w:rPr>
        <w:t xml:space="preserve"> </w:t>
      </w:r>
      <w:r w:rsidRPr="00070D68">
        <w:rPr>
          <w:rFonts w:cs="Arial"/>
          <w:sz w:val="20"/>
          <w:szCs w:val="20"/>
        </w:rPr>
        <w:t xml:space="preserve">se </w:t>
      </w:r>
      <w:r w:rsidR="007522E3" w:rsidRPr="00070D68">
        <w:rPr>
          <w:rFonts w:cs="Arial"/>
          <w:sz w:val="20"/>
          <w:szCs w:val="20"/>
        </w:rPr>
        <w:t>določ</w:t>
      </w:r>
      <w:r w:rsidRPr="00070D68">
        <w:rPr>
          <w:rFonts w:cs="Arial"/>
          <w:sz w:val="20"/>
          <w:szCs w:val="20"/>
        </w:rPr>
        <w:t>i</w:t>
      </w:r>
      <w:r w:rsidR="007522E3" w:rsidRPr="00070D68">
        <w:rPr>
          <w:rFonts w:cs="Arial"/>
          <w:sz w:val="20"/>
          <w:szCs w:val="20"/>
        </w:rPr>
        <w:t xml:space="preserve">, da se izvršba izvrši po pravili </w:t>
      </w:r>
      <w:r w:rsidRPr="00070D68">
        <w:rPr>
          <w:rFonts w:cs="Arial"/>
          <w:sz w:val="20"/>
          <w:szCs w:val="20"/>
        </w:rPr>
        <w:t xml:space="preserve">davčne </w:t>
      </w:r>
      <w:r w:rsidR="007522E3" w:rsidRPr="00070D68">
        <w:rPr>
          <w:rFonts w:cs="Arial"/>
          <w:sz w:val="20"/>
          <w:szCs w:val="20"/>
        </w:rPr>
        <w:t>izvršbe</w:t>
      </w:r>
      <w:r w:rsidR="00E50C87" w:rsidRPr="00070D68">
        <w:rPr>
          <w:rFonts w:cs="Arial"/>
          <w:sz w:val="20"/>
          <w:szCs w:val="20"/>
        </w:rPr>
        <w:t>, pri tem, da</w:t>
      </w:r>
      <w:r w:rsidR="007522E3" w:rsidRPr="00070D68">
        <w:rPr>
          <w:rFonts w:cs="Arial"/>
          <w:sz w:val="20"/>
          <w:szCs w:val="20"/>
        </w:rPr>
        <w:t xml:space="preserve"> je izvršba dopustna šele po pravnomočnosti odločbe </w:t>
      </w:r>
      <w:r w:rsidR="00E50C87" w:rsidRPr="00070D68">
        <w:rPr>
          <w:rFonts w:cs="Arial"/>
          <w:sz w:val="20"/>
          <w:szCs w:val="20"/>
        </w:rPr>
        <w:t>a</w:t>
      </w:r>
      <w:r w:rsidR="0045309B" w:rsidRPr="00070D68">
        <w:rPr>
          <w:rFonts w:cs="Arial"/>
          <w:sz w:val="20"/>
          <w:szCs w:val="20"/>
        </w:rPr>
        <w:t>genc</w:t>
      </w:r>
      <w:r w:rsidR="007522E3" w:rsidRPr="00070D68">
        <w:rPr>
          <w:rFonts w:cs="Arial"/>
          <w:sz w:val="20"/>
          <w:szCs w:val="20"/>
        </w:rPr>
        <w:t xml:space="preserve">ije. </w:t>
      </w:r>
    </w:p>
    <w:p w14:paraId="32ED7CA4" w14:textId="77777777" w:rsidR="007522E3" w:rsidRPr="00070D68" w:rsidRDefault="007522E3" w:rsidP="00E50C87">
      <w:pPr>
        <w:overflowPunct/>
        <w:autoSpaceDE/>
        <w:autoSpaceDN/>
        <w:adjustRightInd/>
        <w:spacing w:line="260" w:lineRule="atLeast"/>
        <w:textAlignment w:val="auto"/>
        <w:rPr>
          <w:rFonts w:cs="Arial"/>
          <w:sz w:val="20"/>
          <w:szCs w:val="20"/>
        </w:rPr>
      </w:pPr>
    </w:p>
    <w:p w14:paraId="5BD369FB" w14:textId="77777777" w:rsidR="00E50C87" w:rsidRPr="00070D68" w:rsidRDefault="007522E3" w:rsidP="00E50C87">
      <w:pPr>
        <w:overflowPunct/>
        <w:autoSpaceDE/>
        <w:autoSpaceDN/>
        <w:adjustRightInd/>
        <w:spacing w:line="260" w:lineRule="atLeast"/>
        <w:textAlignment w:val="auto"/>
        <w:rPr>
          <w:rFonts w:cs="Arial"/>
          <w:sz w:val="20"/>
          <w:szCs w:val="20"/>
        </w:rPr>
      </w:pPr>
      <w:r w:rsidRPr="00070D68">
        <w:rPr>
          <w:rFonts w:cs="Arial"/>
          <w:sz w:val="20"/>
          <w:szCs w:val="20"/>
        </w:rPr>
        <w:t xml:space="preserve">Z namenom učinkovite izvršbe je v </w:t>
      </w:r>
      <w:r w:rsidRPr="00070D68">
        <w:rPr>
          <w:rFonts w:cs="Arial"/>
          <w:sz w:val="20"/>
          <w:szCs w:val="20"/>
          <w:u w:val="single"/>
        </w:rPr>
        <w:t>drugem odstavku</w:t>
      </w:r>
      <w:r w:rsidRPr="00070D68">
        <w:rPr>
          <w:rFonts w:cs="Arial"/>
          <w:sz w:val="20"/>
          <w:szCs w:val="20"/>
        </w:rPr>
        <w:t xml:space="preserve"> dopuščena možnost ukrepov za zavarovanje izvršbe in za zavarovanje izpolnitve iz naslova naložitve administrativne sankcije.</w:t>
      </w:r>
      <w:r w:rsidR="00E50C87" w:rsidRPr="00070D68">
        <w:rPr>
          <w:rFonts w:cs="Arial"/>
          <w:sz w:val="20"/>
          <w:szCs w:val="20"/>
        </w:rPr>
        <w:t xml:space="preserve"> Agencija lahko v skladu z zakonom, ki ureja davčni postopek, pred, ob ali po izdaji odločbe naloži  pristojnemu organu, da izvede ukrepe za zavarovanje izvršbe in za zavarovanje izpolnitve obveznosti iz naslova izrečene administrativne sankcije.</w:t>
      </w:r>
    </w:p>
    <w:p w14:paraId="5895B5AF" w14:textId="77777777" w:rsidR="007522E3" w:rsidRPr="00070D68" w:rsidRDefault="007522E3" w:rsidP="0025166A">
      <w:pPr>
        <w:spacing w:line="260" w:lineRule="atLeast"/>
        <w:rPr>
          <w:rFonts w:cs="Arial"/>
          <w:sz w:val="20"/>
          <w:szCs w:val="20"/>
        </w:rPr>
      </w:pPr>
    </w:p>
    <w:p w14:paraId="0267E786" w14:textId="77777777" w:rsidR="007522E3" w:rsidRPr="00070D68" w:rsidRDefault="007522E3" w:rsidP="0025166A">
      <w:pPr>
        <w:spacing w:line="260" w:lineRule="atLeast"/>
        <w:rPr>
          <w:rFonts w:cs="Arial"/>
          <w:sz w:val="20"/>
          <w:szCs w:val="20"/>
        </w:rPr>
      </w:pPr>
      <w:r w:rsidRPr="00070D68">
        <w:rPr>
          <w:rFonts w:cs="Arial"/>
          <w:sz w:val="20"/>
          <w:szCs w:val="20"/>
        </w:rPr>
        <w:t xml:space="preserve">S </w:t>
      </w:r>
      <w:r w:rsidRPr="00070D68">
        <w:rPr>
          <w:rFonts w:cs="Arial"/>
          <w:sz w:val="20"/>
          <w:szCs w:val="20"/>
          <w:u w:val="single"/>
        </w:rPr>
        <w:t>tretjim odstavkom</w:t>
      </w:r>
      <w:r w:rsidRPr="00070D68">
        <w:rPr>
          <w:rFonts w:cs="Arial"/>
          <w:sz w:val="20"/>
          <w:szCs w:val="20"/>
        </w:rPr>
        <w:t xml:space="preserve"> se </w:t>
      </w:r>
      <w:r w:rsidR="007B66DC" w:rsidRPr="00070D68">
        <w:rPr>
          <w:rFonts w:cs="Arial"/>
          <w:sz w:val="20"/>
          <w:szCs w:val="20"/>
        </w:rPr>
        <w:t>določi</w:t>
      </w:r>
      <w:r w:rsidRPr="00070D68">
        <w:rPr>
          <w:rFonts w:cs="Arial"/>
          <w:sz w:val="20"/>
          <w:szCs w:val="20"/>
        </w:rPr>
        <w:t xml:space="preserve">, da se terjatev, ki jo </w:t>
      </w:r>
      <w:r w:rsidR="00E50C87" w:rsidRPr="00070D68">
        <w:rPr>
          <w:rFonts w:cs="Arial"/>
          <w:sz w:val="20"/>
          <w:szCs w:val="20"/>
        </w:rPr>
        <w:t>a</w:t>
      </w:r>
      <w:r w:rsidR="0045309B" w:rsidRPr="00070D68">
        <w:rPr>
          <w:rFonts w:cs="Arial"/>
          <w:sz w:val="20"/>
          <w:szCs w:val="20"/>
        </w:rPr>
        <w:t>genc</w:t>
      </w:r>
      <w:r w:rsidRPr="00070D68">
        <w:rPr>
          <w:rFonts w:cs="Arial"/>
          <w:sz w:val="20"/>
          <w:szCs w:val="20"/>
        </w:rPr>
        <w:t>ija vodi do podjetj</w:t>
      </w:r>
      <w:r w:rsidR="00E50C87" w:rsidRPr="00070D68">
        <w:rPr>
          <w:rFonts w:cs="Arial"/>
          <w:sz w:val="20"/>
          <w:szCs w:val="20"/>
        </w:rPr>
        <w:t>a</w:t>
      </w:r>
      <w:r w:rsidRPr="00070D68">
        <w:rPr>
          <w:rFonts w:cs="Arial"/>
          <w:sz w:val="20"/>
          <w:szCs w:val="20"/>
        </w:rPr>
        <w:t xml:space="preserve">, ki je dolžno plačati administrativno sankcijo, prenese na davčni organ z dnem, ko </w:t>
      </w:r>
      <w:r w:rsidR="00D93BA5" w:rsidRPr="00070D68">
        <w:rPr>
          <w:rFonts w:cs="Arial"/>
          <w:sz w:val="20"/>
          <w:szCs w:val="20"/>
        </w:rPr>
        <w:t>a</w:t>
      </w:r>
      <w:r w:rsidR="0045309B" w:rsidRPr="00070D68">
        <w:rPr>
          <w:rFonts w:cs="Arial"/>
          <w:sz w:val="20"/>
          <w:szCs w:val="20"/>
        </w:rPr>
        <w:t>genc</w:t>
      </w:r>
      <w:r w:rsidRPr="00070D68">
        <w:rPr>
          <w:rFonts w:cs="Arial"/>
          <w:sz w:val="20"/>
          <w:szCs w:val="20"/>
        </w:rPr>
        <w:t xml:space="preserve">ija vloži predlog za prisilno izterjavo. </w:t>
      </w:r>
    </w:p>
    <w:p w14:paraId="6729B733" w14:textId="77777777" w:rsidR="007522E3" w:rsidRPr="00070D68" w:rsidRDefault="007522E3" w:rsidP="0025166A">
      <w:pPr>
        <w:spacing w:line="260" w:lineRule="atLeast"/>
        <w:rPr>
          <w:rFonts w:cs="Arial"/>
          <w:sz w:val="20"/>
          <w:szCs w:val="20"/>
        </w:rPr>
      </w:pPr>
    </w:p>
    <w:p w14:paraId="46661039" w14:textId="7CD48E94"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AB128E" w:rsidRPr="00070D68">
        <w:rPr>
          <w:rFonts w:cs="Arial"/>
          <w:b/>
          <w:sz w:val="20"/>
          <w:szCs w:val="20"/>
        </w:rPr>
        <w:t>78</w:t>
      </w:r>
      <w:r w:rsidRPr="00070D68">
        <w:rPr>
          <w:rFonts w:cs="Arial"/>
          <w:b/>
          <w:sz w:val="20"/>
          <w:szCs w:val="20"/>
        </w:rPr>
        <w:t>. členu (povrnitev škode)</w:t>
      </w:r>
    </w:p>
    <w:p w14:paraId="54892C61" w14:textId="77777777" w:rsidR="007522E3" w:rsidRPr="00070D68" w:rsidRDefault="007522E3" w:rsidP="0025166A">
      <w:pPr>
        <w:spacing w:line="260" w:lineRule="atLeast"/>
        <w:rPr>
          <w:rFonts w:cs="Arial"/>
          <w:b/>
          <w:i/>
          <w:sz w:val="20"/>
          <w:szCs w:val="20"/>
        </w:rPr>
      </w:pPr>
    </w:p>
    <w:p w14:paraId="2D785EA1" w14:textId="77777777" w:rsidR="007522E3" w:rsidRPr="00070D68" w:rsidRDefault="007522E3" w:rsidP="0025166A">
      <w:pPr>
        <w:spacing w:line="260" w:lineRule="atLeast"/>
        <w:rPr>
          <w:rFonts w:cs="Arial"/>
          <w:sz w:val="20"/>
          <w:szCs w:val="20"/>
        </w:rPr>
      </w:pPr>
      <w:r w:rsidRPr="00070D68">
        <w:rPr>
          <w:rFonts w:cs="Arial"/>
          <w:sz w:val="20"/>
          <w:szCs w:val="20"/>
        </w:rPr>
        <w:t>Ta člen ureja pravico podjetja d</w:t>
      </w:r>
      <w:r w:rsidR="006D527D" w:rsidRPr="00070D68">
        <w:rPr>
          <w:rFonts w:cs="Arial"/>
          <w:sz w:val="20"/>
          <w:szCs w:val="20"/>
        </w:rPr>
        <w:t>o povračila škode iz 26. člena u</w:t>
      </w:r>
      <w:r w:rsidRPr="00070D68">
        <w:rPr>
          <w:rFonts w:cs="Arial"/>
          <w:sz w:val="20"/>
          <w:szCs w:val="20"/>
        </w:rPr>
        <w:t xml:space="preserve">stave, »ki mu jo v zvezi z opravljanjem službe ali kakšne druge dejavnosti državnega organa, organa lokalne skupnosti ali nosilca javnih pooblastil s svojim protipravnim ravnanjem stori oseba ali organ, ki tako službo ali dejavnost opravlja.« Določba </w:t>
      </w:r>
      <w:r w:rsidR="007B66DC" w:rsidRPr="00070D68">
        <w:rPr>
          <w:rFonts w:cs="Arial"/>
          <w:sz w:val="20"/>
          <w:szCs w:val="20"/>
        </w:rPr>
        <w:t xml:space="preserve">tega </w:t>
      </w:r>
      <w:r w:rsidRPr="00070D68">
        <w:rPr>
          <w:rFonts w:cs="Arial"/>
          <w:sz w:val="20"/>
          <w:szCs w:val="20"/>
        </w:rPr>
        <w:t xml:space="preserve">člena </w:t>
      </w:r>
      <w:r w:rsidR="007B66DC" w:rsidRPr="00070D68">
        <w:rPr>
          <w:rFonts w:cs="Arial"/>
          <w:sz w:val="20"/>
          <w:szCs w:val="20"/>
        </w:rPr>
        <w:t>sledi</w:t>
      </w:r>
      <w:r w:rsidRPr="00070D68">
        <w:rPr>
          <w:rFonts w:cs="Arial"/>
          <w:sz w:val="20"/>
          <w:szCs w:val="20"/>
        </w:rPr>
        <w:t xml:space="preserve"> veljavn</w:t>
      </w:r>
      <w:r w:rsidR="007B66DC" w:rsidRPr="00070D68">
        <w:rPr>
          <w:rFonts w:cs="Arial"/>
          <w:sz w:val="20"/>
          <w:szCs w:val="20"/>
        </w:rPr>
        <w:t>i</w:t>
      </w:r>
      <w:r w:rsidRPr="00070D68">
        <w:rPr>
          <w:rFonts w:cs="Arial"/>
          <w:sz w:val="20"/>
          <w:szCs w:val="20"/>
        </w:rPr>
        <w:t xml:space="preserve"> praks</w:t>
      </w:r>
      <w:r w:rsidR="007B66DC" w:rsidRPr="00070D68">
        <w:rPr>
          <w:rFonts w:cs="Arial"/>
          <w:sz w:val="20"/>
          <w:szCs w:val="20"/>
        </w:rPr>
        <w:t>i</w:t>
      </w:r>
      <w:r w:rsidRPr="00070D68">
        <w:rPr>
          <w:rFonts w:cs="Arial"/>
          <w:sz w:val="20"/>
          <w:szCs w:val="20"/>
        </w:rPr>
        <w:t xml:space="preserve"> Ustavnega sodišča Republike Slovenije in je povzeta po veljavni določbi 193. člena ZP-1. </w:t>
      </w:r>
    </w:p>
    <w:p w14:paraId="7DD314B6" w14:textId="77777777" w:rsidR="007522E3" w:rsidRPr="00070D68" w:rsidRDefault="007522E3" w:rsidP="0025166A">
      <w:pPr>
        <w:spacing w:line="260" w:lineRule="atLeast"/>
        <w:rPr>
          <w:rFonts w:cs="Arial"/>
          <w:b/>
          <w:sz w:val="20"/>
          <w:szCs w:val="20"/>
          <w:u w:val="single"/>
        </w:rPr>
      </w:pPr>
    </w:p>
    <w:p w14:paraId="25CE7C3C" w14:textId="7E108FAF"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DF78F9" w:rsidRPr="00070D68">
        <w:rPr>
          <w:rFonts w:cs="Arial"/>
          <w:b/>
          <w:sz w:val="20"/>
          <w:szCs w:val="20"/>
        </w:rPr>
        <w:t>79</w:t>
      </w:r>
      <w:r w:rsidRPr="00070D68">
        <w:rPr>
          <w:rFonts w:cs="Arial"/>
          <w:b/>
          <w:sz w:val="20"/>
          <w:szCs w:val="20"/>
        </w:rPr>
        <w:t>. členu (sodno varstvo)</w:t>
      </w:r>
    </w:p>
    <w:p w14:paraId="7D80D5D8" w14:textId="77777777" w:rsidR="007522E3" w:rsidRPr="00070D68" w:rsidRDefault="007522E3" w:rsidP="0025166A">
      <w:pPr>
        <w:spacing w:line="260" w:lineRule="atLeast"/>
        <w:rPr>
          <w:rFonts w:cs="Arial"/>
          <w:b/>
          <w:sz w:val="20"/>
          <w:szCs w:val="20"/>
        </w:rPr>
      </w:pPr>
    </w:p>
    <w:p w14:paraId="5298CDAF" w14:textId="77777777" w:rsidR="007522E3" w:rsidRPr="00070D68" w:rsidRDefault="007522E3" w:rsidP="0025166A">
      <w:pPr>
        <w:spacing w:line="260" w:lineRule="atLeast"/>
        <w:rPr>
          <w:rFonts w:cs="Arial"/>
          <w:sz w:val="20"/>
          <w:szCs w:val="20"/>
        </w:rPr>
      </w:pPr>
      <w:r w:rsidRPr="00070D68">
        <w:rPr>
          <w:rFonts w:cs="Arial"/>
          <w:sz w:val="20"/>
          <w:szCs w:val="20"/>
        </w:rPr>
        <w:t xml:space="preserve">Zoper odločbe </w:t>
      </w:r>
      <w:r w:rsidR="00C20FCE" w:rsidRPr="00070D68">
        <w:rPr>
          <w:rFonts w:cs="Arial"/>
          <w:sz w:val="20"/>
          <w:szCs w:val="20"/>
        </w:rPr>
        <w:t>a</w:t>
      </w:r>
      <w:r w:rsidR="0045309B" w:rsidRPr="00070D68">
        <w:rPr>
          <w:rFonts w:cs="Arial"/>
          <w:sz w:val="20"/>
          <w:szCs w:val="20"/>
        </w:rPr>
        <w:t>genc</w:t>
      </w:r>
      <w:r w:rsidRPr="00070D68">
        <w:rPr>
          <w:rFonts w:cs="Arial"/>
          <w:sz w:val="20"/>
          <w:szCs w:val="20"/>
        </w:rPr>
        <w:t>ije je dopustno začeti postopek sodnega varstva. Za postopek sodnega varstva se smiselno uporablja ZUS-1, razen če je s tem zakonom drug</w:t>
      </w:r>
      <w:r w:rsidR="006D527D" w:rsidRPr="00070D68">
        <w:rPr>
          <w:rFonts w:cs="Arial"/>
          <w:sz w:val="20"/>
          <w:szCs w:val="20"/>
        </w:rPr>
        <w:t>ač</w:t>
      </w:r>
      <w:r w:rsidRPr="00070D68">
        <w:rPr>
          <w:rFonts w:cs="Arial"/>
          <w:sz w:val="20"/>
          <w:szCs w:val="20"/>
        </w:rPr>
        <w:t xml:space="preserve">e določeno. </w:t>
      </w:r>
    </w:p>
    <w:p w14:paraId="4B17831F" w14:textId="77777777" w:rsidR="007522E3" w:rsidRPr="00070D68" w:rsidRDefault="007522E3" w:rsidP="0025166A">
      <w:pPr>
        <w:spacing w:line="260" w:lineRule="atLeast"/>
        <w:rPr>
          <w:rFonts w:cs="Arial"/>
          <w:sz w:val="20"/>
          <w:szCs w:val="20"/>
        </w:rPr>
      </w:pPr>
    </w:p>
    <w:p w14:paraId="600E2037" w14:textId="77777777" w:rsidR="007522E3" w:rsidRPr="00070D68" w:rsidRDefault="007522E3" w:rsidP="0025166A">
      <w:pPr>
        <w:spacing w:line="260" w:lineRule="atLeast"/>
        <w:rPr>
          <w:rFonts w:cs="Arial"/>
          <w:sz w:val="20"/>
          <w:szCs w:val="20"/>
        </w:rPr>
      </w:pPr>
      <w:r w:rsidRPr="00070D68">
        <w:rPr>
          <w:rFonts w:cs="Arial"/>
          <w:sz w:val="20"/>
          <w:szCs w:val="20"/>
        </w:rPr>
        <w:t xml:space="preserve">Ustava v 25. členu določa, da je treba vsakomur zagotoviti pravico do pritožbe ali drugega pravnega sredstva proti odločbam sodišč ali drugih organov, s katerimi ti določajo o njegovih pravicah, dolžnostih ali pravnih interesih. Ustavno sodišče Republike Slovenije je v sklepu št. U-I-309/94 z dne 16. 2. 1996 navedlo, da ta določba zagotavlja načelo </w:t>
      </w:r>
      <w:proofErr w:type="spellStart"/>
      <w:r w:rsidRPr="00070D68">
        <w:rPr>
          <w:rFonts w:cs="Arial"/>
          <w:sz w:val="20"/>
          <w:szCs w:val="20"/>
        </w:rPr>
        <w:t>instančnosti</w:t>
      </w:r>
      <w:proofErr w:type="spellEnd"/>
      <w:r w:rsidRPr="00070D68">
        <w:rPr>
          <w:rFonts w:cs="Arial"/>
          <w:sz w:val="20"/>
          <w:szCs w:val="20"/>
        </w:rPr>
        <w:t>, katerega bistvena vsebina je v tem, da lahko organ druge stopnje presoja odločitev prvostopenjskega organa z vidika vseh vprašanj, ki so pomembna za odločitev o pravici ali obveznosti. To pomeni, da mora zakonodajalec v primeru, ko se o pravici ali obveznostih odloča v upravnem postopku, zoper takšno odločitev predvideti pritožbo ali drugo pravno sredstvo.</w:t>
      </w:r>
      <w:r w:rsidRPr="00070D68">
        <w:rPr>
          <w:rStyle w:val="Sprotnaopomba-sklic"/>
          <w:rFonts w:cs="Arial"/>
          <w:sz w:val="20"/>
          <w:szCs w:val="20"/>
        </w:rPr>
        <w:footnoteReference w:id="27"/>
      </w:r>
    </w:p>
    <w:p w14:paraId="18F6C3A9" w14:textId="77777777" w:rsidR="007522E3" w:rsidRPr="00070D68" w:rsidRDefault="007522E3" w:rsidP="0025166A">
      <w:pPr>
        <w:spacing w:line="260" w:lineRule="atLeast"/>
        <w:rPr>
          <w:rFonts w:cs="Arial"/>
          <w:sz w:val="20"/>
          <w:szCs w:val="20"/>
        </w:rPr>
      </w:pPr>
    </w:p>
    <w:p w14:paraId="4DBCF087" w14:textId="77777777" w:rsidR="007522E3" w:rsidRPr="00070D68" w:rsidRDefault="007522E3" w:rsidP="0025166A">
      <w:pPr>
        <w:spacing w:line="260" w:lineRule="atLeast"/>
        <w:rPr>
          <w:rFonts w:cs="Arial"/>
          <w:sz w:val="20"/>
          <w:szCs w:val="20"/>
        </w:rPr>
      </w:pPr>
      <w:r w:rsidRPr="00070D68">
        <w:rPr>
          <w:rFonts w:cs="Arial"/>
          <w:sz w:val="20"/>
          <w:szCs w:val="20"/>
        </w:rPr>
        <w:t>Iz ustavnega besedila, po katerem mora biti zagotovljena »pravica do pritožbe ali drugega pravnega sredstva«, izrecno ne izhaja zahteva, da bi moralo biti »drugo pravno sredstvo« vedno zagotovljeno znotraj konkretnega postopka, temveč omogoča tudi razlago, po kateri lahko funkcijo pravnega sredstva izjemoma opravi zahteva za preizkus odločbe v sodnem postopku. Zato je v primerih, ko o posameznih upravnih zadevah odločajo najvišji organi posameznih vej oblasti ali strokovni organi, ki so posebej v ta namen ustanovljeni z zakonom kot organi na prvi in zadnji stopnji, mogoče šteti upravni spor kot »drugo pravn</w:t>
      </w:r>
      <w:r w:rsidR="00C20FCE" w:rsidRPr="00070D68">
        <w:rPr>
          <w:rFonts w:cs="Arial"/>
          <w:sz w:val="20"/>
          <w:szCs w:val="20"/>
        </w:rPr>
        <w:t>o sredstvo« v smislu 25. člena u</w:t>
      </w:r>
      <w:r w:rsidRPr="00070D68">
        <w:rPr>
          <w:rFonts w:cs="Arial"/>
          <w:sz w:val="20"/>
          <w:szCs w:val="20"/>
        </w:rPr>
        <w:t xml:space="preserve">stave, vendar pod pogojem, da se z </w:t>
      </w:r>
      <w:r w:rsidRPr="00070D68">
        <w:rPr>
          <w:rFonts w:cs="Arial"/>
          <w:sz w:val="20"/>
          <w:szCs w:val="20"/>
        </w:rPr>
        <w:lastRenderedPageBreak/>
        <w:t xml:space="preserve">njimi še vedno zagotavlja temeljni namen </w:t>
      </w:r>
      <w:proofErr w:type="spellStart"/>
      <w:r w:rsidRPr="00070D68">
        <w:rPr>
          <w:rFonts w:cs="Arial"/>
          <w:sz w:val="20"/>
          <w:szCs w:val="20"/>
        </w:rPr>
        <w:t>instančnosti</w:t>
      </w:r>
      <w:proofErr w:type="spellEnd"/>
      <w:r w:rsidRPr="00070D68">
        <w:rPr>
          <w:rFonts w:cs="Arial"/>
          <w:sz w:val="20"/>
          <w:szCs w:val="20"/>
        </w:rPr>
        <w:t>, kot ga zagotavlja ta človekova pravica – to je, da je to pravno sredstvo po svoji naravi enako učinkovito, kot bi bila pritožba v upravnem postopku.</w:t>
      </w:r>
      <w:r w:rsidRPr="00070D68">
        <w:rPr>
          <w:rStyle w:val="Sprotnaopomba-sklic"/>
          <w:rFonts w:cs="Arial"/>
          <w:sz w:val="20"/>
          <w:szCs w:val="20"/>
        </w:rPr>
        <w:footnoteReference w:id="28"/>
      </w:r>
    </w:p>
    <w:p w14:paraId="6464457B" w14:textId="77777777" w:rsidR="007522E3" w:rsidRPr="00070D68" w:rsidRDefault="007522E3" w:rsidP="0025166A">
      <w:pPr>
        <w:spacing w:line="260" w:lineRule="atLeast"/>
        <w:rPr>
          <w:rFonts w:cs="Arial"/>
          <w:sz w:val="20"/>
          <w:szCs w:val="20"/>
        </w:rPr>
      </w:pPr>
    </w:p>
    <w:p w14:paraId="75CA62BC" w14:textId="77777777" w:rsidR="007522E3" w:rsidRPr="00070D68" w:rsidRDefault="007522E3" w:rsidP="0025166A">
      <w:pPr>
        <w:spacing w:line="260" w:lineRule="atLeast"/>
        <w:rPr>
          <w:rFonts w:cs="Arial"/>
          <w:sz w:val="20"/>
          <w:szCs w:val="20"/>
        </w:rPr>
      </w:pPr>
      <w:r w:rsidRPr="00070D68">
        <w:rPr>
          <w:rFonts w:cs="Arial"/>
          <w:sz w:val="20"/>
          <w:szCs w:val="20"/>
        </w:rPr>
        <w:t>Ker se lahko skladno s tem zakonom v upravnem sporu uveljavlja vse razloge, ki bi jih sicer lahko stranka uveljavlja v pritožbi zoper upravno odločbo po prvem odstavku 237. člena ZUP, je upravni spor po tem zakonu glede obsega izpodbijanja enako učinkovito pravno sredstvo, kot bi bila pritožba v upravnem postopku.</w:t>
      </w:r>
    </w:p>
    <w:p w14:paraId="703ACB71" w14:textId="77777777" w:rsidR="007522E3" w:rsidRPr="00070D68" w:rsidRDefault="007522E3" w:rsidP="0025166A">
      <w:pPr>
        <w:spacing w:line="260" w:lineRule="atLeast"/>
        <w:rPr>
          <w:rFonts w:cs="Arial"/>
          <w:sz w:val="20"/>
          <w:szCs w:val="20"/>
        </w:rPr>
      </w:pPr>
    </w:p>
    <w:p w14:paraId="1A9BA5B7" w14:textId="69996D91" w:rsidR="007522E3" w:rsidRPr="00070D68" w:rsidRDefault="007522E3" w:rsidP="0025166A">
      <w:pPr>
        <w:spacing w:line="260" w:lineRule="atLeast"/>
        <w:rPr>
          <w:rFonts w:cs="Arial"/>
          <w:sz w:val="20"/>
          <w:szCs w:val="20"/>
        </w:rPr>
      </w:pPr>
      <w:r w:rsidRPr="00070D68">
        <w:rPr>
          <w:rFonts w:cs="Arial"/>
          <w:sz w:val="20"/>
          <w:szCs w:val="20"/>
        </w:rPr>
        <w:t xml:space="preserve">Dokončne upravne odločbe so praviloma izvršljive. Tožba v upravnem sporu nima suspenzivnega učinka, če zakon ne določa drugače. Ker je v postopku odločanja </w:t>
      </w:r>
      <w:r w:rsidR="006D527D" w:rsidRPr="00070D68">
        <w:rPr>
          <w:rFonts w:cs="Arial"/>
          <w:sz w:val="20"/>
          <w:szCs w:val="20"/>
        </w:rPr>
        <w:t>a</w:t>
      </w:r>
      <w:r w:rsidR="0045309B" w:rsidRPr="00070D68">
        <w:rPr>
          <w:rFonts w:cs="Arial"/>
          <w:sz w:val="20"/>
          <w:szCs w:val="20"/>
        </w:rPr>
        <w:t>genc</w:t>
      </w:r>
      <w:r w:rsidRPr="00070D68">
        <w:rPr>
          <w:rFonts w:cs="Arial"/>
          <w:sz w:val="20"/>
          <w:szCs w:val="20"/>
        </w:rPr>
        <w:t>ij</w:t>
      </w:r>
      <w:r w:rsidR="0050245A" w:rsidRPr="00070D68">
        <w:rPr>
          <w:rFonts w:cs="Arial"/>
          <w:sz w:val="20"/>
          <w:szCs w:val="20"/>
        </w:rPr>
        <w:t>e</w:t>
      </w:r>
      <w:r w:rsidRPr="00070D68">
        <w:rPr>
          <w:rFonts w:cs="Arial"/>
          <w:sz w:val="20"/>
          <w:szCs w:val="20"/>
        </w:rPr>
        <w:t xml:space="preserve"> pritožba izključena, je odločitev </w:t>
      </w:r>
      <w:r w:rsidR="006D527D" w:rsidRPr="00070D68">
        <w:rPr>
          <w:rFonts w:cs="Arial"/>
          <w:sz w:val="20"/>
          <w:szCs w:val="20"/>
        </w:rPr>
        <w:t>a</w:t>
      </w:r>
      <w:r w:rsidR="0045309B" w:rsidRPr="00070D68">
        <w:rPr>
          <w:rFonts w:cs="Arial"/>
          <w:sz w:val="20"/>
          <w:szCs w:val="20"/>
        </w:rPr>
        <w:t>genc</w:t>
      </w:r>
      <w:r w:rsidRPr="00070D68">
        <w:rPr>
          <w:rFonts w:cs="Arial"/>
          <w:sz w:val="20"/>
          <w:szCs w:val="20"/>
        </w:rPr>
        <w:t xml:space="preserve">ije dokončna. Če bi bila s tem tudi izvršljiva, bi to lahko pomenilo, da je tožba v upravnem sporu manj učinkovito pravno sredstvo od pritožbe, ki ima praviloma </w:t>
      </w:r>
      <w:proofErr w:type="spellStart"/>
      <w:r w:rsidRPr="00070D68">
        <w:rPr>
          <w:rFonts w:cs="Arial"/>
          <w:sz w:val="20"/>
          <w:szCs w:val="20"/>
        </w:rPr>
        <w:t>odložni</w:t>
      </w:r>
      <w:proofErr w:type="spellEnd"/>
      <w:r w:rsidRPr="00070D68">
        <w:rPr>
          <w:rFonts w:cs="Arial"/>
          <w:sz w:val="20"/>
          <w:szCs w:val="20"/>
        </w:rPr>
        <w:t xml:space="preserve"> (suspenzivni) učinek.</w:t>
      </w:r>
      <w:r w:rsidRPr="00070D68">
        <w:rPr>
          <w:rStyle w:val="Sprotnaopomba-sklic"/>
          <w:rFonts w:cs="Arial"/>
          <w:sz w:val="20"/>
          <w:szCs w:val="20"/>
        </w:rPr>
        <w:footnoteReference w:id="29"/>
      </w:r>
      <w:r w:rsidRPr="00070D68">
        <w:rPr>
          <w:rFonts w:cs="Arial"/>
          <w:sz w:val="20"/>
          <w:szCs w:val="20"/>
        </w:rPr>
        <w:t xml:space="preserve"> Izpolnitev tega pogoja pa izhaja iz </w:t>
      </w:r>
      <w:r w:rsidR="00AB4654" w:rsidRPr="00070D68">
        <w:rPr>
          <w:rFonts w:cs="Arial"/>
          <w:sz w:val="20"/>
          <w:szCs w:val="20"/>
        </w:rPr>
        <w:t>80</w:t>
      </w:r>
      <w:r w:rsidRPr="00070D68">
        <w:rPr>
          <w:rFonts w:cs="Arial"/>
          <w:sz w:val="20"/>
          <w:szCs w:val="20"/>
        </w:rPr>
        <w:t xml:space="preserve">. člena tega zakona, na podlagi katere je izvršljivost odločb vezana na pravnomočnost, torej na odločitev sodišča o tožbi zoper odločbo </w:t>
      </w:r>
      <w:r w:rsidR="006D527D" w:rsidRPr="00070D68">
        <w:rPr>
          <w:rFonts w:cs="Arial"/>
          <w:sz w:val="20"/>
          <w:szCs w:val="20"/>
        </w:rPr>
        <w:t>a</w:t>
      </w:r>
      <w:r w:rsidR="0045309B" w:rsidRPr="00070D68">
        <w:rPr>
          <w:rFonts w:cs="Arial"/>
          <w:sz w:val="20"/>
          <w:szCs w:val="20"/>
        </w:rPr>
        <w:t>genc</w:t>
      </w:r>
      <w:r w:rsidRPr="00070D68">
        <w:rPr>
          <w:rFonts w:cs="Arial"/>
          <w:sz w:val="20"/>
          <w:szCs w:val="20"/>
        </w:rPr>
        <w:t xml:space="preserve">ije. </w:t>
      </w:r>
    </w:p>
    <w:p w14:paraId="6031141A" w14:textId="77777777" w:rsidR="007522E3" w:rsidRPr="00070D68" w:rsidRDefault="007522E3" w:rsidP="0025166A">
      <w:pPr>
        <w:spacing w:line="260" w:lineRule="atLeast"/>
        <w:rPr>
          <w:rFonts w:cs="Arial"/>
          <w:b/>
          <w:sz w:val="20"/>
          <w:szCs w:val="20"/>
        </w:rPr>
      </w:pPr>
    </w:p>
    <w:p w14:paraId="55DD133E" w14:textId="7BBE4C29"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DF78F9" w:rsidRPr="00070D68">
        <w:rPr>
          <w:rFonts w:cs="Arial"/>
          <w:b/>
          <w:sz w:val="20"/>
          <w:szCs w:val="20"/>
        </w:rPr>
        <w:t>80</w:t>
      </w:r>
      <w:r w:rsidRPr="00070D68">
        <w:rPr>
          <w:rFonts w:cs="Arial"/>
          <w:b/>
          <w:sz w:val="20"/>
          <w:szCs w:val="20"/>
        </w:rPr>
        <w:t>. členu (pravica do sodnega varstva zoper odločbe in sklepe)</w:t>
      </w:r>
    </w:p>
    <w:p w14:paraId="1D381DA6" w14:textId="77777777" w:rsidR="007522E3" w:rsidRPr="00070D68" w:rsidRDefault="007522E3" w:rsidP="0025166A">
      <w:pPr>
        <w:spacing w:line="260" w:lineRule="atLeast"/>
        <w:rPr>
          <w:rFonts w:cs="Arial"/>
          <w:b/>
          <w:sz w:val="20"/>
          <w:szCs w:val="20"/>
        </w:rPr>
      </w:pPr>
    </w:p>
    <w:p w14:paraId="0CD620E8" w14:textId="51051788" w:rsidR="007522E3" w:rsidRPr="00070D68" w:rsidRDefault="007522E3" w:rsidP="0025166A">
      <w:pPr>
        <w:spacing w:line="260" w:lineRule="atLeast"/>
        <w:rPr>
          <w:rFonts w:cs="Arial"/>
          <w:sz w:val="20"/>
          <w:szCs w:val="20"/>
        </w:rPr>
      </w:pPr>
      <w:r w:rsidRPr="00070D68">
        <w:rPr>
          <w:rFonts w:cs="Arial"/>
          <w:sz w:val="20"/>
          <w:szCs w:val="20"/>
        </w:rPr>
        <w:t xml:space="preserve">Sodno varstvo mora biti zagotovljeno proti vsem posamičnim upravnim aktom, s katerimi državni organ dokončno odloči o pravicah in obveznostih. V tem členu so podrobneje določeni akti </w:t>
      </w:r>
      <w:r w:rsidR="00491150" w:rsidRPr="00070D68">
        <w:rPr>
          <w:rFonts w:cs="Arial"/>
          <w:sz w:val="20"/>
          <w:szCs w:val="20"/>
        </w:rPr>
        <w:t>a</w:t>
      </w:r>
      <w:r w:rsidR="0045309B" w:rsidRPr="00070D68">
        <w:rPr>
          <w:rFonts w:cs="Arial"/>
          <w:sz w:val="20"/>
          <w:szCs w:val="20"/>
        </w:rPr>
        <w:t>genc</w:t>
      </w:r>
      <w:r w:rsidRPr="00070D68">
        <w:rPr>
          <w:rFonts w:cs="Arial"/>
          <w:sz w:val="20"/>
          <w:szCs w:val="20"/>
        </w:rPr>
        <w:t xml:space="preserve">ije, proti katerim je dovoljeno začeti postopek sodnega varstva. Zoper odločbe </w:t>
      </w:r>
      <w:r w:rsidR="00491150" w:rsidRPr="00070D68">
        <w:rPr>
          <w:rFonts w:cs="Arial"/>
          <w:sz w:val="20"/>
          <w:szCs w:val="20"/>
        </w:rPr>
        <w:t>a</w:t>
      </w:r>
      <w:r w:rsidR="0045309B" w:rsidRPr="00070D68">
        <w:rPr>
          <w:rFonts w:cs="Arial"/>
          <w:sz w:val="20"/>
          <w:szCs w:val="20"/>
        </w:rPr>
        <w:t>genc</w:t>
      </w:r>
      <w:r w:rsidRPr="00070D68">
        <w:rPr>
          <w:rFonts w:cs="Arial"/>
          <w:sz w:val="20"/>
          <w:szCs w:val="20"/>
        </w:rPr>
        <w:t>ije je vedno mogoče vložiti tožbo v upravnem sporu (</w:t>
      </w:r>
      <w:r w:rsidRPr="00070D68">
        <w:rPr>
          <w:rFonts w:cs="Arial"/>
          <w:sz w:val="20"/>
          <w:szCs w:val="20"/>
          <w:u w:val="single"/>
        </w:rPr>
        <w:t>prvi odstavek</w:t>
      </w:r>
      <w:r w:rsidRPr="00070D68">
        <w:rPr>
          <w:rFonts w:cs="Arial"/>
          <w:sz w:val="20"/>
          <w:szCs w:val="20"/>
        </w:rPr>
        <w:t xml:space="preserve">), prav tako zoper sklepe, ki jih </w:t>
      </w:r>
      <w:r w:rsidR="00491150" w:rsidRPr="00070D68">
        <w:rPr>
          <w:rFonts w:cs="Arial"/>
          <w:sz w:val="20"/>
          <w:szCs w:val="20"/>
        </w:rPr>
        <w:t>a</w:t>
      </w:r>
      <w:r w:rsidR="0045309B" w:rsidRPr="00070D68">
        <w:rPr>
          <w:rFonts w:cs="Arial"/>
          <w:sz w:val="20"/>
          <w:szCs w:val="20"/>
        </w:rPr>
        <w:t>genc</w:t>
      </w:r>
      <w:r w:rsidRPr="00070D68">
        <w:rPr>
          <w:rFonts w:cs="Arial"/>
          <w:sz w:val="20"/>
          <w:szCs w:val="20"/>
        </w:rPr>
        <w:t>ija izda na podlagi tega zakona, razen če je sodno varstvo izrecno izključeno (</w:t>
      </w:r>
      <w:r w:rsidRPr="00070D68">
        <w:rPr>
          <w:rFonts w:cs="Arial"/>
          <w:sz w:val="20"/>
          <w:szCs w:val="20"/>
          <w:u w:val="single"/>
        </w:rPr>
        <w:t>drugi odstavek</w:t>
      </w:r>
      <w:r w:rsidRPr="00070D68">
        <w:rPr>
          <w:rFonts w:cs="Arial"/>
          <w:sz w:val="20"/>
          <w:szCs w:val="20"/>
        </w:rPr>
        <w:t>).</w:t>
      </w:r>
      <w:r w:rsidR="00F7305C" w:rsidRPr="00070D68">
        <w:rPr>
          <w:rFonts w:cs="Arial"/>
          <w:sz w:val="20"/>
          <w:szCs w:val="20"/>
        </w:rPr>
        <w:t xml:space="preserve"> Ne glede na to, pa je dopuščeno sodno varstvo zoper sklep, s katerim agencija zahteva podatke od podjetja.</w:t>
      </w:r>
      <w:r w:rsidRPr="00070D68">
        <w:rPr>
          <w:rFonts w:cs="Arial"/>
          <w:sz w:val="20"/>
          <w:szCs w:val="20"/>
        </w:rPr>
        <w:t xml:space="preserve"> S </w:t>
      </w:r>
      <w:r w:rsidR="00F7305C" w:rsidRPr="00070D68">
        <w:rPr>
          <w:rFonts w:cs="Arial"/>
          <w:sz w:val="20"/>
          <w:szCs w:val="20"/>
          <w:u w:val="single"/>
        </w:rPr>
        <w:t>četr</w:t>
      </w:r>
      <w:r w:rsidR="009D7FF1" w:rsidRPr="00070D68">
        <w:rPr>
          <w:rFonts w:cs="Arial"/>
          <w:sz w:val="20"/>
          <w:szCs w:val="20"/>
          <w:u w:val="single"/>
        </w:rPr>
        <w:t>t</w:t>
      </w:r>
      <w:r w:rsidR="00F7305C" w:rsidRPr="00070D68">
        <w:rPr>
          <w:rFonts w:cs="Arial"/>
          <w:sz w:val="20"/>
          <w:szCs w:val="20"/>
          <w:u w:val="single"/>
        </w:rPr>
        <w:t xml:space="preserve">im </w:t>
      </w:r>
      <w:r w:rsidRPr="00070D68">
        <w:rPr>
          <w:rFonts w:cs="Arial"/>
          <w:sz w:val="20"/>
          <w:szCs w:val="20"/>
          <w:u w:val="single"/>
        </w:rPr>
        <w:t>odstavkom</w:t>
      </w:r>
      <w:r w:rsidRPr="00070D68">
        <w:rPr>
          <w:rFonts w:cs="Arial"/>
          <w:sz w:val="20"/>
          <w:szCs w:val="20"/>
        </w:rPr>
        <w:t xml:space="preserve"> se določa, da </w:t>
      </w:r>
      <w:r w:rsidR="0050245A" w:rsidRPr="00070D68">
        <w:rPr>
          <w:rFonts w:cs="Arial"/>
          <w:sz w:val="20"/>
          <w:szCs w:val="20"/>
        </w:rPr>
        <w:t>je dovoljen upravni spor tudi</w:t>
      </w:r>
      <w:r w:rsidRPr="00070D68">
        <w:rPr>
          <w:rFonts w:cs="Arial"/>
          <w:sz w:val="20"/>
          <w:szCs w:val="20"/>
        </w:rPr>
        <w:t xml:space="preserve"> zoper sklepe, zoper katere je po določbah ZUP dovoljena pritožba. Ta določba predstavlja izjemo od </w:t>
      </w:r>
      <w:r w:rsidR="0050245A" w:rsidRPr="00070D68">
        <w:rPr>
          <w:rFonts w:cs="Arial"/>
          <w:sz w:val="20"/>
          <w:szCs w:val="20"/>
        </w:rPr>
        <w:t>25</w:t>
      </w:r>
      <w:r w:rsidRPr="00070D68">
        <w:rPr>
          <w:rFonts w:cs="Arial"/>
          <w:sz w:val="20"/>
          <w:szCs w:val="20"/>
        </w:rPr>
        <w:t>8. člena ZUP.</w:t>
      </w:r>
    </w:p>
    <w:p w14:paraId="0DB90F38" w14:textId="77777777" w:rsidR="007522E3" w:rsidRPr="00070D68" w:rsidRDefault="007522E3" w:rsidP="0025166A">
      <w:pPr>
        <w:spacing w:line="260" w:lineRule="atLeast"/>
        <w:rPr>
          <w:rFonts w:cs="Arial"/>
          <w:sz w:val="20"/>
          <w:szCs w:val="20"/>
        </w:rPr>
      </w:pPr>
    </w:p>
    <w:p w14:paraId="0F898DE5" w14:textId="47232D5D" w:rsidR="007522E3" w:rsidRPr="00070D68" w:rsidRDefault="00F7305C" w:rsidP="0025166A">
      <w:pPr>
        <w:spacing w:line="260" w:lineRule="atLeast"/>
        <w:rPr>
          <w:rFonts w:cs="Arial"/>
          <w:sz w:val="20"/>
          <w:szCs w:val="20"/>
        </w:rPr>
      </w:pPr>
      <w:r w:rsidRPr="00070D68">
        <w:rPr>
          <w:rFonts w:cs="Arial"/>
          <w:sz w:val="20"/>
          <w:szCs w:val="20"/>
          <w:u w:val="single"/>
        </w:rPr>
        <w:t xml:space="preserve">Peti </w:t>
      </w:r>
      <w:r w:rsidR="007522E3" w:rsidRPr="00070D68">
        <w:rPr>
          <w:rFonts w:cs="Arial"/>
          <w:sz w:val="20"/>
          <w:szCs w:val="20"/>
          <w:u w:val="single"/>
        </w:rPr>
        <w:t>odstavek</w:t>
      </w:r>
      <w:r w:rsidR="007522E3" w:rsidRPr="00070D68">
        <w:rPr>
          <w:rFonts w:cs="Arial"/>
          <w:sz w:val="20"/>
          <w:szCs w:val="20"/>
        </w:rPr>
        <w:t xml:space="preserve"> določa, da so zadeve v postopku sodnega varstva po tem zakonu nujne in da o njih sodišče odloča prednostno. Zakon o sodiščih (Uradni list RS, št. </w:t>
      </w:r>
      <w:hyperlink r:id="rId147" w:tgtFrame="_blank" w:tooltip="Zakon o sodiščih (uradno prečiščeno besedilo)" w:history="1">
        <w:r w:rsidR="007522E3" w:rsidRPr="00070D68">
          <w:rPr>
            <w:rFonts w:cs="Arial"/>
            <w:sz w:val="20"/>
            <w:szCs w:val="20"/>
          </w:rPr>
          <w:t>94/07</w:t>
        </w:r>
      </w:hyperlink>
      <w:r w:rsidR="007522E3" w:rsidRPr="00070D68">
        <w:rPr>
          <w:rFonts w:cs="Arial"/>
          <w:sz w:val="20"/>
          <w:szCs w:val="20"/>
        </w:rPr>
        <w:t xml:space="preserve"> – uradno prečiščeno besedilo, </w:t>
      </w:r>
      <w:hyperlink r:id="rId148" w:tgtFrame="_blank" w:tooltip="Zakon o spremembah in dopolnitvah Zakona o sodiščih" w:history="1">
        <w:r w:rsidR="007522E3" w:rsidRPr="00070D68">
          <w:rPr>
            <w:rFonts w:cs="Arial"/>
            <w:sz w:val="20"/>
            <w:szCs w:val="20"/>
          </w:rPr>
          <w:t>45/08</w:t>
        </w:r>
      </w:hyperlink>
      <w:r w:rsidR="007522E3" w:rsidRPr="00070D68">
        <w:rPr>
          <w:rFonts w:cs="Arial"/>
          <w:sz w:val="20"/>
          <w:szCs w:val="20"/>
        </w:rPr>
        <w:t xml:space="preserve">, </w:t>
      </w:r>
      <w:hyperlink r:id="rId149" w:tgtFrame="_blank" w:tooltip="Zakon o spremembah in dopolnitvah Zakona o sodiščih" w:history="1">
        <w:r w:rsidR="007522E3" w:rsidRPr="00070D68">
          <w:rPr>
            <w:rFonts w:cs="Arial"/>
            <w:sz w:val="20"/>
            <w:szCs w:val="20"/>
          </w:rPr>
          <w:t>96/09</w:t>
        </w:r>
      </w:hyperlink>
      <w:r w:rsidR="007522E3" w:rsidRPr="00070D68">
        <w:rPr>
          <w:rFonts w:cs="Arial"/>
          <w:sz w:val="20"/>
          <w:szCs w:val="20"/>
        </w:rPr>
        <w:t xml:space="preserve">, </w:t>
      </w:r>
      <w:hyperlink r:id="rId150" w:tgtFrame="_blank" w:tooltip="Zakon o Javnem nepremičninskem skladu Republike Slovenije" w:history="1">
        <w:r w:rsidR="007522E3" w:rsidRPr="00070D68">
          <w:rPr>
            <w:rFonts w:cs="Arial"/>
            <w:sz w:val="20"/>
            <w:szCs w:val="20"/>
          </w:rPr>
          <w:t>86/10</w:t>
        </w:r>
      </w:hyperlink>
      <w:r w:rsidR="007522E3" w:rsidRPr="00070D68">
        <w:rPr>
          <w:rFonts w:cs="Arial"/>
          <w:sz w:val="20"/>
          <w:szCs w:val="20"/>
        </w:rPr>
        <w:t xml:space="preserve"> – </w:t>
      </w:r>
      <w:proofErr w:type="spellStart"/>
      <w:r w:rsidR="007522E3" w:rsidRPr="00070D68">
        <w:rPr>
          <w:rFonts w:cs="Arial"/>
          <w:sz w:val="20"/>
          <w:szCs w:val="20"/>
        </w:rPr>
        <w:t>ZJNepS</w:t>
      </w:r>
      <w:proofErr w:type="spellEnd"/>
      <w:r w:rsidR="007522E3" w:rsidRPr="00070D68">
        <w:rPr>
          <w:rFonts w:cs="Arial"/>
          <w:sz w:val="20"/>
          <w:szCs w:val="20"/>
        </w:rPr>
        <w:t xml:space="preserve">, </w:t>
      </w:r>
      <w:hyperlink r:id="rId151" w:tgtFrame="_blank" w:tooltip="Zakon o spremembah in dopolnitvah Zakona o sodiščih" w:history="1">
        <w:r w:rsidR="007522E3" w:rsidRPr="00070D68">
          <w:rPr>
            <w:rFonts w:cs="Arial"/>
            <w:sz w:val="20"/>
            <w:szCs w:val="20"/>
          </w:rPr>
          <w:t>33/11</w:t>
        </w:r>
      </w:hyperlink>
      <w:r w:rsidR="007522E3" w:rsidRPr="00070D68">
        <w:rPr>
          <w:rFonts w:cs="Arial"/>
          <w:sz w:val="20"/>
          <w:szCs w:val="20"/>
        </w:rPr>
        <w:t xml:space="preserve">, </w:t>
      </w:r>
      <w:hyperlink r:id="rId152" w:tgtFrame="_blank" w:tooltip="Zakon o spremembah in dopolnitvah Zakona o stvarnem premoženju države in samoupravnih lokalnih skupnosti" w:history="1">
        <w:r w:rsidR="007522E3" w:rsidRPr="00070D68">
          <w:rPr>
            <w:rFonts w:cs="Arial"/>
            <w:sz w:val="20"/>
            <w:szCs w:val="20"/>
          </w:rPr>
          <w:t>75/12</w:t>
        </w:r>
      </w:hyperlink>
      <w:r w:rsidR="007522E3" w:rsidRPr="00070D68">
        <w:rPr>
          <w:rFonts w:cs="Arial"/>
          <w:sz w:val="20"/>
          <w:szCs w:val="20"/>
        </w:rPr>
        <w:t xml:space="preserve"> – ZSPDSLS-A, </w:t>
      </w:r>
      <w:hyperlink r:id="rId153" w:tgtFrame="_blank" w:tooltip="Zakon o spremembah in dopolnitvah Zakona o sodiščih" w:history="1">
        <w:r w:rsidR="007522E3" w:rsidRPr="00070D68">
          <w:rPr>
            <w:rFonts w:cs="Arial"/>
            <w:sz w:val="20"/>
            <w:szCs w:val="20"/>
          </w:rPr>
          <w:t>63/13</w:t>
        </w:r>
      </w:hyperlink>
      <w:r w:rsidR="007522E3" w:rsidRPr="00070D68">
        <w:rPr>
          <w:rFonts w:cs="Arial"/>
          <w:sz w:val="20"/>
          <w:szCs w:val="20"/>
        </w:rPr>
        <w:t xml:space="preserve">, </w:t>
      </w:r>
      <w:hyperlink r:id="rId154" w:tgtFrame="_blank" w:tooltip="Zakon o spremembah in dopolnitvah Zakona o sodiščih" w:history="1">
        <w:r w:rsidR="007522E3" w:rsidRPr="00070D68">
          <w:rPr>
            <w:rFonts w:cs="Arial"/>
            <w:sz w:val="20"/>
            <w:szCs w:val="20"/>
          </w:rPr>
          <w:t>17/15</w:t>
        </w:r>
      </w:hyperlink>
      <w:r w:rsidR="007522E3" w:rsidRPr="00070D68">
        <w:rPr>
          <w:rFonts w:cs="Arial"/>
          <w:sz w:val="20"/>
          <w:szCs w:val="20"/>
        </w:rPr>
        <w:t xml:space="preserve">, </w:t>
      </w:r>
      <w:hyperlink r:id="rId155" w:tgtFrame="_blank" w:tooltip="Zakon o sodnem svetu" w:history="1">
        <w:r w:rsidR="007522E3" w:rsidRPr="00070D68">
          <w:rPr>
            <w:rFonts w:cs="Arial"/>
            <w:sz w:val="20"/>
            <w:szCs w:val="20"/>
          </w:rPr>
          <w:t>23/17</w:t>
        </w:r>
      </w:hyperlink>
      <w:r w:rsidR="007522E3" w:rsidRPr="00070D68">
        <w:rPr>
          <w:rFonts w:cs="Arial"/>
          <w:sz w:val="20"/>
          <w:szCs w:val="20"/>
        </w:rPr>
        <w:t xml:space="preserve"> – </w:t>
      </w:r>
      <w:proofErr w:type="spellStart"/>
      <w:r w:rsidR="007522E3" w:rsidRPr="00070D68">
        <w:rPr>
          <w:rFonts w:cs="Arial"/>
          <w:sz w:val="20"/>
          <w:szCs w:val="20"/>
        </w:rPr>
        <w:t>ZSSve</w:t>
      </w:r>
      <w:proofErr w:type="spellEnd"/>
      <w:r w:rsidR="007522E3" w:rsidRPr="00070D68">
        <w:rPr>
          <w:rFonts w:cs="Arial"/>
          <w:sz w:val="20"/>
          <w:szCs w:val="20"/>
        </w:rPr>
        <w:t xml:space="preserve">, </w:t>
      </w:r>
      <w:hyperlink r:id="rId156" w:tgtFrame="_blank" w:tooltip="Zakon o sodnih izvedencih, sodnih cenilcih in sodnih tolmačih" w:history="1">
        <w:r w:rsidR="007522E3" w:rsidRPr="00070D68">
          <w:rPr>
            <w:rFonts w:cs="Arial"/>
            <w:sz w:val="20"/>
            <w:szCs w:val="20"/>
          </w:rPr>
          <w:t>22/18</w:t>
        </w:r>
      </w:hyperlink>
      <w:r w:rsidR="007522E3" w:rsidRPr="00070D68">
        <w:rPr>
          <w:rFonts w:cs="Arial"/>
          <w:sz w:val="20"/>
          <w:szCs w:val="20"/>
        </w:rPr>
        <w:t xml:space="preserve"> – ZSICT in </w:t>
      </w:r>
      <w:hyperlink r:id="rId157" w:tgtFrame="_blank" w:tooltip="Zakon o nepravdnem postopku" w:history="1">
        <w:r w:rsidR="007522E3" w:rsidRPr="00070D68">
          <w:rPr>
            <w:rFonts w:cs="Arial"/>
            <w:sz w:val="20"/>
            <w:szCs w:val="20"/>
          </w:rPr>
          <w:t>16/19</w:t>
        </w:r>
      </w:hyperlink>
      <w:r w:rsidR="007522E3" w:rsidRPr="00070D68">
        <w:rPr>
          <w:rFonts w:cs="Arial"/>
          <w:sz w:val="20"/>
          <w:szCs w:val="20"/>
        </w:rPr>
        <w:t xml:space="preserve"> – ZNP-1)  v 1. do 8. točki drugega odstavka 83. člena našteva zadeve, ki se štejejo za nujne. V skladu z 9. točko navedene določbe so nujne tudi druge zadeve, za katere tako določa (drug) zakon. Namen nadzora, ki ga opravlja </w:t>
      </w:r>
      <w:r w:rsidR="00491150" w:rsidRPr="00070D68">
        <w:rPr>
          <w:rFonts w:cs="Arial"/>
          <w:sz w:val="20"/>
          <w:szCs w:val="20"/>
        </w:rPr>
        <w:t>a</w:t>
      </w:r>
      <w:r w:rsidR="0045309B" w:rsidRPr="00070D68">
        <w:rPr>
          <w:rFonts w:cs="Arial"/>
          <w:sz w:val="20"/>
          <w:szCs w:val="20"/>
        </w:rPr>
        <w:t>genc</w:t>
      </w:r>
      <w:r w:rsidR="007522E3" w:rsidRPr="00070D68">
        <w:rPr>
          <w:rFonts w:cs="Arial"/>
          <w:sz w:val="20"/>
          <w:szCs w:val="20"/>
        </w:rPr>
        <w:t xml:space="preserve">ija, je zagotavljanje učinkovite konkurence na ozemlju Republike Slovenije z odkrivanjem in odpravljanjem omejevalnih ravnanj ter nadzorom tržne strukture (presoja koncentracij). Omejevalna ravnanja na trgu povzročajo veliko škodo, saj zavirajo učinkovito konkurenco in gospodarski razvoj, kar v končni fazi škoduje domačemu potrošniku. To utemeljuje zahtevo po hitri izvedbi ukrepov, ki jih naloži </w:t>
      </w:r>
      <w:r w:rsidR="00491150" w:rsidRPr="00070D68">
        <w:rPr>
          <w:rFonts w:cs="Arial"/>
          <w:sz w:val="20"/>
          <w:szCs w:val="20"/>
        </w:rPr>
        <w:t>a</w:t>
      </w:r>
      <w:r w:rsidR="0045309B" w:rsidRPr="00070D68">
        <w:rPr>
          <w:rFonts w:cs="Arial"/>
          <w:sz w:val="20"/>
          <w:szCs w:val="20"/>
        </w:rPr>
        <w:t>genc</w:t>
      </w:r>
      <w:r w:rsidR="007522E3" w:rsidRPr="00070D68">
        <w:rPr>
          <w:rFonts w:cs="Arial"/>
          <w:sz w:val="20"/>
          <w:szCs w:val="20"/>
        </w:rPr>
        <w:t>ija. Prav tako je postopek sodnega varstva nujen v primerih presoje koncentracij. Podjetja morajo na trgu reagirati hitro, zato mora biti hitra tudi odločitev o skladnosti oziroma neskladnosti koncentracije (tako v upravnem kot tudi v sodnem postopku).</w:t>
      </w:r>
    </w:p>
    <w:p w14:paraId="2B1546A9" w14:textId="77777777" w:rsidR="007522E3" w:rsidRPr="00070D68" w:rsidRDefault="007522E3" w:rsidP="0025166A">
      <w:pPr>
        <w:spacing w:line="260" w:lineRule="atLeast"/>
        <w:rPr>
          <w:rFonts w:cs="Arial"/>
          <w:sz w:val="20"/>
          <w:szCs w:val="20"/>
        </w:rPr>
      </w:pPr>
    </w:p>
    <w:p w14:paraId="6A448B46" w14:textId="77777777" w:rsidR="00464B19" w:rsidRPr="00070D68" w:rsidRDefault="00464B19" w:rsidP="0025166A">
      <w:pPr>
        <w:spacing w:line="260" w:lineRule="atLeast"/>
        <w:rPr>
          <w:rFonts w:cs="Arial"/>
          <w:sz w:val="20"/>
          <w:szCs w:val="20"/>
        </w:rPr>
      </w:pPr>
      <w:r w:rsidRPr="00070D68">
        <w:rPr>
          <w:rFonts w:cs="Arial"/>
          <w:sz w:val="20"/>
          <w:szCs w:val="20"/>
        </w:rPr>
        <w:t>S tem členom se tudi delno prenaša drugi odstavek 3. člena Direktiva 2019/1, na podlagi katerega je treba zagotoviti pravico do učinkovitega pravnega sredstva pred sodiščem.</w:t>
      </w:r>
    </w:p>
    <w:p w14:paraId="629FDA03" w14:textId="77777777" w:rsidR="00464B19" w:rsidRPr="00070D68" w:rsidRDefault="00464B19" w:rsidP="0025166A">
      <w:pPr>
        <w:spacing w:line="260" w:lineRule="atLeast"/>
        <w:rPr>
          <w:rFonts w:cs="Arial"/>
          <w:sz w:val="20"/>
          <w:szCs w:val="20"/>
        </w:rPr>
      </w:pPr>
    </w:p>
    <w:p w14:paraId="297BA046" w14:textId="09615EA2"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F7305C" w:rsidRPr="00070D68">
        <w:rPr>
          <w:rFonts w:cs="Arial"/>
          <w:b/>
          <w:sz w:val="20"/>
          <w:szCs w:val="20"/>
        </w:rPr>
        <w:t>81</w:t>
      </w:r>
      <w:r w:rsidRPr="00070D68">
        <w:rPr>
          <w:rFonts w:cs="Arial"/>
          <w:b/>
          <w:sz w:val="20"/>
          <w:szCs w:val="20"/>
        </w:rPr>
        <w:t>. členu (meje preizkusa)</w:t>
      </w:r>
    </w:p>
    <w:p w14:paraId="06C06896" w14:textId="77777777" w:rsidR="007522E3" w:rsidRPr="00070D68" w:rsidRDefault="007522E3" w:rsidP="0025166A">
      <w:pPr>
        <w:spacing w:line="260" w:lineRule="atLeast"/>
        <w:rPr>
          <w:rFonts w:cs="Arial"/>
          <w:sz w:val="20"/>
          <w:szCs w:val="20"/>
        </w:rPr>
      </w:pPr>
    </w:p>
    <w:p w14:paraId="1E78FD17" w14:textId="77777777" w:rsidR="007522E3" w:rsidRPr="00070D68" w:rsidRDefault="007522E3" w:rsidP="0025166A">
      <w:pPr>
        <w:spacing w:line="260" w:lineRule="atLeast"/>
        <w:rPr>
          <w:rFonts w:cs="Arial"/>
          <w:sz w:val="20"/>
          <w:szCs w:val="20"/>
        </w:rPr>
      </w:pPr>
      <w:r w:rsidRPr="00070D68">
        <w:rPr>
          <w:rFonts w:cs="Arial"/>
          <w:sz w:val="20"/>
          <w:szCs w:val="20"/>
        </w:rPr>
        <w:t xml:space="preserve">S tem členom se določa obseg sodnega nadzora nad odločbo </w:t>
      </w:r>
      <w:r w:rsidR="00491150" w:rsidRPr="00070D68">
        <w:rPr>
          <w:rFonts w:cs="Arial"/>
          <w:sz w:val="20"/>
          <w:szCs w:val="20"/>
        </w:rPr>
        <w:t>a</w:t>
      </w:r>
      <w:r w:rsidR="0045309B" w:rsidRPr="00070D68">
        <w:rPr>
          <w:rFonts w:cs="Arial"/>
          <w:sz w:val="20"/>
          <w:szCs w:val="20"/>
        </w:rPr>
        <w:t>genc</w:t>
      </w:r>
      <w:r w:rsidRPr="00070D68">
        <w:rPr>
          <w:rFonts w:cs="Arial"/>
          <w:sz w:val="20"/>
          <w:szCs w:val="20"/>
        </w:rPr>
        <w:t xml:space="preserve">ije. </w:t>
      </w:r>
      <w:r w:rsidRPr="00070D68">
        <w:rPr>
          <w:rFonts w:cs="Arial"/>
          <w:sz w:val="20"/>
          <w:szCs w:val="20"/>
          <w:u w:val="single"/>
        </w:rPr>
        <w:t>Prvi odstavek</w:t>
      </w:r>
      <w:r w:rsidRPr="00070D68">
        <w:rPr>
          <w:rFonts w:cs="Arial"/>
          <w:sz w:val="20"/>
          <w:szCs w:val="20"/>
        </w:rPr>
        <w:t xml:space="preserve"> določa, da sodišče odločbo preizkusi v mejah tožbenega zahtev</w:t>
      </w:r>
      <w:r w:rsidR="00694610" w:rsidRPr="00070D68">
        <w:rPr>
          <w:rFonts w:cs="Arial"/>
          <w:sz w:val="20"/>
          <w:szCs w:val="20"/>
        </w:rPr>
        <w:t>k</w:t>
      </w:r>
      <w:r w:rsidRPr="00070D68">
        <w:rPr>
          <w:rFonts w:cs="Arial"/>
          <w:sz w:val="20"/>
          <w:szCs w:val="20"/>
        </w:rPr>
        <w:t xml:space="preserve">a in mejah razlogov, ki so navedeni v tožbi. Poleg tega pa sodišče po uradni dolžnosti pazi na bistvene kršitve določb postopka v skladu s tretjim odstavkom 27. členom ZUS-1, ki določa, da je bistvena kršitev določb postopka vselej podana v primerih, ko gre za absolutno bistveno kršitev pravil postopka, ki jo določa ZUP ali drug zakon, ki ureja </w:t>
      </w:r>
      <w:r w:rsidRPr="00070D68">
        <w:rPr>
          <w:rFonts w:cs="Arial"/>
          <w:sz w:val="20"/>
          <w:szCs w:val="20"/>
        </w:rPr>
        <w:lastRenderedPageBreak/>
        <w:t>postopek izdaje upravnega akta. ZUP določa, da so absolutno bistvene kršitve pravil postopka v drugem odstavku 237. člena.</w:t>
      </w:r>
    </w:p>
    <w:p w14:paraId="73728FEE" w14:textId="77777777" w:rsidR="006C0632" w:rsidRPr="00070D68" w:rsidRDefault="006C0632" w:rsidP="0025166A">
      <w:pPr>
        <w:spacing w:line="260" w:lineRule="atLeast"/>
        <w:rPr>
          <w:rFonts w:cs="Arial"/>
          <w:sz w:val="20"/>
          <w:szCs w:val="20"/>
        </w:rPr>
      </w:pPr>
    </w:p>
    <w:p w14:paraId="0D089D24" w14:textId="64882A6D" w:rsidR="00540232" w:rsidRPr="00070D68" w:rsidRDefault="00540232" w:rsidP="00540232">
      <w:pPr>
        <w:spacing w:line="260" w:lineRule="atLeast"/>
        <w:rPr>
          <w:rFonts w:cs="Arial"/>
          <w:b/>
          <w:sz w:val="20"/>
          <w:szCs w:val="20"/>
        </w:rPr>
      </w:pPr>
      <w:r w:rsidRPr="00070D68">
        <w:rPr>
          <w:rFonts w:cs="Arial"/>
          <w:b/>
          <w:sz w:val="20"/>
          <w:szCs w:val="20"/>
        </w:rPr>
        <w:t xml:space="preserve">K </w:t>
      </w:r>
      <w:r w:rsidR="00F7305C" w:rsidRPr="00070D68">
        <w:rPr>
          <w:rFonts w:cs="Arial"/>
          <w:b/>
          <w:sz w:val="20"/>
          <w:szCs w:val="20"/>
        </w:rPr>
        <w:t>82</w:t>
      </w:r>
      <w:r w:rsidRPr="00070D68">
        <w:rPr>
          <w:rFonts w:cs="Arial"/>
          <w:b/>
          <w:sz w:val="20"/>
          <w:szCs w:val="20"/>
        </w:rPr>
        <w:t>. členu (pregled dokumentov zadeve in uporaba informacij)</w:t>
      </w:r>
    </w:p>
    <w:p w14:paraId="1E813556" w14:textId="77777777" w:rsidR="00540232" w:rsidRPr="00070D68" w:rsidRDefault="00540232" w:rsidP="00540232">
      <w:pPr>
        <w:spacing w:line="260" w:lineRule="atLeast"/>
        <w:rPr>
          <w:rFonts w:cs="Arial"/>
          <w:sz w:val="20"/>
          <w:szCs w:val="20"/>
        </w:rPr>
      </w:pPr>
    </w:p>
    <w:p w14:paraId="5DE7F41D" w14:textId="08DF0B70" w:rsidR="00540232" w:rsidRPr="00070D68" w:rsidRDefault="00540232" w:rsidP="00540232">
      <w:pPr>
        <w:spacing w:line="260" w:lineRule="atLeast"/>
        <w:rPr>
          <w:rFonts w:cs="Arial"/>
          <w:sz w:val="20"/>
          <w:szCs w:val="20"/>
        </w:rPr>
      </w:pPr>
      <w:r w:rsidRPr="00070D68">
        <w:rPr>
          <w:rFonts w:cs="Arial"/>
          <w:sz w:val="20"/>
          <w:szCs w:val="20"/>
        </w:rPr>
        <w:t xml:space="preserve">Kot je določal že ZPOmK-1 se tudi v </w:t>
      </w:r>
      <w:r w:rsidRPr="00070D68">
        <w:rPr>
          <w:rFonts w:cs="Arial"/>
          <w:sz w:val="20"/>
          <w:szCs w:val="20"/>
          <w:u w:val="single"/>
        </w:rPr>
        <w:t>prvem odstavku</w:t>
      </w:r>
      <w:r w:rsidRPr="00070D68">
        <w:rPr>
          <w:rFonts w:cs="Arial"/>
          <w:sz w:val="20"/>
          <w:szCs w:val="20"/>
        </w:rPr>
        <w:t xml:space="preserve"> predloga tega člena ohranja, da se tudi za pregled dokumentov pred sodišč</w:t>
      </w:r>
      <w:r w:rsidR="009317E3" w:rsidRPr="00070D68">
        <w:rPr>
          <w:rFonts w:cs="Arial"/>
          <w:sz w:val="20"/>
          <w:szCs w:val="20"/>
        </w:rPr>
        <w:t>em</w:t>
      </w:r>
      <w:r w:rsidRPr="00070D68">
        <w:rPr>
          <w:rFonts w:cs="Arial"/>
          <w:sz w:val="20"/>
          <w:szCs w:val="20"/>
        </w:rPr>
        <w:t xml:space="preserve"> smiselno uporablja </w:t>
      </w:r>
      <w:r w:rsidR="00DE0AFA" w:rsidRPr="00070D68">
        <w:rPr>
          <w:rFonts w:cs="Arial"/>
          <w:sz w:val="20"/>
          <w:szCs w:val="20"/>
        </w:rPr>
        <w:t>25</w:t>
      </w:r>
      <w:r w:rsidRPr="00070D68">
        <w:rPr>
          <w:rFonts w:cs="Arial"/>
          <w:sz w:val="20"/>
          <w:szCs w:val="20"/>
        </w:rPr>
        <w:t>. člen tega zakona, ki ureja pravico strank v upravnem postopku do pregleda dokumentov zadeve. Zaradi dolžnosti varovanja tajnosti vira oziroma zaradi občutlji</w:t>
      </w:r>
      <w:r w:rsidR="004D0A32" w:rsidRPr="00070D68">
        <w:rPr>
          <w:rFonts w:cs="Arial"/>
          <w:sz w:val="20"/>
          <w:szCs w:val="20"/>
        </w:rPr>
        <w:t>vih poslovnih podatkov, ki jih a</w:t>
      </w:r>
      <w:r w:rsidRPr="00070D68">
        <w:rPr>
          <w:rFonts w:cs="Arial"/>
          <w:sz w:val="20"/>
          <w:szCs w:val="20"/>
        </w:rPr>
        <w:t>gencija pridobi v postopku, t</w:t>
      </w:r>
      <w:r w:rsidR="004D0A32" w:rsidRPr="00070D68">
        <w:rPr>
          <w:rFonts w:cs="Arial"/>
          <w:sz w:val="20"/>
          <w:szCs w:val="20"/>
        </w:rPr>
        <w:t>er pisne korespondence med a</w:t>
      </w:r>
      <w:r w:rsidRPr="00070D68">
        <w:rPr>
          <w:rFonts w:cs="Arial"/>
          <w:sz w:val="20"/>
          <w:szCs w:val="20"/>
        </w:rPr>
        <w:t xml:space="preserve">gencijo in drugimi organi, pristojnimi za varstvo konkurenco, </w:t>
      </w:r>
      <w:r w:rsidR="009317E3" w:rsidRPr="00070D68">
        <w:rPr>
          <w:rFonts w:cs="Arial"/>
          <w:sz w:val="20"/>
          <w:szCs w:val="20"/>
        </w:rPr>
        <w:t xml:space="preserve">in </w:t>
      </w:r>
      <w:r w:rsidRPr="00070D68">
        <w:rPr>
          <w:rFonts w:cs="Arial"/>
          <w:sz w:val="20"/>
          <w:szCs w:val="20"/>
        </w:rPr>
        <w:t>tudi zaradi obst</w:t>
      </w:r>
      <w:r w:rsidR="004D0A32" w:rsidRPr="00070D68">
        <w:rPr>
          <w:rFonts w:cs="Arial"/>
          <w:sz w:val="20"/>
          <w:szCs w:val="20"/>
        </w:rPr>
        <w:t>oja drugih internih dokumentov a</w:t>
      </w:r>
      <w:r w:rsidRPr="00070D68">
        <w:rPr>
          <w:rFonts w:cs="Arial"/>
          <w:sz w:val="20"/>
          <w:szCs w:val="20"/>
        </w:rPr>
        <w:t>gencije, je dostop do teh dokumento</w:t>
      </w:r>
      <w:r w:rsidR="004D0A32" w:rsidRPr="00070D68">
        <w:rPr>
          <w:rFonts w:cs="Arial"/>
          <w:sz w:val="20"/>
          <w:szCs w:val="20"/>
        </w:rPr>
        <w:t>v strankam omejen, razen če se a</w:t>
      </w:r>
      <w:r w:rsidRPr="00070D68">
        <w:rPr>
          <w:rFonts w:cs="Arial"/>
          <w:sz w:val="20"/>
          <w:szCs w:val="20"/>
        </w:rPr>
        <w:t>gencija v svoji odločbi nanje opre.</w:t>
      </w:r>
      <w:r w:rsidR="004D0A32" w:rsidRPr="00070D68">
        <w:rPr>
          <w:rFonts w:cs="Arial"/>
          <w:sz w:val="20"/>
          <w:szCs w:val="20"/>
        </w:rPr>
        <w:t xml:space="preserve"> V zvezi z uporabo informacij je določeno, da se uporablja </w:t>
      </w:r>
      <w:r w:rsidR="00AB4654" w:rsidRPr="00070D68">
        <w:rPr>
          <w:rFonts w:cs="Arial"/>
          <w:sz w:val="20"/>
          <w:szCs w:val="20"/>
        </w:rPr>
        <w:t>26</w:t>
      </w:r>
      <w:r w:rsidR="004D0A32" w:rsidRPr="00070D68">
        <w:rPr>
          <w:rFonts w:cs="Arial"/>
          <w:sz w:val="20"/>
          <w:szCs w:val="20"/>
        </w:rPr>
        <w:t>. člen tega zakona.</w:t>
      </w:r>
    </w:p>
    <w:p w14:paraId="268CEE81" w14:textId="77777777" w:rsidR="00540232" w:rsidRPr="00070D68" w:rsidRDefault="00540232" w:rsidP="00540232">
      <w:pPr>
        <w:spacing w:line="260" w:lineRule="atLeast"/>
        <w:rPr>
          <w:rFonts w:cs="Arial"/>
          <w:sz w:val="20"/>
          <w:szCs w:val="20"/>
        </w:rPr>
      </w:pPr>
    </w:p>
    <w:p w14:paraId="07A688E8" w14:textId="473DE087" w:rsidR="00B35AAF" w:rsidRPr="00070D68" w:rsidRDefault="00B35AAF" w:rsidP="00B35AAF">
      <w:pPr>
        <w:spacing w:line="260" w:lineRule="atLeast"/>
        <w:rPr>
          <w:rFonts w:cs="Arial"/>
          <w:b/>
          <w:sz w:val="20"/>
          <w:szCs w:val="20"/>
        </w:rPr>
      </w:pPr>
      <w:r w:rsidRPr="00070D68">
        <w:rPr>
          <w:rFonts w:cs="Arial"/>
          <w:b/>
          <w:sz w:val="20"/>
          <w:szCs w:val="20"/>
        </w:rPr>
        <w:t xml:space="preserve">K </w:t>
      </w:r>
      <w:r w:rsidR="00926B3A" w:rsidRPr="00070D68">
        <w:rPr>
          <w:rFonts w:cs="Arial"/>
          <w:b/>
          <w:sz w:val="20"/>
          <w:szCs w:val="20"/>
        </w:rPr>
        <w:t>83</w:t>
      </w:r>
      <w:r w:rsidRPr="00070D68">
        <w:rPr>
          <w:rFonts w:cs="Arial"/>
          <w:b/>
          <w:sz w:val="20"/>
          <w:szCs w:val="20"/>
        </w:rPr>
        <w:t>. členu (objava sodnih odločb na spletu)</w:t>
      </w:r>
    </w:p>
    <w:p w14:paraId="1ADEEF0C" w14:textId="77777777" w:rsidR="00B35AAF" w:rsidRPr="00070D68" w:rsidRDefault="00B35AAF" w:rsidP="00B35AAF">
      <w:pPr>
        <w:spacing w:line="260" w:lineRule="atLeast"/>
        <w:rPr>
          <w:rFonts w:cs="Arial"/>
          <w:b/>
          <w:sz w:val="20"/>
          <w:szCs w:val="20"/>
        </w:rPr>
      </w:pPr>
    </w:p>
    <w:p w14:paraId="75854CC3" w14:textId="77777777" w:rsidR="00540232" w:rsidRPr="00070D68" w:rsidRDefault="00B35AAF" w:rsidP="00B35AAF">
      <w:pPr>
        <w:spacing w:line="260" w:lineRule="atLeast"/>
        <w:rPr>
          <w:rFonts w:cs="Arial"/>
          <w:sz w:val="20"/>
          <w:szCs w:val="20"/>
        </w:rPr>
      </w:pPr>
      <w:r w:rsidRPr="00070D68">
        <w:rPr>
          <w:rFonts w:cs="Arial"/>
          <w:sz w:val="20"/>
          <w:szCs w:val="20"/>
        </w:rPr>
        <w:t>S tem členom se še naprej zagotavlja objava sodnih odločb na spletu in s tem transparentnost postopka.</w:t>
      </w:r>
    </w:p>
    <w:p w14:paraId="15DED7E4" w14:textId="77777777" w:rsidR="00ED2BC0" w:rsidRPr="00070D68" w:rsidRDefault="00ED2BC0" w:rsidP="0020496A">
      <w:pPr>
        <w:tabs>
          <w:tab w:val="left" w:pos="5660"/>
        </w:tabs>
        <w:spacing w:line="260" w:lineRule="atLeast"/>
        <w:rPr>
          <w:rFonts w:cs="Arial"/>
          <w:sz w:val="20"/>
          <w:szCs w:val="20"/>
        </w:rPr>
      </w:pPr>
    </w:p>
    <w:p w14:paraId="210D13D5" w14:textId="227EF4CB" w:rsidR="007E10BC" w:rsidRPr="00070D68" w:rsidRDefault="007E10BC" w:rsidP="007E10BC">
      <w:pPr>
        <w:spacing w:line="260" w:lineRule="atLeast"/>
        <w:rPr>
          <w:rFonts w:cs="Arial"/>
          <w:b/>
          <w:sz w:val="20"/>
          <w:szCs w:val="20"/>
        </w:rPr>
      </w:pPr>
      <w:r w:rsidRPr="00070D68">
        <w:rPr>
          <w:rFonts w:cs="Arial"/>
          <w:b/>
          <w:sz w:val="20"/>
          <w:szCs w:val="20"/>
        </w:rPr>
        <w:t xml:space="preserve">K </w:t>
      </w:r>
      <w:r w:rsidR="00926B3A" w:rsidRPr="00070D68">
        <w:rPr>
          <w:rFonts w:cs="Arial"/>
          <w:b/>
          <w:sz w:val="20"/>
          <w:szCs w:val="20"/>
        </w:rPr>
        <w:t>84</w:t>
      </w:r>
      <w:r w:rsidRPr="00070D68">
        <w:rPr>
          <w:rFonts w:cs="Arial"/>
          <w:b/>
          <w:sz w:val="20"/>
          <w:szCs w:val="20"/>
        </w:rPr>
        <w:t>. členu (medsebojna pomoč)</w:t>
      </w:r>
    </w:p>
    <w:p w14:paraId="0DBE893B" w14:textId="77777777" w:rsidR="007E10BC" w:rsidRPr="00070D68" w:rsidRDefault="007E10BC" w:rsidP="007E10BC">
      <w:pPr>
        <w:spacing w:line="260" w:lineRule="atLeast"/>
        <w:rPr>
          <w:rFonts w:cs="Arial"/>
          <w:b/>
          <w:sz w:val="20"/>
          <w:szCs w:val="20"/>
        </w:rPr>
      </w:pPr>
    </w:p>
    <w:p w14:paraId="61A34E69" w14:textId="77777777" w:rsidR="007E10BC" w:rsidRPr="00070D68" w:rsidRDefault="007E10BC" w:rsidP="007E10BC">
      <w:pPr>
        <w:spacing w:line="260" w:lineRule="atLeast"/>
        <w:rPr>
          <w:rFonts w:cs="Arial"/>
          <w:sz w:val="20"/>
          <w:szCs w:val="20"/>
        </w:rPr>
      </w:pPr>
      <w:r w:rsidRPr="00070D68">
        <w:rPr>
          <w:rFonts w:cs="Arial"/>
          <w:sz w:val="20"/>
          <w:szCs w:val="20"/>
        </w:rPr>
        <w:t xml:space="preserve">Ker imajo Evropska komisija in organi, pristojni za varstvo konkurence, vzporedna pooblastila, da pri ugotavljanju kršitev konkurenčnega prava poleg nacionalnih določb uporabijo tudi 101. ali 102. člen PDEU, morajo ti organi medsebojno sodelovati. </w:t>
      </w:r>
    </w:p>
    <w:p w14:paraId="5103F1E7" w14:textId="77777777" w:rsidR="00585731" w:rsidRPr="00070D68" w:rsidRDefault="00585731" w:rsidP="007E10BC">
      <w:pPr>
        <w:spacing w:line="260" w:lineRule="atLeast"/>
        <w:rPr>
          <w:rFonts w:cs="Arial"/>
          <w:sz w:val="20"/>
          <w:szCs w:val="20"/>
        </w:rPr>
      </w:pPr>
    </w:p>
    <w:p w14:paraId="1F640A01" w14:textId="77777777" w:rsidR="007E10BC" w:rsidRPr="00070D68" w:rsidRDefault="007E10BC" w:rsidP="007E10BC">
      <w:pPr>
        <w:spacing w:line="260" w:lineRule="atLeast"/>
        <w:rPr>
          <w:rFonts w:cs="Arial"/>
          <w:sz w:val="20"/>
          <w:szCs w:val="20"/>
        </w:rPr>
      </w:pPr>
      <w:r w:rsidRPr="00070D68">
        <w:rPr>
          <w:rFonts w:cs="Arial"/>
          <w:sz w:val="20"/>
          <w:szCs w:val="20"/>
        </w:rPr>
        <w:t xml:space="preserve">Sodelovanje med nacionalnimi upravnimi organi, pristojnimi za varstvo konkurence, je urejeno v 24. členu Direktive 2019/1, ki v prvem odstavku določa, da </w:t>
      </w:r>
      <w:r w:rsidRPr="00070D68">
        <w:rPr>
          <w:rFonts w:cs="Arial"/>
          <w:i/>
          <w:sz w:val="20"/>
          <w:szCs w:val="20"/>
        </w:rPr>
        <w:t>kadar nacionalni upravni organi, pristojni za varstvo konkurence, v imenu in za račun drugih nacionalnih organov, pristojnih za varstvo konkurence, izvajajo pregled ali vodijo razgovor v skladu z 22. členom Uredbe (ES) št. 1/2003 – uradnikom in drugim spremljevalnim osebam, ki jih je nacionalni organ prosilec, pristojen za varstvo konkurence, pooblastil ali imenoval, pod nadzorom uradnikov zaprošenega nacionalnega organa, pristojnega za varstvo konkurence, dovoli, da so navzoči pri pregledu ali razgovoru in pri tem aktivno pomagajo zaprošenemu nacionalnemu organu, pristojnemu za varstvo konkurence, kadar zaprošeni nacionalni organ, pristojen za varstvo konkurence, izvaja pooblastila iz 6., 7. in 9. člena te direktive. Drugi odstavek pa nalaga državam članicam, da zagotovijo, da so nacionalni upravni organi, pristojni za varstvo konkurence, na svojem ozemlju pooblaščeni, da v skladu s svojim nacionalnim pravom v imenu in za račun drugih nacionalnih organov, pristojnih za varstvo konkurence, izvajajo pooblastila iz 6. do 9. člena te direktive, da ugotovijo, ali podjetja ali podjetniška združenja niso spoštovala preiskovalnih ukrepov in odločb nacionalnega organa prosilca, pristojnega za varstvo konkurence, iz 6. in 8 do 12. člena te direktive. Nacionalni organ prosilec, pristojen za varstvo konkurence, in zaprošeni nacionalni organ, pristojen za varstvo konkurence, sta pooblaščena, da si ob upoštevanju omejitev iz 12. člena Uredbe št. 1/2003 izmenjujeta informacije in jih uporabita kot dokazno sredstvo za ta namen.</w:t>
      </w:r>
    </w:p>
    <w:p w14:paraId="5BE08F18" w14:textId="77777777" w:rsidR="0020496A" w:rsidRPr="00070D68" w:rsidRDefault="0020496A">
      <w:pPr>
        <w:pStyle w:val="Odstavek"/>
        <w:spacing w:before="0" w:line="260" w:lineRule="atLeast"/>
        <w:ind w:firstLine="0"/>
        <w:rPr>
          <w:sz w:val="20"/>
          <w:szCs w:val="20"/>
        </w:rPr>
      </w:pPr>
    </w:p>
    <w:p w14:paraId="50DE778A" w14:textId="77777777" w:rsidR="00CA0E98" w:rsidRPr="00070D68" w:rsidRDefault="007E10BC">
      <w:pPr>
        <w:pStyle w:val="Odstavek"/>
        <w:spacing w:before="0" w:line="260" w:lineRule="atLeast"/>
        <w:ind w:firstLine="0"/>
        <w:rPr>
          <w:sz w:val="20"/>
          <w:szCs w:val="20"/>
        </w:rPr>
      </w:pPr>
      <w:r w:rsidRPr="00070D68">
        <w:rPr>
          <w:sz w:val="20"/>
          <w:szCs w:val="20"/>
        </w:rPr>
        <w:t xml:space="preserve">Že </w:t>
      </w:r>
      <w:r w:rsidR="002700E4" w:rsidRPr="00070D68">
        <w:rPr>
          <w:sz w:val="20"/>
          <w:szCs w:val="20"/>
        </w:rPr>
        <w:t xml:space="preserve">trenutno veljavno </w:t>
      </w:r>
      <w:r w:rsidRPr="00070D68">
        <w:rPr>
          <w:sz w:val="20"/>
          <w:szCs w:val="20"/>
        </w:rPr>
        <w:t>ZPOmK-1 v 35. členu ureja medsebojno pomoč pri preiskavah organov, pristojnih za varstvo konkurence, ki se na podlagi Direktive 2019/1 dopolnjuje. Pooblaščene osebe so na podlagi</w:t>
      </w:r>
      <w:r w:rsidR="00947357" w:rsidRPr="00070D68">
        <w:rPr>
          <w:sz w:val="20"/>
          <w:szCs w:val="20"/>
        </w:rPr>
        <w:t xml:space="preserve"> prve alineje</w:t>
      </w:r>
      <w:r w:rsidRPr="00070D68">
        <w:rPr>
          <w:sz w:val="20"/>
          <w:szCs w:val="20"/>
        </w:rPr>
        <w:t xml:space="preserve"> </w:t>
      </w:r>
      <w:r w:rsidRPr="00070D68">
        <w:rPr>
          <w:sz w:val="20"/>
          <w:szCs w:val="20"/>
          <w:u w:val="single"/>
        </w:rPr>
        <w:t>prvega odstavka</w:t>
      </w:r>
      <w:r w:rsidRPr="00070D68">
        <w:rPr>
          <w:sz w:val="20"/>
          <w:szCs w:val="20"/>
        </w:rPr>
        <w:t xml:space="preserve"> </w:t>
      </w:r>
      <w:r w:rsidR="00993AAB" w:rsidRPr="00070D68">
        <w:rPr>
          <w:sz w:val="20"/>
          <w:szCs w:val="20"/>
        </w:rPr>
        <w:t xml:space="preserve">tega člena </w:t>
      </w:r>
      <w:r w:rsidRPr="00070D68">
        <w:rPr>
          <w:sz w:val="20"/>
          <w:szCs w:val="20"/>
        </w:rPr>
        <w:t>poleg izvajanja pooblastil v imenu in za račun organa, pristojnega za varstvo konkurence druge države čl</w:t>
      </w:r>
      <w:r w:rsidR="0020496A" w:rsidRPr="00070D68">
        <w:rPr>
          <w:sz w:val="20"/>
          <w:szCs w:val="20"/>
        </w:rPr>
        <w:t>a</w:t>
      </w:r>
      <w:r w:rsidRPr="00070D68">
        <w:rPr>
          <w:sz w:val="20"/>
          <w:szCs w:val="20"/>
        </w:rPr>
        <w:t>nice, ali Evropske komisije pristojne tudi za posredovanje zahtev za informacije ter zbiranje informacij, kadar bo za to zaprosila Evropska komisija</w:t>
      </w:r>
      <w:r w:rsidR="00947357" w:rsidRPr="00070D68">
        <w:rPr>
          <w:sz w:val="20"/>
          <w:szCs w:val="20"/>
        </w:rPr>
        <w:t xml:space="preserve"> ali organ, pristojen za varstvo konkurence druge države članice, ki zaprosi za mednarodno pomoč</w:t>
      </w:r>
      <w:r w:rsidRPr="00070D68">
        <w:rPr>
          <w:sz w:val="20"/>
          <w:szCs w:val="20"/>
        </w:rPr>
        <w:t xml:space="preserve">. Na podlagi druge alineje pooblaščene osebe dejavno pomagajo uradnim osebam in drugim osebam, ki jih je Evropska komisija za izvajanje preiskav v skladu z 20. členom Uredbe 1/2003, pri čemer je obseg pooblastil pooblaščenih oseb določen v drugem odstavku 20. člena Uredbe 1/2003. Dosedanje naloge pooblaščenih oseb se dopolnjuje z nalogo, da pooblaščene osebe </w:t>
      </w:r>
      <w:r w:rsidR="0020496A" w:rsidRPr="00070D68">
        <w:rPr>
          <w:sz w:val="20"/>
          <w:szCs w:val="20"/>
        </w:rPr>
        <w:t>a</w:t>
      </w:r>
      <w:r w:rsidRPr="00070D68">
        <w:rPr>
          <w:sz w:val="20"/>
          <w:szCs w:val="20"/>
        </w:rPr>
        <w:t xml:space="preserve">gencije ugotavljajo, ali podjetja </w:t>
      </w:r>
      <w:r w:rsidRPr="00070D68">
        <w:rPr>
          <w:sz w:val="20"/>
          <w:szCs w:val="20"/>
        </w:rPr>
        <w:lastRenderedPageBreak/>
        <w:t>spoštujejo preiskovalne ukrepe in odločbe organa prosilca, izdane v postopkih, ki se nanašajo na preiskavo, zahtevo za posredovanje podatkov, zbiranje informacij, odločbo o prenehanju s krši</w:t>
      </w:r>
      <w:r w:rsidR="008D0B23" w:rsidRPr="00070D68">
        <w:rPr>
          <w:sz w:val="20"/>
          <w:szCs w:val="20"/>
        </w:rPr>
        <w:t xml:space="preserve">tvijo, začasne ukrepe ali zaveze, kot to določa </w:t>
      </w:r>
      <w:r w:rsidR="008D0B23" w:rsidRPr="00070D68">
        <w:rPr>
          <w:i/>
          <w:sz w:val="20"/>
          <w:szCs w:val="20"/>
        </w:rPr>
        <w:t>tretja alineja</w:t>
      </w:r>
      <w:r w:rsidRPr="00070D68">
        <w:rPr>
          <w:sz w:val="20"/>
          <w:szCs w:val="20"/>
        </w:rPr>
        <w:t>.</w:t>
      </w:r>
      <w:r w:rsidR="00BD1F87" w:rsidRPr="00070D68">
        <w:rPr>
          <w:sz w:val="20"/>
          <w:szCs w:val="20"/>
        </w:rPr>
        <w:t xml:space="preserve"> </w:t>
      </w:r>
      <w:r w:rsidR="008D0B23" w:rsidRPr="00070D68">
        <w:rPr>
          <w:i/>
          <w:sz w:val="20"/>
          <w:szCs w:val="20"/>
        </w:rPr>
        <w:t>Četrta alineja</w:t>
      </w:r>
      <w:r w:rsidR="008D0B23" w:rsidRPr="00070D68">
        <w:rPr>
          <w:sz w:val="20"/>
          <w:szCs w:val="20"/>
        </w:rPr>
        <w:t xml:space="preserve"> se nanaša na preiskovalna dejanja v postopkih pri koncentracijah, in sicer enako kot določa</w:t>
      </w:r>
      <w:r w:rsidR="002700E4" w:rsidRPr="00070D68">
        <w:rPr>
          <w:sz w:val="20"/>
          <w:szCs w:val="20"/>
        </w:rPr>
        <w:t xml:space="preserve"> trenutno veljavni</w:t>
      </w:r>
      <w:r w:rsidR="008D0B23" w:rsidRPr="00070D68">
        <w:rPr>
          <w:sz w:val="20"/>
          <w:szCs w:val="20"/>
        </w:rPr>
        <w:t xml:space="preserve"> drugi odstavek 48. člena ZPOmK-1 ta alineja določa, da p</w:t>
      </w:r>
      <w:r w:rsidR="00BD1F87" w:rsidRPr="00070D68">
        <w:rPr>
          <w:sz w:val="20"/>
          <w:szCs w:val="20"/>
        </w:rPr>
        <w:t>ooblaščene osebe dejavno pomagajo uradnim osebam in drugim osebam, ki jih je Evropska komisija pooblastila za izvajanje preiskav v skladu s 13. členom Uredbe 139/2004, pri čemer je obseg pooblastil pooblaščenih oseb določen v drugem odstavku 13. člena Uredbe 139/2004.</w:t>
      </w:r>
    </w:p>
    <w:p w14:paraId="019CD196" w14:textId="77777777" w:rsidR="007E10BC" w:rsidRPr="00070D68" w:rsidRDefault="007E10BC" w:rsidP="007E10BC">
      <w:pPr>
        <w:spacing w:line="260" w:lineRule="atLeast"/>
        <w:rPr>
          <w:rFonts w:cs="Arial"/>
          <w:sz w:val="20"/>
          <w:szCs w:val="20"/>
        </w:rPr>
      </w:pPr>
    </w:p>
    <w:p w14:paraId="782122E8" w14:textId="77777777" w:rsidR="007E10BC" w:rsidRPr="00070D68" w:rsidRDefault="007E10BC" w:rsidP="007E10BC">
      <w:pPr>
        <w:pStyle w:val="Odstavek"/>
        <w:spacing w:before="0" w:line="260" w:lineRule="atLeast"/>
        <w:ind w:firstLine="0"/>
        <w:rPr>
          <w:sz w:val="20"/>
          <w:szCs w:val="20"/>
        </w:rPr>
      </w:pPr>
      <w:r w:rsidRPr="00070D68">
        <w:rPr>
          <w:sz w:val="20"/>
          <w:szCs w:val="20"/>
          <w:u w:val="single"/>
        </w:rPr>
        <w:t>Drugi odstavek</w:t>
      </w:r>
      <w:r w:rsidR="0020496A" w:rsidRPr="00070D68">
        <w:rPr>
          <w:sz w:val="20"/>
          <w:szCs w:val="20"/>
        </w:rPr>
        <w:t xml:space="preserve"> nalaga a</w:t>
      </w:r>
      <w:r w:rsidRPr="00070D68">
        <w:rPr>
          <w:sz w:val="20"/>
          <w:szCs w:val="20"/>
        </w:rPr>
        <w:t>genciji, da omogoči uradnim osebam organa, pristojnega za varstvo konkurence druge države članice, ali Evropske komisije in drugim osebam, ki jih je ta organ pooblastil, da sodelujejo in aktivn</w:t>
      </w:r>
      <w:r w:rsidR="0020496A" w:rsidRPr="00070D68">
        <w:rPr>
          <w:sz w:val="20"/>
          <w:szCs w:val="20"/>
        </w:rPr>
        <w:t>o pomagajo pooblaščenim osebam a</w:t>
      </w:r>
      <w:r w:rsidRPr="00070D68">
        <w:rPr>
          <w:sz w:val="20"/>
          <w:szCs w:val="20"/>
        </w:rPr>
        <w:t xml:space="preserve">gencije pri izvajanju preiskav v skladu z 22. členom Uredbe 1/2003 ali pri zbiranju informacij. Z dodatnimi viri, znanjem in strokovnimi izkušnjami uradnih oseb organa, pristojnega za varstvo konkurence, in drugih oseb, ki jih je ta organ pooblasti, se pripomore, da so preiskave in zbiranje informacij bolj učinkoviti. </w:t>
      </w:r>
    </w:p>
    <w:p w14:paraId="2A45200F" w14:textId="77777777" w:rsidR="007E10BC" w:rsidRPr="00070D68" w:rsidRDefault="007E10BC" w:rsidP="007E10BC">
      <w:pPr>
        <w:spacing w:line="260" w:lineRule="atLeast"/>
        <w:rPr>
          <w:rFonts w:cs="Arial"/>
          <w:sz w:val="20"/>
          <w:szCs w:val="20"/>
        </w:rPr>
      </w:pPr>
    </w:p>
    <w:p w14:paraId="38EBB58B" w14:textId="77777777" w:rsidR="007E10BC" w:rsidRPr="00070D68" w:rsidRDefault="007E10BC" w:rsidP="007E10BC">
      <w:pPr>
        <w:spacing w:line="260" w:lineRule="atLeast"/>
        <w:rPr>
          <w:rFonts w:cs="Arial"/>
          <w:i/>
          <w:sz w:val="20"/>
          <w:szCs w:val="20"/>
        </w:rPr>
      </w:pPr>
      <w:r w:rsidRPr="00070D68">
        <w:rPr>
          <w:rFonts w:cs="Arial"/>
          <w:sz w:val="20"/>
          <w:szCs w:val="20"/>
          <w:u w:val="single"/>
        </w:rPr>
        <w:t>Tretji odstavek</w:t>
      </w:r>
      <w:r w:rsidRPr="00070D68">
        <w:rPr>
          <w:rFonts w:cs="Arial"/>
          <w:sz w:val="20"/>
          <w:szCs w:val="20"/>
        </w:rPr>
        <w:t xml:space="preserve"> ureja pravno podlago za izmenjavo informacij med </w:t>
      </w:r>
      <w:r w:rsidR="0020496A" w:rsidRPr="00070D68">
        <w:rPr>
          <w:rFonts w:cs="Arial"/>
          <w:sz w:val="20"/>
          <w:szCs w:val="20"/>
        </w:rPr>
        <w:t>a</w:t>
      </w:r>
      <w:r w:rsidRPr="00070D68">
        <w:rPr>
          <w:rFonts w:cs="Arial"/>
          <w:sz w:val="20"/>
          <w:szCs w:val="20"/>
        </w:rPr>
        <w:t xml:space="preserve">gencijo in organom, pristojnim za varstvo konkurence, ki </w:t>
      </w:r>
      <w:r w:rsidR="0020496A" w:rsidRPr="00070D68">
        <w:rPr>
          <w:rFonts w:cs="Arial"/>
          <w:sz w:val="20"/>
          <w:szCs w:val="20"/>
        </w:rPr>
        <w:t>a</w:t>
      </w:r>
      <w:r w:rsidRPr="00070D68">
        <w:rPr>
          <w:rFonts w:cs="Arial"/>
          <w:sz w:val="20"/>
          <w:szCs w:val="20"/>
        </w:rPr>
        <w:t>gencijo</w:t>
      </w:r>
      <w:r w:rsidR="008D0B23" w:rsidRPr="00070D68">
        <w:rPr>
          <w:rFonts w:cs="Arial"/>
          <w:sz w:val="20"/>
          <w:szCs w:val="20"/>
        </w:rPr>
        <w:t xml:space="preserve"> zaprosi</w:t>
      </w:r>
      <w:r w:rsidRPr="00070D68">
        <w:rPr>
          <w:rFonts w:cs="Arial"/>
          <w:sz w:val="20"/>
          <w:szCs w:val="20"/>
        </w:rPr>
        <w:t xml:space="preserve"> za pomoč. Informacije, ki si jih ti organi izmenjujejo, se lahko uporabijo kot dokazno sredstvo. </w:t>
      </w:r>
      <w:r w:rsidR="008D0B23" w:rsidRPr="00070D68">
        <w:rPr>
          <w:rFonts w:cs="Arial"/>
          <w:sz w:val="20"/>
          <w:szCs w:val="20"/>
        </w:rPr>
        <w:t xml:space="preserve">Pri tem </w:t>
      </w:r>
      <w:r w:rsidR="008143B0" w:rsidRPr="00070D68">
        <w:rPr>
          <w:rFonts w:cs="Arial"/>
          <w:sz w:val="20"/>
          <w:szCs w:val="20"/>
        </w:rPr>
        <w:t>se</w:t>
      </w:r>
      <w:r w:rsidR="008D0B23" w:rsidRPr="00070D68">
        <w:rPr>
          <w:rFonts w:cs="Arial"/>
          <w:sz w:val="20"/>
          <w:szCs w:val="20"/>
        </w:rPr>
        <w:t xml:space="preserve"> upošteva 12. člen Uredbe 1/2003, ki določa, da so Evropska komisija in organi, pristojni za varstvo konkurenco druge države članice, za namene uporabe 101. in 102. člena PDEU pooblaščeni, da drug drugemu priskrbijo in tudi uporabijo kot dokazno sredstvo vse dejanske in pravne okoliščine, vključno z zaupnimi podatki. Agenciji je dopuščeno, da razkrije podatke tudi pooblaščenim organom tretjih držav, vendar le če je tako določeno v mednarodnih pogodbah, ki zavezujejo Republiko Slovenijo</w:t>
      </w:r>
      <w:r w:rsidR="008143B0" w:rsidRPr="00070D68">
        <w:rPr>
          <w:rFonts w:cs="Arial"/>
          <w:sz w:val="20"/>
          <w:szCs w:val="20"/>
        </w:rPr>
        <w:t xml:space="preserve"> (sedmi odstavek)</w:t>
      </w:r>
      <w:r w:rsidR="008D0B23" w:rsidRPr="00070D68">
        <w:rPr>
          <w:rFonts w:cs="Arial"/>
          <w:sz w:val="20"/>
          <w:szCs w:val="20"/>
        </w:rPr>
        <w:t xml:space="preserve">. </w:t>
      </w:r>
      <w:r w:rsidRPr="00070D68">
        <w:rPr>
          <w:rFonts w:cs="Arial"/>
          <w:sz w:val="20"/>
          <w:szCs w:val="20"/>
        </w:rPr>
        <w:t xml:space="preserve">S tem odstavkom se prenaša drugi stavek drugega odstavka 24. člena Direktive 2019/1, ki določa, da </w:t>
      </w:r>
      <w:r w:rsidRPr="00070D68">
        <w:rPr>
          <w:rFonts w:cs="Arial"/>
          <w:i/>
          <w:sz w:val="20"/>
          <w:szCs w:val="20"/>
        </w:rPr>
        <w:t>sta nacionalni organ prosilec, pristojen za varstvo konkurence, in zaprošeni nacionalni organ, pristojen za varstvo konkurence, pooblaščena, da si ob upoštevanju omejitev iz 12. člena Uredbe (ES) št. 1/2003 izmenjujeta informacije in jih uporabita kot dokazno sredstvo za ta namen.</w:t>
      </w:r>
    </w:p>
    <w:p w14:paraId="45A06405" w14:textId="77777777" w:rsidR="00E615B0" w:rsidRPr="00070D68" w:rsidRDefault="00E615B0" w:rsidP="007E10BC">
      <w:pPr>
        <w:spacing w:line="260" w:lineRule="atLeast"/>
        <w:rPr>
          <w:rFonts w:cs="Arial"/>
          <w:i/>
          <w:sz w:val="20"/>
          <w:szCs w:val="20"/>
        </w:rPr>
      </w:pPr>
    </w:p>
    <w:p w14:paraId="3529FB71" w14:textId="77777777" w:rsidR="007E10BC" w:rsidRPr="00070D68" w:rsidRDefault="007E10BC" w:rsidP="007E10BC">
      <w:pPr>
        <w:spacing w:line="260" w:lineRule="atLeast"/>
        <w:rPr>
          <w:rFonts w:cs="Arial"/>
          <w:sz w:val="20"/>
          <w:szCs w:val="20"/>
        </w:rPr>
      </w:pPr>
      <w:r w:rsidRPr="00070D68">
        <w:rPr>
          <w:rFonts w:cs="Arial"/>
          <w:sz w:val="20"/>
          <w:szCs w:val="20"/>
        </w:rPr>
        <w:t xml:space="preserve">S </w:t>
      </w:r>
      <w:r w:rsidRPr="00070D68">
        <w:rPr>
          <w:rFonts w:cs="Arial"/>
          <w:sz w:val="20"/>
          <w:szCs w:val="20"/>
          <w:u w:val="single"/>
        </w:rPr>
        <w:t>četrtim odstavkom</w:t>
      </w:r>
      <w:r w:rsidRPr="00070D68">
        <w:rPr>
          <w:rFonts w:cs="Arial"/>
          <w:sz w:val="20"/>
          <w:szCs w:val="20"/>
        </w:rPr>
        <w:t xml:space="preserve"> se pooblaščenim osebam, uradnim osebam organa, pristojnega za varstvo konkurence druge države članice, ali Evropske komisije in drugim osebam, ki jih je ta organ pooblastil, da sodelujejo in aktivn</w:t>
      </w:r>
      <w:r w:rsidR="0020496A" w:rsidRPr="00070D68">
        <w:rPr>
          <w:rFonts w:cs="Arial"/>
          <w:sz w:val="20"/>
          <w:szCs w:val="20"/>
        </w:rPr>
        <w:t>o pomagajo pooblaščenim osebam a</w:t>
      </w:r>
      <w:r w:rsidRPr="00070D68">
        <w:rPr>
          <w:rFonts w:cs="Arial"/>
          <w:sz w:val="20"/>
          <w:szCs w:val="20"/>
        </w:rPr>
        <w:t>gencije pri izvajanju preiskav, zagotovi pomoč policije.</w:t>
      </w:r>
    </w:p>
    <w:p w14:paraId="269FFFE9" w14:textId="77777777" w:rsidR="0020496A" w:rsidRPr="00070D68" w:rsidRDefault="0020496A" w:rsidP="0020496A">
      <w:pPr>
        <w:shd w:val="clear" w:color="auto" w:fill="FFFFFF" w:themeFill="background1"/>
        <w:spacing w:line="260" w:lineRule="atLeast"/>
        <w:rPr>
          <w:rFonts w:cs="Arial"/>
          <w:sz w:val="20"/>
          <w:szCs w:val="20"/>
        </w:rPr>
      </w:pPr>
    </w:p>
    <w:p w14:paraId="632949A9" w14:textId="205AB87D" w:rsidR="0020496A" w:rsidRPr="00070D68" w:rsidRDefault="0020496A" w:rsidP="0020496A">
      <w:pPr>
        <w:shd w:val="clear" w:color="auto" w:fill="FFFFFF" w:themeFill="background1"/>
        <w:spacing w:line="260" w:lineRule="atLeast"/>
        <w:rPr>
          <w:rFonts w:cs="Arial"/>
          <w:i/>
          <w:sz w:val="20"/>
          <w:szCs w:val="20"/>
        </w:rPr>
      </w:pPr>
      <w:r w:rsidRPr="00070D68">
        <w:rPr>
          <w:rFonts w:cs="Arial"/>
          <w:sz w:val="20"/>
          <w:szCs w:val="20"/>
        </w:rPr>
        <w:t xml:space="preserve">Razkritje podatkov iz </w:t>
      </w:r>
      <w:r w:rsidR="007D14FB" w:rsidRPr="00070D68">
        <w:rPr>
          <w:rFonts w:cs="Arial"/>
          <w:sz w:val="20"/>
          <w:szCs w:val="20"/>
        </w:rPr>
        <w:t xml:space="preserve">izjav </w:t>
      </w:r>
      <w:r w:rsidRPr="00070D68">
        <w:rPr>
          <w:rFonts w:cs="Arial"/>
          <w:sz w:val="20"/>
          <w:szCs w:val="20"/>
        </w:rPr>
        <w:t>za</w:t>
      </w:r>
      <w:r w:rsidR="007D14FB" w:rsidRPr="00070D68">
        <w:rPr>
          <w:rFonts w:cs="Arial"/>
          <w:sz w:val="20"/>
          <w:szCs w:val="20"/>
        </w:rPr>
        <w:t>radi</w:t>
      </w:r>
      <w:r w:rsidRPr="00070D68">
        <w:rPr>
          <w:rFonts w:cs="Arial"/>
          <w:sz w:val="20"/>
          <w:szCs w:val="20"/>
        </w:rPr>
        <w:t xml:space="preserve"> prizanesljivost</w:t>
      </w:r>
      <w:r w:rsidR="007D14FB" w:rsidRPr="00070D68">
        <w:rPr>
          <w:rFonts w:cs="Arial"/>
          <w:sz w:val="20"/>
          <w:szCs w:val="20"/>
        </w:rPr>
        <w:t>i</w:t>
      </w:r>
      <w:r w:rsidRPr="00070D68">
        <w:rPr>
          <w:rFonts w:cs="Arial"/>
          <w:sz w:val="20"/>
          <w:szCs w:val="20"/>
        </w:rPr>
        <w:t xml:space="preserve"> je zelo občutljivo in lahko negativno vpliva na vlagatelje </w:t>
      </w:r>
      <w:r w:rsidR="007D14FB" w:rsidRPr="00070D68">
        <w:rPr>
          <w:rFonts w:cs="Arial"/>
          <w:sz w:val="20"/>
          <w:szCs w:val="20"/>
        </w:rPr>
        <w:t xml:space="preserve">izjav </w:t>
      </w:r>
      <w:r w:rsidRPr="00070D68">
        <w:rPr>
          <w:rFonts w:cs="Arial"/>
          <w:sz w:val="20"/>
          <w:szCs w:val="20"/>
        </w:rPr>
        <w:t>za</w:t>
      </w:r>
      <w:r w:rsidR="007D14FB" w:rsidRPr="00070D68">
        <w:rPr>
          <w:rFonts w:cs="Arial"/>
          <w:sz w:val="20"/>
          <w:szCs w:val="20"/>
        </w:rPr>
        <w:t>radi</w:t>
      </w:r>
      <w:r w:rsidRPr="00070D68">
        <w:rPr>
          <w:rFonts w:cs="Arial"/>
          <w:sz w:val="20"/>
          <w:szCs w:val="20"/>
        </w:rPr>
        <w:t xml:space="preserve"> prizanesljivost</w:t>
      </w:r>
      <w:r w:rsidR="007D14FB" w:rsidRPr="00070D68">
        <w:rPr>
          <w:rFonts w:cs="Arial"/>
          <w:sz w:val="20"/>
          <w:szCs w:val="20"/>
        </w:rPr>
        <w:t>i</w:t>
      </w:r>
      <w:r w:rsidRPr="00070D68">
        <w:rPr>
          <w:rFonts w:cs="Arial"/>
          <w:sz w:val="20"/>
          <w:szCs w:val="20"/>
        </w:rPr>
        <w:t xml:space="preserve">. To izpostavlja tudi Direktiva 2019/1, ki v 72. uvodni </w:t>
      </w:r>
      <w:r w:rsidR="00721AA6" w:rsidRPr="00070D68">
        <w:rPr>
          <w:rFonts w:cs="Arial"/>
          <w:sz w:val="20"/>
          <w:szCs w:val="20"/>
        </w:rPr>
        <w:t>izjavi</w:t>
      </w:r>
      <w:r w:rsidRPr="00070D68">
        <w:rPr>
          <w:rFonts w:cs="Arial"/>
          <w:sz w:val="20"/>
          <w:szCs w:val="20"/>
        </w:rPr>
        <w:t xml:space="preserve"> navaja, da </w:t>
      </w:r>
      <w:r w:rsidRPr="00070D68">
        <w:rPr>
          <w:rFonts w:cs="Arial"/>
          <w:i/>
          <w:sz w:val="20"/>
          <w:szCs w:val="20"/>
        </w:rPr>
        <w:t xml:space="preserve">tveganje razkritja </w:t>
      </w:r>
      <w:proofErr w:type="spellStart"/>
      <w:r w:rsidRPr="00070D68">
        <w:rPr>
          <w:rFonts w:cs="Arial"/>
          <w:i/>
          <w:sz w:val="20"/>
          <w:szCs w:val="20"/>
        </w:rPr>
        <w:t>samoobdolžitvenega</w:t>
      </w:r>
      <w:proofErr w:type="spellEnd"/>
      <w:r w:rsidRPr="00070D68">
        <w:rPr>
          <w:rFonts w:cs="Arial"/>
          <w:i/>
          <w:sz w:val="20"/>
          <w:szCs w:val="20"/>
        </w:rPr>
        <w:t xml:space="preserve"> materiala zunaj okvira preiskave, za namen katere je bil predložen, bi lahko zmanjšalo interes morebitnih prijaviteljev za prizanesljivost, da bi sodelovali z organi, pristojnimi za varstvo konkurence. Posledično bi se ne glede na obliko, v kateri so predložene izjave za prizanesljivost, informacije v izjavah za prizanesljivost, ki so bile pridobljene z dostopom do spisa, morale uporabiti le, če je to potrebno za uveljavljanje pravic obrambe v postopku pred nacionalnimi sodišči v nekaterih zelo omejenih primerih, ki so neposredno povezani z zadevo, za katero je bil odobren dostop. To organom, pristojnim za varstvo konkurenco, ne bi smelo preprečiti, da bi objavili svoje odločbe v skladu z veljavnim pravom Unije ali nacionalnim pravom.</w:t>
      </w:r>
      <w:r w:rsidRPr="00070D68">
        <w:rPr>
          <w:rFonts w:cs="Arial"/>
          <w:sz w:val="20"/>
          <w:szCs w:val="20"/>
        </w:rPr>
        <w:t xml:space="preserve"> S tem namenom šesti odstavek 31. člena Direktive 2019/1 nalaga državam članicam, da </w:t>
      </w:r>
      <w:r w:rsidRPr="00070D68">
        <w:rPr>
          <w:rFonts w:cs="Arial"/>
          <w:i/>
          <w:sz w:val="20"/>
          <w:szCs w:val="20"/>
        </w:rPr>
        <w:t xml:space="preserve">se izjave za prizanesljivost med nacionalnimi organi, pristojnimi za konkurenco, izmenjajo v skladu </w:t>
      </w:r>
      <w:r w:rsidR="002700E4" w:rsidRPr="00070D68">
        <w:rPr>
          <w:rFonts w:cs="Arial"/>
          <w:i/>
          <w:sz w:val="20"/>
          <w:szCs w:val="20"/>
        </w:rPr>
        <w:t xml:space="preserve">z </w:t>
      </w:r>
      <w:r w:rsidRPr="00070D68">
        <w:rPr>
          <w:rFonts w:cs="Arial"/>
          <w:i/>
          <w:sz w:val="20"/>
          <w:szCs w:val="20"/>
        </w:rPr>
        <w:t>12. členom Uredbe (ES) št. 1/2003 samo:</w:t>
      </w:r>
    </w:p>
    <w:p w14:paraId="41FBC531" w14:textId="77777777" w:rsidR="0020496A" w:rsidRPr="00070D68" w:rsidRDefault="0020496A" w:rsidP="0020496A">
      <w:pPr>
        <w:shd w:val="clear" w:color="auto" w:fill="FFFFFF" w:themeFill="background1"/>
        <w:spacing w:line="260" w:lineRule="atLeast"/>
        <w:rPr>
          <w:rFonts w:cs="Arial"/>
          <w:i/>
          <w:sz w:val="20"/>
          <w:szCs w:val="20"/>
        </w:rPr>
      </w:pPr>
      <w:r w:rsidRPr="00070D68">
        <w:rPr>
          <w:rFonts w:cs="Arial"/>
          <w:i/>
          <w:sz w:val="20"/>
          <w:szCs w:val="20"/>
        </w:rPr>
        <w:t>(a) s soglasjem prijavitelja ali</w:t>
      </w:r>
    </w:p>
    <w:p w14:paraId="72C8B8BF" w14:textId="77777777" w:rsidR="0020496A" w:rsidRPr="00070D68" w:rsidRDefault="0020496A" w:rsidP="0020496A">
      <w:pPr>
        <w:shd w:val="clear" w:color="auto" w:fill="FFFFFF" w:themeFill="background1"/>
        <w:spacing w:line="260" w:lineRule="atLeast"/>
        <w:rPr>
          <w:rFonts w:cs="Arial"/>
          <w:i/>
          <w:sz w:val="20"/>
          <w:szCs w:val="20"/>
        </w:rPr>
      </w:pPr>
      <w:r w:rsidRPr="00070D68">
        <w:rPr>
          <w:rFonts w:cs="Arial"/>
          <w:i/>
          <w:sz w:val="20"/>
          <w:szCs w:val="20"/>
        </w:rPr>
        <w:t>(b) kadar je nacionalni organ, pristojen za konkurenco, ki je prejel izjavo za prizanesljivost, prav tako prejel prijavo za prizanesljivost glede iste kršitve od istega prijavitelja, kot jo je prejel nacionalni organ, pristojen za konkurenco, ki pošilja izjavo za prizanesljivost, pod pogojem, da v času pošiljanja izjave za prizanesljivost prijavitelj ne more umakniti informacij, ki jih je predložil nacionalnemu organu, pristojnemu za konkurenco, ki je prejel izjavo za prizanesljivost.</w:t>
      </w:r>
    </w:p>
    <w:p w14:paraId="19647053" w14:textId="77777777" w:rsidR="0020496A" w:rsidRPr="00070D68" w:rsidRDefault="0020496A" w:rsidP="0020496A">
      <w:pPr>
        <w:spacing w:line="260" w:lineRule="atLeast"/>
        <w:rPr>
          <w:rFonts w:cs="Arial"/>
          <w:sz w:val="20"/>
          <w:szCs w:val="20"/>
        </w:rPr>
      </w:pPr>
    </w:p>
    <w:p w14:paraId="3D35DA39" w14:textId="41338D4B" w:rsidR="007E10BC" w:rsidRPr="00070D68" w:rsidRDefault="0020496A" w:rsidP="0020496A">
      <w:pPr>
        <w:spacing w:line="260" w:lineRule="atLeast"/>
        <w:rPr>
          <w:rFonts w:cs="Arial"/>
          <w:sz w:val="20"/>
          <w:szCs w:val="20"/>
        </w:rPr>
      </w:pPr>
      <w:r w:rsidRPr="00070D68">
        <w:rPr>
          <w:rFonts w:cs="Arial"/>
          <w:sz w:val="20"/>
          <w:szCs w:val="20"/>
        </w:rPr>
        <w:t xml:space="preserve">Na podlagi navedenega se </w:t>
      </w:r>
      <w:r w:rsidRPr="00070D68">
        <w:rPr>
          <w:rFonts w:cs="Arial"/>
          <w:sz w:val="20"/>
          <w:szCs w:val="20"/>
          <w:u w:val="single"/>
        </w:rPr>
        <w:t>v petem odstavku</w:t>
      </w:r>
      <w:r w:rsidRPr="00070D68">
        <w:rPr>
          <w:rFonts w:cs="Arial"/>
          <w:sz w:val="20"/>
          <w:szCs w:val="20"/>
        </w:rPr>
        <w:t xml:space="preserve"> tega člena ureja izjem</w:t>
      </w:r>
      <w:r w:rsidR="00926B3A" w:rsidRPr="00070D68">
        <w:rPr>
          <w:rFonts w:cs="Arial"/>
          <w:sz w:val="20"/>
          <w:szCs w:val="20"/>
        </w:rPr>
        <w:t>a</w:t>
      </w:r>
      <w:r w:rsidRPr="00070D68">
        <w:rPr>
          <w:rFonts w:cs="Arial"/>
          <w:sz w:val="20"/>
          <w:szCs w:val="20"/>
        </w:rPr>
        <w:t xml:space="preserve"> glede razkritja podatkov iz </w:t>
      </w:r>
      <w:r w:rsidR="007D14FB" w:rsidRPr="00070D68">
        <w:rPr>
          <w:rFonts w:cs="Arial"/>
          <w:sz w:val="20"/>
          <w:szCs w:val="20"/>
        </w:rPr>
        <w:t xml:space="preserve">izjave </w:t>
      </w:r>
      <w:r w:rsidRPr="00070D68">
        <w:rPr>
          <w:rFonts w:cs="Arial"/>
          <w:sz w:val="20"/>
          <w:szCs w:val="20"/>
        </w:rPr>
        <w:t>za</w:t>
      </w:r>
      <w:r w:rsidR="007D14FB" w:rsidRPr="00070D68">
        <w:rPr>
          <w:rFonts w:cs="Arial"/>
          <w:sz w:val="20"/>
          <w:szCs w:val="20"/>
        </w:rPr>
        <w:t>radi</w:t>
      </w:r>
      <w:r w:rsidRPr="00070D68">
        <w:rPr>
          <w:rFonts w:cs="Arial"/>
          <w:sz w:val="20"/>
          <w:szCs w:val="20"/>
        </w:rPr>
        <w:t xml:space="preserve"> prizanesljivost</w:t>
      </w:r>
      <w:r w:rsidR="007D14FB" w:rsidRPr="00070D68">
        <w:rPr>
          <w:rFonts w:cs="Arial"/>
          <w:sz w:val="20"/>
          <w:szCs w:val="20"/>
        </w:rPr>
        <w:t>i</w:t>
      </w:r>
      <w:r w:rsidRPr="00070D68">
        <w:rPr>
          <w:rFonts w:cs="Arial"/>
          <w:sz w:val="20"/>
          <w:szCs w:val="20"/>
        </w:rPr>
        <w:t xml:space="preserve">. Agencija lahko posreduje </w:t>
      </w:r>
      <w:r w:rsidR="007D14FB" w:rsidRPr="00070D68">
        <w:rPr>
          <w:rFonts w:cs="Arial"/>
          <w:sz w:val="20"/>
          <w:szCs w:val="20"/>
        </w:rPr>
        <w:t xml:space="preserve">izjavo </w:t>
      </w:r>
      <w:r w:rsidRPr="00070D68">
        <w:rPr>
          <w:rFonts w:cs="Arial"/>
          <w:sz w:val="20"/>
          <w:szCs w:val="20"/>
        </w:rPr>
        <w:t>za</w:t>
      </w:r>
      <w:r w:rsidR="007D14FB" w:rsidRPr="00070D68">
        <w:rPr>
          <w:rFonts w:cs="Arial"/>
          <w:sz w:val="20"/>
          <w:szCs w:val="20"/>
        </w:rPr>
        <w:t>radi</w:t>
      </w:r>
      <w:r w:rsidRPr="00070D68">
        <w:rPr>
          <w:rFonts w:cs="Arial"/>
          <w:sz w:val="20"/>
          <w:szCs w:val="20"/>
        </w:rPr>
        <w:t xml:space="preserve"> prizanesljivost</w:t>
      </w:r>
      <w:r w:rsidR="007D14FB" w:rsidRPr="00070D68">
        <w:rPr>
          <w:rFonts w:cs="Arial"/>
          <w:sz w:val="20"/>
          <w:szCs w:val="20"/>
        </w:rPr>
        <w:t>i</w:t>
      </w:r>
      <w:r w:rsidRPr="00070D68">
        <w:rPr>
          <w:rFonts w:cs="Arial"/>
          <w:sz w:val="20"/>
          <w:szCs w:val="20"/>
        </w:rPr>
        <w:t xml:space="preserve"> Evropski Komisiji in organom, pristojnim za varstvo konkurence druge države članice, le na podlagi soglasja vlagatelja ali kadar sta agencija in Evropska komisija ali organ, pristojen za varstvo konkurence druge države članice, od istega vlagatelja prejela </w:t>
      </w:r>
      <w:r w:rsidR="007D14FB" w:rsidRPr="00070D68">
        <w:rPr>
          <w:rFonts w:cs="Arial"/>
          <w:sz w:val="20"/>
          <w:szCs w:val="20"/>
        </w:rPr>
        <w:t xml:space="preserve">izjavo </w:t>
      </w:r>
      <w:r w:rsidRPr="00070D68">
        <w:rPr>
          <w:rFonts w:cs="Arial"/>
          <w:sz w:val="20"/>
          <w:szCs w:val="20"/>
        </w:rPr>
        <w:t>za</w:t>
      </w:r>
      <w:r w:rsidR="007D14FB" w:rsidRPr="00070D68">
        <w:rPr>
          <w:rFonts w:cs="Arial"/>
          <w:sz w:val="20"/>
          <w:szCs w:val="20"/>
        </w:rPr>
        <w:t>radi</w:t>
      </w:r>
      <w:r w:rsidRPr="00070D68">
        <w:rPr>
          <w:rFonts w:cs="Arial"/>
          <w:sz w:val="20"/>
          <w:szCs w:val="20"/>
        </w:rPr>
        <w:t xml:space="preserve"> prizanesljivost</w:t>
      </w:r>
      <w:r w:rsidR="007D14FB" w:rsidRPr="00070D68">
        <w:rPr>
          <w:rFonts w:cs="Arial"/>
          <w:sz w:val="20"/>
          <w:szCs w:val="20"/>
        </w:rPr>
        <w:t>i</w:t>
      </w:r>
      <w:r w:rsidRPr="00070D68">
        <w:rPr>
          <w:rFonts w:cs="Arial"/>
          <w:sz w:val="20"/>
          <w:szCs w:val="20"/>
        </w:rPr>
        <w:t xml:space="preserve">, ki se nanaša na isto domnevno kršitev, pod pogojem, da v času pošiljanja </w:t>
      </w:r>
      <w:r w:rsidR="007D14FB" w:rsidRPr="00070D68">
        <w:rPr>
          <w:rFonts w:cs="Arial"/>
          <w:sz w:val="20"/>
          <w:szCs w:val="20"/>
        </w:rPr>
        <w:t>izjavo</w:t>
      </w:r>
      <w:r w:rsidRPr="00070D68">
        <w:rPr>
          <w:rFonts w:cs="Arial"/>
          <w:sz w:val="20"/>
          <w:szCs w:val="20"/>
        </w:rPr>
        <w:t xml:space="preserve"> za</w:t>
      </w:r>
      <w:r w:rsidR="007D14FB" w:rsidRPr="00070D68">
        <w:rPr>
          <w:rFonts w:cs="Arial"/>
          <w:sz w:val="20"/>
          <w:szCs w:val="20"/>
        </w:rPr>
        <w:t>radi</w:t>
      </w:r>
      <w:r w:rsidRPr="00070D68">
        <w:rPr>
          <w:rFonts w:cs="Arial"/>
          <w:sz w:val="20"/>
          <w:szCs w:val="20"/>
        </w:rPr>
        <w:t xml:space="preserve"> prizanesljivost</w:t>
      </w:r>
      <w:r w:rsidR="007D14FB" w:rsidRPr="00070D68">
        <w:rPr>
          <w:rFonts w:cs="Arial"/>
          <w:sz w:val="20"/>
          <w:szCs w:val="20"/>
        </w:rPr>
        <w:t>i</w:t>
      </w:r>
      <w:r w:rsidRPr="00070D68">
        <w:rPr>
          <w:rFonts w:cs="Arial"/>
          <w:sz w:val="20"/>
          <w:szCs w:val="20"/>
        </w:rPr>
        <w:t xml:space="preserve"> prijavitelj ne more umakniti informacij, ki jih je predložil agenciji.</w:t>
      </w:r>
    </w:p>
    <w:p w14:paraId="56018DC7" w14:textId="77777777" w:rsidR="0020496A" w:rsidRPr="00070D68" w:rsidRDefault="0020496A" w:rsidP="0020496A">
      <w:pPr>
        <w:spacing w:line="260" w:lineRule="atLeast"/>
        <w:rPr>
          <w:rFonts w:cs="Arial"/>
          <w:sz w:val="20"/>
          <w:szCs w:val="20"/>
        </w:rPr>
      </w:pPr>
    </w:p>
    <w:p w14:paraId="14A8F9AA" w14:textId="77777777" w:rsidR="0020496A" w:rsidRPr="00070D68" w:rsidRDefault="0020496A" w:rsidP="0020496A">
      <w:pPr>
        <w:spacing w:line="260" w:lineRule="atLeast"/>
        <w:rPr>
          <w:rFonts w:cs="Arial"/>
          <w:sz w:val="20"/>
          <w:szCs w:val="20"/>
        </w:rPr>
      </w:pPr>
      <w:r w:rsidRPr="00070D68">
        <w:rPr>
          <w:rFonts w:cs="Arial"/>
          <w:sz w:val="20"/>
          <w:szCs w:val="20"/>
        </w:rPr>
        <w:t>Ker je namen učinkovitega izvrševanja pravil konkurence tudi odvračilni učinek, je treba zagotoviti, da podjetje plača izrečeno administrativno sankcijo. Če podjetje tega ne stor</w:t>
      </w:r>
      <w:r w:rsidR="00B4728B" w:rsidRPr="00070D68">
        <w:rPr>
          <w:rFonts w:cs="Arial"/>
          <w:sz w:val="20"/>
          <w:szCs w:val="20"/>
        </w:rPr>
        <w:t>i prostovoljno, a</w:t>
      </w:r>
      <w:r w:rsidRPr="00070D68">
        <w:rPr>
          <w:rFonts w:cs="Arial"/>
          <w:sz w:val="20"/>
          <w:szCs w:val="20"/>
        </w:rPr>
        <w:t xml:space="preserve">gencija predlaga pristojnemu organu prisilno izterjavo. </w:t>
      </w:r>
      <w:r w:rsidR="008143B0" w:rsidRPr="00070D68">
        <w:rPr>
          <w:rFonts w:cs="Arial"/>
          <w:sz w:val="20"/>
          <w:szCs w:val="20"/>
        </w:rPr>
        <w:t xml:space="preserve">Ker ima lahko podjetje sredstva v tujini se v </w:t>
      </w:r>
      <w:r w:rsidR="00B4728B" w:rsidRPr="00070D68">
        <w:rPr>
          <w:rFonts w:cs="Arial"/>
          <w:sz w:val="20"/>
          <w:szCs w:val="20"/>
          <w:u w:val="single"/>
        </w:rPr>
        <w:t>šestem</w:t>
      </w:r>
      <w:r w:rsidRPr="00070D68">
        <w:rPr>
          <w:rFonts w:cs="Arial"/>
          <w:sz w:val="20"/>
          <w:szCs w:val="20"/>
          <w:u w:val="single"/>
        </w:rPr>
        <w:t xml:space="preserve"> odstavku</w:t>
      </w:r>
      <w:r w:rsidR="00B4728B" w:rsidRPr="00070D68">
        <w:rPr>
          <w:rFonts w:cs="Arial"/>
          <w:sz w:val="20"/>
          <w:szCs w:val="20"/>
        </w:rPr>
        <w:t xml:space="preserve"> določi, da a</w:t>
      </w:r>
      <w:r w:rsidRPr="00070D68">
        <w:rPr>
          <w:rFonts w:cs="Arial"/>
          <w:sz w:val="20"/>
          <w:szCs w:val="20"/>
        </w:rPr>
        <w:t xml:space="preserve">gencija razkrije pristojnemu organu podatke, ki so potrebni, da se lahko opravi izvršba. </w:t>
      </w:r>
    </w:p>
    <w:p w14:paraId="317EB797" w14:textId="77777777" w:rsidR="0020496A" w:rsidRPr="00070D68" w:rsidRDefault="0020496A" w:rsidP="0020496A">
      <w:pPr>
        <w:spacing w:line="260" w:lineRule="atLeast"/>
        <w:rPr>
          <w:rFonts w:cs="Arial"/>
          <w:sz w:val="20"/>
          <w:szCs w:val="20"/>
        </w:rPr>
      </w:pPr>
    </w:p>
    <w:p w14:paraId="6555E49C" w14:textId="77777777" w:rsidR="007522E3" w:rsidRPr="00070D68" w:rsidRDefault="00305E82" w:rsidP="0025166A">
      <w:pPr>
        <w:spacing w:line="260" w:lineRule="atLeast"/>
        <w:rPr>
          <w:rFonts w:cs="Arial"/>
          <w:sz w:val="20"/>
          <w:szCs w:val="20"/>
        </w:rPr>
      </w:pPr>
      <w:r w:rsidRPr="00070D68">
        <w:rPr>
          <w:rFonts w:cs="Arial"/>
          <w:sz w:val="20"/>
          <w:szCs w:val="20"/>
        </w:rPr>
        <w:t xml:space="preserve">Enako kot </w:t>
      </w:r>
      <w:r w:rsidR="002700E4" w:rsidRPr="00070D68">
        <w:rPr>
          <w:rFonts w:cs="Arial"/>
          <w:sz w:val="20"/>
          <w:szCs w:val="20"/>
        </w:rPr>
        <w:t xml:space="preserve">že </w:t>
      </w:r>
      <w:r w:rsidRPr="00070D68">
        <w:rPr>
          <w:rFonts w:cs="Arial"/>
          <w:sz w:val="20"/>
          <w:szCs w:val="20"/>
        </w:rPr>
        <w:t>ureja</w:t>
      </w:r>
      <w:r w:rsidR="002700E4" w:rsidRPr="00070D68">
        <w:rPr>
          <w:rFonts w:cs="Arial"/>
          <w:sz w:val="20"/>
          <w:szCs w:val="20"/>
        </w:rPr>
        <w:t xml:space="preserve"> trenutno veljavni</w:t>
      </w:r>
      <w:r w:rsidRPr="00070D68">
        <w:rPr>
          <w:rFonts w:cs="Arial"/>
          <w:sz w:val="20"/>
          <w:szCs w:val="20"/>
        </w:rPr>
        <w:t xml:space="preserve"> ZPOmK-1 v 2. točki drugega odstavka 13. člena je v</w:t>
      </w:r>
      <w:r w:rsidR="009C0E82" w:rsidRPr="00070D68">
        <w:rPr>
          <w:rFonts w:cs="Arial"/>
          <w:sz w:val="20"/>
          <w:szCs w:val="20"/>
        </w:rPr>
        <w:t xml:space="preserve"> </w:t>
      </w:r>
      <w:r w:rsidR="00B4728B" w:rsidRPr="00070D68">
        <w:rPr>
          <w:rFonts w:cs="Arial"/>
          <w:sz w:val="20"/>
          <w:szCs w:val="20"/>
          <w:u w:val="single"/>
        </w:rPr>
        <w:t>sedm</w:t>
      </w:r>
      <w:r w:rsidRPr="00070D68">
        <w:rPr>
          <w:rFonts w:cs="Arial"/>
          <w:sz w:val="20"/>
          <w:szCs w:val="20"/>
          <w:u w:val="single"/>
        </w:rPr>
        <w:t>e</w:t>
      </w:r>
      <w:r w:rsidR="00B4728B" w:rsidRPr="00070D68">
        <w:rPr>
          <w:rFonts w:cs="Arial"/>
          <w:sz w:val="20"/>
          <w:szCs w:val="20"/>
          <w:u w:val="single"/>
        </w:rPr>
        <w:t>m</w:t>
      </w:r>
      <w:r w:rsidR="005F149E" w:rsidRPr="00070D68">
        <w:rPr>
          <w:rFonts w:cs="Arial"/>
          <w:sz w:val="20"/>
          <w:szCs w:val="20"/>
          <w:u w:val="single"/>
        </w:rPr>
        <w:t xml:space="preserve"> odstavk</w:t>
      </w:r>
      <w:r w:rsidRPr="00070D68">
        <w:rPr>
          <w:rFonts w:cs="Arial"/>
          <w:sz w:val="20"/>
          <w:szCs w:val="20"/>
          <w:u w:val="single"/>
        </w:rPr>
        <w:t>u</w:t>
      </w:r>
      <w:r w:rsidR="005F149E" w:rsidRPr="00070D68">
        <w:rPr>
          <w:rFonts w:cs="Arial"/>
          <w:sz w:val="20"/>
          <w:szCs w:val="20"/>
        </w:rPr>
        <w:t xml:space="preserve"> določeno, da se ta člen uporablja tudi za medsebojno pomoč pooblaščenim organom držav</w:t>
      </w:r>
      <w:r w:rsidRPr="00070D68">
        <w:rPr>
          <w:rFonts w:cs="Arial"/>
          <w:sz w:val="20"/>
          <w:szCs w:val="20"/>
        </w:rPr>
        <w:t>, ki niso članice Evropske unije</w:t>
      </w:r>
      <w:r w:rsidR="005F149E" w:rsidRPr="00070D68">
        <w:rPr>
          <w:rFonts w:cs="Arial"/>
          <w:sz w:val="20"/>
          <w:szCs w:val="20"/>
        </w:rPr>
        <w:t>, če je tako določeno v mednarodnih pogodbah, ki zavezujejo Republiko Slovenijo.</w:t>
      </w:r>
      <w:r w:rsidR="007522E3" w:rsidRPr="00070D68">
        <w:rPr>
          <w:rFonts w:cs="Arial"/>
          <w:sz w:val="20"/>
          <w:szCs w:val="20"/>
        </w:rPr>
        <w:t xml:space="preserve"> </w:t>
      </w:r>
    </w:p>
    <w:p w14:paraId="2B301CD3" w14:textId="77777777" w:rsidR="007522E3" w:rsidRPr="00070D68" w:rsidRDefault="007522E3" w:rsidP="0025166A">
      <w:pPr>
        <w:spacing w:line="260" w:lineRule="atLeast"/>
        <w:rPr>
          <w:rFonts w:cs="Arial"/>
          <w:b/>
          <w:sz w:val="20"/>
          <w:szCs w:val="20"/>
        </w:rPr>
      </w:pPr>
    </w:p>
    <w:p w14:paraId="6FCE908F" w14:textId="2CF5FAA5" w:rsidR="007522E3" w:rsidRPr="00070D68" w:rsidRDefault="007522E3" w:rsidP="0025166A">
      <w:pPr>
        <w:suppressAutoHyphens/>
        <w:spacing w:line="260" w:lineRule="atLeast"/>
        <w:rPr>
          <w:rFonts w:cs="Arial"/>
          <w:b/>
          <w:sz w:val="20"/>
          <w:szCs w:val="20"/>
        </w:rPr>
      </w:pPr>
      <w:r w:rsidRPr="00070D68">
        <w:rPr>
          <w:rFonts w:cs="Arial"/>
          <w:b/>
          <w:sz w:val="20"/>
          <w:szCs w:val="20"/>
        </w:rPr>
        <w:t xml:space="preserve">K </w:t>
      </w:r>
      <w:r w:rsidR="00926B3A" w:rsidRPr="00070D68">
        <w:rPr>
          <w:rFonts w:cs="Arial"/>
          <w:b/>
          <w:sz w:val="20"/>
          <w:szCs w:val="20"/>
        </w:rPr>
        <w:t>85</w:t>
      </w:r>
      <w:r w:rsidRPr="00070D68">
        <w:rPr>
          <w:rFonts w:cs="Arial"/>
          <w:b/>
          <w:sz w:val="20"/>
          <w:szCs w:val="20"/>
        </w:rPr>
        <w:t xml:space="preserve">. členu (vročitev in izvršitev aktov </w:t>
      </w:r>
      <w:r w:rsidR="00497B33" w:rsidRPr="00070D68">
        <w:rPr>
          <w:rFonts w:cs="Arial"/>
          <w:b/>
          <w:sz w:val="20"/>
          <w:szCs w:val="20"/>
        </w:rPr>
        <w:t>a</w:t>
      </w:r>
      <w:r w:rsidR="0045309B" w:rsidRPr="00070D68">
        <w:rPr>
          <w:rFonts w:cs="Arial"/>
          <w:b/>
          <w:sz w:val="20"/>
          <w:szCs w:val="20"/>
        </w:rPr>
        <w:t>genc</w:t>
      </w:r>
      <w:r w:rsidRPr="00070D68">
        <w:rPr>
          <w:rFonts w:cs="Arial"/>
          <w:b/>
          <w:sz w:val="20"/>
          <w:szCs w:val="20"/>
        </w:rPr>
        <w:t>ije zoper podjetje, ki ima sedež ali premoženje v drugi državi članici)</w:t>
      </w:r>
    </w:p>
    <w:p w14:paraId="628CA9D8" w14:textId="77777777" w:rsidR="007522E3" w:rsidRPr="00070D68" w:rsidRDefault="007522E3" w:rsidP="0025166A">
      <w:pPr>
        <w:spacing w:line="260" w:lineRule="atLeast"/>
        <w:rPr>
          <w:rFonts w:cs="Arial"/>
          <w:b/>
          <w:sz w:val="20"/>
          <w:szCs w:val="20"/>
        </w:rPr>
      </w:pPr>
    </w:p>
    <w:p w14:paraId="495CB2E3" w14:textId="77777777" w:rsidR="001A372A" w:rsidRPr="00070D68" w:rsidRDefault="00C0235F" w:rsidP="0025166A">
      <w:pPr>
        <w:spacing w:line="260" w:lineRule="atLeast"/>
        <w:rPr>
          <w:rFonts w:cs="Arial"/>
          <w:sz w:val="20"/>
          <w:szCs w:val="20"/>
        </w:rPr>
      </w:pPr>
      <w:r w:rsidRPr="00070D68">
        <w:rPr>
          <w:rFonts w:cs="Arial"/>
          <w:sz w:val="20"/>
          <w:szCs w:val="20"/>
        </w:rPr>
        <w:t>Agencija vroča akte skladno z ZUP, ki v četrtem odstavku 89. člena določa, da kadar je stranka ali njen zakoniti zastopnik v tujini, pa v državi nima pooblaščenca, mu je treba ob vročitvi prvega dokumenta naložiti, naj v določenem roku imenuje pooblaščenca ali pa pooblaščenca za vročitve in ga opozoriti, da mu bo po uradni dolžnosti postavljen pooblaščenec za vročitve oziroma začasni zastopnik, če v danem roku ne bo sam imenoval pooblaščenca.</w:t>
      </w:r>
      <w:r w:rsidR="001A372A" w:rsidRPr="00070D68">
        <w:rPr>
          <w:rFonts w:cs="Arial"/>
          <w:sz w:val="20"/>
          <w:szCs w:val="20"/>
        </w:rPr>
        <w:t xml:space="preserve"> Drugi odstavek 92. člena ZUP določa, da se fizičnim in pravnim osebam v tujini lahko vroča neposredno ali po diplomatski poti, razen, če mednarodna pogodba ne določa drugače.</w:t>
      </w:r>
    </w:p>
    <w:p w14:paraId="04478C21" w14:textId="77777777" w:rsidR="001A372A" w:rsidRPr="00070D68" w:rsidRDefault="001A372A" w:rsidP="0025166A">
      <w:pPr>
        <w:spacing w:line="260" w:lineRule="atLeast"/>
        <w:rPr>
          <w:rFonts w:cs="Arial"/>
          <w:sz w:val="20"/>
          <w:szCs w:val="20"/>
        </w:rPr>
      </w:pPr>
    </w:p>
    <w:p w14:paraId="47D78369" w14:textId="77777777" w:rsidR="00C0235F" w:rsidRPr="00070D68" w:rsidRDefault="001A372A" w:rsidP="0025166A">
      <w:pPr>
        <w:spacing w:line="260" w:lineRule="atLeast"/>
        <w:rPr>
          <w:rFonts w:cs="Arial"/>
          <w:sz w:val="20"/>
          <w:szCs w:val="20"/>
        </w:rPr>
      </w:pPr>
      <w:r w:rsidRPr="00070D68">
        <w:rPr>
          <w:rFonts w:cs="Arial"/>
          <w:sz w:val="20"/>
          <w:szCs w:val="20"/>
        </w:rPr>
        <w:t xml:space="preserve">S tem členom se </w:t>
      </w:r>
      <w:r w:rsidR="006D7CDF" w:rsidRPr="00070D68">
        <w:rPr>
          <w:rFonts w:cs="Arial"/>
          <w:sz w:val="20"/>
          <w:szCs w:val="20"/>
        </w:rPr>
        <w:t>a</w:t>
      </w:r>
      <w:r w:rsidRPr="00070D68">
        <w:rPr>
          <w:rFonts w:cs="Arial"/>
          <w:sz w:val="20"/>
          <w:szCs w:val="20"/>
        </w:rPr>
        <w:t>genciji omogoča dodaten način vročitve upravnih pisanj podjetjem v tujini in sicer s pomočjo organa, pristojnega za varstvo konkurence druge države članice, na način kot je določen v tem členu.</w:t>
      </w:r>
    </w:p>
    <w:p w14:paraId="31D9408B" w14:textId="77777777" w:rsidR="007522E3" w:rsidRPr="00070D68" w:rsidRDefault="007522E3" w:rsidP="0025166A">
      <w:pPr>
        <w:spacing w:line="260" w:lineRule="atLeast"/>
        <w:rPr>
          <w:rFonts w:cs="Arial"/>
          <w:sz w:val="20"/>
          <w:szCs w:val="20"/>
        </w:rPr>
      </w:pPr>
    </w:p>
    <w:p w14:paraId="768DCF76" w14:textId="77777777" w:rsidR="007522E3" w:rsidRPr="00070D68" w:rsidRDefault="007522E3" w:rsidP="0025166A">
      <w:pPr>
        <w:spacing w:line="260" w:lineRule="atLeast"/>
        <w:rPr>
          <w:rFonts w:cs="Arial"/>
          <w:sz w:val="20"/>
          <w:szCs w:val="20"/>
        </w:rPr>
      </w:pPr>
      <w:r w:rsidRPr="00070D68">
        <w:rPr>
          <w:rFonts w:cs="Arial"/>
          <w:sz w:val="20"/>
          <w:szCs w:val="20"/>
        </w:rPr>
        <w:t xml:space="preserve">S </w:t>
      </w:r>
      <w:r w:rsidRPr="00070D68">
        <w:rPr>
          <w:rFonts w:cs="Arial"/>
          <w:sz w:val="20"/>
          <w:szCs w:val="20"/>
          <w:u w:val="single"/>
        </w:rPr>
        <w:t>prvim odstavkom</w:t>
      </w:r>
      <w:r w:rsidRPr="00070D68">
        <w:rPr>
          <w:rFonts w:cs="Arial"/>
          <w:sz w:val="20"/>
          <w:szCs w:val="20"/>
        </w:rPr>
        <w:t xml:space="preserve"> se omogoči </w:t>
      </w:r>
      <w:r w:rsidR="006D7CDF" w:rsidRPr="00070D68">
        <w:rPr>
          <w:rFonts w:cs="Arial"/>
          <w:sz w:val="20"/>
          <w:szCs w:val="20"/>
        </w:rPr>
        <w:t>a</w:t>
      </w:r>
      <w:r w:rsidR="0045309B" w:rsidRPr="00070D68">
        <w:rPr>
          <w:rFonts w:cs="Arial"/>
          <w:sz w:val="20"/>
          <w:szCs w:val="20"/>
        </w:rPr>
        <w:t>genc</w:t>
      </w:r>
      <w:r w:rsidRPr="00070D68">
        <w:rPr>
          <w:rFonts w:cs="Arial"/>
          <w:sz w:val="20"/>
          <w:szCs w:val="20"/>
        </w:rPr>
        <w:t xml:space="preserve">iji, da v primeru, če podjetje nima sedeža v Republiki Sloveniji, lahko zaprosi organ, pristojen za varstvo konkurence druge države članice, za pomoč pri vročitvi predhodne ugotovitve o domnevni kršitvi </w:t>
      </w:r>
      <w:r w:rsidR="00706A60" w:rsidRPr="00070D68">
        <w:rPr>
          <w:rFonts w:cs="Arial"/>
          <w:sz w:val="20"/>
          <w:szCs w:val="20"/>
        </w:rPr>
        <w:t xml:space="preserve">5. ali 8. člena tega zakona ali </w:t>
      </w:r>
      <w:r w:rsidRPr="00070D68">
        <w:rPr>
          <w:rFonts w:cs="Arial"/>
          <w:sz w:val="20"/>
          <w:szCs w:val="20"/>
        </w:rPr>
        <w:t xml:space="preserve">101. ali 102. člena PDEU ter katere koli </w:t>
      </w:r>
      <w:r w:rsidR="00305E82" w:rsidRPr="00070D68">
        <w:rPr>
          <w:rFonts w:cs="Arial"/>
          <w:sz w:val="20"/>
          <w:szCs w:val="20"/>
        </w:rPr>
        <w:t>odločbe, s katerimi se uporabijo</w:t>
      </w:r>
      <w:r w:rsidRPr="00070D68">
        <w:rPr>
          <w:rFonts w:cs="Arial"/>
          <w:sz w:val="20"/>
          <w:szCs w:val="20"/>
        </w:rPr>
        <w:t xml:space="preserve"> naveden</w:t>
      </w:r>
      <w:r w:rsidR="00706A60" w:rsidRPr="00070D68">
        <w:rPr>
          <w:rFonts w:cs="Arial"/>
          <w:sz w:val="20"/>
          <w:szCs w:val="20"/>
        </w:rPr>
        <w:t>i</w:t>
      </w:r>
      <w:r w:rsidRPr="00070D68">
        <w:rPr>
          <w:rFonts w:cs="Arial"/>
          <w:sz w:val="20"/>
          <w:szCs w:val="20"/>
        </w:rPr>
        <w:t xml:space="preserve"> člen</w:t>
      </w:r>
      <w:r w:rsidR="00305E82" w:rsidRPr="00070D68">
        <w:rPr>
          <w:rFonts w:cs="Arial"/>
          <w:sz w:val="20"/>
          <w:szCs w:val="20"/>
        </w:rPr>
        <w:t>i</w:t>
      </w:r>
      <w:r w:rsidRPr="00070D68">
        <w:rPr>
          <w:rFonts w:cs="Arial"/>
          <w:sz w:val="20"/>
          <w:szCs w:val="20"/>
        </w:rPr>
        <w:t xml:space="preserve"> ali drugega procesnega akta, sprejetega v okviru postopkov za uveljavljanje pravil konkurence, ki bi moral biti v skladu z nacionalnim pravom vročen, ali drugih ustreznih dokumentov v zvezi z uporabo</w:t>
      </w:r>
      <w:r w:rsidR="00706A60" w:rsidRPr="00070D68">
        <w:rPr>
          <w:rFonts w:cs="Arial"/>
          <w:sz w:val="20"/>
          <w:szCs w:val="20"/>
        </w:rPr>
        <w:t xml:space="preserve"> 5. ali 8. člena tega zakona ali</w:t>
      </w:r>
      <w:r w:rsidRPr="00070D68">
        <w:rPr>
          <w:rFonts w:cs="Arial"/>
          <w:sz w:val="20"/>
          <w:szCs w:val="20"/>
        </w:rPr>
        <w:t xml:space="preserve"> 101. ali 102. člena PDEU, med drugim tudi dokumente, ki se nanašajo na izvršitev odločb o izreku </w:t>
      </w:r>
      <w:r w:rsidR="00305E82" w:rsidRPr="00070D68">
        <w:rPr>
          <w:rFonts w:cs="Arial"/>
          <w:sz w:val="20"/>
          <w:szCs w:val="20"/>
        </w:rPr>
        <w:t>administrativnih sankcij</w:t>
      </w:r>
      <w:r w:rsidRPr="00070D68">
        <w:rPr>
          <w:rFonts w:cs="Arial"/>
          <w:sz w:val="20"/>
          <w:szCs w:val="20"/>
        </w:rPr>
        <w:t xml:space="preserve"> ali periodičnih denarnih kazni. S tem odstavkom se v naš pravni sistem delno prenaša 25. člen Direktive 2019/1.</w:t>
      </w:r>
    </w:p>
    <w:p w14:paraId="395CE032" w14:textId="77777777" w:rsidR="007522E3" w:rsidRPr="00070D68" w:rsidRDefault="007522E3" w:rsidP="0025166A">
      <w:pPr>
        <w:spacing w:line="260" w:lineRule="atLeast"/>
        <w:rPr>
          <w:rFonts w:cs="Arial"/>
          <w:sz w:val="20"/>
          <w:szCs w:val="20"/>
        </w:rPr>
      </w:pPr>
    </w:p>
    <w:p w14:paraId="3B11C198" w14:textId="77777777" w:rsidR="007522E3" w:rsidRPr="00070D68" w:rsidRDefault="007E1434" w:rsidP="0025166A">
      <w:pPr>
        <w:spacing w:line="260" w:lineRule="atLeast"/>
        <w:rPr>
          <w:rFonts w:cs="Arial"/>
          <w:sz w:val="20"/>
          <w:szCs w:val="20"/>
        </w:rPr>
      </w:pPr>
      <w:r w:rsidRPr="00070D68">
        <w:rPr>
          <w:rFonts w:cs="Arial"/>
          <w:sz w:val="20"/>
          <w:szCs w:val="20"/>
        </w:rPr>
        <w:t>Z namenom prenosa</w:t>
      </w:r>
      <w:r w:rsidR="007522E3" w:rsidRPr="00070D68">
        <w:rPr>
          <w:rFonts w:cs="Arial"/>
          <w:sz w:val="20"/>
          <w:szCs w:val="20"/>
        </w:rPr>
        <w:t xml:space="preserve"> prvega odstavka 27. člena Direktive 2019/1 je v </w:t>
      </w:r>
      <w:r w:rsidR="007522E3" w:rsidRPr="00070D68">
        <w:rPr>
          <w:rFonts w:cs="Arial"/>
          <w:sz w:val="20"/>
          <w:szCs w:val="20"/>
          <w:u w:val="single"/>
        </w:rPr>
        <w:t>drugem odstavku</w:t>
      </w:r>
      <w:r w:rsidR="007522E3" w:rsidRPr="00070D68">
        <w:rPr>
          <w:rFonts w:cs="Arial"/>
          <w:sz w:val="20"/>
          <w:szCs w:val="20"/>
        </w:rPr>
        <w:t xml:space="preserve"> določena vsebina zaprosila, s katerim </w:t>
      </w:r>
      <w:r w:rsidR="00305E82" w:rsidRPr="00070D68">
        <w:rPr>
          <w:rFonts w:cs="Arial"/>
          <w:sz w:val="20"/>
          <w:szCs w:val="20"/>
        </w:rPr>
        <w:t>a</w:t>
      </w:r>
      <w:r w:rsidR="0045309B" w:rsidRPr="00070D68">
        <w:rPr>
          <w:rFonts w:cs="Arial"/>
          <w:sz w:val="20"/>
          <w:szCs w:val="20"/>
        </w:rPr>
        <w:t>genc</w:t>
      </w:r>
      <w:r w:rsidR="007522E3" w:rsidRPr="00070D68">
        <w:rPr>
          <w:rFonts w:cs="Arial"/>
          <w:sz w:val="20"/>
          <w:szCs w:val="20"/>
        </w:rPr>
        <w:t xml:space="preserve">ija zaprosi zaprošeni organ v drugi državi članici, da v njenem imenu podjetju vroči pomembne dokumente </w:t>
      </w:r>
      <w:r w:rsidR="00305E82" w:rsidRPr="00070D68">
        <w:rPr>
          <w:rFonts w:cs="Arial"/>
          <w:sz w:val="20"/>
          <w:szCs w:val="20"/>
        </w:rPr>
        <w:t>ali</w:t>
      </w:r>
      <w:r w:rsidR="007522E3" w:rsidRPr="00070D68">
        <w:rPr>
          <w:rFonts w:cs="Arial"/>
          <w:sz w:val="20"/>
          <w:szCs w:val="20"/>
        </w:rPr>
        <w:t xml:space="preserve"> odločbo. Takšno zaprosilo vključuje: </w:t>
      </w:r>
    </w:p>
    <w:p w14:paraId="333CBF7C" w14:textId="77777777" w:rsidR="007522E3" w:rsidRPr="00070D68" w:rsidRDefault="007522E3" w:rsidP="00ED0F1C">
      <w:pPr>
        <w:numPr>
          <w:ilvl w:val="0"/>
          <w:numId w:val="70"/>
        </w:numPr>
        <w:spacing w:line="260" w:lineRule="atLeast"/>
        <w:ind w:left="426"/>
        <w:rPr>
          <w:rFonts w:cs="Arial"/>
          <w:sz w:val="20"/>
          <w:szCs w:val="20"/>
        </w:rPr>
      </w:pPr>
      <w:r w:rsidRPr="00070D68">
        <w:rPr>
          <w:rFonts w:cs="Arial"/>
          <w:sz w:val="20"/>
          <w:szCs w:val="20"/>
        </w:rPr>
        <w:t xml:space="preserve">ime, znani naslov </w:t>
      </w:r>
      <w:r w:rsidR="00B31B2B" w:rsidRPr="00070D68">
        <w:rPr>
          <w:rFonts w:cs="Arial"/>
          <w:sz w:val="20"/>
          <w:szCs w:val="20"/>
        </w:rPr>
        <w:t xml:space="preserve">podjetja </w:t>
      </w:r>
      <w:r w:rsidRPr="00070D68">
        <w:rPr>
          <w:rFonts w:cs="Arial"/>
          <w:sz w:val="20"/>
          <w:szCs w:val="20"/>
        </w:rPr>
        <w:t xml:space="preserve">ter morebitne druge relevantne informacije za identifikacijo </w:t>
      </w:r>
      <w:r w:rsidR="00B31B2B" w:rsidRPr="00070D68">
        <w:rPr>
          <w:rFonts w:cs="Arial"/>
          <w:sz w:val="20"/>
          <w:szCs w:val="20"/>
        </w:rPr>
        <w:t>podjetja</w:t>
      </w:r>
      <w:r w:rsidR="00C07833" w:rsidRPr="00070D68">
        <w:rPr>
          <w:rFonts w:cs="Arial"/>
          <w:sz w:val="20"/>
          <w:szCs w:val="20"/>
        </w:rPr>
        <w:t>,</w:t>
      </w:r>
    </w:p>
    <w:p w14:paraId="3C8AB4AA" w14:textId="77777777" w:rsidR="007522E3" w:rsidRPr="00070D68" w:rsidRDefault="007522E3" w:rsidP="00ED0F1C">
      <w:pPr>
        <w:numPr>
          <w:ilvl w:val="0"/>
          <w:numId w:val="70"/>
        </w:numPr>
        <w:spacing w:line="260" w:lineRule="atLeast"/>
        <w:ind w:left="426"/>
        <w:rPr>
          <w:rFonts w:cs="Arial"/>
          <w:sz w:val="20"/>
          <w:szCs w:val="20"/>
        </w:rPr>
      </w:pPr>
      <w:r w:rsidRPr="00070D68">
        <w:rPr>
          <w:rFonts w:cs="Arial"/>
          <w:sz w:val="20"/>
          <w:szCs w:val="20"/>
        </w:rPr>
        <w:t>kratek opis relevantnih dejstev in okoliščin</w:t>
      </w:r>
      <w:r w:rsidR="00C07833" w:rsidRPr="00070D68">
        <w:rPr>
          <w:rFonts w:cs="Arial"/>
          <w:sz w:val="20"/>
          <w:szCs w:val="20"/>
        </w:rPr>
        <w:t>,</w:t>
      </w:r>
    </w:p>
    <w:p w14:paraId="3041B593" w14:textId="77777777" w:rsidR="007522E3" w:rsidRPr="00070D68" w:rsidRDefault="007522E3" w:rsidP="00ED0F1C">
      <w:pPr>
        <w:numPr>
          <w:ilvl w:val="0"/>
          <w:numId w:val="70"/>
        </w:numPr>
        <w:spacing w:line="260" w:lineRule="atLeast"/>
        <w:ind w:left="426"/>
        <w:rPr>
          <w:rFonts w:cs="Arial"/>
          <w:sz w:val="20"/>
          <w:szCs w:val="20"/>
        </w:rPr>
      </w:pPr>
      <w:r w:rsidRPr="00070D68">
        <w:rPr>
          <w:rFonts w:cs="Arial"/>
          <w:sz w:val="20"/>
          <w:szCs w:val="20"/>
        </w:rPr>
        <w:t>povzetek priložene kopije akta, ki ga je treba vročiti</w:t>
      </w:r>
      <w:r w:rsidR="00C07833" w:rsidRPr="00070D68">
        <w:rPr>
          <w:rFonts w:cs="Arial"/>
          <w:sz w:val="20"/>
          <w:szCs w:val="20"/>
        </w:rPr>
        <w:t>,</w:t>
      </w:r>
    </w:p>
    <w:p w14:paraId="63DF9DBE" w14:textId="77777777" w:rsidR="007522E3" w:rsidRPr="00070D68" w:rsidRDefault="007522E3" w:rsidP="00ED0F1C">
      <w:pPr>
        <w:numPr>
          <w:ilvl w:val="0"/>
          <w:numId w:val="70"/>
        </w:numPr>
        <w:spacing w:line="260" w:lineRule="atLeast"/>
        <w:ind w:left="426"/>
        <w:rPr>
          <w:rFonts w:cs="Arial"/>
          <w:sz w:val="20"/>
          <w:szCs w:val="20"/>
        </w:rPr>
      </w:pPr>
      <w:r w:rsidRPr="00070D68">
        <w:rPr>
          <w:rFonts w:cs="Arial"/>
          <w:sz w:val="20"/>
          <w:szCs w:val="20"/>
        </w:rPr>
        <w:t>naziv, naslov in druge kontaktne podatke zaprošenega organa;</w:t>
      </w:r>
    </w:p>
    <w:p w14:paraId="14B37DF5" w14:textId="77777777" w:rsidR="007522E3" w:rsidRPr="00070D68" w:rsidRDefault="007522E3" w:rsidP="00ED0F1C">
      <w:pPr>
        <w:numPr>
          <w:ilvl w:val="0"/>
          <w:numId w:val="70"/>
        </w:numPr>
        <w:spacing w:line="260" w:lineRule="atLeast"/>
        <w:ind w:left="426"/>
        <w:rPr>
          <w:rFonts w:cs="Arial"/>
          <w:sz w:val="20"/>
          <w:szCs w:val="20"/>
        </w:rPr>
      </w:pPr>
      <w:r w:rsidRPr="00070D68">
        <w:rPr>
          <w:rFonts w:cs="Arial"/>
          <w:sz w:val="20"/>
          <w:szCs w:val="20"/>
        </w:rPr>
        <w:t>roke za vročitev, kot so zakonski ali zastaralni roki in</w:t>
      </w:r>
    </w:p>
    <w:p w14:paraId="44F3E41D" w14:textId="77777777" w:rsidR="007522E3" w:rsidRPr="00070D68" w:rsidRDefault="007522E3" w:rsidP="00ED0F1C">
      <w:pPr>
        <w:numPr>
          <w:ilvl w:val="0"/>
          <w:numId w:val="70"/>
        </w:numPr>
        <w:spacing w:line="260" w:lineRule="atLeast"/>
        <w:ind w:left="426"/>
        <w:rPr>
          <w:rFonts w:cs="Arial"/>
          <w:sz w:val="20"/>
          <w:szCs w:val="20"/>
        </w:rPr>
      </w:pPr>
      <w:r w:rsidRPr="00070D68">
        <w:rPr>
          <w:rFonts w:cs="Arial"/>
          <w:sz w:val="20"/>
          <w:szCs w:val="20"/>
        </w:rPr>
        <w:lastRenderedPageBreak/>
        <w:t>kopijo akta, ki se vroča.</w:t>
      </w:r>
    </w:p>
    <w:p w14:paraId="5B830AA5" w14:textId="77777777" w:rsidR="007522E3" w:rsidRPr="00070D68" w:rsidRDefault="007522E3" w:rsidP="0025166A">
      <w:pPr>
        <w:spacing w:line="260" w:lineRule="atLeast"/>
        <w:rPr>
          <w:rFonts w:cs="Arial"/>
          <w:b/>
          <w:sz w:val="20"/>
          <w:szCs w:val="20"/>
        </w:rPr>
      </w:pPr>
    </w:p>
    <w:p w14:paraId="4D3C3B2D" w14:textId="77777777" w:rsidR="007522E3" w:rsidRPr="00070D68" w:rsidRDefault="008E43FF" w:rsidP="0025166A">
      <w:pPr>
        <w:suppressAutoHyphens/>
        <w:spacing w:line="260" w:lineRule="atLeast"/>
        <w:rPr>
          <w:rFonts w:cs="Arial"/>
          <w:sz w:val="20"/>
          <w:szCs w:val="20"/>
        </w:rPr>
      </w:pPr>
      <w:r w:rsidRPr="00070D68">
        <w:rPr>
          <w:rFonts w:cs="Arial"/>
          <w:sz w:val="20"/>
          <w:szCs w:val="20"/>
          <w:u w:val="single"/>
        </w:rPr>
        <w:t>Tretji odstavek</w:t>
      </w:r>
      <w:r w:rsidRPr="00070D68">
        <w:rPr>
          <w:rFonts w:cs="Arial"/>
          <w:sz w:val="20"/>
          <w:szCs w:val="20"/>
        </w:rPr>
        <w:t xml:space="preserve"> določa, da če podjetje, kateremu je </w:t>
      </w:r>
      <w:r w:rsidR="00305E82" w:rsidRPr="00070D68">
        <w:rPr>
          <w:rFonts w:cs="Arial"/>
          <w:sz w:val="20"/>
          <w:szCs w:val="20"/>
        </w:rPr>
        <w:t>a</w:t>
      </w:r>
      <w:r w:rsidRPr="00070D68">
        <w:rPr>
          <w:rFonts w:cs="Arial"/>
          <w:sz w:val="20"/>
          <w:szCs w:val="20"/>
        </w:rPr>
        <w:t xml:space="preserve">gencija </w:t>
      </w:r>
      <w:r w:rsidR="007522E3" w:rsidRPr="00070D68">
        <w:rPr>
          <w:rFonts w:cs="Arial"/>
          <w:sz w:val="20"/>
          <w:szCs w:val="20"/>
        </w:rPr>
        <w:t xml:space="preserve">s pravnomočno odločbo naložila plačilo administrativne sankcije ali periodične administrativne sankcije, nima </w:t>
      </w:r>
      <w:r w:rsidR="00706A60" w:rsidRPr="00070D68">
        <w:rPr>
          <w:rFonts w:cs="Arial"/>
          <w:sz w:val="20"/>
          <w:szCs w:val="20"/>
        </w:rPr>
        <w:t xml:space="preserve">v Republiki Sloveniji </w:t>
      </w:r>
      <w:r w:rsidR="007522E3" w:rsidRPr="00070D68">
        <w:rPr>
          <w:rFonts w:cs="Arial"/>
          <w:sz w:val="20"/>
          <w:szCs w:val="20"/>
        </w:rPr>
        <w:t xml:space="preserve">zadostnih sredstev za plačilo naložene sankcije, lahko </w:t>
      </w:r>
      <w:r w:rsidR="00305E82" w:rsidRPr="00070D68">
        <w:rPr>
          <w:rFonts w:cs="Arial"/>
          <w:sz w:val="20"/>
          <w:szCs w:val="20"/>
        </w:rPr>
        <w:t>a</w:t>
      </w:r>
      <w:r w:rsidR="0045309B" w:rsidRPr="00070D68">
        <w:rPr>
          <w:rFonts w:cs="Arial"/>
          <w:sz w:val="20"/>
          <w:szCs w:val="20"/>
        </w:rPr>
        <w:t>genc</w:t>
      </w:r>
      <w:r w:rsidR="007522E3" w:rsidRPr="00070D68">
        <w:rPr>
          <w:rFonts w:cs="Arial"/>
          <w:sz w:val="20"/>
          <w:szCs w:val="20"/>
        </w:rPr>
        <w:t xml:space="preserve">ija brez nepotrebnega odlašanja zaprosi pristojni organ v državi članici, kjer ima to podjetje sedež ali premoženje, da od tega podjetja izterja plačilo </w:t>
      </w:r>
      <w:r w:rsidR="00762031" w:rsidRPr="00070D68">
        <w:rPr>
          <w:rFonts w:cs="Arial"/>
          <w:sz w:val="20"/>
          <w:szCs w:val="20"/>
        </w:rPr>
        <w:t xml:space="preserve">izrečene </w:t>
      </w:r>
      <w:r w:rsidR="007522E3" w:rsidRPr="00070D68">
        <w:rPr>
          <w:rFonts w:cs="Arial"/>
          <w:sz w:val="20"/>
          <w:szCs w:val="20"/>
        </w:rPr>
        <w:t>administrativne sankcije ali periodične administrativne sankcije. S tem odstavkom se delno prenašata prvi in tretji odstavek 26. člena Direktive 2019/1.</w:t>
      </w:r>
    </w:p>
    <w:p w14:paraId="1AB70205" w14:textId="77777777" w:rsidR="007522E3" w:rsidRPr="00070D68" w:rsidRDefault="007522E3" w:rsidP="0025166A">
      <w:pPr>
        <w:suppressAutoHyphens/>
        <w:spacing w:line="260" w:lineRule="atLeast"/>
        <w:rPr>
          <w:rFonts w:cs="Arial"/>
          <w:sz w:val="20"/>
          <w:szCs w:val="20"/>
        </w:rPr>
      </w:pPr>
    </w:p>
    <w:p w14:paraId="79D53708" w14:textId="77777777" w:rsidR="007522E3" w:rsidRPr="00070D68" w:rsidRDefault="007522E3" w:rsidP="0025166A">
      <w:pPr>
        <w:spacing w:line="260" w:lineRule="atLeast"/>
        <w:rPr>
          <w:rFonts w:cs="Arial"/>
          <w:sz w:val="20"/>
          <w:szCs w:val="20"/>
        </w:rPr>
      </w:pPr>
      <w:r w:rsidRPr="00070D68">
        <w:rPr>
          <w:rFonts w:cs="Arial"/>
          <w:sz w:val="20"/>
          <w:szCs w:val="20"/>
        </w:rPr>
        <w:t xml:space="preserve">Ko </w:t>
      </w:r>
      <w:r w:rsidR="00305E82" w:rsidRPr="00070D68">
        <w:rPr>
          <w:rFonts w:cs="Arial"/>
          <w:sz w:val="20"/>
          <w:szCs w:val="20"/>
        </w:rPr>
        <w:t>a</w:t>
      </w:r>
      <w:r w:rsidR="0045309B" w:rsidRPr="00070D68">
        <w:rPr>
          <w:rFonts w:cs="Arial"/>
          <w:sz w:val="20"/>
          <w:szCs w:val="20"/>
        </w:rPr>
        <w:t>genc</w:t>
      </w:r>
      <w:r w:rsidRPr="00070D68">
        <w:rPr>
          <w:rFonts w:cs="Arial"/>
          <w:sz w:val="20"/>
          <w:szCs w:val="20"/>
        </w:rPr>
        <w:t>ija zaprosi pristojen organ države članice, kjer ima podjetje, kateremu je s pravnomočno odločbo izrečena administrativna sankcija ali periodična administrativna sankcija</w:t>
      </w:r>
      <w:r w:rsidR="00B31B2B" w:rsidRPr="00070D68">
        <w:rPr>
          <w:rFonts w:cs="Arial"/>
          <w:sz w:val="20"/>
          <w:szCs w:val="20"/>
        </w:rPr>
        <w:t>,</w:t>
      </w:r>
      <w:r w:rsidR="00762031" w:rsidRPr="00070D68">
        <w:rPr>
          <w:rFonts w:cs="Arial"/>
          <w:sz w:val="20"/>
          <w:szCs w:val="20"/>
        </w:rPr>
        <w:t xml:space="preserve"> sedež ali premoženje</w:t>
      </w:r>
      <w:r w:rsidRPr="00070D68">
        <w:rPr>
          <w:rFonts w:cs="Arial"/>
          <w:sz w:val="20"/>
          <w:szCs w:val="20"/>
        </w:rPr>
        <w:t xml:space="preserve">, </w:t>
      </w:r>
      <w:r w:rsidR="00305E82" w:rsidRPr="00070D68">
        <w:rPr>
          <w:rFonts w:cs="Arial"/>
          <w:sz w:val="20"/>
          <w:szCs w:val="20"/>
        </w:rPr>
        <w:t>a</w:t>
      </w:r>
      <w:r w:rsidR="0045309B" w:rsidRPr="00070D68">
        <w:rPr>
          <w:rFonts w:cs="Arial"/>
          <w:sz w:val="20"/>
          <w:szCs w:val="20"/>
        </w:rPr>
        <w:t>genc</w:t>
      </w:r>
      <w:r w:rsidRPr="00070D68">
        <w:rPr>
          <w:rFonts w:cs="Arial"/>
          <w:sz w:val="20"/>
          <w:szCs w:val="20"/>
        </w:rPr>
        <w:t xml:space="preserve">ija v zaprosilu </w:t>
      </w:r>
      <w:r w:rsidR="002700E4" w:rsidRPr="00070D68">
        <w:rPr>
          <w:rFonts w:cs="Arial"/>
          <w:sz w:val="20"/>
          <w:szCs w:val="20"/>
        </w:rPr>
        <w:t xml:space="preserve">za izvršitev pravnomočne odločbe </w:t>
      </w:r>
      <w:r w:rsidRPr="00070D68">
        <w:rPr>
          <w:rFonts w:cs="Arial"/>
          <w:sz w:val="20"/>
          <w:szCs w:val="20"/>
        </w:rPr>
        <w:t xml:space="preserve">skladno s </w:t>
      </w:r>
      <w:r w:rsidRPr="00070D68">
        <w:rPr>
          <w:rFonts w:cs="Arial"/>
          <w:sz w:val="20"/>
          <w:szCs w:val="20"/>
          <w:u w:val="single"/>
        </w:rPr>
        <w:t>četrtim odstavkom</w:t>
      </w:r>
      <w:r w:rsidRPr="00070D68">
        <w:rPr>
          <w:rFonts w:cs="Arial"/>
          <w:sz w:val="20"/>
          <w:szCs w:val="20"/>
        </w:rPr>
        <w:t xml:space="preserve"> navede:  </w:t>
      </w:r>
    </w:p>
    <w:p w14:paraId="03AD171C" w14:textId="77777777" w:rsidR="007522E3" w:rsidRPr="00070D68" w:rsidRDefault="007522E3" w:rsidP="00ED0F1C">
      <w:pPr>
        <w:numPr>
          <w:ilvl w:val="0"/>
          <w:numId w:val="70"/>
        </w:numPr>
        <w:spacing w:line="260" w:lineRule="atLeast"/>
        <w:ind w:left="426"/>
        <w:rPr>
          <w:rFonts w:cs="Arial"/>
          <w:sz w:val="20"/>
          <w:szCs w:val="20"/>
        </w:rPr>
      </w:pPr>
      <w:r w:rsidRPr="00070D68">
        <w:rPr>
          <w:rFonts w:cs="Arial"/>
          <w:sz w:val="20"/>
          <w:szCs w:val="20"/>
        </w:rPr>
        <w:t xml:space="preserve">ime, znani naslov </w:t>
      </w:r>
      <w:r w:rsidR="00B31B2B" w:rsidRPr="00070D68">
        <w:rPr>
          <w:rFonts w:cs="Arial"/>
          <w:sz w:val="20"/>
          <w:szCs w:val="20"/>
        </w:rPr>
        <w:t>podjetj</w:t>
      </w:r>
      <w:r w:rsidR="00305E82" w:rsidRPr="00070D68">
        <w:rPr>
          <w:rFonts w:cs="Arial"/>
          <w:sz w:val="20"/>
          <w:szCs w:val="20"/>
        </w:rPr>
        <w:t>a</w:t>
      </w:r>
      <w:r w:rsidR="00B31B2B" w:rsidRPr="00070D68">
        <w:rPr>
          <w:rFonts w:cs="Arial"/>
          <w:sz w:val="20"/>
          <w:szCs w:val="20"/>
        </w:rPr>
        <w:t xml:space="preserve"> </w:t>
      </w:r>
      <w:r w:rsidRPr="00070D68">
        <w:rPr>
          <w:rFonts w:cs="Arial"/>
          <w:sz w:val="20"/>
          <w:szCs w:val="20"/>
        </w:rPr>
        <w:t xml:space="preserve">ter morebitne druge relevantne informacije za identifikacijo </w:t>
      </w:r>
      <w:r w:rsidR="00B31B2B" w:rsidRPr="00070D68">
        <w:rPr>
          <w:rFonts w:cs="Arial"/>
          <w:sz w:val="20"/>
          <w:szCs w:val="20"/>
        </w:rPr>
        <w:t>podjetja</w:t>
      </w:r>
      <w:r w:rsidRPr="00070D68">
        <w:rPr>
          <w:rFonts w:cs="Arial"/>
          <w:sz w:val="20"/>
          <w:szCs w:val="20"/>
        </w:rPr>
        <w:t>;</w:t>
      </w:r>
    </w:p>
    <w:p w14:paraId="225C418D" w14:textId="77777777" w:rsidR="007522E3" w:rsidRPr="00070D68" w:rsidRDefault="007522E3" w:rsidP="00ED0F1C">
      <w:pPr>
        <w:numPr>
          <w:ilvl w:val="0"/>
          <w:numId w:val="70"/>
        </w:numPr>
        <w:spacing w:line="260" w:lineRule="atLeast"/>
        <w:ind w:left="426"/>
        <w:rPr>
          <w:rFonts w:cs="Arial"/>
          <w:sz w:val="20"/>
          <w:szCs w:val="20"/>
        </w:rPr>
      </w:pPr>
      <w:r w:rsidRPr="00070D68">
        <w:rPr>
          <w:rFonts w:cs="Arial"/>
          <w:sz w:val="20"/>
          <w:szCs w:val="20"/>
        </w:rPr>
        <w:t>kratek opis relevantnih dejstev in okoliščin;</w:t>
      </w:r>
    </w:p>
    <w:p w14:paraId="484B706D" w14:textId="77777777" w:rsidR="00320B17" w:rsidRPr="00070D68" w:rsidRDefault="00320B17" w:rsidP="00ED0F1C">
      <w:pPr>
        <w:numPr>
          <w:ilvl w:val="0"/>
          <w:numId w:val="70"/>
        </w:numPr>
        <w:spacing w:line="260" w:lineRule="atLeast"/>
        <w:ind w:left="426"/>
        <w:rPr>
          <w:rFonts w:cs="Arial"/>
          <w:sz w:val="20"/>
          <w:szCs w:val="20"/>
        </w:rPr>
      </w:pPr>
      <w:r w:rsidRPr="00070D68">
        <w:rPr>
          <w:rFonts w:cs="Arial"/>
          <w:sz w:val="20"/>
          <w:szCs w:val="20"/>
        </w:rPr>
        <w:t>kopijo akta, ki ga je treba izvršiti;</w:t>
      </w:r>
    </w:p>
    <w:p w14:paraId="1124D3E7" w14:textId="77777777" w:rsidR="007522E3" w:rsidRPr="00070D68" w:rsidRDefault="007522E3" w:rsidP="00ED0F1C">
      <w:pPr>
        <w:numPr>
          <w:ilvl w:val="0"/>
          <w:numId w:val="70"/>
        </w:numPr>
        <w:spacing w:line="260" w:lineRule="atLeast"/>
        <w:ind w:left="426"/>
        <w:rPr>
          <w:rFonts w:cs="Arial"/>
          <w:sz w:val="20"/>
          <w:szCs w:val="20"/>
        </w:rPr>
      </w:pPr>
      <w:r w:rsidRPr="00070D68">
        <w:rPr>
          <w:rFonts w:cs="Arial"/>
          <w:sz w:val="20"/>
          <w:szCs w:val="20"/>
        </w:rPr>
        <w:t>povzetek priložene kopije akta, ki ga je treba izvršiti;</w:t>
      </w:r>
    </w:p>
    <w:p w14:paraId="4CE1F146" w14:textId="77777777" w:rsidR="007522E3" w:rsidRPr="00070D68" w:rsidRDefault="007522E3" w:rsidP="00ED0F1C">
      <w:pPr>
        <w:numPr>
          <w:ilvl w:val="0"/>
          <w:numId w:val="70"/>
        </w:numPr>
        <w:spacing w:line="260" w:lineRule="atLeast"/>
        <w:ind w:left="426"/>
        <w:rPr>
          <w:rFonts w:cs="Arial"/>
          <w:sz w:val="20"/>
          <w:szCs w:val="20"/>
        </w:rPr>
      </w:pPr>
      <w:r w:rsidRPr="00070D68">
        <w:rPr>
          <w:rFonts w:cs="Arial"/>
          <w:sz w:val="20"/>
          <w:szCs w:val="20"/>
        </w:rPr>
        <w:t>naziv, naslov in druge kontaktne podatke zaprošenega organa;</w:t>
      </w:r>
    </w:p>
    <w:p w14:paraId="12F1F8A7" w14:textId="77777777" w:rsidR="007522E3" w:rsidRPr="00070D68" w:rsidRDefault="007522E3" w:rsidP="00ED0F1C">
      <w:pPr>
        <w:numPr>
          <w:ilvl w:val="0"/>
          <w:numId w:val="70"/>
        </w:numPr>
        <w:spacing w:line="260" w:lineRule="atLeast"/>
        <w:ind w:left="426"/>
        <w:rPr>
          <w:rFonts w:cs="Arial"/>
          <w:sz w:val="20"/>
          <w:szCs w:val="20"/>
        </w:rPr>
      </w:pPr>
      <w:r w:rsidRPr="00070D68">
        <w:rPr>
          <w:rFonts w:cs="Arial"/>
          <w:sz w:val="20"/>
          <w:szCs w:val="20"/>
        </w:rPr>
        <w:t xml:space="preserve">roke za izvršitev, kot so zakonski ali zastaralni roki; </w:t>
      </w:r>
    </w:p>
    <w:p w14:paraId="67DCD98F" w14:textId="77777777" w:rsidR="007522E3" w:rsidRPr="00070D68" w:rsidRDefault="007522E3" w:rsidP="00ED0F1C">
      <w:pPr>
        <w:numPr>
          <w:ilvl w:val="0"/>
          <w:numId w:val="70"/>
        </w:numPr>
        <w:spacing w:line="260" w:lineRule="atLeast"/>
        <w:ind w:left="426"/>
        <w:rPr>
          <w:rFonts w:cs="Arial"/>
          <w:sz w:val="20"/>
          <w:szCs w:val="20"/>
        </w:rPr>
      </w:pPr>
      <w:r w:rsidRPr="00070D68">
        <w:rPr>
          <w:rFonts w:cs="Arial"/>
          <w:sz w:val="20"/>
          <w:szCs w:val="20"/>
        </w:rPr>
        <w:t>informacije o odločbi, na podlagi katere je dovoljena izvršitev v državi članici organa prosilca;</w:t>
      </w:r>
    </w:p>
    <w:p w14:paraId="1E933A50" w14:textId="77777777" w:rsidR="007522E3" w:rsidRPr="00070D68" w:rsidRDefault="007522E3" w:rsidP="00ED0F1C">
      <w:pPr>
        <w:numPr>
          <w:ilvl w:val="0"/>
          <w:numId w:val="70"/>
        </w:numPr>
        <w:spacing w:line="260" w:lineRule="atLeast"/>
        <w:ind w:left="426"/>
        <w:rPr>
          <w:rFonts w:cs="Arial"/>
          <w:sz w:val="20"/>
          <w:szCs w:val="20"/>
        </w:rPr>
      </w:pPr>
      <w:r w:rsidRPr="00070D68">
        <w:rPr>
          <w:rFonts w:cs="Arial"/>
          <w:sz w:val="20"/>
          <w:szCs w:val="20"/>
        </w:rPr>
        <w:t>datum</w:t>
      </w:r>
      <w:r w:rsidR="009C24C9" w:rsidRPr="00070D68">
        <w:rPr>
          <w:rFonts w:cs="Arial"/>
          <w:sz w:val="20"/>
          <w:szCs w:val="20"/>
        </w:rPr>
        <w:t xml:space="preserve"> pravnomočnosti odločbe</w:t>
      </w:r>
      <w:r w:rsidRPr="00070D68">
        <w:rPr>
          <w:rFonts w:cs="Arial"/>
          <w:sz w:val="20"/>
          <w:szCs w:val="20"/>
        </w:rPr>
        <w:t>;</w:t>
      </w:r>
    </w:p>
    <w:p w14:paraId="1130D01A" w14:textId="77777777" w:rsidR="007522E3" w:rsidRPr="00070D68" w:rsidRDefault="007522E3" w:rsidP="00ED0F1C">
      <w:pPr>
        <w:numPr>
          <w:ilvl w:val="0"/>
          <w:numId w:val="70"/>
        </w:numPr>
        <w:spacing w:line="260" w:lineRule="atLeast"/>
        <w:ind w:left="426"/>
        <w:rPr>
          <w:rFonts w:cs="Arial"/>
          <w:sz w:val="20"/>
          <w:szCs w:val="20"/>
        </w:rPr>
      </w:pPr>
      <w:r w:rsidRPr="00070D68">
        <w:rPr>
          <w:rFonts w:cs="Arial"/>
          <w:sz w:val="20"/>
          <w:szCs w:val="20"/>
        </w:rPr>
        <w:t>znesek administrativne sankcije ali periodične administrativne sankcije ter</w:t>
      </w:r>
    </w:p>
    <w:p w14:paraId="18AC4266" w14:textId="77777777" w:rsidR="007522E3" w:rsidRPr="00070D68" w:rsidRDefault="007522E3" w:rsidP="00ED0F1C">
      <w:pPr>
        <w:numPr>
          <w:ilvl w:val="0"/>
          <w:numId w:val="70"/>
        </w:numPr>
        <w:spacing w:line="260" w:lineRule="atLeast"/>
        <w:ind w:left="426"/>
        <w:rPr>
          <w:rFonts w:cs="Arial"/>
          <w:sz w:val="20"/>
          <w:szCs w:val="20"/>
        </w:rPr>
      </w:pPr>
      <w:r w:rsidRPr="00070D68">
        <w:rPr>
          <w:rFonts w:cs="Arial"/>
          <w:sz w:val="20"/>
          <w:szCs w:val="20"/>
        </w:rPr>
        <w:t xml:space="preserve">informacije o tem, kako je </w:t>
      </w:r>
      <w:r w:rsidR="009C24C9" w:rsidRPr="00070D68">
        <w:rPr>
          <w:rFonts w:cs="Arial"/>
          <w:sz w:val="20"/>
          <w:szCs w:val="20"/>
        </w:rPr>
        <w:t>a</w:t>
      </w:r>
      <w:r w:rsidR="00320B17" w:rsidRPr="00070D68">
        <w:rPr>
          <w:rFonts w:cs="Arial"/>
          <w:sz w:val="20"/>
          <w:szCs w:val="20"/>
        </w:rPr>
        <w:t>gencija</w:t>
      </w:r>
      <w:r w:rsidRPr="00070D68">
        <w:rPr>
          <w:rFonts w:cs="Arial"/>
          <w:sz w:val="20"/>
          <w:szCs w:val="20"/>
        </w:rPr>
        <w:t xml:space="preserve"> v razumnih mejah skušal</w:t>
      </w:r>
      <w:r w:rsidR="00320B17" w:rsidRPr="00070D68">
        <w:rPr>
          <w:rFonts w:cs="Arial"/>
          <w:sz w:val="20"/>
          <w:szCs w:val="20"/>
        </w:rPr>
        <w:t>a</w:t>
      </w:r>
      <w:r w:rsidRPr="00070D68">
        <w:rPr>
          <w:rFonts w:cs="Arial"/>
          <w:sz w:val="20"/>
          <w:szCs w:val="20"/>
        </w:rPr>
        <w:t xml:space="preserve"> izvršiti odločbo</w:t>
      </w:r>
      <w:r w:rsidR="00320B17" w:rsidRPr="00070D68">
        <w:rPr>
          <w:rFonts w:cs="Arial"/>
          <w:sz w:val="20"/>
          <w:szCs w:val="20"/>
        </w:rPr>
        <w:t xml:space="preserve"> v Republiki Sloveniji</w:t>
      </w:r>
      <w:r w:rsidRPr="00070D68">
        <w:rPr>
          <w:rFonts w:cs="Arial"/>
          <w:sz w:val="20"/>
          <w:szCs w:val="20"/>
        </w:rPr>
        <w:t>.</w:t>
      </w:r>
    </w:p>
    <w:p w14:paraId="237C0B70" w14:textId="77777777" w:rsidR="007522E3" w:rsidRPr="00070D68" w:rsidRDefault="007522E3" w:rsidP="0025166A">
      <w:pPr>
        <w:spacing w:line="260" w:lineRule="atLeast"/>
        <w:rPr>
          <w:rFonts w:cs="Arial"/>
          <w:sz w:val="20"/>
          <w:szCs w:val="20"/>
        </w:rPr>
      </w:pPr>
    </w:p>
    <w:p w14:paraId="68CF8CFE" w14:textId="77777777" w:rsidR="007522E3" w:rsidRPr="00070D68" w:rsidRDefault="007522E3" w:rsidP="0025166A">
      <w:pPr>
        <w:spacing w:line="260" w:lineRule="atLeast"/>
        <w:rPr>
          <w:rFonts w:cs="Arial"/>
          <w:sz w:val="20"/>
          <w:szCs w:val="20"/>
        </w:rPr>
      </w:pPr>
      <w:r w:rsidRPr="00070D68">
        <w:rPr>
          <w:rFonts w:cs="Arial"/>
          <w:sz w:val="20"/>
          <w:szCs w:val="20"/>
        </w:rPr>
        <w:t xml:space="preserve">Ker imajo države članice različne uradne jezike, so v </w:t>
      </w:r>
      <w:r w:rsidRPr="00070D68">
        <w:rPr>
          <w:rFonts w:cs="Arial"/>
          <w:sz w:val="20"/>
          <w:szCs w:val="20"/>
          <w:u w:val="single"/>
        </w:rPr>
        <w:t>petem odstavku</w:t>
      </w:r>
      <w:r w:rsidRPr="00070D68">
        <w:rPr>
          <w:rFonts w:cs="Arial"/>
          <w:sz w:val="20"/>
          <w:szCs w:val="20"/>
        </w:rPr>
        <w:t xml:space="preserve"> določena pravila glede jezika sodelovanja</w:t>
      </w:r>
      <w:r w:rsidR="00762031" w:rsidRPr="00070D68">
        <w:rPr>
          <w:rFonts w:cs="Arial"/>
          <w:sz w:val="20"/>
          <w:szCs w:val="20"/>
        </w:rPr>
        <w:t>, na podlagi katerih</w:t>
      </w:r>
      <w:r w:rsidRPr="00070D68">
        <w:rPr>
          <w:rFonts w:cs="Arial"/>
          <w:sz w:val="20"/>
          <w:szCs w:val="20"/>
        </w:rPr>
        <w:t xml:space="preserve"> </w:t>
      </w:r>
      <w:r w:rsidR="009C24C9" w:rsidRPr="00070D68">
        <w:rPr>
          <w:rFonts w:cs="Arial"/>
          <w:sz w:val="20"/>
          <w:szCs w:val="20"/>
        </w:rPr>
        <w:t>a</w:t>
      </w:r>
      <w:r w:rsidR="0045309B" w:rsidRPr="00070D68">
        <w:rPr>
          <w:rFonts w:cs="Arial"/>
          <w:sz w:val="20"/>
          <w:szCs w:val="20"/>
        </w:rPr>
        <w:t>genc</w:t>
      </w:r>
      <w:r w:rsidRPr="00070D68">
        <w:rPr>
          <w:rFonts w:cs="Arial"/>
          <w:sz w:val="20"/>
          <w:szCs w:val="20"/>
        </w:rPr>
        <w:t xml:space="preserve">ija načeloma posreduje zaprosilo pristojnemu organu, v uradnem jeziku zaprošenega organa. </w:t>
      </w:r>
      <w:r w:rsidR="009C24C9" w:rsidRPr="00070D68">
        <w:rPr>
          <w:rFonts w:cs="Arial"/>
          <w:sz w:val="20"/>
          <w:szCs w:val="20"/>
        </w:rPr>
        <w:t>Ne glede na to, se lahko</w:t>
      </w:r>
      <w:r w:rsidRPr="00070D68">
        <w:rPr>
          <w:rFonts w:cs="Arial"/>
          <w:sz w:val="20"/>
          <w:szCs w:val="20"/>
        </w:rPr>
        <w:t xml:space="preserve"> </w:t>
      </w:r>
      <w:r w:rsidR="009C24C9" w:rsidRPr="00070D68">
        <w:rPr>
          <w:rFonts w:cs="Arial"/>
          <w:sz w:val="20"/>
          <w:szCs w:val="20"/>
        </w:rPr>
        <w:t>a</w:t>
      </w:r>
      <w:r w:rsidR="0045309B" w:rsidRPr="00070D68">
        <w:rPr>
          <w:rFonts w:cs="Arial"/>
          <w:sz w:val="20"/>
          <w:szCs w:val="20"/>
        </w:rPr>
        <w:t>genc</w:t>
      </w:r>
      <w:r w:rsidRPr="00070D68">
        <w:rPr>
          <w:rFonts w:cs="Arial"/>
          <w:sz w:val="20"/>
          <w:szCs w:val="20"/>
        </w:rPr>
        <w:t>ija in zaprošeni pristojni organ dogovorita, da bosta komunicirala v drugem jeziku. Ker je zaradi uveljavljanja pravic podjetij pomembno v katerem jeziku se glasijo odločbe ali drugi akti, je določeno, da če pravo države članice zaprošenega organa določa, da morajo biti odločbe ali drugi akti predložen</w:t>
      </w:r>
      <w:r w:rsidR="00762031" w:rsidRPr="00070D68">
        <w:rPr>
          <w:rFonts w:cs="Arial"/>
          <w:sz w:val="20"/>
          <w:szCs w:val="20"/>
        </w:rPr>
        <w:t>i</w:t>
      </w:r>
      <w:r w:rsidRPr="00070D68">
        <w:rPr>
          <w:rFonts w:cs="Arial"/>
          <w:sz w:val="20"/>
          <w:szCs w:val="20"/>
        </w:rPr>
        <w:t xml:space="preserve"> v uradnem jeziku te države, mora </w:t>
      </w:r>
      <w:r w:rsidR="009C24C9" w:rsidRPr="00070D68">
        <w:rPr>
          <w:rFonts w:cs="Arial"/>
          <w:sz w:val="20"/>
          <w:szCs w:val="20"/>
        </w:rPr>
        <w:t>a</w:t>
      </w:r>
      <w:r w:rsidR="0045309B" w:rsidRPr="00070D68">
        <w:rPr>
          <w:rFonts w:cs="Arial"/>
          <w:sz w:val="20"/>
          <w:szCs w:val="20"/>
        </w:rPr>
        <w:t>genc</w:t>
      </w:r>
      <w:r w:rsidRPr="00070D68">
        <w:rPr>
          <w:rFonts w:cs="Arial"/>
          <w:sz w:val="20"/>
          <w:szCs w:val="20"/>
        </w:rPr>
        <w:t xml:space="preserve">ija zaprosilu priložiti uradni prevod akta, ki ga je treba vročiti, ali odločbe, na podlagi katere je dovoljena izvršitev administrativne sankcije ali periodične administrativne sankcije, razen če se </w:t>
      </w:r>
      <w:r w:rsidR="009C24C9" w:rsidRPr="00070D68">
        <w:rPr>
          <w:rFonts w:cs="Arial"/>
          <w:sz w:val="20"/>
          <w:szCs w:val="20"/>
        </w:rPr>
        <w:t>a</w:t>
      </w:r>
      <w:r w:rsidR="0045309B" w:rsidRPr="00070D68">
        <w:rPr>
          <w:rFonts w:cs="Arial"/>
          <w:sz w:val="20"/>
          <w:szCs w:val="20"/>
        </w:rPr>
        <w:t>genc</w:t>
      </w:r>
      <w:r w:rsidRPr="00070D68">
        <w:rPr>
          <w:rFonts w:cs="Arial"/>
          <w:sz w:val="20"/>
          <w:szCs w:val="20"/>
        </w:rPr>
        <w:t>ija in zaprošeni organ dogovorita drugače. S tem odstavkom se prenaša peti odstavek 27. člena Direktive 2019/1.</w:t>
      </w:r>
    </w:p>
    <w:p w14:paraId="7D60ED26" w14:textId="77777777" w:rsidR="007522E3" w:rsidRPr="00070D68" w:rsidRDefault="007522E3" w:rsidP="0025166A">
      <w:pPr>
        <w:spacing w:line="260" w:lineRule="atLeast"/>
        <w:rPr>
          <w:rFonts w:cs="Arial"/>
          <w:sz w:val="20"/>
          <w:szCs w:val="20"/>
        </w:rPr>
      </w:pPr>
    </w:p>
    <w:p w14:paraId="0A76B4D5" w14:textId="77777777" w:rsidR="007522E3" w:rsidRPr="00070D68" w:rsidRDefault="00762031" w:rsidP="0025166A">
      <w:pPr>
        <w:spacing w:line="260" w:lineRule="atLeast"/>
        <w:rPr>
          <w:rFonts w:cs="Arial"/>
          <w:sz w:val="20"/>
          <w:szCs w:val="20"/>
        </w:rPr>
      </w:pPr>
      <w:r w:rsidRPr="00070D68">
        <w:rPr>
          <w:rFonts w:cs="Arial"/>
          <w:sz w:val="20"/>
          <w:szCs w:val="20"/>
        </w:rPr>
        <w:t xml:space="preserve">Namen </w:t>
      </w:r>
      <w:r w:rsidR="007522E3" w:rsidRPr="00070D68">
        <w:rPr>
          <w:rFonts w:cs="Arial"/>
          <w:sz w:val="20"/>
          <w:szCs w:val="20"/>
          <w:u w:val="single"/>
        </w:rPr>
        <w:t>šest</w:t>
      </w:r>
      <w:r w:rsidRPr="00070D68">
        <w:rPr>
          <w:rFonts w:cs="Arial"/>
          <w:sz w:val="20"/>
          <w:szCs w:val="20"/>
          <w:u w:val="single"/>
        </w:rPr>
        <w:t>ega</w:t>
      </w:r>
      <w:r w:rsidR="007522E3" w:rsidRPr="00070D68">
        <w:rPr>
          <w:rFonts w:cs="Arial"/>
          <w:sz w:val="20"/>
          <w:szCs w:val="20"/>
          <w:u w:val="single"/>
        </w:rPr>
        <w:t xml:space="preserve"> odstavk</w:t>
      </w:r>
      <w:r w:rsidRPr="00070D68">
        <w:rPr>
          <w:rFonts w:cs="Arial"/>
          <w:sz w:val="20"/>
          <w:szCs w:val="20"/>
          <w:u w:val="single"/>
        </w:rPr>
        <w:t xml:space="preserve">a </w:t>
      </w:r>
      <w:r w:rsidRPr="00070D68">
        <w:rPr>
          <w:rFonts w:cs="Arial"/>
          <w:sz w:val="20"/>
          <w:szCs w:val="20"/>
        </w:rPr>
        <w:t>je preprečiti dvojno izterjavo administrativne sankcije ali peri</w:t>
      </w:r>
      <w:r w:rsidR="00AA39D7" w:rsidRPr="00070D68">
        <w:rPr>
          <w:rFonts w:cs="Arial"/>
          <w:sz w:val="20"/>
          <w:szCs w:val="20"/>
        </w:rPr>
        <w:t xml:space="preserve">odične administrativne sankcije. V primeru, da </w:t>
      </w:r>
      <w:r w:rsidR="007522E3" w:rsidRPr="00070D68">
        <w:rPr>
          <w:rFonts w:cs="Arial"/>
          <w:sz w:val="20"/>
          <w:szCs w:val="20"/>
        </w:rPr>
        <w:t xml:space="preserve">podjetje administrativno sankcijo ali periodično administrativno sankcijo </w:t>
      </w:r>
      <w:r w:rsidR="00AA39D7" w:rsidRPr="00070D68">
        <w:rPr>
          <w:rFonts w:cs="Arial"/>
          <w:sz w:val="20"/>
          <w:szCs w:val="20"/>
        </w:rPr>
        <w:t xml:space="preserve">prostovoljno </w:t>
      </w:r>
      <w:r w:rsidR="007522E3" w:rsidRPr="00070D68">
        <w:rPr>
          <w:rFonts w:cs="Arial"/>
          <w:sz w:val="20"/>
          <w:szCs w:val="20"/>
        </w:rPr>
        <w:t xml:space="preserve">plača, ali </w:t>
      </w:r>
      <w:r w:rsidR="00AA39D7" w:rsidRPr="00070D68">
        <w:rPr>
          <w:rFonts w:cs="Arial"/>
          <w:sz w:val="20"/>
          <w:szCs w:val="20"/>
        </w:rPr>
        <w:t>če</w:t>
      </w:r>
      <w:r w:rsidR="007522E3" w:rsidRPr="00070D68">
        <w:rPr>
          <w:rFonts w:cs="Arial"/>
          <w:sz w:val="20"/>
          <w:szCs w:val="20"/>
        </w:rPr>
        <w:t xml:space="preserve"> je bila </w:t>
      </w:r>
      <w:r w:rsidR="00AA39D7" w:rsidRPr="00070D68">
        <w:rPr>
          <w:rFonts w:cs="Arial"/>
          <w:sz w:val="20"/>
          <w:szCs w:val="20"/>
        </w:rPr>
        <w:t xml:space="preserve">izrečena sankcija ali njena izvršljivost </w:t>
      </w:r>
      <w:r w:rsidR="007522E3" w:rsidRPr="00070D68">
        <w:rPr>
          <w:rFonts w:cs="Arial"/>
          <w:sz w:val="20"/>
          <w:szCs w:val="20"/>
        </w:rPr>
        <w:t xml:space="preserve">naknadno razveljavljena, spremenjena ali </w:t>
      </w:r>
      <w:r w:rsidR="00AA39D7" w:rsidRPr="00070D68">
        <w:rPr>
          <w:rFonts w:cs="Arial"/>
          <w:sz w:val="20"/>
          <w:szCs w:val="20"/>
        </w:rPr>
        <w:t xml:space="preserve">če </w:t>
      </w:r>
      <w:r w:rsidR="007522E3" w:rsidRPr="00070D68">
        <w:rPr>
          <w:rFonts w:cs="Arial"/>
          <w:sz w:val="20"/>
          <w:szCs w:val="20"/>
        </w:rPr>
        <w:t>je bil znesek administrativne sankcije zmanjšan, ali se izvršitve zaradi drugih razlogov ne zahteva več</w:t>
      </w:r>
      <w:r w:rsidR="00AA39D7" w:rsidRPr="00070D68">
        <w:rPr>
          <w:rFonts w:cs="Arial"/>
          <w:sz w:val="20"/>
          <w:szCs w:val="20"/>
        </w:rPr>
        <w:t xml:space="preserve">, mora </w:t>
      </w:r>
      <w:r w:rsidR="009C24C9" w:rsidRPr="00070D68">
        <w:rPr>
          <w:rFonts w:cs="Arial"/>
          <w:sz w:val="20"/>
          <w:szCs w:val="20"/>
        </w:rPr>
        <w:t>a</w:t>
      </w:r>
      <w:r w:rsidR="00AA39D7" w:rsidRPr="00070D68">
        <w:rPr>
          <w:rFonts w:cs="Arial"/>
          <w:sz w:val="20"/>
          <w:szCs w:val="20"/>
        </w:rPr>
        <w:t>gencija nemudoma obvestiti zaprošeni organ, ki postopek izvršbe prekine</w:t>
      </w:r>
      <w:r w:rsidR="007522E3" w:rsidRPr="00070D68">
        <w:rPr>
          <w:rFonts w:cs="Arial"/>
          <w:sz w:val="20"/>
          <w:szCs w:val="20"/>
        </w:rPr>
        <w:t>.</w:t>
      </w:r>
    </w:p>
    <w:p w14:paraId="070403C2" w14:textId="77777777" w:rsidR="007522E3" w:rsidRPr="00070D68" w:rsidRDefault="007522E3" w:rsidP="0025166A">
      <w:pPr>
        <w:spacing w:line="260" w:lineRule="atLeast"/>
        <w:rPr>
          <w:rFonts w:cs="Arial"/>
          <w:sz w:val="20"/>
          <w:szCs w:val="20"/>
        </w:rPr>
      </w:pPr>
    </w:p>
    <w:p w14:paraId="4010DBAE" w14:textId="77777777" w:rsidR="007522E3" w:rsidRPr="00070D68" w:rsidRDefault="007522E3" w:rsidP="0025166A">
      <w:pPr>
        <w:spacing w:line="260" w:lineRule="atLeast"/>
        <w:rPr>
          <w:rFonts w:cs="Arial"/>
          <w:sz w:val="20"/>
          <w:szCs w:val="20"/>
        </w:rPr>
      </w:pPr>
      <w:r w:rsidRPr="00070D68">
        <w:rPr>
          <w:rFonts w:cs="Arial"/>
          <w:sz w:val="20"/>
          <w:szCs w:val="20"/>
        </w:rPr>
        <w:t xml:space="preserve">Ker pa je lahko izterjava v tujini neuspešna, se v </w:t>
      </w:r>
      <w:r w:rsidRPr="00070D68">
        <w:rPr>
          <w:rFonts w:cs="Arial"/>
          <w:sz w:val="20"/>
          <w:szCs w:val="20"/>
          <w:u w:val="single"/>
        </w:rPr>
        <w:t>sedmem odstavku</w:t>
      </w:r>
      <w:r w:rsidRPr="00070D68">
        <w:rPr>
          <w:rFonts w:cs="Arial"/>
          <w:sz w:val="20"/>
          <w:szCs w:val="20"/>
        </w:rPr>
        <w:t xml:space="preserve"> dopušča nadaljevanje izvršbe v Republiki Sloveniji v treh primerih in sicer:</w:t>
      </w:r>
    </w:p>
    <w:p w14:paraId="61C87082" w14:textId="77777777" w:rsidR="007522E3" w:rsidRPr="00070D68" w:rsidRDefault="007522E3" w:rsidP="00ED0F1C">
      <w:pPr>
        <w:numPr>
          <w:ilvl w:val="0"/>
          <w:numId w:val="70"/>
        </w:numPr>
        <w:spacing w:line="260" w:lineRule="atLeast"/>
        <w:ind w:left="426"/>
        <w:rPr>
          <w:rFonts w:cs="Arial"/>
          <w:sz w:val="20"/>
          <w:szCs w:val="20"/>
        </w:rPr>
      </w:pPr>
      <w:r w:rsidRPr="00070D68">
        <w:rPr>
          <w:rFonts w:cs="Arial"/>
          <w:sz w:val="20"/>
          <w:szCs w:val="20"/>
        </w:rPr>
        <w:t xml:space="preserve">potem, ko je bila </w:t>
      </w:r>
      <w:r w:rsidR="009C24C9" w:rsidRPr="00070D68">
        <w:rPr>
          <w:rFonts w:cs="Arial"/>
          <w:sz w:val="20"/>
          <w:szCs w:val="20"/>
        </w:rPr>
        <w:t>a</w:t>
      </w:r>
      <w:r w:rsidR="0045309B" w:rsidRPr="00070D68">
        <w:rPr>
          <w:rFonts w:cs="Arial"/>
          <w:sz w:val="20"/>
          <w:szCs w:val="20"/>
        </w:rPr>
        <w:t>genc</w:t>
      </w:r>
      <w:r w:rsidRPr="00070D68">
        <w:rPr>
          <w:rFonts w:cs="Arial"/>
          <w:sz w:val="20"/>
          <w:szCs w:val="20"/>
        </w:rPr>
        <w:t>ija obveščena, da se izvrševanje ne zahteva več,</w:t>
      </w:r>
    </w:p>
    <w:p w14:paraId="6191244F" w14:textId="77777777" w:rsidR="007522E3" w:rsidRPr="00070D68" w:rsidRDefault="007522E3" w:rsidP="00ED0F1C">
      <w:pPr>
        <w:numPr>
          <w:ilvl w:val="0"/>
          <w:numId w:val="70"/>
        </w:numPr>
        <w:spacing w:line="260" w:lineRule="atLeast"/>
        <w:ind w:left="426"/>
        <w:rPr>
          <w:rFonts w:cs="Arial"/>
          <w:sz w:val="20"/>
          <w:szCs w:val="20"/>
        </w:rPr>
      </w:pPr>
      <w:r w:rsidRPr="00070D68">
        <w:rPr>
          <w:rFonts w:cs="Arial"/>
          <w:sz w:val="20"/>
          <w:szCs w:val="20"/>
        </w:rPr>
        <w:t>če izvrševanje v državi izvršitve zaradi neizterljivosti ni mogoče, ali</w:t>
      </w:r>
    </w:p>
    <w:p w14:paraId="182AD8EC" w14:textId="77777777" w:rsidR="007522E3" w:rsidRPr="00070D68" w:rsidRDefault="007522E3" w:rsidP="00ED0F1C">
      <w:pPr>
        <w:numPr>
          <w:ilvl w:val="0"/>
          <w:numId w:val="70"/>
        </w:numPr>
        <w:spacing w:line="260" w:lineRule="atLeast"/>
        <w:ind w:left="426"/>
        <w:rPr>
          <w:rFonts w:cs="Arial"/>
          <w:sz w:val="20"/>
          <w:szCs w:val="20"/>
        </w:rPr>
      </w:pPr>
      <w:r w:rsidRPr="00070D68">
        <w:rPr>
          <w:rFonts w:cs="Arial"/>
          <w:sz w:val="20"/>
          <w:szCs w:val="20"/>
        </w:rPr>
        <w:t>če država izvršitve zavrne izvrševanje.</w:t>
      </w:r>
    </w:p>
    <w:p w14:paraId="3ED090A1" w14:textId="77777777" w:rsidR="007522E3" w:rsidRPr="00070D68" w:rsidRDefault="007522E3" w:rsidP="0025166A">
      <w:pPr>
        <w:spacing w:line="260" w:lineRule="atLeast"/>
        <w:rPr>
          <w:rFonts w:cs="Arial"/>
          <w:sz w:val="20"/>
          <w:szCs w:val="20"/>
        </w:rPr>
      </w:pPr>
    </w:p>
    <w:p w14:paraId="6249417C" w14:textId="77777777" w:rsidR="002069DA" w:rsidRPr="00070D68" w:rsidRDefault="002069DA" w:rsidP="0025166A">
      <w:pPr>
        <w:spacing w:line="260" w:lineRule="atLeast"/>
        <w:rPr>
          <w:rFonts w:cs="Arial"/>
          <w:sz w:val="20"/>
          <w:szCs w:val="20"/>
        </w:rPr>
      </w:pPr>
      <w:r w:rsidRPr="00070D68">
        <w:rPr>
          <w:rFonts w:cs="Arial"/>
          <w:sz w:val="20"/>
          <w:szCs w:val="20"/>
        </w:rPr>
        <w:t xml:space="preserve">Z </w:t>
      </w:r>
      <w:r w:rsidRPr="00070D68">
        <w:rPr>
          <w:rFonts w:cs="Arial"/>
          <w:sz w:val="20"/>
          <w:szCs w:val="20"/>
          <w:u w:val="single"/>
        </w:rPr>
        <w:t>osmim odstavkom</w:t>
      </w:r>
      <w:r w:rsidRPr="00070D68">
        <w:rPr>
          <w:rFonts w:cs="Arial"/>
          <w:sz w:val="20"/>
          <w:szCs w:val="20"/>
        </w:rPr>
        <w:t xml:space="preserve"> se ureja plačilo stroškov, ki nastanejo z vročitvijo oziroma izvršitvijo aktov </w:t>
      </w:r>
      <w:r w:rsidR="009C24C9" w:rsidRPr="00070D68">
        <w:rPr>
          <w:rFonts w:cs="Arial"/>
          <w:sz w:val="20"/>
          <w:szCs w:val="20"/>
        </w:rPr>
        <w:t>a</w:t>
      </w:r>
      <w:r w:rsidRPr="00070D68">
        <w:rPr>
          <w:rFonts w:cs="Arial"/>
          <w:sz w:val="20"/>
          <w:szCs w:val="20"/>
        </w:rPr>
        <w:t xml:space="preserve">gencije. S tem odstavkom se tako prenaša osmi odstavek 27. člena Direktive 2019/1, ki državam članicam nalaga, da organ prosilec na zaprosilo zaprošenega organa v celoti krije vse razumne </w:t>
      </w:r>
      <w:r w:rsidRPr="00070D68">
        <w:rPr>
          <w:rFonts w:cs="Arial"/>
          <w:sz w:val="20"/>
          <w:szCs w:val="20"/>
        </w:rPr>
        <w:lastRenderedPageBreak/>
        <w:t>dodatne stroške, vključno s stroški prevoda, dela in upravnimi stroški, povezane z ukrepi, sprejetimi na podlagi 24. ali 25. člena.</w:t>
      </w:r>
    </w:p>
    <w:p w14:paraId="2F621973" w14:textId="77777777" w:rsidR="002069DA" w:rsidRPr="00070D68" w:rsidRDefault="002069DA" w:rsidP="0025166A">
      <w:pPr>
        <w:spacing w:line="260" w:lineRule="atLeast"/>
        <w:rPr>
          <w:rFonts w:cs="Arial"/>
          <w:sz w:val="20"/>
          <w:szCs w:val="20"/>
        </w:rPr>
      </w:pPr>
    </w:p>
    <w:p w14:paraId="27C09DD0" w14:textId="3E047A5D"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926B3A" w:rsidRPr="00070D68">
        <w:rPr>
          <w:rFonts w:cs="Arial"/>
          <w:b/>
          <w:sz w:val="20"/>
          <w:szCs w:val="20"/>
        </w:rPr>
        <w:t>86</w:t>
      </w:r>
      <w:r w:rsidRPr="00070D68">
        <w:rPr>
          <w:rFonts w:cs="Arial"/>
          <w:b/>
          <w:sz w:val="20"/>
          <w:szCs w:val="20"/>
        </w:rPr>
        <w:t>. členu (vročitev in izvršitev aktov organov, pristojnih za varstvo konkurence drugih držav članic)</w:t>
      </w:r>
    </w:p>
    <w:p w14:paraId="2372F83A" w14:textId="77777777" w:rsidR="007522E3" w:rsidRPr="00070D68" w:rsidRDefault="007522E3" w:rsidP="0025166A">
      <w:pPr>
        <w:spacing w:line="260" w:lineRule="atLeast"/>
        <w:rPr>
          <w:rFonts w:cs="Arial"/>
          <w:sz w:val="20"/>
          <w:szCs w:val="20"/>
        </w:rPr>
      </w:pPr>
    </w:p>
    <w:p w14:paraId="0CA97D60" w14:textId="77777777" w:rsidR="007522E3" w:rsidRPr="00070D68" w:rsidRDefault="007522E3" w:rsidP="0025166A">
      <w:pPr>
        <w:spacing w:line="260" w:lineRule="atLeast"/>
        <w:rPr>
          <w:rFonts w:cs="Arial"/>
          <w:sz w:val="20"/>
          <w:szCs w:val="20"/>
        </w:rPr>
      </w:pPr>
      <w:r w:rsidRPr="00070D68">
        <w:rPr>
          <w:rFonts w:cs="Arial"/>
          <w:sz w:val="20"/>
          <w:szCs w:val="20"/>
        </w:rPr>
        <w:t xml:space="preserve">Direktiva 2019/1 v 25. in 26. členu nalaga državam članicam, da vzpostavijo sistem za pomoč pri vročitvi aktov in pri izvršitvi odločb, ki jih izdajo organi, pristojni za varstvo konkurence druge države članice. </w:t>
      </w:r>
    </w:p>
    <w:p w14:paraId="5D3B771B" w14:textId="77777777" w:rsidR="007522E3" w:rsidRPr="00070D68" w:rsidRDefault="007522E3" w:rsidP="0025166A">
      <w:pPr>
        <w:spacing w:line="260" w:lineRule="atLeast"/>
        <w:rPr>
          <w:rFonts w:cs="Arial"/>
          <w:sz w:val="20"/>
          <w:szCs w:val="20"/>
        </w:rPr>
      </w:pPr>
    </w:p>
    <w:p w14:paraId="4D553F98" w14:textId="77777777" w:rsidR="007522E3" w:rsidRPr="00070D68" w:rsidRDefault="007522E3" w:rsidP="0025166A">
      <w:pPr>
        <w:spacing w:line="260" w:lineRule="atLeast"/>
        <w:rPr>
          <w:rFonts w:cs="Arial"/>
          <w:sz w:val="20"/>
          <w:szCs w:val="20"/>
        </w:rPr>
      </w:pPr>
      <w:r w:rsidRPr="00070D68">
        <w:rPr>
          <w:rFonts w:cs="Arial"/>
          <w:sz w:val="20"/>
          <w:szCs w:val="20"/>
        </w:rPr>
        <w:t xml:space="preserve">Z namenom prenosa 25. člena Direktive 2019/1 se v </w:t>
      </w:r>
      <w:r w:rsidRPr="00070D68">
        <w:rPr>
          <w:rFonts w:cs="Arial"/>
          <w:sz w:val="20"/>
          <w:szCs w:val="20"/>
          <w:u w:val="single"/>
        </w:rPr>
        <w:t>prvem odstavku</w:t>
      </w:r>
      <w:r w:rsidRPr="00070D68">
        <w:rPr>
          <w:rFonts w:cs="Arial"/>
          <w:sz w:val="20"/>
          <w:szCs w:val="20"/>
        </w:rPr>
        <w:t xml:space="preserve"> določi pristojnost </w:t>
      </w:r>
      <w:r w:rsidR="009C24C9" w:rsidRPr="00070D68">
        <w:rPr>
          <w:rFonts w:cs="Arial"/>
          <w:sz w:val="20"/>
          <w:szCs w:val="20"/>
        </w:rPr>
        <w:t>a</w:t>
      </w:r>
      <w:r w:rsidR="0045309B" w:rsidRPr="00070D68">
        <w:rPr>
          <w:rFonts w:cs="Arial"/>
          <w:sz w:val="20"/>
          <w:szCs w:val="20"/>
        </w:rPr>
        <w:t>genc</w:t>
      </w:r>
      <w:r w:rsidRPr="00070D68">
        <w:rPr>
          <w:rFonts w:cs="Arial"/>
          <w:sz w:val="20"/>
          <w:szCs w:val="20"/>
        </w:rPr>
        <w:t>ije za vročitev predhodnih ugotovitev o domnevni kršitvi 101. ali 102. člena P</w:t>
      </w:r>
      <w:r w:rsidR="00FF4428" w:rsidRPr="00070D68">
        <w:rPr>
          <w:rFonts w:cs="Arial"/>
          <w:sz w:val="20"/>
          <w:szCs w:val="20"/>
        </w:rPr>
        <w:t>DEU</w:t>
      </w:r>
      <w:r w:rsidRPr="00070D68">
        <w:rPr>
          <w:rFonts w:cs="Arial"/>
          <w:sz w:val="20"/>
          <w:szCs w:val="20"/>
        </w:rPr>
        <w:t xml:space="preserve"> ter odločb, s katerimi se uporabita navedena člena, drugih procesnih aktov, sprejetih v okviru postopkov za uveljavljanje pravil konkurence, ki bi moral</w:t>
      </w:r>
      <w:r w:rsidR="00FF4428" w:rsidRPr="00070D68">
        <w:rPr>
          <w:rFonts w:cs="Arial"/>
          <w:sz w:val="20"/>
          <w:szCs w:val="20"/>
        </w:rPr>
        <w:t>i</w:t>
      </w:r>
      <w:r w:rsidRPr="00070D68">
        <w:rPr>
          <w:rFonts w:cs="Arial"/>
          <w:sz w:val="20"/>
          <w:szCs w:val="20"/>
        </w:rPr>
        <w:t xml:space="preserve"> biti v skladu z nacionalnim pravom vročen</w:t>
      </w:r>
      <w:r w:rsidR="00FF4428" w:rsidRPr="00070D68">
        <w:rPr>
          <w:rFonts w:cs="Arial"/>
          <w:sz w:val="20"/>
          <w:szCs w:val="20"/>
        </w:rPr>
        <w:t>i</w:t>
      </w:r>
      <w:r w:rsidRPr="00070D68">
        <w:rPr>
          <w:rFonts w:cs="Arial"/>
          <w:sz w:val="20"/>
          <w:szCs w:val="20"/>
        </w:rPr>
        <w:t>, ter drugih ustrezn</w:t>
      </w:r>
      <w:r w:rsidR="00434718" w:rsidRPr="00070D68">
        <w:rPr>
          <w:rFonts w:cs="Arial"/>
          <w:sz w:val="20"/>
          <w:szCs w:val="20"/>
        </w:rPr>
        <w:t>ih</w:t>
      </w:r>
      <w:r w:rsidRPr="00070D68">
        <w:rPr>
          <w:rFonts w:cs="Arial"/>
          <w:sz w:val="20"/>
          <w:szCs w:val="20"/>
        </w:rPr>
        <w:t xml:space="preserve"> dokument</w:t>
      </w:r>
      <w:r w:rsidR="00434718" w:rsidRPr="00070D68">
        <w:rPr>
          <w:rFonts w:cs="Arial"/>
          <w:sz w:val="20"/>
          <w:szCs w:val="20"/>
        </w:rPr>
        <w:t>ov</w:t>
      </w:r>
      <w:r w:rsidRPr="00070D68">
        <w:rPr>
          <w:rFonts w:cs="Arial"/>
          <w:sz w:val="20"/>
          <w:szCs w:val="20"/>
        </w:rPr>
        <w:t xml:space="preserve"> v zvezi z uporabo 101. ali 102. člena P</w:t>
      </w:r>
      <w:r w:rsidR="00FF4428" w:rsidRPr="00070D68">
        <w:rPr>
          <w:rFonts w:cs="Arial"/>
          <w:sz w:val="20"/>
          <w:szCs w:val="20"/>
        </w:rPr>
        <w:t>DEU</w:t>
      </w:r>
      <w:r w:rsidRPr="00070D68">
        <w:rPr>
          <w:rFonts w:cs="Arial"/>
          <w:sz w:val="20"/>
          <w:szCs w:val="20"/>
        </w:rPr>
        <w:t>, med drugim tudi dokumente, ki se nanašajo na izvršitev odločb o izreku denarnih kazni ali periodičnih denarnih kazni, ki jih izdajo organi, pristojni za varstvo konkurence druge države članice. Pri vročitvi teh dokumentov se smiselno upravljajo določbe ZUP (</w:t>
      </w:r>
      <w:r w:rsidRPr="00070D68">
        <w:rPr>
          <w:rFonts w:cs="Arial"/>
          <w:sz w:val="20"/>
          <w:szCs w:val="20"/>
          <w:u w:val="single"/>
        </w:rPr>
        <w:t>drugi odstavek</w:t>
      </w:r>
      <w:r w:rsidRPr="00070D68">
        <w:rPr>
          <w:rFonts w:cs="Arial"/>
          <w:sz w:val="20"/>
          <w:szCs w:val="20"/>
        </w:rPr>
        <w:t>).</w:t>
      </w:r>
    </w:p>
    <w:p w14:paraId="5A757C90" w14:textId="77777777" w:rsidR="007522E3" w:rsidRPr="00070D68" w:rsidRDefault="007522E3" w:rsidP="0025166A">
      <w:pPr>
        <w:spacing w:line="260" w:lineRule="atLeast"/>
        <w:rPr>
          <w:rFonts w:cs="Arial"/>
          <w:sz w:val="20"/>
          <w:szCs w:val="20"/>
        </w:rPr>
      </w:pPr>
    </w:p>
    <w:p w14:paraId="6838920D" w14:textId="2DB4D266" w:rsidR="007522E3" w:rsidRPr="00070D68" w:rsidRDefault="007522E3" w:rsidP="0025166A">
      <w:pPr>
        <w:spacing w:line="260" w:lineRule="atLeast"/>
        <w:rPr>
          <w:rFonts w:cs="Arial"/>
          <w:sz w:val="20"/>
          <w:szCs w:val="20"/>
        </w:rPr>
      </w:pPr>
      <w:r w:rsidRPr="00070D68">
        <w:rPr>
          <w:rFonts w:cs="Arial"/>
          <w:sz w:val="20"/>
          <w:szCs w:val="20"/>
          <w:u w:val="single"/>
        </w:rPr>
        <w:t>Tretji odstavek</w:t>
      </w:r>
      <w:r w:rsidRPr="00070D68">
        <w:rPr>
          <w:rFonts w:cs="Arial"/>
          <w:sz w:val="20"/>
          <w:szCs w:val="20"/>
        </w:rPr>
        <w:t xml:space="preserve"> ureja primere, ko </w:t>
      </w:r>
      <w:r w:rsidR="00434718" w:rsidRPr="00070D68">
        <w:rPr>
          <w:rFonts w:cs="Arial"/>
          <w:sz w:val="20"/>
          <w:szCs w:val="20"/>
        </w:rPr>
        <w:t xml:space="preserve">je </w:t>
      </w:r>
      <w:r w:rsidRPr="00070D68">
        <w:rPr>
          <w:rFonts w:cs="Arial"/>
          <w:sz w:val="20"/>
          <w:szCs w:val="20"/>
        </w:rPr>
        <w:t>organ prosilec na svojem ozemlj</w:t>
      </w:r>
      <w:r w:rsidR="006F4CA7" w:rsidRPr="00070D68">
        <w:rPr>
          <w:rFonts w:cs="Arial"/>
          <w:sz w:val="20"/>
          <w:szCs w:val="20"/>
        </w:rPr>
        <w:t>u</w:t>
      </w:r>
      <w:r w:rsidRPr="00070D68">
        <w:rPr>
          <w:rFonts w:cs="Arial"/>
          <w:sz w:val="20"/>
          <w:szCs w:val="20"/>
        </w:rPr>
        <w:t xml:space="preserve"> neuspešen pri izterjavi izrečene denarne sankcije ali periodične denarne sankcije. V primeru, če se je organ prosilec na svojem ozemlju v razumnih mejah skušal prepričati, da podjetje, kateremu je izrekel denarno sankcijo ali periodično denarno sankcijo, nima sredstev v državi organa prosilca, ki bi zadostovala, da bi bilo mogoče izterjati izrečeno denarno sankcijo ali periodično denarno sankcijo in če zaprosilo organa prosilca vsebuje vse sestavine iz drugega in četrtega odstavka </w:t>
      </w:r>
      <w:r w:rsidR="00AB4654" w:rsidRPr="00070D68">
        <w:rPr>
          <w:rFonts w:cs="Arial"/>
          <w:sz w:val="20"/>
          <w:szCs w:val="20"/>
        </w:rPr>
        <w:t>88</w:t>
      </w:r>
      <w:r w:rsidRPr="00070D68">
        <w:rPr>
          <w:rFonts w:cs="Arial"/>
          <w:sz w:val="20"/>
          <w:szCs w:val="20"/>
        </w:rPr>
        <w:t xml:space="preserve">. člena tega zakona, </w:t>
      </w:r>
      <w:r w:rsidR="009C24C9" w:rsidRPr="00070D68">
        <w:rPr>
          <w:rFonts w:cs="Arial"/>
          <w:sz w:val="20"/>
          <w:szCs w:val="20"/>
        </w:rPr>
        <w:t>a</w:t>
      </w:r>
      <w:r w:rsidR="0045309B" w:rsidRPr="00070D68">
        <w:rPr>
          <w:rFonts w:cs="Arial"/>
          <w:sz w:val="20"/>
          <w:szCs w:val="20"/>
        </w:rPr>
        <w:t>genc</w:t>
      </w:r>
      <w:r w:rsidRPr="00070D68">
        <w:rPr>
          <w:rFonts w:cs="Arial"/>
          <w:sz w:val="20"/>
          <w:szCs w:val="20"/>
        </w:rPr>
        <w:t>ija vloži predlog za izvršbo pri organu, ki je pristojen za davčno izvršbo.</w:t>
      </w:r>
      <w:r w:rsidR="006F4CA7" w:rsidRPr="00070D68">
        <w:rPr>
          <w:rFonts w:cs="Arial"/>
          <w:sz w:val="20"/>
          <w:szCs w:val="20"/>
        </w:rPr>
        <w:t xml:space="preserve"> Organ prosilec mora </w:t>
      </w:r>
      <w:r w:rsidR="006E52EC" w:rsidRPr="00070D68">
        <w:rPr>
          <w:rFonts w:cs="Arial"/>
          <w:sz w:val="20"/>
          <w:szCs w:val="20"/>
        </w:rPr>
        <w:t>zaprosilu</w:t>
      </w:r>
      <w:r w:rsidR="006F4CA7" w:rsidRPr="00070D68">
        <w:rPr>
          <w:rFonts w:cs="Arial"/>
          <w:sz w:val="20"/>
          <w:szCs w:val="20"/>
        </w:rPr>
        <w:t xml:space="preserve"> priložiti tudi </w:t>
      </w:r>
      <w:r w:rsidR="006E52EC" w:rsidRPr="00070D68">
        <w:rPr>
          <w:rFonts w:cs="Arial"/>
          <w:sz w:val="20"/>
          <w:szCs w:val="20"/>
        </w:rPr>
        <w:t>uraden slovenski</w:t>
      </w:r>
      <w:r w:rsidR="006F4CA7" w:rsidRPr="00070D68">
        <w:rPr>
          <w:rFonts w:cs="Arial"/>
          <w:sz w:val="20"/>
          <w:szCs w:val="20"/>
        </w:rPr>
        <w:t xml:space="preserve"> prevod akta, ki se vroča.</w:t>
      </w:r>
      <w:r w:rsidRPr="00070D68">
        <w:rPr>
          <w:rFonts w:cs="Arial"/>
          <w:sz w:val="20"/>
          <w:szCs w:val="20"/>
        </w:rPr>
        <w:t xml:space="preserve"> </w:t>
      </w:r>
      <w:r w:rsidR="00FF4428" w:rsidRPr="00070D68">
        <w:rPr>
          <w:rFonts w:cs="Arial"/>
          <w:sz w:val="20"/>
          <w:szCs w:val="20"/>
        </w:rPr>
        <w:t xml:space="preserve">Pojem sredstva se ne nanaša zgolj na denarna sredstva na bančnem računu, ampak tudi na druga sredstva, kot na primer nepremičnine. </w:t>
      </w:r>
      <w:r w:rsidRPr="00070D68">
        <w:rPr>
          <w:rFonts w:cs="Arial"/>
          <w:sz w:val="20"/>
          <w:szCs w:val="20"/>
        </w:rPr>
        <w:t>S tem odstavkom se delno prenašajo prvi in tretji odstavek 26. člena ter prvi odstavek 27. člena Direktive 2019/1.</w:t>
      </w:r>
    </w:p>
    <w:p w14:paraId="5D47F295" w14:textId="77777777" w:rsidR="007522E3" w:rsidRPr="00070D68" w:rsidRDefault="007522E3" w:rsidP="0025166A">
      <w:pPr>
        <w:spacing w:line="260" w:lineRule="atLeast"/>
        <w:rPr>
          <w:rFonts w:cs="Arial"/>
          <w:sz w:val="20"/>
          <w:szCs w:val="20"/>
        </w:rPr>
      </w:pPr>
    </w:p>
    <w:p w14:paraId="2C32339E" w14:textId="77777777" w:rsidR="007522E3" w:rsidRPr="00070D68" w:rsidRDefault="007522E3" w:rsidP="0025166A">
      <w:pPr>
        <w:spacing w:line="260" w:lineRule="atLeast"/>
        <w:rPr>
          <w:rFonts w:cs="Arial"/>
          <w:sz w:val="20"/>
          <w:szCs w:val="20"/>
        </w:rPr>
      </w:pPr>
      <w:r w:rsidRPr="00070D68">
        <w:rPr>
          <w:rFonts w:cs="Arial"/>
          <w:sz w:val="20"/>
          <w:szCs w:val="20"/>
          <w:u w:val="single"/>
        </w:rPr>
        <w:t>Četrti odstavek</w:t>
      </w:r>
      <w:r w:rsidRPr="00070D68">
        <w:rPr>
          <w:rFonts w:cs="Arial"/>
          <w:sz w:val="20"/>
          <w:szCs w:val="20"/>
        </w:rPr>
        <w:t xml:space="preserve"> ureja postopek po katerem organ, pristojen za davčno izvršbo, izvrši izterjavo denarne sankcije ali periodične denarne sankcije. </w:t>
      </w:r>
      <w:r w:rsidR="00FF4428" w:rsidRPr="00070D68">
        <w:rPr>
          <w:rFonts w:cs="Arial"/>
          <w:sz w:val="20"/>
          <w:szCs w:val="20"/>
        </w:rPr>
        <w:t>D</w:t>
      </w:r>
      <w:r w:rsidRPr="00070D68">
        <w:rPr>
          <w:rFonts w:cs="Arial"/>
          <w:sz w:val="20"/>
          <w:szCs w:val="20"/>
        </w:rPr>
        <w:t xml:space="preserve">avčni organ </w:t>
      </w:r>
      <w:r w:rsidR="00FF4428" w:rsidRPr="00070D68">
        <w:rPr>
          <w:rFonts w:cs="Arial"/>
          <w:sz w:val="20"/>
          <w:szCs w:val="20"/>
        </w:rPr>
        <w:t xml:space="preserve">izvrši </w:t>
      </w:r>
      <w:r w:rsidRPr="00070D68">
        <w:rPr>
          <w:rFonts w:cs="Arial"/>
          <w:sz w:val="20"/>
          <w:szCs w:val="20"/>
        </w:rPr>
        <w:t>izterjav</w:t>
      </w:r>
      <w:r w:rsidR="00FF4428" w:rsidRPr="00070D68">
        <w:rPr>
          <w:rFonts w:cs="Arial"/>
          <w:sz w:val="20"/>
          <w:szCs w:val="20"/>
        </w:rPr>
        <w:t>o denarn</w:t>
      </w:r>
      <w:r w:rsidR="002700E4" w:rsidRPr="00070D68">
        <w:rPr>
          <w:rFonts w:cs="Arial"/>
          <w:sz w:val="20"/>
          <w:szCs w:val="20"/>
        </w:rPr>
        <w:t>e</w:t>
      </w:r>
      <w:r w:rsidR="00FF4428" w:rsidRPr="00070D68">
        <w:rPr>
          <w:rFonts w:cs="Arial"/>
          <w:sz w:val="20"/>
          <w:szCs w:val="20"/>
        </w:rPr>
        <w:t xml:space="preserve"> sankcij</w:t>
      </w:r>
      <w:r w:rsidR="002700E4" w:rsidRPr="00070D68">
        <w:rPr>
          <w:rFonts w:cs="Arial"/>
          <w:sz w:val="20"/>
          <w:szCs w:val="20"/>
        </w:rPr>
        <w:t>e</w:t>
      </w:r>
      <w:r w:rsidR="00FF4428" w:rsidRPr="00070D68">
        <w:rPr>
          <w:rFonts w:cs="Arial"/>
          <w:sz w:val="20"/>
          <w:szCs w:val="20"/>
        </w:rPr>
        <w:t xml:space="preserve"> ali periodičn</w:t>
      </w:r>
      <w:r w:rsidR="002700E4" w:rsidRPr="00070D68">
        <w:rPr>
          <w:rFonts w:cs="Arial"/>
          <w:sz w:val="20"/>
          <w:szCs w:val="20"/>
        </w:rPr>
        <w:t>e</w:t>
      </w:r>
      <w:r w:rsidR="00FF4428" w:rsidRPr="00070D68">
        <w:rPr>
          <w:rFonts w:cs="Arial"/>
          <w:sz w:val="20"/>
          <w:szCs w:val="20"/>
        </w:rPr>
        <w:t xml:space="preserve"> denarn</w:t>
      </w:r>
      <w:r w:rsidR="002700E4" w:rsidRPr="00070D68">
        <w:rPr>
          <w:rFonts w:cs="Arial"/>
          <w:sz w:val="20"/>
          <w:szCs w:val="20"/>
        </w:rPr>
        <w:t>e</w:t>
      </w:r>
      <w:r w:rsidR="00FF4428" w:rsidRPr="00070D68">
        <w:rPr>
          <w:rFonts w:cs="Arial"/>
          <w:sz w:val="20"/>
          <w:szCs w:val="20"/>
        </w:rPr>
        <w:t xml:space="preserve"> sankcij</w:t>
      </w:r>
      <w:r w:rsidR="002700E4" w:rsidRPr="00070D68">
        <w:rPr>
          <w:rFonts w:cs="Arial"/>
          <w:sz w:val="20"/>
          <w:szCs w:val="20"/>
        </w:rPr>
        <w:t>e</w:t>
      </w:r>
      <w:r w:rsidR="00FF4428" w:rsidRPr="00070D68">
        <w:rPr>
          <w:rFonts w:cs="Arial"/>
          <w:sz w:val="20"/>
          <w:szCs w:val="20"/>
        </w:rPr>
        <w:t xml:space="preserve"> skladno z</w:t>
      </w:r>
      <w:r w:rsidRPr="00070D68">
        <w:rPr>
          <w:rFonts w:cs="Arial"/>
          <w:sz w:val="20"/>
          <w:szCs w:val="20"/>
        </w:rPr>
        <w:t xml:space="preserve"> zakon</w:t>
      </w:r>
      <w:r w:rsidR="00FF4428" w:rsidRPr="00070D68">
        <w:rPr>
          <w:rFonts w:cs="Arial"/>
          <w:sz w:val="20"/>
          <w:szCs w:val="20"/>
        </w:rPr>
        <w:t>om</w:t>
      </w:r>
      <w:r w:rsidRPr="00070D68">
        <w:rPr>
          <w:rFonts w:cs="Arial"/>
          <w:sz w:val="20"/>
          <w:szCs w:val="20"/>
        </w:rPr>
        <w:t>, ki ureja davčni postopek. Določitev tega postopka za izterjavo odločb organov, pristojnih za varstvo konkurence, je dopustna z vidika Direktive 2019/1, ki v prvem odstavku 27. člena določa, da države članice zagotovijo, da zaprošeni organ izvrši zaprosila iz 25</w:t>
      </w:r>
      <w:r w:rsidR="00FF4428" w:rsidRPr="00070D68">
        <w:rPr>
          <w:rFonts w:cs="Arial"/>
          <w:sz w:val="20"/>
          <w:szCs w:val="20"/>
        </w:rPr>
        <w:t>.</w:t>
      </w:r>
      <w:r w:rsidRPr="00070D68">
        <w:rPr>
          <w:rFonts w:cs="Arial"/>
          <w:sz w:val="20"/>
          <w:szCs w:val="20"/>
        </w:rPr>
        <w:t xml:space="preserve"> in 26</w:t>
      </w:r>
      <w:r w:rsidR="00FF4428" w:rsidRPr="00070D68">
        <w:rPr>
          <w:rFonts w:cs="Arial"/>
          <w:sz w:val="20"/>
          <w:szCs w:val="20"/>
        </w:rPr>
        <w:t>. člena</w:t>
      </w:r>
      <w:r w:rsidRPr="00070D68">
        <w:rPr>
          <w:rFonts w:cs="Arial"/>
          <w:sz w:val="20"/>
          <w:szCs w:val="20"/>
        </w:rPr>
        <w:t xml:space="preserve"> v skladu z nacionalnim pravom države članice zaprošenega organa.</w:t>
      </w:r>
    </w:p>
    <w:p w14:paraId="1CF3070C" w14:textId="77777777" w:rsidR="007522E3" w:rsidRPr="00070D68" w:rsidRDefault="007522E3" w:rsidP="0025166A">
      <w:pPr>
        <w:spacing w:line="260" w:lineRule="atLeast"/>
        <w:rPr>
          <w:rFonts w:cs="Arial"/>
          <w:sz w:val="20"/>
          <w:szCs w:val="20"/>
        </w:rPr>
      </w:pPr>
    </w:p>
    <w:p w14:paraId="32621840" w14:textId="77777777" w:rsidR="007522E3" w:rsidRPr="00070D68" w:rsidRDefault="007522E3" w:rsidP="0025166A">
      <w:pPr>
        <w:spacing w:line="260" w:lineRule="atLeast"/>
        <w:rPr>
          <w:rFonts w:cs="Arial"/>
          <w:sz w:val="20"/>
          <w:szCs w:val="20"/>
        </w:rPr>
      </w:pPr>
      <w:r w:rsidRPr="00070D68">
        <w:rPr>
          <w:rFonts w:cs="Arial"/>
          <w:sz w:val="20"/>
          <w:szCs w:val="20"/>
        </w:rPr>
        <w:t xml:space="preserve">Na podlagi </w:t>
      </w:r>
      <w:r w:rsidRPr="00070D68">
        <w:rPr>
          <w:rFonts w:cs="Arial"/>
          <w:sz w:val="20"/>
          <w:szCs w:val="20"/>
          <w:u w:val="single"/>
        </w:rPr>
        <w:t>petega odstavka</w:t>
      </w:r>
      <w:r w:rsidRPr="00070D68">
        <w:rPr>
          <w:rFonts w:cs="Arial"/>
          <w:sz w:val="20"/>
          <w:szCs w:val="20"/>
        </w:rPr>
        <w:t xml:space="preserve"> se za izvršitev odločbe organa prosilca ne sme zahtevati nobenih listin o priznanjih, dopolnitv</w:t>
      </w:r>
      <w:r w:rsidR="006F4CA7" w:rsidRPr="00070D68">
        <w:rPr>
          <w:rFonts w:cs="Arial"/>
          <w:sz w:val="20"/>
          <w:szCs w:val="20"/>
        </w:rPr>
        <w:t>ah ali</w:t>
      </w:r>
      <w:r w:rsidRPr="00070D68">
        <w:rPr>
          <w:rFonts w:cs="Arial"/>
          <w:sz w:val="20"/>
          <w:szCs w:val="20"/>
        </w:rPr>
        <w:t xml:space="preserve"> nadomestitv</w:t>
      </w:r>
      <w:r w:rsidR="006F4CA7" w:rsidRPr="00070D68">
        <w:rPr>
          <w:rFonts w:cs="Arial"/>
          <w:sz w:val="20"/>
          <w:szCs w:val="20"/>
        </w:rPr>
        <w:t>ah</w:t>
      </w:r>
      <w:r w:rsidRPr="00070D68">
        <w:rPr>
          <w:rFonts w:cs="Arial"/>
          <w:sz w:val="20"/>
          <w:szCs w:val="20"/>
        </w:rPr>
        <w:t xml:space="preserve">, če zaprosilo vsebuje vse predpisane </w:t>
      </w:r>
      <w:r w:rsidR="006F4CA7" w:rsidRPr="00070D68">
        <w:rPr>
          <w:rFonts w:cs="Arial"/>
          <w:sz w:val="20"/>
          <w:szCs w:val="20"/>
        </w:rPr>
        <w:t>podatke</w:t>
      </w:r>
      <w:r w:rsidRPr="00070D68">
        <w:rPr>
          <w:rFonts w:cs="Arial"/>
          <w:sz w:val="20"/>
          <w:szCs w:val="20"/>
        </w:rPr>
        <w:t>. S tem odstavkom se prenaša četrti odstavek 27. člena Direktive 2019/1.</w:t>
      </w:r>
    </w:p>
    <w:p w14:paraId="78490E43" w14:textId="77777777" w:rsidR="007522E3" w:rsidRPr="00070D68" w:rsidRDefault="007522E3" w:rsidP="0025166A">
      <w:pPr>
        <w:spacing w:line="260" w:lineRule="atLeast"/>
        <w:rPr>
          <w:rFonts w:cs="Arial"/>
          <w:sz w:val="20"/>
          <w:szCs w:val="20"/>
        </w:rPr>
      </w:pPr>
    </w:p>
    <w:p w14:paraId="25B51754" w14:textId="77777777" w:rsidR="007522E3" w:rsidRPr="00070D68" w:rsidRDefault="007522E3" w:rsidP="0025166A">
      <w:pPr>
        <w:spacing w:line="260" w:lineRule="atLeast"/>
        <w:rPr>
          <w:rFonts w:cs="Arial"/>
          <w:sz w:val="20"/>
          <w:szCs w:val="20"/>
        </w:rPr>
      </w:pPr>
      <w:r w:rsidRPr="00070D68">
        <w:rPr>
          <w:rFonts w:cs="Arial"/>
          <w:sz w:val="20"/>
          <w:szCs w:val="20"/>
          <w:u w:val="single"/>
        </w:rPr>
        <w:t>Šesti odstavek</w:t>
      </w:r>
      <w:r w:rsidRPr="00070D68">
        <w:rPr>
          <w:rFonts w:cs="Arial"/>
          <w:sz w:val="20"/>
          <w:szCs w:val="20"/>
        </w:rPr>
        <w:t xml:space="preserve"> določa izjemo od tretjega odstavka. </w:t>
      </w:r>
      <w:r w:rsidR="0045309B" w:rsidRPr="00070D68">
        <w:rPr>
          <w:rFonts w:cs="Arial"/>
          <w:sz w:val="20"/>
          <w:szCs w:val="20"/>
        </w:rPr>
        <w:t>Agenc</w:t>
      </w:r>
      <w:r w:rsidRPr="00070D68">
        <w:rPr>
          <w:rFonts w:cs="Arial"/>
          <w:sz w:val="20"/>
          <w:szCs w:val="20"/>
        </w:rPr>
        <w:t>ija in davčni organ lahko izvršita izterjavo denarne sankcije ali periodične denarne sankcije, če podjetje nima sedeža v državi organa prosilca. Pogoj, ki mora biti izpolnjen je, da organ prosilec zaprosi za izterjavo takšne odločbe ter da zaprosil</w:t>
      </w:r>
      <w:r w:rsidR="002700E4" w:rsidRPr="00070D68">
        <w:rPr>
          <w:rFonts w:cs="Arial"/>
          <w:sz w:val="20"/>
          <w:szCs w:val="20"/>
        </w:rPr>
        <w:t>o</w:t>
      </w:r>
      <w:r w:rsidRPr="00070D68">
        <w:rPr>
          <w:rFonts w:cs="Arial"/>
          <w:sz w:val="20"/>
          <w:szCs w:val="20"/>
        </w:rPr>
        <w:t xml:space="preserve"> vsebuje vse zahtevane podatke. V tem primeru organu prosilcu v zaprosilu ni treba navesti informacij</w:t>
      </w:r>
      <w:r w:rsidR="00434718" w:rsidRPr="00070D68">
        <w:rPr>
          <w:rFonts w:cs="Arial"/>
          <w:sz w:val="20"/>
          <w:szCs w:val="20"/>
        </w:rPr>
        <w:t>o</w:t>
      </w:r>
      <w:r w:rsidRPr="00070D68">
        <w:rPr>
          <w:rFonts w:cs="Arial"/>
          <w:sz w:val="20"/>
          <w:szCs w:val="20"/>
        </w:rPr>
        <w:t xml:space="preserve"> o tem, kako je v razumnih mejah skušal izvršiti odločbo na svojem ozemlju. S tem odstavkom se prenaša drugi odstavek 26. člena Direktive 2019/1.</w:t>
      </w:r>
    </w:p>
    <w:p w14:paraId="2F4CB614" w14:textId="77777777" w:rsidR="007522E3" w:rsidRPr="00070D68" w:rsidRDefault="007522E3" w:rsidP="0025166A">
      <w:pPr>
        <w:spacing w:line="260" w:lineRule="atLeast"/>
        <w:rPr>
          <w:rFonts w:cs="Arial"/>
          <w:sz w:val="20"/>
          <w:szCs w:val="20"/>
        </w:rPr>
      </w:pPr>
    </w:p>
    <w:p w14:paraId="2CF1D876" w14:textId="77777777" w:rsidR="007522E3" w:rsidRPr="00070D68" w:rsidRDefault="007522E3" w:rsidP="0025166A">
      <w:pPr>
        <w:spacing w:line="260" w:lineRule="atLeast"/>
        <w:rPr>
          <w:rFonts w:cs="Arial"/>
          <w:sz w:val="20"/>
          <w:szCs w:val="20"/>
        </w:rPr>
      </w:pPr>
      <w:r w:rsidRPr="00070D68">
        <w:rPr>
          <w:rFonts w:cs="Arial"/>
          <w:sz w:val="20"/>
          <w:szCs w:val="20"/>
          <w:u w:val="single"/>
        </w:rPr>
        <w:t>Sedmi odstavek</w:t>
      </w:r>
      <w:r w:rsidRPr="00070D68">
        <w:rPr>
          <w:rFonts w:cs="Arial"/>
          <w:sz w:val="20"/>
          <w:szCs w:val="20"/>
        </w:rPr>
        <w:t xml:space="preserve"> določa katero pravo se uporablja pri izterjavi odločb, s katerimi je izrečena denarna sankcija ali periodična denarna sankcija po tem členu. Skladno s četrtim odstavkom 26. člena Direktive je določeno, da se uporablja pravo države, kjer ima sedež organ prosilec.</w:t>
      </w:r>
    </w:p>
    <w:p w14:paraId="5509ED60" w14:textId="77777777" w:rsidR="007522E3" w:rsidRPr="00070D68" w:rsidRDefault="007522E3" w:rsidP="0025166A">
      <w:pPr>
        <w:spacing w:line="260" w:lineRule="atLeast"/>
        <w:rPr>
          <w:rFonts w:cs="Arial"/>
          <w:sz w:val="20"/>
          <w:szCs w:val="20"/>
        </w:rPr>
      </w:pPr>
    </w:p>
    <w:p w14:paraId="78E452CA" w14:textId="77777777" w:rsidR="007522E3" w:rsidRPr="00070D68" w:rsidRDefault="007522E3" w:rsidP="0025166A">
      <w:pPr>
        <w:spacing w:line="260" w:lineRule="atLeast"/>
        <w:rPr>
          <w:rFonts w:cs="Arial"/>
          <w:sz w:val="20"/>
          <w:szCs w:val="20"/>
        </w:rPr>
      </w:pPr>
      <w:r w:rsidRPr="00070D68">
        <w:rPr>
          <w:rFonts w:cs="Arial"/>
          <w:sz w:val="20"/>
          <w:szCs w:val="20"/>
        </w:rPr>
        <w:lastRenderedPageBreak/>
        <w:t>Ker niso vse države članice evro območj</w:t>
      </w:r>
      <w:r w:rsidR="001030B2" w:rsidRPr="00070D68">
        <w:rPr>
          <w:rFonts w:cs="Arial"/>
          <w:sz w:val="20"/>
          <w:szCs w:val="20"/>
        </w:rPr>
        <w:t>a</w:t>
      </w:r>
      <w:r w:rsidRPr="00070D68">
        <w:rPr>
          <w:rFonts w:cs="Arial"/>
          <w:sz w:val="20"/>
          <w:szCs w:val="20"/>
        </w:rPr>
        <w:t xml:space="preserve">, </w:t>
      </w:r>
      <w:r w:rsidR="00FF4428" w:rsidRPr="00070D68">
        <w:rPr>
          <w:rFonts w:cs="Arial"/>
          <w:sz w:val="20"/>
          <w:szCs w:val="20"/>
        </w:rPr>
        <w:t xml:space="preserve">so lahko izrečene denarne sankcije ali periodične denarne sankcije </w:t>
      </w:r>
      <w:r w:rsidR="001030B2" w:rsidRPr="00070D68">
        <w:rPr>
          <w:rFonts w:cs="Arial"/>
          <w:sz w:val="20"/>
          <w:szCs w:val="20"/>
        </w:rPr>
        <w:t xml:space="preserve">v drugi valuti. Zato </w:t>
      </w:r>
      <w:r w:rsidRPr="00070D68">
        <w:rPr>
          <w:rFonts w:cs="Arial"/>
          <w:sz w:val="20"/>
          <w:szCs w:val="20"/>
        </w:rPr>
        <w:t xml:space="preserve">se v </w:t>
      </w:r>
      <w:r w:rsidRPr="00070D68">
        <w:rPr>
          <w:rFonts w:cs="Arial"/>
          <w:sz w:val="20"/>
          <w:szCs w:val="20"/>
          <w:u w:val="single"/>
        </w:rPr>
        <w:t>osmem odstavku</w:t>
      </w:r>
      <w:r w:rsidRPr="00070D68">
        <w:rPr>
          <w:rFonts w:cs="Arial"/>
          <w:sz w:val="20"/>
          <w:szCs w:val="20"/>
        </w:rPr>
        <w:t xml:space="preserve"> določa, da davčni organ izterja denarno sankcijo ali periodično denarno sankcijo v evrih. Če se denarna sankcija ali periodična denarna sankcija v odločbi, ki jo je izdal organ prosilec, glasi na znesek v drugi valuti, se znesek denarne sankcije ali periodične denarne sankcije iz tuje valute pretvori v evro po srednjem menjalnem tečaju Banke Slovenije, ki je veljal na dan, ko je bila denarna sankcija ali periodična denarna sankcija izrečena. S tem odstavkom se prenaša</w:t>
      </w:r>
      <w:r w:rsidR="002700E4" w:rsidRPr="00070D68">
        <w:rPr>
          <w:rFonts w:cs="Arial"/>
          <w:sz w:val="20"/>
          <w:szCs w:val="20"/>
        </w:rPr>
        <w:t>ta</w:t>
      </w:r>
      <w:r w:rsidRPr="00070D68">
        <w:rPr>
          <w:rFonts w:cs="Arial"/>
          <w:sz w:val="20"/>
          <w:szCs w:val="20"/>
        </w:rPr>
        <w:t xml:space="preserve"> drugi in tretji pododstavek osmega odstavka 27. člena Direktive 2019/1.</w:t>
      </w:r>
    </w:p>
    <w:p w14:paraId="6A490432" w14:textId="77777777" w:rsidR="007522E3" w:rsidRPr="00070D68" w:rsidRDefault="007522E3" w:rsidP="0025166A">
      <w:pPr>
        <w:spacing w:line="260" w:lineRule="atLeast"/>
        <w:rPr>
          <w:rFonts w:cs="Arial"/>
          <w:sz w:val="20"/>
          <w:szCs w:val="20"/>
        </w:rPr>
      </w:pPr>
    </w:p>
    <w:p w14:paraId="0E32D2E6" w14:textId="77777777" w:rsidR="007522E3" w:rsidRPr="00070D68" w:rsidRDefault="007522E3" w:rsidP="0025166A">
      <w:pPr>
        <w:spacing w:line="260" w:lineRule="atLeast"/>
        <w:rPr>
          <w:rFonts w:cs="Arial"/>
          <w:sz w:val="20"/>
          <w:szCs w:val="20"/>
        </w:rPr>
      </w:pPr>
      <w:r w:rsidRPr="00070D68">
        <w:rPr>
          <w:rFonts w:cs="Arial"/>
          <w:sz w:val="20"/>
          <w:szCs w:val="20"/>
          <w:u w:val="single"/>
        </w:rPr>
        <w:t>Deveti odstavek</w:t>
      </w:r>
      <w:r w:rsidRPr="00070D68">
        <w:rPr>
          <w:rFonts w:cs="Arial"/>
          <w:sz w:val="20"/>
          <w:szCs w:val="20"/>
        </w:rPr>
        <w:t xml:space="preserve"> ureja izjemo od dolžnosti vročitve aktov iz prvega odstavka tega člena oziroma izvršitve pravnomočnih odločb, s katerimi je organ prosilec izrekel podjetju denarno sankcijo ali periodično denarno sankcijo zaradi kršitev 101. ali 102. člena PDEU. </w:t>
      </w:r>
      <w:r w:rsidR="0045309B" w:rsidRPr="00070D68">
        <w:rPr>
          <w:rFonts w:cs="Arial"/>
          <w:sz w:val="20"/>
          <w:szCs w:val="20"/>
        </w:rPr>
        <w:t>Agenc</w:t>
      </w:r>
      <w:r w:rsidRPr="00070D68">
        <w:rPr>
          <w:rFonts w:cs="Arial"/>
          <w:sz w:val="20"/>
          <w:szCs w:val="20"/>
        </w:rPr>
        <w:t>iji n</w:t>
      </w:r>
      <w:r w:rsidR="001030B2" w:rsidRPr="00070D68">
        <w:rPr>
          <w:rFonts w:cs="Arial"/>
          <w:sz w:val="20"/>
          <w:szCs w:val="20"/>
        </w:rPr>
        <w:t>i</w:t>
      </w:r>
      <w:r w:rsidRPr="00070D68">
        <w:rPr>
          <w:rFonts w:cs="Arial"/>
          <w:sz w:val="20"/>
          <w:szCs w:val="20"/>
        </w:rPr>
        <w:t xml:space="preserve"> treba vročiti aktov iz prvega odstavka tega člena, davčnemu organu pa ne izvršiti pravnomočnih odločb, če zaprosilo ne vsebuje vseh sestavin iz drugega oziroma četrtega odstavka 105. člena tega zakona, ali če lahko </w:t>
      </w:r>
      <w:r w:rsidR="009C24C9" w:rsidRPr="00070D68">
        <w:rPr>
          <w:rFonts w:cs="Arial"/>
          <w:sz w:val="20"/>
          <w:szCs w:val="20"/>
        </w:rPr>
        <w:t>a</w:t>
      </w:r>
      <w:r w:rsidR="0045309B" w:rsidRPr="00070D68">
        <w:rPr>
          <w:rFonts w:cs="Arial"/>
          <w:sz w:val="20"/>
          <w:szCs w:val="20"/>
        </w:rPr>
        <w:t>genc</w:t>
      </w:r>
      <w:r w:rsidRPr="00070D68">
        <w:rPr>
          <w:rFonts w:cs="Arial"/>
          <w:sz w:val="20"/>
          <w:szCs w:val="20"/>
        </w:rPr>
        <w:t>ija oziroma davčni organ razumno dokaže, da bi bila taka izvršitev zaprosila očitno v nasprotju z javnim redom Republike Slovenije. S tem odstavkom se prenaša šesti odstavek 27. člena Direktive 2019/1.</w:t>
      </w:r>
    </w:p>
    <w:p w14:paraId="4ED18823" w14:textId="77777777" w:rsidR="007522E3" w:rsidRPr="00070D68" w:rsidRDefault="007522E3" w:rsidP="0025166A">
      <w:pPr>
        <w:spacing w:line="260" w:lineRule="atLeast"/>
        <w:rPr>
          <w:rFonts w:cs="Arial"/>
          <w:sz w:val="20"/>
          <w:szCs w:val="20"/>
        </w:rPr>
      </w:pPr>
    </w:p>
    <w:p w14:paraId="57608499" w14:textId="77777777" w:rsidR="007522E3" w:rsidRPr="00070D68" w:rsidRDefault="007522E3" w:rsidP="0025166A">
      <w:pPr>
        <w:spacing w:line="260" w:lineRule="atLeast"/>
        <w:rPr>
          <w:rFonts w:cs="Arial"/>
          <w:sz w:val="20"/>
          <w:szCs w:val="20"/>
        </w:rPr>
      </w:pPr>
      <w:r w:rsidRPr="00070D68">
        <w:rPr>
          <w:rFonts w:cs="Arial"/>
          <w:sz w:val="20"/>
          <w:szCs w:val="20"/>
        </w:rPr>
        <w:t xml:space="preserve">Če </w:t>
      </w:r>
      <w:r w:rsidR="009C24C9" w:rsidRPr="00070D68">
        <w:rPr>
          <w:rFonts w:cs="Arial"/>
          <w:sz w:val="20"/>
          <w:szCs w:val="20"/>
        </w:rPr>
        <w:t>a</w:t>
      </w:r>
      <w:r w:rsidR="0045309B" w:rsidRPr="00070D68">
        <w:rPr>
          <w:rFonts w:cs="Arial"/>
          <w:sz w:val="20"/>
          <w:szCs w:val="20"/>
        </w:rPr>
        <w:t>genc</w:t>
      </w:r>
      <w:r w:rsidRPr="00070D68">
        <w:rPr>
          <w:rFonts w:cs="Arial"/>
          <w:sz w:val="20"/>
          <w:szCs w:val="20"/>
        </w:rPr>
        <w:t>ija ali dav</w:t>
      </w:r>
      <w:r w:rsidR="007F24DF" w:rsidRPr="00070D68">
        <w:rPr>
          <w:rFonts w:cs="Arial"/>
          <w:sz w:val="20"/>
          <w:szCs w:val="20"/>
        </w:rPr>
        <w:t>č</w:t>
      </w:r>
      <w:r w:rsidRPr="00070D68">
        <w:rPr>
          <w:rFonts w:cs="Arial"/>
          <w:sz w:val="20"/>
          <w:szCs w:val="20"/>
        </w:rPr>
        <w:t>ni organ nameravata zavrniti prošnjo organa prosilca, morata preden to storita zaprositi organ prosilca za dodatne informacije. S tem odstavkom se prenaša pododstavek šestega odstavka 27. člena Direktiv</w:t>
      </w:r>
      <w:r w:rsidR="001030B2" w:rsidRPr="00070D68">
        <w:rPr>
          <w:rFonts w:cs="Arial"/>
          <w:sz w:val="20"/>
          <w:szCs w:val="20"/>
        </w:rPr>
        <w:t>e</w:t>
      </w:r>
      <w:r w:rsidRPr="00070D68">
        <w:rPr>
          <w:rFonts w:cs="Arial"/>
          <w:sz w:val="20"/>
          <w:szCs w:val="20"/>
        </w:rPr>
        <w:t xml:space="preserve"> 2019/1.</w:t>
      </w:r>
    </w:p>
    <w:p w14:paraId="2CCBD247" w14:textId="77777777" w:rsidR="00194DA4" w:rsidRPr="00070D68" w:rsidRDefault="00194DA4" w:rsidP="0025166A">
      <w:pPr>
        <w:spacing w:line="260" w:lineRule="atLeast"/>
        <w:rPr>
          <w:rFonts w:cs="Arial"/>
          <w:sz w:val="20"/>
          <w:szCs w:val="20"/>
        </w:rPr>
      </w:pPr>
    </w:p>
    <w:p w14:paraId="224EA877" w14:textId="77777777" w:rsidR="006E52EC" w:rsidRPr="00070D68" w:rsidRDefault="006E52EC" w:rsidP="0025166A">
      <w:pPr>
        <w:spacing w:line="260" w:lineRule="atLeast"/>
        <w:rPr>
          <w:rFonts w:cs="Arial"/>
          <w:sz w:val="20"/>
          <w:szCs w:val="20"/>
        </w:rPr>
      </w:pPr>
      <w:r w:rsidRPr="00070D68">
        <w:rPr>
          <w:rFonts w:cs="Arial"/>
          <w:sz w:val="20"/>
          <w:szCs w:val="20"/>
          <w:u w:val="single"/>
        </w:rPr>
        <w:t>Enajsti odstavek</w:t>
      </w:r>
      <w:r w:rsidRPr="00070D68">
        <w:rPr>
          <w:rFonts w:cs="Arial"/>
          <w:sz w:val="20"/>
          <w:szCs w:val="20"/>
        </w:rPr>
        <w:t xml:space="preserve"> pa določa, da davčni organ nakaže izterjano denarno sankcijo, ki jo je izrekel organ prosilec, nakaže na račun organa prosilca.</w:t>
      </w:r>
    </w:p>
    <w:p w14:paraId="3EA19953" w14:textId="77777777" w:rsidR="006E52EC" w:rsidRPr="00070D68" w:rsidRDefault="006E52EC" w:rsidP="0025166A">
      <w:pPr>
        <w:spacing w:line="260" w:lineRule="atLeast"/>
        <w:rPr>
          <w:rFonts w:cs="Arial"/>
          <w:sz w:val="20"/>
          <w:szCs w:val="20"/>
        </w:rPr>
      </w:pPr>
    </w:p>
    <w:p w14:paraId="5883D28D" w14:textId="458B26E7"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926B3A" w:rsidRPr="00070D68">
        <w:rPr>
          <w:rFonts w:cs="Arial"/>
          <w:b/>
          <w:sz w:val="20"/>
          <w:szCs w:val="20"/>
        </w:rPr>
        <w:t>87</w:t>
      </w:r>
      <w:r w:rsidRPr="00070D68">
        <w:rPr>
          <w:rFonts w:cs="Arial"/>
          <w:b/>
          <w:sz w:val="20"/>
          <w:szCs w:val="20"/>
        </w:rPr>
        <w:t>. členu (stroški)</w:t>
      </w:r>
    </w:p>
    <w:p w14:paraId="54315D6A" w14:textId="77777777" w:rsidR="007522E3" w:rsidRPr="00070D68" w:rsidRDefault="007522E3" w:rsidP="0025166A">
      <w:pPr>
        <w:spacing w:line="260" w:lineRule="atLeast"/>
        <w:rPr>
          <w:rFonts w:cs="Arial"/>
          <w:b/>
          <w:sz w:val="20"/>
          <w:szCs w:val="20"/>
        </w:rPr>
      </w:pPr>
    </w:p>
    <w:p w14:paraId="04D97E75" w14:textId="77777777" w:rsidR="007522E3" w:rsidRPr="00070D68" w:rsidRDefault="0045309B" w:rsidP="0025166A">
      <w:pPr>
        <w:spacing w:line="260" w:lineRule="atLeast"/>
        <w:rPr>
          <w:rFonts w:cs="Arial"/>
          <w:sz w:val="20"/>
          <w:szCs w:val="20"/>
        </w:rPr>
      </w:pPr>
      <w:r w:rsidRPr="00070D68">
        <w:rPr>
          <w:rFonts w:cs="Arial"/>
          <w:sz w:val="20"/>
          <w:szCs w:val="20"/>
        </w:rPr>
        <w:t>Agenc</w:t>
      </w:r>
      <w:r w:rsidR="007522E3" w:rsidRPr="00070D68">
        <w:rPr>
          <w:rFonts w:cs="Arial"/>
          <w:sz w:val="20"/>
          <w:szCs w:val="20"/>
        </w:rPr>
        <w:t xml:space="preserve">ija vloži izvršbo v imenu organa prosilca ter izterjano denarno sankcijo oziroma periodično denarno sankcijo nakaže na račun organa prosilca. Ker pa je vročitev in izvršitev aktov organov prosilcev povezana s stroški, ki jih ima pri izvršitvi teh nalog, se v tem členu skladno z osmim odstavkom 27. člena Direktive 2019/1 ureja pravica do povrnitve stroškov. </w:t>
      </w:r>
    </w:p>
    <w:p w14:paraId="26D504E7" w14:textId="77777777" w:rsidR="007522E3" w:rsidRPr="00070D68" w:rsidRDefault="007522E3" w:rsidP="0025166A">
      <w:pPr>
        <w:spacing w:line="260" w:lineRule="atLeast"/>
        <w:rPr>
          <w:rFonts w:cs="Arial"/>
          <w:sz w:val="20"/>
          <w:szCs w:val="20"/>
        </w:rPr>
      </w:pPr>
    </w:p>
    <w:p w14:paraId="5529E6D0" w14:textId="06597CC7" w:rsidR="007522E3" w:rsidRPr="00070D68" w:rsidRDefault="0045309B" w:rsidP="0025166A">
      <w:pPr>
        <w:spacing w:line="260" w:lineRule="atLeast"/>
        <w:rPr>
          <w:rFonts w:cs="Arial"/>
          <w:sz w:val="20"/>
          <w:szCs w:val="20"/>
        </w:rPr>
      </w:pPr>
      <w:r w:rsidRPr="00070D68">
        <w:rPr>
          <w:rFonts w:cs="Arial"/>
          <w:sz w:val="20"/>
          <w:szCs w:val="20"/>
        </w:rPr>
        <w:t>Agenc</w:t>
      </w:r>
      <w:r w:rsidR="007522E3" w:rsidRPr="00070D68">
        <w:rPr>
          <w:rFonts w:cs="Arial"/>
          <w:sz w:val="20"/>
          <w:szCs w:val="20"/>
        </w:rPr>
        <w:t xml:space="preserve">ija lahko zahteva od organa prosilca povrnitev vseh razumnih dodatnih stroškov, vključno s stroški prevoda, dela in upravnimi stroški, povezanimi z ukrepi, sprejetimi za vročitev aktov iz prvega odstavka </w:t>
      </w:r>
      <w:r w:rsidR="00926B3A" w:rsidRPr="00070D68">
        <w:rPr>
          <w:rFonts w:cs="Arial"/>
          <w:sz w:val="20"/>
          <w:szCs w:val="20"/>
        </w:rPr>
        <w:t>86</w:t>
      </w:r>
      <w:r w:rsidR="007522E3" w:rsidRPr="00070D68">
        <w:rPr>
          <w:rFonts w:cs="Arial"/>
          <w:sz w:val="20"/>
          <w:szCs w:val="20"/>
        </w:rPr>
        <w:t xml:space="preserve">. člena tega zakona ter izvršitev aktov iz tretjega odstavka </w:t>
      </w:r>
      <w:r w:rsidR="00926B3A" w:rsidRPr="00070D68">
        <w:rPr>
          <w:rFonts w:cs="Arial"/>
          <w:sz w:val="20"/>
          <w:szCs w:val="20"/>
        </w:rPr>
        <w:t>86</w:t>
      </w:r>
      <w:r w:rsidR="007522E3" w:rsidRPr="00070D68">
        <w:rPr>
          <w:rFonts w:cs="Arial"/>
          <w:sz w:val="20"/>
          <w:szCs w:val="20"/>
        </w:rPr>
        <w:t>. člena tega zakona.</w:t>
      </w:r>
      <w:r w:rsidR="006F4CA7" w:rsidRPr="00070D68">
        <w:rPr>
          <w:rFonts w:cs="Arial"/>
          <w:sz w:val="20"/>
          <w:szCs w:val="20"/>
        </w:rPr>
        <w:t xml:space="preserve"> Znesek povrnitve stroškov je prihodek Republike Slovenije.</w:t>
      </w:r>
      <w:r w:rsidR="007522E3" w:rsidRPr="00070D68">
        <w:rPr>
          <w:rFonts w:cs="Arial"/>
          <w:sz w:val="20"/>
          <w:szCs w:val="20"/>
        </w:rPr>
        <w:t xml:space="preserve"> Za poplačilo vseh stroškov povezanih z izvajanjem teh nalog, lahko </w:t>
      </w:r>
      <w:r w:rsidR="009C24C9" w:rsidRPr="00070D68">
        <w:rPr>
          <w:rFonts w:cs="Arial"/>
          <w:sz w:val="20"/>
          <w:szCs w:val="20"/>
        </w:rPr>
        <w:t>a</w:t>
      </w:r>
      <w:r w:rsidRPr="00070D68">
        <w:rPr>
          <w:rFonts w:cs="Arial"/>
          <w:sz w:val="20"/>
          <w:szCs w:val="20"/>
        </w:rPr>
        <w:t>genc</w:t>
      </w:r>
      <w:r w:rsidR="007522E3" w:rsidRPr="00070D68">
        <w:rPr>
          <w:rFonts w:cs="Arial"/>
          <w:sz w:val="20"/>
          <w:szCs w:val="20"/>
        </w:rPr>
        <w:t xml:space="preserve">ija ali davčni organ zadržita del izterjane denarne sankcije ali periodične denarne sankcije, ki jo je izterjal v imenu organa prosilca. Če davčnemu organu ne uspe izterjati denarne kazni ali periodičnih denarnih kazni, lahko </w:t>
      </w:r>
      <w:r w:rsidR="009C24C9" w:rsidRPr="00070D68">
        <w:rPr>
          <w:rFonts w:cs="Arial"/>
          <w:sz w:val="20"/>
          <w:szCs w:val="20"/>
        </w:rPr>
        <w:t>a</w:t>
      </w:r>
      <w:r w:rsidRPr="00070D68">
        <w:rPr>
          <w:rFonts w:cs="Arial"/>
          <w:sz w:val="20"/>
          <w:szCs w:val="20"/>
        </w:rPr>
        <w:t>genc</w:t>
      </w:r>
      <w:r w:rsidR="007522E3" w:rsidRPr="00070D68">
        <w:rPr>
          <w:rFonts w:cs="Arial"/>
          <w:sz w:val="20"/>
          <w:szCs w:val="20"/>
        </w:rPr>
        <w:t>ija od organa prosilca zahteva kritje nastalih stroškov.</w:t>
      </w:r>
    </w:p>
    <w:p w14:paraId="43888BAF" w14:textId="77777777" w:rsidR="007522E3" w:rsidRPr="00070D68" w:rsidRDefault="007522E3" w:rsidP="0025166A">
      <w:pPr>
        <w:spacing w:line="260" w:lineRule="atLeast"/>
        <w:rPr>
          <w:rFonts w:cs="Arial"/>
          <w:sz w:val="20"/>
          <w:szCs w:val="20"/>
        </w:rPr>
      </w:pPr>
    </w:p>
    <w:p w14:paraId="68639569" w14:textId="77777777" w:rsidR="007522E3" w:rsidRPr="00070D68" w:rsidRDefault="007522E3" w:rsidP="0025166A">
      <w:pPr>
        <w:spacing w:line="260" w:lineRule="atLeast"/>
        <w:rPr>
          <w:rFonts w:cs="Arial"/>
          <w:sz w:val="20"/>
          <w:szCs w:val="20"/>
        </w:rPr>
      </w:pPr>
      <w:r w:rsidRPr="00070D68">
        <w:rPr>
          <w:rFonts w:cs="Arial"/>
          <w:sz w:val="20"/>
          <w:szCs w:val="20"/>
        </w:rPr>
        <w:t xml:space="preserve">Tretji odstavek dopušča </w:t>
      </w:r>
      <w:r w:rsidR="009C24C9" w:rsidRPr="00070D68">
        <w:rPr>
          <w:rFonts w:cs="Arial"/>
          <w:sz w:val="20"/>
          <w:szCs w:val="20"/>
        </w:rPr>
        <w:t>a</w:t>
      </w:r>
      <w:r w:rsidR="0045309B" w:rsidRPr="00070D68">
        <w:rPr>
          <w:rFonts w:cs="Arial"/>
          <w:sz w:val="20"/>
          <w:szCs w:val="20"/>
        </w:rPr>
        <w:t>genc</w:t>
      </w:r>
      <w:r w:rsidRPr="00070D68">
        <w:rPr>
          <w:rFonts w:cs="Arial"/>
          <w:sz w:val="20"/>
          <w:szCs w:val="20"/>
        </w:rPr>
        <w:t>iji, da zahteva kritje stroškov, nastalih v zvezi z izvršitvijo takih odločb, tudi od podjetja, zoper katero je treba izvršiti denarno sankcije ali periodično denarno kazen.</w:t>
      </w:r>
    </w:p>
    <w:p w14:paraId="4F67B902" w14:textId="77777777" w:rsidR="007522E3" w:rsidRPr="00070D68" w:rsidRDefault="007522E3" w:rsidP="0025166A">
      <w:pPr>
        <w:spacing w:line="260" w:lineRule="atLeast"/>
        <w:rPr>
          <w:rFonts w:cs="Arial"/>
          <w:sz w:val="20"/>
          <w:szCs w:val="20"/>
        </w:rPr>
      </w:pPr>
    </w:p>
    <w:p w14:paraId="59314FBA" w14:textId="04A96AA9"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926B3A" w:rsidRPr="00070D68">
        <w:rPr>
          <w:rFonts w:cs="Arial"/>
          <w:b/>
          <w:sz w:val="20"/>
          <w:szCs w:val="20"/>
        </w:rPr>
        <w:t>88</w:t>
      </w:r>
      <w:r w:rsidRPr="00070D68">
        <w:rPr>
          <w:rFonts w:cs="Arial"/>
          <w:b/>
          <w:sz w:val="20"/>
          <w:szCs w:val="20"/>
        </w:rPr>
        <w:t>. členu (spori v zvezi z zaprosili za vročitev ali izvršitev odločb )</w:t>
      </w:r>
    </w:p>
    <w:p w14:paraId="53CC6FC8" w14:textId="77777777" w:rsidR="007522E3" w:rsidRPr="00070D68" w:rsidRDefault="007522E3" w:rsidP="0025166A">
      <w:pPr>
        <w:spacing w:line="260" w:lineRule="atLeast"/>
        <w:rPr>
          <w:rFonts w:cs="Arial"/>
          <w:sz w:val="20"/>
          <w:szCs w:val="20"/>
        </w:rPr>
      </w:pPr>
    </w:p>
    <w:p w14:paraId="64E923FF" w14:textId="77777777" w:rsidR="007522E3" w:rsidRPr="00070D68" w:rsidRDefault="007522E3" w:rsidP="0025166A">
      <w:pPr>
        <w:spacing w:line="260" w:lineRule="atLeast"/>
        <w:rPr>
          <w:rFonts w:cs="Arial"/>
          <w:sz w:val="20"/>
          <w:szCs w:val="20"/>
        </w:rPr>
      </w:pPr>
      <w:r w:rsidRPr="00070D68">
        <w:rPr>
          <w:rFonts w:cs="Arial"/>
          <w:sz w:val="20"/>
          <w:szCs w:val="20"/>
        </w:rPr>
        <w:t xml:space="preserve">S tem členom se določa pravo, ki se uporablja, v primeru sporov v zvezi z zaprosili za vročitev </w:t>
      </w:r>
      <w:r w:rsidR="0020080B" w:rsidRPr="00070D68">
        <w:rPr>
          <w:rFonts w:cs="Arial"/>
          <w:sz w:val="20"/>
          <w:szCs w:val="20"/>
        </w:rPr>
        <w:t xml:space="preserve">aktov </w:t>
      </w:r>
      <w:r w:rsidRPr="00070D68">
        <w:rPr>
          <w:rFonts w:cs="Arial"/>
          <w:sz w:val="20"/>
          <w:szCs w:val="20"/>
        </w:rPr>
        <w:t xml:space="preserve">ali izvršitev odločb ter </w:t>
      </w:r>
      <w:r w:rsidR="0020080B" w:rsidRPr="00070D68">
        <w:rPr>
          <w:rFonts w:cs="Arial"/>
          <w:sz w:val="20"/>
          <w:szCs w:val="20"/>
        </w:rPr>
        <w:t>se</w:t>
      </w:r>
      <w:r w:rsidR="002700E4" w:rsidRPr="00070D68">
        <w:rPr>
          <w:rFonts w:cs="Arial"/>
          <w:sz w:val="20"/>
          <w:szCs w:val="20"/>
        </w:rPr>
        <w:t xml:space="preserve"> zagotovi</w:t>
      </w:r>
      <w:r w:rsidR="0020080B" w:rsidRPr="00070D68">
        <w:rPr>
          <w:rFonts w:cs="Arial"/>
          <w:sz w:val="20"/>
          <w:szCs w:val="20"/>
        </w:rPr>
        <w:t xml:space="preserve"> pren</w:t>
      </w:r>
      <w:r w:rsidR="002700E4" w:rsidRPr="00070D68">
        <w:rPr>
          <w:rFonts w:cs="Arial"/>
          <w:sz w:val="20"/>
          <w:szCs w:val="20"/>
        </w:rPr>
        <w:t>os</w:t>
      </w:r>
      <w:r w:rsidRPr="00070D68">
        <w:rPr>
          <w:rFonts w:cs="Arial"/>
          <w:sz w:val="20"/>
          <w:szCs w:val="20"/>
        </w:rPr>
        <w:t xml:space="preserve"> 28. člen</w:t>
      </w:r>
      <w:r w:rsidR="002700E4" w:rsidRPr="00070D68">
        <w:rPr>
          <w:rFonts w:cs="Arial"/>
          <w:sz w:val="20"/>
          <w:szCs w:val="20"/>
        </w:rPr>
        <w:t>a</w:t>
      </w:r>
      <w:r w:rsidRPr="00070D68">
        <w:rPr>
          <w:rFonts w:cs="Arial"/>
          <w:sz w:val="20"/>
          <w:szCs w:val="20"/>
        </w:rPr>
        <w:t xml:space="preserve"> Direktiv</w:t>
      </w:r>
      <w:r w:rsidR="007F24DF" w:rsidRPr="00070D68">
        <w:rPr>
          <w:rFonts w:cs="Arial"/>
          <w:sz w:val="20"/>
          <w:szCs w:val="20"/>
        </w:rPr>
        <w:t>e</w:t>
      </w:r>
      <w:r w:rsidRPr="00070D68">
        <w:rPr>
          <w:rFonts w:cs="Arial"/>
          <w:sz w:val="20"/>
          <w:szCs w:val="20"/>
        </w:rPr>
        <w:t xml:space="preserve"> 2019/1.</w:t>
      </w:r>
    </w:p>
    <w:p w14:paraId="5F16CD65" w14:textId="77777777" w:rsidR="007522E3" w:rsidRPr="00070D68" w:rsidRDefault="007522E3" w:rsidP="0025166A">
      <w:pPr>
        <w:spacing w:line="260" w:lineRule="atLeast"/>
        <w:rPr>
          <w:rFonts w:cs="Arial"/>
          <w:sz w:val="20"/>
          <w:szCs w:val="20"/>
        </w:rPr>
      </w:pPr>
    </w:p>
    <w:p w14:paraId="08D27AC7" w14:textId="77777777" w:rsidR="007522E3" w:rsidRPr="00070D68" w:rsidRDefault="007522E3" w:rsidP="0025166A">
      <w:pPr>
        <w:spacing w:line="260" w:lineRule="atLeast"/>
        <w:rPr>
          <w:rFonts w:cs="Arial"/>
          <w:sz w:val="20"/>
          <w:szCs w:val="20"/>
        </w:rPr>
      </w:pPr>
      <w:r w:rsidRPr="00070D68">
        <w:rPr>
          <w:rFonts w:cs="Arial"/>
          <w:sz w:val="20"/>
          <w:szCs w:val="20"/>
          <w:u w:val="single"/>
        </w:rPr>
        <w:t>Prvi odstavek</w:t>
      </w:r>
      <w:r w:rsidRPr="00070D68">
        <w:rPr>
          <w:rFonts w:cs="Arial"/>
          <w:sz w:val="20"/>
          <w:szCs w:val="20"/>
        </w:rPr>
        <w:t xml:space="preserve"> določa, da se  za spore glede zakonitosti akta, ki ga je treba vročiti, ali odločbe, ki jo je treba izvršiti in za spore glede zakonitosti zaprosila za </w:t>
      </w:r>
      <w:r w:rsidR="0020080B" w:rsidRPr="00070D68">
        <w:rPr>
          <w:rFonts w:cs="Arial"/>
          <w:sz w:val="20"/>
          <w:szCs w:val="20"/>
        </w:rPr>
        <w:t xml:space="preserve">vročitev oziroma </w:t>
      </w:r>
      <w:r w:rsidRPr="00070D68">
        <w:rPr>
          <w:rFonts w:cs="Arial"/>
          <w:sz w:val="20"/>
          <w:szCs w:val="20"/>
        </w:rPr>
        <w:t>izvršitev uporablja nacionalno pravo države članice, v kateri im</w:t>
      </w:r>
      <w:r w:rsidR="007F24DF" w:rsidRPr="00070D68">
        <w:rPr>
          <w:rFonts w:cs="Arial"/>
          <w:sz w:val="20"/>
          <w:szCs w:val="20"/>
        </w:rPr>
        <w:t>a</w:t>
      </w:r>
      <w:r w:rsidRPr="00070D68">
        <w:rPr>
          <w:rFonts w:cs="Arial"/>
          <w:sz w:val="20"/>
          <w:szCs w:val="20"/>
        </w:rPr>
        <w:t xml:space="preserve"> organ prosilec sedež.</w:t>
      </w:r>
    </w:p>
    <w:p w14:paraId="0DBCEB07" w14:textId="77777777" w:rsidR="007522E3" w:rsidRPr="00070D68" w:rsidRDefault="007522E3" w:rsidP="0025166A">
      <w:pPr>
        <w:spacing w:line="260" w:lineRule="atLeast"/>
        <w:rPr>
          <w:rFonts w:cs="Arial"/>
          <w:sz w:val="20"/>
          <w:szCs w:val="20"/>
        </w:rPr>
      </w:pPr>
    </w:p>
    <w:tbl>
      <w:tblPr>
        <w:tblW w:w="0" w:type="auto"/>
        <w:tblLook w:val="04A0" w:firstRow="1" w:lastRow="0" w:firstColumn="1" w:lastColumn="0" w:noHBand="0" w:noVBand="1"/>
      </w:tblPr>
      <w:tblGrid>
        <w:gridCol w:w="9180"/>
      </w:tblGrid>
      <w:tr w:rsidR="007522E3" w:rsidRPr="00070D68" w14:paraId="7B6680BC" w14:textId="77777777" w:rsidTr="00D75FD0">
        <w:tc>
          <w:tcPr>
            <w:tcW w:w="9180" w:type="dxa"/>
            <w:shd w:val="clear" w:color="auto" w:fill="auto"/>
          </w:tcPr>
          <w:p w14:paraId="23913101" w14:textId="77777777" w:rsidR="007522E3" w:rsidRPr="00070D68" w:rsidRDefault="007522E3" w:rsidP="0025166A">
            <w:pPr>
              <w:spacing w:line="260" w:lineRule="atLeast"/>
              <w:rPr>
                <w:rFonts w:cs="Arial"/>
                <w:b/>
                <w:sz w:val="20"/>
                <w:szCs w:val="20"/>
              </w:rPr>
            </w:pPr>
            <w:r w:rsidRPr="00070D68">
              <w:rPr>
                <w:rFonts w:cs="Arial"/>
                <w:sz w:val="20"/>
                <w:szCs w:val="20"/>
                <w:u w:val="single"/>
              </w:rPr>
              <w:t>Drugi odstavek</w:t>
            </w:r>
            <w:r w:rsidRPr="00070D68">
              <w:rPr>
                <w:rFonts w:cs="Arial"/>
                <w:sz w:val="20"/>
                <w:szCs w:val="20"/>
              </w:rPr>
              <w:t xml:space="preserve"> določa, da se spori v zvezi z izvršilnimi ukrepi, sprejetimi v državi članici zaprošenega </w:t>
            </w:r>
            <w:r w:rsidRPr="00070D68">
              <w:rPr>
                <w:rFonts w:cs="Arial"/>
                <w:sz w:val="20"/>
                <w:szCs w:val="20"/>
              </w:rPr>
              <w:lastRenderedPageBreak/>
              <w:t>organa, ali spori v zvezi z veljavnostjo vročitve, ki jo je izvedel zaprošeni organ, presojajo skladno z nacionalnim pravom države članice, v kateri ima zaprošeni organ sedež.</w:t>
            </w:r>
          </w:p>
          <w:p w14:paraId="1411B574" w14:textId="77777777" w:rsidR="007522E3" w:rsidRPr="00070D68" w:rsidRDefault="007522E3" w:rsidP="0025166A">
            <w:pPr>
              <w:spacing w:line="260" w:lineRule="atLeast"/>
              <w:rPr>
                <w:rFonts w:cs="Arial"/>
                <w:b/>
                <w:sz w:val="20"/>
                <w:szCs w:val="20"/>
              </w:rPr>
            </w:pPr>
          </w:p>
          <w:p w14:paraId="066ADE90" w14:textId="4844EDAD" w:rsidR="009C24C9" w:rsidRPr="00070D68" w:rsidRDefault="009C24C9" w:rsidP="009C24C9">
            <w:pPr>
              <w:spacing w:line="260" w:lineRule="atLeast"/>
              <w:rPr>
                <w:rFonts w:cs="Arial"/>
                <w:b/>
                <w:sz w:val="20"/>
                <w:szCs w:val="20"/>
              </w:rPr>
            </w:pPr>
            <w:r w:rsidRPr="00070D68">
              <w:rPr>
                <w:rFonts w:cs="Arial"/>
                <w:b/>
                <w:sz w:val="20"/>
                <w:szCs w:val="20"/>
              </w:rPr>
              <w:t xml:space="preserve">K </w:t>
            </w:r>
            <w:r w:rsidR="00926B3A" w:rsidRPr="00070D68">
              <w:rPr>
                <w:rFonts w:cs="Arial"/>
                <w:b/>
                <w:sz w:val="20"/>
                <w:szCs w:val="20"/>
              </w:rPr>
              <w:t>89</w:t>
            </w:r>
            <w:r w:rsidRPr="00070D68">
              <w:rPr>
                <w:rFonts w:cs="Arial"/>
                <w:b/>
                <w:sz w:val="20"/>
                <w:szCs w:val="20"/>
              </w:rPr>
              <w:t>. členu (prepoved)</w:t>
            </w:r>
          </w:p>
          <w:p w14:paraId="4CE8EF5C" w14:textId="77777777" w:rsidR="009C24C9" w:rsidRPr="00070D68" w:rsidRDefault="009C24C9" w:rsidP="009C24C9">
            <w:pPr>
              <w:spacing w:line="260" w:lineRule="atLeast"/>
              <w:rPr>
                <w:rFonts w:cs="Arial"/>
                <w:sz w:val="20"/>
                <w:szCs w:val="20"/>
              </w:rPr>
            </w:pPr>
          </w:p>
          <w:p w14:paraId="1F338D57" w14:textId="77777777" w:rsidR="009C24C9" w:rsidRPr="00070D68" w:rsidRDefault="00194DA4" w:rsidP="009C24C9">
            <w:pPr>
              <w:spacing w:line="260" w:lineRule="atLeast"/>
              <w:rPr>
                <w:rFonts w:cs="Arial"/>
                <w:sz w:val="20"/>
                <w:szCs w:val="20"/>
              </w:rPr>
            </w:pPr>
            <w:r w:rsidRPr="00070D68">
              <w:rPr>
                <w:rFonts w:cs="Arial"/>
                <w:sz w:val="20"/>
                <w:szCs w:val="20"/>
              </w:rPr>
              <w:t>Sedmi</w:t>
            </w:r>
            <w:r w:rsidR="009C24C9" w:rsidRPr="00070D68">
              <w:rPr>
                <w:rFonts w:cs="Arial"/>
                <w:sz w:val="20"/>
                <w:szCs w:val="20"/>
              </w:rPr>
              <w:t xml:space="preserve"> del zakona obravnava omejevanje trga z oblastnimi akti in ravnanji, torej ko omejevanje konkurence povzročijo državni organi, organi lokalnih skupnosti in nosilci javnih pooblastil. </w:t>
            </w:r>
          </w:p>
          <w:p w14:paraId="17C2122F" w14:textId="77777777" w:rsidR="009C24C9" w:rsidRPr="00070D68" w:rsidRDefault="009C24C9" w:rsidP="009C24C9">
            <w:pPr>
              <w:spacing w:line="260" w:lineRule="atLeast"/>
              <w:rPr>
                <w:rFonts w:cs="Arial"/>
                <w:sz w:val="20"/>
                <w:szCs w:val="20"/>
              </w:rPr>
            </w:pPr>
          </w:p>
          <w:p w14:paraId="0B4044CF" w14:textId="77777777" w:rsidR="009C24C9" w:rsidRPr="00070D68" w:rsidRDefault="009C24C9" w:rsidP="009C24C9">
            <w:pPr>
              <w:spacing w:line="260" w:lineRule="atLeast"/>
              <w:rPr>
                <w:rFonts w:cs="Arial"/>
                <w:sz w:val="20"/>
                <w:szCs w:val="20"/>
              </w:rPr>
            </w:pPr>
            <w:r w:rsidRPr="00070D68">
              <w:rPr>
                <w:rFonts w:cs="Arial"/>
                <w:sz w:val="20"/>
                <w:szCs w:val="20"/>
              </w:rPr>
              <w:t xml:space="preserve">Prepoved omejevanja konkurence se nanaša tudi na vlado, državne organe, organe lokalnih skupnosti in nosilce javnih pooblastil. </w:t>
            </w:r>
            <w:r w:rsidRPr="00070D68">
              <w:rPr>
                <w:rFonts w:cs="Arial"/>
                <w:sz w:val="20"/>
                <w:szCs w:val="20"/>
                <w:u w:val="single"/>
              </w:rPr>
              <w:t>Prvi odstavek</w:t>
            </w:r>
            <w:r w:rsidRPr="00070D68">
              <w:rPr>
                <w:rFonts w:cs="Arial"/>
                <w:sz w:val="20"/>
                <w:szCs w:val="20"/>
              </w:rPr>
              <w:t xml:space="preserve"> torej nalaga organom, da s splošnimi in posamični akti in dejanji ne omejujejo konkurence. Za omejevanje prostega nastopanja podjetij na trgu s strani vlade, državnih organov, organov lokalnih skupnosti in nosilcev javnih pooblasti se štejejo splošni in posamični akti in dejanja, s katerimi se v nasprotju z ustavo in zakonom omejujejo svobodna menjava blaga in storitev, svoboden vstop na trg, svobodno nastopanje na trgu ali s katerimi se kako drugače preprečuje konkurenca </w:t>
            </w:r>
            <w:r w:rsidRPr="00070D68">
              <w:rPr>
                <w:rFonts w:cs="Arial"/>
                <w:sz w:val="20"/>
                <w:szCs w:val="20"/>
                <w:u w:val="single"/>
              </w:rPr>
              <w:t>(drugi odstavek).</w:t>
            </w:r>
          </w:p>
          <w:p w14:paraId="3B9C615D" w14:textId="77777777" w:rsidR="009C24C9" w:rsidRPr="00070D68" w:rsidRDefault="009C24C9" w:rsidP="009C24C9">
            <w:pPr>
              <w:spacing w:line="260" w:lineRule="atLeast"/>
              <w:rPr>
                <w:rFonts w:cs="Arial"/>
                <w:sz w:val="20"/>
                <w:szCs w:val="20"/>
              </w:rPr>
            </w:pPr>
          </w:p>
          <w:p w14:paraId="794FEE0B" w14:textId="0D27BACC" w:rsidR="009C24C9" w:rsidRPr="00070D68" w:rsidRDefault="009C24C9" w:rsidP="009C24C9">
            <w:pPr>
              <w:spacing w:line="260" w:lineRule="atLeast"/>
              <w:rPr>
                <w:rFonts w:cs="Arial"/>
                <w:b/>
                <w:sz w:val="20"/>
                <w:szCs w:val="20"/>
              </w:rPr>
            </w:pPr>
            <w:r w:rsidRPr="00070D68">
              <w:rPr>
                <w:rFonts w:cs="Arial"/>
                <w:b/>
                <w:sz w:val="20"/>
                <w:szCs w:val="20"/>
              </w:rPr>
              <w:t xml:space="preserve">K </w:t>
            </w:r>
            <w:r w:rsidR="00926B3A" w:rsidRPr="00070D68">
              <w:rPr>
                <w:rFonts w:cs="Arial"/>
                <w:b/>
                <w:sz w:val="20"/>
                <w:szCs w:val="20"/>
              </w:rPr>
              <w:t>90</w:t>
            </w:r>
            <w:r w:rsidRPr="00070D68">
              <w:rPr>
                <w:rFonts w:cs="Arial"/>
                <w:b/>
                <w:sz w:val="20"/>
                <w:szCs w:val="20"/>
              </w:rPr>
              <w:t>. členu (omejevanje prostega nastopanja s predpisi)</w:t>
            </w:r>
          </w:p>
          <w:p w14:paraId="0A6C2438" w14:textId="77777777" w:rsidR="009C24C9" w:rsidRPr="00070D68" w:rsidRDefault="009C24C9" w:rsidP="009C24C9">
            <w:pPr>
              <w:spacing w:line="260" w:lineRule="atLeast"/>
              <w:rPr>
                <w:rFonts w:cs="Arial"/>
                <w:sz w:val="20"/>
                <w:szCs w:val="20"/>
              </w:rPr>
            </w:pPr>
          </w:p>
          <w:p w14:paraId="71B63482" w14:textId="77777777" w:rsidR="009C24C9" w:rsidRPr="00070D68" w:rsidRDefault="009C24C9" w:rsidP="009C24C9">
            <w:pPr>
              <w:spacing w:line="260" w:lineRule="atLeast"/>
              <w:rPr>
                <w:rFonts w:cs="Arial"/>
                <w:sz w:val="20"/>
                <w:szCs w:val="20"/>
              </w:rPr>
            </w:pPr>
            <w:r w:rsidRPr="00070D68">
              <w:rPr>
                <w:rFonts w:cs="Arial"/>
                <w:sz w:val="20"/>
                <w:szCs w:val="20"/>
              </w:rPr>
              <w:t xml:space="preserve">Agencija ni pristojna presojati tovrstnih ravnanj in sprejemati ukrepov za njihovo odpravo, ampak je s </w:t>
            </w:r>
            <w:r w:rsidRPr="00070D68">
              <w:rPr>
                <w:rFonts w:cs="Arial"/>
                <w:sz w:val="20"/>
                <w:szCs w:val="20"/>
                <w:u w:val="single"/>
              </w:rPr>
              <w:t>prvim odstavkom</w:t>
            </w:r>
            <w:r w:rsidRPr="00070D68">
              <w:rPr>
                <w:rFonts w:cs="Arial"/>
                <w:sz w:val="20"/>
                <w:szCs w:val="20"/>
              </w:rPr>
              <w:t xml:space="preserve"> podjetjem zagotovljeno varstvo interesov v postopku presoje predpisov z ustavo in zakoni, če takšnega varstva ni mogoče zagotoviti v upravnem sporu. </w:t>
            </w:r>
          </w:p>
          <w:p w14:paraId="760959F5" w14:textId="77777777" w:rsidR="009C24C9" w:rsidRPr="00070D68" w:rsidRDefault="009C24C9" w:rsidP="009C24C9">
            <w:pPr>
              <w:spacing w:line="260" w:lineRule="atLeast"/>
              <w:rPr>
                <w:rFonts w:cs="Arial"/>
                <w:sz w:val="20"/>
                <w:szCs w:val="20"/>
              </w:rPr>
            </w:pPr>
          </w:p>
          <w:p w14:paraId="5FCCFA39" w14:textId="77777777" w:rsidR="009C24C9" w:rsidRPr="00070D68" w:rsidRDefault="009C24C9" w:rsidP="009C24C9">
            <w:pPr>
              <w:spacing w:line="260" w:lineRule="atLeast"/>
              <w:rPr>
                <w:rFonts w:cs="Arial"/>
                <w:sz w:val="20"/>
                <w:szCs w:val="20"/>
              </w:rPr>
            </w:pPr>
            <w:r w:rsidRPr="00070D68">
              <w:rPr>
                <w:rFonts w:cs="Arial"/>
                <w:sz w:val="20"/>
                <w:szCs w:val="20"/>
                <w:u w:val="single"/>
              </w:rPr>
              <w:t>Z drugim odstavkom</w:t>
            </w:r>
            <w:r w:rsidRPr="00070D68">
              <w:rPr>
                <w:rFonts w:cs="Arial"/>
                <w:sz w:val="20"/>
                <w:szCs w:val="20"/>
              </w:rPr>
              <w:t xml:space="preserve"> se izvzema določene predpise iz splošne prepovedi. Pri sprejemanju predpisov na omenjenih področjih je </w:t>
            </w:r>
            <w:r w:rsidR="002700E4" w:rsidRPr="00070D68">
              <w:rPr>
                <w:rFonts w:cs="Arial"/>
                <w:sz w:val="20"/>
                <w:szCs w:val="20"/>
              </w:rPr>
              <w:t xml:space="preserve">treba </w:t>
            </w:r>
            <w:r w:rsidRPr="00070D68">
              <w:rPr>
                <w:rFonts w:cs="Arial"/>
                <w:sz w:val="20"/>
                <w:szCs w:val="20"/>
              </w:rPr>
              <w:t xml:space="preserve">upoštevati določena načela, in sicer </w:t>
            </w:r>
            <w:proofErr w:type="spellStart"/>
            <w:r w:rsidRPr="00070D68">
              <w:rPr>
                <w:rFonts w:cs="Arial"/>
                <w:sz w:val="20"/>
                <w:szCs w:val="20"/>
              </w:rPr>
              <w:t>legalitetno</w:t>
            </w:r>
            <w:proofErr w:type="spellEnd"/>
            <w:r w:rsidRPr="00070D68">
              <w:rPr>
                <w:rFonts w:cs="Arial"/>
                <w:sz w:val="20"/>
                <w:szCs w:val="20"/>
              </w:rPr>
              <w:t xml:space="preserve"> načelo ter načelo sorazmernosti. Svobodna gospodarska pobuda in konkurenca se lahko omejita le v korist drugih ustavno varovanih vrednot, le v tistem obsegu, ki je nujno potreben za varovanje teh vrednot, in le, če so omejitve nujno potrebne za varovanje teh vrednot.</w:t>
            </w:r>
          </w:p>
          <w:p w14:paraId="55A83E0A" w14:textId="77777777" w:rsidR="009C24C9" w:rsidRPr="00070D68" w:rsidRDefault="009C24C9" w:rsidP="009C24C9">
            <w:pPr>
              <w:spacing w:line="260" w:lineRule="atLeast"/>
              <w:rPr>
                <w:rFonts w:cs="Arial"/>
                <w:b/>
                <w:sz w:val="20"/>
                <w:szCs w:val="20"/>
              </w:rPr>
            </w:pPr>
          </w:p>
          <w:p w14:paraId="3260DD9A" w14:textId="16563C00" w:rsidR="009C24C9" w:rsidRPr="00070D68" w:rsidRDefault="00596F8C" w:rsidP="009C24C9">
            <w:pPr>
              <w:spacing w:line="260" w:lineRule="atLeast"/>
              <w:rPr>
                <w:rFonts w:cs="Arial"/>
                <w:sz w:val="20"/>
                <w:szCs w:val="20"/>
              </w:rPr>
            </w:pPr>
            <w:r w:rsidRPr="00070D68">
              <w:rPr>
                <w:rFonts w:cs="Arial"/>
                <w:b/>
                <w:sz w:val="20"/>
                <w:szCs w:val="20"/>
              </w:rPr>
              <w:t xml:space="preserve">K </w:t>
            </w:r>
            <w:r w:rsidR="00926B3A" w:rsidRPr="00070D68">
              <w:rPr>
                <w:rFonts w:cs="Arial"/>
                <w:b/>
                <w:sz w:val="20"/>
                <w:szCs w:val="20"/>
              </w:rPr>
              <w:t>91</w:t>
            </w:r>
            <w:r w:rsidR="009C24C9" w:rsidRPr="00070D68">
              <w:rPr>
                <w:rFonts w:cs="Arial"/>
                <w:b/>
                <w:sz w:val="20"/>
                <w:szCs w:val="20"/>
              </w:rPr>
              <w:t>. členu  (omejevanje prostega nastopanja s posamičnimi akti in dejanji)</w:t>
            </w:r>
          </w:p>
          <w:p w14:paraId="492219DD" w14:textId="77777777" w:rsidR="009C24C9" w:rsidRPr="00070D68" w:rsidRDefault="009C24C9" w:rsidP="009C24C9">
            <w:pPr>
              <w:spacing w:line="260" w:lineRule="atLeast"/>
              <w:rPr>
                <w:rFonts w:cs="Arial"/>
                <w:b/>
                <w:sz w:val="20"/>
                <w:szCs w:val="20"/>
              </w:rPr>
            </w:pPr>
          </w:p>
          <w:p w14:paraId="3C47009D" w14:textId="77777777" w:rsidR="009C24C9" w:rsidRPr="00070D68" w:rsidRDefault="009C24C9" w:rsidP="009C24C9">
            <w:pPr>
              <w:spacing w:line="260" w:lineRule="atLeast"/>
              <w:rPr>
                <w:rFonts w:cs="Arial"/>
                <w:sz w:val="20"/>
                <w:szCs w:val="20"/>
              </w:rPr>
            </w:pPr>
            <w:r w:rsidRPr="00070D68">
              <w:rPr>
                <w:rFonts w:cs="Arial"/>
                <w:sz w:val="20"/>
                <w:szCs w:val="20"/>
              </w:rPr>
              <w:t>V tem členu so primeroma našteti posamični akti in dejanja za katere se šteje, da omejujejo prosto nastopanje na trgu. Sem spadajo akti in dejanja, s katerimi se podjetju onemogoča opravljanje dejavnosti na kakšnem območju ali glede kakšne vrste dejavnosti, čeprav izpolnjuje z zakonom določene pogoje, ali s katerimi se neupravičeno zavlačuje postopek za izdajo dovoljenja za opravljanje dejavnosti ali kakšnega drugega dovoljenja, pomembnega za nastopanje podjetja na trgu, ali s katerimi se posredno ali neposredno ustvarja diskriminacija med podjetji glede na njihov sedež, ali s katerimi se prepoveduje promet z blagom in storitvami zunaj območja lokalne skupnosti ali s katerimi se določenemu podjetju neutemeljeno zagotavlja privilegiran položaj pri poslovanju na trgu.</w:t>
            </w:r>
          </w:p>
          <w:p w14:paraId="0AEF4BE6" w14:textId="77777777" w:rsidR="009C24C9" w:rsidRPr="00070D68" w:rsidRDefault="009C24C9" w:rsidP="009C24C9">
            <w:pPr>
              <w:spacing w:line="260" w:lineRule="atLeast"/>
              <w:rPr>
                <w:rFonts w:cs="Arial"/>
                <w:b/>
                <w:sz w:val="20"/>
                <w:szCs w:val="20"/>
              </w:rPr>
            </w:pPr>
          </w:p>
          <w:p w14:paraId="193F6743" w14:textId="59FD10A9" w:rsidR="009C24C9" w:rsidRPr="00070D68" w:rsidRDefault="009C24C9" w:rsidP="009C24C9">
            <w:pPr>
              <w:spacing w:line="260" w:lineRule="atLeast"/>
              <w:rPr>
                <w:rFonts w:cs="Arial"/>
                <w:b/>
                <w:sz w:val="20"/>
                <w:szCs w:val="20"/>
              </w:rPr>
            </w:pPr>
            <w:r w:rsidRPr="00070D68">
              <w:rPr>
                <w:rFonts w:cs="Arial"/>
                <w:b/>
                <w:sz w:val="20"/>
                <w:szCs w:val="20"/>
              </w:rPr>
              <w:t xml:space="preserve">K </w:t>
            </w:r>
            <w:r w:rsidR="00926B3A" w:rsidRPr="00070D68">
              <w:rPr>
                <w:rFonts w:cs="Arial"/>
                <w:b/>
                <w:sz w:val="20"/>
                <w:szCs w:val="20"/>
              </w:rPr>
              <w:t>92</w:t>
            </w:r>
            <w:r w:rsidRPr="00070D68">
              <w:rPr>
                <w:rFonts w:cs="Arial"/>
                <w:b/>
                <w:sz w:val="20"/>
                <w:szCs w:val="20"/>
              </w:rPr>
              <w:t xml:space="preserve">. do </w:t>
            </w:r>
            <w:r w:rsidR="00926B3A" w:rsidRPr="00070D68">
              <w:rPr>
                <w:rFonts w:cs="Arial"/>
                <w:b/>
                <w:sz w:val="20"/>
                <w:szCs w:val="20"/>
              </w:rPr>
              <w:t>94</w:t>
            </w:r>
            <w:r w:rsidRPr="00070D68">
              <w:rPr>
                <w:rFonts w:cs="Arial"/>
                <w:b/>
                <w:sz w:val="20"/>
                <w:szCs w:val="20"/>
              </w:rPr>
              <w:t>. členu (izjemoma dovoljene omejitve, pogoj za uporabo izjemoma dovoljenih omejitev in ukrepi izjemoma dovoljenih omejitev)</w:t>
            </w:r>
          </w:p>
          <w:p w14:paraId="30692B5D" w14:textId="77777777" w:rsidR="009C24C9" w:rsidRPr="00070D68" w:rsidRDefault="009C24C9" w:rsidP="009C24C9">
            <w:pPr>
              <w:spacing w:line="260" w:lineRule="atLeast"/>
              <w:rPr>
                <w:rFonts w:cs="Arial"/>
                <w:b/>
                <w:sz w:val="20"/>
                <w:szCs w:val="20"/>
              </w:rPr>
            </w:pPr>
          </w:p>
          <w:p w14:paraId="4DB16733" w14:textId="77777777" w:rsidR="009C24C9" w:rsidRPr="00070D68" w:rsidRDefault="009C24C9" w:rsidP="009C24C9">
            <w:pPr>
              <w:spacing w:line="260" w:lineRule="atLeast"/>
              <w:rPr>
                <w:rFonts w:cs="Arial"/>
                <w:sz w:val="20"/>
                <w:szCs w:val="20"/>
              </w:rPr>
            </w:pPr>
            <w:r w:rsidRPr="00070D68">
              <w:rPr>
                <w:rFonts w:cs="Arial"/>
                <w:sz w:val="20"/>
                <w:szCs w:val="20"/>
              </w:rPr>
              <w:t>V posebej utemeljenih razmerah lahko vlada predpiše nujno potrebne omejitve na trgu ob upoštevanju načela sorazmernosti. Pristojni državni organi morajo poskrbeti, da omilijo škodo podjetjem zaradi izjemnih omejitev. Tako lahko vlada predpiše omejitve na trgu, če nastanejo ali utegnejo nastati zaradi naravne nesreče, epidemij, izrednih razmer in podobnih razlogov občutne motnje na trgu in pri preskrbi prebivalstva ali motnje na drugih področjih, če ogrožajo varno in zdravo življenje prebivalcev in prebivalk (v nadaljnjem besedilu: prebivalec), ali če nastanejo ali utegnejo nastati občutne motnje na trgu zaradi pomanjkanja dobrin, nujno potrebnih za proizvodnjo ali predelavo ali za življenje prebivalcev, ali v primeru če je treba zadovoljiti potrebe po izdelkih, surovinah in reprodukcijskem materialu, ki so posebno ali strateško pomembni za obrambo Republike Slovenije.</w:t>
            </w:r>
          </w:p>
          <w:p w14:paraId="29D0F641" w14:textId="77777777" w:rsidR="009C24C9" w:rsidRPr="00070D68" w:rsidRDefault="009C24C9" w:rsidP="009C24C9">
            <w:pPr>
              <w:spacing w:line="260" w:lineRule="atLeast"/>
              <w:rPr>
                <w:rFonts w:cs="Arial"/>
                <w:sz w:val="20"/>
                <w:szCs w:val="20"/>
              </w:rPr>
            </w:pPr>
          </w:p>
          <w:p w14:paraId="5083F693" w14:textId="77777777" w:rsidR="009C24C9" w:rsidRPr="00070D68" w:rsidRDefault="009C24C9" w:rsidP="009C24C9">
            <w:pPr>
              <w:spacing w:line="260" w:lineRule="atLeast"/>
              <w:rPr>
                <w:rFonts w:cs="Arial"/>
                <w:sz w:val="20"/>
                <w:szCs w:val="20"/>
              </w:rPr>
            </w:pPr>
            <w:r w:rsidRPr="00070D68">
              <w:rPr>
                <w:rFonts w:cs="Arial"/>
                <w:sz w:val="20"/>
                <w:szCs w:val="20"/>
              </w:rPr>
              <w:lastRenderedPageBreak/>
              <w:t>Vendar vlada te ukrepe lahko predpiše le, če razlogov ne bo mogoče odpraviti z ukrepi v podjetjih, ali z uvozom ali z ukrepi tekoče gospodarske politike.</w:t>
            </w:r>
          </w:p>
          <w:p w14:paraId="719752DF" w14:textId="77777777" w:rsidR="009C24C9" w:rsidRPr="00070D68" w:rsidRDefault="009C24C9" w:rsidP="009C24C9">
            <w:pPr>
              <w:spacing w:line="260" w:lineRule="atLeast"/>
              <w:rPr>
                <w:rFonts w:cs="Arial"/>
                <w:sz w:val="20"/>
                <w:szCs w:val="20"/>
              </w:rPr>
            </w:pPr>
          </w:p>
          <w:p w14:paraId="55531D50" w14:textId="77777777" w:rsidR="009C24C9" w:rsidRPr="00070D68" w:rsidRDefault="009C24C9" w:rsidP="009C24C9">
            <w:pPr>
              <w:spacing w:line="260" w:lineRule="atLeast"/>
              <w:rPr>
                <w:rFonts w:cs="Arial"/>
                <w:sz w:val="20"/>
                <w:szCs w:val="20"/>
              </w:rPr>
            </w:pPr>
            <w:r w:rsidRPr="00070D68">
              <w:rPr>
                <w:rFonts w:cs="Arial"/>
                <w:sz w:val="20"/>
                <w:szCs w:val="20"/>
              </w:rPr>
              <w:t>Pod pogojem izpolnitve navedenih pogojev vlada lahko prepove promet z določenim blagom, omeji promet s posameznim blagom glede količine ali kakovosti, določi posebne pogoje za promet s posameznim blagom ali vrstami blaga. Vlada lahko tudi pre</w:t>
            </w:r>
            <w:r w:rsidR="002700E4" w:rsidRPr="00070D68">
              <w:rPr>
                <w:rFonts w:cs="Arial"/>
                <w:sz w:val="20"/>
                <w:szCs w:val="20"/>
              </w:rPr>
              <w:t>d</w:t>
            </w:r>
            <w:r w:rsidRPr="00070D68">
              <w:rPr>
                <w:rFonts w:cs="Arial"/>
                <w:sz w:val="20"/>
                <w:szCs w:val="20"/>
              </w:rPr>
              <w:t>piše obveznost določenim podjetjem, da morajo dati v promet določene količine ali vrste blaga in da ga morajo dati na razpolago ali dobaviti določenim uporabnikom ali uporabnikom po določenem vrstnem redu ter predpiše obveznost določenim podjetjem, da si morajo ustvariti rezerve in v njih hraniti določene količine in vrste blaga. Smiselno enake prepovedi ali obveznosti se lahko predpišejo za storitve.</w:t>
            </w:r>
          </w:p>
          <w:p w14:paraId="709859E8" w14:textId="77777777" w:rsidR="009C24C9" w:rsidRPr="00070D68" w:rsidRDefault="009C24C9" w:rsidP="009C24C9">
            <w:pPr>
              <w:spacing w:line="260" w:lineRule="atLeast"/>
              <w:rPr>
                <w:rFonts w:cs="Arial"/>
                <w:sz w:val="20"/>
                <w:szCs w:val="20"/>
              </w:rPr>
            </w:pPr>
          </w:p>
          <w:p w14:paraId="1FBDFCF0" w14:textId="77777777" w:rsidR="009C24C9" w:rsidRPr="00070D68" w:rsidRDefault="009C24C9" w:rsidP="009C24C9">
            <w:pPr>
              <w:spacing w:line="260" w:lineRule="atLeast"/>
              <w:rPr>
                <w:rFonts w:cs="Arial"/>
                <w:sz w:val="20"/>
                <w:szCs w:val="20"/>
              </w:rPr>
            </w:pPr>
            <w:r w:rsidRPr="00070D68">
              <w:rPr>
                <w:rFonts w:cs="Arial"/>
                <w:sz w:val="20"/>
                <w:szCs w:val="20"/>
              </w:rPr>
              <w:t>Te omejitve vlada razveljavi takoj, ko prenehajo razlogi zaradi katerih je bila omejitev predpisana, ali ko je mogoče stanje popraviti z drugačnimi ukrepi. Če tega ne stori v šestih mesecih po sprejemu, mora o ukrepih obvestiti državni zbor in mu poročati o njihovih učinkih.</w:t>
            </w:r>
          </w:p>
          <w:p w14:paraId="569D4D24" w14:textId="7145F72A" w:rsidR="009C24C9" w:rsidRPr="00070D68" w:rsidRDefault="009C24C9" w:rsidP="0025166A">
            <w:pPr>
              <w:spacing w:line="260" w:lineRule="atLeast"/>
              <w:rPr>
                <w:rFonts w:cs="Arial"/>
                <w:b/>
                <w:sz w:val="20"/>
                <w:szCs w:val="20"/>
              </w:rPr>
            </w:pPr>
          </w:p>
          <w:p w14:paraId="6BA542A1" w14:textId="6F20671B" w:rsidR="009C24C9" w:rsidRPr="00070D68" w:rsidRDefault="009C24C9" w:rsidP="009C24C9">
            <w:pPr>
              <w:spacing w:line="260" w:lineRule="atLeast"/>
              <w:rPr>
                <w:rFonts w:cs="Arial"/>
                <w:b/>
                <w:sz w:val="20"/>
                <w:szCs w:val="20"/>
              </w:rPr>
            </w:pPr>
            <w:r w:rsidRPr="00070D68">
              <w:rPr>
                <w:rFonts w:cs="Arial"/>
                <w:b/>
                <w:sz w:val="20"/>
                <w:szCs w:val="20"/>
              </w:rPr>
              <w:t xml:space="preserve">K </w:t>
            </w:r>
            <w:r w:rsidR="00926B3A" w:rsidRPr="00070D68">
              <w:rPr>
                <w:rFonts w:cs="Arial"/>
                <w:b/>
                <w:sz w:val="20"/>
                <w:szCs w:val="20"/>
              </w:rPr>
              <w:t>95</w:t>
            </w:r>
            <w:r w:rsidRPr="00070D68">
              <w:rPr>
                <w:rFonts w:cs="Arial"/>
                <w:b/>
                <w:sz w:val="20"/>
                <w:szCs w:val="20"/>
              </w:rPr>
              <w:t>. členu (omilitev škode zaradi izjemnih omejitev)</w:t>
            </w:r>
          </w:p>
          <w:p w14:paraId="3DFA118D" w14:textId="77777777" w:rsidR="009C24C9" w:rsidRPr="00070D68" w:rsidRDefault="009C24C9" w:rsidP="009C24C9">
            <w:pPr>
              <w:spacing w:line="260" w:lineRule="atLeast"/>
              <w:rPr>
                <w:rFonts w:cs="Arial"/>
                <w:sz w:val="20"/>
                <w:szCs w:val="20"/>
              </w:rPr>
            </w:pPr>
          </w:p>
          <w:p w14:paraId="3D8019D3" w14:textId="77777777" w:rsidR="009C24C9" w:rsidRPr="00070D68" w:rsidRDefault="009C24C9" w:rsidP="009C24C9">
            <w:pPr>
              <w:spacing w:line="260" w:lineRule="atLeast"/>
              <w:rPr>
                <w:rFonts w:cs="Arial"/>
                <w:b/>
                <w:sz w:val="20"/>
                <w:szCs w:val="20"/>
              </w:rPr>
            </w:pPr>
            <w:r w:rsidRPr="00070D68">
              <w:rPr>
                <w:rFonts w:cs="Arial"/>
                <w:sz w:val="20"/>
                <w:szCs w:val="20"/>
              </w:rPr>
              <w:t>V primeru omejevanja prostega nastopanja podjetij s predpisi, se varstvo interesov podjetij zagotavlja v postopku za presojo skladnosti predpisov z ustavo in zakoni, če takšnega varstva ni mogoče zagotoviti v upravnem sporu. Pri omejevanju s posamičnimi akti in dejanji zakon kot pravno sredstvo določa upravni spor.</w:t>
            </w:r>
          </w:p>
          <w:p w14:paraId="766B980E" w14:textId="77777777" w:rsidR="009C24C9" w:rsidRPr="00070D68" w:rsidRDefault="009C24C9" w:rsidP="009C24C9">
            <w:pPr>
              <w:spacing w:line="260" w:lineRule="atLeast"/>
              <w:rPr>
                <w:rFonts w:cs="Arial"/>
                <w:b/>
                <w:sz w:val="20"/>
                <w:szCs w:val="20"/>
              </w:rPr>
            </w:pPr>
          </w:p>
          <w:p w14:paraId="18B53A37" w14:textId="225E2954" w:rsidR="009C24C9" w:rsidRPr="00070D68" w:rsidRDefault="009C24C9" w:rsidP="009C24C9">
            <w:pPr>
              <w:spacing w:line="260" w:lineRule="atLeast"/>
              <w:rPr>
                <w:rFonts w:cs="Arial"/>
                <w:b/>
                <w:sz w:val="20"/>
                <w:szCs w:val="20"/>
              </w:rPr>
            </w:pPr>
            <w:r w:rsidRPr="00070D68">
              <w:rPr>
                <w:rFonts w:cs="Arial"/>
                <w:b/>
                <w:sz w:val="20"/>
                <w:szCs w:val="20"/>
              </w:rPr>
              <w:t xml:space="preserve">K </w:t>
            </w:r>
            <w:r w:rsidR="00926B3A" w:rsidRPr="00070D68">
              <w:rPr>
                <w:rFonts w:cs="Arial"/>
                <w:b/>
                <w:sz w:val="20"/>
                <w:szCs w:val="20"/>
              </w:rPr>
              <w:t>96</w:t>
            </w:r>
            <w:r w:rsidRPr="00070D68">
              <w:rPr>
                <w:rFonts w:cs="Arial"/>
                <w:b/>
                <w:sz w:val="20"/>
                <w:szCs w:val="20"/>
              </w:rPr>
              <w:t xml:space="preserve">. členu (mnenja </w:t>
            </w:r>
            <w:r w:rsidR="0023701A" w:rsidRPr="00070D68">
              <w:rPr>
                <w:rFonts w:cs="Arial"/>
                <w:b/>
                <w:sz w:val="20"/>
                <w:szCs w:val="20"/>
              </w:rPr>
              <w:t>a</w:t>
            </w:r>
            <w:r w:rsidRPr="00070D68">
              <w:rPr>
                <w:rFonts w:cs="Arial"/>
                <w:b/>
                <w:sz w:val="20"/>
                <w:szCs w:val="20"/>
              </w:rPr>
              <w:t>gencije)</w:t>
            </w:r>
          </w:p>
          <w:p w14:paraId="7B86FD75" w14:textId="77777777" w:rsidR="009C24C9" w:rsidRPr="00070D68" w:rsidRDefault="009C24C9" w:rsidP="009C24C9">
            <w:pPr>
              <w:spacing w:line="260" w:lineRule="atLeast"/>
              <w:rPr>
                <w:rFonts w:cs="Arial"/>
                <w:sz w:val="20"/>
                <w:szCs w:val="20"/>
              </w:rPr>
            </w:pPr>
          </w:p>
          <w:p w14:paraId="04B67B87" w14:textId="7649DB6C" w:rsidR="009C24C9" w:rsidRPr="00070D68" w:rsidRDefault="009C24C9" w:rsidP="009C24C9">
            <w:pPr>
              <w:spacing w:line="260" w:lineRule="atLeast"/>
              <w:rPr>
                <w:rFonts w:cs="Arial"/>
                <w:sz w:val="20"/>
                <w:szCs w:val="20"/>
              </w:rPr>
            </w:pPr>
            <w:r w:rsidRPr="00070D68">
              <w:rPr>
                <w:rFonts w:cs="Arial"/>
                <w:sz w:val="20"/>
                <w:szCs w:val="20"/>
              </w:rPr>
              <w:t xml:space="preserve">Kadar </w:t>
            </w:r>
            <w:r w:rsidR="0023701A" w:rsidRPr="00070D68">
              <w:rPr>
                <w:rFonts w:cs="Arial"/>
                <w:sz w:val="20"/>
                <w:szCs w:val="20"/>
              </w:rPr>
              <w:t>a</w:t>
            </w:r>
            <w:r w:rsidRPr="00070D68">
              <w:rPr>
                <w:rFonts w:cs="Arial"/>
                <w:sz w:val="20"/>
                <w:szCs w:val="20"/>
              </w:rPr>
              <w:t xml:space="preserve">gencija ugotovi, da določila zakona ali drugega predpisa povzročajo omejevanje konkurence ali pravilno delovanje trga in tega ne upravičuje splošni interes ter v primerih oblastnega omejevanja iz </w:t>
            </w:r>
            <w:r w:rsidR="00690AFD" w:rsidRPr="00070D68">
              <w:rPr>
                <w:rFonts w:cs="Arial"/>
                <w:sz w:val="20"/>
                <w:szCs w:val="20"/>
              </w:rPr>
              <w:t>91</w:t>
            </w:r>
            <w:r w:rsidRPr="00070D68">
              <w:rPr>
                <w:rFonts w:cs="Arial"/>
                <w:sz w:val="20"/>
                <w:szCs w:val="20"/>
              </w:rPr>
              <w:t xml:space="preserve">. člena zakona, posreduje mnenje pristojnim organom, kako bi se omejevanje konkurence odpravilo  ali preprečilo. Mnenja, ki jih je podala, </w:t>
            </w:r>
            <w:r w:rsidR="0023701A" w:rsidRPr="00070D68">
              <w:rPr>
                <w:rFonts w:cs="Arial"/>
                <w:sz w:val="20"/>
                <w:szCs w:val="20"/>
              </w:rPr>
              <w:t>a</w:t>
            </w:r>
            <w:r w:rsidRPr="00070D68">
              <w:rPr>
                <w:rFonts w:cs="Arial"/>
                <w:sz w:val="20"/>
                <w:szCs w:val="20"/>
              </w:rPr>
              <w:t xml:space="preserve">gencija lahko objavi. </w:t>
            </w:r>
          </w:p>
          <w:p w14:paraId="375BBA7B" w14:textId="77777777" w:rsidR="009C24C9" w:rsidRPr="00070D68" w:rsidRDefault="009C24C9" w:rsidP="009C24C9">
            <w:pPr>
              <w:spacing w:line="260" w:lineRule="atLeast"/>
              <w:rPr>
                <w:rFonts w:cs="Arial"/>
                <w:b/>
                <w:sz w:val="20"/>
                <w:szCs w:val="20"/>
              </w:rPr>
            </w:pPr>
          </w:p>
          <w:p w14:paraId="550DCC36" w14:textId="01095958" w:rsidR="009C24C9" w:rsidRPr="00070D68" w:rsidRDefault="009C24C9" w:rsidP="009C24C9">
            <w:pPr>
              <w:spacing w:line="260" w:lineRule="atLeast"/>
              <w:rPr>
                <w:rFonts w:cs="Arial"/>
                <w:b/>
                <w:sz w:val="20"/>
                <w:szCs w:val="20"/>
              </w:rPr>
            </w:pPr>
            <w:r w:rsidRPr="00070D68">
              <w:rPr>
                <w:rFonts w:cs="Arial"/>
                <w:b/>
                <w:sz w:val="20"/>
                <w:szCs w:val="20"/>
              </w:rPr>
              <w:t xml:space="preserve">K </w:t>
            </w:r>
            <w:r w:rsidR="00690AFD" w:rsidRPr="00070D68">
              <w:rPr>
                <w:rFonts w:cs="Arial"/>
                <w:b/>
                <w:sz w:val="20"/>
                <w:szCs w:val="20"/>
              </w:rPr>
              <w:t>97</w:t>
            </w:r>
            <w:r w:rsidRPr="00070D68">
              <w:rPr>
                <w:rFonts w:cs="Arial"/>
                <w:b/>
                <w:sz w:val="20"/>
                <w:szCs w:val="20"/>
              </w:rPr>
              <w:t>. členu (posvetovanje)</w:t>
            </w:r>
          </w:p>
          <w:p w14:paraId="0D60110E" w14:textId="77777777" w:rsidR="009C24C9" w:rsidRPr="00070D68" w:rsidRDefault="009C24C9" w:rsidP="009C24C9">
            <w:pPr>
              <w:spacing w:line="260" w:lineRule="atLeast"/>
              <w:rPr>
                <w:rFonts w:cs="Arial"/>
                <w:b/>
                <w:sz w:val="20"/>
                <w:szCs w:val="20"/>
              </w:rPr>
            </w:pPr>
          </w:p>
          <w:p w14:paraId="397B0CF8" w14:textId="77777777" w:rsidR="009C24C9" w:rsidRPr="00070D68" w:rsidRDefault="009C24C9" w:rsidP="009C24C9">
            <w:pPr>
              <w:spacing w:line="260" w:lineRule="atLeast"/>
              <w:rPr>
                <w:rFonts w:cs="Arial"/>
                <w:sz w:val="20"/>
                <w:szCs w:val="20"/>
              </w:rPr>
            </w:pPr>
            <w:r w:rsidRPr="00070D68">
              <w:rPr>
                <w:rFonts w:cs="Arial"/>
                <w:sz w:val="20"/>
                <w:szCs w:val="20"/>
              </w:rPr>
              <w:t xml:space="preserve">Agencija v postopku sprejemanja zakona ali uredbe poda svoje mnenje k predlaganemu besedilu predpisa z vidika omejevanja konkurence. To mnenje lahko poda, četudi v medresorskem usklajevanju ni bil pozvana, da ga poda. Predsednik vlade ali posamezni ministri lahko od </w:t>
            </w:r>
            <w:r w:rsidR="0023701A" w:rsidRPr="00070D68">
              <w:rPr>
                <w:rFonts w:cs="Arial"/>
                <w:sz w:val="20"/>
                <w:szCs w:val="20"/>
              </w:rPr>
              <w:t>a</w:t>
            </w:r>
            <w:r w:rsidRPr="00070D68">
              <w:rPr>
                <w:rFonts w:cs="Arial"/>
                <w:sz w:val="20"/>
                <w:szCs w:val="20"/>
              </w:rPr>
              <w:t>gencije zahtevajo mnenje o predlogu zakona ali uredbe, ki bi določala količinske omejitve, izključne pravice na določenih gospodarskih področjih ali splošne pogoje poslovanja.</w:t>
            </w:r>
          </w:p>
          <w:p w14:paraId="40AD597D" w14:textId="77777777" w:rsidR="009C24C9" w:rsidRPr="00070D68" w:rsidRDefault="009C24C9" w:rsidP="0025166A">
            <w:pPr>
              <w:spacing w:line="260" w:lineRule="atLeast"/>
              <w:rPr>
                <w:rFonts w:cs="Arial"/>
                <w:b/>
                <w:sz w:val="20"/>
                <w:szCs w:val="20"/>
              </w:rPr>
            </w:pPr>
          </w:p>
          <w:p w14:paraId="554EF09E" w14:textId="07BFCBCA" w:rsidR="007522E3" w:rsidRPr="00070D68" w:rsidRDefault="00925BCB" w:rsidP="0025166A">
            <w:pPr>
              <w:spacing w:line="260" w:lineRule="atLeast"/>
              <w:rPr>
                <w:rFonts w:cs="Arial"/>
                <w:b/>
                <w:sz w:val="20"/>
                <w:szCs w:val="20"/>
              </w:rPr>
            </w:pPr>
            <w:r w:rsidRPr="00070D68">
              <w:rPr>
                <w:rFonts w:cs="Arial"/>
                <w:b/>
                <w:sz w:val="20"/>
                <w:szCs w:val="20"/>
              </w:rPr>
              <w:t xml:space="preserve">K </w:t>
            </w:r>
            <w:r w:rsidR="00690AFD" w:rsidRPr="00070D68">
              <w:rPr>
                <w:rFonts w:cs="Arial"/>
                <w:b/>
                <w:sz w:val="20"/>
                <w:szCs w:val="20"/>
              </w:rPr>
              <w:t>98</w:t>
            </w:r>
            <w:r w:rsidR="0023701A" w:rsidRPr="00070D68">
              <w:rPr>
                <w:rFonts w:cs="Arial"/>
                <w:b/>
                <w:sz w:val="20"/>
                <w:szCs w:val="20"/>
              </w:rPr>
              <w:t>.</w:t>
            </w:r>
            <w:r w:rsidR="007522E3" w:rsidRPr="00070D68">
              <w:rPr>
                <w:rFonts w:cs="Arial"/>
                <w:b/>
                <w:sz w:val="20"/>
                <w:szCs w:val="20"/>
              </w:rPr>
              <w:t xml:space="preserve"> členu (povrnitev škode zaradi kršitev konkurenčnega prava)</w:t>
            </w:r>
          </w:p>
          <w:p w14:paraId="5071BFEE" w14:textId="77777777" w:rsidR="007522E3" w:rsidRPr="00070D68" w:rsidRDefault="007522E3" w:rsidP="0025166A">
            <w:pPr>
              <w:spacing w:line="260" w:lineRule="atLeast"/>
              <w:rPr>
                <w:rFonts w:cs="Arial"/>
                <w:b/>
                <w:sz w:val="20"/>
                <w:szCs w:val="20"/>
              </w:rPr>
            </w:pPr>
          </w:p>
          <w:p w14:paraId="36DCE1D5" w14:textId="634513A4" w:rsidR="007522E3" w:rsidRPr="00070D68" w:rsidRDefault="007522E3" w:rsidP="0025166A">
            <w:pPr>
              <w:spacing w:line="260" w:lineRule="atLeast"/>
              <w:rPr>
                <w:rFonts w:cs="Arial"/>
                <w:sz w:val="20"/>
                <w:szCs w:val="20"/>
              </w:rPr>
            </w:pPr>
            <w:r w:rsidRPr="00070D68">
              <w:rPr>
                <w:rFonts w:cs="Arial"/>
                <w:sz w:val="20"/>
                <w:szCs w:val="20"/>
              </w:rPr>
              <w:t xml:space="preserve">Prvi odstavek 3. člena Direktive 2014/104 zahteva, da </w:t>
            </w:r>
            <w:r w:rsidRPr="00070D68">
              <w:rPr>
                <w:rFonts w:cs="Arial"/>
                <w:i/>
                <w:sz w:val="20"/>
                <w:szCs w:val="20"/>
              </w:rPr>
              <w:t>države članice zagotovijo, da lahko fizične ali pravne osebe, ki so utrpele škodo zaradi kršitev konkurenčnega prava, zahtevajo in dobijo popolno odškodnino za takšno škodo.</w:t>
            </w:r>
            <w:r w:rsidRPr="00070D68">
              <w:rPr>
                <w:rFonts w:cs="Arial"/>
                <w:sz w:val="20"/>
                <w:szCs w:val="20"/>
              </w:rPr>
              <w:t xml:space="preserve"> Direktiva 2014/104 v 13. uvodni </w:t>
            </w:r>
            <w:r w:rsidR="00721AA6" w:rsidRPr="00070D68">
              <w:rPr>
                <w:rFonts w:cs="Arial"/>
                <w:sz w:val="20"/>
                <w:szCs w:val="20"/>
              </w:rPr>
              <w:t>izjavi</w:t>
            </w:r>
            <w:r w:rsidRPr="00070D68">
              <w:rPr>
                <w:rFonts w:cs="Arial"/>
                <w:sz w:val="20"/>
                <w:szCs w:val="20"/>
              </w:rPr>
              <w:t xml:space="preserve"> pojasnjuje, da </w:t>
            </w:r>
            <w:r w:rsidRPr="00070D68">
              <w:rPr>
                <w:rFonts w:cs="Arial"/>
                <w:i/>
                <w:sz w:val="20"/>
                <w:szCs w:val="20"/>
              </w:rPr>
              <w:t>se pravica do odškodnine prizna vsaki fizični ali pravni osebi (npr. potrošniku, podjetju, javnemu organu) ne glede na obstoj neposrednega pogodbenega razmerja s kršiteljem in ne glede na to, ali je kršitev konkurenčnega prava pred tem že ugotovil organ, pristojen za varstvo konkurence.</w:t>
            </w:r>
            <w:r w:rsidRPr="00070D68">
              <w:rPr>
                <w:rFonts w:cs="Arial"/>
                <w:sz w:val="20"/>
                <w:szCs w:val="20"/>
              </w:rPr>
              <w:t xml:space="preserve"> Pravico do odškodnine za škodo zaradi kršitev konkurenčnega prava je Sodišče EU že večkrat potrdilo (Sodba C-455/99, z dne 20. 9. 2001, </w:t>
            </w:r>
            <w:proofErr w:type="spellStart"/>
            <w:r w:rsidRPr="00070D68">
              <w:rPr>
                <w:rFonts w:cs="Arial"/>
                <w:sz w:val="20"/>
                <w:szCs w:val="20"/>
              </w:rPr>
              <w:t>Courage</w:t>
            </w:r>
            <w:proofErr w:type="spellEnd"/>
            <w:r w:rsidRPr="00070D68">
              <w:rPr>
                <w:rFonts w:cs="Arial"/>
                <w:sz w:val="20"/>
                <w:szCs w:val="20"/>
              </w:rPr>
              <w:t xml:space="preserve"> in </w:t>
            </w:r>
            <w:proofErr w:type="spellStart"/>
            <w:r w:rsidRPr="00070D68">
              <w:rPr>
                <w:rFonts w:cs="Arial"/>
                <w:sz w:val="20"/>
                <w:szCs w:val="20"/>
              </w:rPr>
              <w:t>Crehan</w:t>
            </w:r>
            <w:proofErr w:type="spellEnd"/>
            <w:r w:rsidRPr="00070D68">
              <w:rPr>
                <w:rFonts w:cs="Arial"/>
                <w:sz w:val="20"/>
                <w:szCs w:val="20"/>
              </w:rPr>
              <w:t xml:space="preserve">, EU:C:2001:465, združene zadeve C-295 – 298/01, z dne 13. 7. 2006, Manfredi, EU:C:2006:461, Sodba C-360/09, z dne 14. 6. 2011, </w:t>
            </w:r>
            <w:proofErr w:type="spellStart"/>
            <w:r w:rsidRPr="00070D68">
              <w:rPr>
                <w:rFonts w:cs="Arial"/>
                <w:sz w:val="20"/>
                <w:szCs w:val="20"/>
              </w:rPr>
              <w:t>Pfleiderer</w:t>
            </w:r>
            <w:proofErr w:type="spellEnd"/>
            <w:r w:rsidRPr="00070D68">
              <w:rPr>
                <w:rFonts w:cs="Arial"/>
                <w:sz w:val="20"/>
                <w:szCs w:val="20"/>
              </w:rPr>
              <w:t>, EU:C:2011:389).</w:t>
            </w:r>
          </w:p>
          <w:p w14:paraId="52D07016" w14:textId="77777777" w:rsidR="007522E3" w:rsidRPr="00070D68" w:rsidRDefault="007522E3" w:rsidP="0025166A">
            <w:pPr>
              <w:spacing w:line="260" w:lineRule="atLeast"/>
              <w:rPr>
                <w:rFonts w:cs="Arial"/>
                <w:sz w:val="20"/>
                <w:szCs w:val="20"/>
              </w:rPr>
            </w:pPr>
          </w:p>
          <w:p w14:paraId="2168CF51" w14:textId="77777777" w:rsidR="007522E3" w:rsidRPr="00070D68" w:rsidRDefault="007522E3" w:rsidP="0025166A">
            <w:pPr>
              <w:spacing w:line="260" w:lineRule="atLeast"/>
              <w:rPr>
                <w:rFonts w:cs="Arial"/>
                <w:sz w:val="20"/>
                <w:szCs w:val="20"/>
              </w:rPr>
            </w:pPr>
            <w:r w:rsidRPr="00070D68">
              <w:rPr>
                <w:rFonts w:cs="Arial"/>
                <w:sz w:val="20"/>
                <w:szCs w:val="20"/>
              </w:rPr>
              <w:t xml:space="preserve">Zaradi zagotavljanja učinkovitosti uveljavljanja pravice do popolne odškodnine prvi odstavek 12. člena Direktive 2014/104 nalaga državam članicam, da </w:t>
            </w:r>
            <w:r w:rsidRPr="00070D68">
              <w:rPr>
                <w:rFonts w:cs="Arial"/>
                <w:i/>
                <w:sz w:val="20"/>
                <w:szCs w:val="20"/>
              </w:rPr>
              <w:t xml:space="preserve">lahko odškodnino za škodo v skladu s pravili iz IV. poglavja Direktive 2014/104 zahteva vsakdo, ki je utrpel škodo, ne glede na to, ali je </w:t>
            </w:r>
            <w:r w:rsidRPr="00070D68">
              <w:rPr>
                <w:rFonts w:cs="Arial"/>
                <w:i/>
                <w:sz w:val="20"/>
                <w:szCs w:val="20"/>
              </w:rPr>
              <w:lastRenderedPageBreak/>
              <w:t>neposredni ali posredni kupec kršitelja, ter da je treba preprečiti odškodnine, ki presegajo škodo, povzročeno tožniku s kršitvijo konkurenčnega prava, in kršiteljevo zavračanje odgovornosti.</w:t>
            </w:r>
          </w:p>
          <w:p w14:paraId="4CE6094D" w14:textId="77777777" w:rsidR="007522E3" w:rsidRPr="00070D68" w:rsidRDefault="007522E3" w:rsidP="0025166A">
            <w:pPr>
              <w:spacing w:line="260" w:lineRule="atLeast"/>
              <w:rPr>
                <w:rFonts w:cs="Arial"/>
                <w:sz w:val="20"/>
                <w:szCs w:val="20"/>
              </w:rPr>
            </w:pPr>
          </w:p>
          <w:p w14:paraId="2FFFB5A0" w14:textId="77777777" w:rsidR="007522E3" w:rsidRPr="00070D68" w:rsidRDefault="007522E3" w:rsidP="0025166A">
            <w:pPr>
              <w:spacing w:line="260" w:lineRule="atLeast"/>
              <w:rPr>
                <w:rFonts w:cs="Arial"/>
                <w:sz w:val="20"/>
                <w:szCs w:val="20"/>
              </w:rPr>
            </w:pPr>
            <w:r w:rsidRPr="00070D68">
              <w:rPr>
                <w:rFonts w:cs="Arial"/>
                <w:sz w:val="20"/>
                <w:szCs w:val="20"/>
              </w:rPr>
              <w:t>Ker je podlaga za odškodninsko odgovornost v slovenski zakonodaji ustrezno urejena v veljavnem</w:t>
            </w:r>
            <w:r w:rsidR="007F24DF" w:rsidRPr="00070D68">
              <w:rPr>
                <w:rFonts w:cs="Arial"/>
                <w:sz w:val="20"/>
                <w:szCs w:val="20"/>
              </w:rPr>
              <w:t xml:space="preserve"> </w:t>
            </w:r>
            <w:r w:rsidRPr="00070D68">
              <w:rPr>
                <w:rFonts w:cs="Arial"/>
                <w:sz w:val="20"/>
                <w:szCs w:val="20"/>
              </w:rPr>
              <w:t>OZ, se s predlogom tega člena določa, da ima oškodovanec, torej oseba, ki je utrpela škodo, povzročeno s kršitvijo konkurenčnega prava, pravico do povrnitve škode po splošnih pravilih OZ, če ni s tem zakonom drugače določeno. Podlaga za odškodninsko odgovornost je urejena v prvem odstavku 131. člena OZ, ki določa, da kdor povzroči drugemu škodo, jo je dolžan povrniti, če ne dokaže, da je škoda nastala brez njegove krivde. Oškodovanec, ki bo zahteval povračilo škode, bo moral dokazati, da je kršitelj kršil konkurenčno pravo, da je sam zaradi tega oškodovan ter da sta kršitev in škoda vzročno povezani. Kršitelj bo podvržen domnevi o krivdi in kot tožena stranka bo moral dokazati, da ni ravnal namerno ali malomarno.</w:t>
            </w:r>
          </w:p>
          <w:p w14:paraId="7FE78F1E" w14:textId="77777777" w:rsidR="007522E3" w:rsidRPr="00070D68" w:rsidRDefault="007522E3" w:rsidP="0025166A">
            <w:pPr>
              <w:spacing w:line="260" w:lineRule="atLeast"/>
              <w:rPr>
                <w:rFonts w:cs="Arial"/>
                <w:sz w:val="20"/>
                <w:szCs w:val="20"/>
              </w:rPr>
            </w:pPr>
          </w:p>
          <w:p w14:paraId="716A637D" w14:textId="77777777" w:rsidR="007522E3" w:rsidRPr="00070D68" w:rsidRDefault="007522E3" w:rsidP="0025166A">
            <w:pPr>
              <w:spacing w:line="260" w:lineRule="atLeast"/>
              <w:rPr>
                <w:rFonts w:cs="Arial"/>
                <w:sz w:val="20"/>
                <w:szCs w:val="20"/>
              </w:rPr>
            </w:pPr>
            <w:r w:rsidRPr="00070D68">
              <w:rPr>
                <w:rFonts w:cs="Arial"/>
                <w:sz w:val="20"/>
                <w:szCs w:val="20"/>
              </w:rPr>
              <w:t xml:space="preserve">Drugi odstavek 3. člena Direktive 2014/104 določa, da se s popolno odškodnino za oškodovanca vzpostavi stanje, v katerem bi bil, če do kršitve konkurenčnega prava ne bi prišlo, ter opredeljuje, da popolna odškodnina zajema nadomestilo za navadno škodo, izgubljeni dobiček in obresti. Navadna škoda bo praviloma predstavljala tisto škodo, ki jo utrpi kupec, ki preveč drago kupuje blago ali storitev na trgu, medtem ko bo izgubljeni dobiček predstavljal škodo, ki jo zaradi omejevalnega ravnanja praviloma utrpijo kršiteljevi konkurenti ali pa kupci v dobavni verigi, ki blago za nadaljnjo uporabo kupujejo na trgu, ki je prizadet zaradi omejevalnega ravnanja. </w:t>
            </w:r>
          </w:p>
          <w:p w14:paraId="19779A57" w14:textId="77777777" w:rsidR="007522E3" w:rsidRPr="00070D68" w:rsidRDefault="007522E3" w:rsidP="0025166A">
            <w:pPr>
              <w:spacing w:line="260" w:lineRule="atLeast"/>
              <w:rPr>
                <w:rFonts w:cs="Arial"/>
                <w:sz w:val="20"/>
                <w:szCs w:val="20"/>
              </w:rPr>
            </w:pPr>
          </w:p>
          <w:p w14:paraId="1C68ACB0" w14:textId="77777777" w:rsidR="007522E3" w:rsidRPr="00070D68" w:rsidRDefault="007522E3" w:rsidP="0025166A">
            <w:pPr>
              <w:spacing w:line="260" w:lineRule="atLeast"/>
              <w:rPr>
                <w:rFonts w:cs="Arial"/>
                <w:sz w:val="20"/>
                <w:szCs w:val="20"/>
              </w:rPr>
            </w:pPr>
            <w:r w:rsidRPr="00070D68">
              <w:rPr>
                <w:rFonts w:cs="Arial"/>
                <w:sz w:val="20"/>
                <w:szCs w:val="20"/>
              </w:rPr>
              <w:t xml:space="preserve">OZ v 132. členu določa, da je škoda zmanjšanje premoženja (navadna škoda), preprečitev povečanja premoženja (izgubljeni dobiček), pa tudi povzročitev telesnih ali duševnih bolečin ali strahu drugemu ter okrnitev ugleda pravne osebe (nepremoženjska škoda). V 164. členu pa OZ določa, da je odgovorna oseba dolžna vzpostaviti stanje, ki je bilo, preden je škoda nastala. Kadar vzpostavitev prejšnjega stanja ni mogoča ali kadar je sodišče mnenja, da ni nujno, da bi to storila odgovorna oseba, odloči, da mora ta izplačati ustrezno denarno odškodnino. Nadalje OZ v 168. členu določa, da ima oškodovanec pravico tako do povrnitve navadne škode kot tudi do povrnitve izgubljenega dobička, kar ustreza zahtevi drugega odstavka 3. člena Direktive 2014/104. </w:t>
            </w:r>
          </w:p>
          <w:p w14:paraId="76B58E70" w14:textId="77777777" w:rsidR="007522E3" w:rsidRPr="00070D68" w:rsidRDefault="007522E3" w:rsidP="0025166A">
            <w:pPr>
              <w:spacing w:line="260" w:lineRule="atLeast"/>
              <w:rPr>
                <w:rFonts w:cs="Arial"/>
                <w:sz w:val="20"/>
                <w:szCs w:val="20"/>
              </w:rPr>
            </w:pPr>
          </w:p>
          <w:p w14:paraId="2E2648DD" w14:textId="273F8F57" w:rsidR="007522E3" w:rsidRPr="00070D68" w:rsidRDefault="007522E3" w:rsidP="0025166A">
            <w:pPr>
              <w:spacing w:line="260" w:lineRule="atLeast"/>
              <w:rPr>
                <w:rFonts w:cs="Arial"/>
                <w:sz w:val="20"/>
                <w:szCs w:val="20"/>
              </w:rPr>
            </w:pPr>
            <w:r w:rsidRPr="00070D68">
              <w:rPr>
                <w:rFonts w:cs="Arial"/>
                <w:sz w:val="20"/>
                <w:szCs w:val="20"/>
              </w:rPr>
              <w:t xml:space="preserve">V skladu z Direktivo 2014/104 je oškodovanec upravičen tudi do obresti, pri čemer tek in višino obresti prepušča ureditvi v nacionalni zakonodaji. Pri tem je treba upoštevati 12. uvodno </w:t>
            </w:r>
            <w:r w:rsidR="00721AA6" w:rsidRPr="00070D68">
              <w:rPr>
                <w:rFonts w:cs="Arial"/>
                <w:sz w:val="20"/>
                <w:szCs w:val="20"/>
              </w:rPr>
              <w:t>izjavo</w:t>
            </w:r>
            <w:r w:rsidRPr="00070D68">
              <w:rPr>
                <w:rFonts w:cs="Arial"/>
                <w:sz w:val="20"/>
                <w:szCs w:val="20"/>
              </w:rPr>
              <w:t xml:space="preserve"> Direktive 2014/104, ki pojasnjuje, da je plačilo obresti bistveni del odškodnine za povrnitev nastale škode, ob upoštevanju pretečenega časa, pri čemer bi jih bilo treba plačati od nastanka škode do dejanskega plačila odškodnine brez poseganja v njihovo opredelitev kot izravnalne ali zamudne obresti in v vprašanje, ali se pretečeni čas upošteva kot ločena kategorija obresti ali kot sestavni del dejanske izgube ali izgubljenega dobička.</w:t>
            </w:r>
          </w:p>
          <w:p w14:paraId="0DC6089A" w14:textId="77777777" w:rsidR="007522E3" w:rsidRPr="00070D68" w:rsidRDefault="007522E3" w:rsidP="0025166A">
            <w:pPr>
              <w:spacing w:line="260" w:lineRule="atLeast"/>
              <w:rPr>
                <w:rFonts w:cs="Arial"/>
                <w:sz w:val="20"/>
                <w:szCs w:val="20"/>
              </w:rPr>
            </w:pPr>
          </w:p>
          <w:p w14:paraId="0144A5E9" w14:textId="77777777" w:rsidR="007522E3" w:rsidRPr="00070D68" w:rsidRDefault="007522E3" w:rsidP="0025166A">
            <w:pPr>
              <w:spacing w:line="260" w:lineRule="atLeast"/>
              <w:rPr>
                <w:rFonts w:cs="Arial"/>
                <w:sz w:val="20"/>
                <w:szCs w:val="20"/>
              </w:rPr>
            </w:pPr>
            <w:r w:rsidRPr="00070D68">
              <w:rPr>
                <w:rFonts w:cs="Arial"/>
                <w:sz w:val="20"/>
                <w:szCs w:val="20"/>
              </w:rPr>
              <w:t xml:space="preserve">Glede zamudnih obresti OZ določa, da dolguje dolžnik, ki je v zamudi z izpolnitvijo denarne obveznosti, poleg glavnice še zamudne obresti. Določba 165. člena OZ določa, da se odškodninska obveznost šteje za zapadlo od trenutka nastanka škode. Dolžnik pa v skladu z 299. členom OZ pride v zamudo, če ne izpolni obveznosti v roku, ki je določen za izpolnitev. Če rok za izpolnitev ni določen, pride dolžnik v zamudo, ko upnik ustno ali pisno, z izvensodnim opominom ali z začetkom kakšnega postopka, katerega namen je doseči izpolnitev obveznosti, zahteva od njega, naj izpolni svojo obveznost. Na podlagi veljavne zakonodaje v praksi sodišča prisodijo tožeči stranki zamudne obresti šele od dne, ko je bila toženi stranki znana višina škode, torej praviloma z vložitvijo tožbenega zahtevka. </w:t>
            </w:r>
          </w:p>
          <w:p w14:paraId="419D8455" w14:textId="77777777" w:rsidR="007522E3" w:rsidRPr="00070D68" w:rsidRDefault="007522E3" w:rsidP="0025166A">
            <w:pPr>
              <w:spacing w:line="260" w:lineRule="atLeast"/>
              <w:rPr>
                <w:rFonts w:cs="Arial"/>
                <w:sz w:val="20"/>
                <w:szCs w:val="20"/>
              </w:rPr>
            </w:pPr>
          </w:p>
          <w:p w14:paraId="52EA7C8F" w14:textId="4C6ACE0D" w:rsidR="007522E3" w:rsidRPr="00070D68" w:rsidRDefault="007522E3" w:rsidP="0025166A">
            <w:pPr>
              <w:spacing w:line="260" w:lineRule="atLeast"/>
              <w:rPr>
                <w:rFonts w:cs="Arial"/>
                <w:sz w:val="20"/>
                <w:szCs w:val="20"/>
              </w:rPr>
            </w:pPr>
            <w:r w:rsidRPr="00070D68">
              <w:rPr>
                <w:rFonts w:cs="Arial"/>
                <w:sz w:val="20"/>
                <w:szCs w:val="20"/>
              </w:rPr>
              <w:t xml:space="preserve">Predlagatelj meni, da ureditev teka zamudnih obresti v OZ ne sledi ureditvi Direktive 2014/104, kot je podrobneje pojasnjena v njeni </w:t>
            </w:r>
            <w:r w:rsidR="00721AA6" w:rsidRPr="00070D68">
              <w:rPr>
                <w:rFonts w:cs="Arial"/>
                <w:sz w:val="20"/>
                <w:szCs w:val="20"/>
              </w:rPr>
              <w:t>uvodni izjavi</w:t>
            </w:r>
            <w:r w:rsidRPr="00070D68">
              <w:rPr>
                <w:rFonts w:cs="Arial"/>
                <w:sz w:val="20"/>
                <w:szCs w:val="20"/>
              </w:rPr>
              <w:t xml:space="preserve">, zaradi česar se s predlogom </w:t>
            </w:r>
            <w:r w:rsidRPr="00070D68">
              <w:rPr>
                <w:rFonts w:cs="Arial"/>
                <w:sz w:val="20"/>
                <w:szCs w:val="20"/>
                <w:u w:val="single"/>
              </w:rPr>
              <w:t>drugega odstavka</w:t>
            </w:r>
            <w:r w:rsidRPr="00070D68">
              <w:rPr>
                <w:rFonts w:cs="Arial"/>
                <w:sz w:val="20"/>
                <w:szCs w:val="20"/>
              </w:rPr>
              <w:t xml:space="preserve"> predlaga izjema od splošnega pravila OZ tako, da se določi, da je oškodovanec upravičen do zamudnih obresti, ki tečejo od dne nastanka škode do plačila, ne glede na to, kdaj je oškodovanec vložil zahtevek za povrnitev škode. </w:t>
            </w:r>
          </w:p>
          <w:p w14:paraId="08B94A6D" w14:textId="77777777" w:rsidR="007522E3" w:rsidRPr="00070D68" w:rsidRDefault="007522E3" w:rsidP="0025166A">
            <w:pPr>
              <w:spacing w:line="260" w:lineRule="atLeast"/>
              <w:rPr>
                <w:rFonts w:cs="Arial"/>
                <w:sz w:val="20"/>
                <w:szCs w:val="20"/>
              </w:rPr>
            </w:pPr>
          </w:p>
          <w:p w14:paraId="4768EE38" w14:textId="77777777" w:rsidR="007522E3" w:rsidRPr="00070D68" w:rsidRDefault="007522E3" w:rsidP="0025166A">
            <w:pPr>
              <w:spacing w:line="260" w:lineRule="atLeast"/>
              <w:rPr>
                <w:rFonts w:cs="Arial"/>
                <w:sz w:val="20"/>
                <w:szCs w:val="20"/>
              </w:rPr>
            </w:pPr>
            <w:r w:rsidRPr="00070D68">
              <w:rPr>
                <w:rFonts w:cs="Arial"/>
                <w:sz w:val="20"/>
                <w:szCs w:val="20"/>
              </w:rPr>
              <w:t xml:space="preserve">Ker je kršitelj dolžan plačati nadomestilo za dejansko izgubo, izgubljeni dobiček ter pripadajoče obresti, predstavlja takšna odškodnina le </w:t>
            </w:r>
            <w:proofErr w:type="spellStart"/>
            <w:r w:rsidRPr="00070D68">
              <w:rPr>
                <w:rFonts w:cs="Arial"/>
                <w:sz w:val="20"/>
                <w:szCs w:val="20"/>
              </w:rPr>
              <w:t>reparacijsko</w:t>
            </w:r>
            <w:proofErr w:type="spellEnd"/>
            <w:r w:rsidRPr="00070D68">
              <w:rPr>
                <w:rFonts w:cs="Arial"/>
                <w:sz w:val="20"/>
                <w:szCs w:val="20"/>
              </w:rPr>
              <w:t xml:space="preserve"> oziroma izravnalno funkcijo in ne dvojne oziroma kaznovalne odškodnine. Takšna odškodnina je v skladu s tretjim odstavkom 3. člena Direktive 2014/104, ki določa, da popolna odškodnina ne pomeni čezmernih odškodnin, bodisi kazenskih odškodnin bodisi večkratnih zneskov ali drugih vrst odškodnin.</w:t>
            </w:r>
          </w:p>
          <w:p w14:paraId="1F87C425" w14:textId="77777777" w:rsidR="007522E3" w:rsidRPr="00070D68" w:rsidRDefault="007522E3" w:rsidP="0025166A">
            <w:pPr>
              <w:spacing w:line="260" w:lineRule="atLeast"/>
              <w:rPr>
                <w:rFonts w:cs="Arial"/>
                <w:sz w:val="20"/>
                <w:szCs w:val="20"/>
              </w:rPr>
            </w:pPr>
          </w:p>
          <w:p w14:paraId="367C8533" w14:textId="77B35BFC" w:rsidR="007522E3" w:rsidRPr="00070D68" w:rsidRDefault="007522E3" w:rsidP="0025166A">
            <w:pPr>
              <w:spacing w:line="260" w:lineRule="atLeast"/>
              <w:rPr>
                <w:rFonts w:cs="Arial"/>
                <w:sz w:val="20"/>
                <w:szCs w:val="20"/>
              </w:rPr>
            </w:pPr>
            <w:r w:rsidRPr="00070D68">
              <w:rPr>
                <w:rFonts w:cs="Arial"/>
                <w:b/>
                <w:sz w:val="20"/>
                <w:szCs w:val="20"/>
              </w:rPr>
              <w:t xml:space="preserve">K </w:t>
            </w:r>
            <w:r w:rsidR="00690AFD" w:rsidRPr="00070D68">
              <w:rPr>
                <w:rFonts w:cs="Arial"/>
                <w:b/>
                <w:sz w:val="20"/>
                <w:szCs w:val="20"/>
              </w:rPr>
              <w:t>99</w:t>
            </w:r>
            <w:r w:rsidRPr="00070D68">
              <w:rPr>
                <w:rFonts w:cs="Arial"/>
                <w:b/>
                <w:sz w:val="20"/>
                <w:szCs w:val="20"/>
              </w:rPr>
              <w:t>. členu (razkritje dokazov oziroma podatkov)</w:t>
            </w:r>
          </w:p>
          <w:p w14:paraId="620ED37C" w14:textId="77777777" w:rsidR="007522E3" w:rsidRPr="00070D68" w:rsidRDefault="007522E3" w:rsidP="0025166A">
            <w:pPr>
              <w:spacing w:line="260" w:lineRule="atLeast"/>
              <w:rPr>
                <w:rFonts w:cs="Arial"/>
                <w:i/>
                <w:sz w:val="20"/>
                <w:szCs w:val="20"/>
                <w:u w:val="single"/>
              </w:rPr>
            </w:pPr>
          </w:p>
          <w:p w14:paraId="6DD433B4" w14:textId="5A82A1E8" w:rsidR="007522E3" w:rsidRPr="00070D68" w:rsidRDefault="007522E3" w:rsidP="0025166A">
            <w:pPr>
              <w:spacing w:line="260" w:lineRule="atLeast"/>
              <w:rPr>
                <w:rFonts w:cs="Arial"/>
                <w:sz w:val="20"/>
                <w:szCs w:val="20"/>
              </w:rPr>
            </w:pPr>
            <w:r w:rsidRPr="00070D68">
              <w:rPr>
                <w:rFonts w:cs="Arial"/>
                <w:sz w:val="20"/>
                <w:szCs w:val="20"/>
              </w:rPr>
              <w:t xml:space="preserve">V </w:t>
            </w:r>
            <w:r w:rsidR="006C0632" w:rsidRPr="00070D68">
              <w:rPr>
                <w:rFonts w:cs="Arial"/>
                <w:sz w:val="20"/>
                <w:szCs w:val="20"/>
              </w:rPr>
              <w:t>tem</w:t>
            </w:r>
            <w:r w:rsidRPr="00070D68">
              <w:rPr>
                <w:rFonts w:cs="Arial"/>
                <w:sz w:val="20"/>
                <w:szCs w:val="20"/>
              </w:rPr>
              <w:t xml:space="preserve"> člen</w:t>
            </w:r>
            <w:r w:rsidR="00497B33" w:rsidRPr="00070D68">
              <w:rPr>
                <w:rFonts w:cs="Arial"/>
                <w:sz w:val="20"/>
                <w:szCs w:val="20"/>
              </w:rPr>
              <w:t>u</w:t>
            </w:r>
            <w:r w:rsidRPr="00070D68">
              <w:rPr>
                <w:rFonts w:cs="Arial"/>
                <w:sz w:val="20"/>
                <w:szCs w:val="20"/>
              </w:rPr>
              <w:t xml:space="preserve"> se ohranja materialnopravna podlaga za razkritje dokazov, na podlagi katere lahko oškodovanec ali kršitelj zahteva razkritje dokazov pod pogoji iz tega člena od nasprotne stranke (tj. oškodovanca ali kršitelja) ali tretje osebe. </w:t>
            </w:r>
            <w:r w:rsidR="00651B51" w:rsidRPr="00070D68">
              <w:rPr>
                <w:rFonts w:cs="Arial"/>
                <w:sz w:val="20"/>
                <w:szCs w:val="20"/>
              </w:rPr>
              <w:t>Ta</w:t>
            </w:r>
            <w:r w:rsidRPr="00070D68">
              <w:rPr>
                <w:rFonts w:cs="Arial"/>
                <w:sz w:val="20"/>
                <w:szCs w:val="20"/>
              </w:rPr>
              <w:t xml:space="preserve"> člen ureja pravico in pogoje za razkritje dokazov oziroma podatkov tako za dokaze iz spisa organa</w:t>
            </w:r>
            <w:r w:rsidR="00497B13" w:rsidRPr="00070D68">
              <w:rPr>
                <w:rFonts w:cs="Arial"/>
                <w:sz w:val="20"/>
                <w:szCs w:val="20"/>
              </w:rPr>
              <w:t>, pristojnega</w:t>
            </w:r>
            <w:r w:rsidRPr="00070D68">
              <w:rPr>
                <w:rFonts w:cs="Arial"/>
                <w:sz w:val="20"/>
                <w:szCs w:val="20"/>
              </w:rPr>
              <w:t xml:space="preserve"> za varstvo konkurence</w:t>
            </w:r>
            <w:r w:rsidR="00497B13" w:rsidRPr="00070D68">
              <w:rPr>
                <w:rFonts w:cs="Arial"/>
                <w:sz w:val="20"/>
                <w:szCs w:val="20"/>
              </w:rPr>
              <w:t>,</w:t>
            </w:r>
            <w:r w:rsidRPr="00070D68">
              <w:rPr>
                <w:rFonts w:cs="Arial"/>
                <w:sz w:val="20"/>
                <w:szCs w:val="20"/>
              </w:rPr>
              <w:t xml:space="preserve"> kot tudi za vse druge dokaze. Zaradi tega so v </w:t>
            </w:r>
            <w:r w:rsidR="00A263FA" w:rsidRPr="00070D68">
              <w:rPr>
                <w:rFonts w:cs="Arial"/>
                <w:sz w:val="20"/>
                <w:szCs w:val="20"/>
              </w:rPr>
              <w:t>predlogu tega člena</w:t>
            </w:r>
            <w:r w:rsidRPr="00070D68">
              <w:rPr>
                <w:rFonts w:cs="Arial"/>
                <w:sz w:val="20"/>
                <w:szCs w:val="20"/>
              </w:rPr>
              <w:t xml:space="preserve"> združeni pogoji, ki so določeni v 5. in 6. členu Direktive 2014/104, v </w:t>
            </w:r>
            <w:r w:rsidR="00690AFD" w:rsidRPr="00070D68">
              <w:rPr>
                <w:rFonts w:cs="Arial"/>
                <w:sz w:val="20"/>
                <w:szCs w:val="20"/>
              </w:rPr>
              <w:t>102.</w:t>
            </w:r>
            <w:r w:rsidRPr="00070D68">
              <w:rPr>
                <w:rFonts w:cs="Arial"/>
                <w:sz w:val="20"/>
                <w:szCs w:val="20"/>
              </w:rPr>
              <w:t xml:space="preserve"> členu predloga zakona pa so urejene določbe, ki se nanašajo na pravdni postopek, če o zahtevku ali predlogu za razkritje dokazov oziroma podatkov odloča sodišče. Če kršitelj ali tretja oseba noče prostovoljno razkriti dokazov oziroma podatkov, lahko oškodovanec po sodni poti uveljavlja razkritje dokazov oziroma podatkov, pri čemer ima na izbiro, da pri sodišču vloži:</w:t>
            </w:r>
          </w:p>
          <w:p w14:paraId="00D083AB" w14:textId="4A78E229" w:rsidR="007522E3" w:rsidRPr="00070D68" w:rsidRDefault="007522E3" w:rsidP="0025166A">
            <w:pPr>
              <w:spacing w:line="260" w:lineRule="atLeast"/>
              <w:rPr>
                <w:rFonts w:cs="Arial"/>
                <w:sz w:val="20"/>
                <w:szCs w:val="20"/>
              </w:rPr>
            </w:pPr>
            <w:r w:rsidRPr="00070D68">
              <w:rPr>
                <w:rFonts w:cs="Arial"/>
                <w:sz w:val="20"/>
                <w:szCs w:val="20"/>
              </w:rPr>
              <w:t xml:space="preserve">1. zahtevek na razkritje dokazov oziroma podatkov po </w:t>
            </w:r>
            <w:r w:rsidR="00690AFD" w:rsidRPr="00070D68">
              <w:rPr>
                <w:rFonts w:cs="Arial"/>
                <w:sz w:val="20"/>
                <w:szCs w:val="20"/>
              </w:rPr>
              <w:t>99</w:t>
            </w:r>
            <w:r w:rsidRPr="00070D68">
              <w:rPr>
                <w:rFonts w:cs="Arial"/>
                <w:sz w:val="20"/>
                <w:szCs w:val="20"/>
              </w:rPr>
              <w:t xml:space="preserve">. členu tega zakona, če tožnik hkrati postavi zahtevek za povračilo škode (objektivna </w:t>
            </w:r>
            <w:proofErr w:type="spellStart"/>
            <w:r w:rsidRPr="00070D68">
              <w:rPr>
                <w:rFonts w:cs="Arial"/>
                <w:sz w:val="20"/>
                <w:szCs w:val="20"/>
              </w:rPr>
              <w:t>kumulacija</w:t>
            </w:r>
            <w:proofErr w:type="spellEnd"/>
            <w:r w:rsidRPr="00070D68">
              <w:rPr>
                <w:rFonts w:cs="Arial"/>
                <w:sz w:val="20"/>
                <w:szCs w:val="20"/>
              </w:rPr>
              <w:t xml:space="preserve"> zahtevkov),</w:t>
            </w:r>
          </w:p>
          <w:p w14:paraId="5A57F396" w14:textId="77777777" w:rsidR="007522E3" w:rsidRPr="00070D68" w:rsidRDefault="007522E3" w:rsidP="0025166A">
            <w:pPr>
              <w:spacing w:line="260" w:lineRule="atLeast"/>
              <w:rPr>
                <w:rFonts w:cs="Arial"/>
                <w:sz w:val="20"/>
                <w:szCs w:val="20"/>
              </w:rPr>
            </w:pPr>
            <w:r w:rsidRPr="00070D68">
              <w:rPr>
                <w:rFonts w:cs="Arial"/>
                <w:sz w:val="20"/>
                <w:szCs w:val="20"/>
              </w:rPr>
              <w:t>2. zahtevek na razkritje dokazov oziroma pod</w:t>
            </w:r>
            <w:r w:rsidR="00D361A0" w:rsidRPr="00070D68">
              <w:rPr>
                <w:rFonts w:cs="Arial"/>
                <w:sz w:val="20"/>
                <w:szCs w:val="20"/>
              </w:rPr>
              <w:t xml:space="preserve">atkov s »stopničasto tožbo« po </w:t>
            </w:r>
            <w:proofErr w:type="spellStart"/>
            <w:r w:rsidRPr="00070D68">
              <w:rPr>
                <w:rFonts w:cs="Arial"/>
                <w:sz w:val="20"/>
                <w:szCs w:val="20"/>
              </w:rPr>
              <w:t>182.a</w:t>
            </w:r>
            <w:proofErr w:type="spellEnd"/>
            <w:r w:rsidRPr="00070D68">
              <w:rPr>
                <w:rFonts w:cs="Arial"/>
                <w:sz w:val="20"/>
                <w:szCs w:val="20"/>
              </w:rPr>
              <w:t xml:space="preserve"> člena ZPP,</w:t>
            </w:r>
          </w:p>
          <w:p w14:paraId="7B28B1BC" w14:textId="77777777" w:rsidR="007522E3" w:rsidRPr="00070D68" w:rsidRDefault="007522E3" w:rsidP="0025166A">
            <w:pPr>
              <w:spacing w:line="260" w:lineRule="atLeast"/>
              <w:rPr>
                <w:rFonts w:cs="Arial"/>
                <w:sz w:val="20"/>
                <w:szCs w:val="20"/>
              </w:rPr>
            </w:pPr>
            <w:r w:rsidRPr="00070D68">
              <w:rPr>
                <w:rFonts w:cs="Arial"/>
                <w:sz w:val="20"/>
                <w:szCs w:val="20"/>
              </w:rPr>
              <w:t>3. predlog na predložitev listine po veljavnem 227. in 228. členu ZPP,</w:t>
            </w:r>
          </w:p>
          <w:p w14:paraId="63376258" w14:textId="77777777" w:rsidR="007522E3" w:rsidRPr="00070D68" w:rsidRDefault="007522E3" w:rsidP="0025166A">
            <w:pPr>
              <w:spacing w:line="260" w:lineRule="atLeast"/>
              <w:rPr>
                <w:rFonts w:cs="Arial"/>
                <w:sz w:val="20"/>
                <w:szCs w:val="20"/>
              </w:rPr>
            </w:pPr>
            <w:r w:rsidRPr="00070D68">
              <w:rPr>
                <w:rFonts w:cs="Arial"/>
                <w:sz w:val="20"/>
                <w:szCs w:val="20"/>
              </w:rPr>
              <w:t xml:space="preserve">4. predlog na razkrije podatkov, ki so poslovna skrivnost, po predlogu </w:t>
            </w:r>
            <w:proofErr w:type="spellStart"/>
            <w:r w:rsidRPr="00070D68">
              <w:rPr>
                <w:rFonts w:cs="Arial"/>
                <w:sz w:val="20"/>
                <w:szCs w:val="20"/>
              </w:rPr>
              <w:t>219.b</w:t>
            </w:r>
            <w:proofErr w:type="spellEnd"/>
            <w:r w:rsidRPr="00070D68">
              <w:rPr>
                <w:rFonts w:cs="Arial"/>
                <w:sz w:val="20"/>
                <w:szCs w:val="20"/>
              </w:rPr>
              <w:t xml:space="preserve"> člena ZPP. </w:t>
            </w:r>
          </w:p>
          <w:p w14:paraId="5EC4BD48" w14:textId="77777777" w:rsidR="007522E3" w:rsidRPr="00070D68" w:rsidRDefault="007522E3" w:rsidP="0025166A">
            <w:pPr>
              <w:spacing w:line="260" w:lineRule="atLeast"/>
              <w:rPr>
                <w:rFonts w:cs="Arial"/>
                <w:sz w:val="20"/>
                <w:szCs w:val="20"/>
              </w:rPr>
            </w:pPr>
          </w:p>
          <w:p w14:paraId="3C9E61E7" w14:textId="77777777" w:rsidR="007522E3" w:rsidRPr="00070D68" w:rsidRDefault="007522E3" w:rsidP="0025166A">
            <w:pPr>
              <w:spacing w:line="260" w:lineRule="atLeast"/>
              <w:rPr>
                <w:rFonts w:cs="Arial"/>
                <w:i/>
                <w:sz w:val="20"/>
                <w:szCs w:val="20"/>
                <w:u w:val="single"/>
              </w:rPr>
            </w:pPr>
            <w:r w:rsidRPr="00070D68">
              <w:rPr>
                <w:rFonts w:cs="Arial"/>
                <w:i/>
                <w:sz w:val="20"/>
                <w:szCs w:val="20"/>
                <w:u w:val="single"/>
              </w:rPr>
              <w:t>Prvi in drugi odstavek</w:t>
            </w:r>
          </w:p>
          <w:p w14:paraId="231EA03B" w14:textId="77777777" w:rsidR="007522E3" w:rsidRPr="00070D68" w:rsidRDefault="006C0FAA" w:rsidP="0025166A">
            <w:pPr>
              <w:spacing w:line="260" w:lineRule="atLeast"/>
              <w:rPr>
                <w:rFonts w:cs="Arial"/>
                <w:sz w:val="20"/>
                <w:szCs w:val="20"/>
              </w:rPr>
            </w:pPr>
            <w:r w:rsidRPr="00070D68">
              <w:rPr>
                <w:rFonts w:cs="Arial"/>
                <w:sz w:val="20"/>
                <w:szCs w:val="20"/>
              </w:rPr>
              <w:t>P</w:t>
            </w:r>
            <w:r w:rsidR="007522E3" w:rsidRPr="00070D68">
              <w:rPr>
                <w:rFonts w:cs="Arial"/>
                <w:sz w:val="20"/>
                <w:szCs w:val="20"/>
              </w:rPr>
              <w:t xml:space="preserve">ododstavek prvega odstavka 5. člena Direktive 2014/104 določa, da </w:t>
            </w:r>
            <w:r w:rsidR="007522E3" w:rsidRPr="00070D68">
              <w:rPr>
                <w:rFonts w:cs="Arial"/>
                <w:i/>
                <w:sz w:val="20"/>
                <w:szCs w:val="20"/>
              </w:rPr>
              <w:t xml:space="preserve">morajo države članice zagotoviti, da lahko nacionalna sodišča v postopkih v zvezi z odškodninsko tožbo v EU na zahtevo tožnika, ki predloži utemeljeno obrazložitev z dejstvi in dokazi, ki so mu znani (angl. </w:t>
            </w:r>
            <w:proofErr w:type="spellStart"/>
            <w:r w:rsidR="007522E3" w:rsidRPr="00070D68">
              <w:rPr>
                <w:rFonts w:cs="Arial"/>
                <w:i/>
                <w:sz w:val="20"/>
                <w:szCs w:val="20"/>
              </w:rPr>
              <w:t>available</w:t>
            </w:r>
            <w:proofErr w:type="spellEnd"/>
            <w:r w:rsidR="007522E3" w:rsidRPr="00070D68">
              <w:rPr>
                <w:rFonts w:cs="Arial"/>
                <w:i/>
                <w:sz w:val="20"/>
                <w:szCs w:val="20"/>
              </w:rPr>
              <w:t xml:space="preserve">) pod razumnimi pogoji in zadostno podpirajo verjetnost (angl. </w:t>
            </w:r>
            <w:proofErr w:type="spellStart"/>
            <w:r w:rsidR="007522E3" w:rsidRPr="00070D68">
              <w:rPr>
                <w:rFonts w:cs="Arial"/>
                <w:i/>
                <w:sz w:val="20"/>
                <w:szCs w:val="20"/>
              </w:rPr>
              <w:t>plausibility</w:t>
            </w:r>
            <w:proofErr w:type="spellEnd"/>
            <w:r w:rsidR="007522E3" w:rsidRPr="00070D68">
              <w:rPr>
                <w:rFonts w:cs="Arial"/>
                <w:i/>
                <w:sz w:val="20"/>
                <w:szCs w:val="20"/>
              </w:rPr>
              <w:t xml:space="preserve">) odškodninskega zahtevka, tožencu ali tretji osebi odredijo razkritje upoštevnih (angl. </w:t>
            </w:r>
            <w:proofErr w:type="spellStart"/>
            <w:r w:rsidR="007522E3" w:rsidRPr="00070D68">
              <w:rPr>
                <w:rFonts w:cs="Arial"/>
                <w:i/>
                <w:sz w:val="20"/>
                <w:szCs w:val="20"/>
              </w:rPr>
              <w:t>relevant</w:t>
            </w:r>
            <w:proofErr w:type="spellEnd"/>
            <w:r w:rsidR="007522E3" w:rsidRPr="00070D68">
              <w:rPr>
                <w:rFonts w:cs="Arial"/>
                <w:i/>
                <w:sz w:val="20"/>
                <w:szCs w:val="20"/>
              </w:rPr>
              <w:t>) dokazov, s katerimi razpolagajo, v skladu s pogoji iz drugega poglavja te direktive. Razkritje dokazov lahko zahteva tudi nasprotna stranka, torej toženec.</w:t>
            </w:r>
            <w:r w:rsidR="007522E3" w:rsidRPr="00070D68">
              <w:rPr>
                <w:rFonts w:cs="Arial"/>
                <w:sz w:val="20"/>
                <w:szCs w:val="20"/>
              </w:rPr>
              <w:t xml:space="preserve"> Drugi odstavek 5. člena Direktive 2014/104 določa, da </w:t>
            </w:r>
            <w:r w:rsidR="007522E3" w:rsidRPr="00070D68">
              <w:rPr>
                <w:rFonts w:cs="Arial"/>
                <w:i/>
                <w:sz w:val="20"/>
                <w:szCs w:val="20"/>
              </w:rPr>
              <w:t>države članice zagotovijo, da lahko nacionalna sodišča odredijo razkritje določenih dokazov ali relevantnih kategorij dokazov, ki so v obrazložitvi karseda natančno in podrobno opisani na podlagi dejstev, dostopnih pod razumnimi pogoji. Predlagatelj lahko zahteva razkritje katerih</w:t>
            </w:r>
            <w:r w:rsidRPr="00070D68">
              <w:rPr>
                <w:rFonts w:cs="Arial"/>
                <w:i/>
                <w:sz w:val="20"/>
                <w:szCs w:val="20"/>
              </w:rPr>
              <w:t xml:space="preserve"> </w:t>
            </w:r>
            <w:r w:rsidR="007522E3" w:rsidRPr="00070D68">
              <w:rPr>
                <w:rFonts w:cs="Arial"/>
                <w:i/>
                <w:sz w:val="20"/>
                <w:szCs w:val="20"/>
              </w:rPr>
              <w:t>koli dokazov oziroma podatkov, tudi zaupnih.</w:t>
            </w:r>
          </w:p>
          <w:p w14:paraId="68F5AB95" w14:textId="77777777" w:rsidR="007522E3" w:rsidRPr="00070D68" w:rsidRDefault="007522E3" w:rsidP="0025166A">
            <w:pPr>
              <w:spacing w:line="260" w:lineRule="atLeast"/>
              <w:rPr>
                <w:rFonts w:cs="Arial"/>
                <w:sz w:val="20"/>
                <w:szCs w:val="20"/>
              </w:rPr>
            </w:pPr>
          </w:p>
          <w:p w14:paraId="33C45D27" w14:textId="77777777" w:rsidR="007522E3" w:rsidRPr="00070D68" w:rsidRDefault="007522E3" w:rsidP="0025166A">
            <w:pPr>
              <w:spacing w:line="260" w:lineRule="atLeast"/>
              <w:rPr>
                <w:rFonts w:cs="Arial"/>
                <w:sz w:val="20"/>
                <w:szCs w:val="20"/>
              </w:rPr>
            </w:pPr>
            <w:r w:rsidRPr="00070D68">
              <w:rPr>
                <w:rFonts w:cs="Arial"/>
                <w:sz w:val="20"/>
                <w:szCs w:val="20"/>
              </w:rPr>
              <w:t>V prvem odstavku je določena materialnopravna pravica oškodovanca, ki je vložil odškodninski zahtevek zoper kršitelja, da lahko zahteva razkritje dokazov oziroma podatkov od njega ali od tretje osebe, ki razpolaga z dokazi oziroma podatki, potrebnimi za utemeljitev odškodninskega zahtevka. Tudi kršitelj, zoper katerega je vložen odškodninski zahtevek, lahko zahteva razkritje dokazov oziroma podatkov od oškodovanca ali tretje osebe, ki razpolaga z dokazi oziroma podatki, potrebnimi za ugovarjanje zoper odškodninski zahtevek.</w:t>
            </w:r>
          </w:p>
          <w:p w14:paraId="0F367BD6" w14:textId="77777777" w:rsidR="007522E3" w:rsidRPr="00070D68" w:rsidRDefault="007522E3" w:rsidP="0025166A">
            <w:pPr>
              <w:spacing w:line="260" w:lineRule="atLeast"/>
              <w:rPr>
                <w:rFonts w:cs="Arial"/>
                <w:sz w:val="20"/>
                <w:szCs w:val="20"/>
              </w:rPr>
            </w:pPr>
          </w:p>
          <w:p w14:paraId="38396BFA" w14:textId="77777777" w:rsidR="007522E3" w:rsidRPr="00070D68" w:rsidRDefault="007522E3" w:rsidP="0025166A">
            <w:pPr>
              <w:spacing w:line="260" w:lineRule="atLeast"/>
              <w:rPr>
                <w:rFonts w:cs="Arial"/>
                <w:sz w:val="20"/>
                <w:szCs w:val="20"/>
              </w:rPr>
            </w:pPr>
            <w:r w:rsidRPr="00070D68">
              <w:rPr>
                <w:rFonts w:cs="Arial"/>
                <w:sz w:val="20"/>
                <w:szCs w:val="20"/>
              </w:rPr>
              <w:t xml:space="preserve">Pravico zahtevati razkritje dokazov oziroma podatkov imata tako oškodovanec kot tudi kršitelj, dolžnost razkritja dokazov oziroma podatkov pa velja tako za oškodovanca, kršitelja oziroma tretje osebe. Tretja oseba je v 9. točki drugega odstavka 3. člena tega zakona opredeljena kot fizična oseba, podjetje, državni organ ali nosilec javnega pooblastila, ne pa sodišče. Torej je zahtevek lahko naslovljen tudi na </w:t>
            </w:r>
            <w:r w:rsidR="00497B33" w:rsidRPr="00070D68">
              <w:rPr>
                <w:rFonts w:cs="Arial"/>
                <w:sz w:val="20"/>
                <w:szCs w:val="20"/>
              </w:rPr>
              <w:t>a</w:t>
            </w:r>
            <w:r w:rsidR="0045309B" w:rsidRPr="00070D68">
              <w:rPr>
                <w:rFonts w:cs="Arial"/>
                <w:sz w:val="20"/>
                <w:szCs w:val="20"/>
              </w:rPr>
              <w:t>genc</w:t>
            </w:r>
            <w:r w:rsidRPr="00070D68">
              <w:rPr>
                <w:rFonts w:cs="Arial"/>
                <w:sz w:val="20"/>
                <w:szCs w:val="20"/>
              </w:rPr>
              <w:t>ijo. Oseba, ki zahteva razkritje dokazov ali podatkov, mora tudi izkazati, da naslovnik zahteve razpolaga z dokazi oziroma podatki, četudi jih nima v neposredni posesti (npr. elektronska hramba dokumentov v oblaku).</w:t>
            </w:r>
          </w:p>
          <w:p w14:paraId="0DF0283F" w14:textId="77777777" w:rsidR="007522E3" w:rsidRPr="00070D68" w:rsidRDefault="007522E3" w:rsidP="0025166A">
            <w:pPr>
              <w:spacing w:line="260" w:lineRule="atLeast"/>
              <w:rPr>
                <w:rFonts w:cs="Arial"/>
                <w:sz w:val="20"/>
                <w:szCs w:val="20"/>
              </w:rPr>
            </w:pPr>
          </w:p>
          <w:p w14:paraId="5144A4DE" w14:textId="77777777" w:rsidR="007522E3" w:rsidRPr="00070D68" w:rsidRDefault="007522E3" w:rsidP="0025166A">
            <w:pPr>
              <w:spacing w:line="260" w:lineRule="atLeast"/>
              <w:rPr>
                <w:rFonts w:cs="Arial"/>
                <w:sz w:val="20"/>
                <w:szCs w:val="20"/>
              </w:rPr>
            </w:pPr>
            <w:r w:rsidRPr="00070D68">
              <w:rPr>
                <w:rFonts w:cs="Arial"/>
                <w:sz w:val="20"/>
                <w:szCs w:val="20"/>
              </w:rPr>
              <w:t xml:space="preserve">V drugem odstavku so določeni pogoji, pod katerimi se lahko zahteva razkritje dokazov oziroma </w:t>
            </w:r>
            <w:r w:rsidRPr="00070D68">
              <w:rPr>
                <w:rFonts w:cs="Arial"/>
                <w:sz w:val="20"/>
                <w:szCs w:val="20"/>
              </w:rPr>
              <w:lastRenderedPageBreak/>
              <w:t>podatkov, in sicer če:</w:t>
            </w:r>
          </w:p>
          <w:p w14:paraId="5175CA64" w14:textId="77777777" w:rsidR="007522E3" w:rsidRPr="00070D68" w:rsidRDefault="007522E3" w:rsidP="00ED0F1C">
            <w:pPr>
              <w:numPr>
                <w:ilvl w:val="0"/>
                <w:numId w:val="72"/>
              </w:numPr>
              <w:overflowPunct/>
              <w:autoSpaceDE/>
              <w:autoSpaceDN/>
              <w:adjustRightInd/>
              <w:spacing w:line="260" w:lineRule="atLeast"/>
              <w:textAlignment w:val="auto"/>
              <w:rPr>
                <w:rFonts w:cs="Arial"/>
                <w:sz w:val="20"/>
                <w:szCs w:val="20"/>
              </w:rPr>
            </w:pPr>
            <w:r w:rsidRPr="00070D68">
              <w:rPr>
                <w:rFonts w:cs="Arial"/>
                <w:sz w:val="20"/>
                <w:szCs w:val="20"/>
              </w:rPr>
              <w:t>je glede na razpoložljiva dejstva in dokaze v zadostni meri izkazano, da obstaja odškodninska terjatev zaradi kršitev konkurenčnega prava, oziroma da ta ne obstaja ali da ne obstaja v zatrjevani višini,</w:t>
            </w:r>
          </w:p>
          <w:p w14:paraId="2EE22DD4" w14:textId="77777777" w:rsidR="007522E3" w:rsidRPr="00070D68" w:rsidRDefault="007522E3" w:rsidP="00ED0F1C">
            <w:pPr>
              <w:numPr>
                <w:ilvl w:val="0"/>
                <w:numId w:val="72"/>
              </w:numPr>
              <w:overflowPunct/>
              <w:autoSpaceDE/>
              <w:autoSpaceDN/>
              <w:adjustRightInd/>
              <w:spacing w:line="260" w:lineRule="atLeast"/>
              <w:textAlignment w:val="auto"/>
              <w:rPr>
                <w:rFonts w:cs="Arial"/>
                <w:sz w:val="20"/>
                <w:szCs w:val="20"/>
              </w:rPr>
            </w:pPr>
            <w:r w:rsidRPr="00070D68">
              <w:rPr>
                <w:rFonts w:cs="Arial"/>
                <w:sz w:val="20"/>
                <w:szCs w:val="20"/>
              </w:rPr>
              <w:t xml:space="preserve">so dokazi oziroma podatki relevantni zaradi dodatnega navajanja dejstev oziroma dokazovanja obstoja ali neobstoja odškodninske terjatve oziroma njene višine, in </w:t>
            </w:r>
          </w:p>
          <w:p w14:paraId="3604ED24" w14:textId="77777777" w:rsidR="007522E3" w:rsidRPr="00070D68" w:rsidRDefault="007522E3" w:rsidP="00ED0F1C">
            <w:pPr>
              <w:numPr>
                <w:ilvl w:val="0"/>
                <w:numId w:val="72"/>
              </w:numPr>
              <w:overflowPunct/>
              <w:autoSpaceDE/>
              <w:autoSpaceDN/>
              <w:adjustRightInd/>
              <w:spacing w:line="260" w:lineRule="atLeast"/>
              <w:textAlignment w:val="auto"/>
              <w:rPr>
                <w:rFonts w:cs="Arial"/>
                <w:sz w:val="20"/>
                <w:szCs w:val="20"/>
              </w:rPr>
            </w:pPr>
            <w:r w:rsidRPr="00070D68">
              <w:rPr>
                <w:rFonts w:cs="Arial"/>
                <w:sz w:val="20"/>
                <w:szCs w:val="20"/>
              </w:rPr>
              <w:t xml:space="preserve">so dokazi oziroma podatki, za katere se zahteva razkritje, karseda določno in podrobno opisani na podlagi dejstev in dokazov, ki so osebi, ki zahteva razkritje dokazov oziroma podatkov, znani pod razumnimi pogoji. </w:t>
            </w:r>
          </w:p>
          <w:p w14:paraId="760A50B9" w14:textId="77777777" w:rsidR="007522E3" w:rsidRPr="00070D68" w:rsidRDefault="007522E3" w:rsidP="0025166A">
            <w:pPr>
              <w:spacing w:line="260" w:lineRule="atLeast"/>
              <w:rPr>
                <w:rFonts w:cs="Arial"/>
                <w:sz w:val="20"/>
                <w:szCs w:val="20"/>
              </w:rPr>
            </w:pPr>
          </w:p>
          <w:p w14:paraId="04C7B076" w14:textId="77777777" w:rsidR="007522E3" w:rsidRPr="00070D68" w:rsidRDefault="007522E3" w:rsidP="0025166A">
            <w:pPr>
              <w:spacing w:line="260" w:lineRule="atLeast"/>
              <w:rPr>
                <w:rFonts w:cs="Arial"/>
                <w:sz w:val="20"/>
                <w:szCs w:val="20"/>
              </w:rPr>
            </w:pPr>
            <w:r w:rsidRPr="00070D68">
              <w:rPr>
                <w:rFonts w:cs="Arial"/>
                <w:sz w:val="20"/>
                <w:szCs w:val="20"/>
              </w:rPr>
              <w:t xml:space="preserve">Stranka, ki zahteva razkritje dokazov oziroma podatkov, mora v zadostni meri izkazati, da obstaja oziroma da ne obstaja odškodninska terjatev. Ta pogoj je oblikovan glede na prvi odstavek 5. člena Direktive 2014/104, ki določa, da </w:t>
            </w:r>
            <w:r w:rsidRPr="00070D68">
              <w:rPr>
                <w:rFonts w:cs="Arial"/>
                <w:i/>
                <w:sz w:val="20"/>
                <w:szCs w:val="20"/>
              </w:rPr>
              <w:t>mora biti odškodninski zahtevek v določeni meri izkazan</w:t>
            </w:r>
            <w:r w:rsidRPr="00070D68">
              <w:rPr>
                <w:rFonts w:cs="Arial"/>
                <w:sz w:val="20"/>
                <w:szCs w:val="20"/>
              </w:rPr>
              <w:t xml:space="preserve"> (</w:t>
            </w:r>
            <w:r w:rsidRPr="00070D68">
              <w:rPr>
                <w:rFonts w:cs="Arial"/>
                <w:i/>
                <w:sz w:val="20"/>
                <w:szCs w:val="20"/>
              </w:rPr>
              <w:t>angl.</w:t>
            </w:r>
            <w:r w:rsidRPr="00070D68">
              <w:rPr>
                <w:rFonts w:cs="Arial"/>
                <w:sz w:val="20"/>
                <w:szCs w:val="20"/>
              </w:rPr>
              <w:t xml:space="preserve"> </w:t>
            </w:r>
            <w:proofErr w:type="spellStart"/>
            <w:r w:rsidRPr="00070D68">
              <w:rPr>
                <w:rFonts w:cs="Arial"/>
                <w:i/>
                <w:sz w:val="20"/>
                <w:szCs w:val="20"/>
              </w:rPr>
              <w:t>plausibility</w:t>
            </w:r>
            <w:proofErr w:type="spellEnd"/>
            <w:r w:rsidRPr="00070D68">
              <w:rPr>
                <w:rFonts w:cs="Arial"/>
                <w:i/>
                <w:sz w:val="20"/>
                <w:szCs w:val="20"/>
              </w:rPr>
              <w:t xml:space="preserve"> </w:t>
            </w:r>
            <w:proofErr w:type="spellStart"/>
            <w:r w:rsidRPr="00070D68">
              <w:rPr>
                <w:rFonts w:cs="Arial"/>
                <w:i/>
                <w:sz w:val="20"/>
                <w:szCs w:val="20"/>
              </w:rPr>
              <w:t>of</w:t>
            </w:r>
            <w:proofErr w:type="spellEnd"/>
            <w:r w:rsidRPr="00070D68">
              <w:rPr>
                <w:rFonts w:cs="Arial"/>
                <w:i/>
                <w:sz w:val="20"/>
                <w:szCs w:val="20"/>
              </w:rPr>
              <w:t xml:space="preserve"> </w:t>
            </w:r>
            <w:proofErr w:type="spellStart"/>
            <w:r w:rsidRPr="00070D68">
              <w:rPr>
                <w:rFonts w:cs="Arial"/>
                <w:i/>
                <w:sz w:val="20"/>
                <w:szCs w:val="20"/>
              </w:rPr>
              <w:t>its</w:t>
            </w:r>
            <w:proofErr w:type="spellEnd"/>
            <w:r w:rsidRPr="00070D68">
              <w:rPr>
                <w:rFonts w:cs="Arial"/>
                <w:i/>
                <w:sz w:val="20"/>
                <w:szCs w:val="20"/>
              </w:rPr>
              <w:t xml:space="preserve"> </w:t>
            </w:r>
            <w:proofErr w:type="spellStart"/>
            <w:r w:rsidRPr="00070D68">
              <w:rPr>
                <w:rFonts w:cs="Arial"/>
                <w:i/>
                <w:sz w:val="20"/>
                <w:szCs w:val="20"/>
              </w:rPr>
              <w:t>claim</w:t>
            </w:r>
            <w:proofErr w:type="spellEnd"/>
            <w:r w:rsidRPr="00070D68">
              <w:rPr>
                <w:rFonts w:cs="Arial"/>
                <w:i/>
                <w:sz w:val="20"/>
                <w:szCs w:val="20"/>
              </w:rPr>
              <w:t xml:space="preserve"> </w:t>
            </w:r>
            <w:proofErr w:type="spellStart"/>
            <w:r w:rsidRPr="00070D68">
              <w:rPr>
                <w:rFonts w:cs="Arial"/>
                <w:i/>
                <w:sz w:val="20"/>
                <w:szCs w:val="20"/>
              </w:rPr>
              <w:t>for</w:t>
            </w:r>
            <w:proofErr w:type="spellEnd"/>
            <w:r w:rsidRPr="00070D68">
              <w:rPr>
                <w:rFonts w:cs="Arial"/>
                <w:i/>
                <w:sz w:val="20"/>
                <w:szCs w:val="20"/>
              </w:rPr>
              <w:t xml:space="preserve"> </w:t>
            </w:r>
            <w:proofErr w:type="spellStart"/>
            <w:r w:rsidRPr="00070D68">
              <w:rPr>
                <w:rFonts w:cs="Arial"/>
                <w:i/>
                <w:sz w:val="20"/>
                <w:szCs w:val="20"/>
              </w:rPr>
              <w:t>damages</w:t>
            </w:r>
            <w:proofErr w:type="spellEnd"/>
            <w:r w:rsidRPr="00070D68">
              <w:rPr>
                <w:rFonts w:cs="Arial"/>
                <w:sz w:val="20"/>
                <w:szCs w:val="20"/>
              </w:rPr>
              <w:t xml:space="preserve">). Z ZPOmK-1 je bil urejen nov standard, ki se ga ne sme uporabljati prestrogo, upoštevaje značilno asimetrijo informacij v </w:t>
            </w:r>
            <w:proofErr w:type="spellStart"/>
            <w:r w:rsidRPr="00070D68">
              <w:rPr>
                <w:rFonts w:cs="Arial"/>
                <w:sz w:val="20"/>
                <w:szCs w:val="20"/>
              </w:rPr>
              <w:t>konkurenčnopravnih</w:t>
            </w:r>
            <w:proofErr w:type="spellEnd"/>
            <w:r w:rsidRPr="00070D68">
              <w:rPr>
                <w:rFonts w:cs="Arial"/>
                <w:sz w:val="20"/>
                <w:szCs w:val="20"/>
              </w:rPr>
              <w:t xml:space="preserve"> sporih. Iz vloženega tožbenega zahtevka mora glede na navedena dejstva in priložene dokaze vsaj na prvi pogled izhajati, da odškodninska terjatev obstaja. Na drugi strani pa niso upravičene tiste zahteve za razkritje dokazov oziroma podatkov, kjer je že na prvi pogled očitno, da stranka nima odškodninske terjatve zoper nasprotno stranko in da ima stranka namen predvsem pridobiti njene podatke</w:t>
            </w:r>
            <w:r w:rsidRPr="00070D68">
              <w:rPr>
                <w:rFonts w:cs="Arial"/>
                <w:i/>
                <w:sz w:val="20"/>
                <w:szCs w:val="20"/>
              </w:rPr>
              <w:t xml:space="preserve"> (</w:t>
            </w:r>
            <w:proofErr w:type="spellStart"/>
            <w:r w:rsidRPr="00070D68">
              <w:rPr>
                <w:rFonts w:cs="Arial"/>
                <w:i/>
                <w:sz w:val="20"/>
                <w:szCs w:val="20"/>
              </w:rPr>
              <w:t>fishing</w:t>
            </w:r>
            <w:proofErr w:type="spellEnd"/>
            <w:r w:rsidRPr="00070D68">
              <w:rPr>
                <w:rFonts w:cs="Arial"/>
                <w:i/>
                <w:sz w:val="20"/>
                <w:szCs w:val="20"/>
              </w:rPr>
              <w:t xml:space="preserve"> </w:t>
            </w:r>
            <w:proofErr w:type="spellStart"/>
            <w:r w:rsidRPr="00070D68">
              <w:rPr>
                <w:rFonts w:cs="Arial"/>
                <w:i/>
                <w:sz w:val="20"/>
                <w:szCs w:val="20"/>
              </w:rPr>
              <w:t>expedition</w:t>
            </w:r>
            <w:proofErr w:type="spellEnd"/>
            <w:r w:rsidRPr="00070D68">
              <w:rPr>
                <w:rFonts w:cs="Arial"/>
                <w:i/>
                <w:sz w:val="20"/>
                <w:szCs w:val="20"/>
              </w:rPr>
              <w:t>)</w:t>
            </w:r>
            <w:r w:rsidRPr="00070D68">
              <w:rPr>
                <w:rFonts w:cs="Arial"/>
                <w:sz w:val="20"/>
                <w:szCs w:val="20"/>
              </w:rPr>
              <w:t>. Predlog te določbe ohranja dokazni standard, ki je določen nižje kot standard »verjetnosti obstoja terjatve«, kot je določen v 270. členu ZIZ, ki določa pogoje za začasno odredbo.</w:t>
            </w:r>
          </w:p>
          <w:p w14:paraId="7BC95E07" w14:textId="77777777" w:rsidR="007522E3" w:rsidRPr="00070D68" w:rsidRDefault="007522E3" w:rsidP="0025166A">
            <w:pPr>
              <w:spacing w:line="260" w:lineRule="atLeast"/>
              <w:rPr>
                <w:rFonts w:cs="Arial"/>
                <w:sz w:val="20"/>
                <w:szCs w:val="20"/>
              </w:rPr>
            </w:pPr>
          </w:p>
          <w:p w14:paraId="77293776" w14:textId="725F651D" w:rsidR="007522E3" w:rsidRPr="00070D68" w:rsidRDefault="007522E3" w:rsidP="0025166A">
            <w:pPr>
              <w:spacing w:line="260" w:lineRule="atLeast"/>
              <w:rPr>
                <w:rFonts w:cs="Arial"/>
                <w:sz w:val="20"/>
                <w:szCs w:val="20"/>
              </w:rPr>
            </w:pPr>
            <w:r w:rsidRPr="00070D68">
              <w:rPr>
                <w:rFonts w:cs="Arial"/>
                <w:sz w:val="20"/>
                <w:szCs w:val="20"/>
              </w:rPr>
              <w:t xml:space="preserve">Dokazi in podatki, katerih razkritje se predlaga, morajo biti relevantni glede na vložen odškodninski zahtevek oziroma ugovor zoper njega. Dokazi oziroma podatki pa morajo biti opisani karseda določno in podrobno na podlagi dejstev in dokazov, ki so osebi, ki zahteva razkritje dokazov oziroma podatkov, znani pod razumnimi pogoji. Tudi s tem zakonom se ohranja drugačna ureditev kot v ZPP glede kako natančno je treba opisati dokaze oziroma podatke, katerih razkritje se predlaga. Takšna ureditev izhaja iz 5. člena Direktive 2014/104 in pojasnil 14. ter 15. uvodne </w:t>
            </w:r>
            <w:r w:rsidR="00721AA6" w:rsidRPr="00070D68">
              <w:rPr>
                <w:rFonts w:cs="Arial"/>
                <w:sz w:val="20"/>
                <w:szCs w:val="20"/>
              </w:rPr>
              <w:t>izjave</w:t>
            </w:r>
            <w:r w:rsidRPr="00070D68">
              <w:rPr>
                <w:rFonts w:cs="Arial"/>
                <w:sz w:val="20"/>
                <w:szCs w:val="20"/>
              </w:rPr>
              <w:t xml:space="preserve"> Direktive 2014/104, kjer je določeno, da stroge pravne zahteve po natančni in določni opredelitvi posameznih dokazov neupravičeno ovirajo učinkovito izvajanje pravice do odškodnine, ki jo zagotavlja PDEU. </w:t>
            </w:r>
          </w:p>
          <w:p w14:paraId="0341B311" w14:textId="77777777" w:rsidR="007522E3" w:rsidRPr="00070D68" w:rsidRDefault="007522E3" w:rsidP="0025166A">
            <w:pPr>
              <w:spacing w:line="260" w:lineRule="atLeast"/>
              <w:rPr>
                <w:rFonts w:cs="Arial"/>
                <w:sz w:val="20"/>
                <w:szCs w:val="20"/>
              </w:rPr>
            </w:pPr>
          </w:p>
          <w:p w14:paraId="0A7F36C5" w14:textId="77777777" w:rsidR="007522E3" w:rsidRPr="00070D68" w:rsidRDefault="007522E3" w:rsidP="0025166A">
            <w:pPr>
              <w:spacing w:line="260" w:lineRule="atLeast"/>
              <w:rPr>
                <w:rFonts w:cs="Arial"/>
                <w:sz w:val="20"/>
                <w:szCs w:val="20"/>
              </w:rPr>
            </w:pPr>
            <w:r w:rsidRPr="00070D68">
              <w:rPr>
                <w:rFonts w:cs="Arial"/>
                <w:sz w:val="20"/>
                <w:szCs w:val="20"/>
              </w:rPr>
              <w:t xml:space="preserve">Oškodovanec ali kršitelj lahko predlaga razkritje posameznega dokaza oziroma podatka ali več dokazov oziroma podatkov. Pojem »dokaz« je opredeljen v 8. točki drugega odstavka 3. člena tega zakona in pomeni vsa sredstva in predmete, s katerimi je dopustno dokazovati dejstva v skladu z zakonom, ki ureja pravdni postopek, kot na primer listine in drugi nosilci podatkov, na katerih so podatki shranjeni. Pojem </w:t>
            </w:r>
            <w:r w:rsidR="006C0FAA" w:rsidRPr="00070D68">
              <w:rPr>
                <w:rFonts w:cs="Arial"/>
                <w:sz w:val="20"/>
                <w:szCs w:val="20"/>
              </w:rPr>
              <w:t>»</w:t>
            </w:r>
            <w:r w:rsidRPr="00070D68">
              <w:rPr>
                <w:rFonts w:cs="Arial"/>
                <w:sz w:val="20"/>
                <w:szCs w:val="20"/>
              </w:rPr>
              <w:t>podatki</w:t>
            </w:r>
            <w:r w:rsidR="006C0FAA" w:rsidRPr="00070D68">
              <w:rPr>
                <w:rFonts w:cs="Arial"/>
                <w:sz w:val="20"/>
                <w:szCs w:val="20"/>
              </w:rPr>
              <w:t>«</w:t>
            </w:r>
            <w:r w:rsidRPr="00070D68">
              <w:rPr>
                <w:rFonts w:cs="Arial"/>
                <w:sz w:val="20"/>
                <w:szCs w:val="20"/>
              </w:rPr>
              <w:t xml:space="preserve"> pa je opredeljen v 15. točki prvega odstavka 3. člena tega zakona kot vsi podatki, vključno z zaupnimi podatki, ne glede na nosilec, na katerem so zapisani oziroma shranjeni. Direktiva 2014/104 uporablja tudi izraz »skupine dokazov«, pri čemer razlikuje med dokazi in »skupinami dokazov« samo v delu, ki določa, kako natančno je treba opisati dokaze ali »skupine dokazov« v predlogu oziroma zahtevku za razkritje dokazov. Predlog zakona za obe kategoriji določa standard, ki ga Direktiva 2014/104 določa samo za »skupine dokazov«, kar je tudi skladno z načelom minimalne harmonizacije iz osmega odstavka 5. člena Direktive 2014/104. Zaradi poenotenega standarda ni potrebno, da se v predlogu zakona uvede pojem »skupine dokazov«. </w:t>
            </w:r>
          </w:p>
          <w:p w14:paraId="4D64E1C2" w14:textId="77777777" w:rsidR="007522E3" w:rsidRPr="00070D68" w:rsidRDefault="007522E3" w:rsidP="0025166A">
            <w:pPr>
              <w:spacing w:line="260" w:lineRule="atLeast"/>
              <w:rPr>
                <w:rFonts w:cs="Arial"/>
                <w:sz w:val="20"/>
                <w:szCs w:val="20"/>
              </w:rPr>
            </w:pPr>
          </w:p>
          <w:p w14:paraId="3235B72B" w14:textId="52F03827" w:rsidR="007522E3" w:rsidRPr="00070D68" w:rsidRDefault="007522E3" w:rsidP="0025166A">
            <w:pPr>
              <w:spacing w:line="260" w:lineRule="atLeast"/>
              <w:rPr>
                <w:rFonts w:cs="Arial"/>
                <w:sz w:val="20"/>
                <w:szCs w:val="20"/>
              </w:rPr>
            </w:pPr>
            <w:r w:rsidRPr="00070D68">
              <w:rPr>
                <w:rFonts w:cs="Arial"/>
                <w:sz w:val="20"/>
                <w:szCs w:val="20"/>
              </w:rPr>
              <w:t>Oškodovanec in kršitelja lahko zahtevata razkritje katerihkoli dokazov oziroma podatkov, tudi iz spisa organa</w:t>
            </w:r>
            <w:r w:rsidR="00497B13" w:rsidRPr="00070D68">
              <w:rPr>
                <w:rFonts w:cs="Arial"/>
                <w:sz w:val="20"/>
                <w:szCs w:val="20"/>
              </w:rPr>
              <w:t>, pristojnega</w:t>
            </w:r>
            <w:r w:rsidRPr="00070D68">
              <w:rPr>
                <w:rFonts w:cs="Arial"/>
                <w:sz w:val="20"/>
                <w:szCs w:val="20"/>
              </w:rPr>
              <w:t xml:space="preserve"> za varstvo konkurence. Vendar je pri slednjem treba upoštevati omejitve, ki jih predlog zakona določa v </w:t>
            </w:r>
            <w:r w:rsidR="00885684" w:rsidRPr="00070D68">
              <w:rPr>
                <w:rFonts w:cs="Arial"/>
                <w:sz w:val="20"/>
                <w:szCs w:val="20"/>
              </w:rPr>
              <w:t>99</w:t>
            </w:r>
            <w:r w:rsidRPr="00070D68">
              <w:rPr>
                <w:rFonts w:cs="Arial"/>
                <w:sz w:val="20"/>
                <w:szCs w:val="20"/>
              </w:rPr>
              <w:t xml:space="preserve">. in </w:t>
            </w:r>
            <w:r w:rsidR="00885684" w:rsidRPr="00070D68">
              <w:rPr>
                <w:rFonts w:cs="Arial"/>
                <w:sz w:val="20"/>
                <w:szCs w:val="20"/>
              </w:rPr>
              <w:t>102</w:t>
            </w:r>
            <w:r w:rsidRPr="00070D68">
              <w:rPr>
                <w:rFonts w:cs="Arial"/>
                <w:sz w:val="20"/>
                <w:szCs w:val="20"/>
              </w:rPr>
              <w:t xml:space="preserve">. členu. </w:t>
            </w:r>
          </w:p>
          <w:p w14:paraId="51C0C629" w14:textId="77777777" w:rsidR="007522E3" w:rsidRPr="00070D68" w:rsidRDefault="007522E3" w:rsidP="0025166A">
            <w:pPr>
              <w:spacing w:line="260" w:lineRule="atLeast"/>
              <w:rPr>
                <w:rFonts w:cs="Arial"/>
                <w:sz w:val="20"/>
                <w:szCs w:val="20"/>
              </w:rPr>
            </w:pPr>
          </w:p>
          <w:p w14:paraId="6B7EEF0E" w14:textId="77777777" w:rsidR="007522E3" w:rsidRPr="00070D68" w:rsidRDefault="007522E3" w:rsidP="0025166A">
            <w:pPr>
              <w:spacing w:line="260" w:lineRule="atLeast"/>
              <w:rPr>
                <w:rFonts w:cs="Arial"/>
                <w:i/>
                <w:sz w:val="20"/>
                <w:szCs w:val="20"/>
                <w:u w:val="single"/>
              </w:rPr>
            </w:pPr>
            <w:r w:rsidRPr="00070D68">
              <w:rPr>
                <w:rFonts w:cs="Arial"/>
                <w:i/>
                <w:sz w:val="20"/>
                <w:szCs w:val="20"/>
                <w:u w:val="single"/>
              </w:rPr>
              <w:t>Tretji do peti odstavek</w:t>
            </w:r>
          </w:p>
          <w:p w14:paraId="7FA5D5F5" w14:textId="77777777" w:rsidR="007522E3" w:rsidRPr="00070D68" w:rsidRDefault="007522E3" w:rsidP="0025166A">
            <w:pPr>
              <w:spacing w:line="260" w:lineRule="atLeast"/>
              <w:rPr>
                <w:rFonts w:cs="Arial"/>
                <w:i/>
                <w:sz w:val="20"/>
                <w:szCs w:val="20"/>
              </w:rPr>
            </w:pPr>
            <w:r w:rsidRPr="00070D68">
              <w:rPr>
                <w:rFonts w:cs="Arial"/>
                <w:sz w:val="20"/>
                <w:szCs w:val="20"/>
              </w:rPr>
              <w:t xml:space="preserve">Tretji odstavek 5. člena Direktive 2014/104 določa, da </w:t>
            </w:r>
            <w:r w:rsidRPr="00070D68">
              <w:rPr>
                <w:rFonts w:cs="Arial"/>
                <w:i/>
                <w:sz w:val="20"/>
                <w:szCs w:val="20"/>
              </w:rPr>
              <w:t xml:space="preserve">države članice zagotovijo, da nacionalna sodišča omejijo razkritje dokazov na tisto, kar je sorazmerno (test sorazmernosti), pri čemer mora sodišče pri odločitvi o razkritju upoštevati vse relevantne okoliščine primera in tehtati nasprotujoče si interese zadevnih oseb. Direktiva primeroma našteva, katere okoliščine mora sodišče upoštevati v </w:t>
            </w:r>
            <w:r w:rsidRPr="00070D68">
              <w:rPr>
                <w:rFonts w:cs="Arial"/>
                <w:i/>
                <w:sz w:val="20"/>
                <w:szCs w:val="20"/>
              </w:rPr>
              <w:lastRenderedPageBreak/>
              <w:t>testu sorazmernosti, in sicer:</w:t>
            </w:r>
          </w:p>
          <w:p w14:paraId="180E0B2C" w14:textId="77777777" w:rsidR="007522E3" w:rsidRPr="00070D68" w:rsidRDefault="007522E3" w:rsidP="00ED0F1C">
            <w:pPr>
              <w:numPr>
                <w:ilvl w:val="0"/>
                <w:numId w:val="67"/>
              </w:numPr>
              <w:overflowPunct/>
              <w:autoSpaceDE/>
              <w:autoSpaceDN/>
              <w:adjustRightInd/>
              <w:spacing w:line="260" w:lineRule="atLeast"/>
              <w:ind w:left="284" w:hanging="283"/>
              <w:textAlignment w:val="auto"/>
              <w:rPr>
                <w:rFonts w:cs="Arial"/>
                <w:i/>
                <w:sz w:val="20"/>
                <w:szCs w:val="20"/>
              </w:rPr>
            </w:pPr>
            <w:r w:rsidRPr="00070D68">
              <w:rPr>
                <w:rFonts w:cs="Arial"/>
                <w:i/>
                <w:sz w:val="20"/>
                <w:szCs w:val="20"/>
              </w:rPr>
              <w:t>koliko je zahtevek podprt z razpoložljivimi dejstvi in dokazi, ki utemeljujejo zahtevo za predložitev dokazov,</w:t>
            </w:r>
          </w:p>
          <w:p w14:paraId="6DCF5180" w14:textId="77777777" w:rsidR="007522E3" w:rsidRPr="00070D68" w:rsidRDefault="007522E3" w:rsidP="00ED0F1C">
            <w:pPr>
              <w:numPr>
                <w:ilvl w:val="0"/>
                <w:numId w:val="67"/>
              </w:numPr>
              <w:overflowPunct/>
              <w:autoSpaceDE/>
              <w:autoSpaceDN/>
              <w:adjustRightInd/>
              <w:spacing w:line="260" w:lineRule="atLeast"/>
              <w:ind w:left="284" w:hanging="283"/>
              <w:textAlignment w:val="auto"/>
              <w:rPr>
                <w:rFonts w:cs="Arial"/>
                <w:i/>
                <w:sz w:val="20"/>
                <w:szCs w:val="20"/>
              </w:rPr>
            </w:pPr>
            <w:r w:rsidRPr="00070D68">
              <w:rPr>
                <w:rFonts w:cs="Arial"/>
                <w:i/>
                <w:sz w:val="20"/>
                <w:szCs w:val="20"/>
              </w:rPr>
              <w:t xml:space="preserve">obseg in stroške za predložitev, zlasti za zadevne tretje osebe, vključno s preprečitvijo vsesplošnega iskanja informacij, ki po vsej verjetnosti niti niso pomembne za stranke postopka, </w:t>
            </w:r>
          </w:p>
          <w:p w14:paraId="45769662" w14:textId="77777777" w:rsidR="007522E3" w:rsidRPr="00070D68" w:rsidRDefault="007522E3" w:rsidP="00ED0F1C">
            <w:pPr>
              <w:numPr>
                <w:ilvl w:val="0"/>
                <w:numId w:val="67"/>
              </w:numPr>
              <w:overflowPunct/>
              <w:autoSpaceDE/>
              <w:autoSpaceDN/>
              <w:adjustRightInd/>
              <w:spacing w:line="260" w:lineRule="atLeast"/>
              <w:ind w:left="284" w:hanging="283"/>
              <w:textAlignment w:val="auto"/>
              <w:rPr>
                <w:rFonts w:cs="Arial"/>
                <w:i/>
                <w:sz w:val="20"/>
                <w:szCs w:val="20"/>
              </w:rPr>
            </w:pPr>
            <w:r w:rsidRPr="00070D68">
              <w:rPr>
                <w:rFonts w:cs="Arial"/>
                <w:i/>
                <w:sz w:val="20"/>
                <w:szCs w:val="20"/>
              </w:rPr>
              <w:t>ali dokazi, katerih predložitev se zahteva, vsebujejo zaupne informacije, zlasti v zvezi s tretjimi osebami, in kateri ukrepi so potrebni za varovanje zaupnih informacij.</w:t>
            </w:r>
          </w:p>
          <w:p w14:paraId="7174033E" w14:textId="77777777" w:rsidR="007522E3" w:rsidRPr="00070D68" w:rsidRDefault="007522E3" w:rsidP="0025166A">
            <w:pPr>
              <w:spacing w:line="260" w:lineRule="atLeast"/>
              <w:rPr>
                <w:rFonts w:cs="Arial"/>
                <w:sz w:val="20"/>
                <w:szCs w:val="20"/>
              </w:rPr>
            </w:pPr>
          </w:p>
          <w:p w14:paraId="0AAD52F8" w14:textId="77777777" w:rsidR="007522E3" w:rsidRPr="00070D68" w:rsidRDefault="007522E3" w:rsidP="0025166A">
            <w:pPr>
              <w:spacing w:line="260" w:lineRule="atLeast"/>
              <w:rPr>
                <w:rFonts w:cs="Arial"/>
                <w:i/>
                <w:sz w:val="20"/>
                <w:szCs w:val="20"/>
              </w:rPr>
            </w:pPr>
            <w:r w:rsidRPr="00070D68">
              <w:rPr>
                <w:rFonts w:cs="Arial"/>
                <w:sz w:val="20"/>
                <w:szCs w:val="20"/>
              </w:rPr>
              <w:t xml:space="preserve">V četrtem odstavku 6. člena Direktive 2014/104 so </w:t>
            </w:r>
            <w:r w:rsidRPr="00070D68">
              <w:rPr>
                <w:rFonts w:cs="Arial"/>
                <w:i/>
                <w:sz w:val="20"/>
                <w:szCs w:val="20"/>
              </w:rPr>
              <w:t>določene okoliščine, ki jih je treba upoštevati pri zagotavljanju sorazmernosti, kadar se zahtevek za razkritje nanaša na dokaze iz spisa organa</w:t>
            </w:r>
            <w:r w:rsidR="00952343" w:rsidRPr="00070D68">
              <w:rPr>
                <w:rFonts w:cs="Arial"/>
                <w:i/>
                <w:sz w:val="20"/>
                <w:szCs w:val="20"/>
              </w:rPr>
              <w:t>, pristojnega</w:t>
            </w:r>
            <w:r w:rsidRPr="00070D68">
              <w:rPr>
                <w:rFonts w:cs="Arial"/>
                <w:i/>
                <w:sz w:val="20"/>
                <w:szCs w:val="20"/>
              </w:rPr>
              <w:t xml:space="preserve"> za varstvo konkurence:</w:t>
            </w:r>
          </w:p>
          <w:p w14:paraId="3654A7DF" w14:textId="77777777" w:rsidR="007522E3" w:rsidRPr="00070D68" w:rsidRDefault="007522E3" w:rsidP="00ED0F1C">
            <w:pPr>
              <w:numPr>
                <w:ilvl w:val="0"/>
                <w:numId w:val="66"/>
              </w:numPr>
              <w:overflowPunct/>
              <w:autoSpaceDE/>
              <w:autoSpaceDN/>
              <w:adjustRightInd/>
              <w:spacing w:line="260" w:lineRule="atLeast"/>
              <w:ind w:left="284" w:hanging="283"/>
              <w:textAlignment w:val="auto"/>
              <w:rPr>
                <w:rFonts w:cs="Arial"/>
                <w:i/>
                <w:sz w:val="20"/>
                <w:szCs w:val="20"/>
              </w:rPr>
            </w:pPr>
            <w:r w:rsidRPr="00070D68">
              <w:rPr>
                <w:rFonts w:cs="Arial"/>
                <w:i/>
                <w:sz w:val="20"/>
                <w:szCs w:val="20"/>
              </w:rPr>
              <w:t>ali zahteva vsebuje podrobnosti o naravi, predmetu ali vsebini dokumentov, ki se nahajajo pri organu</w:t>
            </w:r>
            <w:r w:rsidR="00952343" w:rsidRPr="00070D68">
              <w:rPr>
                <w:rFonts w:cs="Arial"/>
                <w:i/>
                <w:sz w:val="20"/>
                <w:szCs w:val="20"/>
              </w:rPr>
              <w:t>, pristojnem</w:t>
            </w:r>
            <w:r w:rsidRPr="00070D68">
              <w:rPr>
                <w:rFonts w:cs="Arial"/>
                <w:i/>
                <w:sz w:val="20"/>
                <w:szCs w:val="20"/>
              </w:rPr>
              <w:t xml:space="preserve"> za varstvo konkurence; ali je dokumentacija del spisa organa</w:t>
            </w:r>
            <w:r w:rsidR="00952343" w:rsidRPr="00070D68">
              <w:rPr>
                <w:rFonts w:cs="Arial"/>
                <w:i/>
                <w:sz w:val="20"/>
                <w:szCs w:val="20"/>
              </w:rPr>
              <w:t>, pristojnega</w:t>
            </w:r>
            <w:r w:rsidRPr="00070D68">
              <w:rPr>
                <w:rFonts w:cs="Arial"/>
                <w:i/>
                <w:sz w:val="20"/>
                <w:szCs w:val="20"/>
              </w:rPr>
              <w:t xml:space="preserve"> za varstvo konkurence; ali pa je bila podana splošna in abstraktna zahteva za razkritje vseh dokumentov, ki se nahajajo v spisu organa</w:t>
            </w:r>
            <w:r w:rsidR="00952343" w:rsidRPr="00070D68">
              <w:rPr>
                <w:rFonts w:cs="Arial"/>
                <w:i/>
                <w:sz w:val="20"/>
                <w:szCs w:val="20"/>
              </w:rPr>
              <w:t>, pristojnega</w:t>
            </w:r>
            <w:r w:rsidRPr="00070D68">
              <w:rPr>
                <w:rFonts w:cs="Arial"/>
                <w:i/>
                <w:sz w:val="20"/>
                <w:szCs w:val="20"/>
              </w:rPr>
              <w:t xml:space="preserve"> za varstvo konkurence,</w:t>
            </w:r>
          </w:p>
          <w:p w14:paraId="68B8DD31" w14:textId="77777777" w:rsidR="007522E3" w:rsidRPr="00070D68" w:rsidRDefault="007522E3" w:rsidP="00ED0F1C">
            <w:pPr>
              <w:numPr>
                <w:ilvl w:val="0"/>
                <w:numId w:val="66"/>
              </w:numPr>
              <w:overflowPunct/>
              <w:autoSpaceDE/>
              <w:autoSpaceDN/>
              <w:adjustRightInd/>
              <w:spacing w:line="260" w:lineRule="atLeast"/>
              <w:ind w:left="284" w:hanging="283"/>
              <w:textAlignment w:val="auto"/>
              <w:rPr>
                <w:rFonts w:cs="Arial"/>
                <w:i/>
                <w:sz w:val="20"/>
                <w:szCs w:val="20"/>
              </w:rPr>
            </w:pPr>
            <w:r w:rsidRPr="00070D68">
              <w:rPr>
                <w:rFonts w:cs="Arial"/>
                <w:i/>
                <w:sz w:val="20"/>
                <w:szCs w:val="20"/>
              </w:rPr>
              <w:t>ali stranka zahteva razkritje v zvezi z odškodninsko tožbo pred nacionalnim sodiščem,</w:t>
            </w:r>
          </w:p>
          <w:p w14:paraId="170A9012" w14:textId="77777777" w:rsidR="007522E3" w:rsidRPr="00070D68" w:rsidRDefault="007522E3" w:rsidP="00ED0F1C">
            <w:pPr>
              <w:numPr>
                <w:ilvl w:val="0"/>
                <w:numId w:val="66"/>
              </w:numPr>
              <w:overflowPunct/>
              <w:autoSpaceDE/>
              <w:autoSpaceDN/>
              <w:adjustRightInd/>
              <w:spacing w:line="260" w:lineRule="atLeast"/>
              <w:ind w:left="284" w:hanging="283"/>
              <w:textAlignment w:val="auto"/>
              <w:rPr>
                <w:rFonts w:cs="Arial"/>
                <w:i/>
                <w:sz w:val="20"/>
                <w:szCs w:val="20"/>
              </w:rPr>
            </w:pPr>
            <w:r w:rsidRPr="00070D68">
              <w:rPr>
                <w:rFonts w:cs="Arial"/>
                <w:i/>
                <w:sz w:val="20"/>
                <w:szCs w:val="20"/>
              </w:rPr>
              <w:t>ali se zahteva razkritje dokazov, za katere velja varstvo razkritja pred končanim postopkom javnopravnega izvajanja konkurenčnega prava v skladu s petim odstavkom 6. člena Direktive 2014/104; ali lahko stranka sama doseže razkritje pri nasprotni stranki ali tretji osebi, ki ni organ</w:t>
            </w:r>
            <w:r w:rsidR="00952343" w:rsidRPr="00070D68">
              <w:rPr>
                <w:rFonts w:cs="Arial"/>
                <w:i/>
                <w:sz w:val="20"/>
                <w:szCs w:val="20"/>
              </w:rPr>
              <w:t xml:space="preserve">, pristojen </w:t>
            </w:r>
            <w:r w:rsidRPr="00070D68">
              <w:rPr>
                <w:rFonts w:cs="Arial"/>
                <w:i/>
                <w:sz w:val="20"/>
                <w:szCs w:val="20"/>
              </w:rPr>
              <w:t>za varstvo konkurence; ali pretehta javni interes varovanja dokumentov zaradi zagotavljanja učinkovitosti javnopravnega izvajanja konkurenčnega prava v primeru, ko organ</w:t>
            </w:r>
            <w:r w:rsidR="00952343" w:rsidRPr="00070D68">
              <w:rPr>
                <w:rFonts w:cs="Arial"/>
                <w:i/>
                <w:sz w:val="20"/>
                <w:szCs w:val="20"/>
              </w:rPr>
              <w:t>, pristojen</w:t>
            </w:r>
            <w:r w:rsidRPr="00070D68">
              <w:rPr>
                <w:rFonts w:cs="Arial"/>
                <w:i/>
                <w:sz w:val="20"/>
                <w:szCs w:val="20"/>
              </w:rPr>
              <w:t xml:space="preserve"> za varstvo konkurence</w:t>
            </w:r>
            <w:r w:rsidR="00952343" w:rsidRPr="00070D68">
              <w:rPr>
                <w:rFonts w:cs="Arial"/>
                <w:i/>
                <w:sz w:val="20"/>
                <w:szCs w:val="20"/>
              </w:rPr>
              <w:t>,</w:t>
            </w:r>
            <w:r w:rsidRPr="00070D68">
              <w:rPr>
                <w:rFonts w:cs="Arial"/>
                <w:i/>
                <w:sz w:val="20"/>
                <w:szCs w:val="20"/>
              </w:rPr>
              <w:t xml:space="preserve"> v skladu z enajstim odstavkom 6. člena Direktive 2014/104 poda mnenje glede sorazmernosti.</w:t>
            </w:r>
          </w:p>
          <w:p w14:paraId="0B45D244" w14:textId="77777777" w:rsidR="007522E3" w:rsidRPr="00070D68" w:rsidRDefault="007522E3" w:rsidP="0025166A">
            <w:pPr>
              <w:spacing w:line="260" w:lineRule="atLeast"/>
              <w:rPr>
                <w:rFonts w:cs="Arial"/>
                <w:sz w:val="20"/>
                <w:szCs w:val="20"/>
              </w:rPr>
            </w:pPr>
          </w:p>
          <w:p w14:paraId="10A0385F" w14:textId="77777777" w:rsidR="007522E3" w:rsidRPr="00070D68" w:rsidRDefault="007522E3" w:rsidP="0025166A">
            <w:pPr>
              <w:spacing w:line="260" w:lineRule="atLeast"/>
              <w:rPr>
                <w:rFonts w:cs="Arial"/>
                <w:sz w:val="20"/>
                <w:szCs w:val="20"/>
              </w:rPr>
            </w:pPr>
            <w:r w:rsidRPr="00070D68">
              <w:rPr>
                <w:rFonts w:cs="Arial"/>
                <w:sz w:val="20"/>
                <w:szCs w:val="20"/>
              </w:rPr>
              <w:t>V tretjem odstavku so navedene okoliščine iz tretjega odstavka 5. člena Direktive 2014/104, ki jih je treba upoštevati pri odločanju o zahtevi za razkritje, da se zagotovi sorazmernost</w:t>
            </w:r>
            <w:r w:rsidR="00952343" w:rsidRPr="00070D68">
              <w:rPr>
                <w:rFonts w:cs="Arial"/>
                <w:sz w:val="20"/>
                <w:szCs w:val="20"/>
              </w:rPr>
              <w:t>, in sicer</w:t>
            </w:r>
            <w:r w:rsidRPr="00070D68">
              <w:rPr>
                <w:rFonts w:cs="Arial"/>
                <w:sz w:val="20"/>
                <w:szCs w:val="20"/>
              </w:rPr>
              <w:t>:</w:t>
            </w:r>
          </w:p>
          <w:p w14:paraId="6D9F5ACB" w14:textId="77777777" w:rsidR="007522E3" w:rsidRPr="00070D68" w:rsidRDefault="007522E3" w:rsidP="00ED0F1C">
            <w:pPr>
              <w:numPr>
                <w:ilvl w:val="0"/>
                <w:numId w:val="73"/>
              </w:numPr>
              <w:overflowPunct/>
              <w:autoSpaceDE/>
              <w:autoSpaceDN/>
              <w:adjustRightInd/>
              <w:spacing w:line="260" w:lineRule="atLeast"/>
              <w:ind w:left="426"/>
              <w:textAlignment w:val="auto"/>
              <w:rPr>
                <w:rFonts w:cs="Arial"/>
                <w:sz w:val="20"/>
                <w:szCs w:val="20"/>
              </w:rPr>
            </w:pPr>
            <w:r w:rsidRPr="00070D68">
              <w:rPr>
                <w:rFonts w:cs="Arial"/>
                <w:sz w:val="20"/>
                <w:szCs w:val="20"/>
              </w:rPr>
              <w:t xml:space="preserve">ali je utemeljitev obstoja ali neobstoja obveznosti povrnitve škode dovolj podprta z razpoložljivimi dejstvi in dokazi, </w:t>
            </w:r>
          </w:p>
          <w:p w14:paraId="156B0620" w14:textId="77777777" w:rsidR="007522E3" w:rsidRPr="00070D68" w:rsidRDefault="007522E3" w:rsidP="00ED0F1C">
            <w:pPr>
              <w:numPr>
                <w:ilvl w:val="0"/>
                <w:numId w:val="73"/>
              </w:numPr>
              <w:overflowPunct/>
              <w:autoSpaceDE/>
              <w:autoSpaceDN/>
              <w:adjustRightInd/>
              <w:spacing w:line="260" w:lineRule="atLeast"/>
              <w:ind w:left="426"/>
              <w:textAlignment w:val="auto"/>
              <w:rPr>
                <w:rFonts w:cs="Arial"/>
                <w:sz w:val="20"/>
                <w:szCs w:val="20"/>
              </w:rPr>
            </w:pPr>
            <w:r w:rsidRPr="00070D68">
              <w:rPr>
                <w:rFonts w:cs="Arial"/>
                <w:sz w:val="20"/>
                <w:szCs w:val="20"/>
              </w:rPr>
              <w:t>ali gre za vsesplošno iskanje podatkov, ki verjetno niso pomembni za odločitev o obstoju oziroma neobstoju odškodninske terjatve,</w:t>
            </w:r>
          </w:p>
          <w:p w14:paraId="45D6AE26" w14:textId="77777777" w:rsidR="007522E3" w:rsidRPr="00070D68" w:rsidRDefault="007522E3" w:rsidP="00ED0F1C">
            <w:pPr>
              <w:numPr>
                <w:ilvl w:val="0"/>
                <w:numId w:val="73"/>
              </w:numPr>
              <w:overflowPunct/>
              <w:autoSpaceDE/>
              <w:autoSpaceDN/>
              <w:adjustRightInd/>
              <w:spacing w:line="260" w:lineRule="atLeast"/>
              <w:ind w:left="426"/>
              <w:textAlignment w:val="auto"/>
              <w:rPr>
                <w:rFonts w:cs="Arial"/>
                <w:sz w:val="20"/>
                <w:szCs w:val="20"/>
              </w:rPr>
            </w:pPr>
            <w:r w:rsidRPr="00070D68">
              <w:rPr>
                <w:rFonts w:cs="Arial"/>
                <w:sz w:val="20"/>
                <w:szCs w:val="20"/>
              </w:rPr>
              <w:t xml:space="preserve">obseg in stroške za razkritje dokazov oziroma podatkov, zlasti za tretje osebe, </w:t>
            </w:r>
          </w:p>
          <w:p w14:paraId="57E3CE4E" w14:textId="77777777" w:rsidR="007522E3" w:rsidRPr="00070D68" w:rsidRDefault="007522E3" w:rsidP="00ED0F1C">
            <w:pPr>
              <w:numPr>
                <w:ilvl w:val="0"/>
                <w:numId w:val="73"/>
              </w:numPr>
              <w:overflowPunct/>
              <w:autoSpaceDE/>
              <w:autoSpaceDN/>
              <w:adjustRightInd/>
              <w:spacing w:line="260" w:lineRule="atLeast"/>
              <w:ind w:left="426"/>
              <w:textAlignment w:val="auto"/>
              <w:rPr>
                <w:rFonts w:cs="Arial"/>
                <w:sz w:val="20"/>
                <w:szCs w:val="20"/>
              </w:rPr>
            </w:pPr>
            <w:r w:rsidRPr="00070D68">
              <w:rPr>
                <w:rFonts w:cs="Arial"/>
                <w:sz w:val="20"/>
                <w:szCs w:val="20"/>
              </w:rPr>
              <w:t>ali dokazi, katerih razkritje se predlaga, vsebujejo zaupne podatke, zlasti v zvezi s tretjimi osebami, in kateri so možni ukrepi za zavarovanje zaupnih podatkov.</w:t>
            </w:r>
          </w:p>
          <w:p w14:paraId="596E72C2" w14:textId="77777777" w:rsidR="007522E3" w:rsidRPr="00070D68" w:rsidRDefault="007522E3" w:rsidP="0025166A">
            <w:pPr>
              <w:spacing w:line="260" w:lineRule="atLeast"/>
              <w:rPr>
                <w:rFonts w:cs="Arial"/>
                <w:b/>
                <w:sz w:val="20"/>
                <w:szCs w:val="20"/>
              </w:rPr>
            </w:pPr>
          </w:p>
          <w:p w14:paraId="7D354FF1" w14:textId="77777777" w:rsidR="007522E3" w:rsidRPr="00070D68" w:rsidRDefault="007522E3" w:rsidP="0025166A">
            <w:pPr>
              <w:spacing w:line="260" w:lineRule="atLeast"/>
              <w:rPr>
                <w:rFonts w:cs="Arial"/>
                <w:sz w:val="20"/>
                <w:szCs w:val="20"/>
              </w:rPr>
            </w:pPr>
            <w:r w:rsidRPr="00070D68">
              <w:rPr>
                <w:rFonts w:cs="Arial"/>
                <w:sz w:val="20"/>
                <w:szCs w:val="20"/>
              </w:rPr>
              <w:t>V četrtem odstavku so navedene okoliščine iz četrtega odstavka 6. člena Direktive 2014/104 glede razkritja dokazov in podatkov iz spisa organa, pristojnega za varstvo konkurence, ki se jih upošteva pri testu sorazmernosti poleg okoliščin iz tretjega odstavka</w:t>
            </w:r>
            <w:r w:rsidR="00952343" w:rsidRPr="00070D68">
              <w:rPr>
                <w:rFonts w:cs="Arial"/>
                <w:sz w:val="20"/>
                <w:szCs w:val="20"/>
              </w:rPr>
              <w:t>. Te okoliščine so</w:t>
            </w:r>
            <w:r w:rsidRPr="00070D68">
              <w:rPr>
                <w:rFonts w:cs="Arial"/>
                <w:sz w:val="20"/>
                <w:szCs w:val="20"/>
              </w:rPr>
              <w:t>:</w:t>
            </w:r>
          </w:p>
          <w:p w14:paraId="0148DE18" w14:textId="77777777" w:rsidR="007522E3" w:rsidRPr="00070D68" w:rsidRDefault="007522E3" w:rsidP="00ED0F1C">
            <w:pPr>
              <w:numPr>
                <w:ilvl w:val="0"/>
                <w:numId w:val="74"/>
              </w:numPr>
              <w:overflowPunct/>
              <w:autoSpaceDE/>
              <w:autoSpaceDN/>
              <w:adjustRightInd/>
              <w:spacing w:line="260" w:lineRule="atLeast"/>
              <w:ind w:left="426"/>
              <w:textAlignment w:val="auto"/>
              <w:rPr>
                <w:rFonts w:cs="Arial"/>
                <w:sz w:val="20"/>
                <w:szCs w:val="20"/>
              </w:rPr>
            </w:pPr>
            <w:r w:rsidRPr="00070D68">
              <w:rPr>
                <w:rFonts w:cs="Arial"/>
                <w:sz w:val="20"/>
                <w:szCs w:val="20"/>
              </w:rPr>
              <w:t xml:space="preserve">opredelitev narave, predmeta ali vsebine dokazov oziroma podatkov, </w:t>
            </w:r>
          </w:p>
          <w:p w14:paraId="637CF6D7" w14:textId="77777777" w:rsidR="007522E3" w:rsidRPr="00070D68" w:rsidRDefault="007522E3" w:rsidP="00ED0F1C">
            <w:pPr>
              <w:numPr>
                <w:ilvl w:val="0"/>
                <w:numId w:val="74"/>
              </w:numPr>
              <w:overflowPunct/>
              <w:autoSpaceDE/>
              <w:autoSpaceDN/>
              <w:adjustRightInd/>
              <w:spacing w:line="260" w:lineRule="atLeast"/>
              <w:ind w:left="426"/>
              <w:textAlignment w:val="auto"/>
              <w:rPr>
                <w:rFonts w:cs="Arial"/>
                <w:sz w:val="20"/>
                <w:szCs w:val="20"/>
              </w:rPr>
            </w:pPr>
            <w:r w:rsidRPr="00070D68">
              <w:rPr>
                <w:rFonts w:cs="Arial"/>
                <w:sz w:val="20"/>
                <w:szCs w:val="20"/>
              </w:rPr>
              <w:t xml:space="preserve">ali je dokaz oziroma podatek relevanten za utemeljitev odškodninske terjatve, </w:t>
            </w:r>
          </w:p>
          <w:p w14:paraId="4C1671D2" w14:textId="77777777" w:rsidR="007522E3" w:rsidRPr="00070D68" w:rsidRDefault="007522E3" w:rsidP="00ED0F1C">
            <w:pPr>
              <w:numPr>
                <w:ilvl w:val="0"/>
                <w:numId w:val="74"/>
              </w:numPr>
              <w:overflowPunct/>
              <w:autoSpaceDE/>
              <w:autoSpaceDN/>
              <w:adjustRightInd/>
              <w:spacing w:line="260" w:lineRule="atLeast"/>
              <w:ind w:left="426"/>
              <w:textAlignment w:val="auto"/>
              <w:rPr>
                <w:rFonts w:cs="Arial"/>
                <w:sz w:val="20"/>
                <w:szCs w:val="20"/>
              </w:rPr>
            </w:pPr>
            <w:r w:rsidRPr="00070D68">
              <w:rPr>
                <w:rFonts w:cs="Arial"/>
                <w:sz w:val="20"/>
                <w:szCs w:val="20"/>
              </w:rPr>
              <w:t>ali zaradi učinkovitega izvajanja konkurenčnega prava pretehta javni interes varovanja dokazov oziroma podatkov iz spisa organa, pristojnega za varstvo konkurence, v zvezi z razkritjem dokazov ali podatkov iz osmega odstavka tega člena,</w:t>
            </w:r>
          </w:p>
          <w:p w14:paraId="141950D2" w14:textId="77777777" w:rsidR="007522E3" w:rsidRPr="00070D68" w:rsidRDefault="007522E3" w:rsidP="00ED0F1C">
            <w:pPr>
              <w:numPr>
                <w:ilvl w:val="0"/>
                <w:numId w:val="74"/>
              </w:numPr>
              <w:overflowPunct/>
              <w:autoSpaceDE/>
              <w:autoSpaceDN/>
              <w:adjustRightInd/>
              <w:spacing w:line="260" w:lineRule="atLeast"/>
              <w:ind w:left="426"/>
              <w:textAlignment w:val="auto"/>
              <w:rPr>
                <w:rFonts w:cs="Arial"/>
                <w:sz w:val="20"/>
                <w:szCs w:val="20"/>
              </w:rPr>
            </w:pPr>
            <w:r w:rsidRPr="00070D68">
              <w:rPr>
                <w:rFonts w:cs="Arial"/>
                <w:sz w:val="20"/>
                <w:szCs w:val="20"/>
              </w:rPr>
              <w:t>ali zaradi učinkovitega izvajanja konkurenčnega prava pretehta javni interes varovanja dokazov oziroma podatkov iz spisa organa, pristojnega za varstvo konkurence, ker lahko stranka sama doseže razkritje dokazov oziroma podatkov pri osebi iz prvega odstavka tega člena, ki ni organ, pristojen za varstvo konkurence, in</w:t>
            </w:r>
          </w:p>
          <w:p w14:paraId="2A3E3F5D" w14:textId="11A2C7D1" w:rsidR="007522E3" w:rsidRPr="00070D68" w:rsidRDefault="007522E3" w:rsidP="00ED0F1C">
            <w:pPr>
              <w:numPr>
                <w:ilvl w:val="0"/>
                <w:numId w:val="74"/>
              </w:numPr>
              <w:overflowPunct/>
              <w:autoSpaceDE/>
              <w:autoSpaceDN/>
              <w:adjustRightInd/>
              <w:spacing w:line="260" w:lineRule="atLeast"/>
              <w:ind w:left="426"/>
              <w:textAlignment w:val="auto"/>
              <w:rPr>
                <w:rFonts w:cs="Arial"/>
                <w:sz w:val="20"/>
                <w:szCs w:val="20"/>
              </w:rPr>
            </w:pPr>
            <w:r w:rsidRPr="00070D68">
              <w:rPr>
                <w:rFonts w:cs="Arial"/>
                <w:sz w:val="20"/>
                <w:szCs w:val="20"/>
              </w:rPr>
              <w:t xml:space="preserve">ali zaradi učinkovitega izvajanja konkurenčnega prava pretehta javni interes varovanja dokazov oziroma podatkov iz spisa organa, pristojnega za varstvo konkurence, glede na mnenje organa, pristojnega za varstvo konkurence, o sorazmernosti zahtevka za razkritje dokazov oziroma podatkov v skladu s tretjim odstavkom </w:t>
            </w:r>
            <w:r w:rsidR="009A7E0E" w:rsidRPr="00070D68">
              <w:rPr>
                <w:rFonts w:cs="Arial"/>
                <w:sz w:val="20"/>
                <w:szCs w:val="20"/>
              </w:rPr>
              <w:t>105</w:t>
            </w:r>
            <w:r w:rsidRPr="00070D68">
              <w:rPr>
                <w:rFonts w:cs="Arial"/>
                <w:sz w:val="20"/>
                <w:szCs w:val="20"/>
              </w:rPr>
              <w:t>. člena tega zakona.</w:t>
            </w:r>
          </w:p>
          <w:p w14:paraId="311199AB" w14:textId="77777777" w:rsidR="007522E3" w:rsidRPr="00070D68" w:rsidRDefault="007522E3" w:rsidP="0025166A">
            <w:pPr>
              <w:spacing w:line="260" w:lineRule="atLeast"/>
              <w:rPr>
                <w:rFonts w:cs="Arial"/>
                <w:sz w:val="20"/>
                <w:szCs w:val="20"/>
              </w:rPr>
            </w:pPr>
          </w:p>
          <w:p w14:paraId="0B410885" w14:textId="022C8A1C" w:rsidR="007522E3" w:rsidRPr="00070D68" w:rsidRDefault="007522E3" w:rsidP="0025166A">
            <w:pPr>
              <w:spacing w:line="260" w:lineRule="atLeast"/>
              <w:rPr>
                <w:rFonts w:cs="Arial"/>
                <w:sz w:val="20"/>
                <w:szCs w:val="20"/>
              </w:rPr>
            </w:pPr>
            <w:r w:rsidRPr="00070D68">
              <w:rPr>
                <w:rFonts w:cs="Arial"/>
                <w:sz w:val="20"/>
                <w:szCs w:val="20"/>
              </w:rPr>
              <w:t xml:space="preserve">Glede okoliščine, da je treba upoštevati opredelitev narave, predmeta ali vsebine dokazov oziroma podatkov, velja, da ni upravičeno zavrniti zahteve za razkritje dokazov, če listina ni natančno in </w:t>
            </w:r>
            <w:r w:rsidRPr="00070D68">
              <w:rPr>
                <w:rFonts w:cs="Arial"/>
                <w:sz w:val="20"/>
                <w:szCs w:val="20"/>
              </w:rPr>
              <w:lastRenderedPageBreak/>
              <w:t xml:space="preserve">določno opisana. Direktiva 2014/104 ne zahteva, da se določno in konkretno opiše posamezni dokument, na katerega se sklicuje, saj naj bi take zahteve po natančni in določni opredelitvi posameznih dokazov neupravičeno ovirale učinkovito izvajanje pravice do odškodnine, ki jo zagotavlja PDEU. Na drugi strani pa Direktiva 2014/104 zavrača možnost vsesplošnega iskanja podatkov </w:t>
            </w:r>
            <w:r w:rsidRPr="00070D68">
              <w:rPr>
                <w:rFonts w:cs="Arial"/>
                <w:i/>
                <w:sz w:val="20"/>
                <w:szCs w:val="20"/>
              </w:rPr>
              <w:t>(</w:t>
            </w:r>
            <w:proofErr w:type="spellStart"/>
            <w:r w:rsidRPr="00070D68">
              <w:rPr>
                <w:rFonts w:cs="Arial"/>
                <w:i/>
                <w:sz w:val="20"/>
                <w:szCs w:val="20"/>
              </w:rPr>
              <w:t>fishing</w:t>
            </w:r>
            <w:proofErr w:type="spellEnd"/>
            <w:r w:rsidRPr="00070D68">
              <w:rPr>
                <w:rFonts w:cs="Arial"/>
                <w:i/>
                <w:sz w:val="20"/>
                <w:szCs w:val="20"/>
              </w:rPr>
              <w:t xml:space="preserve"> </w:t>
            </w:r>
            <w:proofErr w:type="spellStart"/>
            <w:r w:rsidRPr="00070D68">
              <w:rPr>
                <w:rFonts w:cs="Arial"/>
                <w:i/>
                <w:sz w:val="20"/>
                <w:szCs w:val="20"/>
              </w:rPr>
              <w:t>expedition</w:t>
            </w:r>
            <w:proofErr w:type="spellEnd"/>
            <w:r w:rsidRPr="00070D68">
              <w:rPr>
                <w:rFonts w:cs="Arial"/>
                <w:i/>
                <w:sz w:val="20"/>
                <w:szCs w:val="20"/>
              </w:rPr>
              <w:t>)</w:t>
            </w:r>
            <w:r w:rsidRPr="00070D68">
              <w:rPr>
                <w:rFonts w:cs="Arial"/>
                <w:sz w:val="20"/>
                <w:szCs w:val="20"/>
              </w:rPr>
              <w:t xml:space="preserve">. To izhaja že iz zahteve drugega odstavka 5. člena Direktive 2014/104, da mora predlagatelj kar se da natančno opisati dokaze ali posamezno vrsto dokazov, kot tudi iz a) točke četrtega odstavka 6. člena Direktive 2014/104 pa tudi iz 23. uvodne </w:t>
            </w:r>
            <w:r w:rsidR="00721AA6" w:rsidRPr="00070D68">
              <w:rPr>
                <w:rFonts w:cs="Arial"/>
                <w:sz w:val="20"/>
                <w:szCs w:val="20"/>
              </w:rPr>
              <w:t>izjave</w:t>
            </w:r>
            <w:r w:rsidRPr="00070D68">
              <w:rPr>
                <w:rFonts w:cs="Arial"/>
                <w:sz w:val="20"/>
                <w:szCs w:val="20"/>
              </w:rPr>
              <w:t xml:space="preserve"> Direktive 2014/104, iz katere izhaja, da je treba preprečiti možnost vsesplošnega iskanja ali preširokega iskanja informacij, ki lahko sploh niso pomembne za stranke v postopku. Glede splošne zahteve za razkritje vseh dokumentov iz spisa organa</w:t>
            </w:r>
            <w:r w:rsidR="00651B51" w:rsidRPr="00070D68">
              <w:rPr>
                <w:rFonts w:cs="Arial"/>
                <w:sz w:val="20"/>
                <w:szCs w:val="20"/>
              </w:rPr>
              <w:t>, pristojnega</w:t>
            </w:r>
            <w:r w:rsidRPr="00070D68">
              <w:rPr>
                <w:rFonts w:cs="Arial"/>
                <w:sz w:val="20"/>
                <w:szCs w:val="20"/>
              </w:rPr>
              <w:t xml:space="preserve"> za varstvo konkurence je Sodišče EU v Sodbi </w:t>
            </w:r>
            <w:proofErr w:type="spellStart"/>
            <w:r w:rsidRPr="00070D68">
              <w:rPr>
                <w:rFonts w:cs="Arial"/>
                <w:sz w:val="20"/>
                <w:szCs w:val="20"/>
              </w:rPr>
              <w:t>EnBW</w:t>
            </w:r>
            <w:proofErr w:type="spellEnd"/>
            <w:r w:rsidRPr="00070D68">
              <w:rPr>
                <w:rFonts w:cs="Arial"/>
                <w:sz w:val="20"/>
                <w:szCs w:val="20"/>
              </w:rPr>
              <w:t xml:space="preserve">, EU:C:2014:112, odločilo, da lahko Evropska </w:t>
            </w:r>
            <w:r w:rsidR="003976AA" w:rsidRPr="00070D68">
              <w:rPr>
                <w:rFonts w:cs="Arial"/>
                <w:sz w:val="20"/>
                <w:szCs w:val="20"/>
              </w:rPr>
              <w:t>komisija</w:t>
            </w:r>
            <w:r w:rsidRPr="00070D68">
              <w:rPr>
                <w:rFonts w:cs="Arial"/>
                <w:sz w:val="20"/>
                <w:szCs w:val="20"/>
              </w:rPr>
              <w:t xml:space="preserve"> že na podlagi splošne domneve o varstvu poslovnih interesov in učinkovitosti javnopravnih postopkov izvajanja konkurenčnega prava zavrne prošnjo prosilca, ne da bi morala opraviti konkreten in posamičen preizkus vsakega dokumenta iz spisa (točki 31 in 32).</w:t>
            </w:r>
          </w:p>
          <w:p w14:paraId="58F09029" w14:textId="77777777" w:rsidR="007522E3" w:rsidRPr="00070D68" w:rsidRDefault="007522E3" w:rsidP="0025166A">
            <w:pPr>
              <w:spacing w:line="260" w:lineRule="atLeast"/>
              <w:rPr>
                <w:rFonts w:cs="Arial"/>
                <w:sz w:val="20"/>
                <w:szCs w:val="20"/>
              </w:rPr>
            </w:pPr>
          </w:p>
          <w:p w14:paraId="1FD7576D" w14:textId="01BB0ED8" w:rsidR="007522E3" w:rsidRPr="00070D68" w:rsidRDefault="007522E3" w:rsidP="0025166A">
            <w:pPr>
              <w:spacing w:line="260" w:lineRule="atLeast"/>
              <w:rPr>
                <w:rFonts w:cs="Arial"/>
                <w:sz w:val="20"/>
                <w:szCs w:val="20"/>
              </w:rPr>
            </w:pPr>
            <w:r w:rsidRPr="00070D68">
              <w:rPr>
                <w:rFonts w:cs="Arial"/>
                <w:sz w:val="20"/>
                <w:szCs w:val="20"/>
              </w:rPr>
              <w:t xml:space="preserve">Sodišče EU je odločalo tudi o okoliščini, da je treba upoštevati, iz katerega razloga je vložen zahtevek za razkritje. V sodbi </w:t>
            </w:r>
            <w:proofErr w:type="spellStart"/>
            <w:r w:rsidRPr="00070D68">
              <w:rPr>
                <w:rFonts w:cs="Arial"/>
                <w:sz w:val="20"/>
                <w:szCs w:val="20"/>
              </w:rPr>
              <w:t>Donau</w:t>
            </w:r>
            <w:proofErr w:type="spellEnd"/>
            <w:r w:rsidRPr="00070D68">
              <w:rPr>
                <w:rFonts w:cs="Arial"/>
                <w:sz w:val="20"/>
                <w:szCs w:val="20"/>
              </w:rPr>
              <w:t xml:space="preserve"> </w:t>
            </w:r>
            <w:proofErr w:type="spellStart"/>
            <w:r w:rsidRPr="00070D68">
              <w:rPr>
                <w:rFonts w:cs="Arial"/>
                <w:sz w:val="20"/>
                <w:szCs w:val="20"/>
              </w:rPr>
              <w:t>Chemie</w:t>
            </w:r>
            <w:proofErr w:type="spellEnd"/>
            <w:r w:rsidRPr="00070D68">
              <w:rPr>
                <w:rFonts w:cs="Arial"/>
                <w:sz w:val="20"/>
                <w:szCs w:val="20"/>
              </w:rPr>
              <w:t>, EU:C:2013:366, je Sodišče EU poudarilo, da če oškodovanci nimajo možnosti za pridobitev dokazov, pravica do odškodnine izgubi vsak koristni učinek in s tem svoj namen (točki 31 in 32). Na drugi strani pa domnevnemu oškodovancu ni treba zagotoviti pravice dostopa do dokumentacije zgolj zato, ker ta namerava vložiti odškodninsko tožbo. Direktiva 2014/104 tudi ne zahteva, da se ugodi razkritje vseh dokumentov iz spisa organa</w:t>
            </w:r>
            <w:r w:rsidR="00952343" w:rsidRPr="00070D68">
              <w:rPr>
                <w:rFonts w:cs="Arial"/>
                <w:sz w:val="20"/>
                <w:szCs w:val="20"/>
              </w:rPr>
              <w:t>, pristojnega</w:t>
            </w:r>
            <w:r w:rsidRPr="00070D68">
              <w:rPr>
                <w:rFonts w:cs="Arial"/>
                <w:sz w:val="20"/>
                <w:szCs w:val="20"/>
              </w:rPr>
              <w:t xml:space="preserve"> za varstvo konkurence, saj je malo verjetno, da so vsi dokazi potrebni za utemeljitev tožbenega zahtevka (točka 33; 22. uvodna </w:t>
            </w:r>
            <w:r w:rsidR="00721AA6" w:rsidRPr="00070D68">
              <w:rPr>
                <w:rFonts w:cs="Arial"/>
                <w:sz w:val="20"/>
                <w:szCs w:val="20"/>
              </w:rPr>
              <w:t>izjava</w:t>
            </w:r>
            <w:r w:rsidRPr="00070D68">
              <w:rPr>
                <w:rFonts w:cs="Arial"/>
                <w:sz w:val="20"/>
                <w:szCs w:val="20"/>
              </w:rPr>
              <w:t xml:space="preserve"> Direktive 2014/104).</w:t>
            </w:r>
          </w:p>
          <w:p w14:paraId="2341C4F8" w14:textId="77777777" w:rsidR="007522E3" w:rsidRPr="00070D68" w:rsidRDefault="007522E3" w:rsidP="0025166A">
            <w:pPr>
              <w:spacing w:line="260" w:lineRule="atLeast"/>
              <w:rPr>
                <w:rFonts w:cs="Arial"/>
                <w:sz w:val="20"/>
                <w:szCs w:val="20"/>
              </w:rPr>
            </w:pPr>
          </w:p>
          <w:p w14:paraId="2D2E25CD" w14:textId="77777777" w:rsidR="007522E3" w:rsidRPr="00070D68" w:rsidRDefault="007522E3" w:rsidP="0025166A">
            <w:pPr>
              <w:spacing w:line="260" w:lineRule="atLeast"/>
              <w:rPr>
                <w:rFonts w:cs="Arial"/>
                <w:sz w:val="20"/>
                <w:szCs w:val="20"/>
              </w:rPr>
            </w:pPr>
            <w:r w:rsidRPr="00070D68">
              <w:rPr>
                <w:rFonts w:cs="Arial"/>
                <w:sz w:val="20"/>
                <w:szCs w:val="20"/>
              </w:rPr>
              <w:t xml:space="preserve">Pri zagotavljanju sorazmernosti se ne upošteva navedba podjetja, da bi mu z razkritjem nastala premoženjska škoda zaradi odškodninske odgovornosti zaradi kršitev konkurenčnega prava. </w:t>
            </w:r>
          </w:p>
          <w:p w14:paraId="5E6CFCCB" w14:textId="77777777" w:rsidR="007522E3" w:rsidRPr="00070D68" w:rsidRDefault="007522E3" w:rsidP="0025166A">
            <w:pPr>
              <w:spacing w:line="260" w:lineRule="atLeast"/>
              <w:rPr>
                <w:rFonts w:cs="Arial"/>
                <w:b/>
                <w:sz w:val="20"/>
                <w:szCs w:val="20"/>
                <w:u w:val="single"/>
              </w:rPr>
            </w:pPr>
          </w:p>
          <w:p w14:paraId="162AD0FD" w14:textId="77777777" w:rsidR="007522E3" w:rsidRPr="00070D68" w:rsidRDefault="007522E3" w:rsidP="0025166A">
            <w:pPr>
              <w:spacing w:line="260" w:lineRule="atLeast"/>
              <w:rPr>
                <w:rFonts w:cs="Arial"/>
                <w:i/>
                <w:sz w:val="20"/>
                <w:szCs w:val="20"/>
                <w:u w:val="single"/>
              </w:rPr>
            </w:pPr>
            <w:r w:rsidRPr="00070D68">
              <w:rPr>
                <w:rFonts w:cs="Arial"/>
                <w:i/>
                <w:sz w:val="20"/>
                <w:szCs w:val="20"/>
                <w:u w:val="single"/>
              </w:rPr>
              <w:t>Šesti odstavek</w:t>
            </w:r>
          </w:p>
          <w:p w14:paraId="03A03A34" w14:textId="52B06F9D" w:rsidR="007522E3" w:rsidRPr="00070D68" w:rsidRDefault="007522E3" w:rsidP="0025166A">
            <w:pPr>
              <w:spacing w:line="260" w:lineRule="atLeast"/>
              <w:rPr>
                <w:rFonts w:cs="Arial"/>
                <w:i/>
                <w:sz w:val="20"/>
                <w:szCs w:val="20"/>
              </w:rPr>
            </w:pPr>
            <w:r w:rsidRPr="00070D68">
              <w:rPr>
                <w:rFonts w:cs="Arial"/>
                <w:sz w:val="20"/>
                <w:szCs w:val="20"/>
              </w:rPr>
              <w:t xml:space="preserve">Četrti odstavek 5. člena Direktive 2014/104 določa, da </w:t>
            </w:r>
            <w:r w:rsidRPr="00070D68">
              <w:rPr>
                <w:rFonts w:cs="Arial"/>
                <w:i/>
                <w:sz w:val="20"/>
                <w:szCs w:val="20"/>
              </w:rPr>
              <w:t>države članice zagotovijo, da imajo nacionalna sodišča pristojnost, da odredijo razkritje tudi tistih dokumentov, ki vsebujejo zaupne podatke, če so pomembni za odškodninsko tožbo, na drugi strani pa morajo države članice zagotoviti učinkovite ukrepe za varstvo takšnih informacij.</w:t>
            </w:r>
            <w:r w:rsidRPr="00070D68">
              <w:rPr>
                <w:rFonts w:cs="Arial"/>
                <w:i/>
                <w:sz w:val="20"/>
                <w:szCs w:val="20"/>
                <w:vertAlign w:val="superscript"/>
              </w:rPr>
              <w:footnoteReference w:id="30"/>
            </w:r>
            <w:r w:rsidRPr="00070D68">
              <w:rPr>
                <w:rFonts w:cs="Arial"/>
                <w:i/>
                <w:sz w:val="20"/>
                <w:szCs w:val="20"/>
              </w:rPr>
              <w:t xml:space="preserve"> </w:t>
            </w:r>
            <w:r w:rsidR="00952343" w:rsidRPr="00070D68">
              <w:rPr>
                <w:rFonts w:cs="Arial"/>
                <w:i/>
                <w:sz w:val="20"/>
                <w:szCs w:val="20"/>
              </w:rPr>
              <w:t>Direktiva 2014/104 v 18. u</w:t>
            </w:r>
            <w:r w:rsidRPr="00070D68">
              <w:rPr>
                <w:rFonts w:cs="Arial"/>
                <w:i/>
                <w:sz w:val="20"/>
                <w:szCs w:val="20"/>
              </w:rPr>
              <w:t>vodn</w:t>
            </w:r>
            <w:r w:rsidR="00952343" w:rsidRPr="00070D68">
              <w:rPr>
                <w:rFonts w:cs="Arial"/>
                <w:i/>
                <w:sz w:val="20"/>
                <w:szCs w:val="20"/>
              </w:rPr>
              <w:t>i</w:t>
            </w:r>
            <w:r w:rsidRPr="00070D68">
              <w:rPr>
                <w:rFonts w:cs="Arial"/>
                <w:i/>
                <w:sz w:val="20"/>
                <w:szCs w:val="20"/>
              </w:rPr>
              <w:t xml:space="preserve"> </w:t>
            </w:r>
            <w:r w:rsidR="00721AA6" w:rsidRPr="00070D68">
              <w:rPr>
                <w:rFonts w:cs="Arial"/>
                <w:i/>
                <w:sz w:val="20"/>
                <w:szCs w:val="20"/>
              </w:rPr>
              <w:t>izjavi</w:t>
            </w:r>
            <w:r w:rsidRPr="00070D68">
              <w:rPr>
                <w:rFonts w:cs="Arial"/>
                <w:i/>
                <w:sz w:val="20"/>
                <w:szCs w:val="20"/>
              </w:rPr>
              <w:t xml:space="preserve"> pojasnjuje te ukrepe: </w:t>
            </w:r>
          </w:p>
          <w:p w14:paraId="34E58A86" w14:textId="77777777" w:rsidR="007522E3" w:rsidRPr="00070D68" w:rsidRDefault="007522E3" w:rsidP="00ED0F1C">
            <w:pPr>
              <w:numPr>
                <w:ilvl w:val="0"/>
                <w:numId w:val="75"/>
              </w:numPr>
              <w:overflowPunct/>
              <w:autoSpaceDE/>
              <w:autoSpaceDN/>
              <w:adjustRightInd/>
              <w:spacing w:line="260" w:lineRule="atLeast"/>
              <w:ind w:left="426"/>
              <w:jc w:val="left"/>
              <w:textAlignment w:val="auto"/>
              <w:rPr>
                <w:rFonts w:cs="Arial"/>
                <w:i/>
                <w:sz w:val="20"/>
                <w:szCs w:val="20"/>
              </w:rPr>
            </w:pPr>
            <w:r w:rsidRPr="00070D68">
              <w:rPr>
                <w:rFonts w:cs="Arial"/>
                <w:i/>
                <w:sz w:val="20"/>
                <w:szCs w:val="20"/>
              </w:rPr>
              <w:t xml:space="preserve">možnost prikritja občutljivih delov dokumentov, </w:t>
            </w:r>
          </w:p>
          <w:p w14:paraId="650001E8" w14:textId="77777777" w:rsidR="007522E3" w:rsidRPr="00070D68" w:rsidRDefault="007522E3" w:rsidP="00ED0F1C">
            <w:pPr>
              <w:numPr>
                <w:ilvl w:val="0"/>
                <w:numId w:val="75"/>
              </w:numPr>
              <w:overflowPunct/>
              <w:autoSpaceDE/>
              <w:autoSpaceDN/>
              <w:adjustRightInd/>
              <w:spacing w:line="260" w:lineRule="atLeast"/>
              <w:ind w:left="426"/>
              <w:jc w:val="left"/>
              <w:textAlignment w:val="auto"/>
              <w:rPr>
                <w:rFonts w:cs="Arial"/>
                <w:i/>
                <w:sz w:val="20"/>
                <w:szCs w:val="20"/>
              </w:rPr>
            </w:pPr>
            <w:r w:rsidRPr="00070D68">
              <w:rPr>
                <w:rFonts w:cs="Arial"/>
                <w:i/>
                <w:sz w:val="20"/>
                <w:szCs w:val="20"/>
              </w:rPr>
              <w:t>razkritje dokazov v prostorih organa</w:t>
            </w:r>
            <w:r w:rsidR="00952343" w:rsidRPr="00070D68">
              <w:rPr>
                <w:rFonts w:cs="Arial"/>
                <w:i/>
                <w:sz w:val="20"/>
                <w:szCs w:val="20"/>
              </w:rPr>
              <w:t>, pristojnega</w:t>
            </w:r>
            <w:r w:rsidRPr="00070D68">
              <w:rPr>
                <w:rFonts w:cs="Arial"/>
                <w:i/>
                <w:sz w:val="20"/>
                <w:szCs w:val="20"/>
              </w:rPr>
              <w:t xml:space="preserve"> za varstvo konkurence, ki omejuje krog oseb, ki so upravičene prisostvovati razkritju dokazov, in </w:t>
            </w:r>
          </w:p>
          <w:p w14:paraId="4C560935" w14:textId="77777777" w:rsidR="007522E3" w:rsidRPr="00070D68" w:rsidRDefault="007522E3" w:rsidP="00ED0F1C">
            <w:pPr>
              <w:numPr>
                <w:ilvl w:val="0"/>
                <w:numId w:val="75"/>
              </w:numPr>
              <w:overflowPunct/>
              <w:autoSpaceDE/>
              <w:autoSpaceDN/>
              <w:adjustRightInd/>
              <w:spacing w:line="260" w:lineRule="atLeast"/>
              <w:ind w:left="426"/>
              <w:jc w:val="left"/>
              <w:textAlignment w:val="auto"/>
              <w:rPr>
                <w:rFonts w:cs="Arial"/>
                <w:i/>
                <w:sz w:val="20"/>
                <w:szCs w:val="20"/>
              </w:rPr>
            </w:pPr>
            <w:r w:rsidRPr="00070D68">
              <w:rPr>
                <w:rFonts w:cs="Arial"/>
                <w:i/>
                <w:sz w:val="20"/>
                <w:szCs w:val="20"/>
              </w:rPr>
              <w:t xml:space="preserve">pritegnitev izvedenca, ki pripravi povzetek informacij v strnjeni ali </w:t>
            </w:r>
            <w:proofErr w:type="spellStart"/>
            <w:r w:rsidRPr="00070D68">
              <w:rPr>
                <w:rFonts w:cs="Arial"/>
                <w:i/>
                <w:sz w:val="20"/>
                <w:szCs w:val="20"/>
              </w:rPr>
              <w:t>nezaupni</w:t>
            </w:r>
            <w:proofErr w:type="spellEnd"/>
            <w:r w:rsidRPr="00070D68">
              <w:rPr>
                <w:rFonts w:cs="Arial"/>
                <w:i/>
                <w:sz w:val="20"/>
                <w:szCs w:val="20"/>
              </w:rPr>
              <w:t xml:space="preserve"> obliki. </w:t>
            </w:r>
          </w:p>
          <w:p w14:paraId="1BAC0D9F" w14:textId="77777777" w:rsidR="007522E3" w:rsidRPr="00070D68" w:rsidRDefault="007522E3" w:rsidP="0025166A">
            <w:pPr>
              <w:spacing w:line="260" w:lineRule="atLeast"/>
              <w:rPr>
                <w:rFonts w:cs="Arial"/>
                <w:sz w:val="20"/>
                <w:szCs w:val="20"/>
              </w:rPr>
            </w:pPr>
          </w:p>
          <w:p w14:paraId="32935EA9" w14:textId="77777777" w:rsidR="007522E3" w:rsidRPr="00070D68" w:rsidRDefault="007522E3" w:rsidP="0025166A">
            <w:pPr>
              <w:spacing w:line="260" w:lineRule="atLeast"/>
              <w:rPr>
                <w:rFonts w:cs="Arial"/>
                <w:sz w:val="20"/>
                <w:szCs w:val="20"/>
              </w:rPr>
            </w:pPr>
            <w:r w:rsidRPr="00070D68">
              <w:rPr>
                <w:rFonts w:cs="Arial"/>
                <w:sz w:val="20"/>
                <w:szCs w:val="20"/>
              </w:rPr>
              <w:t xml:space="preserve">Ti zaščitni ukrepi za varstvo poslovnih skrivnosti in drugih zaupnih podatkov ne bi smeli ovirati uveljavljanja pravice do odškodnine. </w:t>
            </w:r>
          </w:p>
          <w:p w14:paraId="5AA34153" w14:textId="77777777" w:rsidR="007522E3" w:rsidRPr="00070D68" w:rsidRDefault="007522E3" w:rsidP="0025166A">
            <w:pPr>
              <w:spacing w:line="260" w:lineRule="atLeast"/>
              <w:rPr>
                <w:rFonts w:cs="Arial"/>
                <w:sz w:val="20"/>
                <w:szCs w:val="20"/>
              </w:rPr>
            </w:pPr>
          </w:p>
          <w:p w14:paraId="440DF561" w14:textId="77777777" w:rsidR="007522E3" w:rsidRPr="00070D68" w:rsidRDefault="007522E3" w:rsidP="0025166A">
            <w:pPr>
              <w:spacing w:line="260" w:lineRule="atLeast"/>
              <w:rPr>
                <w:rFonts w:cs="Arial"/>
                <w:sz w:val="20"/>
                <w:szCs w:val="20"/>
              </w:rPr>
            </w:pPr>
            <w:r w:rsidRPr="00070D68">
              <w:rPr>
                <w:rFonts w:cs="Arial"/>
                <w:sz w:val="20"/>
                <w:szCs w:val="20"/>
              </w:rPr>
              <w:t>V skladu s šestim odstavkom lahko oškodovanec, kršitelj oziroma tretja oseba določijo pod kakšnimi pogoji in na kakšen način se razkrijejo zaupni podatki. Zaupni podatki niso opredeljeni v Direktivi 2014/104, je pa na tem področju nastala bogata sodna praksa Sodišča EU, v kateri so opredeljeni trije pogoji, ki morajo biti izpolnjeni kumulativno, da podatek velja za zaupnega:</w:t>
            </w:r>
          </w:p>
          <w:p w14:paraId="668B571D" w14:textId="77777777" w:rsidR="007522E3" w:rsidRPr="00070D68" w:rsidRDefault="007522E3" w:rsidP="00ED0F1C">
            <w:pPr>
              <w:numPr>
                <w:ilvl w:val="0"/>
                <w:numId w:val="76"/>
              </w:numPr>
              <w:overflowPunct/>
              <w:autoSpaceDE/>
              <w:autoSpaceDN/>
              <w:adjustRightInd/>
              <w:spacing w:line="260" w:lineRule="atLeast"/>
              <w:ind w:left="426"/>
              <w:jc w:val="left"/>
              <w:textAlignment w:val="auto"/>
              <w:rPr>
                <w:rFonts w:cs="Arial"/>
                <w:sz w:val="20"/>
                <w:szCs w:val="20"/>
              </w:rPr>
            </w:pPr>
            <w:r w:rsidRPr="00070D68">
              <w:rPr>
                <w:rFonts w:cs="Arial"/>
                <w:sz w:val="20"/>
                <w:szCs w:val="20"/>
              </w:rPr>
              <w:t xml:space="preserve">z informacijami je seznanjeno omejeno število ljudi, </w:t>
            </w:r>
          </w:p>
          <w:p w14:paraId="0A99DB50" w14:textId="77777777" w:rsidR="007522E3" w:rsidRPr="00070D68" w:rsidRDefault="007522E3" w:rsidP="00ED0F1C">
            <w:pPr>
              <w:numPr>
                <w:ilvl w:val="0"/>
                <w:numId w:val="76"/>
              </w:numPr>
              <w:overflowPunct/>
              <w:autoSpaceDE/>
              <w:autoSpaceDN/>
              <w:adjustRightInd/>
              <w:spacing w:line="260" w:lineRule="atLeast"/>
              <w:ind w:left="426"/>
              <w:jc w:val="left"/>
              <w:textAlignment w:val="auto"/>
              <w:rPr>
                <w:rFonts w:cs="Arial"/>
                <w:sz w:val="20"/>
                <w:szCs w:val="20"/>
              </w:rPr>
            </w:pPr>
            <w:r w:rsidRPr="00070D68">
              <w:rPr>
                <w:rFonts w:cs="Arial"/>
                <w:sz w:val="20"/>
                <w:szCs w:val="20"/>
              </w:rPr>
              <w:t xml:space="preserve">razkritje informacij lahko resno škodi osebi, ki jih da na voljo, ali tretjim, in </w:t>
            </w:r>
          </w:p>
          <w:p w14:paraId="4B7F557E" w14:textId="77777777" w:rsidR="007522E3" w:rsidRPr="00070D68" w:rsidRDefault="007522E3" w:rsidP="00ED0F1C">
            <w:pPr>
              <w:numPr>
                <w:ilvl w:val="0"/>
                <w:numId w:val="76"/>
              </w:numPr>
              <w:overflowPunct/>
              <w:autoSpaceDE/>
              <w:autoSpaceDN/>
              <w:adjustRightInd/>
              <w:spacing w:line="260" w:lineRule="atLeast"/>
              <w:ind w:left="426"/>
              <w:jc w:val="left"/>
              <w:textAlignment w:val="auto"/>
              <w:rPr>
                <w:rFonts w:cs="Arial"/>
                <w:sz w:val="20"/>
                <w:szCs w:val="20"/>
              </w:rPr>
            </w:pPr>
            <w:r w:rsidRPr="00070D68">
              <w:rPr>
                <w:rFonts w:cs="Arial"/>
                <w:sz w:val="20"/>
                <w:szCs w:val="20"/>
              </w:rPr>
              <w:t>interesi, ki so z razkritjem informacij lahko prizadeti, so objektivno vredni zaščite.</w:t>
            </w:r>
            <w:r w:rsidRPr="00070D68">
              <w:rPr>
                <w:rFonts w:cs="Arial"/>
                <w:sz w:val="20"/>
                <w:szCs w:val="20"/>
                <w:vertAlign w:val="superscript"/>
              </w:rPr>
              <w:footnoteReference w:id="31"/>
            </w:r>
          </w:p>
          <w:p w14:paraId="6EFF9CE9" w14:textId="77777777" w:rsidR="007522E3" w:rsidRPr="00070D68" w:rsidRDefault="007522E3" w:rsidP="0025166A">
            <w:pPr>
              <w:spacing w:line="260" w:lineRule="atLeast"/>
              <w:rPr>
                <w:rFonts w:cs="Arial"/>
                <w:sz w:val="20"/>
                <w:szCs w:val="20"/>
              </w:rPr>
            </w:pPr>
          </w:p>
          <w:p w14:paraId="5F338430" w14:textId="77777777" w:rsidR="007522E3" w:rsidRPr="00070D68" w:rsidRDefault="007522E3" w:rsidP="0025166A">
            <w:pPr>
              <w:spacing w:line="260" w:lineRule="atLeast"/>
              <w:rPr>
                <w:rFonts w:cs="Arial"/>
                <w:sz w:val="20"/>
                <w:szCs w:val="20"/>
              </w:rPr>
            </w:pPr>
            <w:r w:rsidRPr="00070D68">
              <w:rPr>
                <w:rFonts w:cs="Arial"/>
                <w:sz w:val="20"/>
                <w:szCs w:val="20"/>
              </w:rPr>
              <w:lastRenderedPageBreak/>
              <w:t xml:space="preserve">Pojem </w:t>
            </w:r>
            <w:r w:rsidR="006C0FAA" w:rsidRPr="00070D68">
              <w:rPr>
                <w:rFonts w:cs="Arial"/>
                <w:sz w:val="20"/>
                <w:szCs w:val="20"/>
              </w:rPr>
              <w:t>»</w:t>
            </w:r>
            <w:r w:rsidRPr="00070D68">
              <w:rPr>
                <w:rFonts w:cs="Arial"/>
                <w:sz w:val="20"/>
                <w:szCs w:val="20"/>
              </w:rPr>
              <w:t>zaupni podatki</w:t>
            </w:r>
            <w:r w:rsidR="006C0FAA" w:rsidRPr="00070D68">
              <w:rPr>
                <w:rFonts w:cs="Arial"/>
                <w:sz w:val="20"/>
                <w:szCs w:val="20"/>
              </w:rPr>
              <w:t>«</w:t>
            </w:r>
            <w:r w:rsidRPr="00070D68">
              <w:rPr>
                <w:rFonts w:cs="Arial"/>
                <w:sz w:val="20"/>
                <w:szCs w:val="20"/>
              </w:rPr>
              <w:t>, ki vključuje tudi poslovno skrivnost je opredeljen v  tem zakonu , in sicer v 16. točki prvega odstavka 3. člena.</w:t>
            </w:r>
            <w:r w:rsidRPr="00070D68" w:rsidDel="00CB2D86">
              <w:rPr>
                <w:rFonts w:cs="Arial"/>
                <w:sz w:val="20"/>
                <w:szCs w:val="20"/>
              </w:rPr>
              <w:t xml:space="preserve"> </w:t>
            </w:r>
          </w:p>
          <w:p w14:paraId="566314DB" w14:textId="77777777" w:rsidR="00952343" w:rsidRPr="00070D68" w:rsidRDefault="00952343" w:rsidP="0025166A">
            <w:pPr>
              <w:spacing w:line="260" w:lineRule="atLeast"/>
              <w:rPr>
                <w:rFonts w:cs="Arial"/>
                <w:sz w:val="20"/>
                <w:szCs w:val="20"/>
              </w:rPr>
            </w:pPr>
          </w:p>
          <w:p w14:paraId="3223F338" w14:textId="77777777" w:rsidR="007522E3" w:rsidRPr="00070D68" w:rsidRDefault="007522E3" w:rsidP="0025166A">
            <w:pPr>
              <w:spacing w:line="260" w:lineRule="atLeast"/>
              <w:rPr>
                <w:rFonts w:cs="Arial"/>
                <w:sz w:val="20"/>
                <w:szCs w:val="20"/>
              </w:rPr>
            </w:pPr>
            <w:r w:rsidRPr="00070D68">
              <w:rPr>
                <w:rFonts w:cs="Arial"/>
                <w:sz w:val="20"/>
                <w:szCs w:val="20"/>
              </w:rPr>
              <w:t>V šestem odstavku so primeroma določeni ukrepi za zaščito zaupnih podatkov in sicer:</w:t>
            </w:r>
          </w:p>
          <w:p w14:paraId="28368722" w14:textId="77777777" w:rsidR="007522E3" w:rsidRPr="00070D68" w:rsidRDefault="007522E3" w:rsidP="00ED0F1C">
            <w:pPr>
              <w:numPr>
                <w:ilvl w:val="0"/>
                <w:numId w:val="77"/>
              </w:numPr>
              <w:overflowPunct/>
              <w:autoSpaceDE/>
              <w:autoSpaceDN/>
              <w:adjustRightInd/>
              <w:spacing w:line="260" w:lineRule="atLeast"/>
              <w:ind w:left="284" w:hanging="284"/>
              <w:textAlignment w:val="auto"/>
              <w:rPr>
                <w:rFonts w:cs="Arial"/>
                <w:sz w:val="20"/>
                <w:szCs w:val="20"/>
              </w:rPr>
            </w:pPr>
            <w:r w:rsidRPr="00070D68">
              <w:rPr>
                <w:rFonts w:cs="Arial"/>
                <w:sz w:val="20"/>
                <w:szCs w:val="20"/>
              </w:rPr>
              <w:t xml:space="preserve">da se v določenem roku zagotovi </w:t>
            </w:r>
            <w:proofErr w:type="spellStart"/>
            <w:r w:rsidRPr="00070D68">
              <w:rPr>
                <w:rFonts w:cs="Arial"/>
                <w:sz w:val="20"/>
                <w:szCs w:val="20"/>
              </w:rPr>
              <w:t>nezaupno</w:t>
            </w:r>
            <w:proofErr w:type="spellEnd"/>
            <w:r w:rsidRPr="00070D68">
              <w:rPr>
                <w:rFonts w:cs="Arial"/>
                <w:sz w:val="20"/>
                <w:szCs w:val="20"/>
              </w:rPr>
              <w:t xml:space="preserve"> različico dokazov, v kateri so zaupni deli besedila izbrisani, oziroma se zagotovi kratek in jedrnat opis vsakega izbrisanega podatka,</w:t>
            </w:r>
          </w:p>
          <w:p w14:paraId="4EEAEA62" w14:textId="77777777" w:rsidR="007522E3" w:rsidRPr="00070D68" w:rsidRDefault="007522E3" w:rsidP="00ED0F1C">
            <w:pPr>
              <w:numPr>
                <w:ilvl w:val="0"/>
                <w:numId w:val="77"/>
              </w:numPr>
              <w:overflowPunct/>
              <w:autoSpaceDE/>
              <w:autoSpaceDN/>
              <w:adjustRightInd/>
              <w:spacing w:line="260" w:lineRule="atLeast"/>
              <w:ind w:left="284" w:hanging="284"/>
              <w:textAlignment w:val="auto"/>
              <w:rPr>
                <w:rFonts w:cs="Arial"/>
                <w:sz w:val="20"/>
                <w:szCs w:val="20"/>
              </w:rPr>
            </w:pPr>
            <w:r w:rsidRPr="00070D68">
              <w:rPr>
                <w:rFonts w:cs="Arial"/>
                <w:sz w:val="20"/>
                <w:szCs w:val="20"/>
              </w:rPr>
              <w:t>da se dovoli vpogled v dokaz, ki vsebuje zaupne podatke, samo v prostorih osebe, od katere se zahteva razkritje dokazov,</w:t>
            </w:r>
          </w:p>
          <w:p w14:paraId="252E92EF" w14:textId="77777777" w:rsidR="007522E3" w:rsidRPr="00070D68" w:rsidRDefault="007522E3" w:rsidP="00ED0F1C">
            <w:pPr>
              <w:numPr>
                <w:ilvl w:val="0"/>
                <w:numId w:val="77"/>
              </w:numPr>
              <w:overflowPunct/>
              <w:autoSpaceDE/>
              <w:autoSpaceDN/>
              <w:adjustRightInd/>
              <w:spacing w:line="260" w:lineRule="atLeast"/>
              <w:ind w:left="284" w:hanging="284"/>
              <w:textAlignment w:val="auto"/>
              <w:rPr>
                <w:rFonts w:cs="Arial"/>
                <w:sz w:val="20"/>
                <w:szCs w:val="20"/>
              </w:rPr>
            </w:pPr>
            <w:r w:rsidRPr="00070D68">
              <w:rPr>
                <w:rFonts w:cs="Arial"/>
                <w:sz w:val="20"/>
                <w:szCs w:val="20"/>
              </w:rPr>
              <w:t>da se dovoli pregled, prepis ali preslikavo zaupnih podatkov zgolj izvedencu, revizorju, odvetniku predlagatelja, predlagateljevemu zunanjemu strokovnemu pomočniku ali izvedeni priči, pri čemer se določi, da so osebe, ki jim je dovoljen pregled, prepis ali preslikava teh podatkov, dolžne varovati te podatke in jih ne smejo razkriti strankam postopka oziroma tretjim osebam, smejo pa jih uporabiti za svoje analize ter se nanje lahko sklicujejo v svojih vlogah na tak način, da zaupni podatki niso razkriti njihovim strankam ali tretjim osebam. Ob takšnem sklepu je odvetnik prost zaveze razkritja zaupnih podatkov svoji stranki, stranka pa takega razkritja ne sme zahtevati.</w:t>
            </w:r>
          </w:p>
          <w:p w14:paraId="06C7B2CB" w14:textId="77777777" w:rsidR="007522E3" w:rsidRPr="00070D68" w:rsidRDefault="007522E3" w:rsidP="0025166A">
            <w:pPr>
              <w:spacing w:line="260" w:lineRule="atLeast"/>
              <w:rPr>
                <w:rFonts w:cs="Arial"/>
                <w:sz w:val="20"/>
                <w:szCs w:val="20"/>
              </w:rPr>
            </w:pPr>
          </w:p>
          <w:p w14:paraId="3622D2AA" w14:textId="77777777" w:rsidR="007522E3" w:rsidRPr="00070D68" w:rsidRDefault="007522E3" w:rsidP="0025166A">
            <w:pPr>
              <w:spacing w:line="260" w:lineRule="atLeast"/>
              <w:contextualSpacing/>
              <w:rPr>
                <w:rFonts w:cs="Arial"/>
                <w:sz w:val="20"/>
                <w:szCs w:val="20"/>
              </w:rPr>
            </w:pPr>
            <w:r w:rsidRPr="00070D68">
              <w:rPr>
                <w:rFonts w:cs="Arial"/>
                <w:sz w:val="20"/>
                <w:szCs w:val="20"/>
              </w:rPr>
              <w:t>Navedene ukrepe lahko oškodovanec, kršitelj oziroma tretja oseba določijo, če je to potrebno zaradi varstva interesov oseb, na katere se ti podatki nanašajo.</w:t>
            </w:r>
          </w:p>
          <w:p w14:paraId="70F89115" w14:textId="77777777" w:rsidR="007522E3" w:rsidRPr="00070D68" w:rsidRDefault="007522E3" w:rsidP="0025166A">
            <w:pPr>
              <w:spacing w:line="260" w:lineRule="atLeast"/>
              <w:contextualSpacing/>
              <w:rPr>
                <w:rFonts w:cs="Arial"/>
                <w:sz w:val="20"/>
                <w:szCs w:val="20"/>
              </w:rPr>
            </w:pPr>
          </w:p>
          <w:p w14:paraId="0AE2BDDB" w14:textId="77777777" w:rsidR="007522E3" w:rsidRPr="00070D68" w:rsidRDefault="007522E3" w:rsidP="0025166A">
            <w:pPr>
              <w:spacing w:line="260" w:lineRule="atLeast"/>
              <w:contextualSpacing/>
              <w:rPr>
                <w:rFonts w:cs="Arial"/>
                <w:sz w:val="20"/>
                <w:szCs w:val="20"/>
              </w:rPr>
            </w:pPr>
            <w:r w:rsidRPr="00070D68">
              <w:rPr>
                <w:rFonts w:cs="Arial"/>
                <w:sz w:val="20"/>
                <w:szCs w:val="20"/>
              </w:rPr>
              <w:t xml:space="preserve">Varstvo zaupnih podatkov je urejeno tudi v KZ-1, ki v 236. členu kot kaznivi dejanji opredeljuje izdajo in neupravičeno pridobitev poslovne skrivnosti. </w:t>
            </w:r>
          </w:p>
          <w:p w14:paraId="379A2B56" w14:textId="77777777" w:rsidR="007522E3" w:rsidRPr="00070D68" w:rsidRDefault="007522E3" w:rsidP="0025166A">
            <w:pPr>
              <w:spacing w:line="260" w:lineRule="atLeast"/>
              <w:rPr>
                <w:rFonts w:cs="Arial"/>
                <w:sz w:val="20"/>
                <w:szCs w:val="20"/>
              </w:rPr>
            </w:pPr>
          </w:p>
          <w:p w14:paraId="307D6599" w14:textId="77777777" w:rsidR="007522E3" w:rsidRPr="00070D68" w:rsidRDefault="007522E3" w:rsidP="0025166A">
            <w:pPr>
              <w:spacing w:line="260" w:lineRule="atLeast"/>
              <w:rPr>
                <w:rFonts w:cs="Arial"/>
                <w:i/>
                <w:sz w:val="20"/>
                <w:szCs w:val="20"/>
                <w:u w:val="single"/>
              </w:rPr>
            </w:pPr>
            <w:r w:rsidRPr="00070D68">
              <w:rPr>
                <w:rFonts w:cs="Arial"/>
                <w:i/>
                <w:sz w:val="20"/>
                <w:szCs w:val="20"/>
                <w:u w:val="single"/>
              </w:rPr>
              <w:t>Sedmi odstavek</w:t>
            </w:r>
          </w:p>
          <w:p w14:paraId="55AF72E0" w14:textId="77777777" w:rsidR="007522E3" w:rsidRPr="00070D68" w:rsidRDefault="007522E3" w:rsidP="0025166A">
            <w:pPr>
              <w:spacing w:line="260" w:lineRule="atLeast"/>
              <w:rPr>
                <w:rFonts w:cs="Arial"/>
                <w:i/>
                <w:sz w:val="20"/>
                <w:szCs w:val="20"/>
              </w:rPr>
            </w:pPr>
            <w:r w:rsidRPr="00070D68">
              <w:rPr>
                <w:rFonts w:cs="Arial"/>
                <w:sz w:val="20"/>
                <w:szCs w:val="20"/>
              </w:rPr>
              <w:t xml:space="preserve">Šesti odstavek 5. člena Direktive 2014/104 določa, da </w:t>
            </w:r>
            <w:r w:rsidRPr="00070D68">
              <w:rPr>
                <w:rFonts w:cs="Arial"/>
                <w:i/>
                <w:sz w:val="20"/>
                <w:szCs w:val="20"/>
              </w:rPr>
              <w:t>države članice zagotovijo, da nacionalna sodišča pri odredbah o razkritju dokazov uveljavljajo polni učinek varovanja poklicne skrivnosti odvetnikov v skladu s pravom EU ali nacionalnim pravom.</w:t>
            </w:r>
          </w:p>
          <w:p w14:paraId="46D6E27A" w14:textId="77777777" w:rsidR="007522E3" w:rsidRPr="00070D68" w:rsidRDefault="007522E3" w:rsidP="0025166A">
            <w:pPr>
              <w:spacing w:line="260" w:lineRule="atLeast"/>
              <w:rPr>
                <w:rFonts w:cs="Arial"/>
                <w:sz w:val="20"/>
                <w:szCs w:val="20"/>
              </w:rPr>
            </w:pPr>
          </w:p>
          <w:p w14:paraId="3CBB39C3" w14:textId="77777777" w:rsidR="007522E3" w:rsidRPr="00070D68" w:rsidRDefault="007522E3" w:rsidP="0025166A">
            <w:pPr>
              <w:spacing w:line="260" w:lineRule="atLeast"/>
              <w:rPr>
                <w:rFonts w:cs="Arial"/>
                <w:sz w:val="20"/>
                <w:szCs w:val="20"/>
              </w:rPr>
            </w:pPr>
            <w:r w:rsidRPr="00070D68">
              <w:rPr>
                <w:rFonts w:cs="Arial"/>
                <w:sz w:val="20"/>
                <w:szCs w:val="20"/>
              </w:rPr>
              <w:t>Pojem zaupne oziroma privilegirane komunikacije zakonodajni akti EU ne opredeljujejo. Sodišče EU je poudarilo nujnost enotne razlage in uporabe načela zaupnosti komunikacij med odvetniki in strankami na ravni EU, in sicer zato, da bi se preiskave Evropske komisije v postopkih zaradi kršitev konkurenčnega prava izvajale v pogojih enakega obravnavanja. V nasprotnem primeru bi uporaba pravnih pravil ali načel nacionalnega prava neke države članice ovirala enotnost prava EU.</w:t>
            </w:r>
            <w:r w:rsidRPr="00070D68">
              <w:rPr>
                <w:rFonts w:cs="Arial"/>
                <w:sz w:val="20"/>
                <w:szCs w:val="20"/>
                <w:vertAlign w:val="superscript"/>
              </w:rPr>
              <w:footnoteReference w:id="32"/>
            </w:r>
            <w:r w:rsidRPr="00070D68">
              <w:rPr>
                <w:rFonts w:cs="Arial"/>
                <w:sz w:val="20"/>
                <w:szCs w:val="20"/>
              </w:rPr>
              <w:t xml:space="preserve"> </w:t>
            </w:r>
          </w:p>
          <w:p w14:paraId="75A3C6B4" w14:textId="77777777" w:rsidR="007522E3" w:rsidRPr="00070D68" w:rsidRDefault="007522E3" w:rsidP="0025166A">
            <w:pPr>
              <w:spacing w:line="260" w:lineRule="atLeast"/>
              <w:rPr>
                <w:rFonts w:cs="Arial"/>
                <w:sz w:val="20"/>
                <w:szCs w:val="20"/>
              </w:rPr>
            </w:pPr>
          </w:p>
          <w:p w14:paraId="270AD191" w14:textId="77777777" w:rsidR="007522E3" w:rsidRPr="00070D68" w:rsidRDefault="007522E3" w:rsidP="0025166A">
            <w:pPr>
              <w:spacing w:line="260" w:lineRule="atLeast"/>
              <w:rPr>
                <w:rFonts w:cs="Arial"/>
                <w:sz w:val="20"/>
                <w:szCs w:val="20"/>
              </w:rPr>
            </w:pPr>
            <w:r w:rsidRPr="00070D68">
              <w:rPr>
                <w:rFonts w:cs="Arial"/>
                <w:sz w:val="20"/>
                <w:szCs w:val="20"/>
              </w:rPr>
              <w:t xml:space="preserve">Sodišče EU je oblikovalo definicijo »privilegirane komunikacije«, v kateri sta določena dva pogoja, ki morata biti izpolnjena kumulativno: </w:t>
            </w:r>
          </w:p>
          <w:p w14:paraId="651669FC" w14:textId="77777777" w:rsidR="007522E3" w:rsidRPr="00070D68" w:rsidRDefault="007522E3" w:rsidP="00ED0F1C">
            <w:pPr>
              <w:numPr>
                <w:ilvl w:val="0"/>
                <w:numId w:val="80"/>
              </w:numPr>
              <w:overflowPunct/>
              <w:autoSpaceDE/>
              <w:autoSpaceDN/>
              <w:adjustRightInd/>
              <w:spacing w:line="260" w:lineRule="atLeast"/>
              <w:ind w:left="426"/>
              <w:textAlignment w:val="auto"/>
              <w:rPr>
                <w:rFonts w:cs="Arial"/>
                <w:sz w:val="20"/>
                <w:szCs w:val="20"/>
              </w:rPr>
            </w:pPr>
            <w:r w:rsidRPr="00070D68">
              <w:rPr>
                <w:rFonts w:cs="Arial"/>
                <w:sz w:val="20"/>
                <w:szCs w:val="20"/>
              </w:rPr>
              <w:t xml:space="preserve">komunikacija z odvetnikom mora biti povezana z izvrševanjem strankine pravice do obrambe, in </w:t>
            </w:r>
          </w:p>
          <w:p w14:paraId="27ECDF3C" w14:textId="77777777" w:rsidR="007522E3" w:rsidRPr="00070D68" w:rsidRDefault="007522E3" w:rsidP="00ED0F1C">
            <w:pPr>
              <w:numPr>
                <w:ilvl w:val="0"/>
                <w:numId w:val="80"/>
              </w:numPr>
              <w:overflowPunct/>
              <w:autoSpaceDE/>
              <w:autoSpaceDN/>
              <w:adjustRightInd/>
              <w:spacing w:line="260" w:lineRule="atLeast"/>
              <w:ind w:left="426"/>
              <w:textAlignment w:val="auto"/>
              <w:rPr>
                <w:rFonts w:cs="Arial"/>
                <w:sz w:val="20"/>
                <w:szCs w:val="20"/>
              </w:rPr>
            </w:pPr>
            <w:r w:rsidRPr="00070D68">
              <w:rPr>
                <w:rFonts w:cs="Arial"/>
                <w:sz w:val="20"/>
                <w:szCs w:val="20"/>
              </w:rPr>
              <w:t>komunikacija mora izvirati od neodvisnega odvetnika to je odvetnika, ki na stranko ni vezan z delovnim razmerjem, zato komunikacija z notranjimi pravnimi službami ni del privilegirane komunikacije.</w:t>
            </w:r>
            <w:r w:rsidRPr="00070D68">
              <w:rPr>
                <w:rFonts w:cs="Arial"/>
                <w:sz w:val="20"/>
                <w:szCs w:val="20"/>
                <w:vertAlign w:val="superscript"/>
              </w:rPr>
              <w:footnoteReference w:id="33"/>
            </w:r>
            <w:r w:rsidRPr="00070D68">
              <w:rPr>
                <w:rFonts w:cs="Arial"/>
                <w:sz w:val="20"/>
                <w:szCs w:val="20"/>
              </w:rPr>
              <w:t xml:space="preserve"> </w:t>
            </w:r>
          </w:p>
          <w:p w14:paraId="453CCFD9" w14:textId="77777777" w:rsidR="007522E3" w:rsidRPr="00070D68" w:rsidRDefault="007522E3" w:rsidP="0025166A">
            <w:pPr>
              <w:spacing w:line="260" w:lineRule="atLeast"/>
              <w:rPr>
                <w:rFonts w:cs="Arial"/>
                <w:sz w:val="20"/>
                <w:szCs w:val="20"/>
              </w:rPr>
            </w:pPr>
          </w:p>
          <w:p w14:paraId="48FE8382" w14:textId="77777777" w:rsidR="007522E3" w:rsidRPr="00070D68" w:rsidRDefault="007522E3" w:rsidP="0025166A">
            <w:pPr>
              <w:spacing w:line="260" w:lineRule="atLeast"/>
              <w:rPr>
                <w:rFonts w:cs="Arial"/>
                <w:sz w:val="20"/>
                <w:szCs w:val="20"/>
              </w:rPr>
            </w:pPr>
            <w:r w:rsidRPr="00070D68">
              <w:rPr>
                <w:rFonts w:cs="Arial"/>
                <w:sz w:val="20"/>
                <w:szCs w:val="20"/>
              </w:rPr>
              <w:t>V skladu s sodno prakso Sodišča EU je bila oblikovana določba</w:t>
            </w:r>
            <w:r w:rsidR="006C0FAA" w:rsidRPr="00070D68">
              <w:rPr>
                <w:rFonts w:cs="Arial"/>
                <w:sz w:val="20"/>
                <w:szCs w:val="20"/>
              </w:rPr>
              <w:t xml:space="preserve"> </w:t>
            </w:r>
            <w:r w:rsidRPr="00070D68">
              <w:rPr>
                <w:rFonts w:cs="Arial"/>
                <w:sz w:val="20"/>
                <w:szCs w:val="20"/>
              </w:rPr>
              <w:t>6</w:t>
            </w:r>
            <w:r w:rsidR="00651B51" w:rsidRPr="00070D68">
              <w:rPr>
                <w:rFonts w:cs="Arial"/>
                <w:sz w:val="20"/>
                <w:szCs w:val="20"/>
              </w:rPr>
              <w:t>0</w:t>
            </w:r>
            <w:r w:rsidRPr="00070D68">
              <w:rPr>
                <w:rFonts w:cs="Arial"/>
                <w:sz w:val="20"/>
                <w:szCs w:val="20"/>
              </w:rPr>
              <w:t>. člena tega zakona, ki določa dva pogoja za privilegirano komunikacijo, ki morata biti izpolnjena kumulativno</w:t>
            </w:r>
            <w:r w:rsidR="00BD0259" w:rsidRPr="00070D68">
              <w:rPr>
                <w:rFonts w:cs="Arial"/>
                <w:sz w:val="20"/>
                <w:szCs w:val="20"/>
              </w:rPr>
              <w:t>, in sicer</w:t>
            </w:r>
            <w:r w:rsidRPr="00070D68">
              <w:rPr>
                <w:rFonts w:cs="Arial"/>
                <w:sz w:val="20"/>
                <w:szCs w:val="20"/>
              </w:rPr>
              <w:t xml:space="preserve"> da korespondenca poteka med podjetjem, zoper katerega se izvaja preiskava, in njegovim odvetnikom, in da se korespondenca nanaša na postopek ugotavljanja kršitev konkurenčnega prava.</w:t>
            </w:r>
          </w:p>
          <w:p w14:paraId="6707FD99" w14:textId="77777777" w:rsidR="007522E3" w:rsidRPr="00070D68" w:rsidRDefault="007522E3" w:rsidP="0025166A">
            <w:pPr>
              <w:spacing w:line="260" w:lineRule="atLeast"/>
              <w:rPr>
                <w:rFonts w:cs="Arial"/>
                <w:sz w:val="20"/>
                <w:szCs w:val="20"/>
              </w:rPr>
            </w:pPr>
          </w:p>
          <w:p w14:paraId="3898BB96" w14:textId="3CE731D3" w:rsidR="007522E3" w:rsidRPr="00070D68" w:rsidRDefault="00E15943" w:rsidP="0025166A">
            <w:pPr>
              <w:spacing w:line="260" w:lineRule="atLeast"/>
              <w:rPr>
                <w:rFonts w:cs="Arial"/>
                <w:sz w:val="20"/>
                <w:szCs w:val="20"/>
              </w:rPr>
            </w:pPr>
            <w:r w:rsidRPr="00070D68">
              <w:rPr>
                <w:rFonts w:cs="Arial"/>
                <w:sz w:val="20"/>
                <w:szCs w:val="20"/>
              </w:rPr>
              <w:t xml:space="preserve">V sedmem odstavku </w:t>
            </w:r>
            <w:r w:rsidR="00885684" w:rsidRPr="00070D68">
              <w:rPr>
                <w:rFonts w:cs="Arial"/>
                <w:sz w:val="20"/>
                <w:szCs w:val="20"/>
              </w:rPr>
              <w:t>98</w:t>
            </w:r>
            <w:r w:rsidR="007522E3" w:rsidRPr="00070D68">
              <w:rPr>
                <w:rFonts w:cs="Arial"/>
                <w:sz w:val="20"/>
                <w:szCs w:val="20"/>
              </w:rPr>
              <w:t xml:space="preserve">. člena je določeno, da se lahko stranka ali tretja oseba upre dolžnosti razkritja dokazov oziroma podatkov, če se ta nanaša na privilegirano komunikacijo. Ta določba je urejena, ker se določba </w:t>
            </w:r>
            <w:r w:rsidR="00905B73" w:rsidRPr="00070D68">
              <w:rPr>
                <w:rFonts w:cs="Arial"/>
                <w:sz w:val="20"/>
                <w:szCs w:val="20"/>
              </w:rPr>
              <w:t>43</w:t>
            </w:r>
            <w:r w:rsidR="007522E3" w:rsidRPr="00070D68">
              <w:rPr>
                <w:rFonts w:cs="Arial"/>
                <w:sz w:val="20"/>
                <w:szCs w:val="20"/>
              </w:rPr>
              <w:t xml:space="preserve">. člena tega zakona, ki določa pojem privilegirane komunikacije, navezuje na preiskovalni postopek pred </w:t>
            </w:r>
            <w:r w:rsidRPr="00070D68">
              <w:rPr>
                <w:rFonts w:cs="Arial"/>
                <w:sz w:val="20"/>
                <w:szCs w:val="20"/>
              </w:rPr>
              <w:t>a</w:t>
            </w:r>
            <w:r w:rsidR="0045309B" w:rsidRPr="00070D68">
              <w:rPr>
                <w:rFonts w:cs="Arial"/>
                <w:sz w:val="20"/>
                <w:szCs w:val="20"/>
              </w:rPr>
              <w:t>genc</w:t>
            </w:r>
            <w:r w:rsidR="007522E3" w:rsidRPr="00070D68">
              <w:rPr>
                <w:rFonts w:cs="Arial"/>
                <w:sz w:val="20"/>
                <w:szCs w:val="20"/>
              </w:rPr>
              <w:t xml:space="preserve">ijo, ne pa tudi na pravdni postopek, ureditev varstva poklicne skrivnosti po določbah 231. in 232. člena ZPP pa prav tako ni ustrezna glede na zahteve Direktive </w:t>
            </w:r>
            <w:r w:rsidR="007522E3" w:rsidRPr="00070D68">
              <w:rPr>
                <w:rFonts w:cs="Arial"/>
                <w:sz w:val="20"/>
                <w:szCs w:val="20"/>
              </w:rPr>
              <w:lastRenderedPageBreak/>
              <w:t xml:space="preserve">2014/104. Pojem privilegirane komunikacije, kot je opredeljen v prvem odstavku </w:t>
            </w:r>
            <w:r w:rsidR="00905B73" w:rsidRPr="00070D68">
              <w:rPr>
                <w:rFonts w:cs="Arial"/>
                <w:sz w:val="20"/>
                <w:szCs w:val="20"/>
              </w:rPr>
              <w:t>43</w:t>
            </w:r>
            <w:r w:rsidR="007522E3" w:rsidRPr="00070D68">
              <w:rPr>
                <w:rFonts w:cs="Arial"/>
                <w:sz w:val="20"/>
                <w:szCs w:val="20"/>
              </w:rPr>
              <w:t xml:space="preserve">. člena tega zakona, namreč krije celotno pisno korespondenco, ki je izmenjana po začetku postopka ugotavljanja kršitev konkurenčnega prava oziroma tudi pred začetkom, če je komunikacija povezana s predmetnim postopkom pred nadzornim organom. Torej se lahko podjetje sklicuje na institut privilegirane komunikacije samo v obsegu, ki se nanaša na predmetni postopek, za razliko od obsega varovanja poklicne tajnosti po ZPP, ki take omejitve ne pozna. Poleg tega se na privilegirano komunikacijo po </w:t>
            </w:r>
            <w:r w:rsidR="00905B73" w:rsidRPr="00070D68">
              <w:rPr>
                <w:rFonts w:cs="Arial"/>
                <w:sz w:val="20"/>
                <w:szCs w:val="20"/>
              </w:rPr>
              <w:t>43</w:t>
            </w:r>
            <w:r w:rsidR="007522E3" w:rsidRPr="00070D68">
              <w:rPr>
                <w:rFonts w:cs="Arial"/>
                <w:sz w:val="20"/>
                <w:szCs w:val="20"/>
              </w:rPr>
              <w:t xml:space="preserve">. členu tega zakona lahko sklicuje stranka, in ne gre za odločitev odvetnika oziroma pooblaščenca, kot je to določeno v ZPP. </w:t>
            </w:r>
          </w:p>
          <w:p w14:paraId="56613DA3" w14:textId="77777777" w:rsidR="007522E3" w:rsidRPr="00070D68" w:rsidRDefault="007522E3" w:rsidP="0025166A">
            <w:pPr>
              <w:spacing w:line="260" w:lineRule="atLeast"/>
              <w:rPr>
                <w:rFonts w:cs="Arial"/>
                <w:sz w:val="20"/>
                <w:szCs w:val="20"/>
              </w:rPr>
            </w:pPr>
          </w:p>
          <w:p w14:paraId="6B866F61" w14:textId="6FF1D867" w:rsidR="007522E3" w:rsidRPr="00070D68" w:rsidRDefault="007522E3" w:rsidP="0025166A">
            <w:pPr>
              <w:spacing w:line="260" w:lineRule="atLeast"/>
              <w:rPr>
                <w:rFonts w:cs="Arial"/>
                <w:sz w:val="20"/>
                <w:szCs w:val="20"/>
              </w:rPr>
            </w:pPr>
            <w:r w:rsidRPr="00070D68">
              <w:rPr>
                <w:rFonts w:cs="Arial"/>
                <w:sz w:val="20"/>
                <w:szCs w:val="20"/>
              </w:rPr>
              <w:t xml:space="preserve">O utemeljenosti oziroma neutemeljenosti sklicevanja na obstoj privilegirane komunikacije v skladu s </w:t>
            </w:r>
            <w:r w:rsidR="006C0FAA" w:rsidRPr="00070D68">
              <w:rPr>
                <w:rFonts w:cs="Arial"/>
                <w:sz w:val="20"/>
                <w:szCs w:val="20"/>
              </w:rPr>
              <w:t xml:space="preserve">petim </w:t>
            </w:r>
            <w:r w:rsidRPr="00070D68">
              <w:rPr>
                <w:rFonts w:cs="Arial"/>
                <w:sz w:val="20"/>
                <w:szCs w:val="20"/>
              </w:rPr>
              <w:t xml:space="preserve">odstavkom </w:t>
            </w:r>
            <w:r w:rsidR="00885684" w:rsidRPr="00070D68">
              <w:rPr>
                <w:rFonts w:cs="Arial"/>
                <w:sz w:val="20"/>
                <w:szCs w:val="20"/>
              </w:rPr>
              <w:t>102</w:t>
            </w:r>
            <w:r w:rsidRPr="00070D68">
              <w:rPr>
                <w:rFonts w:cs="Arial"/>
                <w:sz w:val="20"/>
                <w:szCs w:val="20"/>
              </w:rPr>
              <w:t>. člena odloči sodišče, ki odloča o predlogu za razkritje dokazov.</w:t>
            </w:r>
          </w:p>
          <w:p w14:paraId="1F6BBBED" w14:textId="77777777" w:rsidR="007522E3" w:rsidRPr="00070D68" w:rsidRDefault="007522E3" w:rsidP="0025166A">
            <w:pPr>
              <w:spacing w:line="260" w:lineRule="atLeast"/>
              <w:rPr>
                <w:rFonts w:cs="Arial"/>
                <w:sz w:val="20"/>
                <w:szCs w:val="20"/>
              </w:rPr>
            </w:pPr>
          </w:p>
          <w:p w14:paraId="031524EE" w14:textId="77777777" w:rsidR="007522E3" w:rsidRPr="00070D68" w:rsidRDefault="007522E3" w:rsidP="0025166A">
            <w:pPr>
              <w:spacing w:line="260" w:lineRule="atLeast"/>
              <w:rPr>
                <w:rFonts w:cs="Arial"/>
                <w:i/>
                <w:sz w:val="20"/>
                <w:szCs w:val="20"/>
                <w:u w:val="single"/>
              </w:rPr>
            </w:pPr>
            <w:r w:rsidRPr="00070D68">
              <w:rPr>
                <w:rFonts w:cs="Arial"/>
                <w:i/>
                <w:sz w:val="20"/>
                <w:szCs w:val="20"/>
                <w:u w:val="single"/>
              </w:rPr>
              <w:t>Osmi in deveti odstavek</w:t>
            </w:r>
          </w:p>
          <w:p w14:paraId="5D3669EB" w14:textId="77777777" w:rsidR="007522E3" w:rsidRPr="00070D68" w:rsidRDefault="007522E3" w:rsidP="0025166A">
            <w:pPr>
              <w:spacing w:line="260" w:lineRule="atLeast"/>
              <w:rPr>
                <w:rFonts w:cs="Arial"/>
                <w:sz w:val="20"/>
                <w:szCs w:val="20"/>
              </w:rPr>
            </w:pPr>
            <w:r w:rsidRPr="00070D68">
              <w:rPr>
                <w:rFonts w:cs="Arial"/>
                <w:sz w:val="20"/>
                <w:szCs w:val="20"/>
              </w:rPr>
              <w:t>Direktiva 2014/104 določa v šestem odstavku 6. člena tako imenovano črno listo dokumentov, ki uživajo absolutno varstvo pred razkritjem, v petem odstavku 6. člena Direktive 2014/104 tako imenovano sivo listo dokumentov, katere varstvo je pogojno, in v tretjem odstavku 6. člena dokaze, ki se nanašajo na interne dokumente organov</w:t>
            </w:r>
            <w:r w:rsidR="00BD0259" w:rsidRPr="00070D68">
              <w:rPr>
                <w:rFonts w:cs="Arial"/>
                <w:sz w:val="20"/>
                <w:szCs w:val="20"/>
              </w:rPr>
              <w:t>, pristojnih</w:t>
            </w:r>
            <w:r w:rsidRPr="00070D68">
              <w:rPr>
                <w:rFonts w:cs="Arial"/>
                <w:sz w:val="20"/>
                <w:szCs w:val="20"/>
              </w:rPr>
              <w:t xml:space="preserve"> za varstvo konkurence, katerih varstvo je prepuščeno državam članicam. </w:t>
            </w:r>
          </w:p>
          <w:p w14:paraId="0B8A43B4" w14:textId="77777777" w:rsidR="007522E3" w:rsidRPr="00070D68" w:rsidRDefault="007522E3" w:rsidP="0025166A">
            <w:pPr>
              <w:spacing w:line="260" w:lineRule="atLeast"/>
              <w:rPr>
                <w:rFonts w:cs="Arial"/>
                <w:sz w:val="20"/>
                <w:szCs w:val="20"/>
              </w:rPr>
            </w:pPr>
          </w:p>
          <w:p w14:paraId="52540703" w14:textId="08638574" w:rsidR="007522E3" w:rsidRPr="00070D68" w:rsidRDefault="007522E3" w:rsidP="0025166A">
            <w:pPr>
              <w:spacing w:line="260" w:lineRule="atLeast"/>
              <w:rPr>
                <w:rFonts w:cs="Arial"/>
                <w:sz w:val="20"/>
                <w:szCs w:val="20"/>
              </w:rPr>
            </w:pPr>
            <w:r w:rsidRPr="00070D68">
              <w:rPr>
                <w:rFonts w:cs="Arial"/>
                <w:sz w:val="20"/>
                <w:szCs w:val="20"/>
              </w:rPr>
              <w:t xml:space="preserve">V skladu s petim odstavkom 6. člena Direktive 2014/104 osmi odstavek </w:t>
            </w:r>
            <w:r w:rsidR="00885684" w:rsidRPr="00070D68">
              <w:rPr>
                <w:rFonts w:cs="Arial"/>
                <w:sz w:val="20"/>
                <w:szCs w:val="20"/>
              </w:rPr>
              <w:t>tega</w:t>
            </w:r>
            <w:r w:rsidRPr="00070D68">
              <w:rPr>
                <w:rFonts w:cs="Arial"/>
                <w:sz w:val="20"/>
                <w:szCs w:val="20"/>
              </w:rPr>
              <w:t xml:space="preserve"> člena določa, da dokler se postopek pred organom</w:t>
            </w:r>
            <w:r w:rsidR="00E52E78" w:rsidRPr="00070D68">
              <w:rPr>
                <w:rFonts w:cs="Arial"/>
                <w:sz w:val="20"/>
                <w:szCs w:val="20"/>
              </w:rPr>
              <w:t>, pristojnim</w:t>
            </w:r>
            <w:r w:rsidRPr="00070D68">
              <w:rPr>
                <w:rFonts w:cs="Arial"/>
                <w:sz w:val="20"/>
                <w:szCs w:val="20"/>
              </w:rPr>
              <w:t xml:space="preserve"> za varstvo konkurence</w:t>
            </w:r>
            <w:r w:rsidR="0021650B" w:rsidRPr="00070D68">
              <w:rPr>
                <w:rFonts w:cs="Arial"/>
                <w:sz w:val="20"/>
                <w:szCs w:val="20"/>
              </w:rPr>
              <w:t>,</w:t>
            </w:r>
            <w:r w:rsidRPr="00070D68">
              <w:rPr>
                <w:rFonts w:cs="Arial"/>
                <w:sz w:val="20"/>
                <w:szCs w:val="20"/>
              </w:rPr>
              <w:t xml:space="preserve"> ne konča, ni dovoljeno razkriti dokazov ali podatkov, ki se nanašajo na: </w:t>
            </w:r>
          </w:p>
          <w:p w14:paraId="7C9DE7E3" w14:textId="77777777" w:rsidR="007522E3" w:rsidRPr="00070D68" w:rsidRDefault="007522E3" w:rsidP="00ED0F1C">
            <w:pPr>
              <w:numPr>
                <w:ilvl w:val="0"/>
                <w:numId w:val="78"/>
              </w:numPr>
              <w:overflowPunct/>
              <w:autoSpaceDE/>
              <w:autoSpaceDN/>
              <w:adjustRightInd/>
              <w:spacing w:line="260" w:lineRule="atLeast"/>
              <w:ind w:left="426"/>
              <w:textAlignment w:val="auto"/>
              <w:rPr>
                <w:rFonts w:cs="Arial"/>
                <w:sz w:val="20"/>
                <w:szCs w:val="20"/>
              </w:rPr>
            </w:pPr>
            <w:r w:rsidRPr="00070D68">
              <w:rPr>
                <w:rFonts w:cs="Arial"/>
                <w:sz w:val="20"/>
                <w:szCs w:val="20"/>
              </w:rPr>
              <w:t xml:space="preserve">podatke, pripravljene posebej za postopek organa, pristojnega za varstvo konkurence, </w:t>
            </w:r>
          </w:p>
          <w:p w14:paraId="50D5DB96" w14:textId="77777777" w:rsidR="007522E3" w:rsidRPr="00070D68" w:rsidRDefault="007522E3" w:rsidP="00ED0F1C">
            <w:pPr>
              <w:numPr>
                <w:ilvl w:val="0"/>
                <w:numId w:val="78"/>
              </w:numPr>
              <w:overflowPunct/>
              <w:autoSpaceDE/>
              <w:autoSpaceDN/>
              <w:adjustRightInd/>
              <w:spacing w:line="260" w:lineRule="atLeast"/>
              <w:ind w:left="426"/>
              <w:textAlignment w:val="auto"/>
              <w:rPr>
                <w:rFonts w:cs="Arial"/>
                <w:sz w:val="20"/>
                <w:szCs w:val="20"/>
              </w:rPr>
            </w:pPr>
            <w:r w:rsidRPr="00070D68">
              <w:rPr>
                <w:rFonts w:cs="Arial"/>
                <w:sz w:val="20"/>
                <w:szCs w:val="20"/>
              </w:rPr>
              <w:t>podatke, ki jih je med postopkom sestavil organ, pristojen za varstvo konkurence, in jih poslal strankam, ali</w:t>
            </w:r>
          </w:p>
          <w:p w14:paraId="3755E787" w14:textId="77777777" w:rsidR="007522E3" w:rsidRPr="00070D68" w:rsidRDefault="007522E3" w:rsidP="00ED0F1C">
            <w:pPr>
              <w:numPr>
                <w:ilvl w:val="0"/>
                <w:numId w:val="78"/>
              </w:numPr>
              <w:overflowPunct/>
              <w:autoSpaceDE/>
              <w:autoSpaceDN/>
              <w:adjustRightInd/>
              <w:spacing w:line="260" w:lineRule="atLeast"/>
              <w:ind w:left="426"/>
              <w:textAlignment w:val="auto"/>
              <w:rPr>
                <w:rFonts w:cs="Arial"/>
                <w:sz w:val="20"/>
                <w:szCs w:val="20"/>
              </w:rPr>
            </w:pPr>
            <w:r w:rsidRPr="00070D68">
              <w:rPr>
                <w:rFonts w:cs="Arial"/>
                <w:sz w:val="20"/>
                <w:szCs w:val="20"/>
              </w:rPr>
              <w:t xml:space="preserve">vloge za poravnavo, ki so bile umaknjene. </w:t>
            </w:r>
          </w:p>
          <w:p w14:paraId="759FFE4E" w14:textId="77777777" w:rsidR="007522E3" w:rsidRPr="00070D68" w:rsidRDefault="007522E3" w:rsidP="0025166A">
            <w:pPr>
              <w:spacing w:line="260" w:lineRule="atLeast"/>
              <w:rPr>
                <w:rFonts w:cs="Arial"/>
                <w:sz w:val="20"/>
                <w:szCs w:val="20"/>
              </w:rPr>
            </w:pPr>
          </w:p>
          <w:p w14:paraId="15EBF57E" w14:textId="10E99A84" w:rsidR="007522E3" w:rsidRPr="00070D68" w:rsidRDefault="007522E3" w:rsidP="0025166A">
            <w:pPr>
              <w:spacing w:line="260" w:lineRule="atLeast"/>
              <w:rPr>
                <w:rFonts w:cs="Arial"/>
                <w:sz w:val="20"/>
                <w:szCs w:val="20"/>
              </w:rPr>
            </w:pPr>
            <w:r w:rsidRPr="00070D68">
              <w:rPr>
                <w:rFonts w:cs="Arial"/>
                <w:sz w:val="20"/>
                <w:szCs w:val="20"/>
              </w:rPr>
              <w:t>Iz določbe petega odstavka 6. člena Direktive 2014/104 ni jasno razvidno, ali se varstvo navedenih dokumentov zagotavlja tudi po tem, ko je odločba že izdana, ni pa še pravnomočna. Določba osmega odstavka tega zakona zagotavlja varstvo prej navedenih podatkov do trenutka, ko se postopek pred organom</w:t>
            </w:r>
            <w:r w:rsidR="0021650B" w:rsidRPr="00070D68">
              <w:rPr>
                <w:rFonts w:cs="Arial"/>
                <w:sz w:val="20"/>
                <w:szCs w:val="20"/>
              </w:rPr>
              <w:t>, pristojnim</w:t>
            </w:r>
            <w:r w:rsidRPr="00070D68">
              <w:rPr>
                <w:rFonts w:cs="Arial"/>
                <w:sz w:val="20"/>
                <w:szCs w:val="20"/>
              </w:rPr>
              <w:t xml:space="preserve"> za varstvo konkurence</w:t>
            </w:r>
            <w:r w:rsidR="0021650B" w:rsidRPr="00070D68">
              <w:rPr>
                <w:rFonts w:cs="Arial"/>
                <w:sz w:val="20"/>
                <w:szCs w:val="20"/>
              </w:rPr>
              <w:t>,</w:t>
            </w:r>
            <w:r w:rsidRPr="00070D68">
              <w:rPr>
                <w:rFonts w:cs="Arial"/>
                <w:sz w:val="20"/>
                <w:szCs w:val="20"/>
              </w:rPr>
              <w:t xml:space="preserve"> konča, četudi odločba, s katero se je postopek končal, še ni postala pravnomočna. Kdaj se šteje, da je postopek pred organom</w:t>
            </w:r>
            <w:r w:rsidR="0021650B" w:rsidRPr="00070D68">
              <w:rPr>
                <w:rFonts w:cs="Arial"/>
                <w:sz w:val="20"/>
                <w:szCs w:val="20"/>
              </w:rPr>
              <w:t>, pristojnim</w:t>
            </w:r>
            <w:r w:rsidRPr="00070D68">
              <w:rPr>
                <w:rFonts w:cs="Arial"/>
                <w:sz w:val="20"/>
                <w:szCs w:val="20"/>
              </w:rPr>
              <w:t xml:space="preserve"> za varstvo konkurence</w:t>
            </w:r>
            <w:r w:rsidR="0021650B" w:rsidRPr="00070D68">
              <w:rPr>
                <w:rFonts w:cs="Arial"/>
                <w:sz w:val="20"/>
                <w:szCs w:val="20"/>
              </w:rPr>
              <w:t>,</w:t>
            </w:r>
            <w:r w:rsidRPr="00070D68">
              <w:rPr>
                <w:rFonts w:cs="Arial"/>
                <w:sz w:val="20"/>
                <w:szCs w:val="20"/>
              </w:rPr>
              <w:t xml:space="preserve"> končan, je odvisno od ureditve postopka pred organi</w:t>
            </w:r>
            <w:r w:rsidR="0021650B" w:rsidRPr="00070D68">
              <w:rPr>
                <w:rFonts w:cs="Arial"/>
                <w:sz w:val="20"/>
                <w:szCs w:val="20"/>
              </w:rPr>
              <w:t>, pristojnimi</w:t>
            </w:r>
            <w:r w:rsidRPr="00070D68">
              <w:rPr>
                <w:rFonts w:cs="Arial"/>
                <w:sz w:val="20"/>
                <w:szCs w:val="20"/>
              </w:rPr>
              <w:t xml:space="preserve"> za varstvo konkurence</w:t>
            </w:r>
            <w:r w:rsidR="0021650B" w:rsidRPr="00070D68">
              <w:rPr>
                <w:rFonts w:cs="Arial"/>
                <w:sz w:val="20"/>
                <w:szCs w:val="20"/>
              </w:rPr>
              <w:t>,</w:t>
            </w:r>
            <w:r w:rsidRPr="00070D68">
              <w:rPr>
                <w:rFonts w:cs="Arial"/>
                <w:sz w:val="20"/>
                <w:szCs w:val="20"/>
              </w:rPr>
              <w:t xml:space="preserve"> v posamezni državi članici. V Sloveniji se postopek pred </w:t>
            </w:r>
            <w:r w:rsidR="00A87B67" w:rsidRPr="00070D68">
              <w:rPr>
                <w:rFonts w:cs="Arial"/>
                <w:sz w:val="20"/>
                <w:szCs w:val="20"/>
              </w:rPr>
              <w:t>a</w:t>
            </w:r>
            <w:r w:rsidR="0045309B" w:rsidRPr="00070D68">
              <w:rPr>
                <w:rFonts w:cs="Arial"/>
                <w:sz w:val="20"/>
                <w:szCs w:val="20"/>
              </w:rPr>
              <w:t>genc</w:t>
            </w:r>
            <w:r w:rsidRPr="00070D68">
              <w:rPr>
                <w:rFonts w:cs="Arial"/>
                <w:sz w:val="20"/>
                <w:szCs w:val="20"/>
              </w:rPr>
              <w:t xml:space="preserve">ijo konča, ko </w:t>
            </w:r>
            <w:r w:rsidR="00A87B67" w:rsidRPr="00070D68">
              <w:rPr>
                <w:rFonts w:cs="Arial"/>
                <w:sz w:val="20"/>
                <w:szCs w:val="20"/>
              </w:rPr>
              <w:t>a</w:t>
            </w:r>
            <w:r w:rsidR="0045309B" w:rsidRPr="00070D68">
              <w:rPr>
                <w:rFonts w:cs="Arial"/>
                <w:sz w:val="20"/>
                <w:szCs w:val="20"/>
              </w:rPr>
              <w:t>genc</w:t>
            </w:r>
            <w:r w:rsidRPr="00070D68">
              <w:rPr>
                <w:rFonts w:cs="Arial"/>
                <w:sz w:val="20"/>
                <w:szCs w:val="20"/>
              </w:rPr>
              <w:t xml:space="preserve">ija izda odločbo o obstoju ugotovitve kršitve konkurenčnega prava, z zavezami, ali s sklepom o ustavitvi postopka, če </w:t>
            </w:r>
            <w:r w:rsidR="00A87B67" w:rsidRPr="00070D68">
              <w:rPr>
                <w:rFonts w:cs="Arial"/>
                <w:sz w:val="20"/>
                <w:szCs w:val="20"/>
              </w:rPr>
              <w:t>a</w:t>
            </w:r>
            <w:r w:rsidR="0045309B" w:rsidRPr="00070D68">
              <w:rPr>
                <w:rFonts w:cs="Arial"/>
                <w:sz w:val="20"/>
                <w:szCs w:val="20"/>
              </w:rPr>
              <w:t>genc</w:t>
            </w:r>
            <w:r w:rsidRPr="00070D68">
              <w:rPr>
                <w:rFonts w:cs="Arial"/>
                <w:sz w:val="20"/>
                <w:szCs w:val="20"/>
              </w:rPr>
              <w:t>ija v postopku ne ugotovi kršitve. Po preteku varovanega obdobja pa mora sodišče v skladu z veljavno ureditvijo odločiti, ali je razkritje dokazov možno ali ne.</w:t>
            </w:r>
          </w:p>
          <w:p w14:paraId="18359FB1" w14:textId="77777777" w:rsidR="007522E3" w:rsidRPr="00070D68" w:rsidRDefault="007522E3" w:rsidP="0025166A">
            <w:pPr>
              <w:spacing w:line="260" w:lineRule="atLeast"/>
              <w:rPr>
                <w:rFonts w:cs="Arial"/>
                <w:sz w:val="20"/>
                <w:szCs w:val="20"/>
              </w:rPr>
            </w:pPr>
          </w:p>
          <w:p w14:paraId="5C3C16A0" w14:textId="77777777" w:rsidR="007522E3" w:rsidRPr="00070D68" w:rsidRDefault="007522E3" w:rsidP="0025166A">
            <w:pPr>
              <w:spacing w:line="260" w:lineRule="atLeast"/>
              <w:rPr>
                <w:rFonts w:cs="Arial"/>
                <w:sz w:val="20"/>
                <w:szCs w:val="20"/>
              </w:rPr>
            </w:pPr>
            <w:r w:rsidRPr="00070D68">
              <w:rPr>
                <w:rFonts w:cs="Arial"/>
                <w:sz w:val="20"/>
                <w:szCs w:val="20"/>
              </w:rPr>
              <w:t>V skladu s tretjim in šestim odstavkom 6. člena Direkt</w:t>
            </w:r>
            <w:r w:rsidR="00A87B67" w:rsidRPr="00070D68">
              <w:rPr>
                <w:rFonts w:cs="Arial"/>
                <w:sz w:val="20"/>
                <w:szCs w:val="20"/>
              </w:rPr>
              <w:t xml:space="preserve">ive 2014/104 deveti odstavek </w:t>
            </w:r>
            <w:r w:rsidR="00ED1151" w:rsidRPr="00070D68">
              <w:rPr>
                <w:rFonts w:cs="Arial"/>
                <w:sz w:val="20"/>
                <w:szCs w:val="20"/>
              </w:rPr>
              <w:t>tega člena</w:t>
            </w:r>
            <w:r w:rsidRPr="00070D68">
              <w:rPr>
                <w:rFonts w:cs="Arial"/>
                <w:sz w:val="20"/>
                <w:szCs w:val="20"/>
              </w:rPr>
              <w:t xml:space="preserve"> določa, da ni dovoljeno razkriti dokazov oziroma podatkov iz spisa organa</w:t>
            </w:r>
            <w:r w:rsidR="0021650B" w:rsidRPr="00070D68">
              <w:rPr>
                <w:rFonts w:cs="Arial"/>
                <w:sz w:val="20"/>
                <w:szCs w:val="20"/>
              </w:rPr>
              <w:t>, pristojnega</w:t>
            </w:r>
            <w:r w:rsidRPr="00070D68">
              <w:rPr>
                <w:rFonts w:cs="Arial"/>
                <w:sz w:val="20"/>
                <w:szCs w:val="20"/>
              </w:rPr>
              <w:t xml:space="preserve"> za varstvo konkurence, ki se nanašajo na:</w:t>
            </w:r>
          </w:p>
          <w:p w14:paraId="083CE35A" w14:textId="0B84C471" w:rsidR="007522E3" w:rsidRPr="00070D68" w:rsidRDefault="007522E3" w:rsidP="00ED0F1C">
            <w:pPr>
              <w:numPr>
                <w:ilvl w:val="0"/>
                <w:numId w:val="78"/>
              </w:numPr>
              <w:overflowPunct/>
              <w:autoSpaceDE/>
              <w:autoSpaceDN/>
              <w:adjustRightInd/>
              <w:spacing w:line="260" w:lineRule="atLeast"/>
              <w:ind w:left="426"/>
              <w:textAlignment w:val="auto"/>
              <w:rPr>
                <w:rFonts w:cs="Arial"/>
                <w:sz w:val="20"/>
                <w:szCs w:val="20"/>
              </w:rPr>
            </w:pPr>
            <w:r w:rsidRPr="00070D68">
              <w:rPr>
                <w:rFonts w:cs="Arial"/>
                <w:sz w:val="20"/>
                <w:szCs w:val="20"/>
              </w:rPr>
              <w:t xml:space="preserve">dokaze iz prve, tretje, četrte in pete alineje petega odstavka </w:t>
            </w:r>
            <w:r w:rsidR="00905B73" w:rsidRPr="00070D68">
              <w:rPr>
                <w:rFonts w:cs="Arial"/>
                <w:sz w:val="20"/>
                <w:szCs w:val="20"/>
              </w:rPr>
              <w:t>25</w:t>
            </w:r>
            <w:r w:rsidRPr="00070D68">
              <w:rPr>
                <w:rFonts w:cs="Arial"/>
                <w:sz w:val="20"/>
                <w:szCs w:val="20"/>
              </w:rPr>
              <w:t>. člena tega zakona,</w:t>
            </w:r>
          </w:p>
          <w:p w14:paraId="22EAA467" w14:textId="77777777" w:rsidR="007522E3" w:rsidRPr="00070D68" w:rsidRDefault="007522E3" w:rsidP="00ED0F1C">
            <w:pPr>
              <w:numPr>
                <w:ilvl w:val="0"/>
                <w:numId w:val="78"/>
              </w:numPr>
              <w:overflowPunct/>
              <w:autoSpaceDE/>
              <w:autoSpaceDN/>
              <w:adjustRightInd/>
              <w:spacing w:line="260" w:lineRule="atLeast"/>
              <w:ind w:left="426"/>
              <w:textAlignment w:val="auto"/>
              <w:rPr>
                <w:rFonts w:cs="Arial"/>
                <w:sz w:val="20"/>
                <w:szCs w:val="20"/>
              </w:rPr>
            </w:pPr>
            <w:r w:rsidRPr="00070D68">
              <w:rPr>
                <w:rFonts w:cs="Arial"/>
                <w:sz w:val="20"/>
                <w:szCs w:val="20"/>
              </w:rPr>
              <w:t xml:space="preserve">izjavo zaradi prizanesljivosti, ali </w:t>
            </w:r>
          </w:p>
          <w:p w14:paraId="1EB1B972" w14:textId="77777777" w:rsidR="007522E3" w:rsidRPr="00070D68" w:rsidRDefault="007522E3" w:rsidP="00ED0F1C">
            <w:pPr>
              <w:numPr>
                <w:ilvl w:val="0"/>
                <w:numId w:val="78"/>
              </w:numPr>
              <w:overflowPunct/>
              <w:autoSpaceDE/>
              <w:autoSpaceDN/>
              <w:adjustRightInd/>
              <w:spacing w:line="260" w:lineRule="atLeast"/>
              <w:ind w:left="426"/>
              <w:textAlignment w:val="auto"/>
              <w:rPr>
                <w:rFonts w:cs="Arial"/>
                <w:sz w:val="20"/>
                <w:szCs w:val="20"/>
              </w:rPr>
            </w:pPr>
            <w:r w:rsidRPr="00070D68">
              <w:rPr>
                <w:rFonts w:cs="Arial"/>
                <w:sz w:val="20"/>
                <w:szCs w:val="20"/>
              </w:rPr>
              <w:t xml:space="preserve">vlogo za poravnavo. </w:t>
            </w:r>
          </w:p>
          <w:p w14:paraId="2323FC78" w14:textId="77777777" w:rsidR="007522E3" w:rsidRPr="00070D68" w:rsidRDefault="007522E3" w:rsidP="0025166A">
            <w:pPr>
              <w:spacing w:line="260" w:lineRule="atLeast"/>
              <w:rPr>
                <w:rFonts w:cs="Arial"/>
                <w:sz w:val="20"/>
                <w:szCs w:val="20"/>
              </w:rPr>
            </w:pPr>
          </w:p>
          <w:p w14:paraId="369947F5" w14:textId="77777777" w:rsidR="007522E3" w:rsidRPr="00070D68" w:rsidRDefault="007522E3" w:rsidP="0025166A">
            <w:pPr>
              <w:spacing w:line="260" w:lineRule="atLeast"/>
              <w:rPr>
                <w:rFonts w:cs="Arial"/>
                <w:sz w:val="20"/>
                <w:szCs w:val="20"/>
              </w:rPr>
            </w:pPr>
            <w:r w:rsidRPr="00070D68">
              <w:rPr>
                <w:rFonts w:cs="Arial"/>
                <w:sz w:val="20"/>
                <w:szCs w:val="20"/>
              </w:rPr>
              <w:t xml:space="preserve">Za te dokaze in podatke predlog zakona določa absolutno varstvo, ki pa ni časovno omejeno. Varstvo je zagotovljeno za izjavo zaradi prizanesljivosti in vlogo za poravnavo ter tudi za dobesedne navedbe iz izjave ali vloge, ne pa tudi za spremljajoče dokaze (npr. priložene pogodbe), četudi so del izjave ali vloge (predhodne informacije). </w:t>
            </w:r>
          </w:p>
          <w:p w14:paraId="316A5CF8" w14:textId="77777777" w:rsidR="007522E3" w:rsidRPr="00070D68" w:rsidRDefault="007522E3" w:rsidP="0025166A">
            <w:pPr>
              <w:spacing w:line="260" w:lineRule="atLeast"/>
              <w:rPr>
                <w:rFonts w:cs="Arial"/>
                <w:sz w:val="20"/>
                <w:szCs w:val="20"/>
              </w:rPr>
            </w:pPr>
          </w:p>
          <w:p w14:paraId="587D5D33" w14:textId="7F70CDD5" w:rsidR="007522E3" w:rsidRPr="00070D68" w:rsidRDefault="007522E3" w:rsidP="0025166A">
            <w:pPr>
              <w:spacing w:line="260" w:lineRule="atLeast"/>
              <w:rPr>
                <w:rFonts w:cs="Arial"/>
                <w:sz w:val="20"/>
                <w:szCs w:val="20"/>
              </w:rPr>
            </w:pPr>
            <w:r w:rsidRPr="00070D68">
              <w:rPr>
                <w:rFonts w:cs="Arial"/>
                <w:sz w:val="20"/>
                <w:szCs w:val="20"/>
              </w:rPr>
              <w:t xml:space="preserve">Dokazi iz </w:t>
            </w:r>
            <w:r w:rsidR="006C0FAA" w:rsidRPr="00070D68">
              <w:rPr>
                <w:rFonts w:cs="Arial"/>
                <w:sz w:val="20"/>
                <w:szCs w:val="20"/>
              </w:rPr>
              <w:t>prve alineje</w:t>
            </w:r>
            <w:r w:rsidRPr="00070D68">
              <w:rPr>
                <w:rFonts w:cs="Arial"/>
                <w:sz w:val="20"/>
                <w:szCs w:val="20"/>
              </w:rPr>
              <w:t xml:space="preserve"> devetega odstavka </w:t>
            </w:r>
            <w:r w:rsidR="00ED1151" w:rsidRPr="00070D68">
              <w:rPr>
                <w:rFonts w:cs="Arial"/>
                <w:sz w:val="20"/>
                <w:szCs w:val="20"/>
              </w:rPr>
              <w:t>tega</w:t>
            </w:r>
            <w:r w:rsidRPr="00070D68">
              <w:rPr>
                <w:rFonts w:cs="Arial"/>
                <w:sz w:val="20"/>
                <w:szCs w:val="20"/>
              </w:rPr>
              <w:t xml:space="preserve"> čle</w:t>
            </w:r>
            <w:r w:rsidR="00A87B67" w:rsidRPr="00070D68">
              <w:rPr>
                <w:rFonts w:cs="Arial"/>
                <w:sz w:val="20"/>
                <w:szCs w:val="20"/>
              </w:rPr>
              <w:t xml:space="preserve">na v skladu s petim odstavkom </w:t>
            </w:r>
            <w:r w:rsidR="009A7E0E" w:rsidRPr="00070D68">
              <w:rPr>
                <w:rFonts w:cs="Arial"/>
                <w:sz w:val="20"/>
                <w:szCs w:val="20"/>
              </w:rPr>
              <w:t>25</w:t>
            </w:r>
            <w:r w:rsidRPr="00070D68">
              <w:rPr>
                <w:rFonts w:cs="Arial"/>
                <w:sz w:val="20"/>
                <w:szCs w:val="20"/>
              </w:rPr>
              <w:t xml:space="preserve">. člena tega zakona pomenijo: </w:t>
            </w:r>
          </w:p>
          <w:p w14:paraId="5C6D55D3" w14:textId="77777777" w:rsidR="007522E3" w:rsidRPr="00070D68" w:rsidRDefault="007522E3" w:rsidP="00ED0F1C">
            <w:pPr>
              <w:numPr>
                <w:ilvl w:val="0"/>
                <w:numId w:val="78"/>
              </w:numPr>
              <w:overflowPunct/>
              <w:autoSpaceDE/>
              <w:autoSpaceDN/>
              <w:adjustRightInd/>
              <w:spacing w:line="260" w:lineRule="atLeast"/>
              <w:ind w:left="426"/>
              <w:textAlignment w:val="auto"/>
              <w:rPr>
                <w:rFonts w:cs="Arial"/>
                <w:sz w:val="20"/>
                <w:szCs w:val="20"/>
              </w:rPr>
            </w:pPr>
            <w:r w:rsidRPr="00070D68">
              <w:rPr>
                <w:rFonts w:cs="Arial"/>
                <w:sz w:val="20"/>
                <w:szCs w:val="20"/>
              </w:rPr>
              <w:t xml:space="preserve">interne dokumente </w:t>
            </w:r>
            <w:r w:rsidR="00A87B67" w:rsidRPr="00070D68">
              <w:rPr>
                <w:rFonts w:cs="Arial"/>
                <w:sz w:val="20"/>
                <w:szCs w:val="20"/>
              </w:rPr>
              <w:t>a</w:t>
            </w:r>
            <w:r w:rsidR="0045309B" w:rsidRPr="00070D68">
              <w:rPr>
                <w:rFonts w:cs="Arial"/>
                <w:sz w:val="20"/>
                <w:szCs w:val="20"/>
              </w:rPr>
              <w:t>genc</w:t>
            </w:r>
            <w:r w:rsidRPr="00070D68">
              <w:rPr>
                <w:rFonts w:cs="Arial"/>
                <w:sz w:val="20"/>
                <w:szCs w:val="20"/>
              </w:rPr>
              <w:t xml:space="preserve">ije v zadevi, vključno s korespondenco med </w:t>
            </w:r>
            <w:r w:rsidR="00A87B67" w:rsidRPr="00070D68">
              <w:rPr>
                <w:rFonts w:cs="Arial"/>
                <w:sz w:val="20"/>
                <w:szCs w:val="20"/>
              </w:rPr>
              <w:t>a</w:t>
            </w:r>
            <w:r w:rsidR="0045309B" w:rsidRPr="00070D68">
              <w:rPr>
                <w:rFonts w:cs="Arial"/>
                <w:sz w:val="20"/>
                <w:szCs w:val="20"/>
              </w:rPr>
              <w:t>genc</w:t>
            </w:r>
            <w:r w:rsidRPr="00070D68">
              <w:rPr>
                <w:rFonts w:cs="Arial"/>
                <w:sz w:val="20"/>
                <w:szCs w:val="20"/>
              </w:rPr>
              <w:t xml:space="preserve">ijo in Evropsko </w:t>
            </w:r>
            <w:r w:rsidRPr="00070D68">
              <w:rPr>
                <w:rFonts w:cs="Arial"/>
                <w:sz w:val="20"/>
                <w:szCs w:val="20"/>
              </w:rPr>
              <w:lastRenderedPageBreak/>
              <w:t>komisijo ali organi</w:t>
            </w:r>
            <w:r w:rsidR="0021650B" w:rsidRPr="00070D68">
              <w:rPr>
                <w:rFonts w:cs="Arial"/>
                <w:sz w:val="20"/>
                <w:szCs w:val="20"/>
              </w:rPr>
              <w:t>, pristojnimi</w:t>
            </w:r>
            <w:r w:rsidRPr="00070D68">
              <w:rPr>
                <w:rFonts w:cs="Arial"/>
                <w:sz w:val="20"/>
                <w:szCs w:val="20"/>
              </w:rPr>
              <w:t xml:space="preserve"> za varstvo konkurence drugih držav članic Evropske unije,</w:t>
            </w:r>
          </w:p>
          <w:p w14:paraId="698279DC" w14:textId="77777777" w:rsidR="007522E3" w:rsidRPr="00070D68" w:rsidRDefault="007522E3" w:rsidP="00ED0F1C">
            <w:pPr>
              <w:numPr>
                <w:ilvl w:val="0"/>
                <w:numId w:val="78"/>
              </w:numPr>
              <w:overflowPunct/>
              <w:autoSpaceDE/>
              <w:autoSpaceDN/>
              <w:adjustRightInd/>
              <w:spacing w:line="260" w:lineRule="atLeast"/>
              <w:ind w:left="426"/>
              <w:textAlignment w:val="auto"/>
              <w:rPr>
                <w:rFonts w:cs="Arial"/>
                <w:sz w:val="20"/>
                <w:szCs w:val="20"/>
              </w:rPr>
            </w:pPr>
            <w:r w:rsidRPr="00070D68">
              <w:rPr>
                <w:rFonts w:cs="Arial"/>
                <w:sz w:val="20"/>
                <w:szCs w:val="20"/>
              </w:rPr>
              <w:t>podatke, ki se nanašajo na tajnost vira,</w:t>
            </w:r>
          </w:p>
          <w:p w14:paraId="4D89D093" w14:textId="77777777" w:rsidR="007522E3" w:rsidRPr="00070D68" w:rsidRDefault="007522E3" w:rsidP="00ED0F1C">
            <w:pPr>
              <w:numPr>
                <w:ilvl w:val="0"/>
                <w:numId w:val="78"/>
              </w:numPr>
              <w:overflowPunct/>
              <w:autoSpaceDE/>
              <w:autoSpaceDN/>
              <w:adjustRightInd/>
              <w:spacing w:line="260" w:lineRule="atLeast"/>
              <w:ind w:left="426"/>
              <w:textAlignment w:val="auto"/>
              <w:rPr>
                <w:rFonts w:cs="Arial"/>
                <w:sz w:val="20"/>
                <w:szCs w:val="20"/>
              </w:rPr>
            </w:pPr>
            <w:r w:rsidRPr="00070D68">
              <w:rPr>
                <w:rFonts w:cs="Arial"/>
                <w:sz w:val="20"/>
                <w:szCs w:val="20"/>
              </w:rPr>
              <w:t>zapisnik o posvetovanju in glasovanju, in</w:t>
            </w:r>
          </w:p>
          <w:p w14:paraId="3B138792" w14:textId="77777777" w:rsidR="007522E3" w:rsidRPr="00070D68" w:rsidRDefault="007522E3" w:rsidP="00ED0F1C">
            <w:pPr>
              <w:numPr>
                <w:ilvl w:val="0"/>
                <w:numId w:val="78"/>
              </w:numPr>
              <w:overflowPunct/>
              <w:autoSpaceDE/>
              <w:autoSpaceDN/>
              <w:adjustRightInd/>
              <w:spacing w:line="260" w:lineRule="atLeast"/>
              <w:ind w:left="426"/>
              <w:textAlignment w:val="auto"/>
              <w:rPr>
                <w:rFonts w:cs="Arial"/>
                <w:sz w:val="20"/>
                <w:szCs w:val="20"/>
              </w:rPr>
            </w:pPr>
            <w:r w:rsidRPr="00070D68">
              <w:rPr>
                <w:rFonts w:cs="Arial"/>
                <w:sz w:val="20"/>
                <w:szCs w:val="20"/>
              </w:rPr>
              <w:t xml:space="preserve">osnutke odločb. </w:t>
            </w:r>
          </w:p>
          <w:p w14:paraId="7744C2A7" w14:textId="77777777" w:rsidR="007522E3" w:rsidRPr="00070D68" w:rsidRDefault="007522E3" w:rsidP="0025166A">
            <w:pPr>
              <w:spacing w:line="260" w:lineRule="atLeast"/>
              <w:rPr>
                <w:rFonts w:cs="Arial"/>
                <w:i/>
                <w:sz w:val="20"/>
                <w:szCs w:val="20"/>
                <w:u w:val="single"/>
              </w:rPr>
            </w:pPr>
          </w:p>
          <w:p w14:paraId="23EC7FF9" w14:textId="572011AC"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885684" w:rsidRPr="00070D68">
              <w:rPr>
                <w:rFonts w:cs="Arial"/>
                <w:b/>
                <w:sz w:val="20"/>
                <w:szCs w:val="20"/>
              </w:rPr>
              <w:t>100</w:t>
            </w:r>
            <w:r w:rsidRPr="00070D68">
              <w:rPr>
                <w:rFonts w:cs="Arial"/>
                <w:b/>
                <w:sz w:val="20"/>
                <w:szCs w:val="20"/>
              </w:rPr>
              <w:t>. členu (odločanje o odškodninskem zahtevku)</w:t>
            </w:r>
          </w:p>
          <w:p w14:paraId="42F63E4F" w14:textId="77777777" w:rsidR="007522E3" w:rsidRPr="00070D68" w:rsidRDefault="007522E3" w:rsidP="0025166A">
            <w:pPr>
              <w:spacing w:line="260" w:lineRule="atLeast"/>
              <w:rPr>
                <w:rFonts w:cs="Arial"/>
                <w:b/>
                <w:sz w:val="20"/>
                <w:szCs w:val="20"/>
              </w:rPr>
            </w:pPr>
          </w:p>
          <w:p w14:paraId="7BC14825" w14:textId="77777777" w:rsidR="007522E3" w:rsidRPr="00070D68" w:rsidRDefault="007522E3" w:rsidP="0025166A">
            <w:pPr>
              <w:spacing w:line="260" w:lineRule="atLeast"/>
              <w:rPr>
                <w:rFonts w:cs="Arial"/>
                <w:sz w:val="20"/>
                <w:szCs w:val="20"/>
              </w:rPr>
            </w:pPr>
            <w:r w:rsidRPr="00070D68">
              <w:rPr>
                <w:rFonts w:cs="Arial"/>
                <w:sz w:val="20"/>
                <w:szCs w:val="20"/>
              </w:rPr>
              <w:t>Ta določba določa splošno pravilo, da če sodišče v pravdi odloča o odškodninskem zahtevku, se uporablja ZPP, razen če ta zakon ne določa drugače.</w:t>
            </w:r>
          </w:p>
          <w:p w14:paraId="08BE64FD" w14:textId="77777777" w:rsidR="006414E5" w:rsidRPr="00070D68" w:rsidRDefault="006414E5" w:rsidP="0025166A">
            <w:pPr>
              <w:spacing w:line="260" w:lineRule="atLeast"/>
              <w:rPr>
                <w:rFonts w:cs="Arial"/>
                <w:b/>
                <w:sz w:val="20"/>
                <w:szCs w:val="20"/>
              </w:rPr>
            </w:pPr>
          </w:p>
          <w:p w14:paraId="4365759B" w14:textId="0E074F2B"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885684" w:rsidRPr="00070D68">
              <w:rPr>
                <w:rFonts w:cs="Arial"/>
                <w:b/>
                <w:sz w:val="20"/>
                <w:szCs w:val="20"/>
              </w:rPr>
              <w:t>101</w:t>
            </w:r>
            <w:r w:rsidR="00651B51" w:rsidRPr="00070D68">
              <w:rPr>
                <w:rFonts w:cs="Arial"/>
                <w:b/>
                <w:sz w:val="20"/>
                <w:szCs w:val="20"/>
              </w:rPr>
              <w:t>.</w:t>
            </w:r>
            <w:r w:rsidRPr="00070D68">
              <w:rPr>
                <w:rFonts w:cs="Arial"/>
                <w:b/>
                <w:sz w:val="20"/>
                <w:szCs w:val="20"/>
              </w:rPr>
              <w:t xml:space="preserve"> členu (združitev pravdnih postopkov)</w:t>
            </w:r>
          </w:p>
          <w:p w14:paraId="265D9BD1" w14:textId="77777777" w:rsidR="007522E3" w:rsidRPr="00070D68" w:rsidRDefault="007522E3" w:rsidP="0025166A">
            <w:pPr>
              <w:spacing w:line="260" w:lineRule="atLeast"/>
              <w:rPr>
                <w:rFonts w:cs="Arial"/>
                <w:b/>
                <w:sz w:val="20"/>
                <w:szCs w:val="20"/>
              </w:rPr>
            </w:pPr>
          </w:p>
          <w:p w14:paraId="702F78F7" w14:textId="77777777" w:rsidR="007522E3" w:rsidRPr="00070D68" w:rsidRDefault="007522E3" w:rsidP="0025166A">
            <w:pPr>
              <w:spacing w:line="260" w:lineRule="atLeast"/>
              <w:rPr>
                <w:rFonts w:cs="Arial"/>
                <w:sz w:val="20"/>
                <w:szCs w:val="20"/>
              </w:rPr>
            </w:pPr>
            <w:r w:rsidRPr="00070D68">
              <w:rPr>
                <w:rFonts w:cs="Arial"/>
                <w:sz w:val="20"/>
                <w:szCs w:val="20"/>
              </w:rPr>
              <w:t xml:space="preserve">Namen Direktive 2014/104 je zagotoviti, da je vsak, ki je utrpel škodo zaradi kršitev konkurenčnega prava, upravičen do popolne odškodnine. Zato drugi odstavek 12. člena Direktive 2014/104 nalaga državam članicam, da zagotovijo ustrezna postopkovna pravila, s katerimi se zagotovi, da odškodnina za dejansko izgubo na kateri koli stopnji dobavne verige ne presega povečanih stroškov škode, povzročene na tej stopnji. </w:t>
            </w:r>
          </w:p>
          <w:p w14:paraId="684085FA" w14:textId="77777777" w:rsidR="007522E3" w:rsidRPr="00070D68" w:rsidRDefault="007522E3" w:rsidP="0025166A">
            <w:pPr>
              <w:spacing w:line="260" w:lineRule="atLeast"/>
              <w:rPr>
                <w:rFonts w:cs="Arial"/>
                <w:sz w:val="20"/>
                <w:szCs w:val="20"/>
              </w:rPr>
            </w:pPr>
          </w:p>
          <w:p w14:paraId="0E60B78B" w14:textId="77777777" w:rsidR="007522E3" w:rsidRPr="00070D68" w:rsidRDefault="007522E3" w:rsidP="0025166A">
            <w:pPr>
              <w:spacing w:line="260" w:lineRule="atLeast"/>
              <w:rPr>
                <w:rFonts w:cs="Arial"/>
                <w:sz w:val="20"/>
                <w:szCs w:val="20"/>
              </w:rPr>
            </w:pPr>
            <w:r w:rsidRPr="00070D68">
              <w:rPr>
                <w:rFonts w:cs="Arial"/>
                <w:sz w:val="20"/>
                <w:szCs w:val="20"/>
              </w:rPr>
              <w:t xml:space="preserve">Slovenska veljavna zakonodaja v 300. členu ZPP ureja možnost, da senat sodišča s sklepom združi več pravd med istimi osebami ali več pravd, v katerih je ista oseba nasprotnik raznih tožnikov ali tožencev, kadar tečejo postopki pred istim sodiščem, če se s tem pospeši obravnavanje ali zmanjšajo stroški. Torej dopušča združitev, če te pravde tečejo pred istim sodiščem. Pri kršitvi konkurenčnega prava pa je treba upoštevati, da so razmerja med kršiteljem in oškodovanci kompleksna ter lahko ista kršitev konkurenčnega prava povzroči škodo tako neposrednim in posrednim kupcem kot dobaviteljem. Zato je mogoče ugotovitev popolne odškodnine različnim oškodovancem na različnih stopnjah dobavne verige, ki je nastala zaradi iste kršitve konkurenčnega prava, doseči le tako, da se v pravdi zajame vse osebe, ki so škodo utrpele zaradi iste kršitve konkurenčnega prava. Predlog zakona dopušča združitev tudi v primerih, ko tožnik ne uveljavlja tožbenega zahtevka na temelju odškodninske odgovornosti, pa njegova terjatev izvira iz iste kršitve konkurenčnega prava. Vrhovno sodišče Republike Slovenije lahko združi postopke tožnikov oziroma tožencev, če bo ocenilo, da se bo s tem pospešilo obravnavanje ali zmanjšali stroški. O vseh združenih pravdah bo sodišče lahko izdalo skupno sodbo. </w:t>
            </w:r>
          </w:p>
          <w:p w14:paraId="2F6DFC4E" w14:textId="77777777" w:rsidR="00ED1151" w:rsidRPr="00070D68" w:rsidRDefault="00ED1151" w:rsidP="0025166A">
            <w:pPr>
              <w:spacing w:line="260" w:lineRule="atLeast"/>
              <w:rPr>
                <w:rFonts w:cs="Arial"/>
                <w:sz w:val="20"/>
                <w:szCs w:val="20"/>
              </w:rPr>
            </w:pPr>
          </w:p>
          <w:p w14:paraId="297507A4" w14:textId="215A9BF0"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885684" w:rsidRPr="00070D68">
              <w:rPr>
                <w:rFonts w:cs="Arial"/>
                <w:b/>
                <w:sz w:val="20"/>
                <w:szCs w:val="20"/>
              </w:rPr>
              <w:t>102</w:t>
            </w:r>
            <w:r w:rsidRPr="00070D68">
              <w:rPr>
                <w:rFonts w:cs="Arial"/>
                <w:b/>
                <w:sz w:val="20"/>
                <w:szCs w:val="20"/>
              </w:rPr>
              <w:t>. členu (razkritje dokazov oziroma podatkov v pravdnem postopku)</w:t>
            </w:r>
          </w:p>
          <w:p w14:paraId="09B2E71D" w14:textId="77777777" w:rsidR="007522E3" w:rsidRPr="00070D68" w:rsidRDefault="007522E3" w:rsidP="0025166A">
            <w:pPr>
              <w:spacing w:line="260" w:lineRule="atLeast"/>
              <w:rPr>
                <w:rFonts w:cs="Arial"/>
                <w:sz w:val="20"/>
                <w:szCs w:val="20"/>
              </w:rPr>
            </w:pPr>
          </w:p>
          <w:p w14:paraId="2F58F06B" w14:textId="2343F99A" w:rsidR="007522E3" w:rsidRPr="00070D68" w:rsidRDefault="007522E3" w:rsidP="0025166A">
            <w:pPr>
              <w:spacing w:line="260" w:lineRule="atLeast"/>
              <w:rPr>
                <w:rFonts w:cs="Arial"/>
                <w:sz w:val="20"/>
                <w:szCs w:val="20"/>
              </w:rPr>
            </w:pPr>
            <w:r w:rsidRPr="00070D68">
              <w:rPr>
                <w:rFonts w:cs="Arial"/>
                <w:sz w:val="20"/>
                <w:szCs w:val="20"/>
              </w:rPr>
              <w:t xml:space="preserve">Upoštevajoč materialnopravno podlago za razkritje dokazov oziroma podatkov iz </w:t>
            </w:r>
            <w:r w:rsidR="00A2435C" w:rsidRPr="00070D68">
              <w:rPr>
                <w:rFonts w:cs="Arial"/>
                <w:sz w:val="20"/>
                <w:szCs w:val="20"/>
              </w:rPr>
              <w:t>99</w:t>
            </w:r>
            <w:r w:rsidRPr="00070D68">
              <w:rPr>
                <w:rFonts w:cs="Arial"/>
                <w:sz w:val="20"/>
                <w:szCs w:val="20"/>
              </w:rPr>
              <w:t xml:space="preserve">. člena predloga </w:t>
            </w:r>
            <w:r w:rsidR="00A87B67" w:rsidRPr="00070D68">
              <w:rPr>
                <w:rFonts w:cs="Arial"/>
                <w:sz w:val="20"/>
                <w:szCs w:val="20"/>
              </w:rPr>
              <w:t xml:space="preserve">tega </w:t>
            </w:r>
            <w:r w:rsidRPr="00070D68">
              <w:rPr>
                <w:rFonts w:cs="Arial"/>
                <w:sz w:val="20"/>
                <w:szCs w:val="20"/>
              </w:rPr>
              <w:t xml:space="preserve">zakona lahko oškodovanec, ki mu kršitelj ali tretja oseba noče prostovoljno razkriti dokazov oziroma podatkov, na sodišču predlaga oziroma zahteva razkritje dokazov oziroma podatkov od nasprotne stranke ali tretje osebe. </w:t>
            </w:r>
          </w:p>
          <w:p w14:paraId="020C0B25" w14:textId="77777777" w:rsidR="007522E3" w:rsidRPr="00070D68" w:rsidRDefault="007522E3" w:rsidP="0025166A">
            <w:pPr>
              <w:spacing w:line="260" w:lineRule="atLeast"/>
              <w:rPr>
                <w:rFonts w:cs="Arial"/>
                <w:sz w:val="20"/>
                <w:szCs w:val="20"/>
              </w:rPr>
            </w:pPr>
          </w:p>
          <w:p w14:paraId="23144EDA" w14:textId="77777777" w:rsidR="007522E3" w:rsidRPr="00070D68" w:rsidRDefault="007522E3" w:rsidP="0025166A">
            <w:pPr>
              <w:spacing w:line="260" w:lineRule="atLeast"/>
              <w:rPr>
                <w:rFonts w:cs="Arial"/>
                <w:sz w:val="20"/>
                <w:szCs w:val="20"/>
              </w:rPr>
            </w:pPr>
            <w:r w:rsidRPr="00070D68">
              <w:rPr>
                <w:rFonts w:cs="Arial"/>
                <w:sz w:val="20"/>
                <w:szCs w:val="20"/>
              </w:rPr>
              <w:t>V tem členu so določena posamezna pravila, če o razkritju dokazov oziroma podatkov odloča sodišče v pravdnem postopku.</w:t>
            </w:r>
          </w:p>
          <w:p w14:paraId="5D21D4D1" w14:textId="77777777" w:rsidR="007522E3" w:rsidRPr="00070D68" w:rsidRDefault="007522E3" w:rsidP="0025166A">
            <w:pPr>
              <w:spacing w:line="260" w:lineRule="atLeast"/>
              <w:rPr>
                <w:rFonts w:cs="Arial"/>
                <w:sz w:val="20"/>
                <w:szCs w:val="20"/>
              </w:rPr>
            </w:pPr>
          </w:p>
          <w:p w14:paraId="75EE3BAD" w14:textId="11F0F9F3" w:rsidR="007522E3" w:rsidRPr="00070D68" w:rsidRDefault="007522E3" w:rsidP="0025166A">
            <w:pPr>
              <w:spacing w:line="260" w:lineRule="atLeast"/>
              <w:rPr>
                <w:rFonts w:cs="Arial"/>
                <w:sz w:val="20"/>
                <w:szCs w:val="20"/>
              </w:rPr>
            </w:pPr>
            <w:r w:rsidRPr="00070D68">
              <w:rPr>
                <w:rFonts w:cs="Arial"/>
                <w:sz w:val="20"/>
                <w:szCs w:val="20"/>
              </w:rPr>
              <w:t xml:space="preserve">V </w:t>
            </w:r>
            <w:r w:rsidRPr="00070D68">
              <w:rPr>
                <w:rFonts w:cs="Arial"/>
                <w:sz w:val="20"/>
                <w:szCs w:val="20"/>
                <w:u w:val="single"/>
              </w:rPr>
              <w:t>prvem odstavku</w:t>
            </w:r>
            <w:r w:rsidRPr="00070D68">
              <w:rPr>
                <w:rFonts w:cs="Arial"/>
                <w:sz w:val="20"/>
                <w:szCs w:val="20"/>
              </w:rPr>
              <w:t xml:space="preserve"> tega člena je določeno, da če oškodovanec ali kršitelj (v nadaljnjem besedilu: stranka) v pravdnem postopku, v katerem uveljavlja odškodninski zahtevek zaradi kršitev konkurenčnega prava, predlaga, da sodišče nasprotni stranki ali tretji osebi naloži predložitev listin oziroma razkritje podatkov, ki so poslovna skrivnost, sodišče ugodi predlogu pod pogoji iz </w:t>
            </w:r>
            <w:r w:rsidR="00A2435C" w:rsidRPr="00070D68">
              <w:rPr>
                <w:rFonts w:cs="Arial"/>
                <w:sz w:val="20"/>
                <w:szCs w:val="20"/>
              </w:rPr>
              <w:t>99</w:t>
            </w:r>
            <w:r w:rsidRPr="00070D68">
              <w:rPr>
                <w:rFonts w:cs="Arial"/>
                <w:sz w:val="20"/>
                <w:szCs w:val="20"/>
              </w:rPr>
              <w:t>. in tega člena. To je določba pedagoške narave, katere namen je pojasniti, da se tudi ob vložitvi procesnega predloga za razkritje dokazov uporabi</w:t>
            </w:r>
            <w:r w:rsidR="00D361A0" w:rsidRPr="00070D68">
              <w:rPr>
                <w:rFonts w:cs="Arial"/>
                <w:sz w:val="20"/>
                <w:szCs w:val="20"/>
              </w:rPr>
              <w:t>ta</w:t>
            </w:r>
            <w:r w:rsidRPr="00070D68">
              <w:rPr>
                <w:rFonts w:cs="Arial"/>
                <w:sz w:val="20"/>
                <w:szCs w:val="20"/>
              </w:rPr>
              <w:t xml:space="preserve"> določb</w:t>
            </w:r>
            <w:r w:rsidR="00D361A0" w:rsidRPr="00070D68">
              <w:rPr>
                <w:rFonts w:cs="Arial"/>
                <w:sz w:val="20"/>
                <w:szCs w:val="20"/>
              </w:rPr>
              <w:t>i</w:t>
            </w:r>
            <w:r w:rsidRPr="00070D68">
              <w:rPr>
                <w:rFonts w:cs="Arial"/>
                <w:sz w:val="20"/>
                <w:szCs w:val="20"/>
              </w:rPr>
              <w:t xml:space="preserve"> </w:t>
            </w:r>
            <w:r w:rsidR="00A2435C" w:rsidRPr="00070D68">
              <w:rPr>
                <w:rFonts w:cs="Arial"/>
                <w:sz w:val="20"/>
                <w:szCs w:val="20"/>
              </w:rPr>
              <w:t>99</w:t>
            </w:r>
            <w:r w:rsidRPr="00070D68">
              <w:rPr>
                <w:rFonts w:cs="Arial"/>
                <w:sz w:val="20"/>
                <w:szCs w:val="20"/>
              </w:rPr>
              <w:t xml:space="preserve">. in </w:t>
            </w:r>
            <w:r w:rsidR="00A2435C" w:rsidRPr="00070D68">
              <w:rPr>
                <w:rFonts w:cs="Arial"/>
                <w:sz w:val="20"/>
                <w:szCs w:val="20"/>
              </w:rPr>
              <w:t>tega</w:t>
            </w:r>
            <w:r w:rsidRPr="00070D68">
              <w:rPr>
                <w:rFonts w:cs="Arial"/>
                <w:sz w:val="20"/>
                <w:szCs w:val="20"/>
              </w:rPr>
              <w:t xml:space="preserve"> člena tega zakona.</w:t>
            </w:r>
          </w:p>
          <w:p w14:paraId="4F744F50" w14:textId="77777777" w:rsidR="007522E3" w:rsidRPr="00070D68" w:rsidRDefault="007522E3" w:rsidP="0025166A">
            <w:pPr>
              <w:spacing w:line="260" w:lineRule="atLeast"/>
              <w:rPr>
                <w:rFonts w:cs="Arial"/>
                <w:sz w:val="20"/>
                <w:szCs w:val="20"/>
              </w:rPr>
            </w:pPr>
            <w:r w:rsidRPr="00070D68">
              <w:rPr>
                <w:rFonts w:cs="Arial"/>
                <w:sz w:val="20"/>
                <w:szCs w:val="20"/>
              </w:rPr>
              <w:t xml:space="preserve"> </w:t>
            </w:r>
          </w:p>
          <w:p w14:paraId="3C138675" w14:textId="77777777" w:rsidR="007522E3" w:rsidRPr="00070D68" w:rsidRDefault="007522E3" w:rsidP="0025166A">
            <w:pPr>
              <w:spacing w:line="260" w:lineRule="atLeast"/>
              <w:rPr>
                <w:rFonts w:cs="Arial"/>
                <w:sz w:val="20"/>
                <w:szCs w:val="20"/>
              </w:rPr>
            </w:pPr>
            <w:r w:rsidRPr="00070D68">
              <w:rPr>
                <w:rFonts w:cs="Arial"/>
                <w:sz w:val="20"/>
                <w:szCs w:val="20"/>
              </w:rPr>
              <w:t xml:space="preserve">Pravico vložiti zahtevo ali predlog za razkritje dokazov oziroma podatkov imata tako oškodovanec kot tudi kršitelj, dolžnost razkritja dokazov oziroma podatkov pa velja tako za oškodovanca oziroma kršitelja kot tudi za tretje osebe, tudi za organe, pristojne za varstvo konkurence. Če namerava </w:t>
            </w:r>
            <w:r w:rsidRPr="00070D68">
              <w:rPr>
                <w:rFonts w:cs="Arial"/>
                <w:sz w:val="20"/>
                <w:szCs w:val="20"/>
              </w:rPr>
              <w:lastRenderedPageBreak/>
              <w:t xml:space="preserve">nacionalno sodišče odrediti razkritje dokazov oziroma podatkov Evropski komisiji, mora uporabiti določbo 15. člena Uredbe 1/2003, ki ureja sodelovanje Evropske komisije z nacionalnimi sodišči. Kadar nacionalna sodišča odredijo razkritje dokazov oziroma podatkov drugim javnim organom, pa je treba uporabiti drugo relevantno nacionalno ali evropsko zakonodajo, na primer Uredbo Sveta (ES) št. 1206/2001 z dne 28. maja 2001 o sodelovanju med sodišči držav članic pri pridobivanju dokazov v civilnih ali gospodarskih zadevah, ki se uporabi, kadar sodišče ene države članice zahteva od pristojnega sodišča druge države članice, da pridobi dokaze, ali zahteva, da se dokazi neposredno pridobijo v drugi državi članici. </w:t>
            </w:r>
          </w:p>
          <w:p w14:paraId="5419FA8A" w14:textId="77777777" w:rsidR="007522E3" w:rsidRPr="00070D68" w:rsidRDefault="007522E3" w:rsidP="0025166A">
            <w:pPr>
              <w:spacing w:line="260" w:lineRule="atLeast"/>
              <w:rPr>
                <w:rFonts w:cs="Arial"/>
                <w:sz w:val="20"/>
                <w:szCs w:val="20"/>
              </w:rPr>
            </w:pPr>
          </w:p>
          <w:p w14:paraId="03AD5747" w14:textId="77777777" w:rsidR="007522E3" w:rsidRPr="00070D68" w:rsidRDefault="007522E3" w:rsidP="0025166A">
            <w:pPr>
              <w:spacing w:line="260" w:lineRule="atLeast"/>
              <w:rPr>
                <w:rFonts w:cs="Arial"/>
                <w:sz w:val="20"/>
                <w:szCs w:val="20"/>
              </w:rPr>
            </w:pPr>
            <w:r w:rsidRPr="00070D68">
              <w:rPr>
                <w:rFonts w:cs="Arial"/>
                <w:sz w:val="20"/>
                <w:szCs w:val="20"/>
              </w:rPr>
              <w:t xml:space="preserve">Da ne bi bili organi, pristojni za varstvo konkurence, preobremenjeni s postopki razkritja dokazov oziroma podatkov, </w:t>
            </w:r>
            <w:r w:rsidRPr="00070D68">
              <w:rPr>
                <w:rFonts w:cs="Arial"/>
                <w:sz w:val="20"/>
                <w:szCs w:val="20"/>
                <w:u w:val="single"/>
              </w:rPr>
              <w:t>drugi odstavek</w:t>
            </w:r>
            <w:r w:rsidRPr="00070D68">
              <w:rPr>
                <w:rFonts w:cs="Arial"/>
                <w:sz w:val="20"/>
                <w:szCs w:val="20"/>
              </w:rPr>
              <w:t xml:space="preserve"> določa, da sodišče ugodi zahtevi oziroma predlogu stranke, da dokaze oziroma podatke razkrije organ, pristojen za varstvo konkurence, samo, če jih stranka iz razumnih razlogov ne more pridobiti pri nasprotni stranki ali tretji osebi. V skladu z navedenim pravilom naj bi sodišče naložilo organu, pristojnemu za varstvo konkurence, predložitev dokazov oziroma podatkov v primeru, če predlagatelj ne uspe z zahtevo ali predlogom za razkritje dokazov oziroma podatkov pri nasprotni stranki ali tretji osebi, ker je, na primer, nasprotna stranka uspela dokazati, da z njimi ne razpolaga. Določba ustreza desetemu odstavku 6. člena Direktive 2014/104, ki določa, da lahko nacionalno sodišče zahteva od organa, pristojnega za varstvo konkurence, razkritje samo, če teh dokumentov prosilec ne more pod razumnimi pogoji doseči pri nasprotni stranki ali tretji osebi.</w:t>
            </w:r>
          </w:p>
          <w:p w14:paraId="2BF9FBC9" w14:textId="77777777" w:rsidR="007522E3" w:rsidRPr="00070D68" w:rsidRDefault="007522E3" w:rsidP="0025166A">
            <w:pPr>
              <w:spacing w:line="260" w:lineRule="atLeast"/>
              <w:rPr>
                <w:rFonts w:cs="Arial"/>
                <w:sz w:val="20"/>
                <w:szCs w:val="20"/>
              </w:rPr>
            </w:pPr>
          </w:p>
          <w:p w14:paraId="303D2251" w14:textId="77777777" w:rsidR="007522E3" w:rsidRPr="00070D68" w:rsidRDefault="007522E3" w:rsidP="0025166A">
            <w:pPr>
              <w:spacing w:line="260" w:lineRule="atLeast"/>
              <w:rPr>
                <w:rFonts w:cs="Arial"/>
                <w:sz w:val="20"/>
                <w:szCs w:val="20"/>
              </w:rPr>
            </w:pPr>
            <w:r w:rsidRPr="00070D68">
              <w:rPr>
                <w:rFonts w:cs="Arial"/>
                <w:sz w:val="20"/>
                <w:szCs w:val="20"/>
                <w:u w:val="single"/>
              </w:rPr>
              <w:t>Tretji odstavek</w:t>
            </w:r>
            <w:r w:rsidRPr="00070D68">
              <w:rPr>
                <w:rFonts w:cs="Arial"/>
                <w:sz w:val="20"/>
                <w:szCs w:val="20"/>
              </w:rPr>
              <w:t xml:space="preserve"> določa, da če stranka zahteva oziroma predlaga razkritje dokazov oziroma podatkov iz spisa organa, pristojnega za varstvo konkurence, sodišče obvesti organ, pristojen za varstvo konkurence, ki razpolaga s temi dokazi, ta pa lahko poda mnenje glede sorazmernosti, zlasti v zvezi z upoštevanjem javnega interesa varovanja učinkovitosti javnopravnega izvajanja konkurenčnega prava. Namen določbe je zagotoviti varstvo javnopravnih postopkov pred organi</w:t>
            </w:r>
            <w:r w:rsidR="0058268F" w:rsidRPr="00070D68">
              <w:rPr>
                <w:rFonts w:cs="Arial"/>
                <w:sz w:val="20"/>
                <w:szCs w:val="20"/>
              </w:rPr>
              <w:t>, pristojnimi</w:t>
            </w:r>
            <w:r w:rsidRPr="00070D68">
              <w:rPr>
                <w:rFonts w:cs="Arial"/>
                <w:sz w:val="20"/>
                <w:szCs w:val="20"/>
              </w:rPr>
              <w:t xml:space="preserve"> za varstvo konkurence.</w:t>
            </w:r>
          </w:p>
          <w:p w14:paraId="345A3E2A" w14:textId="77777777" w:rsidR="007522E3" w:rsidRPr="00070D68" w:rsidRDefault="007522E3" w:rsidP="0025166A">
            <w:pPr>
              <w:spacing w:line="260" w:lineRule="atLeast"/>
              <w:rPr>
                <w:rFonts w:cs="Arial"/>
                <w:sz w:val="20"/>
                <w:szCs w:val="20"/>
              </w:rPr>
            </w:pPr>
          </w:p>
          <w:p w14:paraId="050FA8B4" w14:textId="3B7DD0B4" w:rsidR="007522E3" w:rsidRPr="00070D68" w:rsidRDefault="007522E3" w:rsidP="0025166A">
            <w:pPr>
              <w:spacing w:line="260" w:lineRule="atLeast"/>
              <w:rPr>
                <w:rFonts w:cs="Arial"/>
                <w:sz w:val="20"/>
                <w:szCs w:val="20"/>
              </w:rPr>
            </w:pPr>
            <w:r w:rsidRPr="00070D68">
              <w:rPr>
                <w:rFonts w:cs="Arial"/>
                <w:sz w:val="20"/>
                <w:szCs w:val="20"/>
              </w:rPr>
              <w:t xml:space="preserve">Sodišče, ki odloča o zahtevku ali predlogu za razkritje dokazov oziroma podatkov, lahko upoštevajoč interese strank in tretjih oseb v odločbi določi, komu se smejo razkriti dokazi oziroma podatki, ki vsebujejo zaupne podatke, in na kakšen način se zagotovi varstvo zaupnih podatkov, zlasti z uporabo ukrepov iz šestega odstavka </w:t>
            </w:r>
            <w:r w:rsidR="00A2435C" w:rsidRPr="00070D68">
              <w:rPr>
                <w:rFonts w:cs="Arial"/>
                <w:sz w:val="20"/>
                <w:szCs w:val="20"/>
              </w:rPr>
              <w:t>99</w:t>
            </w:r>
            <w:r w:rsidRPr="00070D68">
              <w:rPr>
                <w:rFonts w:cs="Arial"/>
                <w:sz w:val="20"/>
                <w:szCs w:val="20"/>
              </w:rPr>
              <w:t xml:space="preserve">. člena predloga zakona. Če sodišče oceni, da pravica do sodnega varstva ene stranke v celoti prevlada nad interesi nasprotne stranke po varovanju zaupnih podatkov, sodišče ne odredi ukrepov za varstvo zaupnih podatkov. V odločbi sodišče v skladu s </w:t>
            </w:r>
            <w:r w:rsidRPr="00070D68">
              <w:rPr>
                <w:rFonts w:cs="Arial"/>
                <w:sz w:val="20"/>
                <w:szCs w:val="20"/>
                <w:u w:val="single"/>
              </w:rPr>
              <w:t>četrtim odstavkom</w:t>
            </w:r>
            <w:r w:rsidRPr="00070D68">
              <w:rPr>
                <w:rFonts w:cs="Arial"/>
                <w:sz w:val="20"/>
                <w:szCs w:val="20"/>
              </w:rPr>
              <w:t xml:space="preserve"> </w:t>
            </w:r>
            <w:r w:rsidR="0058268F" w:rsidRPr="00070D68">
              <w:rPr>
                <w:rFonts w:cs="Arial"/>
                <w:sz w:val="20"/>
                <w:szCs w:val="20"/>
              </w:rPr>
              <w:t>tega člene</w:t>
            </w:r>
            <w:r w:rsidRPr="00070D68">
              <w:rPr>
                <w:rFonts w:cs="Arial"/>
                <w:sz w:val="20"/>
                <w:szCs w:val="20"/>
              </w:rPr>
              <w:t xml:space="preserve"> pouči stranko in osebo iz </w:t>
            </w:r>
            <w:r w:rsidR="0058268F" w:rsidRPr="00070D68">
              <w:rPr>
                <w:rFonts w:cs="Arial"/>
                <w:sz w:val="20"/>
                <w:szCs w:val="20"/>
              </w:rPr>
              <w:t>tretje alineje</w:t>
            </w:r>
            <w:r w:rsidRPr="00070D68">
              <w:rPr>
                <w:rFonts w:cs="Arial"/>
                <w:sz w:val="20"/>
                <w:szCs w:val="20"/>
              </w:rPr>
              <w:t xml:space="preserve"> šestega odstavka </w:t>
            </w:r>
            <w:r w:rsidR="00A2435C" w:rsidRPr="00070D68">
              <w:rPr>
                <w:rFonts w:cs="Arial"/>
                <w:sz w:val="20"/>
                <w:szCs w:val="20"/>
              </w:rPr>
              <w:t>99</w:t>
            </w:r>
            <w:r w:rsidRPr="00070D68">
              <w:rPr>
                <w:rFonts w:cs="Arial"/>
                <w:sz w:val="20"/>
                <w:szCs w:val="20"/>
              </w:rPr>
              <w:t xml:space="preserve">. člena tega zakona, ki so ji zaupni podatki razkriti, na denarno kazen iz prvega odstavka </w:t>
            </w:r>
            <w:r w:rsidR="00A2435C" w:rsidRPr="00070D68">
              <w:rPr>
                <w:rFonts w:cs="Arial"/>
                <w:sz w:val="20"/>
                <w:szCs w:val="20"/>
              </w:rPr>
              <w:t>102</w:t>
            </w:r>
            <w:r w:rsidRPr="00070D68">
              <w:rPr>
                <w:rFonts w:cs="Arial"/>
                <w:sz w:val="20"/>
                <w:szCs w:val="20"/>
              </w:rPr>
              <w:t xml:space="preserve">. člena tega zakona in da sta izdaja in neupravičena pridobitev poslovne skrivnosti kaznivi dejanji. </w:t>
            </w:r>
          </w:p>
          <w:p w14:paraId="44C7B3E4" w14:textId="77777777" w:rsidR="007522E3" w:rsidRPr="00070D68" w:rsidRDefault="007522E3" w:rsidP="0025166A">
            <w:pPr>
              <w:spacing w:line="260" w:lineRule="atLeast"/>
              <w:rPr>
                <w:rFonts w:cs="Arial"/>
                <w:sz w:val="20"/>
                <w:szCs w:val="20"/>
              </w:rPr>
            </w:pPr>
          </w:p>
          <w:p w14:paraId="3C4D1C01" w14:textId="369CF448" w:rsidR="007522E3" w:rsidRPr="00070D68" w:rsidRDefault="007522E3" w:rsidP="0025166A">
            <w:pPr>
              <w:spacing w:line="260" w:lineRule="atLeast"/>
              <w:rPr>
                <w:rFonts w:cs="Arial"/>
                <w:sz w:val="20"/>
                <w:szCs w:val="20"/>
              </w:rPr>
            </w:pPr>
            <w:r w:rsidRPr="00070D68">
              <w:rPr>
                <w:rFonts w:cs="Arial"/>
                <w:sz w:val="20"/>
                <w:szCs w:val="20"/>
              </w:rPr>
              <w:t xml:space="preserve">Predlog zakona v </w:t>
            </w:r>
            <w:r w:rsidR="006C0FAA" w:rsidRPr="00070D68">
              <w:rPr>
                <w:rFonts w:cs="Arial"/>
                <w:sz w:val="20"/>
                <w:szCs w:val="20"/>
              </w:rPr>
              <w:t xml:space="preserve">četrtem </w:t>
            </w:r>
            <w:r w:rsidRPr="00070D68">
              <w:rPr>
                <w:rFonts w:cs="Arial"/>
                <w:sz w:val="20"/>
                <w:szCs w:val="20"/>
              </w:rPr>
              <w:t xml:space="preserve">odstavku </w:t>
            </w:r>
            <w:r w:rsidR="0058268F" w:rsidRPr="00070D68">
              <w:rPr>
                <w:rFonts w:cs="Arial"/>
                <w:sz w:val="20"/>
                <w:szCs w:val="20"/>
              </w:rPr>
              <w:t>tega</w:t>
            </w:r>
            <w:r w:rsidRPr="00070D68">
              <w:rPr>
                <w:rFonts w:cs="Arial"/>
                <w:sz w:val="20"/>
                <w:szCs w:val="20"/>
              </w:rPr>
              <w:t xml:space="preserve"> člena omogoča tudi varstvo zaupnih podatkov stranke iz zahteve ali predloga za razkritje dokazov oziroma podatkov. Sodišče na predlog stranke, ki zahteva ali predlaga razkritje dokazov oziroma podatkov, lahko izda sklep o zagotovitvi zaščite njenih zaupnih podatkov iz zahteve ali predloga za razkritje dokazov oziroma podatkov s smiselno uporabo šestega odstavka </w:t>
            </w:r>
            <w:r w:rsidR="00A2435C" w:rsidRPr="00070D68">
              <w:rPr>
                <w:rFonts w:cs="Arial"/>
                <w:sz w:val="20"/>
                <w:szCs w:val="20"/>
              </w:rPr>
              <w:t>99</w:t>
            </w:r>
            <w:r w:rsidRPr="00070D68">
              <w:rPr>
                <w:rFonts w:cs="Arial"/>
                <w:sz w:val="20"/>
                <w:szCs w:val="20"/>
              </w:rPr>
              <w:t>. člena ob upoštevanju interesov oseb, na katere se dokazi oziroma podatki nanašajo.</w:t>
            </w:r>
          </w:p>
          <w:p w14:paraId="75381499" w14:textId="77777777" w:rsidR="007522E3" w:rsidRPr="00070D68" w:rsidRDefault="007522E3" w:rsidP="0025166A">
            <w:pPr>
              <w:spacing w:line="260" w:lineRule="atLeast"/>
              <w:rPr>
                <w:rFonts w:cs="Arial"/>
                <w:sz w:val="20"/>
                <w:szCs w:val="20"/>
              </w:rPr>
            </w:pPr>
          </w:p>
          <w:p w14:paraId="037B214E" w14:textId="68FBE110" w:rsidR="007522E3" w:rsidRPr="00070D68" w:rsidRDefault="00310DF2" w:rsidP="0025166A">
            <w:pPr>
              <w:spacing w:line="260" w:lineRule="atLeast"/>
              <w:rPr>
                <w:rFonts w:cs="Arial"/>
                <w:sz w:val="20"/>
                <w:szCs w:val="20"/>
              </w:rPr>
            </w:pPr>
            <w:r w:rsidRPr="00070D68">
              <w:rPr>
                <w:rFonts w:cs="Arial"/>
                <w:sz w:val="20"/>
                <w:szCs w:val="20"/>
                <w:u w:val="single"/>
              </w:rPr>
              <w:t xml:space="preserve">Peti </w:t>
            </w:r>
            <w:r w:rsidR="007522E3" w:rsidRPr="00070D68">
              <w:rPr>
                <w:rFonts w:cs="Arial"/>
                <w:sz w:val="20"/>
                <w:szCs w:val="20"/>
                <w:u w:val="single"/>
              </w:rPr>
              <w:t>odstavek</w:t>
            </w:r>
            <w:r w:rsidR="007522E3" w:rsidRPr="00070D68">
              <w:rPr>
                <w:rFonts w:cs="Arial"/>
                <w:sz w:val="20"/>
                <w:szCs w:val="20"/>
              </w:rPr>
              <w:t xml:space="preserve"> se nanaša na privilegirano komu</w:t>
            </w:r>
            <w:r w:rsidR="00A87B67" w:rsidRPr="00070D68">
              <w:rPr>
                <w:rFonts w:cs="Arial"/>
                <w:sz w:val="20"/>
                <w:szCs w:val="20"/>
              </w:rPr>
              <w:t xml:space="preserve">nikacijo iz sedmega odstavka </w:t>
            </w:r>
            <w:r w:rsidR="00A2435C" w:rsidRPr="00070D68">
              <w:rPr>
                <w:rFonts w:cs="Arial"/>
                <w:sz w:val="20"/>
                <w:szCs w:val="20"/>
              </w:rPr>
              <w:t>99</w:t>
            </w:r>
            <w:r w:rsidR="007522E3" w:rsidRPr="00070D68">
              <w:rPr>
                <w:rFonts w:cs="Arial"/>
                <w:sz w:val="20"/>
                <w:szCs w:val="20"/>
              </w:rPr>
              <w:t xml:space="preserve">. člena in določa, da če stranka ali tretja oseba ugovarja razkritju oziroma predložitvi dokazov oziroma podatkov zaradi privilegirane komunikacije, sodišče preveri, ali je ugovarjanje stranke upravičeno. </w:t>
            </w:r>
          </w:p>
          <w:p w14:paraId="25B95A38" w14:textId="77777777" w:rsidR="007522E3" w:rsidRPr="00070D68" w:rsidRDefault="007522E3" w:rsidP="0025166A">
            <w:pPr>
              <w:spacing w:line="260" w:lineRule="atLeast"/>
              <w:rPr>
                <w:rFonts w:cs="Arial"/>
                <w:sz w:val="20"/>
                <w:szCs w:val="20"/>
              </w:rPr>
            </w:pPr>
          </w:p>
          <w:p w14:paraId="52C6E89D" w14:textId="77777777" w:rsidR="007522E3" w:rsidRPr="00070D68" w:rsidRDefault="00310DF2" w:rsidP="0025166A">
            <w:pPr>
              <w:spacing w:line="260" w:lineRule="atLeast"/>
              <w:rPr>
                <w:rFonts w:cs="Arial"/>
                <w:sz w:val="20"/>
                <w:szCs w:val="20"/>
              </w:rPr>
            </w:pPr>
            <w:r w:rsidRPr="00070D68">
              <w:rPr>
                <w:rFonts w:cs="Arial"/>
                <w:sz w:val="20"/>
                <w:szCs w:val="20"/>
                <w:u w:val="single"/>
              </w:rPr>
              <w:t xml:space="preserve">Šesti </w:t>
            </w:r>
            <w:r w:rsidR="007522E3" w:rsidRPr="00070D68">
              <w:rPr>
                <w:rFonts w:cs="Arial"/>
                <w:sz w:val="20"/>
                <w:szCs w:val="20"/>
                <w:u w:val="single"/>
              </w:rPr>
              <w:t>odstavek</w:t>
            </w:r>
            <w:r w:rsidR="007522E3" w:rsidRPr="00070D68">
              <w:rPr>
                <w:rFonts w:cs="Arial"/>
                <w:sz w:val="20"/>
                <w:szCs w:val="20"/>
              </w:rPr>
              <w:t xml:space="preserve"> določa, da predlagatelj lahko zahteva od sodišča, da ta preveri, če vsebina izjave zaradi prizanesljivosti ali vloge za poravnavo ustreza njuni opredelitvi definicije. Določba ustreza sedmemu odstavku 6. člena Direktive 2014/104, ki določa, da tožnik lahko na sodišče vloži obrazloženo zahtevo, da nacionalno sodišče preveri, če vsebina dokazov iz šestega odstavka 6. člena Direktive 2014/104 izpolnjuje opredelitve iz 16. (izjava zaradi prizanesljivosti) ali 18. točke </w:t>
            </w:r>
            <w:r w:rsidR="007522E3" w:rsidRPr="00070D68">
              <w:rPr>
                <w:rFonts w:cs="Arial"/>
                <w:sz w:val="20"/>
                <w:szCs w:val="20"/>
              </w:rPr>
              <w:lastRenderedPageBreak/>
              <w:t>(vloga za poravnavo) 2. člena Direktive 2014/104. Tožnik mora svojo zahtevo obrazložiti in tudi nosi trditveno in dokazno breme. Sodišče lahko za mnenje zaprosi organ, pristojen za varstvo konkurence, pri katerem se takšen dokaz nahaja. V skladu z načelom delitve oblasti pa mnenje organa, pristojnega za varstvo konkurence, za sodišče ne sme biti zavezujoče. Sodišče o predlogu predlagatelja obvesti osebo, ki je podala izjavo zaradi prizanesljivosti ali vlogo za poravnavo, ta pa ima pravico, da se opredeli do predloga. V nobenem primeru pa ne sme sodišče dovoliti dostopa do teh dokumentov nasprotnim strankam ali tretjim osebam oziroma dopustiti, da se seznanijo z njihovo vsebino.</w:t>
            </w:r>
          </w:p>
          <w:p w14:paraId="33D6B9CF" w14:textId="77777777" w:rsidR="007522E3" w:rsidRPr="00070D68" w:rsidRDefault="007522E3" w:rsidP="0025166A">
            <w:pPr>
              <w:spacing w:line="260" w:lineRule="atLeast"/>
              <w:rPr>
                <w:rFonts w:cs="Arial"/>
                <w:sz w:val="20"/>
                <w:szCs w:val="20"/>
              </w:rPr>
            </w:pPr>
          </w:p>
          <w:p w14:paraId="4FA30DD2" w14:textId="77777777" w:rsidR="007522E3" w:rsidRPr="00070D68" w:rsidRDefault="007522E3" w:rsidP="0025166A">
            <w:pPr>
              <w:spacing w:line="260" w:lineRule="atLeast"/>
              <w:rPr>
                <w:rFonts w:cs="Arial"/>
                <w:sz w:val="20"/>
                <w:szCs w:val="20"/>
              </w:rPr>
            </w:pPr>
            <w:r w:rsidRPr="00070D68">
              <w:rPr>
                <w:rFonts w:cs="Arial"/>
                <w:sz w:val="20"/>
                <w:szCs w:val="20"/>
              </w:rPr>
              <w:t xml:space="preserve">Sedmi odstavek 5. člena Direktive 2014/104 določa, da države članice zagotovijo, da imajo osebe, od katerih se zahteva razkritje, možnost, da so zaslišane, preden nacionalno sodišče odredi razkritje dokazov. To je posebej pomembno ob upoštevanju, da mora sodišče upoštevati legitimne interese obeh oseb, ki pa so v večini primerov nasprotujoči, ker se z razkritjem poseže v njihove interese. Ustrezno pravilo je določeno v 5. in 228. členu ZPP, zato posebna določba v predlogu zakona ni potrebna. </w:t>
            </w:r>
          </w:p>
          <w:p w14:paraId="3D56000A" w14:textId="77777777" w:rsidR="007522E3" w:rsidRPr="00070D68" w:rsidRDefault="007522E3" w:rsidP="0025166A">
            <w:pPr>
              <w:spacing w:line="260" w:lineRule="atLeast"/>
              <w:rPr>
                <w:rFonts w:cs="Arial"/>
                <w:sz w:val="20"/>
                <w:szCs w:val="20"/>
              </w:rPr>
            </w:pPr>
          </w:p>
          <w:p w14:paraId="274C55CD" w14:textId="4BF2DFC2" w:rsidR="007522E3" w:rsidRPr="00070D68" w:rsidRDefault="00310DF2" w:rsidP="0025166A">
            <w:pPr>
              <w:spacing w:line="260" w:lineRule="atLeast"/>
              <w:rPr>
                <w:rFonts w:cs="Arial"/>
                <w:sz w:val="20"/>
                <w:szCs w:val="20"/>
              </w:rPr>
            </w:pPr>
            <w:r w:rsidRPr="00070D68">
              <w:rPr>
                <w:rFonts w:cs="Arial"/>
                <w:sz w:val="20"/>
                <w:szCs w:val="20"/>
                <w:u w:val="single"/>
              </w:rPr>
              <w:t xml:space="preserve">Sedmi </w:t>
            </w:r>
            <w:r w:rsidR="007522E3" w:rsidRPr="00070D68">
              <w:rPr>
                <w:rFonts w:cs="Arial"/>
                <w:sz w:val="20"/>
                <w:szCs w:val="20"/>
                <w:u w:val="single"/>
              </w:rPr>
              <w:t>odstavek</w:t>
            </w:r>
            <w:r w:rsidR="007522E3" w:rsidRPr="00070D68">
              <w:rPr>
                <w:rFonts w:cs="Arial"/>
                <w:sz w:val="20"/>
                <w:szCs w:val="20"/>
              </w:rPr>
              <w:t xml:space="preserve"> določa, da če se zahteva za razkritje dokazov oziroma podatkov samo v delu nanaša na podatke, za katere zakon določa, da se lahko razkrijejo, sodišče pod pogoji iz </w:t>
            </w:r>
            <w:r w:rsidR="00A2435C" w:rsidRPr="00070D68">
              <w:rPr>
                <w:rFonts w:cs="Arial"/>
                <w:sz w:val="20"/>
                <w:szCs w:val="20"/>
              </w:rPr>
              <w:t>99</w:t>
            </w:r>
            <w:r w:rsidR="007522E3" w:rsidRPr="00070D68">
              <w:rPr>
                <w:rFonts w:cs="Arial"/>
                <w:sz w:val="20"/>
                <w:szCs w:val="20"/>
              </w:rPr>
              <w:t xml:space="preserve">. člena lahko ugodi zahtevi v tem delu. Treba je upoštevati, da Direktiva 2014/104 in </w:t>
            </w:r>
            <w:r w:rsidRPr="00070D68">
              <w:rPr>
                <w:rFonts w:cs="Arial"/>
                <w:sz w:val="20"/>
                <w:szCs w:val="20"/>
              </w:rPr>
              <w:t>ta</w:t>
            </w:r>
            <w:r w:rsidR="007522E3" w:rsidRPr="00070D68">
              <w:rPr>
                <w:rFonts w:cs="Arial"/>
                <w:sz w:val="20"/>
                <w:szCs w:val="20"/>
              </w:rPr>
              <w:t xml:space="preserve"> zakon ne varujeta vseh podatkov iz izjave zaradi prizanesljivosti in vloge za poravnavo. Brezpogojno varstvo pred razkritjem je zagotovljeno za izjavo zaradi prizanesljivosti, v kateri je oseba navedla podatke o kartelu in svojo vlogo v njem, ter za vlogo za poravnavo, v kateri je oseba priznala, da je sodelovala pri kršitvi konkurenčnega prava. Varstvo obsega tudi dobesedne navedbe iz izjave zaradi prizanesljivosti ali vloge za poravnavo v drugih dokumentih. Zaščite pa ne uživajo vsi drugi podatki in dokumenti oziroma tako imenovane predhodne informacije, ki obstajajo neodvisno od postopka organa za varstvo konkurence, četudi so del izjave zaradi prizanesljivosti ali vloge za poravnavo (npr. pogodbe priložene k izjavi zaradi prizanesljivosti).</w:t>
            </w:r>
          </w:p>
          <w:p w14:paraId="36846EF7" w14:textId="77777777" w:rsidR="007522E3" w:rsidRPr="00070D68" w:rsidRDefault="007522E3" w:rsidP="0025166A">
            <w:pPr>
              <w:spacing w:line="260" w:lineRule="atLeast"/>
              <w:rPr>
                <w:rFonts w:cs="Arial"/>
                <w:sz w:val="20"/>
                <w:szCs w:val="20"/>
              </w:rPr>
            </w:pPr>
          </w:p>
          <w:p w14:paraId="11A1DD3D" w14:textId="77777777" w:rsidR="007B36F5" w:rsidRPr="00070D68" w:rsidRDefault="007522E3" w:rsidP="0025166A">
            <w:pPr>
              <w:spacing w:line="260" w:lineRule="atLeast"/>
              <w:rPr>
                <w:rFonts w:cs="Arial"/>
                <w:sz w:val="20"/>
                <w:szCs w:val="20"/>
              </w:rPr>
            </w:pPr>
            <w:r w:rsidRPr="00070D68">
              <w:rPr>
                <w:rFonts w:cs="Arial"/>
                <w:sz w:val="20"/>
                <w:szCs w:val="20"/>
              </w:rPr>
              <w:t xml:space="preserve">V </w:t>
            </w:r>
            <w:r w:rsidR="00310DF2" w:rsidRPr="00070D68">
              <w:rPr>
                <w:rFonts w:cs="Arial"/>
                <w:sz w:val="20"/>
                <w:szCs w:val="20"/>
                <w:u w:val="single"/>
              </w:rPr>
              <w:t xml:space="preserve">osmem </w:t>
            </w:r>
            <w:r w:rsidRPr="00070D68">
              <w:rPr>
                <w:rFonts w:cs="Arial"/>
                <w:sz w:val="20"/>
                <w:szCs w:val="20"/>
                <w:u w:val="single"/>
              </w:rPr>
              <w:t>odstavku</w:t>
            </w:r>
            <w:r w:rsidRPr="00070D68">
              <w:rPr>
                <w:rFonts w:cs="Arial"/>
                <w:sz w:val="20"/>
                <w:szCs w:val="20"/>
              </w:rPr>
              <w:t xml:space="preserve"> je določeno pravilo o stroških postopka za razkritje dokazov oziroma podatkov. Stroške postopka za razkritje dokazov oziroma podatkov krije najprej stranka, ki je zahtevala razkritje. Povrniti mora tudi stroške nasprotni stranki. Povrnitev stroškov postopka za razkritje dokazov oziroma podatkov lahko pozneje zahteva kot del pravdnih stroškov v odškodninskem postopku glede na uspeh v pravdi.</w:t>
            </w:r>
            <w:bookmarkStart w:id="64" w:name="_Toc444111095"/>
          </w:p>
          <w:p w14:paraId="09B12908" w14:textId="77777777" w:rsidR="007B36F5" w:rsidRPr="00070D68" w:rsidRDefault="007B36F5" w:rsidP="0025166A">
            <w:pPr>
              <w:spacing w:line="260" w:lineRule="atLeast"/>
              <w:rPr>
                <w:rFonts w:cs="Arial"/>
                <w:sz w:val="20"/>
                <w:szCs w:val="20"/>
              </w:rPr>
            </w:pPr>
          </w:p>
          <w:p w14:paraId="6C7FD066" w14:textId="6086A45C" w:rsidR="007522E3" w:rsidRPr="00070D68" w:rsidRDefault="007522E3" w:rsidP="0025166A">
            <w:pPr>
              <w:spacing w:line="260" w:lineRule="atLeast"/>
              <w:rPr>
                <w:rFonts w:cs="Arial"/>
                <w:sz w:val="20"/>
                <w:szCs w:val="20"/>
              </w:rPr>
            </w:pPr>
            <w:r w:rsidRPr="00070D68">
              <w:rPr>
                <w:rFonts w:cs="Arial"/>
                <w:b/>
                <w:sz w:val="20"/>
                <w:szCs w:val="20"/>
              </w:rPr>
              <w:t xml:space="preserve">K </w:t>
            </w:r>
            <w:r w:rsidR="00A2435C" w:rsidRPr="00070D68">
              <w:rPr>
                <w:rFonts w:cs="Arial"/>
                <w:b/>
                <w:sz w:val="20"/>
                <w:szCs w:val="20"/>
              </w:rPr>
              <w:t>103</w:t>
            </w:r>
            <w:r w:rsidRPr="00070D68">
              <w:rPr>
                <w:rFonts w:cs="Arial"/>
                <w:b/>
                <w:sz w:val="20"/>
                <w:szCs w:val="20"/>
              </w:rPr>
              <w:t>. členu</w:t>
            </w:r>
            <w:bookmarkEnd w:id="64"/>
            <w:r w:rsidRPr="00070D68">
              <w:rPr>
                <w:rFonts w:cs="Arial"/>
                <w:b/>
                <w:sz w:val="20"/>
                <w:szCs w:val="20"/>
              </w:rPr>
              <w:t xml:space="preserve"> (omejitve uporabe dokazov</w:t>
            </w:r>
            <w:r w:rsidR="00310DF2" w:rsidRPr="00070D68">
              <w:rPr>
                <w:rFonts w:cs="Arial"/>
                <w:b/>
                <w:sz w:val="20"/>
                <w:szCs w:val="20"/>
              </w:rPr>
              <w:t xml:space="preserve"> oziroma podatkov</w:t>
            </w:r>
            <w:r w:rsidRPr="00070D68">
              <w:rPr>
                <w:rFonts w:cs="Arial"/>
                <w:b/>
                <w:sz w:val="20"/>
                <w:szCs w:val="20"/>
              </w:rPr>
              <w:t>, pridobljenih izključno z dostopom do spisa organa za varstvo konkurence)</w:t>
            </w:r>
          </w:p>
          <w:p w14:paraId="7E6AD79B" w14:textId="77777777" w:rsidR="007522E3" w:rsidRPr="00070D68" w:rsidRDefault="007522E3" w:rsidP="0025166A">
            <w:pPr>
              <w:spacing w:line="260" w:lineRule="atLeast"/>
              <w:rPr>
                <w:rFonts w:cs="Arial"/>
                <w:sz w:val="20"/>
                <w:szCs w:val="20"/>
              </w:rPr>
            </w:pPr>
          </w:p>
          <w:p w14:paraId="63DE4D91" w14:textId="77777777" w:rsidR="007522E3" w:rsidRPr="00070D68" w:rsidRDefault="007522E3" w:rsidP="0025166A">
            <w:pPr>
              <w:spacing w:line="260" w:lineRule="atLeast"/>
              <w:rPr>
                <w:rFonts w:cs="Arial"/>
                <w:sz w:val="20"/>
                <w:szCs w:val="20"/>
              </w:rPr>
            </w:pPr>
            <w:r w:rsidRPr="00070D68">
              <w:rPr>
                <w:rFonts w:cs="Arial"/>
                <w:sz w:val="20"/>
                <w:szCs w:val="20"/>
              </w:rPr>
              <w:t>V 7. členu Direktive 2014/104 so navedene omejitve uporabe dokumentov iz spisa organa</w:t>
            </w:r>
            <w:r w:rsidR="00651B51" w:rsidRPr="00070D68">
              <w:rPr>
                <w:rFonts w:cs="Arial"/>
                <w:sz w:val="20"/>
                <w:szCs w:val="20"/>
              </w:rPr>
              <w:t>, pristojnega</w:t>
            </w:r>
            <w:r w:rsidRPr="00070D68">
              <w:rPr>
                <w:rFonts w:cs="Arial"/>
                <w:sz w:val="20"/>
                <w:szCs w:val="20"/>
              </w:rPr>
              <w:t xml:space="preserve"> za varstvo konkurence. Da se zagotovi spoštovanje omejitev razkritja iz Direktive 2014/104, je treba omejiti tudi uporabo dokumentov, ki izhajajo iz izjav zaradi prizanesljivosti, vlog za poravnavo ali dokumentov iz petega odstavka 6. člena Direktive 2014/104, ki so dostopni šele po končanem postopku pred organom</w:t>
            </w:r>
            <w:r w:rsidR="0058268F" w:rsidRPr="00070D68">
              <w:rPr>
                <w:rFonts w:cs="Arial"/>
                <w:sz w:val="20"/>
                <w:szCs w:val="20"/>
              </w:rPr>
              <w:t>, pristojnim</w:t>
            </w:r>
            <w:r w:rsidRPr="00070D68">
              <w:rPr>
                <w:rFonts w:cs="Arial"/>
                <w:sz w:val="20"/>
                <w:szCs w:val="20"/>
              </w:rPr>
              <w:t xml:space="preserve"> za varstvo konkurence. Omejiti jih je treba tako, da se ti dokumenti štejejo za nedopusten dokaz v odškodninskih tožbah ali kako drugače. </w:t>
            </w:r>
          </w:p>
          <w:p w14:paraId="6252A20B" w14:textId="77777777" w:rsidR="007522E3" w:rsidRPr="00070D68" w:rsidRDefault="007522E3" w:rsidP="0025166A">
            <w:pPr>
              <w:spacing w:line="260" w:lineRule="atLeast"/>
              <w:rPr>
                <w:rFonts w:cs="Arial"/>
                <w:sz w:val="20"/>
                <w:szCs w:val="20"/>
              </w:rPr>
            </w:pPr>
          </w:p>
          <w:p w14:paraId="171F6F31" w14:textId="77777777" w:rsidR="007522E3" w:rsidRPr="00070D68" w:rsidRDefault="007522E3" w:rsidP="0025166A">
            <w:pPr>
              <w:spacing w:line="260" w:lineRule="atLeast"/>
              <w:rPr>
                <w:rFonts w:cs="Arial"/>
                <w:sz w:val="20"/>
                <w:szCs w:val="20"/>
              </w:rPr>
            </w:pPr>
            <w:r w:rsidRPr="00070D68">
              <w:rPr>
                <w:rFonts w:cs="Arial"/>
                <w:sz w:val="20"/>
                <w:szCs w:val="20"/>
              </w:rPr>
              <w:t>Prvi odstavek 7. člena Direktive 2014/104 določa, da države članice zagotovijo, da izjave zaradi prizanesljivosti in vloge za poravnavo iz šestega odstavka 6. člena Direktive 2014/104, ki jih pridobi fizična ali pravna oseba izključno z dostopom do spisa organa</w:t>
            </w:r>
            <w:r w:rsidR="0058268F" w:rsidRPr="00070D68">
              <w:rPr>
                <w:rFonts w:cs="Arial"/>
                <w:sz w:val="20"/>
                <w:szCs w:val="20"/>
              </w:rPr>
              <w:t>, pristojnega</w:t>
            </w:r>
            <w:r w:rsidRPr="00070D68">
              <w:rPr>
                <w:rFonts w:cs="Arial"/>
                <w:sz w:val="20"/>
                <w:szCs w:val="20"/>
              </w:rPr>
              <w:t xml:space="preserve"> za varstvo konkurence, veljajo za nedopustne dokaze v primeru odškodninskih tožb oziroma se zaščitijo na drug način v skladu z veljavnimi nacionalnimi pravili.</w:t>
            </w:r>
          </w:p>
          <w:p w14:paraId="2BF9738F" w14:textId="77777777" w:rsidR="007522E3" w:rsidRPr="00070D68" w:rsidRDefault="007522E3" w:rsidP="0025166A">
            <w:pPr>
              <w:spacing w:line="260" w:lineRule="atLeast"/>
              <w:rPr>
                <w:rFonts w:cs="Arial"/>
                <w:sz w:val="20"/>
                <w:szCs w:val="20"/>
              </w:rPr>
            </w:pPr>
          </w:p>
          <w:p w14:paraId="1BD2F6BD" w14:textId="77777777" w:rsidR="007522E3" w:rsidRPr="00070D68" w:rsidRDefault="007522E3" w:rsidP="0025166A">
            <w:pPr>
              <w:spacing w:line="260" w:lineRule="atLeast"/>
              <w:rPr>
                <w:rFonts w:cs="Arial"/>
                <w:sz w:val="20"/>
                <w:szCs w:val="20"/>
              </w:rPr>
            </w:pPr>
            <w:r w:rsidRPr="00070D68">
              <w:rPr>
                <w:rFonts w:cs="Arial"/>
                <w:sz w:val="20"/>
                <w:szCs w:val="20"/>
              </w:rPr>
              <w:t>Ista posledica je določena tudi za dokumente iz petega odstavka 6. člena (časovno pogojeno varstvo dokumentov), vse dokler organ</w:t>
            </w:r>
            <w:r w:rsidR="0058268F" w:rsidRPr="00070D68">
              <w:rPr>
                <w:rFonts w:cs="Arial"/>
                <w:sz w:val="20"/>
                <w:szCs w:val="20"/>
              </w:rPr>
              <w:t>, pristojen</w:t>
            </w:r>
            <w:r w:rsidRPr="00070D68">
              <w:rPr>
                <w:rFonts w:cs="Arial"/>
                <w:sz w:val="20"/>
                <w:szCs w:val="20"/>
              </w:rPr>
              <w:t xml:space="preserve"> za varstvo konkurence</w:t>
            </w:r>
            <w:r w:rsidR="0058268F" w:rsidRPr="00070D68">
              <w:rPr>
                <w:rFonts w:cs="Arial"/>
                <w:sz w:val="20"/>
                <w:szCs w:val="20"/>
              </w:rPr>
              <w:t>,</w:t>
            </w:r>
            <w:r w:rsidRPr="00070D68">
              <w:rPr>
                <w:rFonts w:cs="Arial"/>
                <w:sz w:val="20"/>
                <w:szCs w:val="20"/>
              </w:rPr>
              <w:t xml:space="preserve"> ne konča postopka z izdajo odločbe ali kako drugače (drugi odstavek 7. člena Direktive 2014/104). </w:t>
            </w:r>
          </w:p>
          <w:p w14:paraId="07507692" w14:textId="77777777" w:rsidR="007522E3" w:rsidRPr="00070D68" w:rsidRDefault="007522E3" w:rsidP="0025166A">
            <w:pPr>
              <w:spacing w:line="260" w:lineRule="atLeast"/>
              <w:rPr>
                <w:rFonts w:cs="Arial"/>
                <w:sz w:val="20"/>
                <w:szCs w:val="20"/>
              </w:rPr>
            </w:pPr>
          </w:p>
          <w:p w14:paraId="34E18493" w14:textId="77777777" w:rsidR="007522E3" w:rsidRPr="00070D68" w:rsidRDefault="007522E3" w:rsidP="0025166A">
            <w:pPr>
              <w:spacing w:line="260" w:lineRule="atLeast"/>
              <w:rPr>
                <w:rFonts w:cs="Arial"/>
                <w:sz w:val="20"/>
                <w:szCs w:val="20"/>
              </w:rPr>
            </w:pPr>
            <w:r w:rsidRPr="00070D68">
              <w:rPr>
                <w:rFonts w:cs="Arial"/>
                <w:sz w:val="20"/>
                <w:szCs w:val="20"/>
              </w:rPr>
              <w:t>Poleg tega dokumenti, pridobljeni od organa, pristojnega za varstvo konkurence, ne bi smeli postati predmet pravnega prometa. Zato tretji odstavek 7. člena Direktive 2014/104 določa, da države članice zagotovijo, da lahko dokumente, ki jih pridobi fizična ali pravna oseba izključno z dostopom do spisa organa, pristojnega za varstvo konkurence in za katere ne veljata prej navedena odstavka, ob morebitni odškodninski tožbi uporabi le naslovnik odredbe za razkritje oziroma fizična ali pravna oseba, ki je pravni naslednik njenih pravic, vključno z osebo, ki je prevzela njen zahtevek. Kadar je dokument pridobila pravna oseba iz skupine podjeti</w:t>
            </w:r>
            <w:r w:rsidR="00D361A0" w:rsidRPr="00070D68">
              <w:rPr>
                <w:rFonts w:cs="Arial"/>
                <w:sz w:val="20"/>
                <w:szCs w:val="20"/>
              </w:rPr>
              <w:t xml:space="preserve">j, ki za namene uporabe 101. </w:t>
            </w:r>
            <w:r w:rsidR="00E448E3" w:rsidRPr="00070D68">
              <w:rPr>
                <w:rFonts w:cs="Arial"/>
                <w:sz w:val="20"/>
                <w:szCs w:val="20"/>
              </w:rPr>
              <w:t>i</w:t>
            </w:r>
            <w:r w:rsidR="00D361A0" w:rsidRPr="00070D68">
              <w:rPr>
                <w:rFonts w:cs="Arial"/>
                <w:sz w:val="20"/>
                <w:szCs w:val="20"/>
              </w:rPr>
              <w:t xml:space="preserve">n </w:t>
            </w:r>
            <w:r w:rsidRPr="00070D68">
              <w:rPr>
                <w:rFonts w:cs="Arial"/>
                <w:sz w:val="20"/>
                <w:szCs w:val="20"/>
              </w:rPr>
              <w:t xml:space="preserve">102. </w:t>
            </w:r>
            <w:r w:rsidR="00D361A0" w:rsidRPr="00070D68">
              <w:rPr>
                <w:rFonts w:cs="Arial"/>
                <w:sz w:val="20"/>
                <w:szCs w:val="20"/>
              </w:rPr>
              <w:t>č</w:t>
            </w:r>
            <w:r w:rsidRPr="00070D68">
              <w:rPr>
                <w:rFonts w:cs="Arial"/>
                <w:sz w:val="20"/>
                <w:szCs w:val="20"/>
              </w:rPr>
              <w:t>lena</w:t>
            </w:r>
            <w:r w:rsidR="00D361A0" w:rsidRPr="00070D68">
              <w:rPr>
                <w:rFonts w:cs="Arial"/>
                <w:sz w:val="20"/>
                <w:szCs w:val="20"/>
              </w:rPr>
              <w:t xml:space="preserve"> </w:t>
            </w:r>
            <w:r w:rsidRPr="00070D68">
              <w:rPr>
                <w:rFonts w:cs="Arial"/>
                <w:sz w:val="20"/>
                <w:szCs w:val="20"/>
              </w:rPr>
              <w:t>PDEU pomeni eno podjetje, se uporaba takšnega dokumenta dovoli tudi drugim pravnim osebam iz iste skupine podjetij.</w:t>
            </w:r>
          </w:p>
          <w:p w14:paraId="4AA7C475" w14:textId="77777777" w:rsidR="007522E3" w:rsidRPr="00070D68" w:rsidRDefault="007522E3" w:rsidP="0025166A">
            <w:pPr>
              <w:spacing w:line="260" w:lineRule="atLeast"/>
              <w:rPr>
                <w:rFonts w:cs="Arial"/>
                <w:sz w:val="20"/>
                <w:szCs w:val="20"/>
              </w:rPr>
            </w:pPr>
          </w:p>
          <w:p w14:paraId="21289A2B" w14:textId="77777777" w:rsidR="007522E3" w:rsidRPr="00070D68" w:rsidRDefault="007522E3" w:rsidP="0025166A">
            <w:pPr>
              <w:spacing w:line="260" w:lineRule="atLeast"/>
              <w:rPr>
                <w:rFonts w:cs="Arial"/>
                <w:sz w:val="20"/>
                <w:szCs w:val="20"/>
              </w:rPr>
            </w:pPr>
            <w:r w:rsidRPr="00070D68">
              <w:rPr>
                <w:rFonts w:cs="Arial"/>
                <w:sz w:val="20"/>
                <w:szCs w:val="20"/>
              </w:rPr>
              <w:t xml:space="preserve">Na podlagi navedenega </w:t>
            </w:r>
            <w:r w:rsidRPr="00070D68">
              <w:rPr>
                <w:rFonts w:cs="Arial"/>
                <w:sz w:val="20"/>
                <w:szCs w:val="20"/>
                <w:u w:val="single"/>
              </w:rPr>
              <w:t>prvi odstavek</w:t>
            </w:r>
            <w:r w:rsidRPr="00070D68">
              <w:rPr>
                <w:rFonts w:cs="Arial"/>
                <w:sz w:val="20"/>
                <w:szCs w:val="20"/>
              </w:rPr>
              <w:t xml:space="preserve"> določa, kateri podatek je kot dokaz v pravdnem postopku nedopusten, in sicer sta to prijava za prizanesljivost ali vloga za poravnavo, pridobljeni izključno z dostopom do spisa organa, pristojnega za varstvo konkurence. Teh podatkov ni dopustno predložiti kot dokaz v tožbi za povrnitev škode. Prav tako ni dopustno v vlogah navajati dejstev, ki izhajajo iz vloge za poravnavo ali prijave za prizanesljivost. Prepoved predložitve dokazov se ne nanaša na prijave za prizanesljivost ali vloge za poravnave, ki so pridobljene na drug način kot z dostopom do spisa organa, pristojnega za varstvo konkurence. </w:t>
            </w:r>
          </w:p>
          <w:p w14:paraId="2DAF190C" w14:textId="77777777" w:rsidR="007522E3" w:rsidRPr="00070D68" w:rsidRDefault="007522E3" w:rsidP="0025166A">
            <w:pPr>
              <w:spacing w:line="260" w:lineRule="atLeast"/>
              <w:rPr>
                <w:rFonts w:cs="Arial"/>
                <w:sz w:val="20"/>
                <w:szCs w:val="20"/>
              </w:rPr>
            </w:pPr>
          </w:p>
          <w:p w14:paraId="3160A865" w14:textId="0297EAC5" w:rsidR="007522E3" w:rsidRPr="00070D68" w:rsidRDefault="007522E3" w:rsidP="0025166A">
            <w:pPr>
              <w:spacing w:line="260" w:lineRule="atLeast"/>
              <w:rPr>
                <w:rFonts w:cs="Arial"/>
                <w:sz w:val="20"/>
                <w:szCs w:val="20"/>
              </w:rPr>
            </w:pPr>
            <w:r w:rsidRPr="00070D68">
              <w:rPr>
                <w:rFonts w:cs="Arial"/>
                <w:sz w:val="20"/>
                <w:szCs w:val="20"/>
              </w:rPr>
              <w:t xml:space="preserve">V </w:t>
            </w:r>
            <w:r w:rsidRPr="00070D68">
              <w:rPr>
                <w:rFonts w:cs="Arial"/>
                <w:sz w:val="20"/>
                <w:szCs w:val="20"/>
                <w:u w:val="single"/>
              </w:rPr>
              <w:t>drugem odstavku</w:t>
            </w:r>
            <w:r w:rsidRPr="00070D68">
              <w:rPr>
                <w:rFonts w:cs="Arial"/>
                <w:sz w:val="20"/>
                <w:szCs w:val="20"/>
              </w:rPr>
              <w:t xml:space="preserve"> je določena omejitev uporabe dokumentov iz osmega odstavka </w:t>
            </w:r>
            <w:r w:rsidR="009A7E0E" w:rsidRPr="00070D68">
              <w:rPr>
                <w:rFonts w:cs="Arial"/>
                <w:sz w:val="20"/>
                <w:szCs w:val="20"/>
              </w:rPr>
              <w:t>102</w:t>
            </w:r>
            <w:r w:rsidRPr="00070D68">
              <w:rPr>
                <w:rFonts w:cs="Arial"/>
                <w:sz w:val="20"/>
                <w:szCs w:val="20"/>
              </w:rPr>
              <w:t>. člena (časovno pogojeno varstvo dokumentov), vse dokler organ, pristojen za varstvo konkurence, ne konča postopka.</w:t>
            </w:r>
          </w:p>
          <w:p w14:paraId="6428E5A8" w14:textId="77777777" w:rsidR="007522E3" w:rsidRPr="00070D68" w:rsidRDefault="007522E3" w:rsidP="0025166A">
            <w:pPr>
              <w:spacing w:line="260" w:lineRule="atLeast"/>
              <w:rPr>
                <w:rFonts w:cs="Arial"/>
                <w:sz w:val="20"/>
                <w:szCs w:val="20"/>
              </w:rPr>
            </w:pPr>
          </w:p>
          <w:p w14:paraId="0FFF5C5D" w14:textId="77777777" w:rsidR="007522E3" w:rsidRPr="00070D68" w:rsidRDefault="007522E3" w:rsidP="0025166A">
            <w:pPr>
              <w:spacing w:line="260" w:lineRule="atLeast"/>
              <w:rPr>
                <w:rFonts w:cs="Arial"/>
                <w:sz w:val="20"/>
                <w:szCs w:val="20"/>
              </w:rPr>
            </w:pPr>
            <w:r w:rsidRPr="00070D68">
              <w:rPr>
                <w:rFonts w:cs="Arial"/>
                <w:sz w:val="20"/>
                <w:szCs w:val="20"/>
              </w:rPr>
              <w:t xml:space="preserve">Dodatno omejitev pri uporabi dokazov oziroma podatkov, ki se pridobijo iz spisa organa, pristojnega za varstvo konkurence, določa </w:t>
            </w:r>
            <w:r w:rsidRPr="00070D68">
              <w:rPr>
                <w:rFonts w:cs="Arial"/>
                <w:sz w:val="20"/>
                <w:szCs w:val="20"/>
                <w:u w:val="single"/>
              </w:rPr>
              <w:t>tretji odstavek</w:t>
            </w:r>
            <w:r w:rsidRPr="00070D68">
              <w:rPr>
                <w:rFonts w:cs="Arial"/>
                <w:sz w:val="20"/>
                <w:szCs w:val="20"/>
              </w:rPr>
              <w:t>. Če je stranka pridobila dokaze iz spisa organa, pristojnega za varstvo konkurence, jih lahko v tožbi za povrnitev škode</w:t>
            </w:r>
            <w:r w:rsidRPr="00070D68" w:rsidDel="0078479E">
              <w:rPr>
                <w:rFonts w:cs="Arial"/>
                <w:sz w:val="20"/>
                <w:szCs w:val="20"/>
              </w:rPr>
              <w:t xml:space="preserve"> </w:t>
            </w:r>
            <w:r w:rsidRPr="00070D68">
              <w:rPr>
                <w:rFonts w:cs="Arial"/>
                <w:sz w:val="20"/>
                <w:szCs w:val="20"/>
              </w:rPr>
              <w:t xml:space="preserve">uporabita samo ona in njen pravni naslednik, vključno z osebo, na katero je bil prenesen odškodninski zahtevek. </w:t>
            </w:r>
          </w:p>
          <w:p w14:paraId="528718B3" w14:textId="77777777" w:rsidR="007522E3" w:rsidRPr="00070D68" w:rsidRDefault="007522E3" w:rsidP="0025166A">
            <w:pPr>
              <w:spacing w:line="260" w:lineRule="atLeast"/>
              <w:rPr>
                <w:rFonts w:cs="Arial"/>
                <w:b/>
                <w:sz w:val="20"/>
                <w:szCs w:val="20"/>
                <w:u w:val="single"/>
              </w:rPr>
            </w:pPr>
          </w:p>
          <w:p w14:paraId="23CB7EB8" w14:textId="42E3FCC4"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A2435C" w:rsidRPr="00070D68">
              <w:rPr>
                <w:rFonts w:cs="Arial"/>
                <w:b/>
                <w:sz w:val="20"/>
                <w:szCs w:val="20"/>
              </w:rPr>
              <w:t>104</w:t>
            </w:r>
            <w:r w:rsidRPr="00070D68">
              <w:rPr>
                <w:rFonts w:cs="Arial"/>
                <w:b/>
                <w:sz w:val="20"/>
                <w:szCs w:val="20"/>
              </w:rPr>
              <w:t>. členu (posledice neizpolnitve odločbe o razkritju dokazov oziroma podatkov</w:t>
            </w:r>
          </w:p>
          <w:p w14:paraId="50C91DB4" w14:textId="77777777" w:rsidR="007522E3" w:rsidRPr="00070D68" w:rsidRDefault="007522E3" w:rsidP="0025166A">
            <w:pPr>
              <w:spacing w:line="260" w:lineRule="atLeast"/>
              <w:rPr>
                <w:rFonts w:cs="Arial"/>
                <w:sz w:val="20"/>
                <w:szCs w:val="20"/>
              </w:rPr>
            </w:pPr>
          </w:p>
          <w:p w14:paraId="4E855975" w14:textId="77777777" w:rsidR="007522E3" w:rsidRPr="00070D68" w:rsidRDefault="007522E3" w:rsidP="0025166A">
            <w:pPr>
              <w:spacing w:line="260" w:lineRule="atLeast"/>
              <w:rPr>
                <w:rFonts w:cs="Arial"/>
                <w:sz w:val="20"/>
                <w:szCs w:val="20"/>
              </w:rPr>
            </w:pPr>
            <w:r w:rsidRPr="00070D68">
              <w:rPr>
                <w:rFonts w:cs="Arial"/>
                <w:sz w:val="20"/>
                <w:szCs w:val="20"/>
              </w:rPr>
              <w:t xml:space="preserve">Zaradi vložitve odškodninskega zahtevka in možnosti plačila odškodnine obstaja tveganje, da zadevne osebe ne bodo izpolnile odločitve sodišča o razkritju dokazov oziroma podatkov ali pa da bodo uničile ali skrile dokaze, ki jih oškodovanec potrebuje za utemeljitev svojega odškodninskega zahtevka. Da bi preprečili uničenje in skrivanje relevantnih dokumentov ter da bi zagotovili izvrševanje sodnih odločb o razkritju, morajo države članice določiti sankcije, ki odvračajo nasprotno stranko in tretje osebe od tovrstnega početja. </w:t>
            </w:r>
          </w:p>
          <w:p w14:paraId="6CC5B9E3" w14:textId="77777777" w:rsidR="007522E3" w:rsidRPr="00070D68" w:rsidRDefault="007522E3" w:rsidP="0025166A">
            <w:pPr>
              <w:spacing w:line="260" w:lineRule="atLeast"/>
              <w:rPr>
                <w:rFonts w:cs="Arial"/>
                <w:sz w:val="20"/>
                <w:szCs w:val="20"/>
              </w:rPr>
            </w:pPr>
          </w:p>
          <w:p w14:paraId="7879383E" w14:textId="77777777" w:rsidR="007522E3" w:rsidRPr="00070D68" w:rsidRDefault="007522E3" w:rsidP="0025166A">
            <w:pPr>
              <w:spacing w:line="260" w:lineRule="atLeast"/>
              <w:rPr>
                <w:rFonts w:cs="Arial"/>
                <w:i/>
                <w:sz w:val="20"/>
                <w:szCs w:val="20"/>
              </w:rPr>
            </w:pPr>
            <w:r w:rsidRPr="00070D68">
              <w:rPr>
                <w:rFonts w:cs="Arial"/>
                <w:sz w:val="20"/>
                <w:szCs w:val="20"/>
              </w:rPr>
              <w:t xml:space="preserve">Prvi odstavek 8. člena Direktive 2014/104 določa, da </w:t>
            </w:r>
            <w:r w:rsidRPr="00070D68">
              <w:rPr>
                <w:rFonts w:cs="Arial"/>
                <w:i/>
                <w:sz w:val="20"/>
                <w:szCs w:val="20"/>
              </w:rPr>
              <w:t>države članice zagotovijo, da imajo nacionalna sodišča možnost strankam, tretjim osebam in njihovim pravnim zastopnikom naložiti kazni, če:</w:t>
            </w:r>
          </w:p>
          <w:p w14:paraId="5D6F8940" w14:textId="77777777" w:rsidR="007522E3" w:rsidRPr="00070D68" w:rsidRDefault="007522E3" w:rsidP="00ED0F1C">
            <w:pPr>
              <w:numPr>
                <w:ilvl w:val="0"/>
                <w:numId w:val="68"/>
              </w:numPr>
              <w:overflowPunct/>
              <w:autoSpaceDE/>
              <w:autoSpaceDN/>
              <w:adjustRightInd/>
              <w:spacing w:line="260" w:lineRule="atLeast"/>
              <w:ind w:left="567" w:hanging="283"/>
              <w:jc w:val="left"/>
              <w:textAlignment w:val="auto"/>
              <w:rPr>
                <w:rFonts w:cs="Arial"/>
                <w:i/>
                <w:sz w:val="20"/>
                <w:szCs w:val="20"/>
              </w:rPr>
            </w:pPr>
            <w:r w:rsidRPr="00070D68">
              <w:rPr>
                <w:rFonts w:cs="Arial"/>
                <w:i/>
                <w:sz w:val="20"/>
                <w:szCs w:val="20"/>
              </w:rPr>
              <w:t>ne izpolnijo odredbe za razkritje, ki jo izda nacionalno sodišče, ali zavrnejo njeno izpolnitev,</w:t>
            </w:r>
          </w:p>
          <w:p w14:paraId="1AF1374A" w14:textId="77777777" w:rsidR="007522E3" w:rsidRPr="00070D68" w:rsidRDefault="007522E3" w:rsidP="00ED0F1C">
            <w:pPr>
              <w:numPr>
                <w:ilvl w:val="0"/>
                <w:numId w:val="68"/>
              </w:numPr>
              <w:overflowPunct/>
              <w:autoSpaceDE/>
              <w:autoSpaceDN/>
              <w:adjustRightInd/>
              <w:spacing w:line="260" w:lineRule="atLeast"/>
              <w:ind w:left="567" w:hanging="283"/>
              <w:jc w:val="left"/>
              <w:textAlignment w:val="auto"/>
              <w:rPr>
                <w:rFonts w:cs="Arial"/>
                <w:i/>
                <w:sz w:val="20"/>
                <w:szCs w:val="20"/>
              </w:rPr>
            </w:pPr>
            <w:r w:rsidRPr="00070D68">
              <w:rPr>
                <w:rFonts w:cs="Arial"/>
                <w:i/>
                <w:sz w:val="20"/>
                <w:szCs w:val="20"/>
              </w:rPr>
              <w:t>uničijo relevantne dokaze,</w:t>
            </w:r>
          </w:p>
          <w:p w14:paraId="32E2DFF6" w14:textId="77777777" w:rsidR="007522E3" w:rsidRPr="00070D68" w:rsidRDefault="007522E3" w:rsidP="00ED0F1C">
            <w:pPr>
              <w:numPr>
                <w:ilvl w:val="0"/>
                <w:numId w:val="68"/>
              </w:numPr>
              <w:overflowPunct/>
              <w:autoSpaceDE/>
              <w:autoSpaceDN/>
              <w:adjustRightInd/>
              <w:spacing w:line="260" w:lineRule="atLeast"/>
              <w:ind w:left="567" w:hanging="283"/>
              <w:jc w:val="left"/>
              <w:textAlignment w:val="auto"/>
              <w:rPr>
                <w:rFonts w:cs="Arial"/>
                <w:i/>
                <w:sz w:val="20"/>
                <w:szCs w:val="20"/>
              </w:rPr>
            </w:pPr>
            <w:r w:rsidRPr="00070D68">
              <w:rPr>
                <w:rFonts w:cs="Arial"/>
                <w:i/>
                <w:sz w:val="20"/>
                <w:szCs w:val="20"/>
              </w:rPr>
              <w:t>ne izpolnijo obveznosti, naložene z odredbo nacionalnega sodišča za varstvo zaupnih informacij, ali zavrnejo njihovo izpolnitev, ali</w:t>
            </w:r>
          </w:p>
          <w:p w14:paraId="44B69E2F" w14:textId="77777777" w:rsidR="007522E3" w:rsidRPr="00070D68" w:rsidRDefault="007522E3" w:rsidP="00ED0F1C">
            <w:pPr>
              <w:numPr>
                <w:ilvl w:val="0"/>
                <w:numId w:val="68"/>
              </w:numPr>
              <w:overflowPunct/>
              <w:autoSpaceDE/>
              <w:autoSpaceDN/>
              <w:adjustRightInd/>
              <w:spacing w:line="260" w:lineRule="atLeast"/>
              <w:ind w:left="567" w:hanging="283"/>
              <w:jc w:val="left"/>
              <w:textAlignment w:val="auto"/>
              <w:rPr>
                <w:rFonts w:cs="Arial"/>
                <w:i/>
                <w:sz w:val="20"/>
                <w:szCs w:val="20"/>
              </w:rPr>
            </w:pPr>
            <w:r w:rsidRPr="00070D68">
              <w:rPr>
                <w:rFonts w:cs="Arial"/>
                <w:i/>
                <w:sz w:val="20"/>
                <w:szCs w:val="20"/>
              </w:rPr>
              <w:t>kršijo omejitve uporabe dokazov iz tega poglavja.</w:t>
            </w:r>
          </w:p>
          <w:p w14:paraId="2CDF454C" w14:textId="77777777" w:rsidR="007522E3" w:rsidRPr="00070D68" w:rsidRDefault="007522E3" w:rsidP="0025166A">
            <w:pPr>
              <w:spacing w:line="260" w:lineRule="atLeast"/>
              <w:rPr>
                <w:rFonts w:cs="Arial"/>
                <w:sz w:val="20"/>
                <w:szCs w:val="20"/>
              </w:rPr>
            </w:pPr>
          </w:p>
          <w:p w14:paraId="0C722E62" w14:textId="77777777" w:rsidR="007522E3" w:rsidRPr="00070D68" w:rsidRDefault="007522E3" w:rsidP="0025166A">
            <w:pPr>
              <w:spacing w:line="260" w:lineRule="atLeast"/>
              <w:rPr>
                <w:rFonts w:cs="Arial"/>
                <w:sz w:val="20"/>
                <w:szCs w:val="20"/>
              </w:rPr>
            </w:pPr>
            <w:r w:rsidRPr="00070D68">
              <w:rPr>
                <w:rFonts w:cs="Arial"/>
                <w:sz w:val="20"/>
                <w:szCs w:val="20"/>
              </w:rPr>
              <w:t xml:space="preserve">Direktiva 2014/104 ne določa sankcij zaradi nespoštovanja odločbe sodišča, temveč to prepušča državi članici, morajo pa biti sankcije učinkovite, sorazmerne in odvračilne (drugi odstavek 8. člena Direktive 2014/104). V drugem odstavku 8. člena Direktiva 2014/104 določa, da je </w:t>
            </w:r>
            <w:r w:rsidRPr="00070D68">
              <w:rPr>
                <w:rFonts w:cs="Arial"/>
                <w:i/>
                <w:sz w:val="20"/>
                <w:szCs w:val="20"/>
              </w:rPr>
              <w:t xml:space="preserve">za nasprotno stranko, ki ne upošteva odločbe o razkritju dokazov, primerna kazen, da se domneva, da je relevantno vprašanje dokazano ter možnost odreditve plačila stroškov. </w:t>
            </w:r>
          </w:p>
          <w:p w14:paraId="136A1ACE" w14:textId="77777777" w:rsidR="007522E3" w:rsidRPr="00070D68" w:rsidRDefault="007522E3" w:rsidP="0025166A">
            <w:pPr>
              <w:spacing w:line="260" w:lineRule="atLeast"/>
              <w:rPr>
                <w:rFonts w:cs="Arial"/>
                <w:sz w:val="20"/>
                <w:szCs w:val="20"/>
              </w:rPr>
            </w:pPr>
          </w:p>
          <w:p w14:paraId="689302F6" w14:textId="5C88B6EF" w:rsidR="007522E3" w:rsidRPr="00070D68" w:rsidRDefault="007522E3" w:rsidP="0025166A">
            <w:pPr>
              <w:spacing w:line="260" w:lineRule="atLeast"/>
              <w:rPr>
                <w:rFonts w:cs="Arial"/>
                <w:sz w:val="20"/>
                <w:szCs w:val="20"/>
              </w:rPr>
            </w:pPr>
            <w:r w:rsidRPr="00070D68">
              <w:rPr>
                <w:rFonts w:cs="Arial"/>
                <w:sz w:val="20"/>
                <w:szCs w:val="20"/>
              </w:rPr>
              <w:t xml:space="preserve">Posledice neizpolnitve sklepa sodišča o razkritju dokazov oziroma podatkov, uničenja ali skrivanja dokazov oziroma podatkov, kršitve določenih ukrepov za zavarovanje zaupnih podatkov in kršitve </w:t>
            </w:r>
            <w:r w:rsidRPr="00070D68">
              <w:rPr>
                <w:rFonts w:cs="Arial"/>
                <w:sz w:val="20"/>
                <w:szCs w:val="20"/>
              </w:rPr>
              <w:lastRenderedPageBreak/>
              <w:t xml:space="preserve">omejitve uporabe dokazov iz </w:t>
            </w:r>
            <w:r w:rsidR="00A2435C" w:rsidRPr="00070D68">
              <w:rPr>
                <w:rFonts w:cs="Arial"/>
                <w:sz w:val="20"/>
                <w:szCs w:val="20"/>
              </w:rPr>
              <w:t>103</w:t>
            </w:r>
            <w:r w:rsidR="00E448E3" w:rsidRPr="00070D68">
              <w:rPr>
                <w:rFonts w:cs="Arial"/>
                <w:sz w:val="20"/>
                <w:szCs w:val="20"/>
              </w:rPr>
              <w:t>.</w:t>
            </w:r>
            <w:r w:rsidRPr="00070D68">
              <w:rPr>
                <w:rFonts w:cs="Arial"/>
                <w:sz w:val="20"/>
                <w:szCs w:val="20"/>
              </w:rPr>
              <w:t xml:space="preserve"> člena tega zakona so določene v veljavni </w:t>
            </w:r>
            <w:r w:rsidR="00E448E3" w:rsidRPr="00070D68">
              <w:rPr>
                <w:rFonts w:cs="Arial"/>
                <w:sz w:val="20"/>
                <w:szCs w:val="20"/>
              </w:rPr>
              <w:t>zakonodaji in v tem členu ter</w:t>
            </w:r>
            <w:r w:rsidR="00A2435C" w:rsidRPr="00070D68">
              <w:rPr>
                <w:rFonts w:cs="Arial"/>
                <w:sz w:val="20"/>
                <w:szCs w:val="20"/>
              </w:rPr>
              <w:t xml:space="preserve"> 105</w:t>
            </w:r>
            <w:r w:rsidRPr="00070D68">
              <w:rPr>
                <w:rFonts w:cs="Arial"/>
                <w:sz w:val="20"/>
                <w:szCs w:val="20"/>
              </w:rPr>
              <w:t>. členu predloga zakona.</w:t>
            </w:r>
          </w:p>
          <w:p w14:paraId="6AE5850F" w14:textId="77777777" w:rsidR="007522E3" w:rsidRPr="00070D68" w:rsidRDefault="007522E3" w:rsidP="0025166A">
            <w:pPr>
              <w:spacing w:line="260" w:lineRule="atLeast"/>
              <w:rPr>
                <w:rFonts w:cs="Arial"/>
                <w:sz w:val="20"/>
                <w:szCs w:val="20"/>
              </w:rPr>
            </w:pPr>
          </w:p>
          <w:p w14:paraId="022E8DA9" w14:textId="77777777" w:rsidR="007522E3" w:rsidRPr="00070D68" w:rsidRDefault="007522E3" w:rsidP="0025166A">
            <w:pPr>
              <w:spacing w:line="260" w:lineRule="atLeast"/>
              <w:rPr>
                <w:rFonts w:cs="Arial"/>
                <w:sz w:val="20"/>
                <w:szCs w:val="20"/>
              </w:rPr>
            </w:pPr>
            <w:r w:rsidRPr="00070D68">
              <w:rPr>
                <w:rFonts w:cs="Arial"/>
                <w:sz w:val="20"/>
                <w:szCs w:val="20"/>
              </w:rPr>
              <w:t xml:space="preserve">Sankcije, če nasprotna stranka ali tretja oseba ne ugodi odločbi sodišča o razkritju dokazov oziroma podatkov, so določene v ZPP in ZIZ, kot je to pojasnjeno v nadaljevanju. Če sodišče izda sodbo o razkritju dokazov oziroma podatkov na podlagi materialnopravnega zahtevka za razkritje dokazov oziroma podatkov, je taka sodba izvršljiva, in če tožena stranka ne ugodi sodbi sodišča, lahko tožnik po preteku </w:t>
            </w:r>
            <w:proofErr w:type="spellStart"/>
            <w:r w:rsidRPr="00070D68">
              <w:rPr>
                <w:rFonts w:cs="Arial"/>
                <w:sz w:val="20"/>
                <w:szCs w:val="20"/>
              </w:rPr>
              <w:t>paricijskega</w:t>
            </w:r>
            <w:proofErr w:type="spellEnd"/>
            <w:r w:rsidRPr="00070D68">
              <w:rPr>
                <w:rFonts w:cs="Arial"/>
                <w:sz w:val="20"/>
                <w:szCs w:val="20"/>
              </w:rPr>
              <w:t xml:space="preserve"> roka prisilno izterja razkritje dokazov oziroma podatkov pod pogoji iz 226. člena ZIZ (denarna kazen za dejanje, ki ga lahko stori le dolžnik) ali prek instituta sodnih </w:t>
            </w:r>
            <w:proofErr w:type="spellStart"/>
            <w:r w:rsidRPr="00070D68">
              <w:rPr>
                <w:rFonts w:cs="Arial"/>
                <w:sz w:val="20"/>
                <w:szCs w:val="20"/>
              </w:rPr>
              <w:t>penalov</w:t>
            </w:r>
            <w:proofErr w:type="spellEnd"/>
            <w:r w:rsidRPr="00070D68">
              <w:rPr>
                <w:rFonts w:cs="Arial"/>
                <w:sz w:val="20"/>
                <w:szCs w:val="20"/>
              </w:rPr>
              <w:t xml:space="preserve"> po 212. členu ZIZ. </w:t>
            </w:r>
          </w:p>
          <w:p w14:paraId="4EFD2D96" w14:textId="77777777" w:rsidR="007522E3" w:rsidRPr="00070D68" w:rsidRDefault="007522E3" w:rsidP="0025166A">
            <w:pPr>
              <w:spacing w:line="260" w:lineRule="atLeast"/>
              <w:rPr>
                <w:rFonts w:cs="Arial"/>
                <w:sz w:val="20"/>
                <w:szCs w:val="20"/>
              </w:rPr>
            </w:pPr>
          </w:p>
          <w:p w14:paraId="61CABF3D" w14:textId="77777777" w:rsidR="007522E3" w:rsidRPr="00070D68" w:rsidRDefault="007522E3" w:rsidP="0025166A">
            <w:pPr>
              <w:spacing w:line="260" w:lineRule="atLeast"/>
              <w:rPr>
                <w:rFonts w:cs="Arial"/>
                <w:sz w:val="20"/>
                <w:szCs w:val="20"/>
              </w:rPr>
            </w:pPr>
            <w:r w:rsidRPr="00070D68">
              <w:rPr>
                <w:rFonts w:cs="Arial"/>
                <w:sz w:val="20"/>
                <w:szCs w:val="20"/>
              </w:rPr>
              <w:t xml:space="preserve">Če sodišče izda procesni sklep o predložitvi listin na podlagi 227. ali 228. člena ZPP, se posledice razlikujejo glede na to, ali je naslovnik sklepa nasprotna stranka ali tretja oseba. Če je predložitev listin naložena nasprotni stranki, tak sklep ni izvršljiv, in če nasprotna stranka ne izvrši ali zavrne izpolnitev pravnomočnega sklepa za predložitev listin, se za posledice takšnega ravnanja uporabi določba ZPP o posledicah neizpolnitve sklepa za predložitev listin iz petega odstavka 227. člena ZPP. Ta določa, da če stranka, ki ima listino, ne izpolni sklepa o predložitvi listin, se šteje dejstvo, ki ga je želela stranka z listino dokazati, za dokazano. </w:t>
            </w:r>
          </w:p>
          <w:p w14:paraId="3A177FA5" w14:textId="77777777" w:rsidR="007522E3" w:rsidRPr="00070D68" w:rsidRDefault="007522E3" w:rsidP="0025166A">
            <w:pPr>
              <w:spacing w:line="260" w:lineRule="atLeast"/>
              <w:rPr>
                <w:rFonts w:cs="Arial"/>
                <w:sz w:val="20"/>
                <w:szCs w:val="20"/>
              </w:rPr>
            </w:pPr>
          </w:p>
          <w:p w14:paraId="3288B9C7" w14:textId="62AE177D" w:rsidR="007522E3" w:rsidRPr="00070D68" w:rsidRDefault="007522E3" w:rsidP="0025166A">
            <w:pPr>
              <w:spacing w:line="260" w:lineRule="atLeast"/>
              <w:rPr>
                <w:rFonts w:cs="Arial"/>
                <w:sz w:val="20"/>
                <w:szCs w:val="20"/>
              </w:rPr>
            </w:pPr>
            <w:r w:rsidRPr="00070D68">
              <w:rPr>
                <w:rFonts w:cs="Arial"/>
                <w:sz w:val="20"/>
                <w:szCs w:val="20"/>
              </w:rPr>
              <w:t>Če oseba, ki ni stranka odškodninskega postopka, ne ugodi pravnomočnemu sklepu za razkritje dokazov oziroma podatkov, sodišče ne more uporabiti istih sankcij, kot če sklepa o razkritju dokazov oziroma podatkov ne izpolni nasprotna stranka. Pravnomočni sklep o razkritju dokazov oziroma podatkov, ki se glasi na tretje osebe, je izvršljive narave in ga sodišče izvrši po pravilih izvršilnega postopka, kar j</w:t>
            </w:r>
            <w:r w:rsidR="00E448E3" w:rsidRPr="00070D68">
              <w:rPr>
                <w:rFonts w:cs="Arial"/>
                <w:sz w:val="20"/>
                <w:szCs w:val="20"/>
              </w:rPr>
              <w:t>e določeno v tretjem odstavku</w:t>
            </w:r>
            <w:r w:rsidR="00A2435C" w:rsidRPr="00070D68">
              <w:rPr>
                <w:rFonts w:cs="Arial"/>
                <w:sz w:val="20"/>
                <w:szCs w:val="20"/>
              </w:rPr>
              <w:t xml:space="preserve"> 103</w:t>
            </w:r>
            <w:r w:rsidRPr="00070D68">
              <w:rPr>
                <w:rFonts w:cs="Arial"/>
                <w:sz w:val="20"/>
                <w:szCs w:val="20"/>
              </w:rPr>
              <w:t xml:space="preserve">. člena tega predloga zakona. V tem primeru je predvidena ista posledica, kot če sodišče izda sodbo o razkritju dokazov na podlagi materialnopravne določbe. Stranka razkritje dokazov oziroma podatkov prisilno lahko izterja pod pogoji iz 226. člena ZIZ (denarna kazen za dejanje, ki ga lahko stori le dolžnik) ali prek instituta sodnih </w:t>
            </w:r>
            <w:proofErr w:type="spellStart"/>
            <w:r w:rsidRPr="00070D68">
              <w:rPr>
                <w:rFonts w:cs="Arial"/>
                <w:sz w:val="20"/>
                <w:szCs w:val="20"/>
              </w:rPr>
              <w:t>penalov</w:t>
            </w:r>
            <w:proofErr w:type="spellEnd"/>
            <w:r w:rsidRPr="00070D68">
              <w:rPr>
                <w:rFonts w:cs="Arial"/>
                <w:sz w:val="20"/>
                <w:szCs w:val="20"/>
              </w:rPr>
              <w:t xml:space="preserve"> po 212. členu ZIZ.</w:t>
            </w:r>
          </w:p>
          <w:p w14:paraId="424BE328" w14:textId="77777777" w:rsidR="007522E3" w:rsidRPr="00070D68" w:rsidRDefault="007522E3" w:rsidP="0025166A">
            <w:pPr>
              <w:spacing w:line="260" w:lineRule="atLeast"/>
              <w:rPr>
                <w:rFonts w:cs="Arial"/>
                <w:sz w:val="20"/>
                <w:szCs w:val="20"/>
              </w:rPr>
            </w:pPr>
          </w:p>
          <w:p w14:paraId="74564387" w14:textId="77777777" w:rsidR="007522E3" w:rsidRPr="00070D68" w:rsidRDefault="007522E3" w:rsidP="0025166A">
            <w:pPr>
              <w:spacing w:line="260" w:lineRule="atLeast"/>
              <w:rPr>
                <w:rFonts w:cs="Arial"/>
                <w:sz w:val="20"/>
                <w:szCs w:val="20"/>
              </w:rPr>
            </w:pPr>
            <w:r w:rsidRPr="00070D68">
              <w:rPr>
                <w:rFonts w:cs="Arial"/>
                <w:sz w:val="20"/>
                <w:szCs w:val="20"/>
              </w:rPr>
              <w:t xml:space="preserve">Navedena posledica se lahko uporabi tudi, če stranka ali tretja oseba uniči dokaze po izdaji odločbe o razkritju dokazov ali podatkov, ker pri tem stranka ali tretja oseba ne bo mogla ugoditi odločbi sodišča o razkritju dokazov oziroma podatkov. </w:t>
            </w:r>
          </w:p>
          <w:p w14:paraId="2C69959E" w14:textId="77777777" w:rsidR="007522E3" w:rsidRPr="00070D68" w:rsidRDefault="007522E3" w:rsidP="0025166A">
            <w:pPr>
              <w:spacing w:line="260" w:lineRule="atLeast"/>
              <w:rPr>
                <w:rFonts w:cs="Arial"/>
                <w:sz w:val="20"/>
                <w:szCs w:val="20"/>
              </w:rPr>
            </w:pPr>
          </w:p>
          <w:p w14:paraId="699DA6BD" w14:textId="77777777" w:rsidR="007522E3" w:rsidRPr="00070D68" w:rsidRDefault="007522E3" w:rsidP="0025166A">
            <w:pPr>
              <w:spacing w:line="260" w:lineRule="atLeast"/>
              <w:rPr>
                <w:rFonts w:cs="Arial"/>
                <w:sz w:val="20"/>
                <w:szCs w:val="20"/>
              </w:rPr>
            </w:pPr>
            <w:r w:rsidRPr="00070D68">
              <w:rPr>
                <w:rFonts w:cs="Arial"/>
                <w:sz w:val="20"/>
                <w:szCs w:val="20"/>
              </w:rPr>
              <w:t xml:space="preserve">V </w:t>
            </w:r>
            <w:r w:rsidRPr="00070D68">
              <w:rPr>
                <w:rFonts w:cs="Arial"/>
                <w:sz w:val="20"/>
                <w:szCs w:val="20"/>
                <w:u w:val="single"/>
              </w:rPr>
              <w:t>prvem odstavku</w:t>
            </w:r>
            <w:r w:rsidRPr="00070D68">
              <w:rPr>
                <w:rFonts w:cs="Arial"/>
                <w:sz w:val="20"/>
                <w:szCs w:val="20"/>
              </w:rPr>
              <w:t xml:space="preserve">  je zaradi nespoštovanja odločbe sodišča o razkritju dokazov oziroma podatkov ali uničenja dokazov določena posledica, da pri tem sodišče odloči o stroških odškodninskega postopka po prostem preudarku. </w:t>
            </w:r>
          </w:p>
          <w:p w14:paraId="6012806B" w14:textId="77777777" w:rsidR="007522E3" w:rsidRPr="00070D68" w:rsidRDefault="007522E3" w:rsidP="0025166A">
            <w:pPr>
              <w:spacing w:line="260" w:lineRule="atLeast"/>
              <w:rPr>
                <w:rFonts w:cs="Arial"/>
                <w:sz w:val="20"/>
                <w:szCs w:val="20"/>
              </w:rPr>
            </w:pPr>
          </w:p>
          <w:p w14:paraId="40D567F5" w14:textId="77777777" w:rsidR="007522E3" w:rsidRPr="00070D68" w:rsidRDefault="007522E3" w:rsidP="0025166A">
            <w:pPr>
              <w:spacing w:line="260" w:lineRule="atLeast"/>
              <w:rPr>
                <w:rFonts w:cs="Arial"/>
                <w:sz w:val="20"/>
                <w:szCs w:val="20"/>
              </w:rPr>
            </w:pPr>
            <w:r w:rsidRPr="00070D68">
              <w:rPr>
                <w:rFonts w:cs="Arial"/>
                <w:sz w:val="20"/>
                <w:szCs w:val="20"/>
              </w:rPr>
              <w:t xml:space="preserve">Sankcija za uničenje in skrivanje dokazov ali podatkov je urejena tudi v KZ-1 in ZPP. V 235. členu KZ-1 je določeno, da kdor v poslovne knjige, spise ali druge poslovne listine in evidence, ki jih mora voditi po zakonu ali na podlagi drugih predpisov, izdanih na podlagi zakona, in so pomembne za poslovni promet z drugimi pravnimi ali fizičnimi osebami ali so namenjene za odločitve v zvezi z gospodarsko ali finančno dejavnostjo ali kot podlaga za davčni nadzor, vpiše lažne podatke ali ne vpiše kakšnega pomembnega podatka ali s svojim podpisom potrdi tako knjigo, listino ali spis z lažno vsebino ali omogoči sestavo knjige, listine ali spisa z lažno vsebino, se kaznuje z zaporom do dveh let. Enako se kaznuje, kdor lažno poslovno knjigo, listino ali spis uporabi kot resnično ali kdor uniči, skrije, precej poškoduje ali kako drugače napravi neuporabne poslovne knjige, listine ali spise iz prejšnjega odstavka. Že sam poskus izvedbe navedenih dejanj je kazniv. </w:t>
            </w:r>
          </w:p>
          <w:p w14:paraId="5601E8BC" w14:textId="77777777" w:rsidR="007522E3" w:rsidRPr="00070D68" w:rsidRDefault="007522E3" w:rsidP="0025166A">
            <w:pPr>
              <w:spacing w:line="260" w:lineRule="atLeast"/>
              <w:rPr>
                <w:rFonts w:cs="Arial"/>
                <w:sz w:val="20"/>
                <w:szCs w:val="20"/>
              </w:rPr>
            </w:pPr>
          </w:p>
          <w:p w14:paraId="224A601F" w14:textId="77777777" w:rsidR="007522E3" w:rsidRPr="00070D68" w:rsidRDefault="007522E3" w:rsidP="0025166A">
            <w:pPr>
              <w:spacing w:line="260" w:lineRule="atLeast"/>
              <w:rPr>
                <w:rFonts w:cs="Arial"/>
                <w:sz w:val="20"/>
                <w:szCs w:val="20"/>
              </w:rPr>
            </w:pPr>
            <w:r w:rsidRPr="00070D68">
              <w:rPr>
                <w:rFonts w:cs="Arial"/>
                <w:sz w:val="20"/>
                <w:szCs w:val="20"/>
              </w:rPr>
              <w:t>Poleg tega bi sodišče zaradi uničenja ali skrivanja dokazov ali podatkov po izdaji izvršljive odločbe o razkritju dokazov oziroma podatkov lahko dolžnika denarno kaznovalo v skladu s prvo alinejo prvega odstavka 33. člena ZIZ, ki določa, da sodišče lahko fizični osebi izreče denarno kazen do 10.000 evrov, pravni osebi in podjetniku pa do 100.000 evrov, ki v nasprotju z odločitvijo sodišča skriva, poškoduje ali uničuje svoje premoženje.</w:t>
            </w:r>
          </w:p>
          <w:p w14:paraId="1A56475A" w14:textId="77777777" w:rsidR="007522E3" w:rsidRPr="00070D68" w:rsidRDefault="007522E3" w:rsidP="0025166A">
            <w:pPr>
              <w:spacing w:line="260" w:lineRule="atLeast"/>
              <w:rPr>
                <w:rFonts w:cs="Arial"/>
                <w:sz w:val="20"/>
                <w:szCs w:val="20"/>
              </w:rPr>
            </w:pPr>
          </w:p>
          <w:p w14:paraId="7AFC031C" w14:textId="21BE3558" w:rsidR="007522E3" w:rsidRPr="00070D68" w:rsidRDefault="007522E3" w:rsidP="0025166A">
            <w:pPr>
              <w:spacing w:line="260" w:lineRule="atLeast"/>
              <w:rPr>
                <w:rFonts w:cs="Arial"/>
                <w:sz w:val="20"/>
                <w:szCs w:val="20"/>
              </w:rPr>
            </w:pPr>
            <w:r w:rsidRPr="00070D68">
              <w:rPr>
                <w:rFonts w:cs="Arial"/>
                <w:sz w:val="20"/>
                <w:szCs w:val="20"/>
              </w:rPr>
              <w:t xml:space="preserve">Kršitev ukrepa za varstvo zaupnih informacij iz šestega odstavka </w:t>
            </w:r>
            <w:r w:rsidR="00A2435C" w:rsidRPr="00070D68">
              <w:rPr>
                <w:rFonts w:cs="Arial"/>
                <w:sz w:val="20"/>
                <w:szCs w:val="20"/>
              </w:rPr>
              <w:t>99</w:t>
            </w:r>
            <w:r w:rsidRPr="00070D68">
              <w:rPr>
                <w:rFonts w:cs="Arial"/>
                <w:sz w:val="20"/>
                <w:szCs w:val="20"/>
              </w:rPr>
              <w:t xml:space="preserve">. člena in kršitev omejitve uporabe dokazov oziroma podatkov iz </w:t>
            </w:r>
            <w:r w:rsidR="00A2435C" w:rsidRPr="00070D68">
              <w:rPr>
                <w:rFonts w:cs="Arial"/>
                <w:sz w:val="20"/>
                <w:szCs w:val="20"/>
              </w:rPr>
              <w:t>103</w:t>
            </w:r>
            <w:r w:rsidRPr="00070D68">
              <w:rPr>
                <w:rFonts w:cs="Arial"/>
                <w:sz w:val="20"/>
                <w:szCs w:val="20"/>
              </w:rPr>
              <w:t xml:space="preserve">. člena tega zakona se lahko sankcionira na podlagi ustrezne določbe KZ-1 oziroma denarne kazni iz </w:t>
            </w:r>
            <w:r w:rsidR="00A2435C" w:rsidRPr="00070D68">
              <w:rPr>
                <w:rFonts w:cs="Arial"/>
                <w:sz w:val="20"/>
                <w:szCs w:val="20"/>
              </w:rPr>
              <w:t>105</w:t>
            </w:r>
            <w:r w:rsidRPr="00070D68">
              <w:rPr>
                <w:rFonts w:cs="Arial"/>
                <w:sz w:val="20"/>
                <w:szCs w:val="20"/>
              </w:rPr>
              <w:t xml:space="preserve">. člena tega zakona. </w:t>
            </w:r>
          </w:p>
          <w:p w14:paraId="31104AF3" w14:textId="77777777" w:rsidR="007522E3" w:rsidRPr="00070D68" w:rsidRDefault="007522E3" w:rsidP="0025166A">
            <w:pPr>
              <w:spacing w:line="260" w:lineRule="atLeast"/>
              <w:rPr>
                <w:rFonts w:cs="Arial"/>
                <w:sz w:val="20"/>
                <w:szCs w:val="20"/>
              </w:rPr>
            </w:pPr>
          </w:p>
          <w:p w14:paraId="591816D4" w14:textId="744F1A75"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606543">
              <w:rPr>
                <w:rFonts w:cs="Arial"/>
                <w:b/>
                <w:sz w:val="20"/>
                <w:szCs w:val="20"/>
              </w:rPr>
              <w:t>105.</w:t>
            </w:r>
            <w:r w:rsidRPr="00070D68">
              <w:rPr>
                <w:rFonts w:cs="Arial"/>
                <w:b/>
                <w:sz w:val="20"/>
                <w:szCs w:val="20"/>
              </w:rPr>
              <w:t xml:space="preserve"> členu (denarn</w:t>
            </w:r>
            <w:r w:rsidR="00651B51" w:rsidRPr="00070D68">
              <w:rPr>
                <w:rFonts w:cs="Arial"/>
                <w:b/>
                <w:sz w:val="20"/>
                <w:szCs w:val="20"/>
              </w:rPr>
              <w:t>a</w:t>
            </w:r>
            <w:r w:rsidRPr="00070D68">
              <w:rPr>
                <w:rFonts w:cs="Arial"/>
                <w:b/>
                <w:sz w:val="20"/>
                <w:szCs w:val="20"/>
              </w:rPr>
              <w:t xml:space="preserve"> kaz</w:t>
            </w:r>
            <w:r w:rsidR="00651B51" w:rsidRPr="00070D68">
              <w:rPr>
                <w:rFonts w:cs="Arial"/>
                <w:b/>
                <w:sz w:val="20"/>
                <w:szCs w:val="20"/>
              </w:rPr>
              <w:t>e</w:t>
            </w:r>
            <w:r w:rsidRPr="00070D68">
              <w:rPr>
                <w:rFonts w:cs="Arial"/>
                <w:b/>
                <w:sz w:val="20"/>
                <w:szCs w:val="20"/>
              </w:rPr>
              <w:t>n)</w:t>
            </w:r>
          </w:p>
          <w:p w14:paraId="0C30B8F5" w14:textId="77777777" w:rsidR="007522E3" w:rsidRPr="00070D68" w:rsidRDefault="007522E3" w:rsidP="0025166A">
            <w:pPr>
              <w:spacing w:line="260" w:lineRule="atLeast"/>
              <w:rPr>
                <w:rFonts w:cs="Arial"/>
                <w:sz w:val="20"/>
                <w:szCs w:val="20"/>
              </w:rPr>
            </w:pPr>
          </w:p>
          <w:p w14:paraId="44343EBC" w14:textId="489E0DEC" w:rsidR="007522E3" w:rsidRPr="00070D68" w:rsidRDefault="007522E3" w:rsidP="0025166A">
            <w:pPr>
              <w:spacing w:line="260" w:lineRule="atLeast"/>
              <w:rPr>
                <w:rFonts w:cs="Arial"/>
                <w:sz w:val="20"/>
                <w:szCs w:val="20"/>
              </w:rPr>
            </w:pPr>
            <w:r w:rsidRPr="00070D68">
              <w:rPr>
                <w:rFonts w:cs="Arial"/>
                <w:sz w:val="20"/>
                <w:szCs w:val="20"/>
              </w:rPr>
              <w:t>Sankciji za kršitev ukrepa za varstvo zaupnih in</w:t>
            </w:r>
            <w:r w:rsidR="00E448E3" w:rsidRPr="00070D68">
              <w:rPr>
                <w:rFonts w:cs="Arial"/>
                <w:sz w:val="20"/>
                <w:szCs w:val="20"/>
              </w:rPr>
              <w:t xml:space="preserve">formacij iz šestega odstavka </w:t>
            </w:r>
            <w:r w:rsidR="00A2435C" w:rsidRPr="00070D68">
              <w:rPr>
                <w:rFonts w:cs="Arial"/>
                <w:sz w:val="20"/>
                <w:szCs w:val="20"/>
              </w:rPr>
              <w:t>99</w:t>
            </w:r>
            <w:r w:rsidRPr="00070D68">
              <w:rPr>
                <w:rFonts w:cs="Arial"/>
                <w:sz w:val="20"/>
                <w:szCs w:val="20"/>
              </w:rPr>
              <w:t xml:space="preserve">. člena tega zakona in kršitev omejitve uporabe dokazov oziroma podatkov iz </w:t>
            </w:r>
            <w:r w:rsidR="00A2435C" w:rsidRPr="00070D68">
              <w:rPr>
                <w:rFonts w:cs="Arial"/>
                <w:sz w:val="20"/>
                <w:szCs w:val="20"/>
              </w:rPr>
              <w:t>103</w:t>
            </w:r>
            <w:r w:rsidRPr="00070D68">
              <w:rPr>
                <w:rFonts w:cs="Arial"/>
                <w:sz w:val="20"/>
                <w:szCs w:val="20"/>
              </w:rPr>
              <w:t>. člena tega zakona sta določeni v KZ-1 in tem členu.</w:t>
            </w:r>
          </w:p>
          <w:p w14:paraId="235780D3" w14:textId="77777777" w:rsidR="007522E3" w:rsidRPr="00070D68" w:rsidRDefault="007522E3" w:rsidP="0025166A">
            <w:pPr>
              <w:spacing w:line="260" w:lineRule="atLeast"/>
              <w:rPr>
                <w:rFonts w:cs="Arial"/>
                <w:sz w:val="20"/>
                <w:szCs w:val="20"/>
              </w:rPr>
            </w:pPr>
          </w:p>
          <w:p w14:paraId="6EF5DFEA" w14:textId="77777777" w:rsidR="007522E3" w:rsidRPr="00070D68" w:rsidRDefault="007522E3" w:rsidP="0025166A">
            <w:pPr>
              <w:spacing w:line="260" w:lineRule="atLeast"/>
              <w:rPr>
                <w:rFonts w:cs="Arial"/>
                <w:sz w:val="20"/>
                <w:szCs w:val="20"/>
              </w:rPr>
            </w:pPr>
            <w:r w:rsidRPr="00070D68">
              <w:rPr>
                <w:rFonts w:cs="Arial"/>
                <w:sz w:val="20"/>
                <w:szCs w:val="20"/>
              </w:rPr>
              <w:t xml:space="preserve">V </w:t>
            </w:r>
            <w:r w:rsidRPr="00070D68">
              <w:rPr>
                <w:rFonts w:cs="Arial"/>
                <w:sz w:val="20"/>
                <w:szCs w:val="20"/>
                <w:u w:val="single"/>
              </w:rPr>
              <w:t>prvem odstavku</w:t>
            </w:r>
            <w:r w:rsidRPr="00070D68">
              <w:rPr>
                <w:rFonts w:cs="Arial"/>
                <w:sz w:val="20"/>
                <w:szCs w:val="20"/>
              </w:rPr>
              <w:t xml:space="preserve"> je določena denarna kazen za kršitev ukrepa za varstvo zaupnih podatkov, ki ga izda sodišče, ki odloča tudi o odškodninskem zahtevku, izreče pa jo lahko samo, dokler odškodninski postopek pred sodiščem ni končan. Sodišče izreče denarno kazen fizični osebi v znesku do 5.000 evrov, pravni osebi, samostojnemu podjetniku posamezniku, odvetniku oziroma odvetniškemu kandidatu pa v znesku od 5.000 do 100.000 evrov.</w:t>
            </w:r>
          </w:p>
          <w:p w14:paraId="699BF5DD" w14:textId="77777777" w:rsidR="007522E3" w:rsidRPr="00070D68" w:rsidRDefault="007522E3" w:rsidP="0025166A">
            <w:pPr>
              <w:spacing w:line="260" w:lineRule="atLeast"/>
              <w:rPr>
                <w:rFonts w:cs="Arial"/>
                <w:sz w:val="20"/>
                <w:szCs w:val="20"/>
              </w:rPr>
            </w:pPr>
          </w:p>
          <w:p w14:paraId="1F3401D1" w14:textId="77777777" w:rsidR="007522E3" w:rsidRPr="00070D68" w:rsidRDefault="007522E3" w:rsidP="0025166A">
            <w:pPr>
              <w:spacing w:line="260" w:lineRule="atLeast"/>
              <w:rPr>
                <w:rFonts w:cs="Arial"/>
                <w:sz w:val="20"/>
                <w:szCs w:val="20"/>
              </w:rPr>
            </w:pPr>
            <w:r w:rsidRPr="00070D68">
              <w:rPr>
                <w:rFonts w:cs="Arial"/>
                <w:sz w:val="20"/>
                <w:szCs w:val="20"/>
              </w:rPr>
              <w:t>Izrek denarne kazni po prvem odstavku tega člena ni ovira za izrek kazni zaradi kaznivega dejanja po 236. členu KZ-1. Če se zgodi kršitev ukrepa za varstvo poslovnih skrivnosti po končanem odškodninskem postopku, je kaznovanje po KZ-1 tudi edina možna sankcija.</w:t>
            </w:r>
          </w:p>
          <w:p w14:paraId="2936834C" w14:textId="77777777" w:rsidR="007522E3" w:rsidRPr="00070D68" w:rsidRDefault="007522E3" w:rsidP="0025166A">
            <w:pPr>
              <w:spacing w:line="260" w:lineRule="atLeast"/>
              <w:rPr>
                <w:rFonts w:cs="Arial"/>
                <w:sz w:val="20"/>
                <w:szCs w:val="20"/>
              </w:rPr>
            </w:pPr>
          </w:p>
          <w:p w14:paraId="2B57C251" w14:textId="77777777" w:rsidR="007522E3" w:rsidRPr="00070D68" w:rsidRDefault="007522E3" w:rsidP="0025166A">
            <w:pPr>
              <w:spacing w:line="260" w:lineRule="atLeast"/>
              <w:rPr>
                <w:rFonts w:cs="Arial"/>
                <w:sz w:val="20"/>
                <w:szCs w:val="20"/>
              </w:rPr>
            </w:pPr>
            <w:r w:rsidRPr="00070D68">
              <w:rPr>
                <w:rFonts w:cs="Arial"/>
                <w:sz w:val="20"/>
                <w:szCs w:val="20"/>
              </w:rPr>
              <w:t xml:space="preserve">Izdaja in neupravičena pridobitev poslovne skrivnosti je opredeljena tudi kot kaznivo dejanje v 236. členu KZ-1, ki določa, da kdor neupravičeno v nasprotju s svojimi dolžnostmi glede varovanja poslovne skrivnosti sporoči ali izroči komu podatke, ki so poslovna skrivnost, ali mu kako drugače omogoči, da pride do njih, ali jih zbira z namenom, da jih izroči nepoklicani osebi, se kaznuje z zaporom do treh let. Enako se kaznuje, kdor z namenom, da jih neupravičeno uporabi, protipravno pride do podatkov, ki so varovani kot poslovna skrivnost. Če so podatki iz prvega ali drugega odstavka tega člena posebno pomembni, če kdo izroči take podatke zato, da jih kdo odnese v tujino, ali je dejanje storjeno iz koristoljubnosti, se storilec kaznuje z zaporom do petih let. Če je dejanje storjeno iz malomarnosti, se storilec kaznuje z zaporom do enega leta. </w:t>
            </w:r>
          </w:p>
          <w:p w14:paraId="60C670BF" w14:textId="77777777" w:rsidR="007C054D" w:rsidRPr="00070D68" w:rsidRDefault="007C054D" w:rsidP="0025166A">
            <w:pPr>
              <w:spacing w:line="260" w:lineRule="atLeast"/>
              <w:rPr>
                <w:rFonts w:cs="Arial"/>
                <w:sz w:val="20"/>
                <w:szCs w:val="20"/>
              </w:rPr>
            </w:pPr>
          </w:p>
          <w:p w14:paraId="37E028A1" w14:textId="77777777" w:rsidR="007522E3" w:rsidRPr="00070D68" w:rsidRDefault="007522E3" w:rsidP="0025166A">
            <w:pPr>
              <w:spacing w:line="260" w:lineRule="atLeast"/>
              <w:rPr>
                <w:rFonts w:cs="Arial"/>
                <w:sz w:val="20"/>
                <w:szCs w:val="20"/>
              </w:rPr>
            </w:pPr>
            <w:r w:rsidRPr="00070D68">
              <w:rPr>
                <w:rFonts w:cs="Arial"/>
                <w:sz w:val="20"/>
                <w:szCs w:val="20"/>
              </w:rPr>
              <w:t xml:space="preserve">V </w:t>
            </w:r>
            <w:r w:rsidRPr="00070D68">
              <w:rPr>
                <w:rFonts w:cs="Arial"/>
                <w:sz w:val="20"/>
                <w:szCs w:val="20"/>
                <w:u w:val="single"/>
              </w:rPr>
              <w:t>drugem odstavku</w:t>
            </w:r>
            <w:r w:rsidRPr="00070D68">
              <w:rPr>
                <w:rFonts w:cs="Arial"/>
                <w:sz w:val="20"/>
                <w:szCs w:val="20"/>
              </w:rPr>
              <w:t xml:space="preserve"> je določeno, da če stranka ali tretja oseba uniči ali skrije relevantne dokaze oziroma podatke v času od vložitve zahteve ali predloga za razkritje dokazov oziroma podatkov do odločbe sodišča o razkritju, ji lahko sodišče, ki odloča o odškodninskem zahtevku, izreče denarno kazen v višini do 5.000 evrov.</w:t>
            </w:r>
          </w:p>
          <w:p w14:paraId="2D8368C7" w14:textId="77777777" w:rsidR="007522E3" w:rsidRPr="00070D68" w:rsidRDefault="007522E3" w:rsidP="0025166A">
            <w:pPr>
              <w:spacing w:line="260" w:lineRule="atLeast"/>
              <w:rPr>
                <w:rFonts w:cs="Arial"/>
                <w:sz w:val="20"/>
                <w:szCs w:val="20"/>
              </w:rPr>
            </w:pPr>
          </w:p>
          <w:p w14:paraId="25576E4A" w14:textId="4747B9E4" w:rsidR="007522E3" w:rsidRPr="00070D68" w:rsidRDefault="007522E3" w:rsidP="0025166A">
            <w:pPr>
              <w:spacing w:line="260" w:lineRule="atLeast"/>
              <w:rPr>
                <w:rFonts w:cs="Arial"/>
                <w:sz w:val="20"/>
                <w:szCs w:val="20"/>
              </w:rPr>
            </w:pPr>
            <w:r w:rsidRPr="00070D68">
              <w:rPr>
                <w:rFonts w:cs="Arial"/>
                <w:sz w:val="20"/>
                <w:szCs w:val="20"/>
              </w:rPr>
              <w:t xml:space="preserve">V </w:t>
            </w:r>
            <w:r w:rsidRPr="00070D68">
              <w:rPr>
                <w:rFonts w:cs="Arial"/>
                <w:sz w:val="20"/>
                <w:szCs w:val="20"/>
                <w:u w:val="single"/>
              </w:rPr>
              <w:t>tretjem odstavku</w:t>
            </w:r>
            <w:r w:rsidRPr="00070D68">
              <w:rPr>
                <w:rFonts w:cs="Arial"/>
                <w:sz w:val="20"/>
                <w:szCs w:val="20"/>
              </w:rPr>
              <w:t xml:space="preserve"> je določena denarna kazen, če stranka ali njen zakoniti zastopnik ravna v nasprotju s </w:t>
            </w:r>
            <w:r w:rsidR="00C741E8" w:rsidRPr="00070D68">
              <w:rPr>
                <w:rFonts w:cs="Arial"/>
                <w:sz w:val="20"/>
                <w:szCs w:val="20"/>
              </w:rPr>
              <w:t>102</w:t>
            </w:r>
            <w:r w:rsidRPr="00070D68">
              <w:rPr>
                <w:rFonts w:cs="Arial"/>
                <w:sz w:val="20"/>
                <w:szCs w:val="20"/>
              </w:rPr>
              <w:t>. členom – sodišče zaradi tega lahko izreče denarno kazen fizični osebi v znesku do 500 evrov, pravni osebi, samostojnemu podjetniku posamezniku ali odvetniku oziroma odvetniškemu kandidatu pa v znesku do 5.000 evrov.</w:t>
            </w:r>
          </w:p>
          <w:p w14:paraId="262ED81D" w14:textId="77777777" w:rsidR="007522E3" w:rsidRPr="00070D68" w:rsidRDefault="007522E3" w:rsidP="0025166A">
            <w:pPr>
              <w:spacing w:line="260" w:lineRule="atLeast"/>
              <w:rPr>
                <w:rFonts w:cs="Arial"/>
                <w:sz w:val="20"/>
                <w:szCs w:val="20"/>
              </w:rPr>
            </w:pPr>
          </w:p>
          <w:p w14:paraId="6E259218" w14:textId="77777777" w:rsidR="007522E3" w:rsidRPr="00070D68" w:rsidRDefault="007522E3" w:rsidP="0025166A">
            <w:pPr>
              <w:spacing w:line="260" w:lineRule="atLeast"/>
              <w:rPr>
                <w:rFonts w:cs="Arial"/>
                <w:sz w:val="20"/>
                <w:szCs w:val="20"/>
              </w:rPr>
            </w:pPr>
            <w:r w:rsidRPr="00070D68">
              <w:rPr>
                <w:rFonts w:cs="Arial"/>
                <w:sz w:val="20"/>
                <w:szCs w:val="20"/>
              </w:rPr>
              <w:t>Denarno kazen po prvem in drugem odstavku tega člena izreče s sklepom sodnik ali senat, ki odloča o predlogu za razkritje. V sklepu določi rok, v katerem je treba določeni znesek plačati. Ta ne sme biti krajši od 15 dni in ne daljši od treh mesecev</w:t>
            </w:r>
            <w:r w:rsidR="00310DF2" w:rsidRPr="00070D68">
              <w:rPr>
                <w:rFonts w:cs="Arial"/>
                <w:sz w:val="20"/>
                <w:szCs w:val="20"/>
              </w:rPr>
              <w:t xml:space="preserve"> (</w:t>
            </w:r>
            <w:r w:rsidR="00310DF2" w:rsidRPr="00070D68">
              <w:rPr>
                <w:rFonts w:cs="Arial"/>
                <w:sz w:val="20"/>
                <w:szCs w:val="20"/>
                <w:u w:val="single"/>
              </w:rPr>
              <w:t>četrti odstavek</w:t>
            </w:r>
            <w:r w:rsidR="00310DF2" w:rsidRPr="00070D68">
              <w:rPr>
                <w:rFonts w:cs="Arial"/>
                <w:sz w:val="20"/>
                <w:szCs w:val="20"/>
              </w:rPr>
              <w:t>)</w:t>
            </w:r>
            <w:r w:rsidRPr="00070D68">
              <w:rPr>
                <w:rFonts w:cs="Arial"/>
                <w:sz w:val="20"/>
                <w:szCs w:val="20"/>
              </w:rPr>
              <w:t xml:space="preserve">. Zoper sklep o izreku sankcije je v skladu s </w:t>
            </w:r>
            <w:r w:rsidR="00310DF2" w:rsidRPr="00070D68">
              <w:rPr>
                <w:rFonts w:cs="Arial"/>
                <w:sz w:val="20"/>
                <w:szCs w:val="20"/>
                <w:u w:val="single"/>
              </w:rPr>
              <w:t xml:space="preserve">petim </w:t>
            </w:r>
            <w:r w:rsidRPr="00070D68">
              <w:rPr>
                <w:rFonts w:cs="Arial"/>
                <w:sz w:val="20"/>
                <w:szCs w:val="20"/>
                <w:u w:val="single"/>
              </w:rPr>
              <w:t>odstavkom</w:t>
            </w:r>
            <w:r w:rsidRPr="00070D68">
              <w:rPr>
                <w:rFonts w:cs="Arial"/>
                <w:sz w:val="20"/>
                <w:szCs w:val="20"/>
              </w:rPr>
              <w:t xml:space="preserve"> tega člena dovoljena pritožba. Če je bila izrečena denarna sankcija odvetniku ali odvetniškemu kandidatu, se o tem obvesti odvetniško zbornico</w:t>
            </w:r>
            <w:r w:rsidR="00310DF2" w:rsidRPr="00070D68">
              <w:rPr>
                <w:rFonts w:cs="Arial"/>
                <w:sz w:val="20"/>
                <w:szCs w:val="20"/>
              </w:rPr>
              <w:t xml:space="preserve"> (</w:t>
            </w:r>
            <w:r w:rsidR="00310DF2" w:rsidRPr="00070D68">
              <w:rPr>
                <w:rFonts w:cs="Arial"/>
                <w:sz w:val="20"/>
                <w:szCs w:val="20"/>
                <w:u w:val="single"/>
              </w:rPr>
              <w:t>šesti odstavek</w:t>
            </w:r>
            <w:r w:rsidR="00310DF2" w:rsidRPr="00070D68">
              <w:rPr>
                <w:rFonts w:cs="Arial"/>
                <w:sz w:val="20"/>
                <w:szCs w:val="20"/>
              </w:rPr>
              <w:t>)</w:t>
            </w:r>
            <w:r w:rsidRPr="00070D68">
              <w:rPr>
                <w:rFonts w:cs="Arial"/>
                <w:sz w:val="20"/>
                <w:szCs w:val="20"/>
              </w:rPr>
              <w:t>.</w:t>
            </w:r>
          </w:p>
          <w:p w14:paraId="3262A073" w14:textId="77777777" w:rsidR="007522E3" w:rsidRPr="00070D68" w:rsidRDefault="007522E3" w:rsidP="0025166A">
            <w:pPr>
              <w:spacing w:line="260" w:lineRule="atLeast"/>
              <w:rPr>
                <w:rFonts w:cs="Arial"/>
                <w:b/>
                <w:i/>
                <w:sz w:val="20"/>
                <w:szCs w:val="20"/>
                <w:u w:val="single"/>
              </w:rPr>
            </w:pPr>
          </w:p>
          <w:p w14:paraId="0CB22DD4" w14:textId="445D811B"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C741E8" w:rsidRPr="00070D68">
              <w:rPr>
                <w:rFonts w:cs="Arial"/>
                <w:b/>
                <w:sz w:val="20"/>
                <w:szCs w:val="20"/>
              </w:rPr>
              <w:t>106</w:t>
            </w:r>
            <w:r w:rsidRPr="00070D68">
              <w:rPr>
                <w:rFonts w:cs="Arial"/>
                <w:b/>
                <w:sz w:val="20"/>
                <w:szCs w:val="20"/>
              </w:rPr>
              <w:t>. členu (učinek odločbe organa, pristojnega za varstvo konkurence)</w:t>
            </w:r>
          </w:p>
          <w:p w14:paraId="2A94CD86" w14:textId="77777777" w:rsidR="007522E3" w:rsidRPr="00070D68" w:rsidRDefault="007522E3" w:rsidP="0025166A">
            <w:pPr>
              <w:spacing w:line="260" w:lineRule="atLeast"/>
              <w:rPr>
                <w:rFonts w:cs="Arial"/>
                <w:sz w:val="20"/>
                <w:szCs w:val="20"/>
              </w:rPr>
            </w:pPr>
          </w:p>
          <w:p w14:paraId="299D474D" w14:textId="77777777" w:rsidR="007522E3" w:rsidRPr="00070D68" w:rsidRDefault="007522E3" w:rsidP="0025166A">
            <w:pPr>
              <w:spacing w:line="260" w:lineRule="atLeast"/>
              <w:rPr>
                <w:rFonts w:cs="Arial"/>
                <w:sz w:val="20"/>
                <w:szCs w:val="20"/>
              </w:rPr>
            </w:pPr>
            <w:r w:rsidRPr="00070D68">
              <w:rPr>
                <w:rFonts w:cs="Arial"/>
                <w:sz w:val="20"/>
                <w:szCs w:val="20"/>
              </w:rPr>
              <w:t>Odškodninske tožbe zaradi kršitev konkurenčnega prava so lahko samostojne (</w:t>
            </w:r>
            <w:proofErr w:type="spellStart"/>
            <w:r w:rsidRPr="00070D68">
              <w:rPr>
                <w:rFonts w:cs="Arial"/>
                <w:i/>
                <w:sz w:val="20"/>
                <w:szCs w:val="20"/>
              </w:rPr>
              <w:t>stand</w:t>
            </w:r>
            <w:proofErr w:type="spellEnd"/>
            <w:r w:rsidRPr="00070D68">
              <w:rPr>
                <w:rFonts w:cs="Arial"/>
                <w:i/>
                <w:sz w:val="20"/>
                <w:szCs w:val="20"/>
              </w:rPr>
              <w:t>-</w:t>
            </w:r>
            <w:proofErr w:type="spellStart"/>
            <w:r w:rsidRPr="00070D68">
              <w:rPr>
                <w:rFonts w:cs="Arial"/>
                <w:i/>
                <w:sz w:val="20"/>
                <w:szCs w:val="20"/>
              </w:rPr>
              <w:t>alone</w:t>
            </w:r>
            <w:proofErr w:type="spellEnd"/>
            <w:r w:rsidRPr="00070D68">
              <w:rPr>
                <w:rFonts w:cs="Arial"/>
                <w:sz w:val="20"/>
                <w:szCs w:val="20"/>
              </w:rPr>
              <w:t>), kar pomeni, da so vložene, ko pristojni organ, pristojen za varstvo konkurence, še ni izdal pravnomočne odločbe o ugotovitvi kršitve, ali nadaljevalne (</w:t>
            </w:r>
            <w:proofErr w:type="spellStart"/>
            <w:r w:rsidRPr="00070D68">
              <w:rPr>
                <w:rFonts w:cs="Arial"/>
                <w:i/>
                <w:sz w:val="20"/>
                <w:szCs w:val="20"/>
              </w:rPr>
              <w:t>follow</w:t>
            </w:r>
            <w:proofErr w:type="spellEnd"/>
            <w:r w:rsidRPr="00070D68">
              <w:rPr>
                <w:rFonts w:cs="Arial"/>
                <w:i/>
                <w:sz w:val="20"/>
                <w:szCs w:val="20"/>
              </w:rPr>
              <w:t>-on</w:t>
            </w:r>
            <w:r w:rsidRPr="00070D68">
              <w:rPr>
                <w:rFonts w:cs="Arial"/>
                <w:sz w:val="20"/>
                <w:szCs w:val="20"/>
              </w:rPr>
              <w:t xml:space="preserve">), ki so vložene po tem, ko je pristojni organ, pristojen za varstvo konkurence, že izdal pravnomočno odločbo o kršitvi. V slednjem primeru zaradi </w:t>
            </w:r>
            <w:r w:rsidRPr="00070D68">
              <w:rPr>
                <w:rFonts w:cs="Arial"/>
                <w:sz w:val="20"/>
                <w:szCs w:val="20"/>
              </w:rPr>
              <w:lastRenderedPageBreak/>
              <w:t>vezanosti nacionalnega sodišča na odločitev organa, pristojnega za varstvo konkurence, tožniku ni treba dokazovati protipravnosti, temveč stranki dokazujeta le (ne)obstoj preostalih elementov odškodninske odgovornosti.</w:t>
            </w:r>
            <w:r w:rsidRPr="00070D68">
              <w:rPr>
                <w:rFonts w:cs="Arial"/>
                <w:sz w:val="20"/>
                <w:szCs w:val="20"/>
                <w:vertAlign w:val="superscript"/>
              </w:rPr>
              <w:footnoteReference w:id="34"/>
            </w:r>
          </w:p>
          <w:p w14:paraId="11C5229A" w14:textId="77777777" w:rsidR="007522E3" w:rsidRPr="00070D68" w:rsidRDefault="007522E3" w:rsidP="0025166A">
            <w:pPr>
              <w:spacing w:line="260" w:lineRule="atLeast"/>
              <w:rPr>
                <w:rFonts w:cs="Arial"/>
                <w:sz w:val="20"/>
                <w:szCs w:val="20"/>
              </w:rPr>
            </w:pPr>
          </w:p>
          <w:p w14:paraId="52CD2850" w14:textId="77777777" w:rsidR="007522E3" w:rsidRPr="00070D68" w:rsidRDefault="007522E3" w:rsidP="0025166A">
            <w:pPr>
              <w:spacing w:line="260" w:lineRule="atLeast"/>
              <w:rPr>
                <w:rFonts w:cs="Arial"/>
                <w:i/>
                <w:sz w:val="20"/>
                <w:szCs w:val="20"/>
              </w:rPr>
            </w:pPr>
            <w:r w:rsidRPr="00070D68">
              <w:rPr>
                <w:rFonts w:cs="Arial"/>
                <w:sz w:val="20"/>
                <w:szCs w:val="20"/>
              </w:rPr>
              <w:t xml:space="preserve">Direktiva 2014/104 v prvem odstavku 9. člena določa, da </w:t>
            </w:r>
            <w:r w:rsidRPr="00070D68">
              <w:rPr>
                <w:rFonts w:cs="Arial"/>
                <w:i/>
                <w:sz w:val="20"/>
                <w:szCs w:val="20"/>
              </w:rPr>
              <w:t>države članice zagotovijo, da kršitev konkurenčnega prava, ki je bila ugotovljena s pravnomočno odločbo nacionalnega organa ali pritožbenega sodišča, velja za neovrgljivo dokazano v odškodninskih postopkih zaradi kršitev 101. ali 102. člena PDEU ali kršitev nacionalnega konkurenčnega prava.</w:t>
            </w:r>
            <w:r w:rsidRPr="00070D68">
              <w:rPr>
                <w:rFonts w:cs="Arial"/>
                <w:sz w:val="20"/>
                <w:szCs w:val="20"/>
              </w:rPr>
              <w:t xml:space="preserve"> Direktiva je dopolnila ureditev iz prvega odstavka 16. člena Uredbe 1/2003, ki ureja zgolj vezanost na odločbo Evropske komisije. Drugi odstavek 9. člena Direktive 2014/104</w:t>
            </w:r>
            <w:r w:rsidRPr="00070D68">
              <w:rPr>
                <w:rFonts w:cs="Arial"/>
                <w:i/>
                <w:sz w:val="20"/>
                <w:szCs w:val="20"/>
              </w:rPr>
              <w:t xml:space="preserve"> ne zagotavlja samodejnega priznanja odločb organov</w:t>
            </w:r>
            <w:r w:rsidR="005E2BA4" w:rsidRPr="00070D68">
              <w:rPr>
                <w:rFonts w:cs="Arial"/>
                <w:i/>
                <w:sz w:val="20"/>
                <w:szCs w:val="20"/>
              </w:rPr>
              <w:t>, pristojnih</w:t>
            </w:r>
            <w:r w:rsidRPr="00070D68">
              <w:rPr>
                <w:rFonts w:cs="Arial"/>
                <w:i/>
                <w:sz w:val="20"/>
                <w:szCs w:val="20"/>
              </w:rPr>
              <w:t xml:space="preserve"> za varstvo konkurence drugih držav članic EU, temveč določa, da morajo države članice zagotoviti, da se lahko pravnomočna odločba, izdana v drugi državi članici, v skladu z njihovim zadevnim nacionalnim pravom predloži pred nacionalnim sodiščem vsaj kot dokaz </w:t>
            </w:r>
            <w:proofErr w:type="spellStart"/>
            <w:r w:rsidRPr="00070D68">
              <w:rPr>
                <w:rFonts w:cs="Arial"/>
                <w:i/>
                <w:sz w:val="20"/>
                <w:szCs w:val="20"/>
              </w:rPr>
              <w:t>prima</w:t>
            </w:r>
            <w:proofErr w:type="spellEnd"/>
            <w:r w:rsidRPr="00070D68">
              <w:rPr>
                <w:rFonts w:cs="Arial"/>
                <w:i/>
                <w:sz w:val="20"/>
                <w:szCs w:val="20"/>
              </w:rPr>
              <w:t xml:space="preserve"> </w:t>
            </w:r>
            <w:proofErr w:type="spellStart"/>
            <w:r w:rsidRPr="00070D68">
              <w:rPr>
                <w:rFonts w:cs="Arial"/>
                <w:i/>
                <w:sz w:val="20"/>
                <w:szCs w:val="20"/>
              </w:rPr>
              <w:t>facie</w:t>
            </w:r>
            <w:proofErr w:type="spellEnd"/>
            <w:r w:rsidRPr="00070D68">
              <w:rPr>
                <w:rFonts w:cs="Arial"/>
                <w:i/>
                <w:sz w:val="20"/>
                <w:szCs w:val="20"/>
              </w:rPr>
              <w:t>, da je bilo kršeno konkurenčno pravo.</w:t>
            </w:r>
            <w:r w:rsidRPr="00070D68">
              <w:rPr>
                <w:rFonts w:cs="Arial"/>
                <w:sz w:val="20"/>
                <w:szCs w:val="20"/>
              </w:rPr>
              <w:t xml:space="preserve"> Tretji odstavek 9. člena Direktive 2014/104 dodaja, da </w:t>
            </w:r>
            <w:r w:rsidRPr="00070D68">
              <w:rPr>
                <w:rFonts w:cs="Arial"/>
                <w:i/>
                <w:sz w:val="20"/>
                <w:szCs w:val="20"/>
              </w:rPr>
              <w:t>ta člen ne posega v pravice in obveznosti nacionalnih sodišč iz 267. člena PDEU.</w:t>
            </w:r>
            <w:r w:rsidRPr="00070D68">
              <w:rPr>
                <w:rFonts w:cs="Arial"/>
                <w:i/>
                <w:sz w:val="20"/>
                <w:szCs w:val="20"/>
                <w:vertAlign w:val="superscript"/>
              </w:rPr>
              <w:footnoteReference w:id="35"/>
            </w:r>
          </w:p>
          <w:p w14:paraId="23907203" w14:textId="77777777" w:rsidR="007522E3" w:rsidRPr="00070D68" w:rsidRDefault="007522E3" w:rsidP="0025166A">
            <w:pPr>
              <w:spacing w:line="260" w:lineRule="atLeast"/>
              <w:rPr>
                <w:rFonts w:cs="Arial"/>
                <w:sz w:val="20"/>
                <w:szCs w:val="20"/>
              </w:rPr>
            </w:pPr>
          </w:p>
          <w:p w14:paraId="7772949C" w14:textId="77777777" w:rsidR="007522E3" w:rsidRPr="00070D68" w:rsidRDefault="007522E3" w:rsidP="0025166A">
            <w:pPr>
              <w:spacing w:line="260" w:lineRule="atLeast"/>
              <w:rPr>
                <w:rFonts w:cs="Arial"/>
                <w:sz w:val="20"/>
                <w:szCs w:val="20"/>
              </w:rPr>
            </w:pPr>
            <w:r w:rsidRPr="00070D68">
              <w:rPr>
                <w:rFonts w:cs="Arial"/>
                <w:sz w:val="20"/>
                <w:szCs w:val="20"/>
              </w:rPr>
              <w:t xml:space="preserve">V tem členu je določen učinek odločbe organa, pristojnega za varstvo konkurence. V </w:t>
            </w:r>
            <w:r w:rsidRPr="00070D68">
              <w:rPr>
                <w:rFonts w:cs="Arial"/>
                <w:sz w:val="20"/>
                <w:szCs w:val="20"/>
                <w:u w:val="single"/>
              </w:rPr>
              <w:t>prvem odstavku</w:t>
            </w:r>
            <w:r w:rsidRPr="00070D68">
              <w:rPr>
                <w:rFonts w:cs="Arial"/>
                <w:sz w:val="20"/>
                <w:szCs w:val="20"/>
              </w:rPr>
              <w:t xml:space="preserve"> je določeno, da je sodišče vezano na pravnomočno odločbo </w:t>
            </w:r>
            <w:r w:rsidR="00E448E3" w:rsidRPr="00070D68">
              <w:rPr>
                <w:rFonts w:cs="Arial"/>
                <w:sz w:val="20"/>
                <w:szCs w:val="20"/>
              </w:rPr>
              <w:t>a</w:t>
            </w:r>
            <w:r w:rsidR="0045309B" w:rsidRPr="00070D68">
              <w:rPr>
                <w:rFonts w:cs="Arial"/>
                <w:sz w:val="20"/>
                <w:szCs w:val="20"/>
              </w:rPr>
              <w:t>genc</w:t>
            </w:r>
            <w:r w:rsidRPr="00070D68">
              <w:rPr>
                <w:rFonts w:cs="Arial"/>
                <w:sz w:val="20"/>
                <w:szCs w:val="20"/>
              </w:rPr>
              <w:t xml:space="preserve">ije o kršitvi konkurenčnega prava ali pravnomočno odločbo o kršitvi, izdano v postopku sodnega varstva zoper odločbo </w:t>
            </w:r>
            <w:r w:rsidR="00E448E3" w:rsidRPr="00070D68">
              <w:rPr>
                <w:rFonts w:cs="Arial"/>
                <w:sz w:val="20"/>
                <w:szCs w:val="20"/>
              </w:rPr>
              <w:t>a</w:t>
            </w:r>
            <w:r w:rsidR="0045309B" w:rsidRPr="00070D68">
              <w:rPr>
                <w:rFonts w:cs="Arial"/>
                <w:sz w:val="20"/>
                <w:szCs w:val="20"/>
              </w:rPr>
              <w:t>genc</w:t>
            </w:r>
            <w:r w:rsidRPr="00070D68">
              <w:rPr>
                <w:rFonts w:cs="Arial"/>
                <w:sz w:val="20"/>
                <w:szCs w:val="20"/>
              </w:rPr>
              <w:t xml:space="preserve">ije, torej Upravnega sodišča Republike Slovenije. </w:t>
            </w:r>
          </w:p>
          <w:p w14:paraId="01BC155E" w14:textId="77777777" w:rsidR="00310DF2" w:rsidRPr="00070D68" w:rsidRDefault="00310DF2" w:rsidP="0025166A">
            <w:pPr>
              <w:spacing w:line="260" w:lineRule="atLeast"/>
              <w:rPr>
                <w:rFonts w:cs="Arial"/>
                <w:sz w:val="20"/>
                <w:szCs w:val="20"/>
              </w:rPr>
            </w:pPr>
          </w:p>
          <w:p w14:paraId="278C71D2" w14:textId="77777777" w:rsidR="007522E3" w:rsidRPr="00070D68" w:rsidRDefault="007522E3" w:rsidP="0025166A">
            <w:pPr>
              <w:spacing w:line="260" w:lineRule="atLeast"/>
              <w:rPr>
                <w:rFonts w:cs="Arial"/>
                <w:sz w:val="20"/>
                <w:szCs w:val="20"/>
              </w:rPr>
            </w:pPr>
            <w:r w:rsidRPr="00070D68">
              <w:rPr>
                <w:rFonts w:cs="Arial"/>
                <w:sz w:val="20"/>
                <w:szCs w:val="20"/>
                <w:u w:val="single"/>
              </w:rPr>
              <w:t>Drugi odstavek</w:t>
            </w:r>
            <w:r w:rsidRPr="00070D68">
              <w:rPr>
                <w:rFonts w:cs="Arial"/>
                <w:sz w:val="20"/>
                <w:szCs w:val="20"/>
              </w:rPr>
              <w:t xml:space="preserve"> določa učinke odločb organov, pristojnih za varstvo konkurence drugih držav članic. Če je bil obstoj kršitve konkurenčnega prava pravnomočno ugotovljen s pravnomočno odločbo organa, pristojnega za varstvo konkurence druge države članice, ali pravnomočno odločbo sodišča druge države članice, ki je na podlagi rednega pravnega sredstva pristojno za presojo odločb organa, pristojnega za varstvo konkurence druge države članice, se domneva, da so kršitelji, določeni v odločbi organa, pristojnega za varstvo konkurence druge države članice, ravnali protipravno. Predlog določbe tako ne določa samodejnega priznanja odločbe organa, pristojnega za varstvo konkurence druge države članice, lahko pa tožnik odločbo druge države članice EU predloži kot dokaz o kršitvi. S tem odstavkom se ohranja dosedanja domneva, da so kršitelji, določeni v odločbi o kršitvi konkurenčnega prava, ravnali protipravno, razen če nasprotna stranka dokaže nasprotno. Dokazno breme o protipravnosti se s tem prenese na toženo stranko. </w:t>
            </w:r>
          </w:p>
          <w:p w14:paraId="51F74162" w14:textId="77777777" w:rsidR="007522E3" w:rsidRPr="00070D68" w:rsidRDefault="007522E3" w:rsidP="0025166A">
            <w:pPr>
              <w:spacing w:line="260" w:lineRule="atLeast"/>
              <w:rPr>
                <w:rFonts w:cs="Arial"/>
                <w:sz w:val="20"/>
                <w:szCs w:val="20"/>
              </w:rPr>
            </w:pPr>
          </w:p>
          <w:p w14:paraId="15943102" w14:textId="77777777" w:rsidR="007522E3" w:rsidRPr="00070D68" w:rsidRDefault="007522E3" w:rsidP="0025166A">
            <w:pPr>
              <w:spacing w:line="260" w:lineRule="atLeast"/>
              <w:rPr>
                <w:rFonts w:cs="Arial"/>
                <w:sz w:val="20"/>
                <w:szCs w:val="20"/>
              </w:rPr>
            </w:pPr>
            <w:r w:rsidRPr="00070D68">
              <w:rPr>
                <w:rFonts w:cs="Arial"/>
                <w:sz w:val="20"/>
                <w:szCs w:val="20"/>
                <w:u w:val="single"/>
              </w:rPr>
              <w:t>Tretji odstavek</w:t>
            </w:r>
            <w:r w:rsidRPr="00070D68">
              <w:rPr>
                <w:rFonts w:cs="Arial"/>
                <w:sz w:val="20"/>
                <w:szCs w:val="20"/>
              </w:rPr>
              <w:t xml:space="preserve"> določa, da obveznost iz prvega in prejšnjega odstavka tega člena ne posega v pravice in obveznosti na podlagi 267. člena PDEU.</w:t>
            </w:r>
            <w:r w:rsidRPr="00070D68" w:rsidDel="009E7FD9">
              <w:rPr>
                <w:rFonts w:cs="Arial"/>
                <w:sz w:val="20"/>
                <w:szCs w:val="20"/>
              </w:rPr>
              <w:t xml:space="preserve"> </w:t>
            </w:r>
          </w:p>
          <w:p w14:paraId="7128DC7C" w14:textId="77777777" w:rsidR="007522E3" w:rsidRPr="00070D68" w:rsidRDefault="007522E3" w:rsidP="0025166A">
            <w:pPr>
              <w:spacing w:line="260" w:lineRule="atLeast"/>
              <w:rPr>
                <w:rFonts w:cs="Arial"/>
                <w:b/>
                <w:sz w:val="20"/>
                <w:szCs w:val="20"/>
              </w:rPr>
            </w:pPr>
          </w:p>
          <w:p w14:paraId="479F7B2E" w14:textId="45B9FD77" w:rsidR="007522E3" w:rsidRPr="00070D68" w:rsidRDefault="007522E3" w:rsidP="0025166A">
            <w:pPr>
              <w:spacing w:line="260" w:lineRule="atLeast"/>
              <w:rPr>
                <w:rFonts w:cs="Arial"/>
                <w:sz w:val="20"/>
                <w:szCs w:val="20"/>
              </w:rPr>
            </w:pPr>
            <w:r w:rsidRPr="00070D68">
              <w:rPr>
                <w:rFonts w:cs="Arial"/>
                <w:b/>
                <w:sz w:val="20"/>
                <w:szCs w:val="20"/>
              </w:rPr>
              <w:t xml:space="preserve">K </w:t>
            </w:r>
            <w:r w:rsidR="00C741E8" w:rsidRPr="00070D68">
              <w:rPr>
                <w:rFonts w:cs="Arial"/>
                <w:b/>
                <w:sz w:val="20"/>
                <w:szCs w:val="20"/>
              </w:rPr>
              <w:t>107</w:t>
            </w:r>
            <w:r w:rsidRPr="00070D68">
              <w:rPr>
                <w:rFonts w:cs="Arial"/>
                <w:b/>
                <w:sz w:val="20"/>
                <w:szCs w:val="20"/>
              </w:rPr>
              <w:t>. členu (posebna pravila glede solidarne odgovornosti za mala in srednja podjetja)</w:t>
            </w:r>
          </w:p>
          <w:p w14:paraId="4C45708C" w14:textId="77777777" w:rsidR="007522E3" w:rsidRPr="00070D68" w:rsidRDefault="007522E3" w:rsidP="0025166A">
            <w:pPr>
              <w:spacing w:line="260" w:lineRule="atLeast"/>
              <w:rPr>
                <w:rFonts w:cs="Arial"/>
                <w:sz w:val="20"/>
                <w:szCs w:val="20"/>
              </w:rPr>
            </w:pPr>
          </w:p>
          <w:p w14:paraId="1EFB86B9" w14:textId="19ADD064" w:rsidR="007522E3" w:rsidRPr="00070D68" w:rsidRDefault="007522E3" w:rsidP="0025166A">
            <w:pPr>
              <w:spacing w:line="260" w:lineRule="atLeast"/>
              <w:rPr>
                <w:rFonts w:cs="Arial"/>
                <w:sz w:val="20"/>
                <w:szCs w:val="20"/>
              </w:rPr>
            </w:pPr>
            <w:r w:rsidRPr="00070D68">
              <w:rPr>
                <w:rFonts w:cs="Arial"/>
                <w:sz w:val="20"/>
                <w:szCs w:val="20"/>
              </w:rPr>
              <w:t xml:space="preserve">Direktiva 2014/104 </w:t>
            </w:r>
            <w:r w:rsidR="00651B51" w:rsidRPr="00070D68">
              <w:rPr>
                <w:rFonts w:cs="Arial"/>
                <w:sz w:val="20"/>
                <w:szCs w:val="20"/>
              </w:rPr>
              <w:t xml:space="preserve">je </w:t>
            </w:r>
            <w:r w:rsidRPr="00070D68">
              <w:rPr>
                <w:rFonts w:cs="Arial"/>
                <w:sz w:val="20"/>
                <w:szCs w:val="20"/>
              </w:rPr>
              <w:t>na novo ure</w:t>
            </w:r>
            <w:r w:rsidR="00651B51" w:rsidRPr="00070D68">
              <w:rPr>
                <w:rFonts w:cs="Arial"/>
                <w:sz w:val="20"/>
                <w:szCs w:val="20"/>
              </w:rPr>
              <w:t>dila</w:t>
            </w:r>
            <w:r w:rsidRPr="00070D68">
              <w:rPr>
                <w:rFonts w:cs="Arial"/>
                <w:sz w:val="20"/>
                <w:szCs w:val="20"/>
              </w:rPr>
              <w:t xml:space="preserve"> solidarno odgovornost kršiteljev konkurenčnega prava. V prvem odstavku 11. člena je določeno, da morajo države članice zagotoviti, da so podjetja, ki so s skupnim ravnanjem kršila konkurenčno pravo, solidarno odgovorna za škodo, povzročeno s to kršitvijo, kar pomeni, da mora vsako podjetj</w:t>
            </w:r>
            <w:r w:rsidR="00651B51" w:rsidRPr="00070D68">
              <w:rPr>
                <w:rFonts w:cs="Arial"/>
                <w:sz w:val="20"/>
                <w:szCs w:val="20"/>
              </w:rPr>
              <w:t>e</w:t>
            </w:r>
            <w:r w:rsidRPr="00070D68">
              <w:rPr>
                <w:rFonts w:cs="Arial"/>
                <w:sz w:val="20"/>
                <w:szCs w:val="20"/>
              </w:rPr>
              <w:t xml:space="preserve"> plačati oškodovancu, ki to zahteva, celotno škodo, oškodovanec pa lahko od kateregakoli od podjetij zahteva popolno odškodnino, dokler ni v celoti poplačan. Iz pojasnila 37. uvodne </w:t>
            </w:r>
            <w:r w:rsidR="00721AA6" w:rsidRPr="00070D68">
              <w:rPr>
                <w:rFonts w:cs="Arial"/>
                <w:sz w:val="20"/>
                <w:szCs w:val="20"/>
              </w:rPr>
              <w:t>izjave</w:t>
            </w:r>
            <w:r w:rsidRPr="00070D68">
              <w:rPr>
                <w:rFonts w:cs="Arial"/>
                <w:sz w:val="20"/>
                <w:szCs w:val="20"/>
              </w:rPr>
              <w:t xml:space="preserve"> Direktive 2014/104 izhaja, da bi moral imeti sokršitelj, ki plača več, kot znaša njegov delež v škodi, pravico zahtevati, da mu drugi sokršitelji povrnejo tisto, kar je plačal zanje. Določitve deleža Direktiva 2014/104 ne določa in ga prepušča nacionalni zakonodaji, iz iste uvodne </w:t>
            </w:r>
            <w:r w:rsidR="00721AA6" w:rsidRPr="00070D68">
              <w:rPr>
                <w:rFonts w:cs="Arial"/>
                <w:sz w:val="20"/>
                <w:szCs w:val="20"/>
              </w:rPr>
              <w:t>izjave</w:t>
            </w:r>
            <w:r w:rsidR="00651B51" w:rsidRPr="00070D68">
              <w:rPr>
                <w:rFonts w:cs="Arial"/>
                <w:sz w:val="20"/>
                <w:szCs w:val="20"/>
              </w:rPr>
              <w:t xml:space="preserve"> </w:t>
            </w:r>
            <w:r w:rsidRPr="00070D68">
              <w:rPr>
                <w:rFonts w:cs="Arial"/>
                <w:sz w:val="20"/>
                <w:szCs w:val="20"/>
              </w:rPr>
              <w:t>pa izhaja, da pri določitvi deleža velja upoštevati relevantne okoliščine, kot so prihodki podjetja, tržni delež ali vloga v kartelu.</w:t>
            </w:r>
          </w:p>
          <w:p w14:paraId="326C3535" w14:textId="77777777" w:rsidR="007522E3" w:rsidRPr="00070D68" w:rsidRDefault="007522E3" w:rsidP="0025166A">
            <w:pPr>
              <w:spacing w:line="260" w:lineRule="atLeast"/>
              <w:rPr>
                <w:rFonts w:cs="Arial"/>
                <w:sz w:val="20"/>
                <w:szCs w:val="20"/>
              </w:rPr>
            </w:pPr>
          </w:p>
          <w:p w14:paraId="7C420F76" w14:textId="77777777" w:rsidR="007522E3" w:rsidRPr="00070D68" w:rsidRDefault="007522E3" w:rsidP="0025166A">
            <w:pPr>
              <w:spacing w:line="260" w:lineRule="atLeast"/>
              <w:rPr>
                <w:rFonts w:cs="Arial"/>
                <w:sz w:val="20"/>
                <w:szCs w:val="20"/>
              </w:rPr>
            </w:pPr>
            <w:r w:rsidRPr="00070D68">
              <w:rPr>
                <w:rFonts w:cs="Arial"/>
                <w:sz w:val="20"/>
                <w:szCs w:val="20"/>
              </w:rPr>
              <w:lastRenderedPageBreak/>
              <w:t xml:space="preserve">Odstop od zgornjega pravila ureja drugi odstavek 11. člena Direktive 2014/104, po katerem je kršitelj, ki je majhno ali srednje podjetje (v nadaljnjem besedilu: MSP) v smislu Priporočila Evropske </w:t>
            </w:r>
            <w:r w:rsidR="003976AA" w:rsidRPr="00070D68">
              <w:rPr>
                <w:rFonts w:cs="Arial"/>
                <w:sz w:val="20"/>
                <w:szCs w:val="20"/>
              </w:rPr>
              <w:t>komisije</w:t>
            </w:r>
            <w:r w:rsidRPr="00070D68">
              <w:rPr>
                <w:rFonts w:cs="Arial"/>
                <w:sz w:val="20"/>
                <w:szCs w:val="20"/>
              </w:rPr>
              <w:t xml:space="preserve"> z dne 6. maja 2003 o definiciji mikro, majhnih in srednje velikih podjetij,</w:t>
            </w:r>
            <w:r w:rsidRPr="00070D68">
              <w:rPr>
                <w:rFonts w:cs="Arial"/>
                <w:sz w:val="20"/>
                <w:szCs w:val="20"/>
                <w:vertAlign w:val="superscript"/>
              </w:rPr>
              <w:footnoteReference w:id="36"/>
            </w:r>
            <w:r w:rsidRPr="00070D68">
              <w:rPr>
                <w:rFonts w:cs="Arial"/>
                <w:sz w:val="20"/>
                <w:szCs w:val="20"/>
              </w:rPr>
              <w:t xml:space="preserve"> odgovoren le svojim neposrednim in/ali posrednim kupcem (ne torej tudi strankam drugih kršiteljev, ki so solidarno odgovorni za škodo), če je bil njegov tržni delež v času trajanja kršitve nižji od petih odstotkov in bi uporaba pravila o solidarni odgovornosti nedvomno ogrozila njegovo gospodarsko sposobnost preživetja in povzročila, da bi njegova sredstva izgubila vso vrednost. Vendar pa tretji odstavek 11. člena Direktive 2014/104 določa, da ta izjema ne more biti upoštevana, kadar je MSP organiziralo protipravno ravnanje</w:t>
            </w:r>
            <w:r w:rsidR="008E73D0" w:rsidRPr="00070D68">
              <w:rPr>
                <w:rFonts w:cs="Arial"/>
                <w:sz w:val="20"/>
                <w:szCs w:val="20"/>
              </w:rPr>
              <w:t>,</w:t>
            </w:r>
            <w:r w:rsidRPr="00070D68">
              <w:rPr>
                <w:rFonts w:cs="Arial"/>
                <w:sz w:val="20"/>
                <w:szCs w:val="20"/>
              </w:rPr>
              <w:t xml:space="preserve"> ali je prisililo druga podjetja, da sodelujejo pri kršitvi, ali pa je bilo predhodno ugotovljeno, da je MSP kršilo konkurenčno pravo. Izjema ne sme biti upoštevana tudi, če oškodovanec ne bi mogel pridobiti popolne odškodnine od drugih solidarnih dolžnikov.</w:t>
            </w:r>
            <w:r w:rsidRPr="00070D68">
              <w:rPr>
                <w:rFonts w:cs="Arial"/>
                <w:sz w:val="20"/>
                <w:szCs w:val="20"/>
                <w:vertAlign w:val="superscript"/>
              </w:rPr>
              <w:footnoteReference w:id="37"/>
            </w:r>
          </w:p>
          <w:p w14:paraId="0D582093" w14:textId="77777777" w:rsidR="007522E3" w:rsidRPr="00070D68" w:rsidRDefault="007522E3" w:rsidP="0025166A">
            <w:pPr>
              <w:spacing w:line="260" w:lineRule="atLeast"/>
              <w:rPr>
                <w:rFonts w:cs="Arial"/>
                <w:sz w:val="20"/>
                <w:szCs w:val="20"/>
              </w:rPr>
            </w:pPr>
          </w:p>
          <w:p w14:paraId="08E660E0" w14:textId="77777777" w:rsidR="007522E3" w:rsidRPr="00070D68" w:rsidRDefault="007522E3" w:rsidP="0025166A">
            <w:pPr>
              <w:spacing w:line="260" w:lineRule="atLeast"/>
              <w:rPr>
                <w:rFonts w:cs="Arial"/>
                <w:sz w:val="20"/>
                <w:szCs w:val="20"/>
              </w:rPr>
            </w:pPr>
            <w:r w:rsidRPr="00070D68">
              <w:rPr>
                <w:rFonts w:cs="Arial"/>
                <w:sz w:val="20"/>
                <w:szCs w:val="20"/>
              </w:rPr>
              <w:t xml:space="preserve">V Sloveniji je splošno pravilo o solidarni odgovornosti urejeno v določbah od 186. do 188. člena OZ. Določba 186. člena OZ določa solidarno odgovornost več oseb za isto škodo. Vsak kršitelj za povzročeno škodo odgovarja oškodovancu v celoti, oškodovanec pa lahko zahteva povračilo škode od vsakega od kršiteljev vse dotlej, dokler ni popolnoma poplačan. Obveznost povračila škode preneha, ko jo en dolžnik izpolni. </w:t>
            </w:r>
          </w:p>
          <w:p w14:paraId="091F3111" w14:textId="77777777" w:rsidR="007522E3" w:rsidRPr="00070D68" w:rsidRDefault="007522E3" w:rsidP="0025166A">
            <w:pPr>
              <w:spacing w:line="260" w:lineRule="atLeast"/>
              <w:rPr>
                <w:rFonts w:cs="Arial"/>
                <w:sz w:val="20"/>
                <w:szCs w:val="20"/>
              </w:rPr>
            </w:pPr>
          </w:p>
          <w:p w14:paraId="0CAA1BCA" w14:textId="77777777" w:rsidR="007522E3" w:rsidRPr="00070D68" w:rsidRDefault="007522E3" w:rsidP="0025166A">
            <w:pPr>
              <w:spacing w:line="260" w:lineRule="atLeast"/>
              <w:rPr>
                <w:rFonts w:cs="Arial"/>
                <w:sz w:val="20"/>
                <w:szCs w:val="20"/>
              </w:rPr>
            </w:pPr>
            <w:r w:rsidRPr="00070D68">
              <w:rPr>
                <w:rFonts w:cs="Arial"/>
                <w:sz w:val="20"/>
                <w:szCs w:val="20"/>
              </w:rPr>
              <w:t>Plačilo celotne odškodnine oziroma izpolnitev solidarne obveznosti povzroči prenehanje obveznosti plačila samo v razmerju do oškodovanca. Regresno razmerje pa je notranje razmerje med kršitelji, ki nastane tedaj, ko solidarni dolžnik plača več, kot pa znaša njegov delež v škodi, zaradi česar lahko v skladu s prvim odstavkom 188. člena OZ zahteva od vsakega drugega dolžnika, da mu povrne tisto, kar je plačal zanj. Drugi odstavek 188. člena OZ določa, da delež vsakega posameznega dolžnika določi sodišče glede na težo njegove krivde in težo posledic njegovega delovanja. Če ni mogoče ugotoviti deležev dolžnikov, pade na vsakega enak delež, razen če zahteva pravičnost v danem primeru drugačno odločitev.</w:t>
            </w:r>
          </w:p>
          <w:p w14:paraId="74F8DA37" w14:textId="77777777" w:rsidR="007522E3" w:rsidRPr="00070D68" w:rsidRDefault="007522E3" w:rsidP="0025166A">
            <w:pPr>
              <w:spacing w:line="260" w:lineRule="atLeast"/>
              <w:rPr>
                <w:rFonts w:cs="Arial"/>
                <w:sz w:val="20"/>
                <w:szCs w:val="20"/>
              </w:rPr>
            </w:pPr>
          </w:p>
          <w:p w14:paraId="09D854EA" w14:textId="77777777" w:rsidR="007522E3" w:rsidRPr="00070D68" w:rsidRDefault="007522E3" w:rsidP="0025166A">
            <w:pPr>
              <w:spacing w:line="260" w:lineRule="atLeast"/>
              <w:rPr>
                <w:rFonts w:cs="Arial"/>
                <w:sz w:val="20"/>
                <w:szCs w:val="20"/>
              </w:rPr>
            </w:pPr>
            <w:r w:rsidRPr="00070D68">
              <w:rPr>
                <w:rFonts w:cs="Arial"/>
                <w:sz w:val="20"/>
                <w:szCs w:val="20"/>
              </w:rPr>
              <w:t>Prvi odstavek 11. člena Direktive 2014/104 ustreza ureditvi solidarne odgovornosti po OZ. Nadaljnja določila 11. člena Direktive 2014/104 pa odstopajo od ureditve po OZ in jih je ustrezno uredil že ZPOmK-1 in se nespremenjeno ohranja tudi s tem predlogom zakona. Splošna pravila o solidarni odgovornosti ostanejo urejena v OZ, ker jih ni treba spremeniti, v tem zakon</w:t>
            </w:r>
            <w:r w:rsidR="00310DF2" w:rsidRPr="00070D68">
              <w:rPr>
                <w:rFonts w:cs="Arial"/>
                <w:sz w:val="20"/>
                <w:szCs w:val="20"/>
              </w:rPr>
              <w:t>u</w:t>
            </w:r>
            <w:r w:rsidRPr="00070D68">
              <w:rPr>
                <w:rFonts w:cs="Arial"/>
                <w:sz w:val="20"/>
                <w:szCs w:val="20"/>
              </w:rPr>
              <w:t xml:space="preserve"> pa se opredelijo posebna pravila, ki so določene v drugem do šestem odstavku 11. člena Direktive 2014/104.</w:t>
            </w:r>
          </w:p>
          <w:p w14:paraId="4B3E3BE5" w14:textId="77777777" w:rsidR="007522E3" w:rsidRPr="00070D68" w:rsidRDefault="007522E3" w:rsidP="0025166A">
            <w:pPr>
              <w:spacing w:line="260" w:lineRule="atLeast"/>
              <w:rPr>
                <w:rFonts w:cs="Arial"/>
                <w:b/>
                <w:sz w:val="20"/>
                <w:szCs w:val="20"/>
                <w:u w:val="single"/>
              </w:rPr>
            </w:pPr>
          </w:p>
          <w:p w14:paraId="2D8CA472" w14:textId="77777777" w:rsidR="007522E3" w:rsidRPr="00070D68" w:rsidRDefault="007522E3" w:rsidP="0025166A">
            <w:pPr>
              <w:spacing w:line="260" w:lineRule="atLeast"/>
              <w:rPr>
                <w:rFonts w:cs="Arial"/>
                <w:sz w:val="20"/>
                <w:szCs w:val="20"/>
              </w:rPr>
            </w:pPr>
            <w:r w:rsidRPr="00070D68">
              <w:rPr>
                <w:rFonts w:cs="Arial"/>
                <w:sz w:val="20"/>
                <w:szCs w:val="20"/>
              </w:rPr>
              <w:t xml:space="preserve">V </w:t>
            </w:r>
            <w:r w:rsidRPr="00070D68">
              <w:rPr>
                <w:rFonts w:cs="Arial"/>
                <w:sz w:val="20"/>
                <w:szCs w:val="20"/>
                <w:u w:val="single"/>
              </w:rPr>
              <w:t>prvem odstavku</w:t>
            </w:r>
            <w:r w:rsidRPr="00070D68">
              <w:rPr>
                <w:rFonts w:cs="Arial"/>
                <w:sz w:val="20"/>
                <w:szCs w:val="20"/>
              </w:rPr>
              <w:t xml:space="preserve"> je določeno posebno pravilo za solidarno odgovornost za MSP, ki je odgovorno samo za škodo, nastalo njegovim neposrednim in posrednim kupcem, če dokaže, da je bil njegov tržni delež na upoštevnem trgu v času kršitve konkurenčnega prava ves čas pod petimi odstotki in da bi uporaba splošnih pravil o solidarni odgovornosti nedvomno ogrozila njegovo gospodarsko sposobnost preživetja, njegova sredstva pa bi izgubila celotno vrednost. MSP je opredeljeno v skladu s Priporočilom Evropske komisije z dne 6. 5. 2003 o definiciji mikro, malih in srednje velikih podjetij, in sicer gre za podjetje, ki ima manj kot 250 zaposlenih ter letni promet, ki ne presega 50 milijonov evrov, ali letno bilančno vsoto, ki ne presega 43 milijonov evrov.</w:t>
            </w:r>
          </w:p>
          <w:p w14:paraId="078D849B" w14:textId="77777777" w:rsidR="007522E3" w:rsidRPr="00070D68" w:rsidRDefault="007522E3" w:rsidP="0025166A">
            <w:pPr>
              <w:spacing w:line="260" w:lineRule="atLeast"/>
              <w:rPr>
                <w:rFonts w:cs="Arial"/>
                <w:sz w:val="20"/>
                <w:szCs w:val="20"/>
              </w:rPr>
            </w:pPr>
          </w:p>
          <w:p w14:paraId="5B24E3F5" w14:textId="77777777" w:rsidR="007522E3" w:rsidRPr="00070D68" w:rsidRDefault="007522E3" w:rsidP="0025166A">
            <w:pPr>
              <w:spacing w:line="260" w:lineRule="atLeast"/>
              <w:rPr>
                <w:rFonts w:cs="Arial"/>
                <w:sz w:val="20"/>
                <w:szCs w:val="20"/>
              </w:rPr>
            </w:pPr>
            <w:r w:rsidRPr="00070D68">
              <w:rPr>
                <w:rFonts w:cs="Arial"/>
                <w:sz w:val="20"/>
                <w:szCs w:val="20"/>
              </w:rPr>
              <w:t>Dokazno breme nosi kršitelj, ki mora navesti in dokazati, da njegovo podjetje po velikosti ustreza definiciji MSP, in da sta kumulativno izpolnjena pogoja glede tržnega deleža in možnosti preživetja.</w:t>
            </w:r>
          </w:p>
          <w:p w14:paraId="314A09F1" w14:textId="77777777" w:rsidR="007522E3" w:rsidRPr="00070D68" w:rsidRDefault="007522E3" w:rsidP="0025166A">
            <w:pPr>
              <w:spacing w:line="260" w:lineRule="atLeast"/>
              <w:rPr>
                <w:rFonts w:cs="Arial"/>
                <w:sz w:val="20"/>
                <w:szCs w:val="20"/>
              </w:rPr>
            </w:pPr>
          </w:p>
          <w:p w14:paraId="006C3786" w14:textId="77777777" w:rsidR="007522E3" w:rsidRPr="00070D68" w:rsidRDefault="007522E3" w:rsidP="0025166A">
            <w:pPr>
              <w:spacing w:line="260" w:lineRule="atLeast"/>
              <w:rPr>
                <w:rFonts w:cs="Arial"/>
                <w:sz w:val="20"/>
                <w:szCs w:val="20"/>
              </w:rPr>
            </w:pPr>
            <w:r w:rsidRPr="00070D68">
              <w:rPr>
                <w:rFonts w:cs="Arial"/>
                <w:sz w:val="20"/>
                <w:szCs w:val="20"/>
              </w:rPr>
              <w:t>Vendar pa je kršitelj, ki je MSP, odgovoren tudi drugim oškodovancem, ki niso njegovi neposredni ali posredni kupci, če ti od drugih podjetij, ki so odgovorna za isto kršitev konkurenčnega prava, ne morejo pridobiti popolne odškodnine (</w:t>
            </w:r>
            <w:r w:rsidRPr="00070D68">
              <w:rPr>
                <w:rFonts w:cs="Arial"/>
                <w:sz w:val="20"/>
                <w:szCs w:val="20"/>
                <w:u w:val="single"/>
              </w:rPr>
              <w:t>drugi odstavek</w:t>
            </w:r>
            <w:r w:rsidRPr="00070D68">
              <w:rPr>
                <w:rFonts w:cs="Arial"/>
                <w:sz w:val="20"/>
                <w:szCs w:val="20"/>
              </w:rPr>
              <w:t>).</w:t>
            </w:r>
          </w:p>
          <w:p w14:paraId="529AC268" w14:textId="77777777" w:rsidR="007522E3" w:rsidRPr="00070D68" w:rsidRDefault="007522E3" w:rsidP="0025166A">
            <w:pPr>
              <w:spacing w:line="260" w:lineRule="atLeast"/>
              <w:rPr>
                <w:rFonts w:cs="Arial"/>
                <w:sz w:val="20"/>
                <w:szCs w:val="20"/>
              </w:rPr>
            </w:pPr>
          </w:p>
          <w:p w14:paraId="1620E880" w14:textId="77777777" w:rsidR="007522E3" w:rsidRPr="00070D68" w:rsidRDefault="007522E3" w:rsidP="0025166A">
            <w:pPr>
              <w:spacing w:line="260" w:lineRule="atLeast"/>
              <w:rPr>
                <w:rFonts w:cs="Arial"/>
                <w:sz w:val="20"/>
                <w:szCs w:val="20"/>
              </w:rPr>
            </w:pPr>
            <w:r w:rsidRPr="00070D68">
              <w:rPr>
                <w:rFonts w:cs="Arial"/>
                <w:sz w:val="20"/>
                <w:szCs w:val="20"/>
              </w:rPr>
              <w:lastRenderedPageBreak/>
              <w:t>Direktiva 2014/104 ne določa, kdaj se šteje, da oškodovanec ne more pridobiti popolne odškodnine. To je pravni standard, ki ga bo oblikovala zlasti sodna praksa Sodišča EU. V skladu s pojasnili na delovnih sejah Sveta EU oškodovanec ne more pridobiti popolne odškodnine tedaj, ko je na primer dolžnik prenehal zaradi stečaja, ali je bila terjatev sorazmerno zmanjšana zaradi postopka prisilne poravnave ali zaradi dalj časa neuspešne izvršbe.</w:t>
            </w:r>
          </w:p>
          <w:p w14:paraId="078437D7" w14:textId="77777777" w:rsidR="007522E3" w:rsidRPr="00070D68" w:rsidRDefault="007522E3" w:rsidP="0025166A">
            <w:pPr>
              <w:spacing w:line="260" w:lineRule="atLeast"/>
              <w:rPr>
                <w:rFonts w:cs="Arial"/>
                <w:sz w:val="20"/>
                <w:szCs w:val="20"/>
              </w:rPr>
            </w:pPr>
          </w:p>
          <w:p w14:paraId="765EF590" w14:textId="77777777" w:rsidR="007522E3" w:rsidRPr="00070D68" w:rsidRDefault="007522E3" w:rsidP="0025166A">
            <w:pPr>
              <w:spacing w:line="260" w:lineRule="atLeast"/>
              <w:rPr>
                <w:rFonts w:cs="Arial"/>
                <w:sz w:val="20"/>
                <w:szCs w:val="20"/>
              </w:rPr>
            </w:pPr>
            <w:r w:rsidRPr="00070D68">
              <w:rPr>
                <w:rFonts w:cs="Arial"/>
                <w:sz w:val="20"/>
                <w:szCs w:val="20"/>
              </w:rPr>
              <w:t>Izjema iz prvega odstavka ne more biti upoštevana tudi takrat, kadar je kršitelj, ki je MSP, organiziral protipravno ravnanje ali prisililo druga podjetja k sodelovanju pri kršitvi, ali pa če je bila zoper tega kršitelja že kdaj prej izdana upravna ali sodna odločba o kršitvi konkurenčnega prava, pri čemer je treba slednje razlagati tako, da lahko zajema vse možne odločbe, v katerih se ugotovi kršitev konkurenčnega prava (</w:t>
            </w:r>
            <w:r w:rsidRPr="00070D68">
              <w:rPr>
                <w:rFonts w:cs="Arial"/>
                <w:sz w:val="20"/>
                <w:szCs w:val="20"/>
                <w:u w:val="single"/>
              </w:rPr>
              <w:t>tretji odstavek</w:t>
            </w:r>
            <w:r w:rsidRPr="00070D68">
              <w:rPr>
                <w:rFonts w:cs="Arial"/>
                <w:sz w:val="20"/>
                <w:szCs w:val="20"/>
              </w:rPr>
              <w:t xml:space="preserve">). </w:t>
            </w:r>
          </w:p>
          <w:p w14:paraId="33FF99F0" w14:textId="77777777" w:rsidR="007522E3" w:rsidRPr="00070D68" w:rsidRDefault="007522E3" w:rsidP="0025166A">
            <w:pPr>
              <w:spacing w:line="260" w:lineRule="atLeast"/>
              <w:rPr>
                <w:rFonts w:cs="Arial"/>
                <w:sz w:val="20"/>
                <w:szCs w:val="20"/>
              </w:rPr>
            </w:pPr>
          </w:p>
          <w:p w14:paraId="6FC15324" w14:textId="78FB118D" w:rsidR="007522E3" w:rsidRPr="00070D68" w:rsidRDefault="007522E3" w:rsidP="0025166A">
            <w:pPr>
              <w:tabs>
                <w:tab w:val="left" w:pos="2228"/>
              </w:tabs>
              <w:spacing w:line="260" w:lineRule="atLeast"/>
              <w:rPr>
                <w:rFonts w:cs="Arial"/>
                <w:b/>
                <w:sz w:val="20"/>
                <w:szCs w:val="20"/>
              </w:rPr>
            </w:pPr>
            <w:r w:rsidRPr="00070D68">
              <w:rPr>
                <w:rFonts w:cs="Arial"/>
                <w:b/>
                <w:sz w:val="20"/>
                <w:szCs w:val="20"/>
              </w:rPr>
              <w:t xml:space="preserve">K </w:t>
            </w:r>
            <w:r w:rsidR="00C741E8" w:rsidRPr="00070D68">
              <w:rPr>
                <w:rFonts w:cs="Arial"/>
                <w:b/>
                <w:sz w:val="20"/>
                <w:szCs w:val="20"/>
              </w:rPr>
              <w:t>108</w:t>
            </w:r>
            <w:r w:rsidRPr="00070D68">
              <w:rPr>
                <w:rFonts w:cs="Arial"/>
                <w:b/>
                <w:sz w:val="20"/>
                <w:szCs w:val="20"/>
              </w:rPr>
              <w:t>. členu (posebna pravila glede solidarne odgovornosti za kršitelja, ki mu je bila odpuščena sankcija)</w:t>
            </w:r>
          </w:p>
          <w:p w14:paraId="669F8CCE" w14:textId="77777777" w:rsidR="00E45872" w:rsidRPr="00070D68" w:rsidRDefault="00E45872" w:rsidP="0025166A">
            <w:pPr>
              <w:spacing w:line="260" w:lineRule="atLeast"/>
              <w:rPr>
                <w:rFonts w:cs="Arial"/>
                <w:sz w:val="20"/>
                <w:szCs w:val="20"/>
              </w:rPr>
            </w:pPr>
          </w:p>
          <w:p w14:paraId="11E99713" w14:textId="77777777" w:rsidR="007522E3" w:rsidRPr="00070D68" w:rsidRDefault="007522E3" w:rsidP="0025166A">
            <w:pPr>
              <w:spacing w:line="260" w:lineRule="atLeast"/>
              <w:rPr>
                <w:rFonts w:cs="Arial"/>
                <w:sz w:val="20"/>
                <w:szCs w:val="20"/>
              </w:rPr>
            </w:pPr>
            <w:r w:rsidRPr="00070D68">
              <w:rPr>
                <w:rFonts w:cs="Arial"/>
                <w:sz w:val="20"/>
                <w:szCs w:val="20"/>
              </w:rPr>
              <w:t>Druga izjema od splošnega pravila o solidarni odgovornosti je v 11. členu Direktive 2014/104 določena za »osebo, ki ji je odpuščena sankcija«. Iz opredelitve »podjetja z imuniteto« v 19. točki 2. člena Direktive 2014/104 izhaja, da izjema velja za podjetje ali fizično osebo, ki ji je organ, pristojen za varstvo konkurence, priznal imuniteto pred sankcijami v okviru programa prizanesljivosti. Če organ, pristojen za varstvo konkurence, podjetju ali fizični osebi samo zniža denarno sankci</w:t>
            </w:r>
            <w:r w:rsidR="00310DF2" w:rsidRPr="00070D68">
              <w:rPr>
                <w:rFonts w:cs="Arial"/>
                <w:sz w:val="20"/>
                <w:szCs w:val="20"/>
              </w:rPr>
              <w:t>j</w:t>
            </w:r>
            <w:r w:rsidRPr="00070D68">
              <w:rPr>
                <w:rFonts w:cs="Arial"/>
                <w:sz w:val="20"/>
                <w:szCs w:val="20"/>
              </w:rPr>
              <w:t xml:space="preserve">o in je ne odpusti »v celoti«, se ta izjema ne uporabi. Četrti odstavek 11. člena Direktive 2014/104 določa, da morajo </w:t>
            </w:r>
            <w:r w:rsidRPr="00070D68">
              <w:rPr>
                <w:rFonts w:cs="Arial"/>
                <w:i/>
                <w:sz w:val="20"/>
                <w:szCs w:val="20"/>
              </w:rPr>
              <w:t>države članice zagotoviti, da je prejemnik imunitete iz programa prizanesljivosti solidarno odgovoren (zgolj) svojim neposrednim ali posrednim kupcem ali dobaviteljem, drugim oškodovancem pa le, kadar od drugih podjetij, ki so vpletena v isto kršitev, ni mogoče pridobiti popolne odškodnine, pri čemer morajo države članice zagotoviti, da je v teh primerih zastaralni rok razumen in dovolj dolg, da lahko oškodovanec vloži tožbo zoper prejemnika imunitete</w:t>
            </w:r>
            <w:r w:rsidRPr="00070D68">
              <w:rPr>
                <w:rFonts w:cs="Arial"/>
                <w:sz w:val="20"/>
                <w:szCs w:val="20"/>
              </w:rPr>
              <w:t>.</w:t>
            </w:r>
            <w:r w:rsidRPr="00070D68">
              <w:rPr>
                <w:rFonts w:cs="Arial"/>
                <w:sz w:val="20"/>
                <w:szCs w:val="20"/>
                <w:vertAlign w:val="superscript"/>
              </w:rPr>
              <w:footnoteReference w:id="38"/>
            </w:r>
          </w:p>
          <w:p w14:paraId="49557E61" w14:textId="77777777" w:rsidR="007522E3" w:rsidRPr="00070D68" w:rsidRDefault="007522E3" w:rsidP="0025166A">
            <w:pPr>
              <w:spacing w:line="260" w:lineRule="atLeast"/>
              <w:rPr>
                <w:rFonts w:cs="Arial"/>
                <w:sz w:val="20"/>
                <w:szCs w:val="20"/>
              </w:rPr>
            </w:pPr>
          </w:p>
          <w:p w14:paraId="6FDE3E34" w14:textId="77777777" w:rsidR="007522E3" w:rsidRPr="00070D68" w:rsidRDefault="007522E3" w:rsidP="0025166A">
            <w:pPr>
              <w:spacing w:line="260" w:lineRule="atLeast"/>
              <w:rPr>
                <w:rFonts w:cs="Arial"/>
                <w:sz w:val="20"/>
                <w:szCs w:val="20"/>
              </w:rPr>
            </w:pPr>
            <w:r w:rsidRPr="00070D68">
              <w:rPr>
                <w:rFonts w:cs="Arial"/>
                <w:sz w:val="20"/>
                <w:szCs w:val="20"/>
              </w:rPr>
              <w:t xml:space="preserve">Peti odstavek 11. člena Direktive 2014/104 nadalje določa, da </w:t>
            </w:r>
            <w:r w:rsidRPr="00070D68">
              <w:rPr>
                <w:rFonts w:cs="Arial"/>
                <w:i/>
                <w:sz w:val="20"/>
                <w:szCs w:val="20"/>
              </w:rPr>
              <w:t>države članice zagotovijo uveljavljanje regresnih zahtevkov plačnika do drugih kršiteljev glede na njihovo relativno odgovornost za škodo, pri čemer višina prispevka kršitelja z imuniteto ne sme preseči škode, ki jo je to podjetje povzročilo svojim neposrednim ali posrednim kupcem ali dobaviteljem.</w:t>
            </w:r>
          </w:p>
          <w:p w14:paraId="3C055178" w14:textId="77777777" w:rsidR="007522E3" w:rsidRPr="00070D68" w:rsidRDefault="007522E3" w:rsidP="0025166A">
            <w:pPr>
              <w:spacing w:line="260" w:lineRule="atLeast"/>
              <w:rPr>
                <w:rFonts w:cs="Arial"/>
                <w:sz w:val="20"/>
                <w:szCs w:val="20"/>
              </w:rPr>
            </w:pPr>
          </w:p>
          <w:p w14:paraId="331336BF" w14:textId="77777777" w:rsidR="007522E3" w:rsidRPr="00070D68" w:rsidRDefault="007522E3" w:rsidP="0025166A">
            <w:pPr>
              <w:spacing w:line="260" w:lineRule="atLeast"/>
              <w:rPr>
                <w:rFonts w:cs="Arial"/>
                <w:i/>
                <w:sz w:val="20"/>
                <w:szCs w:val="20"/>
              </w:rPr>
            </w:pPr>
            <w:r w:rsidRPr="00070D68">
              <w:rPr>
                <w:rFonts w:cs="Arial"/>
                <w:sz w:val="20"/>
                <w:szCs w:val="20"/>
              </w:rPr>
              <w:t xml:space="preserve">V šestem odstavku 11. člena Direktive 2014/104 je </w:t>
            </w:r>
            <w:r w:rsidRPr="00070D68">
              <w:rPr>
                <w:rFonts w:cs="Arial"/>
                <w:i/>
                <w:sz w:val="20"/>
                <w:szCs w:val="20"/>
              </w:rPr>
              <w:t>določeno, da v primeru kršitev konkurenčnega prava, s katerimi je bila povzročena škoda oškodovancem, ki niso neposredni ali posredni kupci ali dobavitelji kršiteljev, države članice zagotovijo, da se obseg prispevka osebe z imuniteto drugim kršiteljem določi glede na njen delež odgovornosti pri nastanku škode.</w:t>
            </w:r>
          </w:p>
          <w:p w14:paraId="0328022D" w14:textId="77777777" w:rsidR="007522E3" w:rsidRPr="00070D68" w:rsidRDefault="007522E3" w:rsidP="0025166A">
            <w:pPr>
              <w:spacing w:line="260" w:lineRule="atLeast"/>
              <w:rPr>
                <w:rFonts w:cs="Arial"/>
                <w:sz w:val="20"/>
                <w:szCs w:val="20"/>
              </w:rPr>
            </w:pPr>
          </w:p>
          <w:p w14:paraId="30E82215" w14:textId="77777777" w:rsidR="007522E3" w:rsidRPr="00070D68" w:rsidRDefault="007522E3" w:rsidP="0025166A">
            <w:pPr>
              <w:spacing w:line="260" w:lineRule="atLeast"/>
              <w:rPr>
                <w:rFonts w:cs="Arial"/>
                <w:sz w:val="20"/>
                <w:szCs w:val="20"/>
              </w:rPr>
            </w:pPr>
            <w:r w:rsidRPr="00070D68">
              <w:rPr>
                <w:rFonts w:cs="Arial"/>
                <w:sz w:val="20"/>
                <w:szCs w:val="20"/>
              </w:rPr>
              <w:t xml:space="preserve">Predlog zakona v tem členu </w:t>
            </w:r>
            <w:r w:rsidR="00651B51" w:rsidRPr="00070D68">
              <w:rPr>
                <w:rFonts w:cs="Arial"/>
                <w:sz w:val="20"/>
                <w:szCs w:val="20"/>
              </w:rPr>
              <w:t xml:space="preserve">ohranja </w:t>
            </w:r>
            <w:r w:rsidRPr="00070D68">
              <w:rPr>
                <w:rFonts w:cs="Arial"/>
                <w:sz w:val="20"/>
                <w:szCs w:val="20"/>
              </w:rPr>
              <w:t xml:space="preserve">posebna pravila glede solidarne odgovornosti za kršitelja, ki mu je bila odpuščena sankcija. </w:t>
            </w:r>
          </w:p>
          <w:p w14:paraId="54706023" w14:textId="77777777" w:rsidR="007522E3" w:rsidRPr="00070D68" w:rsidRDefault="007522E3" w:rsidP="0025166A">
            <w:pPr>
              <w:spacing w:line="260" w:lineRule="atLeast"/>
              <w:rPr>
                <w:rFonts w:cs="Arial"/>
                <w:sz w:val="20"/>
                <w:szCs w:val="20"/>
              </w:rPr>
            </w:pPr>
          </w:p>
          <w:p w14:paraId="76250DC1" w14:textId="77777777" w:rsidR="007522E3" w:rsidRPr="00070D68" w:rsidRDefault="007522E3" w:rsidP="0025166A">
            <w:pPr>
              <w:spacing w:line="260" w:lineRule="atLeast"/>
              <w:rPr>
                <w:rFonts w:cs="Arial"/>
                <w:sz w:val="20"/>
                <w:szCs w:val="20"/>
              </w:rPr>
            </w:pPr>
            <w:r w:rsidRPr="00070D68">
              <w:rPr>
                <w:rFonts w:cs="Arial"/>
                <w:sz w:val="20"/>
                <w:szCs w:val="20"/>
              </w:rPr>
              <w:t xml:space="preserve">V </w:t>
            </w:r>
            <w:r w:rsidRPr="00070D68">
              <w:rPr>
                <w:rFonts w:cs="Arial"/>
                <w:sz w:val="20"/>
                <w:szCs w:val="20"/>
                <w:u w:val="single"/>
              </w:rPr>
              <w:t>prvem odstavku</w:t>
            </w:r>
            <w:r w:rsidRPr="00070D68">
              <w:rPr>
                <w:rFonts w:cs="Arial"/>
                <w:sz w:val="20"/>
                <w:szCs w:val="20"/>
              </w:rPr>
              <w:t xml:space="preserve"> je določeno, da je oseba, ki ji je bila odpuščena sankcija, solidarno odgovorna le svojim neposrednim ali posrednim kupcem ali dobaviteljem. Drugim oškodovancem pa samo, če ta od drugih podjetij, ki so solidarno odgovorna za isto kršitev konkurenčnega prava, ne more pridobiti popolne odškodnine, ker so na primer solidarni dolžniki insolventni. </w:t>
            </w:r>
            <w:r w:rsidR="00310DF2" w:rsidRPr="00070D68">
              <w:rPr>
                <w:rFonts w:cs="Arial"/>
                <w:sz w:val="20"/>
                <w:szCs w:val="20"/>
              </w:rPr>
              <w:t>P</w:t>
            </w:r>
            <w:r w:rsidRPr="00070D68">
              <w:rPr>
                <w:rFonts w:cs="Arial"/>
                <w:sz w:val="20"/>
                <w:szCs w:val="20"/>
              </w:rPr>
              <w:t xml:space="preserve">ododstavek četrtega odstavka 11. člena Direktive 2014/104 določa, da morajo države članice zagotoviti razumen in dovolj dolg zastaralni rok, da lahko oškodovanec zahteva poplačilo od osebe, ki ji je bila odpuščena sankcija, če od drugih solidarnih dolžnikov ne more pridobiti popolne odškodnine. Zato je v </w:t>
            </w:r>
            <w:r w:rsidRPr="00070D68">
              <w:rPr>
                <w:rFonts w:cs="Arial"/>
                <w:sz w:val="20"/>
                <w:szCs w:val="20"/>
                <w:u w:val="single"/>
              </w:rPr>
              <w:t>drugem odstavku</w:t>
            </w:r>
            <w:r w:rsidRPr="00070D68">
              <w:rPr>
                <w:rFonts w:cs="Arial"/>
                <w:sz w:val="20"/>
                <w:szCs w:val="20"/>
              </w:rPr>
              <w:t xml:space="preserve"> določeno zadržanje zastaranja, ki ne teče med kršiteljem, ki mu je bila odpuščena sankcija, in oškodovancem, ki ni njegov neposreden ali posreden kupec ali dobavitelj, v času od dneva, ko je oškodovanec vložil odškodninski zahtevek zoper druge kršitelje, in se nadaljuje naslednji dan, odkar </w:t>
            </w:r>
            <w:r w:rsidRPr="00070D68">
              <w:rPr>
                <w:rFonts w:cs="Arial"/>
                <w:sz w:val="20"/>
                <w:szCs w:val="20"/>
              </w:rPr>
              <w:lastRenderedPageBreak/>
              <w:t>oškodovanec ni mogel pridobiti popolne odškodnine od drugih solidarnih dolžnikov. Čas, ki je pretekel pred zadržanjem, se všteje v zastaralni rok. Namen določbe je, da ne bi bil zaradi izjem od solidarne odgovornosti oškodovanec prikrajšan do popolne odškodnine. Zastaranje ne teče od dneva, ko je oškodovanec vložil odškodninski zahtevek zoper druge kršitelje, in se nadaljuje naslednji dan, odkar oškodovanec ni mogel pridobiti popolne odškodnine od drugih solidarnih dolžnikov. Direktiva 2014/104 ne določa, kdaj se šteje, da oškodovanec ne more pridobiti popolne odškodnine. To je pravni standard, ki ga bo oblikovala zlasti sodna praksa Sodišča EU. V skladu s pojasnili na delovnih sejah Sveta EU oškodovanec ne more pridobiti popolne odškodnine tedaj, ko je dolžnik na primer prenehal zaradi stečaja, ali je bila terjatev sorazmerno zmanjšana zaradi postopka prisilne poravnave ali zaradi dalj časa neuspešne izvršbe.</w:t>
            </w:r>
          </w:p>
          <w:p w14:paraId="068DACAA" w14:textId="77777777" w:rsidR="007522E3" w:rsidRPr="00070D68" w:rsidRDefault="007522E3" w:rsidP="0025166A">
            <w:pPr>
              <w:spacing w:line="260" w:lineRule="atLeast"/>
              <w:rPr>
                <w:rFonts w:cs="Arial"/>
                <w:sz w:val="20"/>
                <w:szCs w:val="20"/>
              </w:rPr>
            </w:pPr>
          </w:p>
          <w:p w14:paraId="04259981" w14:textId="77777777" w:rsidR="007522E3" w:rsidRPr="00070D68" w:rsidRDefault="007522E3" w:rsidP="0025166A">
            <w:pPr>
              <w:spacing w:line="260" w:lineRule="atLeast"/>
              <w:rPr>
                <w:rFonts w:cs="Arial"/>
                <w:sz w:val="20"/>
                <w:szCs w:val="20"/>
              </w:rPr>
            </w:pPr>
            <w:r w:rsidRPr="00070D68">
              <w:rPr>
                <w:rFonts w:cs="Arial"/>
                <w:sz w:val="20"/>
                <w:szCs w:val="20"/>
                <w:u w:val="single"/>
              </w:rPr>
              <w:t>Tretji odstavek</w:t>
            </w:r>
            <w:r w:rsidRPr="00070D68">
              <w:rPr>
                <w:rFonts w:cs="Arial"/>
                <w:sz w:val="20"/>
                <w:szCs w:val="20"/>
              </w:rPr>
              <w:t xml:space="preserve"> določa, da ne glede na pravico solidarnega dolžnika, da zahteva od drugega solidarnega dolžnika, da mu povrne tisto, kar je plačal zanj, znesek plačila solidarnega dolžnika, ki mu je bila odpuščena sankcija, ne sme preseči višine škode, ki jo je ta solidarni dolžnik povzročil svojim neposrednim ali posrednim kupcem ali dobaviteljem.</w:t>
            </w:r>
          </w:p>
          <w:p w14:paraId="317E8FA1" w14:textId="77777777" w:rsidR="007522E3" w:rsidRPr="00070D68" w:rsidRDefault="007522E3" w:rsidP="0025166A">
            <w:pPr>
              <w:spacing w:line="260" w:lineRule="atLeast"/>
              <w:rPr>
                <w:rFonts w:cs="Arial"/>
                <w:sz w:val="20"/>
                <w:szCs w:val="20"/>
              </w:rPr>
            </w:pPr>
          </w:p>
          <w:p w14:paraId="5F58DBF1" w14:textId="77777777" w:rsidR="007522E3" w:rsidRPr="00070D68" w:rsidRDefault="007522E3" w:rsidP="0025166A">
            <w:pPr>
              <w:spacing w:line="260" w:lineRule="atLeast"/>
              <w:rPr>
                <w:rFonts w:cs="Arial"/>
                <w:sz w:val="20"/>
                <w:szCs w:val="20"/>
              </w:rPr>
            </w:pPr>
            <w:r w:rsidRPr="00070D68">
              <w:rPr>
                <w:rFonts w:cs="Arial"/>
                <w:sz w:val="20"/>
                <w:szCs w:val="20"/>
              </w:rPr>
              <w:t xml:space="preserve">V </w:t>
            </w:r>
            <w:r w:rsidRPr="00070D68">
              <w:rPr>
                <w:rFonts w:cs="Arial"/>
                <w:sz w:val="20"/>
                <w:szCs w:val="20"/>
                <w:u w:val="single"/>
              </w:rPr>
              <w:t>četrtem odstavku</w:t>
            </w:r>
            <w:r w:rsidRPr="00070D68">
              <w:rPr>
                <w:rFonts w:cs="Arial"/>
                <w:sz w:val="20"/>
                <w:szCs w:val="20"/>
              </w:rPr>
              <w:t xml:space="preserve"> je določeno, da se ob kršitvah konkurenčnega prava, s katerimi je bila povzročena škoda oškodovancem, ki niso neposredne ali posredne pogodbene stranke kršiteljev, delež plačila osebe, ki ji je bila odpuščena sankcija, drugim kršiteljem določi glede na njen delež odgovornosti pri nastanku škode.</w:t>
            </w:r>
          </w:p>
          <w:p w14:paraId="6EFA9F30" w14:textId="77777777" w:rsidR="007522E3" w:rsidRPr="00070D68" w:rsidRDefault="007522E3" w:rsidP="0025166A">
            <w:pPr>
              <w:spacing w:line="260" w:lineRule="atLeast"/>
              <w:rPr>
                <w:rFonts w:cs="Arial"/>
                <w:b/>
                <w:i/>
                <w:sz w:val="20"/>
                <w:szCs w:val="20"/>
                <w:u w:val="single"/>
              </w:rPr>
            </w:pPr>
          </w:p>
          <w:p w14:paraId="1FB9F132" w14:textId="3BA322A2"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C741E8" w:rsidRPr="00070D68">
              <w:rPr>
                <w:rFonts w:cs="Arial"/>
                <w:b/>
                <w:sz w:val="20"/>
                <w:szCs w:val="20"/>
              </w:rPr>
              <w:t>109</w:t>
            </w:r>
            <w:r w:rsidR="006414E5" w:rsidRPr="00070D68">
              <w:rPr>
                <w:rFonts w:cs="Arial"/>
                <w:b/>
                <w:sz w:val="20"/>
                <w:szCs w:val="20"/>
              </w:rPr>
              <w:t xml:space="preserve">. </w:t>
            </w:r>
            <w:r w:rsidRPr="00070D68">
              <w:rPr>
                <w:rFonts w:cs="Arial"/>
                <w:b/>
                <w:sz w:val="20"/>
                <w:szCs w:val="20"/>
              </w:rPr>
              <w:t>členu (zastaranje)</w:t>
            </w:r>
          </w:p>
          <w:p w14:paraId="3B66CF46" w14:textId="77777777" w:rsidR="007522E3" w:rsidRPr="00070D68" w:rsidRDefault="007522E3" w:rsidP="0025166A">
            <w:pPr>
              <w:spacing w:line="260" w:lineRule="atLeast"/>
              <w:rPr>
                <w:rFonts w:cs="Arial"/>
                <w:sz w:val="20"/>
                <w:szCs w:val="20"/>
              </w:rPr>
            </w:pPr>
          </w:p>
          <w:p w14:paraId="722A8E89" w14:textId="77777777" w:rsidR="007522E3" w:rsidRPr="00070D68" w:rsidRDefault="007522E3" w:rsidP="0025166A">
            <w:pPr>
              <w:spacing w:line="260" w:lineRule="atLeast"/>
              <w:rPr>
                <w:rFonts w:cs="Arial"/>
                <w:sz w:val="20"/>
                <w:szCs w:val="20"/>
              </w:rPr>
            </w:pPr>
            <w:r w:rsidRPr="00070D68">
              <w:rPr>
                <w:rFonts w:cs="Arial"/>
                <w:sz w:val="20"/>
                <w:szCs w:val="20"/>
              </w:rPr>
              <w:t xml:space="preserve">Direktiva 2014/104 ureja zastaranje v 10. členu in določa pravila o začetku teka zastaralnega roka, dolžini zastaralnega roka, in okoliščinah, v katerih je zastaranje pretrgano ali zadržano. </w:t>
            </w:r>
          </w:p>
          <w:p w14:paraId="65AB235D" w14:textId="77777777" w:rsidR="007522E3" w:rsidRPr="00070D68" w:rsidRDefault="007522E3" w:rsidP="0025166A">
            <w:pPr>
              <w:spacing w:line="260" w:lineRule="atLeast"/>
              <w:rPr>
                <w:rFonts w:cs="Arial"/>
                <w:sz w:val="20"/>
                <w:szCs w:val="20"/>
              </w:rPr>
            </w:pPr>
          </w:p>
          <w:p w14:paraId="7178A1E4" w14:textId="77777777" w:rsidR="007522E3" w:rsidRPr="00070D68" w:rsidRDefault="007522E3" w:rsidP="0025166A">
            <w:pPr>
              <w:spacing w:line="260" w:lineRule="atLeast"/>
              <w:rPr>
                <w:rFonts w:cs="Arial"/>
                <w:i/>
                <w:sz w:val="20"/>
                <w:szCs w:val="20"/>
              </w:rPr>
            </w:pPr>
            <w:r w:rsidRPr="00070D68">
              <w:rPr>
                <w:rFonts w:cs="Arial"/>
                <w:sz w:val="20"/>
                <w:szCs w:val="20"/>
              </w:rPr>
              <w:t xml:space="preserve">V drugem odstavku 10. člena Direktive 2014/104 je določeno, da </w:t>
            </w:r>
            <w:r w:rsidRPr="00070D68">
              <w:rPr>
                <w:rFonts w:cs="Arial"/>
                <w:i/>
                <w:sz w:val="20"/>
                <w:szCs w:val="20"/>
              </w:rPr>
              <w:t>zastaralni rok ne sme začeti teči, dokler kršitev ne preneha in dokler tožnik ni seznanjen oziroma se od njega ne more razumno pričakovati, da je seznanjen z:</w:t>
            </w:r>
          </w:p>
          <w:p w14:paraId="3BE79260" w14:textId="77777777" w:rsidR="007522E3" w:rsidRPr="00070D68" w:rsidRDefault="007522E3" w:rsidP="00ED0F1C">
            <w:pPr>
              <w:numPr>
                <w:ilvl w:val="0"/>
                <w:numId w:val="65"/>
              </w:numPr>
              <w:overflowPunct/>
              <w:autoSpaceDE/>
              <w:autoSpaceDN/>
              <w:adjustRightInd/>
              <w:spacing w:line="260" w:lineRule="atLeast"/>
              <w:jc w:val="left"/>
              <w:textAlignment w:val="auto"/>
              <w:rPr>
                <w:rFonts w:cs="Arial"/>
                <w:i/>
                <w:sz w:val="20"/>
                <w:szCs w:val="20"/>
              </w:rPr>
            </w:pPr>
            <w:r w:rsidRPr="00070D68">
              <w:rPr>
                <w:rFonts w:cs="Arial"/>
                <w:i/>
                <w:sz w:val="20"/>
                <w:szCs w:val="20"/>
              </w:rPr>
              <w:t xml:space="preserve">ravnanjem kršitelja in z dejstvom, da to ravnanje predstavlja kršitev konkurenčnega prava, </w:t>
            </w:r>
          </w:p>
          <w:p w14:paraId="3DE7521B" w14:textId="77777777" w:rsidR="007522E3" w:rsidRPr="00070D68" w:rsidRDefault="007522E3" w:rsidP="00ED0F1C">
            <w:pPr>
              <w:numPr>
                <w:ilvl w:val="0"/>
                <w:numId w:val="65"/>
              </w:numPr>
              <w:overflowPunct/>
              <w:autoSpaceDE/>
              <w:autoSpaceDN/>
              <w:adjustRightInd/>
              <w:spacing w:line="260" w:lineRule="atLeast"/>
              <w:jc w:val="left"/>
              <w:textAlignment w:val="auto"/>
              <w:rPr>
                <w:rFonts w:cs="Arial"/>
                <w:i/>
                <w:sz w:val="20"/>
                <w:szCs w:val="20"/>
              </w:rPr>
            </w:pPr>
            <w:r w:rsidRPr="00070D68">
              <w:rPr>
                <w:rFonts w:cs="Arial"/>
                <w:i/>
                <w:sz w:val="20"/>
                <w:szCs w:val="20"/>
              </w:rPr>
              <w:t xml:space="preserve">dejstvom, da mu je zaradi kršitve nastala škoda, ter </w:t>
            </w:r>
          </w:p>
          <w:p w14:paraId="6E45987E" w14:textId="77777777" w:rsidR="007522E3" w:rsidRPr="00070D68" w:rsidRDefault="007522E3" w:rsidP="00ED0F1C">
            <w:pPr>
              <w:numPr>
                <w:ilvl w:val="0"/>
                <w:numId w:val="65"/>
              </w:numPr>
              <w:overflowPunct/>
              <w:autoSpaceDE/>
              <w:autoSpaceDN/>
              <w:adjustRightInd/>
              <w:spacing w:line="260" w:lineRule="atLeast"/>
              <w:jc w:val="left"/>
              <w:textAlignment w:val="auto"/>
              <w:rPr>
                <w:rFonts w:cs="Arial"/>
                <w:i/>
                <w:sz w:val="20"/>
                <w:szCs w:val="20"/>
              </w:rPr>
            </w:pPr>
            <w:r w:rsidRPr="00070D68">
              <w:rPr>
                <w:rFonts w:cs="Arial"/>
                <w:i/>
                <w:sz w:val="20"/>
                <w:szCs w:val="20"/>
              </w:rPr>
              <w:t xml:space="preserve">identiteto kršitelja. </w:t>
            </w:r>
          </w:p>
          <w:p w14:paraId="7EF80CEF" w14:textId="77777777" w:rsidR="007522E3" w:rsidRPr="00070D68" w:rsidRDefault="007522E3" w:rsidP="0025166A">
            <w:pPr>
              <w:spacing w:line="260" w:lineRule="atLeast"/>
              <w:rPr>
                <w:rFonts w:cs="Arial"/>
                <w:sz w:val="20"/>
                <w:szCs w:val="20"/>
              </w:rPr>
            </w:pPr>
          </w:p>
          <w:p w14:paraId="0D153413" w14:textId="77777777" w:rsidR="007522E3" w:rsidRPr="00070D68" w:rsidRDefault="007522E3" w:rsidP="0025166A">
            <w:pPr>
              <w:spacing w:line="260" w:lineRule="atLeast"/>
              <w:rPr>
                <w:rFonts w:cs="Arial"/>
                <w:sz w:val="20"/>
                <w:szCs w:val="20"/>
              </w:rPr>
            </w:pPr>
            <w:r w:rsidRPr="00070D68">
              <w:rPr>
                <w:rFonts w:cs="Arial"/>
                <w:sz w:val="20"/>
                <w:szCs w:val="20"/>
              </w:rPr>
              <w:t xml:space="preserve">Nadalje je v tretjem odstavku 10. člena Direktive 2014/104 določeno, da </w:t>
            </w:r>
            <w:r w:rsidRPr="00070D68">
              <w:rPr>
                <w:rFonts w:cs="Arial"/>
                <w:i/>
                <w:sz w:val="20"/>
                <w:szCs w:val="20"/>
              </w:rPr>
              <w:t>države članice zagotovijo, da zastaralni roki za vložitev odškodninskih tožb trajajo vsaj pet let, pri čemer je ta rok subjektiven in začne teči tako, kot je določeno v drugem odstavku 10. člena Direktive 2014/104</w:t>
            </w:r>
            <w:r w:rsidRPr="00070D68">
              <w:rPr>
                <w:rFonts w:cs="Arial"/>
                <w:sz w:val="20"/>
                <w:szCs w:val="20"/>
              </w:rPr>
              <w:t>.</w:t>
            </w:r>
          </w:p>
          <w:p w14:paraId="017B6B23" w14:textId="77777777" w:rsidR="007522E3" w:rsidRPr="00070D68" w:rsidRDefault="007522E3" w:rsidP="0025166A">
            <w:pPr>
              <w:spacing w:line="260" w:lineRule="atLeast"/>
              <w:rPr>
                <w:rFonts w:cs="Arial"/>
                <w:sz w:val="20"/>
                <w:szCs w:val="20"/>
              </w:rPr>
            </w:pPr>
          </w:p>
          <w:p w14:paraId="76C9D3F6" w14:textId="11FAFADB" w:rsidR="007522E3" w:rsidRPr="00070D68" w:rsidRDefault="007522E3" w:rsidP="0025166A">
            <w:pPr>
              <w:spacing w:line="260" w:lineRule="atLeast"/>
              <w:rPr>
                <w:rFonts w:cs="Arial"/>
                <w:i/>
                <w:sz w:val="20"/>
                <w:szCs w:val="20"/>
              </w:rPr>
            </w:pPr>
            <w:r w:rsidRPr="00070D68">
              <w:rPr>
                <w:rFonts w:cs="Arial"/>
                <w:sz w:val="20"/>
                <w:szCs w:val="20"/>
              </w:rPr>
              <w:t xml:space="preserve">V skladu s 36. uvodno </w:t>
            </w:r>
            <w:r w:rsidR="00721AA6" w:rsidRPr="00070D68">
              <w:rPr>
                <w:rFonts w:cs="Arial"/>
                <w:sz w:val="20"/>
                <w:szCs w:val="20"/>
              </w:rPr>
              <w:t>izjavo</w:t>
            </w:r>
            <w:r w:rsidRPr="00070D68">
              <w:rPr>
                <w:rFonts w:cs="Arial"/>
                <w:sz w:val="20"/>
                <w:szCs w:val="20"/>
              </w:rPr>
              <w:t xml:space="preserve"> Direktive 2014/104 </w:t>
            </w:r>
            <w:r w:rsidRPr="00070D68">
              <w:rPr>
                <w:rFonts w:cs="Arial"/>
                <w:i/>
                <w:sz w:val="20"/>
                <w:szCs w:val="20"/>
              </w:rPr>
              <w:t xml:space="preserve">lahko države članice ohranijo ali uvedejo absolutno zastaranje, ki je splošno veljavno, če tek takšnih absolutnih rokov dejansko ne onemogoči uveljavljanja pravice do odškodnine ter ga pretirano ne oteži, kar pomeni, da lahko država članica poleg vsaj petletnega subjektivnega roka, na katerega vpliva zadržanje ali pretrganje, določi še absolutni rok, ki bi tekel neodvisno do zadržanja oziroma pretrganja. </w:t>
            </w:r>
          </w:p>
          <w:p w14:paraId="37D571B1" w14:textId="77777777" w:rsidR="007522E3" w:rsidRPr="00070D68" w:rsidRDefault="007522E3" w:rsidP="0025166A">
            <w:pPr>
              <w:spacing w:line="260" w:lineRule="atLeast"/>
              <w:rPr>
                <w:rFonts w:cs="Arial"/>
                <w:sz w:val="20"/>
                <w:szCs w:val="20"/>
              </w:rPr>
            </w:pPr>
          </w:p>
          <w:p w14:paraId="127752EB" w14:textId="77777777" w:rsidR="007522E3" w:rsidRPr="00070D68" w:rsidRDefault="007522E3" w:rsidP="0025166A">
            <w:pPr>
              <w:spacing w:line="260" w:lineRule="atLeast"/>
              <w:rPr>
                <w:rFonts w:cs="Arial"/>
                <w:sz w:val="20"/>
                <w:szCs w:val="20"/>
              </w:rPr>
            </w:pPr>
            <w:r w:rsidRPr="00070D68">
              <w:rPr>
                <w:rFonts w:cs="Arial"/>
                <w:sz w:val="20"/>
                <w:szCs w:val="20"/>
              </w:rPr>
              <w:t xml:space="preserve">V četrtem odstavku 10. člena Direktive 2014/104 je določeno, da morajo </w:t>
            </w:r>
            <w:r w:rsidRPr="00070D68">
              <w:rPr>
                <w:rFonts w:cs="Arial"/>
                <w:i/>
                <w:sz w:val="20"/>
                <w:szCs w:val="20"/>
              </w:rPr>
              <w:t>države članice zagotoviti tudi, da se zastaranje zadrži ali – odvisno od nacionalnega prava – pretrga (v slovenski različici je narobe napisano ravno obratno), če organ za varstvo konkurence sprejme ukrep za namen preiskave ali postopka zaradi kršitve, pri čemer zadržanje (v slovenski različici napačno prevedeno kot pretrganje) zastaranja preneha najprej eno leto po pravnomočnosti odločbe o kršitvi ali drugačnem zaključku postopka.</w:t>
            </w:r>
            <w:r w:rsidRPr="00070D68">
              <w:rPr>
                <w:rFonts w:cs="Arial"/>
                <w:sz w:val="20"/>
                <w:szCs w:val="20"/>
                <w:vertAlign w:val="superscript"/>
              </w:rPr>
              <w:footnoteReference w:id="39"/>
            </w:r>
          </w:p>
          <w:p w14:paraId="06B4BD05" w14:textId="77777777" w:rsidR="007522E3" w:rsidRPr="00070D68" w:rsidRDefault="007522E3" w:rsidP="0025166A">
            <w:pPr>
              <w:spacing w:line="260" w:lineRule="atLeast"/>
              <w:rPr>
                <w:rFonts w:cs="Arial"/>
                <w:sz w:val="20"/>
                <w:szCs w:val="20"/>
              </w:rPr>
            </w:pPr>
          </w:p>
          <w:p w14:paraId="5EC40C68" w14:textId="52FB9F43" w:rsidR="007522E3" w:rsidRPr="00070D68" w:rsidRDefault="007522E3" w:rsidP="0025166A">
            <w:pPr>
              <w:spacing w:line="260" w:lineRule="atLeast"/>
              <w:rPr>
                <w:rFonts w:cs="Arial"/>
                <w:sz w:val="20"/>
                <w:szCs w:val="20"/>
              </w:rPr>
            </w:pPr>
            <w:r w:rsidRPr="00070D68">
              <w:rPr>
                <w:rFonts w:cs="Arial"/>
                <w:sz w:val="20"/>
                <w:szCs w:val="20"/>
              </w:rPr>
              <w:lastRenderedPageBreak/>
              <w:t xml:space="preserve">Zastranje v Republiki Sloveniji je urejeno v OZ in tem zakonu. Prvi odstavek 336. člena OZ določa, da začne zastaranje teči prvi dan po dnevu, ko je upnik imel pravico terjati izpolnitev obveznosti, če za posamezne primere ni z zakonom določeno kaj drugega. Dolžina zastaralnega roka je urejena v 352. členu OZ, katerega prvi odstavek določa, da odškodninska terjatev za povzročeno škodo zastara v treh letih, odkar je oškodovanec izvedel za škodo in za tistega, ki jo je povzročil. V drugem odstavku 352. člena OZ je določen absolutni petletni zastaralni rok, odkar je škoda nastala. Zadržanje zastaranja ureja tretji odstavek </w:t>
            </w:r>
            <w:r w:rsidR="00310DF2" w:rsidRPr="00070D68">
              <w:rPr>
                <w:rFonts w:cs="Arial"/>
                <w:sz w:val="20"/>
                <w:szCs w:val="20"/>
              </w:rPr>
              <w:t>t</w:t>
            </w:r>
            <w:r w:rsidRPr="00070D68">
              <w:rPr>
                <w:rFonts w:cs="Arial"/>
                <w:sz w:val="20"/>
                <w:szCs w:val="20"/>
              </w:rPr>
              <w:t xml:space="preserve">ega </w:t>
            </w:r>
            <w:r w:rsidR="00C741E8" w:rsidRPr="00070D68">
              <w:rPr>
                <w:rFonts w:cs="Arial"/>
                <w:sz w:val="20"/>
                <w:szCs w:val="20"/>
              </w:rPr>
              <w:t>člena</w:t>
            </w:r>
            <w:r w:rsidRPr="00070D68">
              <w:rPr>
                <w:rFonts w:cs="Arial"/>
                <w:sz w:val="20"/>
                <w:szCs w:val="20"/>
              </w:rPr>
              <w:t xml:space="preserve">, ki določa, da zastaranje za uveljavljanje odškodninskega zahtevka ne teče </w:t>
            </w:r>
            <w:r w:rsidR="009334AE" w:rsidRPr="00070D68">
              <w:rPr>
                <w:rFonts w:cs="Arial"/>
                <w:sz w:val="20"/>
                <w:szCs w:val="20"/>
              </w:rPr>
              <w:t>dneva, ko</w:t>
            </w:r>
            <w:r w:rsidRPr="00070D68">
              <w:rPr>
                <w:rFonts w:cs="Arial"/>
                <w:sz w:val="20"/>
                <w:szCs w:val="20"/>
              </w:rPr>
              <w:t xml:space="preserve"> </w:t>
            </w:r>
            <w:r w:rsidR="00ED1151" w:rsidRPr="00070D68">
              <w:rPr>
                <w:rFonts w:cs="Arial"/>
                <w:sz w:val="20"/>
                <w:szCs w:val="20"/>
              </w:rPr>
              <w:t>a</w:t>
            </w:r>
            <w:r w:rsidR="0045309B" w:rsidRPr="00070D68">
              <w:rPr>
                <w:rFonts w:cs="Arial"/>
                <w:sz w:val="20"/>
                <w:szCs w:val="20"/>
              </w:rPr>
              <w:t>genc</w:t>
            </w:r>
            <w:r w:rsidRPr="00070D68">
              <w:rPr>
                <w:rFonts w:cs="Arial"/>
                <w:sz w:val="20"/>
                <w:szCs w:val="20"/>
              </w:rPr>
              <w:t>ij</w:t>
            </w:r>
            <w:r w:rsidR="009334AE" w:rsidRPr="00070D68">
              <w:rPr>
                <w:rFonts w:cs="Arial"/>
                <w:sz w:val="20"/>
                <w:szCs w:val="20"/>
              </w:rPr>
              <w:t>a</w:t>
            </w:r>
            <w:r w:rsidR="00310DF2" w:rsidRPr="00070D68">
              <w:rPr>
                <w:rFonts w:cs="Arial"/>
                <w:sz w:val="20"/>
                <w:szCs w:val="20"/>
              </w:rPr>
              <w:t>,</w:t>
            </w:r>
            <w:r w:rsidRPr="00070D68">
              <w:rPr>
                <w:rFonts w:cs="Arial"/>
                <w:sz w:val="20"/>
                <w:szCs w:val="20"/>
              </w:rPr>
              <w:t xml:space="preserve"> Evropsk</w:t>
            </w:r>
            <w:r w:rsidR="009334AE" w:rsidRPr="00070D68">
              <w:rPr>
                <w:rFonts w:cs="Arial"/>
                <w:sz w:val="20"/>
                <w:szCs w:val="20"/>
              </w:rPr>
              <w:t>a</w:t>
            </w:r>
            <w:r w:rsidRPr="00070D68">
              <w:rPr>
                <w:rFonts w:cs="Arial"/>
                <w:sz w:val="20"/>
                <w:szCs w:val="20"/>
              </w:rPr>
              <w:t xml:space="preserve"> komisij</w:t>
            </w:r>
            <w:r w:rsidR="009334AE" w:rsidRPr="00070D68">
              <w:rPr>
                <w:rFonts w:cs="Arial"/>
                <w:sz w:val="20"/>
                <w:szCs w:val="20"/>
              </w:rPr>
              <w:t>a</w:t>
            </w:r>
            <w:r w:rsidRPr="00070D68">
              <w:rPr>
                <w:rFonts w:cs="Arial"/>
                <w:sz w:val="20"/>
                <w:szCs w:val="20"/>
              </w:rPr>
              <w:t xml:space="preserve"> </w:t>
            </w:r>
            <w:r w:rsidR="00310DF2" w:rsidRPr="00070D68">
              <w:rPr>
                <w:rFonts w:cs="Arial"/>
                <w:sz w:val="20"/>
                <w:szCs w:val="20"/>
              </w:rPr>
              <w:t>ali organ, pristoj</w:t>
            </w:r>
            <w:r w:rsidR="009334AE" w:rsidRPr="00070D68">
              <w:rPr>
                <w:rFonts w:cs="Arial"/>
                <w:sz w:val="20"/>
                <w:szCs w:val="20"/>
              </w:rPr>
              <w:t>e</w:t>
            </w:r>
            <w:r w:rsidR="00310DF2" w:rsidRPr="00070D68">
              <w:rPr>
                <w:rFonts w:cs="Arial"/>
                <w:sz w:val="20"/>
                <w:szCs w:val="20"/>
              </w:rPr>
              <w:t>n za varstvo konkurence druge države članice,</w:t>
            </w:r>
            <w:r w:rsidR="009334AE" w:rsidRPr="00070D68">
              <w:rPr>
                <w:rFonts w:cs="Arial"/>
                <w:sz w:val="20"/>
                <w:szCs w:val="20"/>
              </w:rPr>
              <w:t xml:space="preserve"> izvede dejanje za namene preiskave ali postopka zaradi kršitve konkurenčnega prava</w:t>
            </w:r>
            <w:r w:rsidR="00310DF2" w:rsidRPr="00070D68">
              <w:rPr>
                <w:rFonts w:cs="Arial"/>
                <w:sz w:val="20"/>
                <w:szCs w:val="20"/>
              </w:rPr>
              <w:t xml:space="preserve"> </w:t>
            </w:r>
            <w:r w:rsidRPr="00070D68">
              <w:rPr>
                <w:rFonts w:cs="Arial"/>
                <w:sz w:val="20"/>
                <w:szCs w:val="20"/>
              </w:rPr>
              <w:t xml:space="preserve">do dneva, ko </w:t>
            </w:r>
            <w:r w:rsidR="00310DF2" w:rsidRPr="00070D68">
              <w:rPr>
                <w:rFonts w:cs="Arial"/>
                <w:sz w:val="20"/>
                <w:szCs w:val="20"/>
              </w:rPr>
              <w:t>poteče eno leto po pravnomočnosti odločbe o kršitvi ali drugačnem zaključku postopka</w:t>
            </w:r>
            <w:r w:rsidRPr="00070D68">
              <w:rPr>
                <w:rFonts w:cs="Arial"/>
                <w:sz w:val="20"/>
                <w:szCs w:val="20"/>
              </w:rPr>
              <w:t>.</w:t>
            </w:r>
          </w:p>
          <w:p w14:paraId="221CD656" w14:textId="77777777" w:rsidR="00310DF2" w:rsidRPr="00070D68" w:rsidRDefault="00310DF2" w:rsidP="0025166A">
            <w:pPr>
              <w:spacing w:line="260" w:lineRule="atLeast"/>
              <w:rPr>
                <w:rFonts w:cs="Arial"/>
                <w:sz w:val="20"/>
                <w:szCs w:val="20"/>
              </w:rPr>
            </w:pPr>
          </w:p>
          <w:p w14:paraId="475771F1" w14:textId="77777777" w:rsidR="007522E3" w:rsidRPr="00070D68" w:rsidRDefault="007522E3" w:rsidP="0025166A">
            <w:pPr>
              <w:spacing w:line="260" w:lineRule="atLeast"/>
              <w:rPr>
                <w:rFonts w:cs="Arial"/>
                <w:sz w:val="20"/>
                <w:szCs w:val="20"/>
              </w:rPr>
            </w:pPr>
            <w:r w:rsidRPr="00070D68">
              <w:rPr>
                <w:rFonts w:cs="Arial"/>
                <w:sz w:val="20"/>
                <w:szCs w:val="20"/>
              </w:rPr>
              <w:t>Z namenom ustreznega prenosa Direktive 2014/104 so bile že z ZPOmK-1</w:t>
            </w:r>
            <w:r w:rsidR="00651B51" w:rsidRPr="00070D68">
              <w:rPr>
                <w:rFonts w:cs="Arial"/>
                <w:sz w:val="20"/>
                <w:szCs w:val="20"/>
              </w:rPr>
              <w:t>G</w:t>
            </w:r>
            <w:r w:rsidRPr="00070D68">
              <w:rPr>
                <w:rFonts w:cs="Arial"/>
                <w:sz w:val="20"/>
                <w:szCs w:val="20"/>
              </w:rPr>
              <w:t xml:space="preserve"> urejene ustrezne izjeme in dopolnitve OZ, ki se s tem zakonom tudi ohranjajo.</w:t>
            </w:r>
          </w:p>
          <w:p w14:paraId="00BAF615" w14:textId="77777777" w:rsidR="007522E3" w:rsidRPr="00070D68" w:rsidRDefault="007522E3" w:rsidP="0025166A">
            <w:pPr>
              <w:spacing w:line="260" w:lineRule="atLeast"/>
              <w:rPr>
                <w:rFonts w:cs="Arial"/>
                <w:sz w:val="20"/>
                <w:szCs w:val="20"/>
              </w:rPr>
            </w:pPr>
          </w:p>
          <w:p w14:paraId="1F7F3AB4" w14:textId="77777777" w:rsidR="007522E3" w:rsidRPr="00070D68" w:rsidRDefault="007522E3" w:rsidP="0025166A">
            <w:pPr>
              <w:spacing w:line="260" w:lineRule="atLeast"/>
              <w:rPr>
                <w:rFonts w:cs="Arial"/>
                <w:sz w:val="20"/>
                <w:szCs w:val="20"/>
              </w:rPr>
            </w:pPr>
            <w:r w:rsidRPr="00070D68">
              <w:rPr>
                <w:rFonts w:cs="Arial"/>
                <w:sz w:val="20"/>
                <w:szCs w:val="20"/>
              </w:rPr>
              <w:t xml:space="preserve">V </w:t>
            </w:r>
            <w:r w:rsidRPr="00070D68">
              <w:rPr>
                <w:rFonts w:cs="Arial"/>
                <w:sz w:val="20"/>
                <w:szCs w:val="20"/>
                <w:u w:val="single"/>
              </w:rPr>
              <w:t>prvem odstavku</w:t>
            </w:r>
            <w:r w:rsidRPr="00070D68">
              <w:rPr>
                <w:rFonts w:cs="Arial"/>
                <w:sz w:val="20"/>
                <w:szCs w:val="20"/>
              </w:rPr>
              <w:t xml:space="preserve"> tega člena sta določena dolžina subjektivnega zastaralnega roka za terjatev za povzročeno škodo zaradi kršitev konkurenčnega prava ter začetek zastaralnega roka. Zastaranje začne teči, ko preneha kršitev konkurenčnega prava in od takrat, ko tožnik izve ali se od njega razumno pričakuje</w:t>
            </w:r>
            <w:r w:rsidR="008E73D0" w:rsidRPr="00070D68">
              <w:rPr>
                <w:rFonts w:cs="Arial"/>
                <w:sz w:val="20"/>
                <w:szCs w:val="20"/>
              </w:rPr>
              <w:t>,</w:t>
            </w:r>
            <w:r w:rsidRPr="00070D68">
              <w:rPr>
                <w:rFonts w:cs="Arial"/>
                <w:sz w:val="20"/>
                <w:szCs w:val="20"/>
              </w:rPr>
              <w:t xml:space="preserve"> da je izvedel za ravnanje kršitelja, ki predstavlja kršitev konkurenčnega prava</w:t>
            </w:r>
            <w:r w:rsidR="004B157B" w:rsidRPr="00070D68">
              <w:rPr>
                <w:rFonts w:cs="Arial"/>
                <w:sz w:val="20"/>
                <w:szCs w:val="20"/>
              </w:rPr>
              <w:t>,</w:t>
            </w:r>
            <w:r w:rsidRPr="00070D68">
              <w:rPr>
                <w:rFonts w:cs="Arial"/>
                <w:sz w:val="20"/>
                <w:szCs w:val="20"/>
              </w:rPr>
              <w:t xml:space="preserve"> za škodo, ki je nastala zar</w:t>
            </w:r>
            <w:r w:rsidR="004B157B" w:rsidRPr="00070D68">
              <w:rPr>
                <w:rFonts w:cs="Arial"/>
                <w:sz w:val="20"/>
                <w:szCs w:val="20"/>
              </w:rPr>
              <w:t>adi kršitev konkurenčnega prava</w:t>
            </w:r>
            <w:r w:rsidRPr="00070D68">
              <w:rPr>
                <w:rFonts w:cs="Arial"/>
                <w:sz w:val="20"/>
                <w:szCs w:val="20"/>
              </w:rPr>
              <w:t xml:space="preserve"> in za kršitelja. </w:t>
            </w:r>
            <w:r w:rsidR="00651B51" w:rsidRPr="00070D68">
              <w:rPr>
                <w:rFonts w:cs="Arial"/>
                <w:sz w:val="20"/>
                <w:szCs w:val="20"/>
              </w:rPr>
              <w:t>P</w:t>
            </w:r>
            <w:r w:rsidRPr="00070D68">
              <w:rPr>
                <w:rFonts w:cs="Arial"/>
                <w:sz w:val="20"/>
                <w:szCs w:val="20"/>
              </w:rPr>
              <w:t>redlog določbe določa več okoliščin, ki morajo biti izpolnjene kumulativno, da začne zastaralni rok teči. Prav tako je predlagan daljši subjektivni zastaralni rok in sicer v skladu z 10. členom Direktive 2014/104 – pet let. Daljši zastaralni rok ni potreben, saj se bo ta v praksi verjetno znatno podaljšal glede na ureditev, kdaj začne zastaralni rok teči.</w:t>
            </w:r>
          </w:p>
          <w:p w14:paraId="6EFBD245" w14:textId="77777777" w:rsidR="007522E3" w:rsidRPr="00070D68" w:rsidRDefault="007522E3" w:rsidP="0025166A">
            <w:pPr>
              <w:spacing w:line="260" w:lineRule="atLeast"/>
              <w:rPr>
                <w:rFonts w:cs="Arial"/>
                <w:sz w:val="20"/>
                <w:szCs w:val="20"/>
              </w:rPr>
            </w:pPr>
          </w:p>
          <w:p w14:paraId="4DBEA653" w14:textId="77777777" w:rsidR="007522E3" w:rsidRPr="00070D68" w:rsidRDefault="007522E3" w:rsidP="0025166A">
            <w:pPr>
              <w:spacing w:line="260" w:lineRule="atLeast"/>
              <w:rPr>
                <w:rFonts w:cs="Arial"/>
                <w:sz w:val="20"/>
                <w:szCs w:val="20"/>
              </w:rPr>
            </w:pPr>
            <w:r w:rsidRPr="00070D68">
              <w:rPr>
                <w:rFonts w:cs="Arial"/>
                <w:sz w:val="20"/>
                <w:szCs w:val="20"/>
              </w:rPr>
              <w:t xml:space="preserve">V </w:t>
            </w:r>
            <w:r w:rsidRPr="00070D68">
              <w:rPr>
                <w:rFonts w:cs="Arial"/>
                <w:sz w:val="20"/>
                <w:szCs w:val="20"/>
                <w:u w:val="single"/>
              </w:rPr>
              <w:t>drugem odstavku</w:t>
            </w:r>
            <w:r w:rsidRPr="00070D68">
              <w:rPr>
                <w:rFonts w:cs="Arial"/>
                <w:sz w:val="20"/>
                <w:szCs w:val="20"/>
              </w:rPr>
              <w:t xml:space="preserve"> je določen objektivni zastaralni rok. Direktiva 2014/104 ga ne določa, vendar ga dopušča. OZ pa v 352. členu določa petletni objektivni zastaralni rok, ki začne teči, odkar je škoda nastala. Slednja določba ni bila ustrezna glede na določen subjektivni petletni zastaralni rok, zato se je z ZPOmK-1</w:t>
            </w:r>
            <w:r w:rsidR="00651B51" w:rsidRPr="00070D68">
              <w:rPr>
                <w:rFonts w:cs="Arial"/>
                <w:sz w:val="20"/>
                <w:szCs w:val="20"/>
              </w:rPr>
              <w:t>G</w:t>
            </w:r>
            <w:r w:rsidRPr="00070D68">
              <w:rPr>
                <w:rFonts w:cs="Arial"/>
                <w:sz w:val="20"/>
                <w:szCs w:val="20"/>
              </w:rPr>
              <w:t xml:space="preserve"> določilo, da terjatev za povračilo škode zastara v vsakem primeru v desetih letih, odkar je škoda nastala, vendar ta rok ne začne teči, dokler kršitev konkurenčnega prava ne preneha. To sta okoliščini, ki morata biti izpolnjeni kumulativno, da začne objektivni rok teči. </w:t>
            </w:r>
          </w:p>
          <w:p w14:paraId="25FFAD20" w14:textId="77777777" w:rsidR="007522E3" w:rsidRPr="00070D68" w:rsidRDefault="007522E3" w:rsidP="0025166A">
            <w:pPr>
              <w:spacing w:line="260" w:lineRule="atLeast"/>
              <w:rPr>
                <w:rFonts w:cs="Arial"/>
                <w:sz w:val="20"/>
                <w:szCs w:val="20"/>
              </w:rPr>
            </w:pPr>
          </w:p>
          <w:p w14:paraId="5CA15879" w14:textId="7577FFAD" w:rsidR="007522E3" w:rsidRPr="00070D68" w:rsidRDefault="007522E3" w:rsidP="0025166A">
            <w:pPr>
              <w:spacing w:line="260" w:lineRule="atLeast"/>
              <w:rPr>
                <w:rFonts w:cs="Arial"/>
                <w:sz w:val="20"/>
                <w:szCs w:val="20"/>
              </w:rPr>
            </w:pPr>
            <w:r w:rsidRPr="00070D68">
              <w:rPr>
                <w:rFonts w:cs="Arial"/>
                <w:sz w:val="20"/>
                <w:szCs w:val="20"/>
              </w:rPr>
              <w:t xml:space="preserve">V </w:t>
            </w:r>
            <w:r w:rsidRPr="00070D68">
              <w:rPr>
                <w:rFonts w:cs="Arial"/>
                <w:sz w:val="20"/>
                <w:szCs w:val="20"/>
                <w:u w:val="single"/>
              </w:rPr>
              <w:t>tretjem odstavku</w:t>
            </w:r>
            <w:r w:rsidRPr="00070D68">
              <w:rPr>
                <w:rFonts w:cs="Arial"/>
                <w:sz w:val="20"/>
                <w:szCs w:val="20"/>
              </w:rPr>
              <w:t xml:space="preserve"> je urejeno zadržanje zastaranja. Zastranje ne teče od začetka postopka pred </w:t>
            </w:r>
            <w:r w:rsidR="00D93BA5" w:rsidRPr="00070D68">
              <w:rPr>
                <w:rFonts w:cs="Arial"/>
                <w:sz w:val="20"/>
                <w:szCs w:val="20"/>
              </w:rPr>
              <w:t>a</w:t>
            </w:r>
            <w:r w:rsidR="0045309B" w:rsidRPr="00070D68">
              <w:rPr>
                <w:rFonts w:cs="Arial"/>
                <w:sz w:val="20"/>
                <w:szCs w:val="20"/>
              </w:rPr>
              <w:t>genc</w:t>
            </w:r>
            <w:r w:rsidRPr="00070D68">
              <w:rPr>
                <w:rFonts w:cs="Arial"/>
                <w:sz w:val="20"/>
                <w:szCs w:val="20"/>
              </w:rPr>
              <w:t xml:space="preserve">ijo ali Evropsko komisijo, zadržanje pa preneha eno leto po dnevu, ko je postopek pravnomočno končan. Zastaranje odškodninske terjatve ne teče v času od dneva, ko organ, pristojen za varstvo konkurence, izvede kakršno koli dejanje za namene preiskave ali postopka zaradi kršitve konkurenčnega prava. Takšna okoliščina je </w:t>
            </w:r>
            <w:r w:rsidR="00651B51" w:rsidRPr="00070D68">
              <w:rPr>
                <w:rFonts w:cs="Arial"/>
                <w:sz w:val="20"/>
                <w:szCs w:val="20"/>
              </w:rPr>
              <w:t xml:space="preserve">določena </w:t>
            </w:r>
            <w:r w:rsidRPr="00070D68">
              <w:rPr>
                <w:rFonts w:cs="Arial"/>
                <w:sz w:val="20"/>
                <w:szCs w:val="20"/>
              </w:rPr>
              <w:t>zaradi zagotovitve pravilnega prenosa Direktive 2014/104, ki določa, da pride do zadržanja zastaranja takrat, ko »organ</w:t>
            </w:r>
            <w:r w:rsidR="004B157B" w:rsidRPr="00070D68">
              <w:rPr>
                <w:rFonts w:cs="Arial"/>
                <w:sz w:val="20"/>
                <w:szCs w:val="20"/>
              </w:rPr>
              <w:t>, pristojen</w:t>
            </w:r>
            <w:r w:rsidRPr="00070D68">
              <w:rPr>
                <w:rFonts w:cs="Arial"/>
                <w:sz w:val="20"/>
                <w:szCs w:val="20"/>
              </w:rPr>
              <w:t xml:space="preserve"> za varstvo konkurence</w:t>
            </w:r>
            <w:r w:rsidR="004B157B" w:rsidRPr="00070D68">
              <w:rPr>
                <w:rFonts w:cs="Arial"/>
                <w:sz w:val="20"/>
                <w:szCs w:val="20"/>
              </w:rPr>
              <w:t>,</w:t>
            </w:r>
            <w:r w:rsidRPr="00070D68">
              <w:rPr>
                <w:rFonts w:cs="Arial"/>
                <w:sz w:val="20"/>
                <w:szCs w:val="20"/>
              </w:rPr>
              <w:t xml:space="preserve"> sprejme ukrep za namen preiskave ali postopka zaradi kršitve«. Do nastopa te okoliščin</w:t>
            </w:r>
            <w:r w:rsidR="00E45872" w:rsidRPr="00070D68">
              <w:rPr>
                <w:rFonts w:cs="Arial"/>
                <w:sz w:val="20"/>
                <w:szCs w:val="20"/>
              </w:rPr>
              <w:t>e pa lahko v skladu s tem zakono</w:t>
            </w:r>
            <w:r w:rsidRPr="00070D68">
              <w:rPr>
                <w:rFonts w:cs="Arial"/>
                <w:sz w:val="20"/>
                <w:szCs w:val="20"/>
              </w:rPr>
              <w:t xml:space="preserve">m pride še pred izdajo sklepa o preiskavi, na primer ko </w:t>
            </w:r>
            <w:r w:rsidR="00D93BA5" w:rsidRPr="00070D68">
              <w:rPr>
                <w:rFonts w:cs="Arial"/>
                <w:sz w:val="20"/>
                <w:szCs w:val="20"/>
              </w:rPr>
              <w:t>a</w:t>
            </w:r>
            <w:r w:rsidR="00714A4E" w:rsidRPr="00070D68">
              <w:rPr>
                <w:rFonts w:cs="Arial"/>
                <w:sz w:val="20"/>
                <w:szCs w:val="20"/>
              </w:rPr>
              <w:t>gencija</w:t>
            </w:r>
            <w:r w:rsidRPr="00070D68">
              <w:rPr>
                <w:rFonts w:cs="Arial"/>
                <w:sz w:val="20"/>
                <w:szCs w:val="20"/>
              </w:rPr>
              <w:t xml:space="preserve"> v skladu s </w:t>
            </w:r>
            <w:r w:rsidR="00333B34" w:rsidRPr="00070D68">
              <w:rPr>
                <w:rFonts w:cs="Arial"/>
                <w:sz w:val="20"/>
                <w:szCs w:val="20"/>
              </w:rPr>
              <w:t>37</w:t>
            </w:r>
            <w:r w:rsidRPr="00070D68">
              <w:rPr>
                <w:rFonts w:cs="Arial"/>
                <w:sz w:val="20"/>
                <w:szCs w:val="20"/>
              </w:rPr>
              <w:t xml:space="preserve">. členom tega zakona zahteva od podjetja, da ji posreduje podatke, kar lahko naredi pred izdajo sklepa o uvedbi postopka. </w:t>
            </w:r>
          </w:p>
          <w:p w14:paraId="34CC0E79" w14:textId="77777777" w:rsidR="007522E3" w:rsidRPr="00070D68" w:rsidRDefault="007522E3" w:rsidP="0025166A">
            <w:pPr>
              <w:spacing w:line="260" w:lineRule="atLeast"/>
              <w:rPr>
                <w:rFonts w:cs="Arial"/>
                <w:sz w:val="20"/>
                <w:szCs w:val="20"/>
              </w:rPr>
            </w:pPr>
          </w:p>
          <w:p w14:paraId="1353FCBF" w14:textId="77777777" w:rsidR="007522E3" w:rsidRPr="00070D68" w:rsidRDefault="007522E3" w:rsidP="0025166A">
            <w:pPr>
              <w:spacing w:line="260" w:lineRule="atLeast"/>
              <w:rPr>
                <w:rFonts w:cs="Arial"/>
                <w:sz w:val="20"/>
                <w:szCs w:val="20"/>
              </w:rPr>
            </w:pPr>
            <w:r w:rsidRPr="00070D68">
              <w:rPr>
                <w:rFonts w:cs="Arial"/>
                <w:sz w:val="20"/>
                <w:szCs w:val="20"/>
              </w:rPr>
              <w:t xml:space="preserve">Določba </w:t>
            </w:r>
            <w:r w:rsidRPr="00070D68">
              <w:rPr>
                <w:rFonts w:cs="Arial"/>
                <w:sz w:val="20"/>
                <w:szCs w:val="20"/>
                <w:u w:val="single"/>
              </w:rPr>
              <w:t>četrtega odstavka</w:t>
            </w:r>
            <w:r w:rsidRPr="00070D68">
              <w:rPr>
                <w:rFonts w:cs="Arial"/>
                <w:sz w:val="20"/>
                <w:szCs w:val="20"/>
              </w:rPr>
              <w:t xml:space="preserve"> določa, da zadržanje zastaranja iz tretjega odstavka istega člena vpliva na tek subjektivnega in objektivnega zastaralnega roka.</w:t>
            </w:r>
          </w:p>
          <w:p w14:paraId="1813D520" w14:textId="77777777" w:rsidR="007522E3" w:rsidRPr="00070D68" w:rsidRDefault="007522E3" w:rsidP="0025166A">
            <w:pPr>
              <w:spacing w:line="260" w:lineRule="atLeast"/>
              <w:rPr>
                <w:rFonts w:cs="Arial"/>
                <w:b/>
                <w:i/>
                <w:sz w:val="20"/>
                <w:szCs w:val="20"/>
                <w:u w:val="single"/>
              </w:rPr>
            </w:pPr>
          </w:p>
          <w:p w14:paraId="4BE3E6C5" w14:textId="0D015155"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C741E8" w:rsidRPr="00070D68">
              <w:rPr>
                <w:rFonts w:cs="Arial"/>
                <w:b/>
                <w:sz w:val="20"/>
                <w:szCs w:val="20"/>
              </w:rPr>
              <w:t>110</w:t>
            </w:r>
            <w:r w:rsidRPr="00070D68">
              <w:rPr>
                <w:rFonts w:cs="Arial"/>
                <w:b/>
                <w:sz w:val="20"/>
                <w:szCs w:val="20"/>
              </w:rPr>
              <w:t>. členu (posebna pravila za določanje odškodnine)</w:t>
            </w:r>
          </w:p>
          <w:p w14:paraId="0118EB9C" w14:textId="77777777" w:rsidR="007522E3" w:rsidRPr="00070D68" w:rsidRDefault="007522E3" w:rsidP="0025166A">
            <w:pPr>
              <w:spacing w:line="260" w:lineRule="atLeast"/>
              <w:rPr>
                <w:rFonts w:cs="Arial"/>
                <w:sz w:val="20"/>
                <w:szCs w:val="20"/>
              </w:rPr>
            </w:pPr>
          </w:p>
          <w:p w14:paraId="3413838F" w14:textId="77777777" w:rsidR="007522E3" w:rsidRPr="00070D68" w:rsidRDefault="007522E3" w:rsidP="0025166A">
            <w:pPr>
              <w:spacing w:line="260" w:lineRule="atLeast"/>
              <w:rPr>
                <w:rFonts w:cs="Arial"/>
                <w:sz w:val="20"/>
                <w:szCs w:val="20"/>
              </w:rPr>
            </w:pPr>
            <w:r w:rsidRPr="00070D68">
              <w:rPr>
                <w:rFonts w:cs="Arial"/>
                <w:sz w:val="20"/>
                <w:szCs w:val="20"/>
              </w:rPr>
              <w:t>Ena od glavnih ovir, s katerimi se srečujejo sodišča in stranke v odškodninskih tožbah, je, kako oceniti povzročeno škodo. Ocenitev škode temelji na primerjavi dejanskega položaja tožnika s položajem, v katerem bi bil, če do kršitev ne bi prišlo. Pri ocenjevanju, kako bi se razvijale tržne razmere in povezanost udeležencev na trgu, če ne bi prišlo do kršitve, se pogosto pojavijo zapletena in specifična ekonomska vprašanja ter vprašanja varstva konkurence.</w:t>
            </w:r>
          </w:p>
          <w:p w14:paraId="6BAACE27" w14:textId="77777777" w:rsidR="007522E3" w:rsidRPr="00070D68" w:rsidRDefault="007522E3" w:rsidP="0025166A">
            <w:pPr>
              <w:spacing w:line="260" w:lineRule="atLeast"/>
              <w:rPr>
                <w:rFonts w:cs="Arial"/>
                <w:sz w:val="20"/>
                <w:szCs w:val="20"/>
              </w:rPr>
            </w:pPr>
          </w:p>
          <w:p w14:paraId="12B3A545" w14:textId="77777777" w:rsidR="007522E3" w:rsidRPr="00070D68" w:rsidRDefault="007522E3" w:rsidP="0025166A">
            <w:pPr>
              <w:spacing w:line="260" w:lineRule="atLeast"/>
              <w:rPr>
                <w:rFonts w:cs="Arial"/>
                <w:i/>
                <w:sz w:val="20"/>
                <w:szCs w:val="20"/>
              </w:rPr>
            </w:pPr>
            <w:r w:rsidRPr="00070D68">
              <w:rPr>
                <w:rFonts w:cs="Arial"/>
                <w:sz w:val="20"/>
                <w:szCs w:val="20"/>
              </w:rPr>
              <w:t xml:space="preserve">Glede ocenjevanja višine škode Direktiva 2014/104 v prvem odstavku 17. člena določa, da </w:t>
            </w:r>
            <w:r w:rsidRPr="00070D68">
              <w:rPr>
                <w:rFonts w:cs="Arial"/>
                <w:i/>
                <w:sz w:val="20"/>
                <w:szCs w:val="20"/>
              </w:rPr>
              <w:t>dokazno breme ter dokazni standard, ki sta potrebna za ocenitev škode, ne moreta v praksi onemogočiti uveljavljanja pravice do odškodnine ali jo pretirano otežiti. Države članice zagotovijo, da so nacionalna sodišča v skladu z nacionalnimi postopki pristojna za ocenjevanje višine škode, če se dokaže, da je tožnik utrpel škodo, vendar natančne ocene višine utrpele škode na podlagi razpoložljivih dokazov v praksi ni mogoče podati ali pa je to pretirano oteženo.</w:t>
            </w:r>
          </w:p>
          <w:p w14:paraId="10D803F0" w14:textId="77777777" w:rsidR="007522E3" w:rsidRPr="00070D68" w:rsidRDefault="007522E3" w:rsidP="0025166A">
            <w:pPr>
              <w:spacing w:line="260" w:lineRule="atLeast"/>
              <w:rPr>
                <w:rFonts w:cs="Arial"/>
                <w:sz w:val="20"/>
                <w:szCs w:val="20"/>
              </w:rPr>
            </w:pPr>
          </w:p>
          <w:p w14:paraId="4A1BC6AF" w14:textId="77777777" w:rsidR="007522E3" w:rsidRPr="00070D68" w:rsidRDefault="007522E3" w:rsidP="0025166A">
            <w:pPr>
              <w:spacing w:line="260" w:lineRule="atLeast"/>
              <w:rPr>
                <w:rFonts w:cs="Arial"/>
                <w:sz w:val="20"/>
                <w:szCs w:val="20"/>
              </w:rPr>
            </w:pPr>
            <w:r w:rsidRPr="00070D68">
              <w:rPr>
                <w:rFonts w:cs="Arial"/>
                <w:sz w:val="20"/>
                <w:szCs w:val="20"/>
              </w:rPr>
              <w:t xml:space="preserve">Na podlagi ZPP mora tožnik v odškodninski tožbi postaviti svoj odškodninski zahtevek, navesti dejstva in predložiti dokaze, s katerimi dokazuje svoje trditve. Toženec pa mora navajati dejstva in predložiti dokaze, s katerimi bo zatrjeval in dokazoval, da trditve tožnika ne držijo, ali s katerimi bo dokazoval svoje ugovore. Pogoj za tožnikov uspeh je, da navede dejstva, ki </w:t>
            </w:r>
            <w:proofErr w:type="spellStart"/>
            <w:r w:rsidRPr="00070D68">
              <w:rPr>
                <w:rFonts w:cs="Arial"/>
                <w:sz w:val="20"/>
                <w:szCs w:val="20"/>
              </w:rPr>
              <w:t>substancirajo</w:t>
            </w:r>
            <w:proofErr w:type="spellEnd"/>
            <w:r w:rsidRPr="00070D68">
              <w:rPr>
                <w:rFonts w:cs="Arial"/>
                <w:sz w:val="20"/>
                <w:szCs w:val="20"/>
              </w:rPr>
              <w:t xml:space="preserve"> njegov zahtevek (zahteva sklepčnosti), ter trditve o teh dejstvih (če niso priznana, domnevana ali splošno znana) tudi dokaže (zahteva dokazanosti).</w:t>
            </w:r>
            <w:r w:rsidRPr="00070D68">
              <w:rPr>
                <w:rFonts w:cs="Arial"/>
                <w:sz w:val="20"/>
                <w:szCs w:val="20"/>
                <w:vertAlign w:val="superscript"/>
              </w:rPr>
              <w:footnoteReference w:id="40"/>
            </w:r>
            <w:r w:rsidRPr="00070D68">
              <w:rPr>
                <w:rFonts w:cs="Arial"/>
                <w:sz w:val="20"/>
                <w:szCs w:val="20"/>
              </w:rPr>
              <w:t xml:space="preserve"> Dokazno breme je na strani tistega, ki dokazuje nastanek civilnega delikta. </w:t>
            </w:r>
          </w:p>
          <w:p w14:paraId="26A1FFC4" w14:textId="77777777" w:rsidR="007522E3" w:rsidRPr="00070D68" w:rsidRDefault="007522E3" w:rsidP="0025166A">
            <w:pPr>
              <w:spacing w:line="260" w:lineRule="atLeast"/>
              <w:rPr>
                <w:rFonts w:cs="Arial"/>
                <w:sz w:val="20"/>
                <w:szCs w:val="20"/>
              </w:rPr>
            </w:pPr>
          </w:p>
          <w:p w14:paraId="2FDDD407" w14:textId="77777777" w:rsidR="007522E3" w:rsidRPr="00070D68" w:rsidRDefault="007522E3" w:rsidP="0025166A">
            <w:pPr>
              <w:spacing w:line="260" w:lineRule="atLeast"/>
              <w:rPr>
                <w:rFonts w:cs="Arial"/>
                <w:sz w:val="20"/>
                <w:szCs w:val="20"/>
              </w:rPr>
            </w:pPr>
            <w:r w:rsidRPr="00070D68">
              <w:rPr>
                <w:rFonts w:cs="Arial"/>
                <w:sz w:val="20"/>
                <w:szCs w:val="20"/>
              </w:rPr>
              <w:t>Dokazni standard v odškodninskih tožbah pred slovenskimi sodišči ureja 215. člen ZPP, po katerem sodišče, če na podlagi izvedenih dokazov ne more zanesljivo ugotoviti katerega od dejstev, sklepa o njem na podlagi pravila o dokaznem bremenu. Sodišče bo po svojem prepričanju ob vestni in skrbni presoji vsakega dokaza posebej in vseh dokazov skupaj ter na podlagi uspeha celotnega postopka presodilo, katera dejstva bo štelo za dokazana.</w:t>
            </w:r>
          </w:p>
          <w:p w14:paraId="6C1BD181" w14:textId="77777777" w:rsidR="00DF4FB4" w:rsidRPr="00070D68" w:rsidRDefault="00DF4FB4" w:rsidP="0025166A">
            <w:pPr>
              <w:spacing w:line="260" w:lineRule="atLeast"/>
              <w:rPr>
                <w:rFonts w:cs="Arial"/>
                <w:sz w:val="20"/>
                <w:szCs w:val="20"/>
              </w:rPr>
            </w:pPr>
          </w:p>
          <w:p w14:paraId="02412E37" w14:textId="77777777" w:rsidR="007522E3" w:rsidRPr="00070D68" w:rsidRDefault="007522E3" w:rsidP="0025166A">
            <w:pPr>
              <w:spacing w:line="260" w:lineRule="atLeast"/>
              <w:rPr>
                <w:rFonts w:cs="Arial"/>
                <w:sz w:val="20"/>
                <w:szCs w:val="20"/>
              </w:rPr>
            </w:pPr>
            <w:r w:rsidRPr="00070D68">
              <w:rPr>
                <w:rFonts w:cs="Arial"/>
                <w:sz w:val="20"/>
                <w:szCs w:val="20"/>
              </w:rPr>
              <w:t xml:space="preserve">V odškodninskih sporih mora tožnik poleg tega, da dokaže, da je utrpel škodo zaradi kršitev konkurenčnega prava, izkazati tudi višino škode. Pri ocenjevanju škode je treba opraviti natančne analize, kot na primer primerjavo med razmerami, ki so posledica kršitve konkurenčnega prava, in razmerami, ki bi bile, če kršitve konkurenčnega prava ne bi bilo. To je pogosto zelo zahtevno in drago ter velikokrat pomeni precejšnjo oviro za učinkovito reševanje odškodninskih zahtevkov. Zato je Direktiva 2014/104 določila, da </w:t>
            </w:r>
            <w:r w:rsidRPr="00070D68">
              <w:rPr>
                <w:rFonts w:cs="Arial"/>
                <w:i/>
                <w:sz w:val="20"/>
                <w:szCs w:val="20"/>
              </w:rPr>
              <w:t>morajo biti nacionalna sodišča pristojna za ocenjevanje višine škode, če se dokaže, da je tožnik utrpel škodo, vendar natančne ocene višine utrpele škode na podlagi razpoložljivih dokazov v praksi ni mogoče podati ali je to pretirano oteženo.</w:t>
            </w:r>
            <w:r w:rsidRPr="00070D68">
              <w:rPr>
                <w:rFonts w:cs="Arial"/>
                <w:sz w:val="20"/>
                <w:szCs w:val="20"/>
              </w:rPr>
              <w:t xml:space="preserve"> To pravilo je ustrezno urejeno v 216. členu ZPP, ki določa, da če se ugotovi, da ima stranka pravico do odškodnine, do denarnega zneska ali do nadomestnih stvari, pa se višina zneska oziroma količina stvari ne da ugotoviti ali bi se mogla ugotoviti samo z nesorazmernimi težavami, o tem odloči sodišče po prostem preudarku. Pomen tega člena izhaja tudi iz sodbe Višjega sodišča v Ljubljani, opr. št. I </w:t>
            </w:r>
            <w:proofErr w:type="spellStart"/>
            <w:r w:rsidRPr="00070D68">
              <w:rPr>
                <w:rFonts w:cs="Arial"/>
                <w:sz w:val="20"/>
                <w:szCs w:val="20"/>
              </w:rPr>
              <w:t>Cpg</w:t>
            </w:r>
            <w:proofErr w:type="spellEnd"/>
            <w:r w:rsidRPr="00070D68">
              <w:rPr>
                <w:rFonts w:cs="Arial"/>
                <w:sz w:val="20"/>
                <w:szCs w:val="20"/>
              </w:rPr>
              <w:t xml:space="preserve"> 708/2013, 27. točka: »V civilnem procesu velja načelo, da mora stranka sodišče pripraviti do prepričanja (8. člen ZPP), sicer se trditev o dejstvu ne šteje za dokazano. Dokazna mera je torej prepričanje. Pomen 216. člena ZPP je v tem, da znižuje dokazno mero zato, da ne bi bili odškodninski zahtevki neuspešni zgolj zato, ker se ne more z zadnjo gotovostjo razjasniti, koliko je ravnanje prispevalo k nastanku škode (tako Wedam Lukić v: Pravdni postopek, zakon s komentarjem, 2. knjiga, Ljubljana 2010, kom. k 216. členu ZPP, </w:t>
            </w:r>
            <w:proofErr w:type="spellStart"/>
            <w:r w:rsidRPr="00070D68">
              <w:rPr>
                <w:rFonts w:cs="Arial"/>
                <w:sz w:val="20"/>
                <w:szCs w:val="20"/>
              </w:rPr>
              <w:t>rš</w:t>
            </w:r>
            <w:proofErr w:type="spellEnd"/>
            <w:r w:rsidRPr="00070D68">
              <w:rPr>
                <w:rFonts w:cs="Arial"/>
                <w:sz w:val="20"/>
                <w:szCs w:val="20"/>
              </w:rPr>
              <w:t xml:space="preserve">. 5 in 6). Ugotavljanje škode po prostem preudarku pa ni prosto v tem smislu, da bi sodišče lahko povsem „čez palec“ in torej arbitrarno ocenjevalo višino škode, „temveč mora sodišče upoštevati dokaze, ki sami zase sicer ne dajo natančnega odgovora, ki pa stvar do določene mere razjasnjujejo“ (glej Wedam-Lukić na navedenem mestu, </w:t>
            </w:r>
            <w:proofErr w:type="spellStart"/>
            <w:r w:rsidRPr="00070D68">
              <w:rPr>
                <w:rFonts w:cs="Arial"/>
                <w:sz w:val="20"/>
                <w:szCs w:val="20"/>
              </w:rPr>
              <w:t>rš</w:t>
            </w:r>
            <w:proofErr w:type="spellEnd"/>
            <w:r w:rsidRPr="00070D68">
              <w:rPr>
                <w:rFonts w:cs="Arial"/>
                <w:sz w:val="20"/>
                <w:szCs w:val="20"/>
              </w:rPr>
              <w:t xml:space="preserve">. 5).« Sojenje po prostem preudarku torej ne temelji na ugibanju, kar pomeni, da stranke v sporu niso razbremenjene dolžnosti, da navedejo vsa pravno relevantna dejstva in predložijo potrebne dokaze. V zadevah s področja varstva konkurence je izračun škode dostikrat mogoč le, če so stranke pripravljene razkriti podatke o svojem poslovanju. Dejstvo, ki je v spoznavnem področju (le) ene stranke, je tudi v njenem trditvenem bremenu. To tudi že izhaja iz sodbe Vrhovnega sodišča Republike Slovenije, opr. št. III </w:t>
            </w:r>
            <w:proofErr w:type="spellStart"/>
            <w:r w:rsidRPr="00070D68">
              <w:rPr>
                <w:rFonts w:cs="Arial"/>
                <w:sz w:val="20"/>
                <w:szCs w:val="20"/>
              </w:rPr>
              <w:t>Ips</w:t>
            </w:r>
            <w:proofErr w:type="spellEnd"/>
            <w:r w:rsidRPr="00070D68">
              <w:rPr>
                <w:rFonts w:cs="Arial"/>
                <w:sz w:val="20"/>
                <w:szCs w:val="20"/>
              </w:rPr>
              <w:t xml:space="preserve"> 101/2015, točka 20: »S pomočjo te določbe se oškodovancu v določenih primerih, tudi na področju kršitev pravil konkurenčnega prava, olajša dokazovanje višine škode. Pooblastilo sodišču, da o višini škode odloči po prostem preudarku, </w:t>
            </w:r>
            <w:r w:rsidRPr="00070D68">
              <w:rPr>
                <w:rFonts w:cs="Arial"/>
                <w:sz w:val="20"/>
                <w:szCs w:val="20"/>
              </w:rPr>
              <w:lastRenderedPageBreak/>
              <w:t>ima svojo zrcalno sliko na trditvenem področju; od strank se lahko zahteva konkretizacija navedb, glede katerih pride v poštev določba prvega odstavka 216. člena ZPP, le v omejenem obsegu. Ne glede na to pa morajo stranke v vsakem primeru podati navedbe, ki služijo kot podlaga za oceno škode. Prav tako se od strank lahko zahteva, da svoje navedbe konkretizirajo v obsegu, ki je primeren glede na okoliščine konkretnega primera. Kot pravilno opozarja sodišče druge stopnje (158. - 159. točka obrazložitve sodbe sodišča druge stopnje), morajo obstajati vsaj oporne točke, na temelju katerih je škodo sploh mogoče oceniti. Če manjkajo tudi oporne točke, je o tožbenem zahtevku mogoče odločiti po pravilu o trditvenem in dokaznem bremenu (215. člen ZPP), saj bi v nasprotnem primeru sojenje po prostem preudarku temeljilo le še na ugibanju.«</w:t>
            </w:r>
          </w:p>
          <w:p w14:paraId="19969A46" w14:textId="77777777" w:rsidR="007522E3" w:rsidRPr="00070D68" w:rsidRDefault="007522E3" w:rsidP="0025166A">
            <w:pPr>
              <w:spacing w:line="260" w:lineRule="atLeast"/>
              <w:rPr>
                <w:rFonts w:cs="Arial"/>
                <w:sz w:val="20"/>
                <w:szCs w:val="20"/>
              </w:rPr>
            </w:pPr>
          </w:p>
          <w:p w14:paraId="41A91BF1" w14:textId="77777777" w:rsidR="007522E3" w:rsidRPr="00070D68" w:rsidRDefault="007522E3" w:rsidP="0025166A">
            <w:pPr>
              <w:spacing w:line="260" w:lineRule="atLeast"/>
              <w:rPr>
                <w:rFonts w:cs="Arial"/>
                <w:sz w:val="20"/>
                <w:szCs w:val="20"/>
              </w:rPr>
            </w:pPr>
            <w:r w:rsidRPr="00070D68">
              <w:rPr>
                <w:rFonts w:cs="Arial"/>
                <w:sz w:val="20"/>
                <w:szCs w:val="20"/>
              </w:rPr>
              <w:t xml:space="preserve">Pri odmeri izgubljenega dobička morajo sodišča opraviti primerjavo dejanskega položaja oškodovanca s položajem, ki bi ga ta imel v primeru, če </w:t>
            </w:r>
            <w:proofErr w:type="spellStart"/>
            <w:r w:rsidRPr="00070D68">
              <w:rPr>
                <w:rFonts w:cs="Arial"/>
                <w:sz w:val="20"/>
                <w:szCs w:val="20"/>
              </w:rPr>
              <w:t>oškodovalčevega</w:t>
            </w:r>
            <w:proofErr w:type="spellEnd"/>
            <w:r w:rsidRPr="00070D68">
              <w:rPr>
                <w:rFonts w:cs="Arial"/>
                <w:sz w:val="20"/>
                <w:szCs w:val="20"/>
              </w:rPr>
              <w:t xml:space="preserve"> dejanja ne bi bilo. V ta namen je treba oblikovati hipotetični scenarij (scenarij „</w:t>
            </w:r>
            <w:proofErr w:type="spellStart"/>
            <w:r w:rsidRPr="00070D68">
              <w:rPr>
                <w:rFonts w:cs="Arial"/>
                <w:sz w:val="20"/>
                <w:szCs w:val="20"/>
              </w:rPr>
              <w:t>nekršitve</w:t>
            </w:r>
            <w:proofErr w:type="spellEnd"/>
            <w:r w:rsidRPr="00070D68">
              <w:rPr>
                <w:rFonts w:cs="Arial"/>
                <w:sz w:val="20"/>
                <w:szCs w:val="20"/>
              </w:rPr>
              <w:t xml:space="preserve">“). Sodišče pa lahko uporabi različne možnosti za izračun škode v primeru zahtevka za povrnitev škode, ena izmed teh je tudi uporaba podatkov o doseženem dobičku kršitelja. Z namenom olajšanja odmere škode po prostem preudarku, se s </w:t>
            </w:r>
            <w:r w:rsidRPr="00070D68">
              <w:rPr>
                <w:rFonts w:cs="Arial"/>
                <w:sz w:val="20"/>
                <w:szCs w:val="20"/>
                <w:u w:val="single"/>
              </w:rPr>
              <w:t>prvim odstavkom</w:t>
            </w:r>
            <w:r w:rsidRPr="00070D68">
              <w:rPr>
                <w:rFonts w:cs="Arial"/>
                <w:sz w:val="20"/>
                <w:szCs w:val="20"/>
              </w:rPr>
              <w:t xml:space="preserve"> tega člena določi, da lahko sodišče pri odmeri odškodnine po prostem preudarku, ki je urejen v 216. členu ZPP upošteva tudi del dobička </w:t>
            </w:r>
            <w:proofErr w:type="spellStart"/>
            <w:r w:rsidRPr="00070D68">
              <w:rPr>
                <w:rFonts w:cs="Arial"/>
                <w:sz w:val="20"/>
                <w:szCs w:val="20"/>
              </w:rPr>
              <w:t>oškodovalca</w:t>
            </w:r>
            <w:proofErr w:type="spellEnd"/>
            <w:r w:rsidRPr="00070D68">
              <w:rPr>
                <w:rFonts w:cs="Arial"/>
                <w:sz w:val="20"/>
                <w:szCs w:val="20"/>
              </w:rPr>
              <w:t xml:space="preserve">, ki je bil pridobljen s kršitvijo. Takšen pristop je kot pravilnega tudi že potrdilo Vrhovno sodišče Republike Slovenije v sodbi III IPS 98/2013 v točki 48. </w:t>
            </w:r>
          </w:p>
          <w:p w14:paraId="0FA1B2FD" w14:textId="77777777" w:rsidR="007522E3" w:rsidRPr="00070D68" w:rsidRDefault="007522E3" w:rsidP="0025166A">
            <w:pPr>
              <w:spacing w:line="260" w:lineRule="atLeast"/>
              <w:rPr>
                <w:rFonts w:cs="Arial"/>
                <w:sz w:val="20"/>
                <w:szCs w:val="20"/>
              </w:rPr>
            </w:pPr>
          </w:p>
          <w:p w14:paraId="495C3D7F" w14:textId="77777777" w:rsidR="007522E3" w:rsidRPr="00070D68" w:rsidRDefault="007522E3" w:rsidP="0025166A">
            <w:pPr>
              <w:spacing w:line="260" w:lineRule="atLeast"/>
              <w:rPr>
                <w:rFonts w:cs="Arial"/>
                <w:sz w:val="20"/>
                <w:szCs w:val="20"/>
              </w:rPr>
            </w:pPr>
            <w:r w:rsidRPr="00070D68">
              <w:rPr>
                <w:rFonts w:cs="Arial"/>
                <w:sz w:val="20"/>
                <w:szCs w:val="20"/>
              </w:rPr>
              <w:t xml:space="preserve">Še posebej je težko dokazovati škodo pri kartelnih kršitvah, zato je Direktiva 2014/104 v drugem odstavku 17. člena </w:t>
            </w:r>
            <w:r w:rsidRPr="00070D68">
              <w:rPr>
                <w:rFonts w:cs="Arial"/>
                <w:i/>
                <w:sz w:val="20"/>
                <w:szCs w:val="20"/>
              </w:rPr>
              <w:t>določila izpodbojno domnevo, da kartelne kršitve povzročajo škodo, pri čemer ima kršitelj pravico, da izpodbija to domnevo</w:t>
            </w:r>
            <w:r w:rsidRPr="00070D68">
              <w:rPr>
                <w:rFonts w:cs="Arial"/>
                <w:sz w:val="20"/>
                <w:szCs w:val="20"/>
              </w:rPr>
              <w:t>.</w:t>
            </w:r>
            <w:r w:rsidRPr="00070D68" w:rsidDel="000C38F3">
              <w:rPr>
                <w:rFonts w:cs="Arial"/>
                <w:sz w:val="20"/>
                <w:szCs w:val="20"/>
              </w:rPr>
              <w:t xml:space="preserve"> </w:t>
            </w:r>
            <w:r w:rsidRPr="00070D68">
              <w:rPr>
                <w:rFonts w:cs="Arial"/>
                <w:sz w:val="20"/>
                <w:szCs w:val="20"/>
              </w:rPr>
              <w:t xml:space="preserve">Kljub spremembi sodne prakse se obstoječo zakonodajo zaradi značilne asimetrije informacij v odškodninskih tožbah zaradi kršitev konkurenčnega prava in zaradi pravilnega prenosa Direktive 2014/104 dopolni tako, da se v </w:t>
            </w:r>
            <w:r w:rsidRPr="00070D68">
              <w:rPr>
                <w:rFonts w:cs="Arial"/>
                <w:sz w:val="20"/>
                <w:szCs w:val="20"/>
                <w:u w:val="single"/>
              </w:rPr>
              <w:t>drugem odstavku</w:t>
            </w:r>
            <w:r w:rsidRPr="00070D68">
              <w:rPr>
                <w:rFonts w:cs="Arial"/>
                <w:sz w:val="20"/>
                <w:szCs w:val="20"/>
              </w:rPr>
              <w:t xml:space="preserve"> določi izpodbojno domnevo, da kartelne kršitve povzročajo škodo. To izpodbojno domnevo se predlaga le za kartele, predvsem zaradi njihove skrivne narave, ki povečuje asimetrijo informacij in tožnikom pogostokrat otežuje pridobivanje dokazov, potrebnih za dokazovanje obstoja škode. Ta izpodbojna domneva pa ne zajema višine škode, ki jo mora dokazati tožnik.</w:t>
            </w:r>
          </w:p>
          <w:p w14:paraId="72B003B4" w14:textId="77777777" w:rsidR="007522E3" w:rsidRPr="00070D68" w:rsidRDefault="007522E3" w:rsidP="0025166A">
            <w:pPr>
              <w:spacing w:line="260" w:lineRule="atLeast"/>
              <w:rPr>
                <w:rFonts w:cs="Arial"/>
                <w:sz w:val="20"/>
                <w:szCs w:val="20"/>
              </w:rPr>
            </w:pPr>
          </w:p>
          <w:p w14:paraId="658B1709" w14:textId="77777777" w:rsidR="007522E3" w:rsidRPr="00070D68" w:rsidRDefault="007522E3" w:rsidP="0025166A">
            <w:pPr>
              <w:spacing w:line="260" w:lineRule="atLeast"/>
              <w:rPr>
                <w:rFonts w:cs="Arial"/>
                <w:sz w:val="20"/>
                <w:szCs w:val="20"/>
              </w:rPr>
            </w:pPr>
            <w:r w:rsidRPr="00070D68">
              <w:rPr>
                <w:rFonts w:cs="Arial"/>
                <w:sz w:val="20"/>
                <w:szCs w:val="20"/>
              </w:rPr>
              <w:t xml:space="preserve">V skladu s tretjim odstavkom 17. člena Direktive 2014/104 se zaradi kompleksnosti ugotavljanja višine škode v </w:t>
            </w:r>
            <w:r w:rsidRPr="00070D68">
              <w:rPr>
                <w:rFonts w:cs="Arial"/>
                <w:sz w:val="20"/>
                <w:szCs w:val="20"/>
                <w:u w:val="single"/>
              </w:rPr>
              <w:t>tretjem odstavku</w:t>
            </w:r>
            <w:r w:rsidRPr="00070D68">
              <w:rPr>
                <w:rFonts w:cs="Arial"/>
                <w:sz w:val="20"/>
                <w:szCs w:val="20"/>
              </w:rPr>
              <w:t xml:space="preserve"> določi, da lahko sodišče zaprosi </w:t>
            </w:r>
            <w:r w:rsidR="00ED1151" w:rsidRPr="00070D68">
              <w:rPr>
                <w:rFonts w:cs="Arial"/>
                <w:sz w:val="20"/>
                <w:szCs w:val="20"/>
              </w:rPr>
              <w:t>a</w:t>
            </w:r>
            <w:r w:rsidR="0045309B" w:rsidRPr="00070D68">
              <w:rPr>
                <w:rFonts w:cs="Arial"/>
                <w:sz w:val="20"/>
                <w:szCs w:val="20"/>
              </w:rPr>
              <w:t>genc</w:t>
            </w:r>
            <w:r w:rsidRPr="00070D68">
              <w:rPr>
                <w:rFonts w:cs="Arial"/>
                <w:sz w:val="20"/>
                <w:szCs w:val="20"/>
              </w:rPr>
              <w:t xml:space="preserve">ijo za mnenje glede določitve višine škode. Če bo </w:t>
            </w:r>
            <w:r w:rsidR="00D93BA5" w:rsidRPr="00070D68">
              <w:rPr>
                <w:rFonts w:cs="Arial"/>
                <w:sz w:val="20"/>
                <w:szCs w:val="20"/>
              </w:rPr>
              <w:t>a</w:t>
            </w:r>
            <w:r w:rsidR="0045309B" w:rsidRPr="00070D68">
              <w:rPr>
                <w:rFonts w:cs="Arial"/>
                <w:sz w:val="20"/>
                <w:szCs w:val="20"/>
              </w:rPr>
              <w:t>genc</w:t>
            </w:r>
            <w:r w:rsidRPr="00070D68">
              <w:rPr>
                <w:rFonts w:cs="Arial"/>
                <w:sz w:val="20"/>
                <w:szCs w:val="20"/>
              </w:rPr>
              <w:t xml:space="preserve">ija ocenila, da je njena pomoč primerna, bo sodišču v roku 30 dni sporočila svoje mnenje. Sodišče ne bo vezano na mnenje </w:t>
            </w:r>
            <w:r w:rsidR="00ED1151" w:rsidRPr="00070D68">
              <w:rPr>
                <w:rFonts w:cs="Arial"/>
                <w:sz w:val="20"/>
                <w:szCs w:val="20"/>
              </w:rPr>
              <w:t>a</w:t>
            </w:r>
            <w:r w:rsidR="0045309B" w:rsidRPr="00070D68">
              <w:rPr>
                <w:rFonts w:cs="Arial"/>
                <w:sz w:val="20"/>
                <w:szCs w:val="20"/>
              </w:rPr>
              <w:t>genc</w:t>
            </w:r>
            <w:r w:rsidRPr="00070D68">
              <w:rPr>
                <w:rFonts w:cs="Arial"/>
                <w:sz w:val="20"/>
                <w:szCs w:val="20"/>
              </w:rPr>
              <w:t>ije</w:t>
            </w:r>
            <w:r w:rsidRPr="00070D68">
              <w:rPr>
                <w:rFonts w:cs="Arial"/>
                <w:sz w:val="20"/>
                <w:szCs w:val="20"/>
                <w:vertAlign w:val="superscript"/>
              </w:rPr>
              <w:footnoteReference w:id="41"/>
            </w:r>
            <w:r w:rsidRPr="00070D68">
              <w:rPr>
                <w:rFonts w:cs="Arial"/>
                <w:sz w:val="20"/>
                <w:szCs w:val="20"/>
              </w:rPr>
              <w:t xml:space="preserve">. V </w:t>
            </w:r>
            <w:proofErr w:type="spellStart"/>
            <w:r w:rsidRPr="00070D68">
              <w:rPr>
                <w:rFonts w:cs="Arial"/>
                <w:sz w:val="20"/>
                <w:szCs w:val="20"/>
              </w:rPr>
              <w:t>izogib</w:t>
            </w:r>
            <w:proofErr w:type="spellEnd"/>
            <w:r w:rsidRPr="00070D68">
              <w:rPr>
                <w:rFonts w:cs="Arial"/>
                <w:sz w:val="20"/>
                <w:szCs w:val="20"/>
              </w:rPr>
              <w:t xml:space="preserve"> zavlačevanju postopka se določi, da je </w:t>
            </w:r>
            <w:r w:rsidR="00D93BA5" w:rsidRPr="00070D68">
              <w:rPr>
                <w:rFonts w:cs="Arial"/>
                <w:sz w:val="20"/>
                <w:szCs w:val="20"/>
              </w:rPr>
              <w:t>a</w:t>
            </w:r>
            <w:r w:rsidR="0045309B" w:rsidRPr="00070D68">
              <w:rPr>
                <w:rFonts w:cs="Arial"/>
                <w:sz w:val="20"/>
                <w:szCs w:val="20"/>
              </w:rPr>
              <w:t>genc</w:t>
            </w:r>
            <w:r w:rsidRPr="00070D68">
              <w:rPr>
                <w:rFonts w:cs="Arial"/>
                <w:sz w:val="20"/>
                <w:szCs w:val="20"/>
              </w:rPr>
              <w:t>ija ocenila, da njena pomoč ni primerna, v kolikor mnenja ne sporoči.</w:t>
            </w:r>
          </w:p>
          <w:p w14:paraId="23FF9DD8" w14:textId="77777777" w:rsidR="007522E3" w:rsidRPr="00070D68" w:rsidRDefault="007522E3" w:rsidP="0025166A">
            <w:pPr>
              <w:spacing w:line="260" w:lineRule="atLeast"/>
              <w:rPr>
                <w:rFonts w:cs="Arial"/>
                <w:sz w:val="20"/>
                <w:szCs w:val="20"/>
              </w:rPr>
            </w:pPr>
          </w:p>
          <w:p w14:paraId="20573EB0" w14:textId="77777777" w:rsidR="007522E3" w:rsidRPr="00070D68" w:rsidRDefault="007522E3" w:rsidP="0025166A">
            <w:pPr>
              <w:spacing w:line="260" w:lineRule="atLeast"/>
              <w:rPr>
                <w:rFonts w:cs="Arial"/>
                <w:sz w:val="20"/>
                <w:szCs w:val="20"/>
              </w:rPr>
            </w:pPr>
            <w:r w:rsidRPr="00070D68">
              <w:rPr>
                <w:rFonts w:cs="Arial"/>
                <w:sz w:val="20"/>
                <w:szCs w:val="20"/>
              </w:rPr>
              <w:t xml:space="preserve">S </w:t>
            </w:r>
            <w:r w:rsidRPr="00070D68">
              <w:rPr>
                <w:rFonts w:cs="Arial"/>
                <w:sz w:val="20"/>
                <w:szCs w:val="20"/>
                <w:u w:val="single"/>
              </w:rPr>
              <w:t>četrtim odstavkom</w:t>
            </w:r>
            <w:r w:rsidRPr="00070D68">
              <w:rPr>
                <w:rFonts w:cs="Arial"/>
                <w:sz w:val="20"/>
                <w:szCs w:val="20"/>
              </w:rPr>
              <w:t xml:space="preserve"> se določi, da ima sodišče možnost, da za mnenje glede določitve višine škode zaprosi tudi organ, pristojen za varstvo konkurence drug</w:t>
            </w:r>
            <w:r w:rsidR="00651B51" w:rsidRPr="00070D68">
              <w:rPr>
                <w:rFonts w:cs="Arial"/>
                <w:sz w:val="20"/>
                <w:szCs w:val="20"/>
              </w:rPr>
              <w:t>e</w:t>
            </w:r>
            <w:r w:rsidRPr="00070D68">
              <w:rPr>
                <w:rFonts w:cs="Arial"/>
                <w:sz w:val="20"/>
                <w:szCs w:val="20"/>
              </w:rPr>
              <w:t xml:space="preserve"> držav</w:t>
            </w:r>
            <w:r w:rsidR="00651B51" w:rsidRPr="00070D68">
              <w:rPr>
                <w:rFonts w:cs="Arial"/>
                <w:sz w:val="20"/>
                <w:szCs w:val="20"/>
              </w:rPr>
              <w:t>e</w:t>
            </w:r>
            <w:r w:rsidRPr="00070D68">
              <w:rPr>
                <w:rFonts w:cs="Arial"/>
                <w:sz w:val="20"/>
                <w:szCs w:val="20"/>
              </w:rPr>
              <w:t xml:space="preserve"> članic</w:t>
            </w:r>
            <w:r w:rsidR="00651B51" w:rsidRPr="00070D68">
              <w:rPr>
                <w:rFonts w:cs="Arial"/>
                <w:sz w:val="20"/>
                <w:szCs w:val="20"/>
              </w:rPr>
              <w:t>e</w:t>
            </w:r>
            <w:r w:rsidRPr="00070D68">
              <w:rPr>
                <w:rFonts w:cs="Arial"/>
                <w:sz w:val="20"/>
                <w:szCs w:val="20"/>
              </w:rPr>
              <w:t>, pri čemer prejeto mnenje ni zavezujoče za sodišče.</w:t>
            </w:r>
          </w:p>
          <w:p w14:paraId="4E0CA9E6" w14:textId="77777777" w:rsidR="007522E3" w:rsidRPr="00070D68" w:rsidRDefault="007522E3" w:rsidP="0025166A">
            <w:pPr>
              <w:spacing w:line="260" w:lineRule="atLeast"/>
              <w:rPr>
                <w:rFonts w:cs="Arial"/>
                <w:sz w:val="20"/>
                <w:szCs w:val="20"/>
              </w:rPr>
            </w:pPr>
          </w:p>
          <w:p w14:paraId="56DEACBA" w14:textId="77777777" w:rsidR="007522E3" w:rsidRPr="00070D68" w:rsidRDefault="007522E3" w:rsidP="0025166A">
            <w:pPr>
              <w:spacing w:line="260" w:lineRule="atLeast"/>
              <w:rPr>
                <w:rFonts w:cs="Arial"/>
                <w:sz w:val="20"/>
                <w:szCs w:val="20"/>
              </w:rPr>
            </w:pPr>
            <w:r w:rsidRPr="00070D68">
              <w:rPr>
                <w:rFonts w:cs="Arial"/>
                <w:sz w:val="20"/>
                <w:szCs w:val="20"/>
              </w:rPr>
              <w:t xml:space="preserve">S </w:t>
            </w:r>
            <w:r w:rsidRPr="00070D68">
              <w:rPr>
                <w:rFonts w:cs="Arial"/>
                <w:sz w:val="20"/>
                <w:szCs w:val="20"/>
                <w:u w:val="single"/>
              </w:rPr>
              <w:t>petim odstavkom</w:t>
            </w:r>
            <w:r w:rsidRPr="00070D68">
              <w:rPr>
                <w:rFonts w:cs="Arial"/>
                <w:sz w:val="20"/>
                <w:szCs w:val="20"/>
              </w:rPr>
              <w:t xml:space="preserve"> pa se določi pravna podlaga za posredovanje mnenja </w:t>
            </w:r>
            <w:r w:rsidR="00ED1151" w:rsidRPr="00070D68">
              <w:rPr>
                <w:rFonts w:cs="Arial"/>
                <w:sz w:val="20"/>
                <w:szCs w:val="20"/>
              </w:rPr>
              <w:t>a</w:t>
            </w:r>
            <w:r w:rsidR="0045309B" w:rsidRPr="00070D68">
              <w:rPr>
                <w:rFonts w:cs="Arial"/>
                <w:sz w:val="20"/>
                <w:szCs w:val="20"/>
              </w:rPr>
              <w:t>genc</w:t>
            </w:r>
            <w:r w:rsidRPr="00070D68">
              <w:rPr>
                <w:rFonts w:cs="Arial"/>
                <w:sz w:val="20"/>
                <w:szCs w:val="20"/>
              </w:rPr>
              <w:t>ije glede določitve višine škode sodišču druge države članice.</w:t>
            </w:r>
          </w:p>
          <w:p w14:paraId="3795430C" w14:textId="77777777" w:rsidR="007522E3" w:rsidRPr="00070D68" w:rsidRDefault="007522E3" w:rsidP="0025166A">
            <w:pPr>
              <w:spacing w:line="260" w:lineRule="atLeast"/>
              <w:rPr>
                <w:rFonts w:cs="Arial"/>
                <w:sz w:val="20"/>
                <w:szCs w:val="20"/>
              </w:rPr>
            </w:pPr>
          </w:p>
          <w:p w14:paraId="7439F747" w14:textId="77777777" w:rsidR="007522E3" w:rsidRPr="00070D68" w:rsidRDefault="007522E3" w:rsidP="0025166A">
            <w:pPr>
              <w:spacing w:line="260" w:lineRule="atLeast"/>
              <w:rPr>
                <w:rFonts w:cs="Arial"/>
                <w:sz w:val="20"/>
                <w:szCs w:val="20"/>
              </w:rPr>
            </w:pPr>
            <w:r w:rsidRPr="00070D68">
              <w:rPr>
                <w:rFonts w:cs="Arial"/>
                <w:sz w:val="20"/>
                <w:szCs w:val="20"/>
              </w:rPr>
              <w:t xml:space="preserve">Pri ocenjevanju višine odškodnine bosta lahko sodiščem v pomoč tudi Sporočilo Komisije o ocenjevanju škode v odškodninskih tožbah zaradi kršitev člena 101 in 102 PDEU, ki je bil objavljen v Uradnem listu EU, št. C167/19 z dne 13. junija 2013, in Praktični vodnik za ocenjevanje škode v odškodninskih tožbah zaradi kršitev 101. ali 102. člena PDEU, ki ga pripravlja Evropska komisija. Delovni dokument služb Evropske komisije je objavljen na spletni strani Evropske komisije (http://ec.europa.eu/competition/antitrust/actionsdamages/quantification_guide_sl.pdf). Cilj tega vodnika bo nuditi pomoč nacionalnim sodiščem in strankam, udeleženim v odškodninskih tožbah, z </w:t>
            </w:r>
            <w:r w:rsidRPr="00070D68">
              <w:rPr>
                <w:rFonts w:cs="Arial"/>
                <w:sz w:val="20"/>
                <w:szCs w:val="20"/>
              </w:rPr>
              <w:lastRenderedPageBreak/>
              <w:t xml:space="preserve">izboljšano dostopnostjo informacij za ocenjevanje škode, ki jo povzročijo kršitve pravil konkurence EU. Zato naj bi zagotavljal vpogled v različne oblike škode, ki jo običajno povzroči </w:t>
            </w:r>
            <w:proofErr w:type="spellStart"/>
            <w:r w:rsidRPr="00070D68">
              <w:rPr>
                <w:rFonts w:cs="Arial"/>
                <w:sz w:val="20"/>
                <w:szCs w:val="20"/>
              </w:rPr>
              <w:t>protikonkurenčno</w:t>
            </w:r>
            <w:proofErr w:type="spellEnd"/>
            <w:r w:rsidRPr="00070D68">
              <w:rPr>
                <w:rFonts w:cs="Arial"/>
                <w:sz w:val="20"/>
                <w:szCs w:val="20"/>
              </w:rPr>
              <w:t xml:space="preserve"> ravnanje, in zlasti vsebuje informacije o metodah in tehnikah, ki so na voljo za ovrednotenje take škode.</w:t>
            </w:r>
          </w:p>
          <w:p w14:paraId="6ED0496A" w14:textId="77777777" w:rsidR="007522E3" w:rsidRPr="00070D68" w:rsidRDefault="007522E3" w:rsidP="0025166A">
            <w:pPr>
              <w:spacing w:line="260" w:lineRule="atLeast"/>
              <w:rPr>
                <w:rFonts w:cs="Arial"/>
                <w:b/>
                <w:i/>
                <w:sz w:val="20"/>
                <w:szCs w:val="20"/>
                <w:u w:val="single"/>
              </w:rPr>
            </w:pPr>
          </w:p>
          <w:p w14:paraId="479D53A1" w14:textId="7BDD723D"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C741E8" w:rsidRPr="00070D68">
              <w:rPr>
                <w:rFonts w:cs="Arial"/>
                <w:b/>
                <w:sz w:val="20"/>
                <w:szCs w:val="20"/>
              </w:rPr>
              <w:t>111</w:t>
            </w:r>
            <w:r w:rsidRPr="00070D68">
              <w:rPr>
                <w:rFonts w:cs="Arial"/>
                <w:b/>
                <w:sz w:val="20"/>
                <w:szCs w:val="20"/>
              </w:rPr>
              <w:t>. členu (razlika v ceni v dobavni verigi)</w:t>
            </w:r>
          </w:p>
          <w:p w14:paraId="799E2585" w14:textId="77777777" w:rsidR="007522E3" w:rsidRPr="00070D68" w:rsidRDefault="007522E3" w:rsidP="0025166A">
            <w:pPr>
              <w:spacing w:line="260" w:lineRule="atLeast"/>
              <w:rPr>
                <w:rFonts w:cs="Arial"/>
                <w:sz w:val="20"/>
                <w:szCs w:val="20"/>
              </w:rPr>
            </w:pPr>
          </w:p>
          <w:p w14:paraId="43125DF2" w14:textId="77777777" w:rsidR="007522E3" w:rsidRPr="00070D68" w:rsidRDefault="007522E3" w:rsidP="0025166A">
            <w:pPr>
              <w:spacing w:line="260" w:lineRule="atLeast"/>
              <w:rPr>
                <w:rFonts w:cs="Arial"/>
                <w:sz w:val="20"/>
                <w:szCs w:val="20"/>
              </w:rPr>
            </w:pPr>
            <w:r w:rsidRPr="00070D68">
              <w:rPr>
                <w:rFonts w:cs="Arial"/>
                <w:sz w:val="20"/>
                <w:szCs w:val="20"/>
              </w:rPr>
              <w:t>Oškodovanec je lahko razliko v ceni ali njen del prenesel naprej po dobavni verigi, bodisi na svojega kupca bodisi na svojega dobavitelja. Če je zmanjšal svojo navadno škodo, tako da jo je delno ali v celoti prenesel naprej na lastnega kupca (ali dobavitelja), ta nadalje prenesena razlika v ceni ne pomeni več škode. Nadaljnji prenos zvišane cene, ki ga izvede neposredni kupec, lahko povzroči zmanjšanje prodane količine in s tem nižji dobiček. Ta izguba dobička poleg navadne škode, ki ni bila prenesena naprej (pri delnem nadaljnjem prenosu razlike v ceni), ostaja škoda, za katero lahko oškodovanec zahteva nadomestilo.</w:t>
            </w:r>
          </w:p>
          <w:p w14:paraId="32AAE5DB" w14:textId="77777777" w:rsidR="007522E3" w:rsidRPr="00070D68" w:rsidRDefault="007522E3" w:rsidP="0025166A">
            <w:pPr>
              <w:spacing w:line="260" w:lineRule="atLeast"/>
              <w:rPr>
                <w:rFonts w:cs="Arial"/>
                <w:sz w:val="20"/>
                <w:szCs w:val="20"/>
              </w:rPr>
            </w:pPr>
          </w:p>
          <w:p w14:paraId="6140CD56" w14:textId="77777777" w:rsidR="007522E3" w:rsidRPr="00070D68" w:rsidRDefault="007522E3" w:rsidP="0025166A">
            <w:pPr>
              <w:spacing w:line="260" w:lineRule="atLeast"/>
              <w:rPr>
                <w:rFonts w:cs="Arial"/>
                <w:sz w:val="20"/>
                <w:szCs w:val="20"/>
              </w:rPr>
            </w:pPr>
            <w:r w:rsidRPr="00070D68">
              <w:rPr>
                <w:rFonts w:cs="Arial"/>
                <w:sz w:val="20"/>
                <w:szCs w:val="20"/>
              </w:rPr>
              <w:t xml:space="preserve">Temu sledi 12. člen Direktive 2014/104, ki v drugem odstavku določa, </w:t>
            </w:r>
            <w:r w:rsidRPr="00070D68">
              <w:rPr>
                <w:rFonts w:cs="Arial"/>
                <w:i/>
                <w:sz w:val="20"/>
                <w:szCs w:val="20"/>
              </w:rPr>
              <w:t>da države članice določijo ustrezna postopkovna pravila, s katerimi naj bi zagotovile, da odškodnina za dejansko izgubo na kateri koli stopnji dobavne verige ne presega povečanih stroškov škode, povzročene na tej stopnji škode.</w:t>
            </w:r>
            <w:r w:rsidRPr="00070D68">
              <w:rPr>
                <w:rFonts w:cs="Arial"/>
                <w:sz w:val="20"/>
                <w:szCs w:val="20"/>
              </w:rPr>
              <w:t xml:space="preserve"> Določbe iz poglavja o nadaljnjem prenosu razlike v ceni (to so 12., 13., 14. in 15. člen Direktive 2014/104) ne posegajo v pravico oškodovanca, da zahteva in dobi odškodnino za izgubljeni dobiček zaradi polnega ali delnega nadaljnjega prenosa povečanih stroškov (tretji odstavek 12. člena) ter se ustrezno uporabljajo tudi, kadar je kršitev konkurenčnega prava povezana z dobavo kršitelju (četrti odstavek 12. člena).</w:t>
            </w:r>
          </w:p>
          <w:p w14:paraId="0E1240B9" w14:textId="77777777" w:rsidR="007522E3" w:rsidRPr="00070D68" w:rsidRDefault="007522E3" w:rsidP="0025166A">
            <w:pPr>
              <w:spacing w:line="260" w:lineRule="atLeast"/>
              <w:rPr>
                <w:rFonts w:cs="Arial"/>
                <w:sz w:val="20"/>
                <w:szCs w:val="20"/>
              </w:rPr>
            </w:pPr>
          </w:p>
          <w:p w14:paraId="6D49C2EF" w14:textId="7A54AE28" w:rsidR="007522E3" w:rsidRPr="00070D68" w:rsidRDefault="007522E3" w:rsidP="0025166A">
            <w:pPr>
              <w:spacing w:line="260" w:lineRule="atLeast"/>
              <w:rPr>
                <w:rFonts w:cs="Arial"/>
                <w:i/>
                <w:sz w:val="20"/>
                <w:szCs w:val="20"/>
              </w:rPr>
            </w:pPr>
            <w:r w:rsidRPr="00070D68">
              <w:rPr>
                <w:rFonts w:cs="Arial"/>
                <w:sz w:val="20"/>
                <w:szCs w:val="20"/>
              </w:rPr>
              <w:t xml:space="preserve">V skladu s tem </w:t>
            </w:r>
            <w:r w:rsidRPr="00070D68">
              <w:rPr>
                <w:rFonts w:cs="Arial"/>
                <w:sz w:val="20"/>
                <w:szCs w:val="20"/>
                <w:u w:val="single"/>
              </w:rPr>
              <w:t>prvi odstavek</w:t>
            </w:r>
            <w:r w:rsidRPr="00070D68">
              <w:rPr>
                <w:rFonts w:cs="Arial"/>
                <w:sz w:val="20"/>
                <w:szCs w:val="20"/>
              </w:rPr>
              <w:t xml:space="preserve"> določa, da navadno škodo predstavlja tudi razlika med ceno, ki jo je plačal oškodovanec dobavitelju, in ceno, ki bi jo plačal, če ne bi bilo kršitve. Vendar pa višina odškodnine za navadno škodo na kateri koli stopnji dobavne verige ne sme presegati višine razlike v ceni, ki je bila prenesena na to stopnjo dobavne verige. Opredelitev da razlika v ceni predstavlja navadno škodo je tudi v skladu z 39. uvodno </w:t>
            </w:r>
            <w:r w:rsidR="00721AA6" w:rsidRPr="00070D68">
              <w:rPr>
                <w:rFonts w:cs="Arial"/>
                <w:sz w:val="20"/>
                <w:szCs w:val="20"/>
              </w:rPr>
              <w:t>izjavo</w:t>
            </w:r>
            <w:r w:rsidRPr="00070D68">
              <w:rPr>
                <w:rFonts w:cs="Arial"/>
                <w:sz w:val="20"/>
                <w:szCs w:val="20"/>
              </w:rPr>
              <w:t xml:space="preserve"> Direktive 2014/104, ki </w:t>
            </w:r>
            <w:r w:rsidRPr="00070D68">
              <w:rPr>
                <w:rFonts w:cs="Arial"/>
                <w:i/>
                <w:sz w:val="20"/>
                <w:szCs w:val="20"/>
              </w:rPr>
              <w:t xml:space="preserve">izrecno določa razliko v ceni kot navadno škodo. Ker lahko oškodovanec zmanjša škodo s posameznimi ukrepi (npr. z odpuščanjem delavcev zniža stroške), je določeno, da se pri izračunu navadne škode ne upošteva zmanjšanje škode, ki jo doseže oškodovanec z ukrepi zmanjšanja stroškov. </w:t>
            </w:r>
          </w:p>
          <w:p w14:paraId="41C840D6" w14:textId="77777777" w:rsidR="007522E3" w:rsidRPr="00070D68" w:rsidRDefault="007522E3" w:rsidP="0025166A">
            <w:pPr>
              <w:spacing w:line="260" w:lineRule="atLeast"/>
              <w:rPr>
                <w:rFonts w:cs="Arial"/>
                <w:sz w:val="20"/>
                <w:szCs w:val="20"/>
              </w:rPr>
            </w:pPr>
          </w:p>
          <w:p w14:paraId="3A6C2EE1" w14:textId="77777777" w:rsidR="007522E3" w:rsidRPr="00070D68" w:rsidRDefault="007522E3" w:rsidP="0025166A">
            <w:pPr>
              <w:spacing w:line="260" w:lineRule="atLeast"/>
              <w:rPr>
                <w:rFonts w:cs="Arial"/>
                <w:sz w:val="20"/>
                <w:szCs w:val="20"/>
              </w:rPr>
            </w:pPr>
            <w:r w:rsidRPr="00070D68">
              <w:rPr>
                <w:rFonts w:cs="Arial"/>
                <w:sz w:val="20"/>
                <w:szCs w:val="20"/>
              </w:rPr>
              <w:t xml:space="preserve">Z </w:t>
            </w:r>
            <w:r w:rsidRPr="00070D68">
              <w:rPr>
                <w:rFonts w:cs="Arial"/>
                <w:sz w:val="20"/>
                <w:szCs w:val="20"/>
                <w:u w:val="single"/>
              </w:rPr>
              <w:t>drugim odstavkom</w:t>
            </w:r>
            <w:r w:rsidRPr="00070D68">
              <w:rPr>
                <w:rFonts w:cs="Arial"/>
                <w:sz w:val="20"/>
                <w:szCs w:val="20"/>
              </w:rPr>
              <w:t xml:space="preserve"> pa se določi, da ima oškodovanec pravico do odškodnine za izgubljeni dobiček, zaradi manjše prodaje oziroma manjših nakupov, ki so posledica celotnega ali delnega prenosa razlike v ceni na naslednjo stopnjo dobavne verige.</w:t>
            </w:r>
          </w:p>
          <w:p w14:paraId="634F3F1C" w14:textId="77777777" w:rsidR="007522E3" w:rsidRPr="00070D68" w:rsidRDefault="007522E3" w:rsidP="0025166A">
            <w:pPr>
              <w:spacing w:line="260" w:lineRule="atLeast"/>
              <w:rPr>
                <w:rFonts w:cs="Arial"/>
                <w:sz w:val="20"/>
                <w:szCs w:val="20"/>
              </w:rPr>
            </w:pPr>
          </w:p>
          <w:p w14:paraId="7234F90C" w14:textId="77777777" w:rsidR="007522E3" w:rsidRPr="00070D68" w:rsidRDefault="007522E3" w:rsidP="0025166A">
            <w:pPr>
              <w:spacing w:line="260" w:lineRule="atLeast"/>
              <w:rPr>
                <w:rFonts w:cs="Arial"/>
                <w:i/>
                <w:sz w:val="20"/>
                <w:szCs w:val="20"/>
              </w:rPr>
            </w:pPr>
            <w:r w:rsidRPr="00070D68">
              <w:rPr>
                <w:rFonts w:cs="Arial"/>
                <w:sz w:val="20"/>
                <w:szCs w:val="20"/>
              </w:rPr>
              <w:t xml:space="preserve">Ker lahko na primer kupec del povečane cene, torej razlike v ceni, zaradi kršitev konkurenčnega prava prenese na svojega kupca, 13. člen Direktive 2014/104 nalaga </w:t>
            </w:r>
            <w:r w:rsidRPr="00070D68">
              <w:rPr>
                <w:rFonts w:cs="Arial"/>
                <w:i/>
                <w:sz w:val="20"/>
                <w:szCs w:val="20"/>
              </w:rPr>
              <w:t>državam članicam, naj zagotovijo, da lahko toženec v postopku, povezanem z odškodninsko tožbo, kot ugovor zoper odškodninski zahtevek uveljavlja dejstvo, da je tožnik v celoti ali delno prenesel naprej razliko v ceni, ki je posledica kršitve konkurenčnega prava. Dokazno breme glede nadaljnjega prenosa povečanih stroškov nosi toženec, ki lahko zahteva razkritje od tožnika ali tretjih oseb.</w:t>
            </w:r>
          </w:p>
          <w:p w14:paraId="7543466E" w14:textId="77777777" w:rsidR="007522E3" w:rsidRPr="00070D68" w:rsidRDefault="007522E3" w:rsidP="0025166A">
            <w:pPr>
              <w:spacing w:line="260" w:lineRule="atLeast"/>
              <w:rPr>
                <w:rFonts w:cs="Arial"/>
                <w:sz w:val="20"/>
                <w:szCs w:val="20"/>
              </w:rPr>
            </w:pPr>
          </w:p>
          <w:p w14:paraId="30F1DA94" w14:textId="77777777" w:rsidR="007522E3" w:rsidRPr="00070D68" w:rsidRDefault="007522E3" w:rsidP="0025166A">
            <w:pPr>
              <w:spacing w:line="260" w:lineRule="atLeast"/>
              <w:rPr>
                <w:rFonts w:cs="Arial"/>
                <w:sz w:val="20"/>
                <w:szCs w:val="20"/>
              </w:rPr>
            </w:pPr>
            <w:r w:rsidRPr="00070D68">
              <w:rPr>
                <w:rFonts w:cs="Arial"/>
                <w:sz w:val="20"/>
                <w:szCs w:val="20"/>
              </w:rPr>
              <w:t xml:space="preserve">Tako imenovani ugovor nadaljnjega prenosa je določen v </w:t>
            </w:r>
            <w:r w:rsidRPr="00070D68">
              <w:rPr>
                <w:rFonts w:cs="Arial"/>
                <w:sz w:val="20"/>
                <w:szCs w:val="20"/>
                <w:u w:val="single"/>
              </w:rPr>
              <w:t>tretj</w:t>
            </w:r>
            <w:r w:rsidR="00651B51" w:rsidRPr="00070D68">
              <w:rPr>
                <w:rFonts w:cs="Arial"/>
                <w:sz w:val="20"/>
                <w:szCs w:val="20"/>
                <w:u w:val="single"/>
              </w:rPr>
              <w:t>e</w:t>
            </w:r>
            <w:r w:rsidRPr="00070D68">
              <w:rPr>
                <w:rFonts w:cs="Arial"/>
                <w:sz w:val="20"/>
                <w:szCs w:val="20"/>
                <w:u w:val="single"/>
              </w:rPr>
              <w:t>m odstavku</w:t>
            </w:r>
            <w:r w:rsidRPr="00070D68">
              <w:rPr>
                <w:rFonts w:cs="Arial"/>
                <w:sz w:val="20"/>
                <w:szCs w:val="20"/>
              </w:rPr>
              <w:t xml:space="preserve">, na podlagi katerega lahko toženec ugovarja višini zahtevane odškodnine zaradi tožnikovega prenosa dela ali celotne razlike v ceni na naslednjo stopnjo dobavne verige. Toženec, ki poda ugovor zaradi nadaljnjega prenosa, nosi dokazno breme. Toženec pa lahko ne razpolaga z dokazi, s katerimi, bi dokazal utemeljenost ugovora, zato se v </w:t>
            </w:r>
            <w:r w:rsidRPr="00070D68">
              <w:rPr>
                <w:rFonts w:cs="Arial"/>
                <w:sz w:val="20"/>
                <w:szCs w:val="20"/>
                <w:u w:val="single"/>
              </w:rPr>
              <w:t>četrtem odstavku</w:t>
            </w:r>
            <w:r w:rsidRPr="00070D68">
              <w:rPr>
                <w:rFonts w:cs="Arial"/>
                <w:sz w:val="20"/>
                <w:szCs w:val="20"/>
              </w:rPr>
              <w:t xml:space="preserve"> določi, da lahko toženec za dokazovanje utemeljenosti tega ugovora predlaga oziroma zahteva, da sodišče naloži nasprotni stranki ali tretji osebi, naj razkrije dokaze oziroma podatke. Sodišče pri odločanju o predlogu za razkritje dokazov ali podatkov upošteva določbe o razkritju dokazov oziroma podatkov. </w:t>
            </w:r>
          </w:p>
          <w:p w14:paraId="495B39E7" w14:textId="77777777" w:rsidR="007522E3" w:rsidRPr="00070D68" w:rsidRDefault="007522E3" w:rsidP="0025166A">
            <w:pPr>
              <w:spacing w:line="260" w:lineRule="atLeast"/>
              <w:rPr>
                <w:rFonts w:cs="Arial"/>
                <w:sz w:val="20"/>
                <w:szCs w:val="20"/>
              </w:rPr>
            </w:pPr>
          </w:p>
          <w:p w14:paraId="4BC94076" w14:textId="77777777" w:rsidR="007522E3" w:rsidRPr="00070D68" w:rsidRDefault="007522E3" w:rsidP="0025166A">
            <w:pPr>
              <w:spacing w:line="260" w:lineRule="atLeast"/>
              <w:rPr>
                <w:rFonts w:cs="Arial"/>
                <w:sz w:val="20"/>
                <w:szCs w:val="20"/>
              </w:rPr>
            </w:pPr>
            <w:r w:rsidRPr="00070D68">
              <w:rPr>
                <w:rFonts w:cs="Arial"/>
                <w:sz w:val="20"/>
                <w:szCs w:val="20"/>
              </w:rPr>
              <w:lastRenderedPageBreak/>
              <w:t>Zaradi kršitev konkurenčnega prava so lahko oškodovani tudi dobavitelji, torej ko se neposredni kupci dobavitelja oziroma dobaviteljev dogovorijo za odkupno ceno (primer nakupnega kartela). V tem primeru lahko dobavitelju oziroma dobaviteljem nastane škoda zaradi nižje cene, ki mu jo kršitelji plačajo,</w:t>
            </w:r>
            <w:r w:rsidRPr="00070D68" w:rsidDel="00974B15">
              <w:rPr>
                <w:rFonts w:cs="Arial"/>
                <w:sz w:val="20"/>
                <w:szCs w:val="20"/>
              </w:rPr>
              <w:t xml:space="preserve"> </w:t>
            </w:r>
            <w:r w:rsidRPr="00070D68">
              <w:rPr>
                <w:rFonts w:cs="Arial"/>
                <w:sz w:val="20"/>
                <w:szCs w:val="20"/>
              </w:rPr>
              <w:t xml:space="preserve">zato je v </w:t>
            </w:r>
            <w:r w:rsidRPr="00070D68">
              <w:rPr>
                <w:rFonts w:cs="Arial"/>
                <w:sz w:val="20"/>
                <w:szCs w:val="20"/>
                <w:u w:val="single"/>
              </w:rPr>
              <w:t>petem odstavku</w:t>
            </w:r>
            <w:r w:rsidRPr="00070D68">
              <w:rPr>
                <w:rFonts w:cs="Arial"/>
                <w:sz w:val="20"/>
                <w:szCs w:val="20"/>
              </w:rPr>
              <w:t xml:space="preserve"> določeno, da se členi glede prenosa razlike v ceni smiselno uporabljajo tudi v primeru, kadar je kršitev konkurenčnega prava povezana z neposredno ali posredno dobavo kršitelju.</w:t>
            </w:r>
          </w:p>
          <w:p w14:paraId="7E0C19F1" w14:textId="77777777" w:rsidR="006414E5" w:rsidRPr="00070D68" w:rsidRDefault="006414E5" w:rsidP="0025166A">
            <w:pPr>
              <w:spacing w:line="260" w:lineRule="atLeast"/>
              <w:rPr>
                <w:rFonts w:cs="Arial"/>
                <w:b/>
                <w:sz w:val="20"/>
                <w:szCs w:val="20"/>
                <w:u w:val="single"/>
              </w:rPr>
            </w:pPr>
          </w:p>
          <w:p w14:paraId="55E8B470" w14:textId="17FAC47D" w:rsidR="007522E3" w:rsidRPr="00070D68" w:rsidRDefault="00B95552" w:rsidP="0025166A">
            <w:pPr>
              <w:spacing w:line="260" w:lineRule="atLeast"/>
              <w:rPr>
                <w:rFonts w:cs="Arial"/>
                <w:b/>
                <w:sz w:val="20"/>
                <w:szCs w:val="20"/>
              </w:rPr>
            </w:pPr>
            <w:r w:rsidRPr="00070D68">
              <w:rPr>
                <w:rFonts w:cs="Arial"/>
                <w:b/>
                <w:sz w:val="20"/>
                <w:szCs w:val="20"/>
              </w:rPr>
              <w:t xml:space="preserve">K </w:t>
            </w:r>
            <w:r w:rsidR="00C741E8" w:rsidRPr="00070D68">
              <w:rPr>
                <w:rFonts w:cs="Arial"/>
                <w:b/>
                <w:sz w:val="20"/>
                <w:szCs w:val="20"/>
              </w:rPr>
              <w:t>112</w:t>
            </w:r>
            <w:r w:rsidRPr="00070D68">
              <w:rPr>
                <w:rFonts w:cs="Arial"/>
                <w:b/>
                <w:sz w:val="20"/>
                <w:szCs w:val="20"/>
              </w:rPr>
              <w:t xml:space="preserve">. </w:t>
            </w:r>
            <w:r w:rsidR="007522E3" w:rsidRPr="00070D68">
              <w:rPr>
                <w:rFonts w:cs="Arial"/>
                <w:b/>
                <w:sz w:val="20"/>
                <w:szCs w:val="20"/>
              </w:rPr>
              <w:t>členu (odškodninske tožbe posrednih kupcev)</w:t>
            </w:r>
          </w:p>
          <w:p w14:paraId="5B5F10B8" w14:textId="77777777" w:rsidR="007522E3" w:rsidRPr="00070D68" w:rsidRDefault="007522E3" w:rsidP="0025166A">
            <w:pPr>
              <w:spacing w:line="260" w:lineRule="atLeast"/>
              <w:rPr>
                <w:rFonts w:cs="Arial"/>
                <w:sz w:val="20"/>
                <w:szCs w:val="20"/>
              </w:rPr>
            </w:pPr>
          </w:p>
          <w:p w14:paraId="69114021" w14:textId="261D5D64" w:rsidR="007522E3" w:rsidRPr="00070D68" w:rsidRDefault="007522E3" w:rsidP="0025166A">
            <w:pPr>
              <w:spacing w:line="260" w:lineRule="atLeast"/>
              <w:rPr>
                <w:rFonts w:cs="Arial"/>
                <w:i/>
                <w:sz w:val="20"/>
                <w:szCs w:val="20"/>
              </w:rPr>
            </w:pPr>
            <w:r w:rsidRPr="00070D68">
              <w:rPr>
                <w:rFonts w:cs="Arial"/>
                <w:sz w:val="20"/>
                <w:szCs w:val="20"/>
              </w:rPr>
              <w:t xml:space="preserve">Trgovinska praksa je lahko takšna, da se razlika v ceni prenaša po dobavni verigi naprej, z neposrednega kupca na posrednega kupca oziroma s posrednega kupca na naslednjega posrednega kupca. Potrošnik ali podjetje, na katerega je bila na ta način v celoti ali delno prenesena dejanska izguba, je zaradi tega utrpel škodo, ki je bila povzročena s kršitvijo konkurenčnega prava Unije ali nacionalnega konkurenčnega prava (41. uvodna </w:t>
            </w:r>
            <w:r w:rsidR="00721AA6" w:rsidRPr="00070D68">
              <w:rPr>
                <w:rFonts w:cs="Arial"/>
                <w:sz w:val="20"/>
                <w:szCs w:val="20"/>
              </w:rPr>
              <w:t>izjava</w:t>
            </w:r>
            <w:r w:rsidRPr="00070D68">
              <w:rPr>
                <w:rFonts w:cs="Arial"/>
                <w:sz w:val="20"/>
                <w:szCs w:val="20"/>
              </w:rPr>
              <w:t xml:space="preserve"> Direktive 2014/104). Zaradi tega prvi odstavek 14. člena Direktive 2014/104 določa, da </w:t>
            </w:r>
            <w:r w:rsidRPr="00070D68">
              <w:rPr>
                <w:rFonts w:cs="Arial"/>
                <w:i/>
                <w:sz w:val="20"/>
                <w:szCs w:val="20"/>
              </w:rPr>
              <w:t>kadar je v postopku z odškodninsko tožbo obstoj odškodninskega zahtevka ali znesek odškodnine, ki se dodeli, odvisen od tega, ali – oziroma v kakšnem obsegu – so se povečani stroški prenesli naprej na tožnika, države članice ob upoštevanju trgovinske prakse, da se povečanja cene prenašajo po dobavni verigi naprej, zagotovijo, da dokazno breme glede obstoja in obsega takšnega nadaljnjega prenosa nosi tožnik, ki lahko zahteva razkritje dokazov od toženca ali tretjih oseb</w:t>
            </w:r>
            <w:r w:rsidRPr="00070D68">
              <w:rPr>
                <w:rFonts w:cs="Arial"/>
                <w:sz w:val="20"/>
                <w:szCs w:val="20"/>
              </w:rPr>
              <w:t xml:space="preserve">. Zaradi olajšanja dokazovanja posrednega kupca drugi odstavek 14. člena Direktive 2014/104 določa </w:t>
            </w:r>
            <w:r w:rsidRPr="00070D68">
              <w:rPr>
                <w:rFonts w:cs="Arial"/>
                <w:i/>
                <w:sz w:val="20"/>
                <w:szCs w:val="20"/>
              </w:rPr>
              <w:t>domnevo, da je posredni kupec dokazal, da je bila nanj prenesena razlika v ceni, če dokaže, da je toženec kršil konkurenčno pravo, da so bili povečani stroški za neposrednega kupca toženca posledica kršitve konkurenčnega prava in da je kupil blago ali storitve, ki so bile predmet kršitve, oziroma je kupil blago ali storitve, ki izhajajo iz blaga ali storitev, ki so bile predmet kršitve ali pa ga vsebujejo. Ta odstavek se ne uporablja, če lahko toženec sodišču prepričljivo dokaže, da razlika v ceni ni bila ali ni bila v celoti prenesena na posrednega kupca.</w:t>
            </w:r>
          </w:p>
          <w:p w14:paraId="55D6114C" w14:textId="77777777" w:rsidR="007522E3" w:rsidRPr="00070D68" w:rsidRDefault="007522E3" w:rsidP="0025166A">
            <w:pPr>
              <w:spacing w:line="260" w:lineRule="atLeast"/>
              <w:rPr>
                <w:rFonts w:cs="Arial"/>
                <w:sz w:val="20"/>
                <w:szCs w:val="20"/>
              </w:rPr>
            </w:pPr>
          </w:p>
          <w:p w14:paraId="10626C40" w14:textId="77777777" w:rsidR="007522E3" w:rsidRPr="00070D68" w:rsidRDefault="007522E3" w:rsidP="0025166A">
            <w:pPr>
              <w:spacing w:line="260" w:lineRule="atLeast"/>
              <w:rPr>
                <w:rFonts w:cs="Arial"/>
                <w:sz w:val="20"/>
                <w:szCs w:val="20"/>
              </w:rPr>
            </w:pPr>
            <w:r w:rsidRPr="00070D68">
              <w:rPr>
                <w:rFonts w:cs="Arial"/>
                <w:sz w:val="20"/>
                <w:szCs w:val="20"/>
              </w:rPr>
              <w:t xml:space="preserve">V skladu z navedenim se v </w:t>
            </w:r>
            <w:r w:rsidRPr="00070D68">
              <w:rPr>
                <w:rFonts w:cs="Arial"/>
                <w:sz w:val="20"/>
                <w:szCs w:val="20"/>
                <w:u w:val="single"/>
              </w:rPr>
              <w:t>prvem odstavku</w:t>
            </w:r>
            <w:r w:rsidRPr="00070D68">
              <w:rPr>
                <w:rFonts w:cs="Arial"/>
                <w:sz w:val="20"/>
                <w:szCs w:val="20"/>
              </w:rPr>
              <w:t xml:space="preserve"> </w:t>
            </w:r>
            <w:r w:rsidR="00651B51" w:rsidRPr="00070D68">
              <w:rPr>
                <w:rFonts w:cs="Arial"/>
                <w:sz w:val="20"/>
                <w:szCs w:val="20"/>
              </w:rPr>
              <w:t>se ohranja do sedaj veljavna določba</w:t>
            </w:r>
            <w:r w:rsidRPr="00070D68">
              <w:rPr>
                <w:rFonts w:cs="Arial"/>
                <w:sz w:val="20"/>
                <w:szCs w:val="20"/>
              </w:rPr>
              <w:t>, da je tožnik, ki je posredni kupec, dolžan dokazati obstoj in obseg višine razlike v ceni, ki je bila prenesena nanj. Tožnik lahko predlaga, da sodišče naloži tožencu ali tretji osebi, naj razkrije dokaze oziroma podatke, iz katerih bo izhajal obstoj (torej, da je bila nanj delno ali v celoti prenesena razlika v ceni) oziroma višina prenesene razlike v ceni.</w:t>
            </w:r>
          </w:p>
          <w:p w14:paraId="2ADF8C59" w14:textId="77777777" w:rsidR="007522E3" w:rsidRPr="00070D68" w:rsidRDefault="007522E3" w:rsidP="0025166A">
            <w:pPr>
              <w:spacing w:line="260" w:lineRule="atLeast"/>
              <w:rPr>
                <w:rFonts w:cs="Arial"/>
                <w:sz w:val="20"/>
                <w:szCs w:val="20"/>
              </w:rPr>
            </w:pPr>
            <w:r w:rsidRPr="00070D68">
              <w:rPr>
                <w:rFonts w:cs="Arial"/>
                <w:sz w:val="20"/>
                <w:szCs w:val="20"/>
              </w:rPr>
              <w:t xml:space="preserve"> </w:t>
            </w:r>
          </w:p>
          <w:p w14:paraId="5D17F58B" w14:textId="77777777" w:rsidR="007522E3" w:rsidRPr="00070D68" w:rsidRDefault="007522E3" w:rsidP="0025166A">
            <w:pPr>
              <w:spacing w:line="260" w:lineRule="atLeast"/>
              <w:rPr>
                <w:rFonts w:cs="Arial"/>
                <w:sz w:val="20"/>
                <w:szCs w:val="20"/>
              </w:rPr>
            </w:pPr>
            <w:r w:rsidRPr="00070D68">
              <w:rPr>
                <w:rFonts w:cs="Arial"/>
                <w:sz w:val="20"/>
                <w:szCs w:val="20"/>
              </w:rPr>
              <w:t xml:space="preserve">Ker je dokazovanje dobavne verige velikokrat zapleteno in je zaradi tega posrednemu kupcu težko uveljavljati odškodnino, je v </w:t>
            </w:r>
            <w:r w:rsidRPr="00070D68">
              <w:rPr>
                <w:rFonts w:cs="Arial"/>
                <w:sz w:val="20"/>
                <w:szCs w:val="20"/>
                <w:u w:val="single"/>
              </w:rPr>
              <w:t>drugem odstavku</w:t>
            </w:r>
            <w:r w:rsidRPr="00070D68">
              <w:rPr>
                <w:rFonts w:cs="Arial"/>
                <w:sz w:val="20"/>
                <w:szCs w:val="20"/>
              </w:rPr>
              <w:t xml:space="preserve"> določena izpodbojna domneva, da je tožnik dokazal, da je bila razlika v ceni prenesena nanj, če dokaže, da je toženec kršil konkurenčno pravo, da je bila razlika v ceni, prenesena na neposrednega kupca toženca, posledica kršitve konkurenčnega prava in da je kupil blago ali storitev, ki je bila predmet kršitve konkurenčnega prava, oziroma je kupil blago ali storitev, ki izhaja iz blaga ali storitev, ki je bila predmet kršitve, ali pa vsebuje takšno blago ali storitve. Toženec mora kumulativno dokazati vse tri navedene pogoje.</w:t>
            </w:r>
          </w:p>
          <w:p w14:paraId="7B33ACB6" w14:textId="77777777" w:rsidR="007522E3" w:rsidRPr="00070D68" w:rsidRDefault="007522E3" w:rsidP="0025166A">
            <w:pPr>
              <w:spacing w:line="260" w:lineRule="atLeast"/>
              <w:rPr>
                <w:rFonts w:cs="Arial"/>
                <w:sz w:val="20"/>
                <w:szCs w:val="20"/>
              </w:rPr>
            </w:pPr>
          </w:p>
          <w:p w14:paraId="0875AC72" w14:textId="77777777" w:rsidR="007522E3" w:rsidRPr="00070D68" w:rsidRDefault="007522E3" w:rsidP="0025166A">
            <w:pPr>
              <w:spacing w:line="260" w:lineRule="atLeast"/>
              <w:rPr>
                <w:rFonts w:cs="Arial"/>
                <w:sz w:val="20"/>
                <w:szCs w:val="20"/>
                <w:u w:val="single"/>
              </w:rPr>
            </w:pPr>
            <w:r w:rsidRPr="00070D68">
              <w:rPr>
                <w:rFonts w:cs="Arial"/>
                <w:sz w:val="20"/>
                <w:szCs w:val="20"/>
                <w:u w:val="single"/>
              </w:rPr>
              <w:t>Tretji odstavek</w:t>
            </w:r>
            <w:r w:rsidRPr="00070D68">
              <w:rPr>
                <w:rFonts w:cs="Arial"/>
                <w:sz w:val="20"/>
                <w:szCs w:val="20"/>
              </w:rPr>
              <w:t xml:space="preserve"> daje tožencu možnost, da ovrže domnevo iz drugega odstavka tega člena, če dokaže, da razlika v ceni ni bila v celoti ali delno prenesena na tožnika.</w:t>
            </w:r>
          </w:p>
          <w:p w14:paraId="25653B4D" w14:textId="77777777" w:rsidR="007522E3" w:rsidRPr="00070D68" w:rsidRDefault="007522E3" w:rsidP="0025166A">
            <w:pPr>
              <w:spacing w:line="260" w:lineRule="atLeast"/>
              <w:rPr>
                <w:rFonts w:cs="Arial"/>
                <w:sz w:val="20"/>
                <w:szCs w:val="20"/>
              </w:rPr>
            </w:pPr>
          </w:p>
          <w:p w14:paraId="37A0C10E" w14:textId="77777777" w:rsidR="007522E3" w:rsidRPr="00070D68" w:rsidRDefault="007522E3" w:rsidP="0025166A">
            <w:pPr>
              <w:spacing w:line="260" w:lineRule="atLeast"/>
              <w:rPr>
                <w:rFonts w:cs="Arial"/>
                <w:sz w:val="20"/>
                <w:szCs w:val="20"/>
              </w:rPr>
            </w:pPr>
            <w:r w:rsidRPr="00070D68">
              <w:rPr>
                <w:rFonts w:cs="Arial"/>
                <w:sz w:val="20"/>
                <w:szCs w:val="20"/>
              </w:rPr>
              <w:t xml:space="preserve">Ker odškodninsko tožbo lahko vloži vsak, ki je utrpel škodo, se lahko zgodi, da vložijo odškodninske tožbe oškodovanci iz različnih stopenj dobavne verige. Z namenom preprečevanja, da bi odškodninske tožbe tožnikov z različnih stopenj verige vodile do večplastne odgovornosti ali do neobstoja odgovornosti kršitelja konkurenčnega prava (prvi odstavek 15. člena Direktive 2014/104), je v </w:t>
            </w:r>
            <w:r w:rsidRPr="00070D68">
              <w:rPr>
                <w:rFonts w:cs="Arial"/>
                <w:sz w:val="20"/>
                <w:szCs w:val="20"/>
                <w:u w:val="single"/>
              </w:rPr>
              <w:t>četrte</w:t>
            </w:r>
            <w:r w:rsidR="009E4E3A" w:rsidRPr="00070D68">
              <w:rPr>
                <w:rFonts w:cs="Arial"/>
                <w:sz w:val="20"/>
                <w:szCs w:val="20"/>
                <w:u w:val="single"/>
              </w:rPr>
              <w:t>m</w:t>
            </w:r>
            <w:r w:rsidRPr="00070D68">
              <w:rPr>
                <w:rFonts w:cs="Arial"/>
                <w:sz w:val="20"/>
                <w:szCs w:val="20"/>
                <w:u w:val="single"/>
              </w:rPr>
              <w:t xml:space="preserve"> odstavk</w:t>
            </w:r>
            <w:r w:rsidR="009E4E3A" w:rsidRPr="00070D68">
              <w:rPr>
                <w:rFonts w:cs="Arial"/>
                <w:sz w:val="20"/>
                <w:szCs w:val="20"/>
                <w:u w:val="single"/>
              </w:rPr>
              <w:t>u</w:t>
            </w:r>
            <w:r w:rsidRPr="00070D68">
              <w:rPr>
                <w:rFonts w:cs="Arial"/>
                <w:sz w:val="20"/>
                <w:szCs w:val="20"/>
              </w:rPr>
              <w:t xml:space="preserve"> </w:t>
            </w:r>
            <w:r w:rsidR="00E448E3" w:rsidRPr="00070D68">
              <w:rPr>
                <w:rFonts w:cs="Arial"/>
                <w:sz w:val="20"/>
                <w:szCs w:val="20"/>
              </w:rPr>
              <w:t xml:space="preserve">predloga tega člena </w:t>
            </w:r>
            <w:r w:rsidRPr="00070D68">
              <w:rPr>
                <w:rFonts w:cs="Arial"/>
                <w:sz w:val="20"/>
                <w:szCs w:val="20"/>
              </w:rPr>
              <w:t xml:space="preserve">določeno, da sodišče lahko pri oceni, ali je toženec dokazal obstoj nadaljnjega prenosa razlike v ceni, ter pri oceni, ali je posredni kupec dokazal, da je bila razlika v ceni prenesena nanj, upošteva tudi odškodninske tožbe, ki so povezane z isto kršitvijo konkurenčnega prava, ki so jo vložili tožniki z drugih stopenj dobavne verige, pravnomočne odškodninske sodbe, ki so povezane z isto kršitvijo konkurenčnega prava, ki so jo vložili tožniki z </w:t>
            </w:r>
            <w:r w:rsidRPr="00070D68">
              <w:rPr>
                <w:rFonts w:cs="Arial"/>
                <w:sz w:val="20"/>
                <w:szCs w:val="20"/>
              </w:rPr>
              <w:lastRenderedPageBreak/>
              <w:t>drugih stopenj dobavne verige, oziroma relevantne javno dostopne informacije, ki izhajajo iz primerov javnopravnega izvajanja konkurenčnega prava.</w:t>
            </w:r>
          </w:p>
          <w:p w14:paraId="2D1B05E3" w14:textId="77777777" w:rsidR="007522E3" w:rsidRPr="00070D68" w:rsidRDefault="007522E3" w:rsidP="0025166A">
            <w:pPr>
              <w:spacing w:line="260" w:lineRule="atLeast"/>
              <w:rPr>
                <w:rFonts w:cs="Arial"/>
                <w:sz w:val="20"/>
                <w:szCs w:val="20"/>
              </w:rPr>
            </w:pPr>
          </w:p>
          <w:p w14:paraId="00BD9A1A" w14:textId="77777777" w:rsidR="007522E3" w:rsidRPr="00070D68" w:rsidRDefault="007522E3" w:rsidP="0025166A">
            <w:pPr>
              <w:spacing w:line="260" w:lineRule="atLeast"/>
              <w:rPr>
                <w:rFonts w:cs="Arial"/>
                <w:sz w:val="20"/>
                <w:szCs w:val="20"/>
              </w:rPr>
            </w:pPr>
            <w:r w:rsidRPr="00070D68">
              <w:rPr>
                <w:rFonts w:cs="Arial"/>
                <w:sz w:val="20"/>
                <w:szCs w:val="20"/>
              </w:rPr>
              <w:t>Četrti odstavek ne posega v pravice in obveznosti sodišča iz 30. člena Uredbe (EU) št. 1215/2012, na podlagi katerega lahko v primeru sorodnih pravd pred sodišči različnih držav članic vsa sodišča razen tistega, ki je prvo začelo postopek, prekinejo postopek. Če teče pravda pred sodiščem, ki je prvo začelo postopek, na prvi stopnji, se lahko vsa druga sodišča na zahtevo ene od strank izrečejo za nepristojna, če je sodišče, ki je prvo začelo postopek, pristojno za odločanje v zadevnih pravdah in če pravo tega sodišča dovoljuje njihovo združitev. Za namene 30. člena Uredbe (EU) št. 1215/2012 se upošteva, da so pravde sorodne, če so tako tesno povezane med seboj, da se zdita njihova skupna obravnava in odločanje o njih smiselni, da bi se s tem izognili nevarnosti nezdružljivih sodnih odločb, ki bi izhajale iz ločenih postopkov.</w:t>
            </w:r>
          </w:p>
          <w:p w14:paraId="04CD999C" w14:textId="77777777" w:rsidR="007522E3" w:rsidRPr="00070D68" w:rsidRDefault="007522E3" w:rsidP="0025166A">
            <w:pPr>
              <w:spacing w:line="260" w:lineRule="atLeast"/>
              <w:rPr>
                <w:rFonts w:cs="Arial"/>
                <w:sz w:val="20"/>
                <w:szCs w:val="20"/>
              </w:rPr>
            </w:pPr>
          </w:p>
          <w:p w14:paraId="5E8AB80F" w14:textId="77777777" w:rsidR="007522E3" w:rsidRPr="00070D68" w:rsidRDefault="007522E3" w:rsidP="0025166A">
            <w:pPr>
              <w:spacing w:line="260" w:lineRule="atLeast"/>
              <w:rPr>
                <w:rFonts w:cs="Arial"/>
                <w:sz w:val="20"/>
                <w:szCs w:val="20"/>
              </w:rPr>
            </w:pPr>
            <w:r w:rsidRPr="00070D68">
              <w:rPr>
                <w:rFonts w:cs="Arial"/>
                <w:sz w:val="20"/>
                <w:szCs w:val="20"/>
              </w:rPr>
              <w:t xml:space="preserve">Glede ocene, kateri del povečanih stroškov se je prenesel naprej, peti odstavek 12. člena Direktive 2014/104 določa, da </w:t>
            </w:r>
            <w:r w:rsidRPr="00070D68">
              <w:rPr>
                <w:rFonts w:cs="Arial"/>
                <w:i/>
                <w:sz w:val="20"/>
                <w:szCs w:val="20"/>
              </w:rPr>
              <w:t>države članice zagotovijo, da so nacionalna sodišča v skladu z nacionalnimi postopki pristojna za ocenitev prenesenega dela.</w:t>
            </w:r>
          </w:p>
          <w:p w14:paraId="0AC3FA3E" w14:textId="77777777" w:rsidR="007522E3" w:rsidRPr="00070D68" w:rsidRDefault="007522E3" w:rsidP="0025166A">
            <w:pPr>
              <w:spacing w:line="260" w:lineRule="atLeast"/>
              <w:rPr>
                <w:rFonts w:cs="Arial"/>
                <w:sz w:val="20"/>
                <w:szCs w:val="20"/>
              </w:rPr>
            </w:pPr>
          </w:p>
          <w:p w14:paraId="1B63C822" w14:textId="77777777" w:rsidR="007522E3" w:rsidRPr="00070D68" w:rsidRDefault="007522E3" w:rsidP="0025166A">
            <w:pPr>
              <w:spacing w:line="260" w:lineRule="atLeast"/>
              <w:rPr>
                <w:rFonts w:cs="Arial"/>
                <w:sz w:val="20"/>
                <w:szCs w:val="20"/>
              </w:rPr>
            </w:pPr>
            <w:r w:rsidRPr="00070D68">
              <w:rPr>
                <w:rFonts w:cs="Arial"/>
                <w:sz w:val="20"/>
                <w:szCs w:val="20"/>
              </w:rPr>
              <w:t>Na podlagi tega je v</w:t>
            </w:r>
            <w:r w:rsidRPr="00070D68">
              <w:rPr>
                <w:rFonts w:cs="Arial"/>
                <w:sz w:val="20"/>
                <w:szCs w:val="20"/>
                <w:u w:val="single"/>
              </w:rPr>
              <w:t xml:space="preserve"> petem odstavku</w:t>
            </w:r>
            <w:r w:rsidRPr="00070D68">
              <w:rPr>
                <w:rFonts w:cs="Arial"/>
                <w:sz w:val="20"/>
                <w:szCs w:val="20"/>
              </w:rPr>
              <w:t xml:space="preserve"> določeno, da če se ugotovi prenos razlike v ceni, bodisi v celoti ali le delno, na naslednjo stopnjo dobavne verige, vendar se višina prenesene razlike v ceni ne da ugotoviti ali bi se mogla ugotoviti samo z nesorazmernimi težavami, sodišče po prostem preudarku odloči, kateri del razlike v ceni se je prenesel naprej. V pomoč sodiščem bo Evropska komisija v skladu s 16. členom Direktive 2014/104 izdala smernice za nacionalna sodišča o tem, kako oceniti delež povečanih stroškov, ki so bili preneseni naprej na posrednega kupca.</w:t>
            </w:r>
          </w:p>
          <w:p w14:paraId="5E018F40" w14:textId="77777777" w:rsidR="007522E3" w:rsidRPr="00070D68" w:rsidRDefault="007522E3" w:rsidP="0025166A">
            <w:pPr>
              <w:spacing w:line="260" w:lineRule="atLeast"/>
              <w:rPr>
                <w:rFonts w:cs="Arial"/>
                <w:sz w:val="20"/>
                <w:szCs w:val="20"/>
                <w:u w:val="single"/>
              </w:rPr>
            </w:pPr>
          </w:p>
          <w:p w14:paraId="7CE16E5A" w14:textId="40D9632F" w:rsidR="007522E3" w:rsidRPr="00070D68" w:rsidRDefault="007522E3" w:rsidP="0025166A">
            <w:pPr>
              <w:spacing w:line="260" w:lineRule="atLeast"/>
              <w:rPr>
                <w:rFonts w:cs="Arial"/>
                <w:sz w:val="20"/>
                <w:szCs w:val="20"/>
              </w:rPr>
            </w:pPr>
            <w:r w:rsidRPr="00070D68">
              <w:rPr>
                <w:rFonts w:cs="Arial"/>
                <w:b/>
                <w:sz w:val="20"/>
                <w:szCs w:val="20"/>
              </w:rPr>
              <w:t xml:space="preserve">K </w:t>
            </w:r>
            <w:r w:rsidR="00C741E8" w:rsidRPr="00070D68">
              <w:rPr>
                <w:rFonts w:cs="Arial"/>
                <w:b/>
                <w:sz w:val="20"/>
                <w:szCs w:val="20"/>
              </w:rPr>
              <w:t>113</w:t>
            </w:r>
            <w:r w:rsidRPr="00070D68">
              <w:rPr>
                <w:rFonts w:cs="Arial"/>
                <w:b/>
                <w:sz w:val="20"/>
                <w:szCs w:val="20"/>
              </w:rPr>
              <w:t>. členu (prekinitev postopka zaradi sporazumnega reševanja sporov)</w:t>
            </w:r>
          </w:p>
          <w:p w14:paraId="6F53664F" w14:textId="77777777" w:rsidR="007522E3" w:rsidRPr="00070D68" w:rsidRDefault="007522E3" w:rsidP="0025166A">
            <w:pPr>
              <w:spacing w:line="260" w:lineRule="atLeast"/>
              <w:rPr>
                <w:rFonts w:cs="Arial"/>
                <w:sz w:val="20"/>
                <w:szCs w:val="20"/>
              </w:rPr>
            </w:pPr>
          </w:p>
          <w:p w14:paraId="6D88C907" w14:textId="5028C1AF" w:rsidR="007522E3" w:rsidRPr="00070D68" w:rsidRDefault="007522E3" w:rsidP="0025166A">
            <w:pPr>
              <w:spacing w:line="260" w:lineRule="atLeast"/>
              <w:rPr>
                <w:rFonts w:cs="Arial"/>
                <w:sz w:val="20"/>
                <w:szCs w:val="20"/>
              </w:rPr>
            </w:pPr>
            <w:r w:rsidRPr="00070D68">
              <w:rPr>
                <w:rFonts w:cs="Arial"/>
                <w:sz w:val="20"/>
                <w:szCs w:val="20"/>
              </w:rPr>
              <w:t xml:space="preserve">Direktiva 2014/104 obravnava tudi učinke sporazumnega reševanja sporov na zastaralne roke za uveljavljanje odškodninske terjatve ter na prekinitev pravdnega postopka, zato ker, kot je pojasnjeno v 48. uvodni </w:t>
            </w:r>
            <w:r w:rsidR="008C0B65" w:rsidRPr="00070D68">
              <w:rPr>
                <w:rFonts w:cs="Arial"/>
                <w:sz w:val="20"/>
                <w:szCs w:val="20"/>
              </w:rPr>
              <w:t>izjavi</w:t>
            </w:r>
            <w:r w:rsidRPr="00070D68">
              <w:rPr>
                <w:rFonts w:cs="Arial"/>
                <w:sz w:val="20"/>
                <w:szCs w:val="20"/>
              </w:rPr>
              <w:t xml:space="preserve"> Direktive 2014/104, bi bilo treba kršitelje in oškodovance spodbuditi k sklenitvi dogovora o povrnitvi škode, povzročene s kršitvijo konkurenčnega prava, in sicer s pomočjo mehanizmov sporazumnega reševanja sporov, kot so zunaj sodne poravnave (tudi tiste, pri katerih lahko sodnik razglasi zavezujočo poravnavo), arbitraža, mediacija ali sprava. Direktiva 2014/104 v prvem odstavku 18. člena nalaga državam članicam, naj zagotovijo, da se zastaralni rok glede vložitve odškodninske tožbe pretrga (ang. </w:t>
            </w:r>
            <w:proofErr w:type="spellStart"/>
            <w:r w:rsidRPr="00070D68">
              <w:rPr>
                <w:rFonts w:cs="Arial"/>
                <w:sz w:val="20"/>
                <w:szCs w:val="20"/>
              </w:rPr>
              <w:t>suspended</w:t>
            </w:r>
            <w:proofErr w:type="spellEnd"/>
            <w:r w:rsidRPr="00070D68">
              <w:rPr>
                <w:rFonts w:cs="Arial"/>
                <w:sz w:val="20"/>
                <w:szCs w:val="20"/>
              </w:rPr>
              <w:t xml:space="preserve">, torej bi bil pravilen prevod zadrži) za čas postopka sporazumnega reševanja sporov, pri čemer se zadržanje uporabi le za tiste stranke, ki sodelujejo ali so sodelovale oziroma so (bile) zastopane pri sporazumnem reševanju spora (prvi odstavek), kar je že ustrezno urejeno v slovenski zakonodaji. V 365. členu OZ je določeno, da se zastaranje pretrga z vložitvijo tožbe in z vsakim drugim upnikovim dejanjem zoper dolžnika pred sodiščem ali drugim pristojnim organom, da bi se ugotovila, zavarovala ali izterjala terjatev. Drug pristojen organ pa je lahko tudi arbitraža, kar je že bilo potrjeno s sodno prakso. Učinek mediacije na zastaralne in </w:t>
            </w:r>
            <w:proofErr w:type="spellStart"/>
            <w:r w:rsidRPr="00070D68">
              <w:rPr>
                <w:rFonts w:cs="Arial"/>
                <w:sz w:val="20"/>
                <w:szCs w:val="20"/>
              </w:rPr>
              <w:t>prekluzivne</w:t>
            </w:r>
            <w:proofErr w:type="spellEnd"/>
            <w:r w:rsidRPr="00070D68">
              <w:rPr>
                <w:rFonts w:cs="Arial"/>
                <w:sz w:val="20"/>
                <w:szCs w:val="20"/>
              </w:rPr>
              <w:t xml:space="preserve"> roke pa je urejen v Zakonu o mediaciji v civilnih in gospodarskih zadevah (Uradni list RS, št. </w:t>
            </w:r>
            <w:hyperlink r:id="rId158" w:tgtFrame="_blank" w:tooltip="Zakon o mediaciji v civilnih in gospodarskih zadevah (ZMCGZ)" w:history="1">
              <w:r w:rsidRPr="00070D68">
                <w:rPr>
                  <w:rFonts w:cs="Arial"/>
                  <w:sz w:val="20"/>
                  <w:szCs w:val="20"/>
                </w:rPr>
                <w:t>56/08</w:t>
              </w:r>
            </w:hyperlink>
            <w:r w:rsidRPr="00070D68">
              <w:rPr>
                <w:rFonts w:cs="Arial"/>
                <w:sz w:val="20"/>
                <w:szCs w:val="20"/>
              </w:rPr>
              <w:t>), ki v 17. členu določa, da zastaranje zahtevka, ki je predmet mediacije, med trajanjem mediacije ne teče. Če se mediacija konča brez sporazuma o rešitvi spora, se zastaranje nadaljuje od trenutka, ko je postopek končan brez sporazuma o rešitvi spora. Čas, ki je pretekel pred začetkom mediacije, se všteje v zastaralni rok, ki ga določa zakon. Če je s posebnim predpisom določen rok za vložitev tožbe, se ta rok glede zahtevka, ki je predmet mediacije, ne izteče prej kot 15 dni po koncu mediacije.</w:t>
            </w:r>
          </w:p>
          <w:p w14:paraId="3394F3C6" w14:textId="77777777" w:rsidR="007522E3" w:rsidRPr="00070D68" w:rsidRDefault="007522E3" w:rsidP="0025166A">
            <w:pPr>
              <w:spacing w:line="260" w:lineRule="atLeast"/>
              <w:rPr>
                <w:rFonts w:cs="Arial"/>
                <w:sz w:val="20"/>
                <w:szCs w:val="20"/>
              </w:rPr>
            </w:pPr>
          </w:p>
          <w:p w14:paraId="7458D1DC" w14:textId="29483713" w:rsidR="007522E3" w:rsidRPr="00070D68" w:rsidRDefault="007522E3" w:rsidP="0025166A">
            <w:pPr>
              <w:spacing w:line="260" w:lineRule="atLeast"/>
              <w:rPr>
                <w:rFonts w:cs="Arial"/>
                <w:i/>
                <w:sz w:val="20"/>
                <w:szCs w:val="20"/>
              </w:rPr>
            </w:pPr>
            <w:r w:rsidRPr="00070D68">
              <w:rPr>
                <w:rFonts w:cs="Arial"/>
                <w:sz w:val="20"/>
                <w:szCs w:val="20"/>
              </w:rPr>
              <w:t xml:space="preserve">Prekinitev postopka pred sodiščem zaradi sporazumnega reševanja sporov je urejena v drugem odstavku 18. člena Direktive 2014/104, na podlagi katere lahko </w:t>
            </w:r>
            <w:r w:rsidRPr="00070D68">
              <w:rPr>
                <w:rFonts w:cs="Arial"/>
                <w:i/>
                <w:sz w:val="20"/>
                <w:szCs w:val="20"/>
              </w:rPr>
              <w:t>nacionalna sodišča, pri katerih je bila vložena odškodninska tožba, prekinejo pravdne postopke do dveh let, kadar stranke v tem postopku sodelujejo pri sporazumnem reševanju spora glede zahtevka iz te odškodninske tožbe</w:t>
            </w:r>
            <w:r w:rsidRPr="00070D68">
              <w:rPr>
                <w:rFonts w:cs="Arial"/>
                <w:sz w:val="20"/>
                <w:szCs w:val="20"/>
              </w:rPr>
              <w:t xml:space="preserve">. Ker bi lahko samo določbo razumeli tako, da lahko sodišče prekine pravdni postopek, kadar stranke že sodelujejo </w:t>
            </w:r>
            <w:r w:rsidRPr="00070D68">
              <w:rPr>
                <w:rFonts w:cs="Arial"/>
                <w:sz w:val="20"/>
                <w:szCs w:val="20"/>
              </w:rPr>
              <w:lastRenderedPageBreak/>
              <w:t>pri sporazumnem reševanju spora, je treba za pravilen prenos te določbe upoštevati tudi 50. uvodno</w:t>
            </w:r>
            <w:r w:rsidR="00721AA6" w:rsidRPr="00070D68">
              <w:rPr>
                <w:rFonts w:cs="Arial"/>
                <w:sz w:val="20"/>
                <w:szCs w:val="20"/>
              </w:rPr>
              <w:t xml:space="preserve"> izjavo</w:t>
            </w:r>
            <w:r w:rsidRPr="00070D68">
              <w:rPr>
                <w:rFonts w:cs="Arial"/>
                <w:sz w:val="20"/>
                <w:szCs w:val="20"/>
              </w:rPr>
              <w:t xml:space="preserve"> Direktive 2014/104, ki pravi, da bi </w:t>
            </w:r>
            <w:r w:rsidRPr="00070D68">
              <w:rPr>
                <w:rFonts w:cs="Arial"/>
                <w:i/>
                <w:sz w:val="20"/>
                <w:szCs w:val="20"/>
              </w:rPr>
              <w:t>moralo imeti nacionalno sodišče v primeru, ko se stranki po vložitvi odškodninske tožbe pri njem odločita, da bosta predmet te tožbe poizkušali sporazumno rešiti, možnost za čas sporazumnega reševanja spora pretrgati postopek, ki je sicer že v teku.</w:t>
            </w:r>
          </w:p>
          <w:p w14:paraId="0E77EA73" w14:textId="77777777" w:rsidR="007522E3" w:rsidRPr="00070D68" w:rsidRDefault="007522E3" w:rsidP="0025166A">
            <w:pPr>
              <w:spacing w:line="260" w:lineRule="atLeast"/>
              <w:rPr>
                <w:rFonts w:cs="Arial"/>
                <w:sz w:val="20"/>
                <w:szCs w:val="20"/>
              </w:rPr>
            </w:pPr>
          </w:p>
          <w:p w14:paraId="2969E544" w14:textId="4AC5625E" w:rsidR="007522E3" w:rsidRPr="00070D68" w:rsidRDefault="007522E3" w:rsidP="0025166A">
            <w:pPr>
              <w:spacing w:line="260" w:lineRule="atLeast"/>
              <w:rPr>
                <w:rFonts w:cs="Arial"/>
                <w:sz w:val="20"/>
                <w:szCs w:val="20"/>
              </w:rPr>
            </w:pPr>
            <w:r w:rsidRPr="00070D68">
              <w:rPr>
                <w:rFonts w:cs="Arial"/>
                <w:sz w:val="20"/>
                <w:szCs w:val="20"/>
              </w:rPr>
              <w:t xml:space="preserve">Prekinitev pravdnega postopka zaradi izvensodnega reševanja sporov v ZPP in v Zakonu o alternativnem reševanju sodnih sporov (Uradni list RS, št. </w:t>
            </w:r>
            <w:hyperlink r:id="rId159" w:tgtFrame="_blank" w:tooltip="Zakon o alternativnem reševanju sodnih sporov (ZARSS)" w:history="1">
              <w:r w:rsidRPr="00070D68">
                <w:rPr>
                  <w:rFonts w:cs="Arial"/>
                  <w:sz w:val="20"/>
                  <w:szCs w:val="20"/>
                </w:rPr>
                <w:t>97/09</w:t>
              </w:r>
            </w:hyperlink>
            <w:r w:rsidRPr="00070D68">
              <w:rPr>
                <w:rFonts w:cs="Arial"/>
                <w:sz w:val="20"/>
                <w:szCs w:val="20"/>
              </w:rPr>
              <w:t xml:space="preserve"> in </w:t>
            </w:r>
            <w:hyperlink r:id="rId160" w:tgtFrame="_blank" w:tooltip="Zakon za uravnoteženje javnih financ" w:history="1">
              <w:r w:rsidRPr="00070D68">
                <w:rPr>
                  <w:rFonts w:cs="Arial"/>
                  <w:sz w:val="20"/>
                  <w:szCs w:val="20"/>
                </w:rPr>
                <w:t>40/12</w:t>
              </w:r>
            </w:hyperlink>
            <w:r w:rsidRPr="00070D68">
              <w:rPr>
                <w:rFonts w:cs="Arial"/>
                <w:sz w:val="20"/>
                <w:szCs w:val="20"/>
              </w:rPr>
              <w:t xml:space="preserve"> – ZUJF). ZPP v </w:t>
            </w:r>
            <w:r w:rsidR="009334AE" w:rsidRPr="00070D68">
              <w:rPr>
                <w:rFonts w:cs="Arial"/>
                <w:sz w:val="20"/>
                <w:szCs w:val="20"/>
              </w:rPr>
              <w:t>tretjem odstavku 206.</w:t>
            </w:r>
            <w:r w:rsidRPr="00070D68">
              <w:rPr>
                <w:rFonts w:cs="Arial"/>
                <w:sz w:val="20"/>
                <w:szCs w:val="20"/>
              </w:rPr>
              <w:t xml:space="preserve"> člen</w:t>
            </w:r>
            <w:r w:rsidR="009334AE" w:rsidRPr="00070D68">
              <w:rPr>
                <w:rFonts w:cs="Arial"/>
                <w:sz w:val="20"/>
                <w:szCs w:val="20"/>
              </w:rPr>
              <w:t>a</w:t>
            </w:r>
            <w:r w:rsidRPr="00070D68">
              <w:rPr>
                <w:rFonts w:cs="Arial"/>
                <w:sz w:val="20"/>
                <w:szCs w:val="20"/>
              </w:rPr>
              <w:t xml:space="preserve"> določa, da lahko sodišče na predlog strank, ki soglašajo, da se opravi poskus alternativne rešitve spora, </w:t>
            </w:r>
            <w:r w:rsidR="009334AE" w:rsidRPr="00070D68">
              <w:rPr>
                <w:rFonts w:cs="Arial"/>
                <w:sz w:val="20"/>
                <w:szCs w:val="20"/>
              </w:rPr>
              <w:t xml:space="preserve">odredi </w:t>
            </w:r>
            <w:r w:rsidRPr="00070D68">
              <w:rPr>
                <w:rFonts w:cs="Arial"/>
                <w:sz w:val="20"/>
                <w:szCs w:val="20"/>
              </w:rPr>
              <w:t>prekin</w:t>
            </w:r>
            <w:r w:rsidR="009334AE" w:rsidRPr="00070D68">
              <w:rPr>
                <w:rFonts w:cs="Arial"/>
                <w:sz w:val="20"/>
                <w:szCs w:val="20"/>
              </w:rPr>
              <w:t>itev</w:t>
            </w:r>
            <w:r w:rsidRPr="00070D68">
              <w:rPr>
                <w:rFonts w:cs="Arial"/>
                <w:sz w:val="20"/>
                <w:szCs w:val="20"/>
              </w:rPr>
              <w:t xml:space="preserve"> postopk</w:t>
            </w:r>
            <w:r w:rsidR="009334AE" w:rsidRPr="00070D68">
              <w:rPr>
                <w:rFonts w:cs="Arial"/>
                <w:sz w:val="20"/>
                <w:szCs w:val="20"/>
              </w:rPr>
              <w:t>a za čas, ki</w:t>
            </w:r>
            <w:r w:rsidRPr="00070D68">
              <w:rPr>
                <w:rFonts w:cs="Arial"/>
                <w:sz w:val="20"/>
                <w:szCs w:val="20"/>
              </w:rPr>
              <w:t xml:space="preserve"> ne sme biti daljš</w:t>
            </w:r>
            <w:r w:rsidR="009334AE" w:rsidRPr="00070D68">
              <w:rPr>
                <w:rFonts w:cs="Arial"/>
                <w:sz w:val="20"/>
                <w:szCs w:val="20"/>
              </w:rPr>
              <w:t>i</w:t>
            </w:r>
            <w:r w:rsidRPr="00070D68">
              <w:rPr>
                <w:rFonts w:cs="Arial"/>
                <w:sz w:val="20"/>
                <w:szCs w:val="20"/>
              </w:rPr>
              <w:t xml:space="preserve"> od treh mesecev. To določa tudi 15. člen Zakona o alternativnem reševanju sodnih sporov, na podlagi katerega sodišče ponudi strankam možnost alternativnega reševanja spora v vsaki zadevi, razen kadar sodnik oceni, da v posamezni zadevi to ne bi bilo primerno. Na predlog strank, ki soglašajo, da se opravi poskus alternativne rešitve spora, lahko sodišče kadarkoli prekine sodni postopek za čas, ki ne sme biti daljši od treh mesecev, in stranke napoti v postopek alternativnega reševanja spora. Zakon o alternativnem reševanju sodnih sporov dopušča, da stranke izberejo program, ki ga sodišča izvajajo na podlagi tega zakona, ali pa katerikoli drug program oziroma postopek.</w:t>
            </w:r>
            <w:r w:rsidRPr="00070D68">
              <w:rPr>
                <w:rFonts w:cs="Arial"/>
                <w:sz w:val="20"/>
                <w:szCs w:val="20"/>
                <w:vertAlign w:val="superscript"/>
              </w:rPr>
              <w:footnoteReference w:id="42"/>
            </w:r>
          </w:p>
          <w:p w14:paraId="5E8D30FA" w14:textId="77777777" w:rsidR="007522E3" w:rsidRPr="00070D68" w:rsidRDefault="007522E3" w:rsidP="0025166A">
            <w:pPr>
              <w:spacing w:line="260" w:lineRule="atLeast"/>
              <w:rPr>
                <w:rFonts w:cs="Arial"/>
                <w:sz w:val="20"/>
                <w:szCs w:val="20"/>
              </w:rPr>
            </w:pPr>
          </w:p>
          <w:p w14:paraId="699CC767" w14:textId="77777777" w:rsidR="007522E3" w:rsidRPr="00070D68" w:rsidRDefault="007522E3" w:rsidP="0025166A">
            <w:pPr>
              <w:spacing w:line="260" w:lineRule="atLeast"/>
              <w:rPr>
                <w:rFonts w:cs="Arial"/>
                <w:sz w:val="20"/>
                <w:szCs w:val="20"/>
              </w:rPr>
            </w:pPr>
            <w:r w:rsidRPr="00070D68">
              <w:rPr>
                <w:rFonts w:cs="Arial"/>
                <w:sz w:val="20"/>
                <w:szCs w:val="20"/>
              </w:rPr>
              <w:t xml:space="preserve">Zaradi zagotovitve pravilnega prenosa Direktive 2014/104 </w:t>
            </w:r>
            <w:r w:rsidR="002F4DB7" w:rsidRPr="00070D68">
              <w:rPr>
                <w:rFonts w:cs="Arial"/>
                <w:sz w:val="20"/>
                <w:szCs w:val="20"/>
              </w:rPr>
              <w:t xml:space="preserve">se ohranja </w:t>
            </w:r>
            <w:r w:rsidRPr="00070D68">
              <w:rPr>
                <w:rFonts w:cs="Arial"/>
                <w:sz w:val="20"/>
                <w:szCs w:val="20"/>
              </w:rPr>
              <w:t>izjem</w:t>
            </w:r>
            <w:r w:rsidR="002F4DB7" w:rsidRPr="00070D68">
              <w:rPr>
                <w:rFonts w:cs="Arial"/>
                <w:sz w:val="20"/>
                <w:szCs w:val="20"/>
              </w:rPr>
              <w:t>a</w:t>
            </w:r>
            <w:r w:rsidRPr="00070D68">
              <w:rPr>
                <w:rFonts w:cs="Arial"/>
                <w:sz w:val="20"/>
                <w:szCs w:val="20"/>
              </w:rPr>
              <w:t xml:space="preserve"> glede določitve najdaljšega dovoljenega časa za prekinitev pravdnega postopka zaradi sporazumnega reševanja spora. Zato se v tem členu predlaga, da lahko sodišče na predlog strank, ki sodelujejo v postopku sporazumnega reševanja spora, povezanega z zahtevkom iz odškodninske tožbe, prekine ta postopek za največ dve leti. </w:t>
            </w:r>
          </w:p>
          <w:p w14:paraId="3E9A996D" w14:textId="77777777" w:rsidR="007522E3" w:rsidRPr="00070D68" w:rsidRDefault="007522E3" w:rsidP="0025166A">
            <w:pPr>
              <w:spacing w:line="260" w:lineRule="atLeast"/>
              <w:rPr>
                <w:rFonts w:cs="Arial"/>
                <w:sz w:val="20"/>
                <w:szCs w:val="20"/>
              </w:rPr>
            </w:pPr>
          </w:p>
          <w:p w14:paraId="4BFCD0B9" w14:textId="475E4DA5"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C741E8" w:rsidRPr="00070D68">
              <w:rPr>
                <w:rFonts w:cs="Arial"/>
                <w:b/>
                <w:sz w:val="20"/>
                <w:szCs w:val="20"/>
              </w:rPr>
              <w:t>114</w:t>
            </w:r>
            <w:r w:rsidRPr="00070D68">
              <w:rPr>
                <w:rFonts w:cs="Arial"/>
                <w:b/>
                <w:sz w:val="20"/>
                <w:szCs w:val="20"/>
              </w:rPr>
              <w:t>. členu (učinek poravnave na druge odškodninske tožbe)</w:t>
            </w:r>
          </w:p>
          <w:p w14:paraId="3CE03927" w14:textId="77777777" w:rsidR="007522E3" w:rsidRPr="00070D68" w:rsidRDefault="007522E3" w:rsidP="0025166A">
            <w:pPr>
              <w:spacing w:line="260" w:lineRule="atLeast"/>
              <w:rPr>
                <w:rFonts w:cs="Arial"/>
                <w:sz w:val="20"/>
                <w:szCs w:val="20"/>
              </w:rPr>
            </w:pPr>
          </w:p>
          <w:p w14:paraId="00FD4EE2" w14:textId="77777777" w:rsidR="007522E3" w:rsidRPr="00070D68" w:rsidRDefault="007522E3" w:rsidP="0025166A">
            <w:pPr>
              <w:spacing w:line="260" w:lineRule="atLeast"/>
              <w:rPr>
                <w:rFonts w:cs="Arial"/>
                <w:sz w:val="20"/>
                <w:szCs w:val="20"/>
              </w:rPr>
            </w:pPr>
            <w:r w:rsidRPr="00070D68">
              <w:rPr>
                <w:rFonts w:cs="Arial"/>
                <w:sz w:val="20"/>
                <w:szCs w:val="20"/>
              </w:rPr>
              <w:t xml:space="preserve">S tem členom se prenaša 19. člen Direktive 2014/104, ki ureja učinek poravnav na druge odškodninske tožbe. Ta določba se nanaša na situacije, ko se en ali več solidarnih dolžnikov, vendar ne vsi, odločijo, da bodo sklenili poravnavo z enim ali več oškodovanci. Solidarni dolžnik, ki plača odškodnino v okviru poravnave, namreč ne sme biti v slabšem položaju v razmerju do drugih solidarnih dolžnikov kot bi bil, če poravnave ne bi sklenil. To pa bi se lahko zgodilo, kadar je kršitelj, ki sklene poravnavo, tudi po tej sklenitvi še naprej solidarno odgovoren za celotno škodo, povzročeno s kršitvijo. Namen te določbe je, da poravnava, ki so jo je sklenili oškodovanec in samo nekaterimi solidarni dolžniki, nima pozitivnega ali negativnega učinka na solidarne dolžnike, ki se niso poravnali. Kljub temu je treba zagotoviti, da imajo oškodovanci pravico do popolne odškodnine. </w:t>
            </w:r>
          </w:p>
          <w:p w14:paraId="10C7F30B" w14:textId="77777777" w:rsidR="007522E3" w:rsidRPr="00070D68" w:rsidRDefault="007522E3" w:rsidP="0025166A">
            <w:pPr>
              <w:spacing w:line="260" w:lineRule="atLeast"/>
              <w:rPr>
                <w:rFonts w:cs="Arial"/>
                <w:sz w:val="20"/>
                <w:szCs w:val="20"/>
              </w:rPr>
            </w:pPr>
          </w:p>
          <w:p w14:paraId="61C3B6A6" w14:textId="77777777" w:rsidR="007522E3" w:rsidRPr="00070D68" w:rsidRDefault="007522E3" w:rsidP="0025166A">
            <w:pPr>
              <w:spacing w:line="260" w:lineRule="atLeast"/>
              <w:rPr>
                <w:rFonts w:cs="Arial"/>
                <w:sz w:val="20"/>
                <w:szCs w:val="20"/>
              </w:rPr>
            </w:pPr>
            <w:r w:rsidRPr="00070D68">
              <w:rPr>
                <w:rFonts w:cs="Arial"/>
                <w:sz w:val="20"/>
                <w:szCs w:val="20"/>
              </w:rPr>
              <w:t xml:space="preserve">V slovenskem pravnem redu so solidarne obveznosti urejene v OZ, ki v 395. členu določa, da vsak dolžnik solidarne obveznosti odgovarja upniku za celo obveznost in lahko upnik zahteva njeno izpolnitev od kogar hoče, vse dotlej, dokler ni popolnoma izpolnjena; vendar pa obveznost preneha, ko jo en dolžnik izpolni, in so vsi dolžniki prosti. Učinek poravnave nasproti drugim dolžnikom pa je urejena v 399. členu OZ, ki določa da poravnava, ki jo je sklenil eden izmed solidarnih dolžnikov z upnikom, nima učinka nasproti drugim dolžnikom, vendar jo imajo ti pravico sprejeti, če ni omejena na dolžnika, s katerim je bila sklenjena. Upoštevaje navedeno bi solidarni dolžnik, čeprav je sklenil poravnavo z oškodovancem, še naprej solidarno odgovarjal za izpolnitev preostale obveznosti, kar pa ni skladno z zahtevami Direktive 2014/104, zato so v tem členu določne izjeme od pravil OZ. </w:t>
            </w:r>
          </w:p>
          <w:p w14:paraId="2C42F8DA" w14:textId="77777777" w:rsidR="007522E3" w:rsidRPr="00070D68" w:rsidRDefault="007522E3" w:rsidP="0025166A">
            <w:pPr>
              <w:spacing w:line="260" w:lineRule="atLeast"/>
              <w:rPr>
                <w:rFonts w:cs="Arial"/>
                <w:sz w:val="20"/>
                <w:szCs w:val="20"/>
              </w:rPr>
            </w:pPr>
          </w:p>
          <w:p w14:paraId="20518CA1" w14:textId="77777777" w:rsidR="007522E3" w:rsidRPr="00070D68" w:rsidRDefault="007522E3" w:rsidP="0025166A">
            <w:pPr>
              <w:spacing w:line="260" w:lineRule="atLeast"/>
              <w:rPr>
                <w:rFonts w:cs="Arial"/>
                <w:sz w:val="20"/>
                <w:szCs w:val="20"/>
              </w:rPr>
            </w:pPr>
            <w:r w:rsidRPr="00070D68">
              <w:rPr>
                <w:rFonts w:cs="Arial"/>
                <w:sz w:val="20"/>
                <w:szCs w:val="20"/>
              </w:rPr>
              <w:t xml:space="preserve">V skladu s </w:t>
            </w:r>
            <w:r w:rsidRPr="00070D68">
              <w:rPr>
                <w:rFonts w:cs="Arial"/>
                <w:sz w:val="20"/>
                <w:szCs w:val="20"/>
                <w:u w:val="single"/>
              </w:rPr>
              <w:t>prvim odstavkom</w:t>
            </w:r>
            <w:r w:rsidRPr="00070D68">
              <w:rPr>
                <w:rFonts w:cs="Arial"/>
                <w:sz w:val="20"/>
                <w:szCs w:val="20"/>
              </w:rPr>
              <w:t xml:space="preserve"> lahko oškodovanec, ki je sklenil poravnavo le z nekaterimi solidarnimi dolžniki, zahteva od solidarnih dolžnikov, s katerimi ni sklenil poravnave, le povračilo škode, ki ustreza utrpeli škodi, zmanjšani za delež, ki bi ga moral plačati solidarni dolžnik, s katerim je sklenil poravnavo. Odškodninski zahtevek se torej zmanjša za celoten znesek, ki bi ga moral plačati </w:t>
            </w:r>
            <w:r w:rsidRPr="00070D68">
              <w:rPr>
                <w:rFonts w:cs="Arial"/>
                <w:sz w:val="20"/>
                <w:szCs w:val="20"/>
              </w:rPr>
              <w:lastRenderedPageBreak/>
              <w:t xml:space="preserve">solidarni dolžnik, s katerim je oškodovanec sklenil poravnavo, glede na njegov delež odgovornosti. S to določbo se želi zagotoviti, da sklenjena poravnava nima učinka na solidarnega dolžnika, ki ni sklenil poravnave. </w:t>
            </w:r>
          </w:p>
          <w:p w14:paraId="738CB043" w14:textId="77777777" w:rsidR="007522E3" w:rsidRPr="00070D68" w:rsidRDefault="007522E3" w:rsidP="0025166A">
            <w:pPr>
              <w:spacing w:line="260" w:lineRule="atLeast"/>
              <w:rPr>
                <w:rFonts w:cs="Arial"/>
                <w:sz w:val="20"/>
                <w:szCs w:val="20"/>
              </w:rPr>
            </w:pPr>
          </w:p>
          <w:p w14:paraId="7752E7E2" w14:textId="77777777" w:rsidR="007522E3" w:rsidRPr="00070D68" w:rsidRDefault="007522E3" w:rsidP="0025166A">
            <w:pPr>
              <w:spacing w:line="260" w:lineRule="atLeast"/>
              <w:rPr>
                <w:rFonts w:cs="Arial"/>
                <w:sz w:val="20"/>
                <w:szCs w:val="20"/>
              </w:rPr>
            </w:pPr>
            <w:r w:rsidRPr="00070D68">
              <w:rPr>
                <w:rFonts w:cs="Arial"/>
                <w:sz w:val="20"/>
                <w:szCs w:val="20"/>
              </w:rPr>
              <w:t xml:space="preserve">Da sklenitev poravnave ne bi poslabšala položaja solidarnega dolžnika, se z </w:t>
            </w:r>
            <w:r w:rsidRPr="00070D68">
              <w:rPr>
                <w:rFonts w:cs="Arial"/>
                <w:sz w:val="20"/>
                <w:szCs w:val="20"/>
                <w:u w:val="single"/>
              </w:rPr>
              <w:t>drugim odstavkom</w:t>
            </w:r>
            <w:r w:rsidRPr="00070D68">
              <w:rPr>
                <w:rFonts w:cs="Arial"/>
                <w:sz w:val="20"/>
                <w:szCs w:val="20"/>
              </w:rPr>
              <w:t xml:space="preserve"> določi, da lahko oškodovanec, ki je sklenil poravnavo z nekaterimi solidarnimi dolžniki, izterja preostali odškodninski zahtevek le od tistih solidarnih dolžnikov, s katerimi ni sklenil poravnave, ter da solidarni dolžnik, ki ni sklenil poravnave, ne sme zahtevati </w:t>
            </w:r>
            <w:proofErr w:type="spellStart"/>
            <w:r w:rsidRPr="00070D68">
              <w:rPr>
                <w:rFonts w:cs="Arial"/>
                <w:sz w:val="20"/>
                <w:szCs w:val="20"/>
              </w:rPr>
              <w:t>soprispevka</w:t>
            </w:r>
            <w:proofErr w:type="spellEnd"/>
            <w:r w:rsidRPr="00070D68">
              <w:rPr>
                <w:rFonts w:cs="Arial"/>
                <w:sz w:val="20"/>
                <w:szCs w:val="20"/>
              </w:rPr>
              <w:t xml:space="preserve"> od solidarnega dolžnika, ki je sklenil poravnavo. Če bi moral solidarni dolžnik, ki je sklenil poravnavo, prispevati k plačilu preostalega zneska, bi bil ta solidarni dolžnik v slabšem položaju v razmerju do tistih solidarnih dolžnikov, ki niso sklenili poravnave.</w:t>
            </w:r>
          </w:p>
          <w:p w14:paraId="4296B885" w14:textId="77777777" w:rsidR="007522E3" w:rsidRPr="00070D68" w:rsidRDefault="007522E3" w:rsidP="0025166A">
            <w:pPr>
              <w:spacing w:line="260" w:lineRule="atLeast"/>
              <w:rPr>
                <w:rFonts w:cs="Arial"/>
                <w:sz w:val="20"/>
                <w:szCs w:val="20"/>
              </w:rPr>
            </w:pPr>
          </w:p>
          <w:p w14:paraId="2B31A40E" w14:textId="77777777" w:rsidR="007522E3" w:rsidRPr="00070D68" w:rsidRDefault="007522E3" w:rsidP="0025166A">
            <w:pPr>
              <w:spacing w:line="260" w:lineRule="atLeast"/>
              <w:rPr>
                <w:rFonts w:cs="Arial"/>
                <w:sz w:val="20"/>
                <w:szCs w:val="20"/>
              </w:rPr>
            </w:pPr>
            <w:r w:rsidRPr="00070D68">
              <w:rPr>
                <w:rFonts w:cs="Arial"/>
                <w:sz w:val="20"/>
                <w:szCs w:val="20"/>
              </w:rPr>
              <w:t xml:space="preserve">Ker lahko oškodovanec, ki je sklenil poravnavo, v skladu z drugim odstavkom tega člena izterja preostanek odškodnine le od solidarnih dolžnikov, ki niso sklenili poravnave, bi bil lahko oškodovanec, če ti solidarni dolžniki ne bi mogli plačati odškodnine (npr. v primeru stečaja), prikrajšan. Zato se s </w:t>
            </w:r>
            <w:r w:rsidRPr="00070D68">
              <w:rPr>
                <w:rFonts w:cs="Arial"/>
                <w:sz w:val="20"/>
                <w:szCs w:val="20"/>
                <w:u w:val="single"/>
              </w:rPr>
              <w:t>tretjim odstavkom</w:t>
            </w:r>
            <w:r w:rsidRPr="00070D68">
              <w:rPr>
                <w:rFonts w:cs="Arial"/>
                <w:sz w:val="20"/>
                <w:szCs w:val="20"/>
              </w:rPr>
              <w:t xml:space="preserve"> določi izjemo od drugega odstavka tega člena, v skladu s katero bo solidarni dolžnik, ki je sklenil poravnavo, dolžan plačati preostali del odškodnine oškodovancu, s katerim je sklenil poravnavo, če ta ni mogel izterjati preostale odškodnine od solidarnih dolžnikov, s katerimi ni sklenil poravnave. Torej se bo ta izjema uveljavljala v primeru, kadar bo edina možnost oškodovanca, ki je sklenil poravnavo z nekaterimi solidarnimi dolžniki, da pridobi odškodnino za preostali znesek odškodninskega zahtevka. Zaradi pogodbene svobode pa se dopušča možnost, da se solidarni dolžnik in oškodovanec v poravnavi dogovorita drugače.</w:t>
            </w:r>
          </w:p>
          <w:p w14:paraId="2A6F697B" w14:textId="77777777" w:rsidR="007522E3" w:rsidRPr="00070D68" w:rsidRDefault="007522E3" w:rsidP="0025166A">
            <w:pPr>
              <w:spacing w:line="260" w:lineRule="atLeast"/>
              <w:rPr>
                <w:rFonts w:cs="Arial"/>
                <w:sz w:val="20"/>
                <w:szCs w:val="20"/>
              </w:rPr>
            </w:pPr>
          </w:p>
          <w:p w14:paraId="0F2E5699" w14:textId="77777777" w:rsidR="007522E3" w:rsidRPr="00070D68" w:rsidRDefault="007522E3" w:rsidP="0025166A">
            <w:pPr>
              <w:spacing w:line="260" w:lineRule="atLeast"/>
              <w:rPr>
                <w:rFonts w:cs="Arial"/>
                <w:sz w:val="20"/>
                <w:szCs w:val="20"/>
              </w:rPr>
            </w:pPr>
            <w:r w:rsidRPr="00070D68">
              <w:rPr>
                <w:rFonts w:cs="Arial"/>
                <w:sz w:val="20"/>
                <w:szCs w:val="20"/>
              </w:rPr>
              <w:t xml:space="preserve">Ker lahko več kršiteljev s kršitvijo konkurenčnega prava povzroči škodo več oškodovancem, obstaja možnost, da ne bodo vsi solidarni dolžniki sklenili poravnave z vsemi oškodovanci. Zato se v </w:t>
            </w:r>
            <w:proofErr w:type="spellStart"/>
            <w:r w:rsidRPr="00070D68">
              <w:rPr>
                <w:rFonts w:cs="Arial"/>
                <w:sz w:val="20"/>
                <w:szCs w:val="20"/>
              </w:rPr>
              <w:t>izogib</w:t>
            </w:r>
            <w:proofErr w:type="spellEnd"/>
            <w:r w:rsidRPr="00070D68">
              <w:rPr>
                <w:rFonts w:cs="Arial"/>
                <w:sz w:val="20"/>
                <w:szCs w:val="20"/>
              </w:rPr>
              <w:t xml:space="preserve"> poznejšim nejasnostim v </w:t>
            </w:r>
            <w:r w:rsidRPr="00070D68">
              <w:rPr>
                <w:rFonts w:cs="Arial"/>
                <w:sz w:val="20"/>
                <w:szCs w:val="20"/>
                <w:u w:val="single"/>
              </w:rPr>
              <w:t>četrtem odstavku</w:t>
            </w:r>
            <w:r w:rsidRPr="00070D68">
              <w:rPr>
                <w:rFonts w:cs="Arial"/>
                <w:sz w:val="20"/>
                <w:szCs w:val="20"/>
              </w:rPr>
              <w:t xml:space="preserve"> določi, da lahko oškodovanec, ki ni sklenil poravnave, zahteva odškodnino zaradi iste kršitve konkurenčnega prava od katerega koli solidarnega dolžnika, pri čemer je treba upoštevati posebna pravila glede solidarne odgovornosti. </w:t>
            </w:r>
          </w:p>
          <w:p w14:paraId="7FBCE6EC" w14:textId="77777777" w:rsidR="007522E3" w:rsidRPr="00070D68" w:rsidRDefault="007522E3" w:rsidP="0025166A">
            <w:pPr>
              <w:spacing w:line="260" w:lineRule="atLeast"/>
              <w:rPr>
                <w:rFonts w:cs="Arial"/>
                <w:sz w:val="20"/>
                <w:szCs w:val="20"/>
              </w:rPr>
            </w:pPr>
          </w:p>
          <w:p w14:paraId="0CF3E68C" w14:textId="77777777" w:rsidR="007522E3" w:rsidRPr="00070D68" w:rsidRDefault="007522E3" w:rsidP="0025166A">
            <w:pPr>
              <w:spacing w:line="260" w:lineRule="atLeast"/>
              <w:rPr>
                <w:rFonts w:cs="Arial"/>
                <w:sz w:val="20"/>
                <w:szCs w:val="20"/>
              </w:rPr>
            </w:pPr>
            <w:r w:rsidRPr="00070D68">
              <w:rPr>
                <w:rFonts w:cs="Arial"/>
                <w:sz w:val="20"/>
                <w:szCs w:val="20"/>
              </w:rPr>
              <w:t xml:space="preserve">Ker pa lahko sklenjene poravnave vplivajo tudi na notranje razmerje med solidarnimi dolžniki, se v </w:t>
            </w:r>
            <w:r w:rsidRPr="00070D68">
              <w:rPr>
                <w:rFonts w:cs="Arial"/>
                <w:sz w:val="20"/>
                <w:szCs w:val="20"/>
                <w:u w:val="single"/>
              </w:rPr>
              <w:t>petem odstavku</w:t>
            </w:r>
            <w:r w:rsidRPr="00070D68">
              <w:rPr>
                <w:rFonts w:cs="Arial"/>
                <w:sz w:val="20"/>
                <w:szCs w:val="20"/>
              </w:rPr>
              <w:t xml:space="preserve"> določi, da sodišče pri določitvi višine regresnega zahtevka upošteva tudi odškodnino, ki jo je plačal solidarni dolžnik na podlagi predhodno sklenjene poravnave z drugimi oškodovanci. S tem se uredi notranje razmerje med solidarnim dolžnikom, ki je sklenil poravnavo le z nekaterimi oškodovanci, ter med solidarnimi dolžniki, ki niso sklenili poravnave. </w:t>
            </w:r>
          </w:p>
          <w:p w14:paraId="03E03140" w14:textId="77777777" w:rsidR="007522E3" w:rsidRPr="00070D68" w:rsidRDefault="007522E3" w:rsidP="0025166A">
            <w:pPr>
              <w:spacing w:line="260" w:lineRule="atLeast"/>
              <w:rPr>
                <w:rFonts w:cs="Arial"/>
                <w:b/>
                <w:sz w:val="20"/>
                <w:szCs w:val="20"/>
              </w:rPr>
            </w:pPr>
          </w:p>
          <w:p w14:paraId="4ACE140E" w14:textId="39144728"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C741E8" w:rsidRPr="00070D68">
              <w:rPr>
                <w:rFonts w:cs="Arial"/>
                <w:b/>
                <w:sz w:val="20"/>
                <w:szCs w:val="20"/>
              </w:rPr>
              <w:t>115</w:t>
            </w:r>
            <w:r w:rsidRPr="00070D68">
              <w:rPr>
                <w:rFonts w:cs="Arial"/>
                <w:b/>
                <w:sz w:val="20"/>
                <w:szCs w:val="20"/>
              </w:rPr>
              <w:t xml:space="preserve">. členu (sodelovanje med sodišči, Evropsko komisijo in </w:t>
            </w:r>
            <w:r w:rsidR="00E448E3" w:rsidRPr="00070D68">
              <w:rPr>
                <w:rFonts w:cs="Arial"/>
                <w:b/>
                <w:sz w:val="20"/>
                <w:szCs w:val="20"/>
              </w:rPr>
              <w:t>a</w:t>
            </w:r>
            <w:r w:rsidR="0045309B" w:rsidRPr="00070D68">
              <w:rPr>
                <w:rFonts w:cs="Arial"/>
                <w:b/>
                <w:sz w:val="20"/>
                <w:szCs w:val="20"/>
              </w:rPr>
              <w:t>genc</w:t>
            </w:r>
            <w:r w:rsidRPr="00070D68">
              <w:rPr>
                <w:rFonts w:cs="Arial"/>
                <w:b/>
                <w:sz w:val="20"/>
                <w:szCs w:val="20"/>
              </w:rPr>
              <w:t>ijo)</w:t>
            </w:r>
          </w:p>
          <w:p w14:paraId="5EE43294" w14:textId="77777777" w:rsidR="007522E3" w:rsidRPr="00070D68" w:rsidRDefault="007522E3" w:rsidP="0025166A">
            <w:pPr>
              <w:spacing w:line="260" w:lineRule="atLeast"/>
              <w:rPr>
                <w:rFonts w:cs="Arial"/>
                <w:sz w:val="20"/>
                <w:szCs w:val="20"/>
              </w:rPr>
            </w:pPr>
          </w:p>
          <w:p w14:paraId="73753B45" w14:textId="77777777" w:rsidR="007522E3" w:rsidRPr="00070D68" w:rsidRDefault="007522E3" w:rsidP="0025166A">
            <w:pPr>
              <w:spacing w:line="260" w:lineRule="atLeast"/>
              <w:rPr>
                <w:rFonts w:cs="Arial"/>
                <w:sz w:val="20"/>
                <w:szCs w:val="20"/>
              </w:rPr>
            </w:pPr>
            <w:r w:rsidRPr="00070D68">
              <w:rPr>
                <w:rFonts w:cs="Arial"/>
                <w:sz w:val="20"/>
                <w:szCs w:val="20"/>
              </w:rPr>
              <w:t xml:space="preserve">Določba o sodelovanju med sodišči, Evropsko komisijo in </w:t>
            </w:r>
            <w:r w:rsidR="00D93BA5" w:rsidRPr="00070D68">
              <w:rPr>
                <w:rFonts w:cs="Arial"/>
                <w:sz w:val="20"/>
                <w:szCs w:val="20"/>
              </w:rPr>
              <w:t>a</w:t>
            </w:r>
            <w:r w:rsidR="0045309B" w:rsidRPr="00070D68">
              <w:rPr>
                <w:rFonts w:cs="Arial"/>
                <w:sz w:val="20"/>
                <w:szCs w:val="20"/>
              </w:rPr>
              <w:t>genc</w:t>
            </w:r>
            <w:r w:rsidRPr="00070D68">
              <w:rPr>
                <w:rFonts w:cs="Arial"/>
                <w:sz w:val="20"/>
                <w:szCs w:val="20"/>
              </w:rPr>
              <w:t xml:space="preserve">ijo ostaja enaka določbi iz ZPOmK-1, ki je vzpostavil sistem sodelovanja med sodišči, Evropsko komisijo in </w:t>
            </w:r>
            <w:r w:rsidR="00E448E3" w:rsidRPr="00070D68">
              <w:rPr>
                <w:rFonts w:cs="Arial"/>
                <w:sz w:val="20"/>
                <w:szCs w:val="20"/>
              </w:rPr>
              <w:t>a</w:t>
            </w:r>
            <w:r w:rsidR="0045309B" w:rsidRPr="00070D68">
              <w:rPr>
                <w:rFonts w:cs="Arial"/>
                <w:sz w:val="20"/>
                <w:szCs w:val="20"/>
              </w:rPr>
              <w:t>genc</w:t>
            </w:r>
            <w:r w:rsidRPr="00070D68">
              <w:rPr>
                <w:rFonts w:cs="Arial"/>
                <w:sz w:val="20"/>
                <w:szCs w:val="20"/>
              </w:rPr>
              <w:t xml:space="preserve">ijo. </w:t>
            </w:r>
          </w:p>
          <w:p w14:paraId="736FA84B" w14:textId="77777777" w:rsidR="007522E3" w:rsidRPr="00070D68" w:rsidRDefault="007522E3" w:rsidP="0025166A">
            <w:pPr>
              <w:spacing w:line="260" w:lineRule="atLeast"/>
              <w:rPr>
                <w:rFonts w:cs="Arial"/>
                <w:sz w:val="20"/>
                <w:szCs w:val="20"/>
              </w:rPr>
            </w:pPr>
          </w:p>
          <w:p w14:paraId="1D984A8C" w14:textId="77777777" w:rsidR="007522E3" w:rsidRPr="00070D68" w:rsidRDefault="007522E3" w:rsidP="0025166A">
            <w:pPr>
              <w:spacing w:line="260" w:lineRule="atLeast"/>
              <w:rPr>
                <w:rFonts w:cs="Arial"/>
                <w:sz w:val="20"/>
                <w:szCs w:val="20"/>
              </w:rPr>
            </w:pPr>
            <w:r w:rsidRPr="00070D68">
              <w:rPr>
                <w:rFonts w:cs="Arial"/>
                <w:sz w:val="20"/>
                <w:szCs w:val="20"/>
              </w:rPr>
              <w:t xml:space="preserve">Če Evropska komisija ali </w:t>
            </w:r>
            <w:r w:rsidR="00E448E3" w:rsidRPr="00070D68">
              <w:rPr>
                <w:rFonts w:cs="Arial"/>
                <w:sz w:val="20"/>
                <w:szCs w:val="20"/>
              </w:rPr>
              <w:t>a</w:t>
            </w:r>
            <w:r w:rsidR="0045309B" w:rsidRPr="00070D68">
              <w:rPr>
                <w:rFonts w:cs="Arial"/>
                <w:sz w:val="20"/>
                <w:szCs w:val="20"/>
              </w:rPr>
              <w:t>genc</w:t>
            </w:r>
            <w:r w:rsidRPr="00070D68">
              <w:rPr>
                <w:rFonts w:cs="Arial"/>
                <w:sz w:val="20"/>
                <w:szCs w:val="20"/>
              </w:rPr>
              <w:t xml:space="preserve">ija v skladu s tretjim odstavkom 15. člena Uredbe 1/2003/ES podata sodišču pisno stališče do vprašanj uporabe 101. ali 102. člena PDEU, mora sodišče kopijo pisnega stališča poslati strankam postopka in tudi </w:t>
            </w:r>
            <w:r w:rsidR="00E448E3" w:rsidRPr="00070D68">
              <w:rPr>
                <w:rFonts w:cs="Arial"/>
                <w:sz w:val="20"/>
                <w:szCs w:val="20"/>
              </w:rPr>
              <w:t>a</w:t>
            </w:r>
            <w:r w:rsidR="0045309B" w:rsidRPr="00070D68">
              <w:rPr>
                <w:rFonts w:cs="Arial"/>
                <w:sz w:val="20"/>
                <w:szCs w:val="20"/>
              </w:rPr>
              <w:t>genc</w:t>
            </w:r>
            <w:r w:rsidRPr="00070D68">
              <w:rPr>
                <w:rFonts w:cs="Arial"/>
                <w:sz w:val="20"/>
                <w:szCs w:val="20"/>
              </w:rPr>
              <w:t xml:space="preserve">iji, če stališče poda Evropska komisija. Ta in </w:t>
            </w:r>
            <w:r w:rsidR="00E448E3" w:rsidRPr="00070D68">
              <w:rPr>
                <w:rFonts w:cs="Arial"/>
                <w:sz w:val="20"/>
                <w:szCs w:val="20"/>
              </w:rPr>
              <w:t>a</w:t>
            </w:r>
            <w:r w:rsidR="0045309B" w:rsidRPr="00070D68">
              <w:rPr>
                <w:rFonts w:cs="Arial"/>
                <w:sz w:val="20"/>
                <w:szCs w:val="20"/>
              </w:rPr>
              <w:t>genc</w:t>
            </w:r>
            <w:r w:rsidRPr="00070D68">
              <w:rPr>
                <w:rFonts w:cs="Arial"/>
                <w:sz w:val="20"/>
                <w:szCs w:val="20"/>
              </w:rPr>
              <w:t xml:space="preserve">ija lahko pisno stališče iz drugega in tretjega odstavka tega člena podata do izdaje odločbe. Pisno stališče ni zavezujoče. Tudi sodišče lahko zaprosi Evropsko komisijo za mnenje v skladu s prvim odstavkom 15. člena Uredbe 1/2003, o čemer mora obvestiti stranke ter po prejemu mnenja Evropske komisije poslati njegovo kopijo </w:t>
            </w:r>
            <w:r w:rsidR="00E448E3" w:rsidRPr="00070D68">
              <w:rPr>
                <w:rFonts w:cs="Arial"/>
                <w:sz w:val="20"/>
                <w:szCs w:val="20"/>
              </w:rPr>
              <w:t>a</w:t>
            </w:r>
            <w:r w:rsidR="0045309B" w:rsidRPr="00070D68">
              <w:rPr>
                <w:rFonts w:cs="Arial"/>
                <w:sz w:val="20"/>
                <w:szCs w:val="20"/>
              </w:rPr>
              <w:t>genc</w:t>
            </w:r>
            <w:r w:rsidRPr="00070D68">
              <w:rPr>
                <w:rFonts w:cs="Arial"/>
                <w:sz w:val="20"/>
                <w:szCs w:val="20"/>
              </w:rPr>
              <w:t xml:space="preserve">iji in strankam postopka. Mnenje ni zavezujoče. Kopijo končne odločbe o uporabi 101. ali 102. člena PDEU sodišče pošlje tako </w:t>
            </w:r>
            <w:r w:rsidR="00E448E3" w:rsidRPr="00070D68">
              <w:rPr>
                <w:rFonts w:cs="Arial"/>
                <w:sz w:val="20"/>
                <w:szCs w:val="20"/>
              </w:rPr>
              <w:t>a</w:t>
            </w:r>
            <w:r w:rsidR="0045309B" w:rsidRPr="00070D68">
              <w:rPr>
                <w:rFonts w:cs="Arial"/>
                <w:sz w:val="20"/>
                <w:szCs w:val="20"/>
              </w:rPr>
              <w:t>genc</w:t>
            </w:r>
            <w:r w:rsidRPr="00070D68">
              <w:rPr>
                <w:rFonts w:cs="Arial"/>
                <w:sz w:val="20"/>
                <w:szCs w:val="20"/>
              </w:rPr>
              <w:t>iji kot Evropski komisiji.</w:t>
            </w:r>
          </w:p>
          <w:p w14:paraId="767095BA" w14:textId="77777777" w:rsidR="00B95552" w:rsidRPr="00070D68" w:rsidRDefault="00B95552" w:rsidP="0025166A">
            <w:pPr>
              <w:spacing w:line="260" w:lineRule="atLeast"/>
              <w:rPr>
                <w:rFonts w:cs="Arial"/>
                <w:sz w:val="20"/>
                <w:szCs w:val="20"/>
              </w:rPr>
            </w:pPr>
          </w:p>
          <w:p w14:paraId="582CFB9A" w14:textId="77777777" w:rsidR="007522E3" w:rsidRPr="00070D68" w:rsidRDefault="007522E3" w:rsidP="0025166A">
            <w:pPr>
              <w:spacing w:line="260" w:lineRule="atLeast"/>
              <w:rPr>
                <w:rFonts w:cs="Arial"/>
                <w:sz w:val="20"/>
                <w:szCs w:val="20"/>
              </w:rPr>
            </w:pPr>
            <w:r w:rsidRPr="00070D68">
              <w:rPr>
                <w:rFonts w:cs="Arial"/>
                <w:sz w:val="20"/>
                <w:szCs w:val="20"/>
              </w:rPr>
              <w:t xml:space="preserve">S predlogom določbe </w:t>
            </w:r>
            <w:r w:rsidRPr="00070D68">
              <w:rPr>
                <w:rFonts w:cs="Arial"/>
                <w:sz w:val="20"/>
                <w:szCs w:val="20"/>
                <w:u w:val="single"/>
              </w:rPr>
              <w:t>prvega odstavka</w:t>
            </w:r>
            <w:r w:rsidRPr="00070D68">
              <w:rPr>
                <w:rFonts w:cs="Arial"/>
                <w:sz w:val="20"/>
                <w:szCs w:val="20"/>
              </w:rPr>
              <w:t xml:space="preserve"> se ohranja obveznost sodišča, da mora obvestiti </w:t>
            </w:r>
            <w:r w:rsidR="00E448E3" w:rsidRPr="00070D68">
              <w:rPr>
                <w:rFonts w:cs="Arial"/>
                <w:sz w:val="20"/>
                <w:szCs w:val="20"/>
              </w:rPr>
              <w:t>a</w:t>
            </w:r>
            <w:r w:rsidR="0045309B" w:rsidRPr="00070D68">
              <w:rPr>
                <w:rFonts w:cs="Arial"/>
                <w:sz w:val="20"/>
                <w:szCs w:val="20"/>
              </w:rPr>
              <w:t>genc</w:t>
            </w:r>
            <w:r w:rsidRPr="00070D68">
              <w:rPr>
                <w:rFonts w:cs="Arial"/>
                <w:sz w:val="20"/>
                <w:szCs w:val="20"/>
              </w:rPr>
              <w:t xml:space="preserve">ijo o vsakem postopku pred sodišči, ki je povezan z uporabo 5. ali 8. člena tega zakona ali 101. ali 102. člena PDEU. V skladu z </w:t>
            </w:r>
            <w:r w:rsidRPr="00070D68">
              <w:rPr>
                <w:rFonts w:cs="Arial"/>
                <w:sz w:val="20"/>
                <w:szCs w:val="20"/>
                <w:u w:val="single"/>
              </w:rPr>
              <w:t>drugim odstavkom</w:t>
            </w:r>
            <w:r w:rsidRPr="00070D68">
              <w:rPr>
                <w:rFonts w:cs="Arial"/>
                <w:sz w:val="20"/>
                <w:szCs w:val="20"/>
              </w:rPr>
              <w:t xml:space="preserve"> sodišče pošlje </w:t>
            </w:r>
            <w:r w:rsidR="00E448E3" w:rsidRPr="00070D68">
              <w:rPr>
                <w:rFonts w:cs="Arial"/>
                <w:sz w:val="20"/>
                <w:szCs w:val="20"/>
              </w:rPr>
              <w:t>a</w:t>
            </w:r>
            <w:r w:rsidR="0045309B" w:rsidRPr="00070D68">
              <w:rPr>
                <w:rFonts w:cs="Arial"/>
                <w:sz w:val="20"/>
                <w:szCs w:val="20"/>
              </w:rPr>
              <w:t>genc</w:t>
            </w:r>
            <w:r w:rsidRPr="00070D68">
              <w:rPr>
                <w:rFonts w:cs="Arial"/>
                <w:sz w:val="20"/>
                <w:szCs w:val="20"/>
              </w:rPr>
              <w:t xml:space="preserve">iji kopijo odločbe o uporabi 5. ali 8. </w:t>
            </w:r>
            <w:r w:rsidRPr="00070D68">
              <w:rPr>
                <w:rFonts w:cs="Arial"/>
                <w:sz w:val="20"/>
                <w:szCs w:val="20"/>
              </w:rPr>
              <w:lastRenderedPageBreak/>
              <w:t xml:space="preserve">člena tega zakona ali 101. ali 102. člena PDEU hkrati z vročitvijo strankam. </w:t>
            </w:r>
          </w:p>
          <w:p w14:paraId="50BD26AD" w14:textId="77777777" w:rsidR="007522E3" w:rsidRPr="00070D68" w:rsidRDefault="007522E3" w:rsidP="0025166A">
            <w:pPr>
              <w:spacing w:line="260" w:lineRule="atLeast"/>
              <w:rPr>
                <w:rFonts w:cs="Arial"/>
                <w:sz w:val="20"/>
                <w:szCs w:val="20"/>
              </w:rPr>
            </w:pPr>
          </w:p>
          <w:p w14:paraId="03818BA0" w14:textId="77777777" w:rsidR="007522E3" w:rsidRPr="00070D68" w:rsidRDefault="007522E3" w:rsidP="0025166A">
            <w:pPr>
              <w:spacing w:line="260" w:lineRule="atLeast"/>
              <w:rPr>
                <w:rFonts w:cs="Arial"/>
                <w:sz w:val="20"/>
                <w:szCs w:val="20"/>
              </w:rPr>
            </w:pPr>
            <w:r w:rsidRPr="00070D68">
              <w:rPr>
                <w:rFonts w:cs="Arial"/>
                <w:sz w:val="20"/>
                <w:szCs w:val="20"/>
              </w:rPr>
              <w:t xml:space="preserve">Predlog določbe </w:t>
            </w:r>
            <w:r w:rsidRPr="00070D68">
              <w:rPr>
                <w:rFonts w:cs="Arial"/>
                <w:sz w:val="20"/>
                <w:szCs w:val="20"/>
                <w:u w:val="single"/>
              </w:rPr>
              <w:t>tretjega odstavka</w:t>
            </w:r>
            <w:r w:rsidRPr="00070D68">
              <w:rPr>
                <w:rFonts w:cs="Arial"/>
                <w:sz w:val="20"/>
                <w:szCs w:val="20"/>
              </w:rPr>
              <w:t xml:space="preserve"> določa okvir posredovanja </w:t>
            </w:r>
            <w:proofErr w:type="spellStart"/>
            <w:r w:rsidRPr="00070D68">
              <w:rPr>
                <w:rFonts w:cs="Arial"/>
                <w:i/>
                <w:sz w:val="20"/>
                <w:szCs w:val="20"/>
              </w:rPr>
              <w:t>amicus</w:t>
            </w:r>
            <w:proofErr w:type="spellEnd"/>
            <w:r w:rsidRPr="00070D68">
              <w:rPr>
                <w:rFonts w:cs="Arial"/>
                <w:i/>
                <w:sz w:val="20"/>
                <w:szCs w:val="20"/>
              </w:rPr>
              <w:t xml:space="preserve"> </w:t>
            </w:r>
            <w:proofErr w:type="spellStart"/>
            <w:r w:rsidRPr="00070D68">
              <w:rPr>
                <w:rFonts w:cs="Arial"/>
                <w:i/>
                <w:sz w:val="20"/>
                <w:szCs w:val="20"/>
              </w:rPr>
              <w:t>curiae</w:t>
            </w:r>
            <w:proofErr w:type="spellEnd"/>
            <w:r w:rsidRPr="00070D68">
              <w:rPr>
                <w:rFonts w:cs="Arial"/>
                <w:sz w:val="20"/>
                <w:szCs w:val="20"/>
              </w:rPr>
              <w:t xml:space="preserve"> </w:t>
            </w:r>
            <w:r w:rsidR="00E448E3" w:rsidRPr="00070D68">
              <w:rPr>
                <w:rFonts w:cs="Arial"/>
                <w:sz w:val="20"/>
                <w:szCs w:val="20"/>
              </w:rPr>
              <w:t>a</w:t>
            </w:r>
            <w:r w:rsidR="0045309B" w:rsidRPr="00070D68">
              <w:rPr>
                <w:rFonts w:cs="Arial"/>
                <w:sz w:val="20"/>
                <w:szCs w:val="20"/>
              </w:rPr>
              <w:t>genc</w:t>
            </w:r>
            <w:r w:rsidRPr="00070D68">
              <w:rPr>
                <w:rFonts w:cs="Arial"/>
                <w:sz w:val="20"/>
                <w:szCs w:val="20"/>
              </w:rPr>
              <w:t xml:space="preserve">ije, in sicer lahko sodišče zaprosi </w:t>
            </w:r>
            <w:r w:rsidR="00E448E3" w:rsidRPr="00070D68">
              <w:rPr>
                <w:rFonts w:cs="Arial"/>
                <w:sz w:val="20"/>
                <w:szCs w:val="20"/>
              </w:rPr>
              <w:t>a</w:t>
            </w:r>
            <w:r w:rsidR="0045309B" w:rsidRPr="00070D68">
              <w:rPr>
                <w:rFonts w:cs="Arial"/>
                <w:sz w:val="20"/>
                <w:szCs w:val="20"/>
              </w:rPr>
              <w:t>genc</w:t>
            </w:r>
            <w:r w:rsidRPr="00070D68">
              <w:rPr>
                <w:rFonts w:cs="Arial"/>
                <w:sz w:val="20"/>
                <w:szCs w:val="20"/>
              </w:rPr>
              <w:t xml:space="preserve">ijo, da ji ta posreduje pisno mnenje tudi glede uporabe 5. ali 8. člena tega zakona. </w:t>
            </w:r>
            <w:r w:rsidR="0045309B" w:rsidRPr="00070D68">
              <w:rPr>
                <w:rFonts w:cs="Arial"/>
                <w:sz w:val="20"/>
                <w:szCs w:val="20"/>
              </w:rPr>
              <w:t>Agenc</w:t>
            </w:r>
            <w:r w:rsidRPr="00070D68">
              <w:rPr>
                <w:rFonts w:cs="Arial"/>
                <w:sz w:val="20"/>
                <w:szCs w:val="20"/>
              </w:rPr>
              <w:t xml:space="preserve">ija lahko z dovoljenjem sodišča poda svoje mnenje tudi ustno na obravnavi. Posredovanje </w:t>
            </w:r>
            <w:proofErr w:type="spellStart"/>
            <w:r w:rsidRPr="00070D68">
              <w:rPr>
                <w:rFonts w:cs="Arial"/>
                <w:i/>
                <w:sz w:val="20"/>
                <w:szCs w:val="20"/>
              </w:rPr>
              <w:t>amicus</w:t>
            </w:r>
            <w:proofErr w:type="spellEnd"/>
            <w:r w:rsidRPr="00070D68">
              <w:rPr>
                <w:rFonts w:cs="Arial"/>
                <w:i/>
                <w:sz w:val="20"/>
                <w:szCs w:val="20"/>
              </w:rPr>
              <w:t xml:space="preserve"> </w:t>
            </w:r>
            <w:proofErr w:type="spellStart"/>
            <w:r w:rsidRPr="00070D68">
              <w:rPr>
                <w:rFonts w:cs="Arial"/>
                <w:i/>
                <w:sz w:val="20"/>
                <w:szCs w:val="20"/>
              </w:rPr>
              <w:t>curiae</w:t>
            </w:r>
            <w:proofErr w:type="spellEnd"/>
            <w:r w:rsidRPr="00070D68">
              <w:rPr>
                <w:rFonts w:cs="Arial"/>
                <w:sz w:val="20"/>
                <w:szCs w:val="20"/>
              </w:rPr>
              <w:t xml:space="preserve"> Evropske komisije in organov, pristojnih za varstvo konkurence, je urejeno v 15. člen</w:t>
            </w:r>
            <w:r w:rsidR="002F4DB7" w:rsidRPr="00070D68">
              <w:rPr>
                <w:rFonts w:cs="Arial"/>
                <w:sz w:val="20"/>
                <w:szCs w:val="20"/>
              </w:rPr>
              <w:t>u</w:t>
            </w:r>
            <w:r w:rsidRPr="00070D68">
              <w:rPr>
                <w:rFonts w:cs="Arial"/>
                <w:sz w:val="20"/>
                <w:szCs w:val="20"/>
              </w:rPr>
              <w:t xml:space="preserve"> Uredbe 1/2003. </w:t>
            </w:r>
          </w:p>
          <w:p w14:paraId="1BD62543" w14:textId="77777777" w:rsidR="007522E3" w:rsidRPr="00070D68" w:rsidRDefault="007522E3" w:rsidP="0025166A">
            <w:pPr>
              <w:spacing w:line="260" w:lineRule="atLeast"/>
              <w:rPr>
                <w:rFonts w:cs="Arial"/>
                <w:sz w:val="20"/>
                <w:szCs w:val="20"/>
              </w:rPr>
            </w:pPr>
          </w:p>
          <w:p w14:paraId="01602E4C" w14:textId="77777777" w:rsidR="007522E3" w:rsidRPr="00070D68" w:rsidRDefault="007522E3" w:rsidP="0025166A">
            <w:pPr>
              <w:spacing w:line="260" w:lineRule="atLeast"/>
              <w:rPr>
                <w:rFonts w:cs="Arial"/>
                <w:sz w:val="20"/>
                <w:szCs w:val="20"/>
              </w:rPr>
            </w:pPr>
            <w:r w:rsidRPr="00070D68">
              <w:rPr>
                <w:rFonts w:cs="Arial"/>
                <w:sz w:val="20"/>
                <w:szCs w:val="20"/>
                <w:u w:val="single"/>
              </w:rPr>
              <w:t>Četrti odstavek</w:t>
            </w:r>
            <w:r w:rsidRPr="00070D68">
              <w:rPr>
                <w:rFonts w:cs="Arial"/>
                <w:sz w:val="20"/>
                <w:szCs w:val="20"/>
              </w:rPr>
              <w:t xml:space="preserve"> v skladu </w:t>
            </w:r>
            <w:r w:rsidR="002F4DB7" w:rsidRPr="00070D68">
              <w:rPr>
                <w:rFonts w:cs="Arial"/>
                <w:sz w:val="20"/>
                <w:szCs w:val="20"/>
              </w:rPr>
              <w:t>s</w:t>
            </w:r>
            <w:r w:rsidRPr="00070D68">
              <w:rPr>
                <w:rFonts w:cs="Arial"/>
                <w:sz w:val="20"/>
                <w:szCs w:val="20"/>
              </w:rPr>
              <w:t xml:space="preserve"> tretj</w:t>
            </w:r>
            <w:r w:rsidR="002F4DB7" w:rsidRPr="00070D68">
              <w:rPr>
                <w:rFonts w:cs="Arial"/>
                <w:sz w:val="20"/>
                <w:szCs w:val="20"/>
              </w:rPr>
              <w:t>im</w:t>
            </w:r>
            <w:r w:rsidRPr="00070D68">
              <w:rPr>
                <w:rFonts w:cs="Arial"/>
                <w:sz w:val="20"/>
                <w:szCs w:val="20"/>
              </w:rPr>
              <w:t xml:space="preserve"> odstavk</w:t>
            </w:r>
            <w:r w:rsidR="002F4DB7" w:rsidRPr="00070D68">
              <w:rPr>
                <w:rFonts w:cs="Arial"/>
                <w:sz w:val="20"/>
                <w:szCs w:val="20"/>
              </w:rPr>
              <w:t>om</w:t>
            </w:r>
            <w:r w:rsidRPr="00070D68">
              <w:rPr>
                <w:rFonts w:cs="Arial"/>
                <w:sz w:val="20"/>
                <w:szCs w:val="20"/>
              </w:rPr>
              <w:t xml:space="preserve"> 15. člena Uredbe 1/2003 določa, da sme Evropska komisija podati mnenje, »zaradi zagotavljanja skladne uporabe«.</w:t>
            </w:r>
            <w:r w:rsidRPr="00070D68">
              <w:rPr>
                <w:rFonts w:cs="Arial"/>
                <w:sz w:val="20"/>
                <w:szCs w:val="20"/>
                <w:vertAlign w:val="superscript"/>
              </w:rPr>
              <w:footnoteReference w:id="43"/>
            </w:r>
            <w:r w:rsidRPr="00070D68">
              <w:rPr>
                <w:rFonts w:cs="Arial"/>
                <w:sz w:val="20"/>
                <w:szCs w:val="20"/>
                <w:vertAlign w:val="superscript"/>
              </w:rPr>
              <w:t xml:space="preserve"> </w:t>
            </w:r>
          </w:p>
          <w:p w14:paraId="61DCBA80" w14:textId="77777777" w:rsidR="007522E3" w:rsidRPr="00070D68" w:rsidRDefault="007522E3" w:rsidP="0025166A">
            <w:pPr>
              <w:spacing w:line="260" w:lineRule="atLeast"/>
              <w:rPr>
                <w:rFonts w:cs="Arial"/>
                <w:sz w:val="20"/>
                <w:szCs w:val="20"/>
              </w:rPr>
            </w:pPr>
          </w:p>
          <w:p w14:paraId="6BEBB6BC" w14:textId="77777777" w:rsidR="007522E3" w:rsidRPr="00070D68" w:rsidRDefault="007522E3" w:rsidP="0025166A">
            <w:pPr>
              <w:spacing w:line="260" w:lineRule="atLeast"/>
              <w:rPr>
                <w:rFonts w:cs="Arial"/>
                <w:sz w:val="20"/>
                <w:szCs w:val="20"/>
              </w:rPr>
            </w:pPr>
            <w:r w:rsidRPr="00070D68">
              <w:rPr>
                <w:rFonts w:cs="Arial"/>
                <w:sz w:val="20"/>
                <w:szCs w:val="20"/>
                <w:u w:val="single"/>
              </w:rPr>
              <w:t>Peti odstavek</w:t>
            </w:r>
            <w:r w:rsidRPr="00070D68">
              <w:rPr>
                <w:rFonts w:cs="Arial"/>
                <w:sz w:val="20"/>
                <w:szCs w:val="20"/>
              </w:rPr>
              <w:t xml:space="preserve"> določa, da se </w:t>
            </w:r>
            <w:r w:rsidR="00E448E3" w:rsidRPr="00070D68">
              <w:rPr>
                <w:rFonts w:cs="Arial"/>
                <w:sz w:val="20"/>
                <w:szCs w:val="20"/>
              </w:rPr>
              <w:t>a</w:t>
            </w:r>
            <w:r w:rsidR="0045309B" w:rsidRPr="00070D68">
              <w:rPr>
                <w:rFonts w:cs="Arial"/>
                <w:sz w:val="20"/>
                <w:szCs w:val="20"/>
              </w:rPr>
              <w:t>genc</w:t>
            </w:r>
            <w:r w:rsidRPr="00070D68">
              <w:rPr>
                <w:rFonts w:cs="Arial"/>
                <w:sz w:val="20"/>
                <w:szCs w:val="20"/>
              </w:rPr>
              <w:t>ijo pooblasti tudi za podajanje mnenj glede vprašanj uporabe 5. ali 8. člena tega zakona.</w:t>
            </w:r>
          </w:p>
          <w:p w14:paraId="4CCE47BA" w14:textId="77777777" w:rsidR="007522E3" w:rsidRPr="00070D68" w:rsidRDefault="007522E3" w:rsidP="0025166A">
            <w:pPr>
              <w:spacing w:line="260" w:lineRule="atLeast"/>
              <w:rPr>
                <w:rFonts w:cs="Arial"/>
                <w:sz w:val="20"/>
                <w:szCs w:val="20"/>
              </w:rPr>
            </w:pPr>
          </w:p>
          <w:p w14:paraId="20A2871C" w14:textId="77777777" w:rsidR="007522E3" w:rsidRPr="00070D68" w:rsidRDefault="007522E3" w:rsidP="0025166A">
            <w:pPr>
              <w:spacing w:line="260" w:lineRule="atLeast"/>
              <w:rPr>
                <w:rFonts w:cs="Arial"/>
                <w:sz w:val="20"/>
                <w:szCs w:val="20"/>
              </w:rPr>
            </w:pPr>
            <w:r w:rsidRPr="00070D68">
              <w:rPr>
                <w:rFonts w:cs="Arial"/>
                <w:sz w:val="20"/>
                <w:szCs w:val="20"/>
              </w:rPr>
              <w:t xml:space="preserve">Predlog določbe </w:t>
            </w:r>
            <w:r w:rsidRPr="00070D68">
              <w:rPr>
                <w:rFonts w:cs="Arial"/>
                <w:sz w:val="20"/>
                <w:szCs w:val="20"/>
                <w:u w:val="single"/>
              </w:rPr>
              <w:t>šestega odstavka</w:t>
            </w:r>
            <w:r w:rsidRPr="00070D68">
              <w:rPr>
                <w:rFonts w:cs="Arial"/>
                <w:sz w:val="20"/>
                <w:szCs w:val="20"/>
              </w:rPr>
              <w:t xml:space="preserve"> določa, da če sodišče zaprosi Evropsko komisijo za mnenje v skladu s prvim odstavkom 15. člena Uredbe 1/2003, o tem obvesti stranke ter po prejemu mnenja Evropske komisije pošlje kopijo mnenja </w:t>
            </w:r>
            <w:r w:rsidR="0045309B" w:rsidRPr="00070D68">
              <w:rPr>
                <w:rFonts w:cs="Arial"/>
                <w:sz w:val="20"/>
                <w:szCs w:val="20"/>
              </w:rPr>
              <w:t>Agenc</w:t>
            </w:r>
            <w:r w:rsidRPr="00070D68">
              <w:rPr>
                <w:rFonts w:cs="Arial"/>
                <w:sz w:val="20"/>
                <w:szCs w:val="20"/>
              </w:rPr>
              <w:t xml:space="preserve">iji in strankam postopka. </w:t>
            </w:r>
          </w:p>
          <w:p w14:paraId="1625FD2A" w14:textId="77777777" w:rsidR="007522E3" w:rsidRPr="00070D68" w:rsidRDefault="007522E3" w:rsidP="0025166A">
            <w:pPr>
              <w:spacing w:line="260" w:lineRule="atLeast"/>
              <w:rPr>
                <w:rFonts w:cs="Arial"/>
                <w:sz w:val="20"/>
                <w:szCs w:val="20"/>
              </w:rPr>
            </w:pPr>
          </w:p>
          <w:p w14:paraId="4A6DEC61" w14:textId="77777777" w:rsidR="007522E3" w:rsidRPr="00070D68" w:rsidRDefault="007522E3" w:rsidP="0025166A">
            <w:pPr>
              <w:spacing w:line="260" w:lineRule="atLeast"/>
              <w:rPr>
                <w:rFonts w:cs="Arial"/>
                <w:sz w:val="20"/>
                <w:szCs w:val="20"/>
              </w:rPr>
            </w:pPr>
            <w:r w:rsidRPr="00070D68">
              <w:rPr>
                <w:rFonts w:cs="Arial"/>
                <w:sz w:val="20"/>
                <w:szCs w:val="20"/>
              </w:rPr>
              <w:t xml:space="preserve">Določba </w:t>
            </w:r>
            <w:r w:rsidRPr="00070D68">
              <w:rPr>
                <w:rFonts w:cs="Arial"/>
                <w:sz w:val="20"/>
                <w:szCs w:val="20"/>
                <w:u w:val="single"/>
              </w:rPr>
              <w:t>sedmega odstavka</w:t>
            </w:r>
            <w:r w:rsidRPr="00070D68">
              <w:rPr>
                <w:rFonts w:cs="Arial"/>
                <w:sz w:val="20"/>
                <w:szCs w:val="20"/>
              </w:rPr>
              <w:t xml:space="preserve"> določa, da lahko </w:t>
            </w:r>
            <w:r w:rsidR="00E448E3" w:rsidRPr="00070D68">
              <w:rPr>
                <w:rFonts w:cs="Arial"/>
                <w:sz w:val="20"/>
                <w:szCs w:val="20"/>
              </w:rPr>
              <w:t>a</w:t>
            </w:r>
            <w:r w:rsidR="0045309B" w:rsidRPr="00070D68">
              <w:rPr>
                <w:rFonts w:cs="Arial"/>
                <w:sz w:val="20"/>
                <w:szCs w:val="20"/>
              </w:rPr>
              <w:t>genc</w:t>
            </w:r>
            <w:r w:rsidRPr="00070D68">
              <w:rPr>
                <w:rFonts w:cs="Arial"/>
                <w:sz w:val="20"/>
                <w:szCs w:val="20"/>
              </w:rPr>
              <w:t xml:space="preserve">ija ali Evropska komisija pisno mnenje iz četrtega do šestega odstavka tega člena ter </w:t>
            </w:r>
            <w:r w:rsidR="00890831" w:rsidRPr="00070D68">
              <w:rPr>
                <w:rFonts w:cs="Arial"/>
                <w:sz w:val="20"/>
                <w:szCs w:val="20"/>
              </w:rPr>
              <w:t xml:space="preserve">tretjega </w:t>
            </w:r>
            <w:r w:rsidR="003B1544" w:rsidRPr="00070D68">
              <w:rPr>
                <w:rFonts w:cs="Arial"/>
                <w:sz w:val="20"/>
                <w:szCs w:val="20"/>
              </w:rPr>
              <w:t>odstavka 122</w:t>
            </w:r>
            <w:r w:rsidRPr="00070D68">
              <w:rPr>
                <w:rFonts w:cs="Arial"/>
                <w:sz w:val="20"/>
                <w:szCs w:val="20"/>
              </w:rPr>
              <w:t xml:space="preserve">. člena tega zakona poda kadar koli do izdaje odločbe. </w:t>
            </w:r>
          </w:p>
          <w:p w14:paraId="761220F3" w14:textId="77777777" w:rsidR="007522E3" w:rsidRPr="00070D68" w:rsidRDefault="007522E3" w:rsidP="0025166A">
            <w:pPr>
              <w:spacing w:line="260" w:lineRule="atLeast"/>
              <w:rPr>
                <w:rFonts w:cs="Arial"/>
                <w:b/>
                <w:sz w:val="20"/>
                <w:szCs w:val="20"/>
              </w:rPr>
            </w:pPr>
          </w:p>
          <w:p w14:paraId="3086F0B5" w14:textId="69FAE5FC"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C741E8" w:rsidRPr="00070D68">
              <w:rPr>
                <w:rFonts w:cs="Arial"/>
                <w:b/>
                <w:sz w:val="20"/>
                <w:szCs w:val="20"/>
              </w:rPr>
              <w:t>116</w:t>
            </w:r>
            <w:r w:rsidRPr="00070D68">
              <w:rPr>
                <w:rFonts w:cs="Arial"/>
                <w:b/>
                <w:sz w:val="20"/>
                <w:szCs w:val="20"/>
              </w:rPr>
              <w:t>. členu (pojem nelojalne konkurence)</w:t>
            </w:r>
          </w:p>
          <w:p w14:paraId="43CD0EEB" w14:textId="77777777" w:rsidR="007522E3" w:rsidRPr="00070D68" w:rsidRDefault="007522E3" w:rsidP="0025166A">
            <w:pPr>
              <w:spacing w:line="260" w:lineRule="atLeast"/>
              <w:rPr>
                <w:rFonts w:cs="Arial"/>
                <w:sz w:val="20"/>
                <w:szCs w:val="20"/>
              </w:rPr>
            </w:pPr>
          </w:p>
          <w:p w14:paraId="2CC22BEF" w14:textId="77777777" w:rsidR="007522E3" w:rsidRPr="00070D68" w:rsidRDefault="007522E3" w:rsidP="0025166A">
            <w:pPr>
              <w:spacing w:line="260" w:lineRule="atLeast"/>
              <w:rPr>
                <w:rFonts w:cs="Arial"/>
                <w:sz w:val="20"/>
                <w:szCs w:val="20"/>
              </w:rPr>
            </w:pPr>
            <w:r w:rsidRPr="00070D68">
              <w:rPr>
                <w:rFonts w:cs="Arial"/>
                <w:sz w:val="20"/>
                <w:szCs w:val="20"/>
              </w:rPr>
              <w:t xml:space="preserve">Še vedno se ohranja  generalna prepoved nelojalne konkurence </w:t>
            </w:r>
            <w:r w:rsidRPr="00070D68">
              <w:rPr>
                <w:rFonts w:cs="Arial"/>
                <w:sz w:val="20"/>
                <w:szCs w:val="20"/>
                <w:u w:val="single"/>
              </w:rPr>
              <w:t>(prvi odstavek)</w:t>
            </w:r>
            <w:r w:rsidRPr="00070D68">
              <w:rPr>
                <w:rFonts w:cs="Arial"/>
                <w:sz w:val="20"/>
                <w:szCs w:val="20"/>
              </w:rPr>
              <w:t xml:space="preserve"> ter opredelitev pojma nelojalne konkurence.</w:t>
            </w:r>
          </w:p>
          <w:p w14:paraId="301C2C25" w14:textId="77777777" w:rsidR="007522E3" w:rsidRPr="00070D68" w:rsidRDefault="007522E3" w:rsidP="0025166A">
            <w:pPr>
              <w:spacing w:line="260" w:lineRule="atLeast"/>
              <w:rPr>
                <w:rFonts w:cs="Arial"/>
                <w:sz w:val="20"/>
                <w:szCs w:val="20"/>
              </w:rPr>
            </w:pPr>
          </w:p>
          <w:p w14:paraId="43D64362" w14:textId="77777777" w:rsidR="007522E3" w:rsidRPr="00070D68" w:rsidRDefault="007522E3" w:rsidP="0025166A">
            <w:pPr>
              <w:spacing w:line="260" w:lineRule="atLeast"/>
              <w:rPr>
                <w:rFonts w:cs="Arial"/>
                <w:sz w:val="20"/>
                <w:szCs w:val="20"/>
                <w:lang w:eastAsia="ar-SA"/>
              </w:rPr>
            </w:pPr>
            <w:r w:rsidRPr="00070D68">
              <w:rPr>
                <w:rFonts w:cs="Arial"/>
                <w:sz w:val="20"/>
                <w:szCs w:val="20"/>
                <w:u w:val="single"/>
              </w:rPr>
              <w:t>Drugi odstavek</w:t>
            </w:r>
            <w:r w:rsidRPr="00070D68">
              <w:rPr>
                <w:rFonts w:cs="Arial"/>
                <w:sz w:val="20"/>
                <w:szCs w:val="20"/>
              </w:rPr>
              <w:t xml:space="preserve"> je </w:t>
            </w:r>
            <w:r w:rsidRPr="00070D68">
              <w:rPr>
                <w:rFonts w:cs="Arial"/>
                <w:sz w:val="20"/>
                <w:szCs w:val="20"/>
                <w:lang w:eastAsia="ar-SA"/>
              </w:rPr>
              <w:t>splošna klavzula, ki abstraktno, torej le z določitvijo elementov nelojalne konkurence določa, kaj je nelojalna konkurenca. Opredelitev nelojalne konkurence ostaja enaka, in sicer je to tisto dejanje, ki ga stori podjetje (prvi element splošne klavzule) pri nastopanju na trgu (drugi element splošne klavzule) v nasprotju z dobrimi poslovnimi običaji (tretji element splošne klavzule) in s katerim se povzroči ali utegne povzročiti škoda drugim udeležencem na trgu (četrti element splošne klavzule). Iz te opredelitve ne izhaja, kaj obsega pojem »dobri poslovni običaji«, ampak gre za pravni standard, ki ga je treba določiti za vsako dejanje posebej. Za opredelitev, ali je neko dejanje nelojalna konkurenca, pa mora biti izpolnjen tudi pogoj, da tako dejanje povzroči ali utegne povzročiti škodo drugim udeležencem na trgu. Opredelitev nelojalne konkurence ne določa, kaj je škoda, ampak je to urejeno v Obligacijskem zakoniku (Uradni list RS, št. 97/2007 – uradno prečiščeno besedilo; v nadaljnjem besedilu: OZ). 132. člen OZ določa, da je škoda zmanjšanje premoženja (navadna škoda), preprečitev nastanka škode (izgubljeni dobiček), pa tudi povzročitev telesnih ali duševnih bolečin ali strahu drugemu in okrnitev ugleda pravne osebe (nepremoženjska škoda). Za dejanje nelojalne konkurence pa ni potrebno, da je škoda že nastala, ampak zadostuje, da tako ravnanje utegne povzročiti škodo.</w:t>
            </w:r>
          </w:p>
          <w:p w14:paraId="0DE3EC6F" w14:textId="77777777" w:rsidR="007522E3" w:rsidRPr="00070D68" w:rsidRDefault="007522E3" w:rsidP="0025166A">
            <w:pPr>
              <w:spacing w:line="260" w:lineRule="atLeast"/>
              <w:rPr>
                <w:rFonts w:cs="Arial"/>
                <w:sz w:val="20"/>
                <w:szCs w:val="20"/>
                <w:lang w:eastAsia="ar-SA"/>
              </w:rPr>
            </w:pPr>
          </w:p>
          <w:p w14:paraId="7BF20C07" w14:textId="77777777" w:rsidR="007522E3" w:rsidRPr="00070D68" w:rsidRDefault="007522E3" w:rsidP="0025166A">
            <w:pPr>
              <w:spacing w:line="260" w:lineRule="atLeast"/>
              <w:rPr>
                <w:rFonts w:cs="Arial"/>
                <w:sz w:val="20"/>
                <w:szCs w:val="20"/>
              </w:rPr>
            </w:pPr>
            <w:r w:rsidRPr="00070D68">
              <w:rPr>
                <w:rFonts w:cs="Arial"/>
                <w:sz w:val="20"/>
                <w:szCs w:val="20"/>
                <w:u w:val="single"/>
              </w:rPr>
              <w:t>Tretji odstavek</w:t>
            </w:r>
            <w:r w:rsidRPr="00070D68">
              <w:rPr>
                <w:rFonts w:cs="Arial"/>
                <w:sz w:val="20"/>
                <w:szCs w:val="20"/>
              </w:rPr>
              <w:t xml:space="preserve"> pa primeroma našteva, katera dejanja se štejejo kot nelojalna konkurenca. Ker gre za primeroma navedena dejanja, se za dejanje nelojalne konkurence štejejo tudi vsa druga dejanja, ki izpolnjujejo (imajo) elemente nelojalne konkurence, določene v drugem odstavku tega člena. Vsekakor pa je potrebno pri vseh primerih upoštevati ali dejanje izpolnjuje elemente splošne klavzule, določene v predlogu prvega odstavka tega člena.</w:t>
            </w:r>
          </w:p>
          <w:p w14:paraId="0FC4611B" w14:textId="77777777" w:rsidR="007522E3" w:rsidRPr="00070D68" w:rsidRDefault="007522E3" w:rsidP="0025166A">
            <w:pPr>
              <w:spacing w:line="260" w:lineRule="atLeast"/>
              <w:rPr>
                <w:rFonts w:cs="Arial"/>
                <w:sz w:val="20"/>
                <w:szCs w:val="20"/>
              </w:rPr>
            </w:pPr>
            <w:r w:rsidRPr="00070D68">
              <w:rPr>
                <w:rFonts w:cs="Arial"/>
                <w:sz w:val="20"/>
                <w:szCs w:val="20"/>
                <w:u w:val="single"/>
              </w:rPr>
              <w:t>Prva alineja</w:t>
            </w:r>
            <w:r w:rsidRPr="00070D68">
              <w:rPr>
                <w:rFonts w:cs="Arial"/>
                <w:sz w:val="20"/>
                <w:szCs w:val="20"/>
              </w:rPr>
              <w:t xml:space="preserve"> zajema predvsem navajanje podatkov o drugem podjetju, s katerimi se škodi ali utegne </w:t>
            </w:r>
            <w:r w:rsidRPr="00070D68">
              <w:rPr>
                <w:rFonts w:cs="Arial"/>
                <w:sz w:val="20"/>
                <w:szCs w:val="20"/>
              </w:rPr>
              <w:lastRenderedPageBreak/>
              <w:t>škoditi ugledu in poslovanju drugega podjetja. Ob elementih splošne klavzule o nelojalni konkurenci je treba razumeti, da tako navajanje ni dopustno tedaj, kadar za to ni utemeljenega razloga oziroma kadar gre podjetju pri takem ravnanju za poslabšanje konkurentovega ugleda in poslovanja.</w:t>
            </w:r>
          </w:p>
          <w:p w14:paraId="7BCE0652" w14:textId="77777777" w:rsidR="007522E3" w:rsidRPr="00070D68" w:rsidRDefault="007522E3" w:rsidP="0025166A">
            <w:pPr>
              <w:spacing w:line="260" w:lineRule="atLeast"/>
              <w:rPr>
                <w:rFonts w:cs="Arial"/>
                <w:sz w:val="20"/>
                <w:szCs w:val="20"/>
              </w:rPr>
            </w:pPr>
            <w:r w:rsidRPr="00070D68">
              <w:rPr>
                <w:rFonts w:cs="Arial"/>
                <w:sz w:val="20"/>
                <w:szCs w:val="20"/>
                <w:u w:val="single"/>
              </w:rPr>
              <w:t>Druga alineja</w:t>
            </w:r>
            <w:r w:rsidRPr="00070D68">
              <w:rPr>
                <w:rFonts w:cs="Arial"/>
                <w:sz w:val="20"/>
                <w:szCs w:val="20"/>
              </w:rPr>
              <w:t xml:space="preserve"> zajema dejanja neresničnega označevanja blaga ali storitev, ki ustvarjajo ali utegnejo ustvariti zmedo na trgu glede izvora, načina proizvodnje, količine, kakovosti ali drugih lastnosti, ne glede na to ali uživajo varstvo po drugih predpisih (npr. po Zakonu o industrijski lastnini).</w:t>
            </w:r>
          </w:p>
          <w:p w14:paraId="29D57CDD" w14:textId="77777777" w:rsidR="007522E3" w:rsidRPr="00070D68" w:rsidRDefault="007522E3" w:rsidP="0025166A">
            <w:pPr>
              <w:spacing w:line="260" w:lineRule="atLeast"/>
              <w:rPr>
                <w:rFonts w:cs="Arial"/>
                <w:sz w:val="20"/>
                <w:szCs w:val="20"/>
              </w:rPr>
            </w:pPr>
            <w:r w:rsidRPr="00070D68">
              <w:rPr>
                <w:rFonts w:cs="Arial"/>
                <w:sz w:val="20"/>
                <w:szCs w:val="20"/>
                <w:u w:val="single"/>
              </w:rPr>
              <w:t>Tretja alineja</w:t>
            </w:r>
            <w:r w:rsidRPr="00070D68">
              <w:rPr>
                <w:rFonts w:cs="Arial"/>
                <w:sz w:val="20"/>
                <w:szCs w:val="20"/>
              </w:rPr>
              <w:t xml:space="preserve"> zajema dejanja, ki so usmerjena v prekinitev poslovnega razmerja med drugimi podjetji ali preprečevanju ali oteževanju takih razmerij.</w:t>
            </w:r>
          </w:p>
          <w:p w14:paraId="7E23F489" w14:textId="77777777" w:rsidR="007522E3" w:rsidRPr="00070D68" w:rsidRDefault="007522E3" w:rsidP="0025166A">
            <w:pPr>
              <w:spacing w:line="260" w:lineRule="atLeast"/>
              <w:rPr>
                <w:rFonts w:cs="Arial"/>
                <w:sz w:val="20"/>
                <w:szCs w:val="20"/>
              </w:rPr>
            </w:pPr>
            <w:r w:rsidRPr="00070D68">
              <w:rPr>
                <w:rFonts w:cs="Arial"/>
                <w:sz w:val="20"/>
                <w:szCs w:val="20"/>
                <w:u w:val="single"/>
              </w:rPr>
              <w:t>Četrta alineja</w:t>
            </w:r>
            <w:r w:rsidRPr="00070D68">
              <w:rPr>
                <w:rFonts w:cs="Arial"/>
                <w:sz w:val="20"/>
                <w:szCs w:val="20"/>
              </w:rPr>
              <w:t xml:space="preserve"> zajema dejanja, ki so usmerjena v prekinitev ali oteževanje poslovnega razmerja in jih stori ena izmed strank tega poslovnega razmerja.</w:t>
            </w:r>
          </w:p>
          <w:p w14:paraId="44692C32" w14:textId="77777777" w:rsidR="007522E3" w:rsidRPr="00070D68" w:rsidRDefault="007522E3" w:rsidP="0025166A">
            <w:pPr>
              <w:spacing w:line="260" w:lineRule="atLeast"/>
              <w:rPr>
                <w:rFonts w:cs="Arial"/>
                <w:sz w:val="20"/>
                <w:szCs w:val="20"/>
              </w:rPr>
            </w:pPr>
            <w:r w:rsidRPr="00070D68">
              <w:rPr>
                <w:rFonts w:cs="Arial"/>
                <w:sz w:val="20"/>
                <w:szCs w:val="20"/>
                <w:u w:val="single"/>
              </w:rPr>
              <w:t>Peta alineja</w:t>
            </w:r>
            <w:r w:rsidRPr="00070D68">
              <w:rPr>
                <w:rFonts w:cs="Arial"/>
                <w:sz w:val="20"/>
                <w:szCs w:val="20"/>
              </w:rPr>
              <w:t xml:space="preserve"> opredeljuje dejanja neupravičene uporabe kakršne koli oznake drugega podjetja, če se s tem ustvari ali utegne ustvariti zmeda na trgu. S tem se dodatno varujejo razlikovalne oznake, ki jih primarno varujejo že drugi zakoni (npr. Zakon o gospodarskih družbah varuje firmo, Zakon o industrijski lastnini varuje znamke, patent).</w:t>
            </w:r>
          </w:p>
          <w:p w14:paraId="11D160E5" w14:textId="77777777" w:rsidR="007522E3" w:rsidRPr="00070D68" w:rsidRDefault="007522E3" w:rsidP="0025166A">
            <w:pPr>
              <w:spacing w:line="260" w:lineRule="atLeast"/>
              <w:rPr>
                <w:rFonts w:cs="Arial"/>
                <w:sz w:val="20"/>
                <w:szCs w:val="20"/>
              </w:rPr>
            </w:pPr>
            <w:r w:rsidRPr="00070D68">
              <w:rPr>
                <w:rFonts w:cs="Arial"/>
                <w:sz w:val="20"/>
                <w:szCs w:val="20"/>
                <w:u w:val="single"/>
              </w:rPr>
              <w:t>Šesta alineja</w:t>
            </w:r>
            <w:r w:rsidRPr="00070D68">
              <w:rPr>
                <w:rFonts w:cs="Arial"/>
                <w:sz w:val="20"/>
                <w:szCs w:val="20"/>
              </w:rPr>
              <w:t xml:space="preserve"> zajema dejanja, ki se nanašajo na dajanje ali obljubljanje daril ali kakršne koli koristi (npr. premoženjske) drugemu podjetju, njegovemu delavcu ali osebi, ki dela za drugo podjetje, da bi se darovalcu omogočila ugodnost v škodo kakšnega podjetja. Z drugimi besedami, darovalec s podkupovanjem doseže ugodnost v svojo korist in v škodo drugega podjetja. </w:t>
            </w:r>
          </w:p>
          <w:p w14:paraId="287EE5CB" w14:textId="77777777" w:rsidR="007522E3" w:rsidRPr="00070D68" w:rsidRDefault="007522E3" w:rsidP="0025166A">
            <w:pPr>
              <w:spacing w:line="260" w:lineRule="atLeast"/>
              <w:rPr>
                <w:rFonts w:cs="Arial"/>
                <w:sz w:val="20"/>
                <w:szCs w:val="20"/>
              </w:rPr>
            </w:pPr>
            <w:r w:rsidRPr="00070D68">
              <w:rPr>
                <w:rFonts w:cs="Arial"/>
                <w:sz w:val="20"/>
                <w:szCs w:val="20"/>
                <w:u w:val="single"/>
              </w:rPr>
              <w:t>Sedma alineja</w:t>
            </w:r>
            <w:r w:rsidRPr="00070D68">
              <w:rPr>
                <w:rFonts w:cs="Arial"/>
                <w:sz w:val="20"/>
                <w:szCs w:val="20"/>
              </w:rPr>
              <w:t xml:space="preserve"> se nanaša na nepooblaščeno uporabo storitev trgovskega potnika, trgovskega predstavnika ali zastopnika drugega podjetja.</w:t>
            </w:r>
          </w:p>
          <w:p w14:paraId="274263DB" w14:textId="77777777" w:rsidR="007522E3" w:rsidRPr="00070D68" w:rsidRDefault="007522E3" w:rsidP="0025166A">
            <w:pPr>
              <w:spacing w:line="260" w:lineRule="atLeast"/>
              <w:rPr>
                <w:rFonts w:cs="Arial"/>
                <w:sz w:val="20"/>
                <w:szCs w:val="20"/>
              </w:rPr>
            </w:pPr>
            <w:r w:rsidRPr="00070D68">
              <w:rPr>
                <w:rFonts w:cs="Arial"/>
                <w:sz w:val="20"/>
                <w:szCs w:val="20"/>
                <w:u w:val="single"/>
              </w:rPr>
              <w:t>Osma alineja</w:t>
            </w:r>
            <w:r w:rsidRPr="00070D68">
              <w:rPr>
                <w:rFonts w:cs="Arial"/>
                <w:sz w:val="20"/>
                <w:szCs w:val="20"/>
              </w:rPr>
              <w:t xml:space="preserve"> se nanaša na dejanja protipravnega pridobivanja poslovne skrivnosti drugega podjetja ali neupravičeno izkoriščane zaupne poslovne skrivnosti drugega podjetja.</w:t>
            </w:r>
          </w:p>
          <w:p w14:paraId="68493041" w14:textId="77777777" w:rsidR="00C741E8" w:rsidRPr="00070D68" w:rsidRDefault="00C741E8" w:rsidP="0025166A">
            <w:pPr>
              <w:spacing w:line="260" w:lineRule="atLeast"/>
              <w:rPr>
                <w:rFonts w:cs="Arial"/>
                <w:sz w:val="20"/>
                <w:szCs w:val="20"/>
              </w:rPr>
            </w:pPr>
          </w:p>
          <w:p w14:paraId="38FD8A7F" w14:textId="767B03AE" w:rsidR="007522E3" w:rsidRPr="00070D68" w:rsidRDefault="007522E3" w:rsidP="0025166A">
            <w:pPr>
              <w:spacing w:line="260" w:lineRule="atLeast"/>
              <w:rPr>
                <w:rFonts w:cs="Arial"/>
                <w:sz w:val="20"/>
                <w:szCs w:val="20"/>
              </w:rPr>
            </w:pPr>
            <w:r w:rsidRPr="00070D68">
              <w:rPr>
                <w:rFonts w:cs="Arial"/>
                <w:sz w:val="20"/>
                <w:szCs w:val="20"/>
              </w:rPr>
              <w:t xml:space="preserve">Za opredelitev pojma poslovna skrivnosti po tem členu se uporablja Zakon o poslovni skrivnosti (Uradni list RS, št. </w:t>
            </w:r>
            <w:hyperlink r:id="rId161" w:tgtFrame="_blank" w:tooltip="Zakon o poslovni skrivnosti (ZPosS)" w:history="1">
              <w:r w:rsidRPr="00070D68">
                <w:rPr>
                  <w:rFonts w:cs="Arial"/>
                  <w:sz w:val="20"/>
                  <w:szCs w:val="20"/>
                </w:rPr>
                <w:t>22/19</w:t>
              </w:r>
            </w:hyperlink>
            <w:r w:rsidRPr="00070D68">
              <w:rPr>
                <w:rFonts w:cs="Arial"/>
                <w:sz w:val="20"/>
                <w:szCs w:val="20"/>
              </w:rPr>
              <w:t xml:space="preserve">), ki določa, da poslovna skrivnost zajema nerazkrito strokovno znanje, izkušnje in poslovne informacije in ki izpolnjuje naslednje zahteve, da je skrivnost, ki ni splošno znana ali lahko dosegljiva osebam v krogih, ki se običajno ukvarjajo s to vrsto informacij, ima tržno vrednost in je imetnik poslovne skrivnosti v danih okoliščinah razumno ukrepal, da jo ohrani kot skrivnost. Sklic na Zakon o poslovni skrivnosti je potreben, ker je sodna praksa Sodišča EU oblikovala pojem poslovne skrivnosti in zaupnih podatkov, kot je opredeljen v 3. členu tega predloga tega zakona le za namene izvajanja 101. ali 102. člena PDEU, v sklop katerega pa ne spada nelojalna konkurenca. </w:t>
            </w:r>
          </w:p>
          <w:p w14:paraId="71B6FDFB" w14:textId="77777777" w:rsidR="007522E3" w:rsidRPr="00070D68" w:rsidRDefault="007522E3" w:rsidP="0025166A">
            <w:pPr>
              <w:spacing w:line="260" w:lineRule="atLeast"/>
              <w:rPr>
                <w:rFonts w:cs="Arial"/>
                <w:sz w:val="20"/>
                <w:szCs w:val="20"/>
              </w:rPr>
            </w:pPr>
          </w:p>
          <w:p w14:paraId="143A69D7" w14:textId="0F4DBE41"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C741E8" w:rsidRPr="00070D68">
              <w:rPr>
                <w:rFonts w:cs="Arial"/>
                <w:b/>
                <w:sz w:val="20"/>
                <w:szCs w:val="20"/>
              </w:rPr>
              <w:t>117</w:t>
            </w:r>
            <w:r w:rsidRPr="00070D68">
              <w:rPr>
                <w:rFonts w:cs="Arial"/>
                <w:b/>
                <w:sz w:val="20"/>
                <w:szCs w:val="20"/>
              </w:rPr>
              <w:t>. členu (pravice prizadetega udeleženca)</w:t>
            </w:r>
          </w:p>
          <w:p w14:paraId="1FFB2710" w14:textId="77777777" w:rsidR="007522E3" w:rsidRPr="00070D68" w:rsidRDefault="007522E3" w:rsidP="0025166A">
            <w:pPr>
              <w:spacing w:line="260" w:lineRule="atLeast"/>
              <w:rPr>
                <w:rFonts w:cs="Arial"/>
                <w:sz w:val="20"/>
                <w:szCs w:val="20"/>
              </w:rPr>
            </w:pPr>
          </w:p>
          <w:p w14:paraId="01164F02" w14:textId="77777777" w:rsidR="007522E3" w:rsidRPr="00070D68" w:rsidRDefault="007522E3" w:rsidP="0025166A">
            <w:pPr>
              <w:spacing w:line="260" w:lineRule="atLeast"/>
              <w:rPr>
                <w:rFonts w:cs="Arial"/>
                <w:sz w:val="20"/>
                <w:szCs w:val="20"/>
              </w:rPr>
            </w:pPr>
            <w:r w:rsidRPr="00070D68">
              <w:rPr>
                <w:rFonts w:cs="Arial"/>
                <w:sz w:val="20"/>
                <w:szCs w:val="20"/>
              </w:rPr>
              <w:t xml:space="preserve">Tudi določba o pravicah prizadetih udeležencev ostaja nespremenjena. </w:t>
            </w:r>
          </w:p>
          <w:p w14:paraId="4FE1AA0F" w14:textId="77777777" w:rsidR="007522E3" w:rsidRPr="00070D68" w:rsidRDefault="007522E3" w:rsidP="0025166A">
            <w:pPr>
              <w:spacing w:line="260" w:lineRule="atLeast"/>
              <w:rPr>
                <w:rFonts w:cs="Arial"/>
                <w:sz w:val="20"/>
                <w:szCs w:val="20"/>
              </w:rPr>
            </w:pPr>
          </w:p>
          <w:p w14:paraId="1F45F358" w14:textId="77777777" w:rsidR="007522E3" w:rsidRPr="00070D68" w:rsidRDefault="007522E3" w:rsidP="0025166A">
            <w:pPr>
              <w:tabs>
                <w:tab w:val="num" w:pos="0"/>
                <w:tab w:val="left" w:pos="284"/>
              </w:tabs>
              <w:suppressAutoHyphens/>
              <w:spacing w:line="260" w:lineRule="atLeast"/>
              <w:rPr>
                <w:rFonts w:cs="Arial"/>
                <w:sz w:val="20"/>
                <w:szCs w:val="20"/>
                <w:lang w:eastAsia="ar-SA"/>
              </w:rPr>
            </w:pPr>
            <w:r w:rsidRPr="00070D68">
              <w:rPr>
                <w:rFonts w:cs="Arial"/>
                <w:sz w:val="20"/>
                <w:szCs w:val="20"/>
                <w:u w:val="single"/>
                <w:lang w:eastAsia="ar-SA"/>
              </w:rPr>
              <w:t>Prvi odstavek</w:t>
            </w:r>
            <w:r w:rsidRPr="00070D68">
              <w:rPr>
                <w:rFonts w:cs="Arial"/>
                <w:sz w:val="20"/>
                <w:szCs w:val="20"/>
                <w:lang w:eastAsia="ar-SA"/>
              </w:rPr>
              <w:t xml:space="preserve"> določa, da kdor je utrpel škodo zaradi dejanj nelojalne konkurence, sme zahtevati odškodnino po pravilih obligacijskega prava. 131. člen OZ pa določa, da kdor povzroči drugemu škodo, jo mora povrniti, če ne dokaže, da je nastala brez njegove krivde. Skladno s to določbo OZ bo moral oškodovanec dokazati obstoj protipravnosti, vzročne zveze in škode, medtem ko bo moral kršitelj dokazati, da ni kriv.</w:t>
            </w:r>
          </w:p>
          <w:p w14:paraId="59953981" w14:textId="77777777" w:rsidR="007522E3" w:rsidRPr="00070D68" w:rsidRDefault="007522E3" w:rsidP="0025166A">
            <w:pPr>
              <w:tabs>
                <w:tab w:val="num" w:pos="0"/>
                <w:tab w:val="left" w:pos="284"/>
              </w:tabs>
              <w:suppressAutoHyphens/>
              <w:spacing w:line="260" w:lineRule="atLeast"/>
              <w:rPr>
                <w:rFonts w:cs="Arial"/>
                <w:sz w:val="20"/>
                <w:szCs w:val="20"/>
                <w:lang w:eastAsia="ar-SA"/>
              </w:rPr>
            </w:pPr>
          </w:p>
          <w:p w14:paraId="4CCBEF17" w14:textId="77777777" w:rsidR="007522E3" w:rsidRPr="00070D68" w:rsidRDefault="007522E3" w:rsidP="0025166A">
            <w:pPr>
              <w:tabs>
                <w:tab w:val="num" w:pos="0"/>
                <w:tab w:val="left" w:pos="284"/>
              </w:tabs>
              <w:suppressAutoHyphens/>
              <w:spacing w:line="260" w:lineRule="atLeast"/>
              <w:rPr>
                <w:rFonts w:cs="Arial"/>
                <w:sz w:val="20"/>
                <w:szCs w:val="20"/>
                <w:lang w:eastAsia="ar-SA"/>
              </w:rPr>
            </w:pPr>
            <w:r w:rsidRPr="00070D68">
              <w:rPr>
                <w:rFonts w:cs="Arial"/>
                <w:sz w:val="20"/>
                <w:szCs w:val="20"/>
                <w:lang w:eastAsia="ar-SA"/>
              </w:rPr>
              <w:t xml:space="preserve">Z </w:t>
            </w:r>
            <w:r w:rsidRPr="00070D68">
              <w:rPr>
                <w:rFonts w:cs="Arial"/>
                <w:sz w:val="20"/>
                <w:szCs w:val="20"/>
                <w:u w:val="single"/>
                <w:lang w:eastAsia="ar-SA"/>
              </w:rPr>
              <w:t>drugim odstavkom</w:t>
            </w:r>
            <w:r w:rsidRPr="00070D68">
              <w:rPr>
                <w:rFonts w:cs="Arial"/>
                <w:sz w:val="20"/>
                <w:szCs w:val="20"/>
                <w:lang w:eastAsia="ar-SA"/>
              </w:rPr>
              <w:t xml:space="preserve"> se ohranja sodno varstvo in določa, da lahko prizadeto podjetje s tožbo v pravdnem postopku zahteva prepoved nadaljnjih dejanj nelojalne konkurence, uničenje predmetov, s katerimi je bilo storjeno dejanje nelojalne konkurence, in vzpostavitev prejšnjega stanja, če je to mogoče. </w:t>
            </w:r>
          </w:p>
          <w:p w14:paraId="46A02E68" w14:textId="77777777" w:rsidR="007522E3" w:rsidRPr="00070D68" w:rsidRDefault="007522E3" w:rsidP="0025166A">
            <w:pPr>
              <w:tabs>
                <w:tab w:val="num" w:pos="0"/>
                <w:tab w:val="left" w:pos="284"/>
              </w:tabs>
              <w:suppressAutoHyphens/>
              <w:spacing w:line="260" w:lineRule="atLeast"/>
              <w:rPr>
                <w:rFonts w:cs="Arial"/>
                <w:sz w:val="20"/>
                <w:szCs w:val="20"/>
                <w:lang w:eastAsia="ar-SA"/>
              </w:rPr>
            </w:pPr>
          </w:p>
          <w:p w14:paraId="0A211896" w14:textId="77777777" w:rsidR="007522E3" w:rsidRPr="00070D68" w:rsidRDefault="007522E3" w:rsidP="0025166A">
            <w:pPr>
              <w:tabs>
                <w:tab w:val="num" w:pos="0"/>
                <w:tab w:val="left" w:pos="284"/>
              </w:tabs>
              <w:suppressAutoHyphens/>
              <w:spacing w:line="260" w:lineRule="atLeast"/>
              <w:rPr>
                <w:rFonts w:cs="Arial"/>
                <w:sz w:val="20"/>
                <w:szCs w:val="20"/>
                <w:lang w:eastAsia="ar-SA"/>
              </w:rPr>
            </w:pPr>
            <w:r w:rsidRPr="00070D68">
              <w:rPr>
                <w:rFonts w:cs="Arial"/>
                <w:sz w:val="20"/>
                <w:szCs w:val="20"/>
                <w:u w:val="single"/>
                <w:lang w:eastAsia="ar-SA"/>
              </w:rPr>
              <w:t>Tretji odstavek</w:t>
            </w:r>
            <w:r w:rsidRPr="00070D68">
              <w:rPr>
                <w:rFonts w:cs="Arial"/>
                <w:sz w:val="20"/>
                <w:szCs w:val="20"/>
                <w:lang w:eastAsia="ar-SA"/>
              </w:rPr>
              <w:t xml:space="preserve"> pa ohranja pravico prizadetemu udeležencu, da zahteva objavo sodbe v sredstvih javnega obveščanja, če je bilo dejanje nelojalne konkurence storjeno s sredstvi javnega obveščanja ali z letaki, napisi na javnih krajih ipd. ali če je prizadelo veliko udeležencev. Prizadeti udeleženec je lahko podjetje, ali npr. gospodarska zbornica, torej vsak, katerega tržni interes je prizadet.</w:t>
            </w:r>
          </w:p>
          <w:p w14:paraId="32B8ECF0" w14:textId="77777777" w:rsidR="007522E3" w:rsidRPr="00070D68" w:rsidRDefault="007522E3" w:rsidP="009C24C9">
            <w:pPr>
              <w:spacing w:line="260" w:lineRule="atLeast"/>
              <w:rPr>
                <w:rFonts w:cs="Arial"/>
                <w:sz w:val="20"/>
                <w:szCs w:val="20"/>
              </w:rPr>
            </w:pPr>
          </w:p>
        </w:tc>
      </w:tr>
    </w:tbl>
    <w:p w14:paraId="2665AC6D" w14:textId="7AE66313" w:rsidR="007522E3" w:rsidRPr="00070D68" w:rsidRDefault="007522E3" w:rsidP="0025166A">
      <w:pPr>
        <w:spacing w:line="260" w:lineRule="atLeast"/>
        <w:rPr>
          <w:rFonts w:cs="Arial"/>
          <w:b/>
          <w:sz w:val="20"/>
          <w:szCs w:val="20"/>
        </w:rPr>
      </w:pPr>
      <w:r w:rsidRPr="00070D68">
        <w:rPr>
          <w:rFonts w:cs="Arial"/>
          <w:b/>
          <w:sz w:val="20"/>
          <w:szCs w:val="20"/>
        </w:rPr>
        <w:lastRenderedPageBreak/>
        <w:t xml:space="preserve">K </w:t>
      </w:r>
      <w:r w:rsidR="00C741E8" w:rsidRPr="00070D68">
        <w:rPr>
          <w:rFonts w:cs="Arial"/>
          <w:b/>
          <w:sz w:val="20"/>
          <w:szCs w:val="20"/>
        </w:rPr>
        <w:t>118</w:t>
      </w:r>
      <w:r w:rsidRPr="00070D68">
        <w:rPr>
          <w:rFonts w:cs="Arial"/>
          <w:b/>
          <w:sz w:val="20"/>
          <w:szCs w:val="20"/>
        </w:rPr>
        <w:t>. členu (globe)</w:t>
      </w:r>
    </w:p>
    <w:p w14:paraId="25949C74" w14:textId="77777777" w:rsidR="007522E3" w:rsidRPr="00070D68" w:rsidRDefault="007522E3" w:rsidP="0025166A">
      <w:pPr>
        <w:spacing w:line="260" w:lineRule="atLeast"/>
        <w:rPr>
          <w:rFonts w:cs="Arial"/>
          <w:b/>
          <w:sz w:val="20"/>
          <w:szCs w:val="20"/>
        </w:rPr>
      </w:pPr>
    </w:p>
    <w:p w14:paraId="5142D339" w14:textId="77777777" w:rsidR="007522E3" w:rsidRPr="00070D68" w:rsidRDefault="007522E3" w:rsidP="0025166A">
      <w:pPr>
        <w:spacing w:line="260" w:lineRule="atLeast"/>
        <w:rPr>
          <w:rFonts w:cs="Arial"/>
          <w:sz w:val="20"/>
          <w:szCs w:val="20"/>
        </w:rPr>
      </w:pPr>
      <w:r w:rsidRPr="00070D68">
        <w:rPr>
          <w:rFonts w:cs="Arial"/>
          <w:sz w:val="20"/>
          <w:szCs w:val="20"/>
        </w:rPr>
        <w:t>Ta člen določa globe za prekrške, ki jih storijo odgovorne osebe pravne osebe, samostojnega podjetnika posameznika ali samostojne podjetnice posameznice (v nadaljnjem besedilu: samostojni podjetnik posameznik) ter posameznika, ki samostojno opravlja dejavnost. S tem predlogom se ohranja dosedanja višina in sicer v razponu od 5.000 do 10.000 eurov.</w:t>
      </w:r>
    </w:p>
    <w:p w14:paraId="0BAE1DAF" w14:textId="77777777" w:rsidR="007522E3" w:rsidRPr="00070D68" w:rsidRDefault="007522E3" w:rsidP="0025166A">
      <w:pPr>
        <w:spacing w:line="260" w:lineRule="atLeast"/>
        <w:rPr>
          <w:rFonts w:cs="Arial"/>
          <w:sz w:val="20"/>
          <w:szCs w:val="20"/>
        </w:rPr>
      </w:pPr>
    </w:p>
    <w:p w14:paraId="31B56C3C" w14:textId="77777777" w:rsidR="007522E3" w:rsidRPr="00070D68" w:rsidRDefault="007522E3" w:rsidP="0025166A">
      <w:pPr>
        <w:spacing w:line="260" w:lineRule="atLeast"/>
        <w:rPr>
          <w:rFonts w:cs="Arial"/>
          <w:sz w:val="20"/>
          <w:szCs w:val="20"/>
        </w:rPr>
      </w:pPr>
      <w:r w:rsidRPr="00070D68">
        <w:rPr>
          <w:rFonts w:cs="Arial"/>
          <w:sz w:val="20"/>
          <w:szCs w:val="20"/>
        </w:rPr>
        <w:t>Če pa je narava storjenega prekrška posebno huda zaradi višine povzročene škode oziroma višine protipravno pridobljene premoženjske koristi ali zaradi storilčevega naklepa oziroma njegovega namena koristoljubnosti, se odgovorna oseba pravne osebe</w:t>
      </w:r>
      <w:r w:rsidR="008E1D5F" w:rsidRPr="00070D68">
        <w:rPr>
          <w:rFonts w:cs="Arial"/>
          <w:sz w:val="20"/>
          <w:szCs w:val="20"/>
        </w:rPr>
        <w:t>,</w:t>
      </w:r>
      <w:r w:rsidRPr="00070D68">
        <w:rPr>
          <w:rFonts w:cs="Arial"/>
          <w:sz w:val="20"/>
          <w:szCs w:val="20"/>
        </w:rPr>
        <w:t xml:space="preserve"> odgovorna oseba samostojnega podjetnika posameznika</w:t>
      </w:r>
      <w:r w:rsidR="008E1D5F" w:rsidRPr="00070D68">
        <w:rPr>
          <w:rFonts w:cs="Arial"/>
          <w:sz w:val="20"/>
          <w:szCs w:val="20"/>
        </w:rPr>
        <w:t xml:space="preserve"> ali odgovorna oseba posameznika, ki samostojno opravlja poklicno </w:t>
      </w:r>
      <w:r w:rsidR="003E5D52" w:rsidRPr="00070D68">
        <w:rPr>
          <w:rFonts w:cs="Arial"/>
          <w:sz w:val="20"/>
          <w:szCs w:val="20"/>
        </w:rPr>
        <w:t>dejavnost</w:t>
      </w:r>
      <w:r w:rsidRPr="00070D68">
        <w:rPr>
          <w:rFonts w:cs="Arial"/>
          <w:sz w:val="20"/>
          <w:szCs w:val="20"/>
        </w:rPr>
        <w:t xml:space="preserve"> lahko kaznuje z globo od 15.000 do 30.000 eurov. </w:t>
      </w:r>
    </w:p>
    <w:p w14:paraId="18061357" w14:textId="77777777" w:rsidR="007522E3" w:rsidRPr="00070D68" w:rsidRDefault="007522E3" w:rsidP="0025166A">
      <w:pPr>
        <w:spacing w:line="260" w:lineRule="atLeast"/>
        <w:rPr>
          <w:rFonts w:cs="Arial"/>
          <w:sz w:val="20"/>
          <w:szCs w:val="20"/>
        </w:rPr>
      </w:pPr>
    </w:p>
    <w:p w14:paraId="3C20A668" w14:textId="045BE907"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C741E8" w:rsidRPr="00070D68">
        <w:rPr>
          <w:rFonts w:cs="Arial"/>
          <w:b/>
          <w:sz w:val="20"/>
          <w:szCs w:val="20"/>
        </w:rPr>
        <w:t>119</w:t>
      </w:r>
      <w:r w:rsidRPr="00070D68">
        <w:rPr>
          <w:rFonts w:cs="Arial"/>
          <w:b/>
          <w:sz w:val="20"/>
          <w:szCs w:val="20"/>
        </w:rPr>
        <w:t>. členu (zastaranje)</w:t>
      </w:r>
    </w:p>
    <w:p w14:paraId="4B9CA74B" w14:textId="77777777" w:rsidR="007522E3" w:rsidRPr="00070D68" w:rsidRDefault="007522E3" w:rsidP="0025166A">
      <w:pPr>
        <w:spacing w:line="260" w:lineRule="atLeast"/>
        <w:rPr>
          <w:rFonts w:cs="Arial"/>
          <w:sz w:val="20"/>
          <w:szCs w:val="20"/>
        </w:rPr>
      </w:pPr>
    </w:p>
    <w:p w14:paraId="53CAB4F9" w14:textId="77777777" w:rsidR="007522E3" w:rsidRPr="00070D68" w:rsidRDefault="007522E3" w:rsidP="0025166A">
      <w:pPr>
        <w:spacing w:line="260" w:lineRule="atLeast"/>
        <w:rPr>
          <w:rFonts w:cs="Arial"/>
          <w:sz w:val="20"/>
          <w:szCs w:val="20"/>
        </w:rPr>
      </w:pPr>
      <w:r w:rsidRPr="00070D68">
        <w:rPr>
          <w:rFonts w:cs="Arial"/>
          <w:sz w:val="20"/>
          <w:szCs w:val="20"/>
        </w:rPr>
        <w:t xml:space="preserve">Ta člen ohranja dosedanji zastaralni rok za prekrške, ki jih storijo odgovorne osebe. </w:t>
      </w:r>
    </w:p>
    <w:p w14:paraId="228D8E4C" w14:textId="77777777" w:rsidR="007522E3" w:rsidRPr="00070D68" w:rsidRDefault="007522E3" w:rsidP="0025166A">
      <w:pPr>
        <w:spacing w:line="260" w:lineRule="atLeast"/>
        <w:rPr>
          <w:rFonts w:cs="Arial"/>
          <w:b/>
          <w:sz w:val="20"/>
          <w:szCs w:val="20"/>
        </w:rPr>
      </w:pPr>
    </w:p>
    <w:p w14:paraId="2B98CB48" w14:textId="6640E6C1"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C741E8" w:rsidRPr="00070D68">
        <w:rPr>
          <w:rFonts w:cs="Arial"/>
          <w:b/>
          <w:sz w:val="20"/>
          <w:szCs w:val="20"/>
        </w:rPr>
        <w:t>120</w:t>
      </w:r>
      <w:r w:rsidRPr="00070D68">
        <w:rPr>
          <w:rFonts w:cs="Arial"/>
          <w:b/>
          <w:sz w:val="20"/>
          <w:szCs w:val="20"/>
        </w:rPr>
        <w:t>. členu (odpustitev in znižanje globe)</w:t>
      </w:r>
    </w:p>
    <w:p w14:paraId="1FBB628C" w14:textId="77777777" w:rsidR="007522E3" w:rsidRPr="00070D68" w:rsidRDefault="007522E3" w:rsidP="0025166A">
      <w:pPr>
        <w:spacing w:line="260" w:lineRule="atLeast"/>
        <w:rPr>
          <w:rFonts w:cs="Arial"/>
          <w:b/>
          <w:sz w:val="20"/>
          <w:szCs w:val="20"/>
        </w:rPr>
      </w:pPr>
    </w:p>
    <w:p w14:paraId="72C06315" w14:textId="4FDB686E" w:rsidR="007522E3" w:rsidRPr="00070D68" w:rsidRDefault="007522E3" w:rsidP="0025166A">
      <w:pPr>
        <w:spacing w:line="260" w:lineRule="atLeast"/>
        <w:rPr>
          <w:rFonts w:cs="Arial"/>
          <w:sz w:val="20"/>
          <w:szCs w:val="20"/>
        </w:rPr>
      </w:pPr>
      <w:r w:rsidRPr="00070D68">
        <w:rPr>
          <w:rFonts w:cs="Arial"/>
          <w:sz w:val="20"/>
          <w:szCs w:val="20"/>
        </w:rPr>
        <w:t xml:space="preserve">Skladno s tem zakonom lahko </w:t>
      </w:r>
      <w:r w:rsidR="00E448E3" w:rsidRPr="00070D68">
        <w:rPr>
          <w:rFonts w:cs="Arial"/>
          <w:sz w:val="20"/>
          <w:szCs w:val="20"/>
        </w:rPr>
        <w:t>a</w:t>
      </w:r>
      <w:r w:rsidR="0045309B" w:rsidRPr="00070D68">
        <w:rPr>
          <w:rFonts w:cs="Arial"/>
          <w:sz w:val="20"/>
          <w:szCs w:val="20"/>
        </w:rPr>
        <w:t>genc</w:t>
      </w:r>
      <w:r w:rsidRPr="00070D68">
        <w:rPr>
          <w:rFonts w:cs="Arial"/>
          <w:sz w:val="20"/>
          <w:szCs w:val="20"/>
        </w:rPr>
        <w:t xml:space="preserve">ija odpusti ali zniža globo odgovorni osebi, če bodo izpolnjeni pogoji iz </w:t>
      </w:r>
      <w:r w:rsidR="00C741E8" w:rsidRPr="00070D68">
        <w:rPr>
          <w:rFonts w:cs="Arial"/>
          <w:sz w:val="20"/>
          <w:szCs w:val="20"/>
        </w:rPr>
        <w:t>75</w:t>
      </w:r>
      <w:r w:rsidRPr="00070D68">
        <w:rPr>
          <w:rFonts w:cs="Arial"/>
          <w:sz w:val="20"/>
          <w:szCs w:val="20"/>
        </w:rPr>
        <w:t>. člena tega zakona.</w:t>
      </w:r>
    </w:p>
    <w:p w14:paraId="59A60EBE" w14:textId="77777777" w:rsidR="007522E3" w:rsidRPr="00070D68" w:rsidRDefault="007522E3" w:rsidP="0025166A">
      <w:pPr>
        <w:spacing w:line="260" w:lineRule="atLeast"/>
        <w:rPr>
          <w:rFonts w:cs="Arial"/>
          <w:b/>
          <w:sz w:val="20"/>
          <w:szCs w:val="20"/>
        </w:rPr>
      </w:pPr>
    </w:p>
    <w:p w14:paraId="52908170" w14:textId="635410E5"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C3433C" w:rsidRPr="00070D68">
        <w:rPr>
          <w:rFonts w:cs="Arial"/>
          <w:b/>
          <w:sz w:val="20"/>
          <w:szCs w:val="20"/>
        </w:rPr>
        <w:t>121</w:t>
      </w:r>
      <w:r w:rsidRPr="00070D68">
        <w:rPr>
          <w:rFonts w:cs="Arial"/>
          <w:b/>
          <w:sz w:val="20"/>
          <w:szCs w:val="20"/>
        </w:rPr>
        <w:t>. členu (izrek globe)</w:t>
      </w:r>
    </w:p>
    <w:p w14:paraId="0CC28D8B" w14:textId="77777777" w:rsidR="007522E3" w:rsidRPr="00070D68" w:rsidRDefault="007522E3" w:rsidP="0025166A">
      <w:pPr>
        <w:spacing w:line="260" w:lineRule="atLeast"/>
        <w:rPr>
          <w:rFonts w:cs="Arial"/>
          <w:b/>
          <w:sz w:val="20"/>
          <w:szCs w:val="20"/>
        </w:rPr>
      </w:pPr>
    </w:p>
    <w:p w14:paraId="1EBCB789" w14:textId="77777777" w:rsidR="007522E3" w:rsidRPr="00070D68" w:rsidRDefault="0045309B" w:rsidP="0025166A">
      <w:pPr>
        <w:spacing w:line="260" w:lineRule="atLeast"/>
        <w:rPr>
          <w:rFonts w:cs="Arial"/>
          <w:sz w:val="20"/>
          <w:szCs w:val="20"/>
        </w:rPr>
      </w:pPr>
      <w:r w:rsidRPr="00070D68">
        <w:rPr>
          <w:rFonts w:cs="Arial"/>
          <w:sz w:val="20"/>
          <w:szCs w:val="20"/>
        </w:rPr>
        <w:t>Agenc</w:t>
      </w:r>
      <w:r w:rsidR="007522E3" w:rsidRPr="00070D68">
        <w:rPr>
          <w:rFonts w:cs="Arial"/>
          <w:sz w:val="20"/>
          <w:szCs w:val="20"/>
        </w:rPr>
        <w:t>ija lahko izreče globe za prekrške v razponu, kot ga določa ta zakon in sicer v hitrem prekrškovnem postopku.</w:t>
      </w:r>
    </w:p>
    <w:p w14:paraId="48D9B26C" w14:textId="77777777" w:rsidR="00690123" w:rsidRPr="00070D68" w:rsidRDefault="00690123" w:rsidP="0025166A">
      <w:pPr>
        <w:spacing w:line="260" w:lineRule="atLeast"/>
        <w:rPr>
          <w:rFonts w:cs="Arial"/>
          <w:sz w:val="20"/>
          <w:szCs w:val="20"/>
        </w:rPr>
      </w:pPr>
    </w:p>
    <w:p w14:paraId="629EC727" w14:textId="4CE1C6F2" w:rsidR="00690123" w:rsidRPr="00070D68" w:rsidRDefault="007522E3" w:rsidP="0025166A">
      <w:pPr>
        <w:spacing w:line="260" w:lineRule="atLeast"/>
        <w:rPr>
          <w:rFonts w:cs="Arial"/>
          <w:b/>
          <w:sz w:val="20"/>
          <w:szCs w:val="20"/>
        </w:rPr>
      </w:pPr>
      <w:r w:rsidRPr="00070D68">
        <w:rPr>
          <w:rFonts w:cs="Arial"/>
          <w:b/>
          <w:sz w:val="20"/>
          <w:szCs w:val="20"/>
        </w:rPr>
        <w:t xml:space="preserve">K </w:t>
      </w:r>
      <w:r w:rsidR="00C3433C" w:rsidRPr="00070D68">
        <w:rPr>
          <w:rFonts w:cs="Arial"/>
          <w:b/>
          <w:sz w:val="20"/>
          <w:szCs w:val="20"/>
        </w:rPr>
        <w:t>122</w:t>
      </w:r>
      <w:r w:rsidRPr="00070D68">
        <w:rPr>
          <w:rFonts w:cs="Arial"/>
          <w:b/>
          <w:sz w:val="20"/>
          <w:szCs w:val="20"/>
        </w:rPr>
        <w:t xml:space="preserve">. </w:t>
      </w:r>
      <w:r w:rsidR="00690123" w:rsidRPr="00070D68">
        <w:rPr>
          <w:rFonts w:cs="Arial"/>
          <w:b/>
          <w:sz w:val="20"/>
          <w:szCs w:val="20"/>
        </w:rPr>
        <w:t>č</w:t>
      </w:r>
      <w:r w:rsidRPr="00070D68">
        <w:rPr>
          <w:rFonts w:cs="Arial"/>
          <w:b/>
          <w:sz w:val="20"/>
          <w:szCs w:val="20"/>
        </w:rPr>
        <w:t>lenu</w:t>
      </w:r>
      <w:r w:rsidR="00690123" w:rsidRPr="00070D68">
        <w:rPr>
          <w:rFonts w:cs="Arial"/>
          <w:b/>
          <w:sz w:val="20"/>
          <w:szCs w:val="20"/>
        </w:rPr>
        <w:t xml:space="preserve"> (postopek)</w:t>
      </w:r>
    </w:p>
    <w:p w14:paraId="004B0EEB" w14:textId="77777777" w:rsidR="00690123" w:rsidRPr="00070D68" w:rsidRDefault="00690123" w:rsidP="0025166A">
      <w:pPr>
        <w:spacing w:line="260" w:lineRule="atLeast"/>
        <w:rPr>
          <w:rFonts w:cs="Arial"/>
          <w:b/>
          <w:sz w:val="20"/>
          <w:szCs w:val="20"/>
        </w:rPr>
      </w:pPr>
    </w:p>
    <w:p w14:paraId="5A88087D" w14:textId="77777777" w:rsidR="00690123" w:rsidRPr="00070D68" w:rsidRDefault="00690123" w:rsidP="0025166A">
      <w:pPr>
        <w:spacing w:line="260" w:lineRule="atLeast"/>
        <w:rPr>
          <w:rFonts w:cs="Arial"/>
          <w:sz w:val="20"/>
          <w:szCs w:val="20"/>
        </w:rPr>
      </w:pPr>
      <w:r w:rsidRPr="00070D68">
        <w:rPr>
          <w:rFonts w:cs="Arial"/>
          <w:sz w:val="20"/>
          <w:szCs w:val="20"/>
        </w:rPr>
        <w:t>S tem členom se določi, da se tudi v postopku o prekršku zoper odgovorne osebe in s tem poveznim postopkom sodnega varstva smiselno uporabljajo določbe, ki se nanašajo na varovanje tajnosti vira, pravica strank do pregleda dokumentov zadeve in omejitev uporabe podatkov iz prijav za prizanesljivosti in vlog za poravnavo.</w:t>
      </w:r>
    </w:p>
    <w:p w14:paraId="2FBA8951" w14:textId="77777777" w:rsidR="00690123" w:rsidRPr="00070D68" w:rsidRDefault="00690123" w:rsidP="0025166A">
      <w:pPr>
        <w:spacing w:line="260" w:lineRule="atLeast"/>
        <w:rPr>
          <w:rFonts w:cs="Arial"/>
          <w:b/>
          <w:sz w:val="20"/>
          <w:szCs w:val="20"/>
        </w:rPr>
      </w:pPr>
    </w:p>
    <w:p w14:paraId="2232AB7D" w14:textId="4422E12E" w:rsidR="007522E3" w:rsidRPr="00070D68" w:rsidRDefault="00763CD5" w:rsidP="0025166A">
      <w:pPr>
        <w:spacing w:line="260" w:lineRule="atLeast"/>
        <w:rPr>
          <w:rFonts w:cs="Arial"/>
          <w:b/>
          <w:sz w:val="20"/>
          <w:szCs w:val="20"/>
        </w:rPr>
      </w:pPr>
      <w:r w:rsidRPr="00070D68">
        <w:rPr>
          <w:rFonts w:cs="Arial"/>
          <w:b/>
          <w:sz w:val="20"/>
          <w:szCs w:val="20"/>
        </w:rPr>
        <w:t xml:space="preserve">K </w:t>
      </w:r>
      <w:r w:rsidR="00C3433C" w:rsidRPr="00070D68">
        <w:rPr>
          <w:rFonts w:cs="Arial"/>
          <w:b/>
          <w:sz w:val="20"/>
          <w:szCs w:val="20"/>
        </w:rPr>
        <w:t>123</w:t>
      </w:r>
      <w:r w:rsidRPr="00070D68">
        <w:rPr>
          <w:rFonts w:cs="Arial"/>
          <w:b/>
          <w:sz w:val="20"/>
          <w:szCs w:val="20"/>
        </w:rPr>
        <w:t>. členu</w:t>
      </w:r>
      <w:r w:rsidR="007522E3" w:rsidRPr="00070D68">
        <w:rPr>
          <w:rFonts w:cs="Arial"/>
          <w:b/>
          <w:sz w:val="20"/>
          <w:szCs w:val="20"/>
        </w:rPr>
        <w:t xml:space="preserve"> (dokončanje postopkov, začetih pred </w:t>
      </w:r>
      <w:r w:rsidR="00F1135D" w:rsidRPr="00070D68">
        <w:rPr>
          <w:rFonts w:cs="Arial"/>
          <w:b/>
          <w:sz w:val="20"/>
          <w:szCs w:val="20"/>
        </w:rPr>
        <w:t xml:space="preserve">uporabo </w:t>
      </w:r>
      <w:r w:rsidR="007522E3" w:rsidRPr="00070D68">
        <w:rPr>
          <w:rFonts w:cs="Arial"/>
          <w:b/>
          <w:sz w:val="20"/>
          <w:szCs w:val="20"/>
        </w:rPr>
        <w:t>tega zakona)</w:t>
      </w:r>
    </w:p>
    <w:p w14:paraId="0CE9A3B2" w14:textId="77777777" w:rsidR="007522E3" w:rsidRPr="00070D68" w:rsidRDefault="007522E3" w:rsidP="0025166A">
      <w:pPr>
        <w:spacing w:line="260" w:lineRule="atLeast"/>
        <w:rPr>
          <w:rFonts w:cs="Arial"/>
          <w:b/>
          <w:sz w:val="20"/>
          <w:szCs w:val="20"/>
        </w:rPr>
      </w:pPr>
    </w:p>
    <w:p w14:paraId="7A398980" w14:textId="77777777" w:rsidR="007522E3" w:rsidRPr="00070D68" w:rsidRDefault="007522E3" w:rsidP="0025166A">
      <w:pPr>
        <w:spacing w:line="260" w:lineRule="atLeast"/>
        <w:rPr>
          <w:rFonts w:cs="Arial"/>
          <w:sz w:val="20"/>
          <w:szCs w:val="20"/>
        </w:rPr>
      </w:pPr>
      <w:r w:rsidRPr="00070D68">
        <w:rPr>
          <w:rFonts w:cs="Arial"/>
          <w:sz w:val="20"/>
          <w:szCs w:val="20"/>
        </w:rPr>
        <w:t xml:space="preserve">Ta člen določa po katerih predpisih se končajo postopki. </w:t>
      </w:r>
    </w:p>
    <w:p w14:paraId="0C5CE94A" w14:textId="77777777" w:rsidR="00227F58" w:rsidRPr="00070D68" w:rsidRDefault="00227F58" w:rsidP="00227F58">
      <w:pPr>
        <w:spacing w:line="240" w:lineRule="exact"/>
        <w:rPr>
          <w:rFonts w:cs="Arial"/>
          <w:sz w:val="20"/>
          <w:szCs w:val="20"/>
        </w:rPr>
      </w:pPr>
    </w:p>
    <w:p w14:paraId="636E8409" w14:textId="4FF3AB31" w:rsidR="00227F58" w:rsidRPr="00070D68" w:rsidRDefault="00227F58" w:rsidP="00227F58">
      <w:pPr>
        <w:spacing w:line="260" w:lineRule="atLeast"/>
        <w:rPr>
          <w:rFonts w:cs="Arial"/>
          <w:sz w:val="20"/>
          <w:szCs w:val="20"/>
        </w:rPr>
      </w:pPr>
      <w:r w:rsidRPr="00070D68">
        <w:rPr>
          <w:rFonts w:cs="Arial"/>
          <w:sz w:val="20"/>
          <w:szCs w:val="20"/>
        </w:rPr>
        <w:t xml:space="preserve">V prvem odstavku je, v skladu z načelom zakonitosti, določeno, da z dnem začetka uporabe tega zakona prekrški, ki se nanašajo na podjetja (pravne osebe, samostojni podjetniki, posamezniki, ki samostojno opravljajo dejavnost) iz prvega odstavka 73. člena ZPOmK-1 in prvega odstavka 74. člena ZPOmK-1 postanejo administrativni prestopki iz prvega odstavka </w:t>
      </w:r>
      <w:r w:rsidR="00333B34" w:rsidRPr="00070D68">
        <w:rPr>
          <w:rFonts w:cs="Arial"/>
          <w:sz w:val="20"/>
          <w:szCs w:val="20"/>
        </w:rPr>
        <w:t>70</w:t>
      </w:r>
      <w:r w:rsidRPr="00070D68">
        <w:rPr>
          <w:rFonts w:cs="Arial"/>
          <w:sz w:val="20"/>
          <w:szCs w:val="20"/>
        </w:rPr>
        <w:t xml:space="preserve">. člena tega zakona oziroma drugega odstavka </w:t>
      </w:r>
      <w:r w:rsidR="00333B34" w:rsidRPr="00070D68">
        <w:rPr>
          <w:rFonts w:cs="Arial"/>
          <w:sz w:val="20"/>
          <w:szCs w:val="20"/>
        </w:rPr>
        <w:t>70</w:t>
      </w:r>
      <w:r w:rsidRPr="00070D68">
        <w:rPr>
          <w:rFonts w:cs="Arial"/>
          <w:sz w:val="20"/>
          <w:szCs w:val="20"/>
        </w:rPr>
        <w:t>. člena tega zakona.</w:t>
      </w:r>
    </w:p>
    <w:p w14:paraId="21CC4A67" w14:textId="77777777" w:rsidR="00227F58" w:rsidRPr="00070D68" w:rsidRDefault="00227F58" w:rsidP="00227F58">
      <w:pPr>
        <w:spacing w:line="260" w:lineRule="atLeast"/>
        <w:rPr>
          <w:rFonts w:cs="Arial"/>
          <w:sz w:val="20"/>
          <w:szCs w:val="20"/>
        </w:rPr>
      </w:pPr>
    </w:p>
    <w:p w14:paraId="354F11EF" w14:textId="0861F3BF" w:rsidR="00227F58" w:rsidRPr="00070D68" w:rsidRDefault="00227F58" w:rsidP="00227F58">
      <w:pPr>
        <w:spacing w:line="260" w:lineRule="atLeast"/>
        <w:rPr>
          <w:rFonts w:cs="Arial"/>
          <w:sz w:val="20"/>
          <w:szCs w:val="20"/>
        </w:rPr>
      </w:pPr>
      <w:r w:rsidRPr="00070D68">
        <w:rPr>
          <w:rFonts w:cs="Arial"/>
          <w:sz w:val="20"/>
          <w:szCs w:val="20"/>
        </w:rPr>
        <w:t>Enak način prehoda iz ene oblike sankcioniranja kaznivih ravnanj (gospodarskih prestopkov) v drugo obliko kaznivih ravnanj (prekrški) je uredil Zakon o spremembah in dopolnitvah zakona o prekrških (ZP-L, Uradni list RS, št 31/2000).</w:t>
      </w:r>
    </w:p>
    <w:p w14:paraId="30D0A960" w14:textId="77777777" w:rsidR="008C0B65" w:rsidRPr="00070D68" w:rsidRDefault="008C0B65" w:rsidP="00227F58">
      <w:pPr>
        <w:spacing w:line="260" w:lineRule="atLeast"/>
        <w:rPr>
          <w:rFonts w:cs="Arial"/>
          <w:sz w:val="20"/>
          <w:szCs w:val="20"/>
        </w:rPr>
      </w:pPr>
    </w:p>
    <w:p w14:paraId="356FC05D" w14:textId="77777777" w:rsidR="00227F58" w:rsidRPr="00070D68" w:rsidRDefault="00227F58" w:rsidP="00227F58">
      <w:pPr>
        <w:spacing w:line="260" w:lineRule="atLeast"/>
        <w:rPr>
          <w:rFonts w:cs="Arial"/>
          <w:sz w:val="20"/>
          <w:szCs w:val="20"/>
        </w:rPr>
      </w:pPr>
      <w:r w:rsidRPr="00070D68">
        <w:rPr>
          <w:rFonts w:cs="Arial"/>
          <w:sz w:val="20"/>
          <w:szCs w:val="20"/>
        </w:rPr>
        <w:t xml:space="preserve">ZP-L je v 19. členu določal, da </w:t>
      </w:r>
      <w:r w:rsidRPr="00070D68">
        <w:rPr>
          <w:rFonts w:cs="Arial"/>
          <w:sz w:val="20"/>
          <w:szCs w:val="20"/>
        </w:rPr>
        <w:tab/>
        <w:t>z dnem uveljavitve tega zakona se dejanja, ki so s posameznimi predpisi določena kot gospodarski prestopki, štejejo za prekrške, v 20. členu pa, da se postopki v zadevah gospodarskih prestopkov, v katerih do dneva uveljavitve tega zakona še ni izdana odločba na sodišču prve stopnje, se končajo pred organi za prekrške po določbah zakona o prekrških, upoštevajoč določbe prejšnjega člena.</w:t>
      </w:r>
    </w:p>
    <w:p w14:paraId="1B336EA7" w14:textId="77777777" w:rsidR="00227F58" w:rsidRPr="00070D68" w:rsidRDefault="00227F58" w:rsidP="00227F58">
      <w:pPr>
        <w:spacing w:line="260" w:lineRule="atLeast"/>
        <w:rPr>
          <w:rFonts w:cs="Arial"/>
          <w:sz w:val="20"/>
          <w:szCs w:val="20"/>
        </w:rPr>
      </w:pPr>
    </w:p>
    <w:p w14:paraId="1F28BF5B" w14:textId="77777777" w:rsidR="00227F58" w:rsidRPr="00070D68" w:rsidRDefault="00227F58" w:rsidP="00227F58">
      <w:pPr>
        <w:spacing w:line="260" w:lineRule="atLeast"/>
        <w:rPr>
          <w:rFonts w:cs="Arial"/>
          <w:sz w:val="20"/>
          <w:szCs w:val="20"/>
        </w:rPr>
      </w:pPr>
      <w:r w:rsidRPr="00070D68">
        <w:rPr>
          <w:rFonts w:cs="Arial"/>
          <w:sz w:val="20"/>
          <w:szCs w:val="20"/>
        </w:rPr>
        <w:t>Drugi odstavek ureja denarne kazni po ZPOmK-1 in njihov status kot administrativno sankcijo po tem zakonu.</w:t>
      </w:r>
    </w:p>
    <w:p w14:paraId="7941D2DB" w14:textId="77777777" w:rsidR="00227F58" w:rsidRPr="00070D68" w:rsidRDefault="00227F58" w:rsidP="00227F58">
      <w:pPr>
        <w:spacing w:line="260" w:lineRule="atLeast"/>
        <w:rPr>
          <w:rFonts w:cs="Arial"/>
          <w:sz w:val="20"/>
          <w:szCs w:val="20"/>
        </w:rPr>
      </w:pPr>
    </w:p>
    <w:p w14:paraId="6D4322BA" w14:textId="77777777" w:rsidR="00227F58" w:rsidRPr="00070D68" w:rsidRDefault="00227F58" w:rsidP="00227F58">
      <w:pPr>
        <w:spacing w:line="260" w:lineRule="atLeast"/>
        <w:rPr>
          <w:rFonts w:cs="Arial"/>
          <w:sz w:val="20"/>
          <w:szCs w:val="20"/>
        </w:rPr>
      </w:pPr>
      <w:r w:rsidRPr="00070D68">
        <w:rPr>
          <w:rFonts w:cs="Arial"/>
          <w:sz w:val="20"/>
          <w:szCs w:val="20"/>
        </w:rPr>
        <w:t>Tretji odstavek ureja dokončanje postopkov v zadevah, kjer je agencija že izdala prekrškovno odločbo. In sicer se ti postopki dokončajo po dosedanjih predpisih, sicer pa v skladu s tem zakonom.</w:t>
      </w:r>
    </w:p>
    <w:p w14:paraId="43982D7C" w14:textId="77777777" w:rsidR="00227F58" w:rsidRPr="00070D68" w:rsidRDefault="00227F58" w:rsidP="00227F58">
      <w:pPr>
        <w:spacing w:line="260" w:lineRule="atLeast"/>
        <w:rPr>
          <w:rFonts w:cs="Arial"/>
          <w:sz w:val="20"/>
          <w:szCs w:val="20"/>
        </w:rPr>
      </w:pPr>
    </w:p>
    <w:p w14:paraId="4015C7E3" w14:textId="77777777" w:rsidR="00227F58" w:rsidRPr="00070D68" w:rsidRDefault="00227F58" w:rsidP="00227F58">
      <w:pPr>
        <w:spacing w:line="260" w:lineRule="atLeast"/>
        <w:rPr>
          <w:rFonts w:cs="Arial"/>
          <w:sz w:val="20"/>
          <w:szCs w:val="20"/>
        </w:rPr>
      </w:pPr>
      <w:r w:rsidRPr="00070D68">
        <w:rPr>
          <w:rFonts w:cs="Arial"/>
          <w:sz w:val="20"/>
          <w:szCs w:val="20"/>
        </w:rPr>
        <w:t>Četrti odstavek ureja način upoštevanja dejanj v prekrškovnih postopkih v postopkih administrativnega sankcioniranja po tem zakonu.</w:t>
      </w:r>
    </w:p>
    <w:p w14:paraId="1EA22124" w14:textId="77777777" w:rsidR="00227F58" w:rsidRPr="00070D68" w:rsidRDefault="00227F58" w:rsidP="00227F58">
      <w:pPr>
        <w:spacing w:line="260" w:lineRule="atLeast"/>
        <w:rPr>
          <w:rFonts w:cs="Arial"/>
          <w:sz w:val="20"/>
          <w:szCs w:val="20"/>
        </w:rPr>
      </w:pPr>
    </w:p>
    <w:p w14:paraId="4CDE151B" w14:textId="77777777" w:rsidR="00227F58" w:rsidRPr="00070D68" w:rsidRDefault="00227F58" w:rsidP="00227F58">
      <w:pPr>
        <w:spacing w:line="260" w:lineRule="atLeast"/>
        <w:rPr>
          <w:rFonts w:cs="Arial"/>
          <w:sz w:val="20"/>
          <w:szCs w:val="20"/>
        </w:rPr>
      </w:pPr>
      <w:r w:rsidRPr="00070D68">
        <w:rPr>
          <w:rFonts w:cs="Arial"/>
          <w:sz w:val="20"/>
          <w:szCs w:val="20"/>
        </w:rPr>
        <w:t xml:space="preserve">Peti odstavek ureja situacije, ko je že bila izdana odločba o kršitvi, ni pa bila še izdana odločba o administrativnem sankcioniranju. V tem primeru se smiselno uporabijo pravila, ki se nanašajo na nadaljevanje upravnega postopka in določanje administrativne sankcije po zaključku kazenskega </w:t>
      </w:r>
      <w:proofErr w:type="spellStart"/>
      <w:r w:rsidRPr="00070D68">
        <w:rPr>
          <w:rFonts w:cs="Arial"/>
          <w:sz w:val="20"/>
          <w:szCs w:val="20"/>
        </w:rPr>
        <w:t>postoka</w:t>
      </w:r>
      <w:proofErr w:type="spellEnd"/>
      <w:r w:rsidRPr="00070D68">
        <w:rPr>
          <w:rFonts w:cs="Arial"/>
          <w:sz w:val="20"/>
          <w:szCs w:val="20"/>
        </w:rPr>
        <w:t>, kot je določeno v tretjem odstavku 82. člena.</w:t>
      </w:r>
    </w:p>
    <w:p w14:paraId="7EDC7B08" w14:textId="77777777" w:rsidR="00227F58" w:rsidRPr="00070D68" w:rsidRDefault="00227F58" w:rsidP="00227F58">
      <w:pPr>
        <w:spacing w:line="260" w:lineRule="atLeast"/>
        <w:rPr>
          <w:rFonts w:cs="Arial"/>
          <w:sz w:val="20"/>
          <w:szCs w:val="20"/>
        </w:rPr>
      </w:pPr>
    </w:p>
    <w:p w14:paraId="6B68D405" w14:textId="66B21C95" w:rsidR="00227F58" w:rsidRPr="00070D68" w:rsidRDefault="00227F58" w:rsidP="00227F58">
      <w:pPr>
        <w:spacing w:line="260" w:lineRule="atLeast"/>
        <w:rPr>
          <w:rFonts w:cs="Arial"/>
          <w:sz w:val="20"/>
          <w:szCs w:val="20"/>
        </w:rPr>
      </w:pPr>
      <w:r w:rsidRPr="00070D68">
        <w:rPr>
          <w:rFonts w:cs="Arial"/>
          <w:sz w:val="20"/>
          <w:szCs w:val="20"/>
        </w:rPr>
        <w:t>V šestem odstavku je izpostavljen</w:t>
      </w:r>
      <w:r w:rsidR="002F4DB7" w:rsidRPr="00070D68">
        <w:rPr>
          <w:rFonts w:cs="Arial"/>
          <w:sz w:val="20"/>
          <w:szCs w:val="20"/>
        </w:rPr>
        <w:t>a</w:t>
      </w:r>
      <w:r w:rsidRPr="00070D68">
        <w:rPr>
          <w:rFonts w:cs="Arial"/>
          <w:sz w:val="20"/>
          <w:szCs w:val="20"/>
        </w:rPr>
        <w:t xml:space="preserve"> zahteva </w:t>
      </w:r>
      <w:r w:rsidR="002F4DB7" w:rsidRPr="00070D68">
        <w:rPr>
          <w:rFonts w:cs="Arial"/>
          <w:sz w:val="20"/>
          <w:szCs w:val="20"/>
        </w:rPr>
        <w:t>D</w:t>
      </w:r>
      <w:r w:rsidRPr="00070D68">
        <w:rPr>
          <w:rFonts w:cs="Arial"/>
          <w:sz w:val="20"/>
          <w:szCs w:val="20"/>
        </w:rPr>
        <w:t>irektive 2019</w:t>
      </w:r>
      <w:r w:rsidR="002F4DB7" w:rsidRPr="00070D68">
        <w:rPr>
          <w:rFonts w:cs="Arial"/>
          <w:sz w:val="20"/>
          <w:szCs w:val="20"/>
        </w:rPr>
        <w:t>/1</w:t>
      </w:r>
      <w:r w:rsidRPr="00070D68">
        <w:rPr>
          <w:rFonts w:cs="Arial"/>
          <w:sz w:val="20"/>
          <w:szCs w:val="20"/>
        </w:rPr>
        <w:t>, da je treba v vseh postopkih, ki se nanašajo na uporabo pravil 101. in 102. P</w:t>
      </w:r>
      <w:r w:rsidR="002F4DB7" w:rsidRPr="00070D68">
        <w:rPr>
          <w:rFonts w:cs="Arial"/>
          <w:sz w:val="20"/>
          <w:szCs w:val="20"/>
        </w:rPr>
        <w:t>DEU</w:t>
      </w:r>
      <w:r w:rsidRPr="00070D68">
        <w:rPr>
          <w:rFonts w:cs="Arial"/>
          <w:sz w:val="20"/>
          <w:szCs w:val="20"/>
        </w:rPr>
        <w:t xml:space="preserve">, (kar ta zakon uresničuje), uporabiti pravna pravila skladno s pravom EU in s tem povezano sodno prakso sodišč EU, ki so pristojna za razlago predhodnih vprašanj in razlago avtonomnih pojmov prava EU. </w:t>
      </w:r>
    </w:p>
    <w:p w14:paraId="2F9AB63C" w14:textId="77777777" w:rsidR="00227F58" w:rsidRPr="00070D68" w:rsidRDefault="00227F58" w:rsidP="00227F58">
      <w:pPr>
        <w:spacing w:line="240" w:lineRule="exact"/>
        <w:rPr>
          <w:rFonts w:cs="Arial"/>
          <w:sz w:val="20"/>
          <w:szCs w:val="20"/>
        </w:rPr>
      </w:pPr>
    </w:p>
    <w:p w14:paraId="0F31E9CB" w14:textId="1B41C094"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C3433C" w:rsidRPr="00070D68">
        <w:rPr>
          <w:rFonts w:cs="Arial"/>
          <w:b/>
          <w:sz w:val="20"/>
          <w:szCs w:val="20"/>
        </w:rPr>
        <w:t>124</w:t>
      </w:r>
      <w:r w:rsidRPr="00070D68">
        <w:rPr>
          <w:rFonts w:cs="Arial"/>
          <w:b/>
          <w:sz w:val="20"/>
          <w:szCs w:val="20"/>
        </w:rPr>
        <w:t>. členu (dokončanje postopkov v odškodninskem postopku zaradi kršitev konkurenčnega prava)</w:t>
      </w:r>
    </w:p>
    <w:p w14:paraId="08E2BC48" w14:textId="77777777" w:rsidR="007522E3" w:rsidRPr="00070D68" w:rsidRDefault="007522E3" w:rsidP="0025166A">
      <w:pPr>
        <w:spacing w:line="260" w:lineRule="atLeast"/>
        <w:rPr>
          <w:rFonts w:cs="Arial"/>
          <w:sz w:val="20"/>
          <w:szCs w:val="20"/>
        </w:rPr>
      </w:pPr>
    </w:p>
    <w:p w14:paraId="7D5DDE16" w14:textId="77777777" w:rsidR="007522E3" w:rsidRPr="00070D68" w:rsidRDefault="007522E3" w:rsidP="0025166A">
      <w:pPr>
        <w:spacing w:line="260" w:lineRule="atLeast"/>
        <w:rPr>
          <w:rFonts w:cs="Arial"/>
          <w:sz w:val="20"/>
          <w:szCs w:val="20"/>
        </w:rPr>
      </w:pPr>
      <w:r w:rsidRPr="00070D68">
        <w:rPr>
          <w:rFonts w:cs="Arial"/>
          <w:sz w:val="20"/>
          <w:szCs w:val="20"/>
        </w:rPr>
        <w:t>Ta člen določa uporabo določb, ki se nanašajo na odškodninske zahtevke zaradi kršitev konkurenčnega prava in jih je potrebno posebej urediti zaradi zagotovitve pravilnega prenosa Direktive 2014/104. Prvi odstavek 22. člena Direktive 2014/104 namreč nalaga državam članicam, da zagotovijo, da se nacionalni ukrepi, sprejeti na podlagi 21. člena Direktive 2014/104 za uskladitev z »materialnopravnimi določbami«</w:t>
      </w:r>
      <w:r w:rsidRPr="00070D68">
        <w:rPr>
          <w:rFonts w:cs="Arial"/>
          <w:sz w:val="20"/>
          <w:szCs w:val="20"/>
          <w:vertAlign w:val="superscript"/>
        </w:rPr>
        <w:footnoteReference w:id="44"/>
      </w:r>
      <w:r w:rsidRPr="00070D68">
        <w:rPr>
          <w:rFonts w:cs="Arial"/>
          <w:sz w:val="20"/>
          <w:szCs w:val="20"/>
        </w:rPr>
        <w:t xml:space="preserve"> te direktive, ne uporabljajo retroaktivno. Drugi odstavek pa določa, da države članice zagotovijo, da se vsi nacionalni ukrepi, sprejeti na podlagi 21. člena Direktive 2014/104, ki niso ukrepi iz prvega odstavka, ne uporabljajo za odškodninske tožbe, ki so bile predložene nacionalnih sodiščem pred 24. decembrom 2014. </w:t>
      </w:r>
    </w:p>
    <w:p w14:paraId="151DDA38" w14:textId="77777777" w:rsidR="007522E3" w:rsidRPr="00070D68" w:rsidRDefault="007522E3" w:rsidP="0025166A">
      <w:pPr>
        <w:spacing w:line="260" w:lineRule="atLeast"/>
        <w:rPr>
          <w:rFonts w:cs="Arial"/>
          <w:sz w:val="20"/>
          <w:szCs w:val="20"/>
        </w:rPr>
      </w:pPr>
    </w:p>
    <w:p w14:paraId="3549634C" w14:textId="4F27D6A3" w:rsidR="007522E3" w:rsidRPr="00070D68" w:rsidRDefault="007522E3" w:rsidP="0025166A">
      <w:pPr>
        <w:spacing w:line="260" w:lineRule="atLeast"/>
        <w:rPr>
          <w:rFonts w:cs="Arial"/>
          <w:sz w:val="20"/>
          <w:szCs w:val="20"/>
        </w:rPr>
      </w:pPr>
      <w:r w:rsidRPr="00070D68">
        <w:rPr>
          <w:rFonts w:cs="Arial"/>
          <w:sz w:val="20"/>
          <w:szCs w:val="20"/>
        </w:rPr>
        <w:t xml:space="preserve">Ob upoštevanju vseh značilnosti dejansko šibkejšega položaja oškodovanca kot potencialnega tožnika, ter dejstva, da so relevantni dokazi in podatki zunaj njegove zaznavne sfere, ter zaradi zagotovitve pravilnega prenosa Direktive 2014/104, ki določa, da se določbe, ki urejajo razkritje dokazov uporabljalo za odškodninske postopke, ki so se začeli po 26. decembru 2014, se predlaga, da se določbe </w:t>
      </w:r>
      <w:r w:rsidR="00C3433C" w:rsidRPr="00070D68">
        <w:rPr>
          <w:rFonts w:cs="Arial"/>
          <w:sz w:val="20"/>
          <w:szCs w:val="20"/>
        </w:rPr>
        <w:t>99</w:t>
      </w:r>
      <w:r w:rsidR="00333B34" w:rsidRPr="00070D68">
        <w:rPr>
          <w:rFonts w:cs="Arial"/>
          <w:sz w:val="20"/>
          <w:szCs w:val="20"/>
        </w:rPr>
        <w:t xml:space="preserve">., </w:t>
      </w:r>
      <w:r w:rsidR="00C3433C" w:rsidRPr="00070D68">
        <w:rPr>
          <w:rFonts w:cs="Arial"/>
          <w:sz w:val="20"/>
          <w:szCs w:val="20"/>
        </w:rPr>
        <w:t>101</w:t>
      </w:r>
      <w:r w:rsidR="00333B34" w:rsidRPr="00070D68">
        <w:rPr>
          <w:rFonts w:cs="Arial"/>
          <w:sz w:val="20"/>
          <w:szCs w:val="20"/>
        </w:rPr>
        <w:t xml:space="preserve">., </w:t>
      </w:r>
      <w:r w:rsidR="00C3433C" w:rsidRPr="00070D68">
        <w:rPr>
          <w:rFonts w:cs="Arial"/>
          <w:sz w:val="20"/>
          <w:szCs w:val="20"/>
        </w:rPr>
        <w:t>102</w:t>
      </w:r>
      <w:r w:rsidR="00333B34" w:rsidRPr="00070D68">
        <w:rPr>
          <w:rFonts w:cs="Arial"/>
          <w:sz w:val="20"/>
          <w:szCs w:val="20"/>
        </w:rPr>
        <w:t xml:space="preserve">., </w:t>
      </w:r>
      <w:r w:rsidR="00C3433C" w:rsidRPr="00070D68">
        <w:rPr>
          <w:rFonts w:cs="Arial"/>
          <w:sz w:val="20"/>
          <w:szCs w:val="20"/>
        </w:rPr>
        <w:t>103</w:t>
      </w:r>
      <w:r w:rsidR="00333B34" w:rsidRPr="00070D68">
        <w:rPr>
          <w:rFonts w:cs="Arial"/>
          <w:sz w:val="20"/>
          <w:szCs w:val="20"/>
        </w:rPr>
        <w:t xml:space="preserve">., </w:t>
      </w:r>
      <w:r w:rsidR="00C3433C" w:rsidRPr="00070D68">
        <w:rPr>
          <w:rFonts w:cs="Arial"/>
          <w:sz w:val="20"/>
          <w:szCs w:val="20"/>
        </w:rPr>
        <w:t>104</w:t>
      </w:r>
      <w:r w:rsidR="00333B34" w:rsidRPr="00070D68">
        <w:rPr>
          <w:rFonts w:cs="Arial"/>
          <w:sz w:val="20"/>
          <w:szCs w:val="20"/>
        </w:rPr>
        <w:t xml:space="preserve">., </w:t>
      </w:r>
      <w:r w:rsidR="00C3433C" w:rsidRPr="00070D68">
        <w:rPr>
          <w:rFonts w:cs="Arial"/>
          <w:sz w:val="20"/>
          <w:szCs w:val="20"/>
        </w:rPr>
        <w:t xml:space="preserve">105. </w:t>
      </w:r>
      <w:r w:rsidRPr="00070D68">
        <w:rPr>
          <w:rFonts w:cs="Arial"/>
          <w:sz w:val="20"/>
          <w:szCs w:val="20"/>
        </w:rPr>
        <w:t xml:space="preserve">členov ter četrti odstavek </w:t>
      </w:r>
      <w:r w:rsidR="00C3433C" w:rsidRPr="00070D68">
        <w:rPr>
          <w:rFonts w:cs="Arial"/>
          <w:sz w:val="20"/>
          <w:szCs w:val="20"/>
        </w:rPr>
        <w:t>111</w:t>
      </w:r>
      <w:r w:rsidRPr="00070D68">
        <w:rPr>
          <w:rFonts w:cs="Arial"/>
          <w:sz w:val="20"/>
          <w:szCs w:val="20"/>
        </w:rPr>
        <w:t xml:space="preserve">. člena predloga zakona, ki obravnavajo razkritje dokazov in posledice razkritja dokazov, uporabljajo za postopke, ki so se začeli že pred uveljavitvijo tega zakona. Taka razlaga je bila podana tudi na delovni skupini Sveta EU, kjer je bilo oblikovano besedilo Direktive 2014/104. </w:t>
      </w:r>
    </w:p>
    <w:p w14:paraId="5B7322FD" w14:textId="77777777" w:rsidR="007522E3" w:rsidRPr="00070D68" w:rsidRDefault="007522E3" w:rsidP="0025166A">
      <w:pPr>
        <w:spacing w:line="260" w:lineRule="atLeast"/>
        <w:rPr>
          <w:rFonts w:cs="Arial"/>
          <w:sz w:val="20"/>
          <w:szCs w:val="20"/>
        </w:rPr>
      </w:pPr>
    </w:p>
    <w:p w14:paraId="6B122F94" w14:textId="77777777" w:rsidR="007522E3" w:rsidRPr="00070D68" w:rsidRDefault="007522E3" w:rsidP="0025166A">
      <w:pPr>
        <w:spacing w:line="260" w:lineRule="atLeast"/>
        <w:rPr>
          <w:rFonts w:cs="Arial"/>
          <w:sz w:val="20"/>
          <w:szCs w:val="20"/>
        </w:rPr>
      </w:pPr>
      <w:r w:rsidRPr="00070D68">
        <w:rPr>
          <w:rFonts w:cs="Arial"/>
          <w:sz w:val="20"/>
          <w:szCs w:val="20"/>
        </w:rPr>
        <w:t>Takšne prehodne določbe so bile urejene že pri sprejemu ZPOmK-1G, s katerim se je v naš pravni sistem prenesla Direktiva 2014/14/EU. Vendar je treba takšen režim uporabe navedenih določb ohraniti tudi po začetku uporabe tega zakona.</w:t>
      </w:r>
    </w:p>
    <w:p w14:paraId="38A97CC0" w14:textId="77777777" w:rsidR="005A6953" w:rsidRPr="00070D68" w:rsidRDefault="005A6953" w:rsidP="0025166A">
      <w:pPr>
        <w:spacing w:line="260" w:lineRule="atLeast"/>
        <w:rPr>
          <w:rFonts w:cs="Arial"/>
          <w:b/>
          <w:sz w:val="20"/>
          <w:szCs w:val="20"/>
        </w:rPr>
      </w:pPr>
    </w:p>
    <w:p w14:paraId="3EBB1A9A" w14:textId="1002C14A"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C3433C" w:rsidRPr="00070D68">
        <w:rPr>
          <w:rFonts w:cs="Arial"/>
          <w:b/>
          <w:sz w:val="20"/>
          <w:szCs w:val="20"/>
        </w:rPr>
        <w:t>125</w:t>
      </w:r>
      <w:r w:rsidRPr="00070D68">
        <w:rPr>
          <w:rFonts w:cs="Arial"/>
          <w:b/>
          <w:sz w:val="20"/>
          <w:szCs w:val="20"/>
        </w:rPr>
        <w:t>. členu (razveljavitev predpisov)</w:t>
      </w:r>
    </w:p>
    <w:p w14:paraId="2AF8609C" w14:textId="77777777" w:rsidR="007522E3" w:rsidRPr="00070D68" w:rsidRDefault="007522E3" w:rsidP="0025166A">
      <w:pPr>
        <w:spacing w:line="260" w:lineRule="atLeast"/>
        <w:rPr>
          <w:rFonts w:cs="Arial"/>
          <w:b/>
          <w:sz w:val="20"/>
          <w:szCs w:val="20"/>
        </w:rPr>
      </w:pPr>
    </w:p>
    <w:p w14:paraId="159F1246" w14:textId="77777777" w:rsidR="007522E3" w:rsidRPr="00070D68" w:rsidRDefault="007522E3" w:rsidP="0025166A">
      <w:pPr>
        <w:spacing w:line="260" w:lineRule="atLeast"/>
        <w:rPr>
          <w:rFonts w:cs="Arial"/>
          <w:sz w:val="20"/>
          <w:szCs w:val="20"/>
        </w:rPr>
      </w:pPr>
      <w:r w:rsidRPr="00070D68">
        <w:rPr>
          <w:rFonts w:cs="Arial"/>
          <w:sz w:val="20"/>
          <w:szCs w:val="20"/>
        </w:rPr>
        <w:t>Ta člen ureja razveljavitev ZPOmK-1 ter podzakonskih aktov, ki so bili sprejeti na podlagi ZPOmK-1.</w:t>
      </w:r>
    </w:p>
    <w:p w14:paraId="128CB37E" w14:textId="77777777" w:rsidR="007522E3" w:rsidRPr="00070D68" w:rsidRDefault="007522E3" w:rsidP="0025166A">
      <w:pPr>
        <w:spacing w:line="260" w:lineRule="atLeast"/>
        <w:rPr>
          <w:rFonts w:cs="Arial"/>
          <w:b/>
          <w:sz w:val="20"/>
          <w:szCs w:val="20"/>
        </w:rPr>
      </w:pPr>
    </w:p>
    <w:p w14:paraId="3ACE94C2" w14:textId="7A606991"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C3433C" w:rsidRPr="00070D68">
        <w:rPr>
          <w:rFonts w:cs="Arial"/>
          <w:b/>
          <w:sz w:val="20"/>
          <w:szCs w:val="20"/>
        </w:rPr>
        <w:t>126</w:t>
      </w:r>
      <w:r w:rsidRPr="00070D68">
        <w:rPr>
          <w:rFonts w:cs="Arial"/>
          <w:b/>
          <w:sz w:val="20"/>
          <w:szCs w:val="20"/>
        </w:rPr>
        <w:t>. členu (roki za izdajo podzakonskih predpisov)</w:t>
      </w:r>
    </w:p>
    <w:p w14:paraId="222DA1DB" w14:textId="77777777" w:rsidR="007522E3" w:rsidRPr="00070D68" w:rsidRDefault="007522E3" w:rsidP="0025166A">
      <w:pPr>
        <w:spacing w:line="260" w:lineRule="atLeast"/>
        <w:rPr>
          <w:rFonts w:cs="Arial"/>
          <w:sz w:val="20"/>
          <w:szCs w:val="20"/>
        </w:rPr>
      </w:pPr>
    </w:p>
    <w:p w14:paraId="4BA71E0F" w14:textId="77777777" w:rsidR="007522E3" w:rsidRPr="00070D68" w:rsidRDefault="007522E3" w:rsidP="0025166A">
      <w:pPr>
        <w:spacing w:line="260" w:lineRule="atLeast"/>
        <w:rPr>
          <w:rFonts w:cs="Arial"/>
          <w:b/>
          <w:sz w:val="20"/>
          <w:szCs w:val="20"/>
        </w:rPr>
      </w:pPr>
      <w:r w:rsidRPr="00070D68">
        <w:rPr>
          <w:rFonts w:cs="Arial"/>
          <w:sz w:val="20"/>
          <w:szCs w:val="20"/>
        </w:rPr>
        <w:t>Ta člen ureja roke za izdajo podzakonskih prepisov in splošnih aktov, določenih v tem zakonu.</w:t>
      </w:r>
    </w:p>
    <w:p w14:paraId="6538F492" w14:textId="77777777" w:rsidR="007522E3" w:rsidRPr="00070D68" w:rsidRDefault="007522E3" w:rsidP="0025166A">
      <w:pPr>
        <w:spacing w:line="260" w:lineRule="atLeast"/>
        <w:rPr>
          <w:rFonts w:cs="Arial"/>
          <w:b/>
          <w:sz w:val="20"/>
          <w:szCs w:val="20"/>
        </w:rPr>
      </w:pPr>
    </w:p>
    <w:p w14:paraId="550B7E0C" w14:textId="67BCBF18" w:rsidR="007522E3" w:rsidRPr="00070D68" w:rsidRDefault="007522E3" w:rsidP="0025166A">
      <w:pPr>
        <w:spacing w:line="260" w:lineRule="atLeast"/>
        <w:rPr>
          <w:rFonts w:cs="Arial"/>
          <w:b/>
          <w:sz w:val="20"/>
          <w:szCs w:val="20"/>
        </w:rPr>
      </w:pPr>
      <w:r w:rsidRPr="00070D68">
        <w:rPr>
          <w:rFonts w:cs="Arial"/>
          <w:b/>
          <w:sz w:val="20"/>
          <w:szCs w:val="20"/>
        </w:rPr>
        <w:t xml:space="preserve">K </w:t>
      </w:r>
      <w:r w:rsidR="00C3433C" w:rsidRPr="00070D68">
        <w:rPr>
          <w:rFonts w:cs="Arial"/>
          <w:b/>
          <w:sz w:val="20"/>
          <w:szCs w:val="20"/>
        </w:rPr>
        <w:t>127</w:t>
      </w:r>
      <w:r w:rsidRPr="00070D68">
        <w:rPr>
          <w:rFonts w:cs="Arial"/>
          <w:b/>
          <w:sz w:val="20"/>
          <w:szCs w:val="20"/>
        </w:rPr>
        <w:t>. členu (začetek veljavnosti)</w:t>
      </w:r>
    </w:p>
    <w:p w14:paraId="34EF799D" w14:textId="77777777" w:rsidR="007522E3" w:rsidRPr="00070D68" w:rsidRDefault="007522E3" w:rsidP="0025166A">
      <w:pPr>
        <w:spacing w:line="260" w:lineRule="atLeast"/>
        <w:rPr>
          <w:rFonts w:cs="Arial"/>
          <w:b/>
          <w:sz w:val="20"/>
          <w:szCs w:val="20"/>
        </w:rPr>
      </w:pPr>
    </w:p>
    <w:p w14:paraId="62193B0C" w14:textId="77777777" w:rsidR="007862BD" w:rsidRPr="00070D68" w:rsidRDefault="007522E3" w:rsidP="0025166A">
      <w:pPr>
        <w:spacing w:line="260" w:lineRule="atLeast"/>
        <w:rPr>
          <w:rFonts w:cs="Arial"/>
          <w:sz w:val="20"/>
          <w:szCs w:val="20"/>
        </w:rPr>
      </w:pPr>
      <w:r w:rsidRPr="00070D68">
        <w:rPr>
          <w:rFonts w:cs="Arial"/>
          <w:sz w:val="20"/>
          <w:szCs w:val="20"/>
        </w:rPr>
        <w:t>Ta člen določa začetek veljavnosti in začetek uporabe tega zakona.</w:t>
      </w:r>
    </w:p>
    <w:p w14:paraId="7CFB3258" w14:textId="77777777" w:rsidR="00A45607" w:rsidRPr="00070D68" w:rsidRDefault="00A45607" w:rsidP="0025166A">
      <w:pPr>
        <w:spacing w:line="260" w:lineRule="atLeast"/>
        <w:rPr>
          <w:rFonts w:cs="Arial"/>
          <w:sz w:val="20"/>
          <w:szCs w:val="20"/>
        </w:rPr>
      </w:pPr>
    </w:p>
    <w:p w14:paraId="4BC744E4" w14:textId="77777777" w:rsidR="00B571B9" w:rsidRPr="00070D68" w:rsidRDefault="00B571B9" w:rsidP="0025166A">
      <w:pPr>
        <w:spacing w:line="260" w:lineRule="atLeast"/>
        <w:rPr>
          <w:rFonts w:cs="Arial"/>
          <w:sz w:val="20"/>
          <w:szCs w:val="20"/>
        </w:rPr>
      </w:pPr>
    </w:p>
    <w:p w14:paraId="36AAC076" w14:textId="77777777" w:rsidR="00A45607" w:rsidRPr="00070D68" w:rsidRDefault="00A45607" w:rsidP="0025166A">
      <w:pPr>
        <w:spacing w:line="260" w:lineRule="atLeast"/>
        <w:rPr>
          <w:rFonts w:cs="Arial"/>
          <w:sz w:val="20"/>
          <w:szCs w:val="20"/>
        </w:rPr>
      </w:pPr>
    </w:p>
    <w:tbl>
      <w:tblPr>
        <w:tblW w:w="0" w:type="auto"/>
        <w:tblLook w:val="04A0" w:firstRow="1" w:lastRow="0" w:firstColumn="1" w:lastColumn="0" w:noHBand="0" w:noVBand="1"/>
      </w:tblPr>
      <w:tblGrid>
        <w:gridCol w:w="9213"/>
      </w:tblGrid>
      <w:tr w:rsidR="00A45607" w:rsidRPr="00070D68" w14:paraId="3765CEC4" w14:textId="77777777" w:rsidTr="00D378D6">
        <w:tc>
          <w:tcPr>
            <w:tcW w:w="9213" w:type="dxa"/>
          </w:tcPr>
          <w:p w14:paraId="4FA63C58" w14:textId="77777777" w:rsidR="00A45607" w:rsidRPr="00070D68" w:rsidRDefault="00A45607" w:rsidP="00D378D6">
            <w:pPr>
              <w:pStyle w:val="Poglavje"/>
              <w:spacing w:before="0" w:line="260" w:lineRule="exact"/>
              <w:jc w:val="left"/>
              <w:rPr>
                <w:b/>
                <w:sz w:val="20"/>
                <w:szCs w:val="20"/>
              </w:rPr>
            </w:pPr>
            <w:r w:rsidRPr="00070D68">
              <w:rPr>
                <w:b/>
                <w:sz w:val="20"/>
                <w:szCs w:val="20"/>
              </w:rPr>
              <w:t>IV. BESEDILO ČLENOV, KI SE SPREMINJAJO</w:t>
            </w:r>
          </w:p>
        </w:tc>
      </w:tr>
      <w:tr w:rsidR="00A45607" w:rsidRPr="00070D68" w14:paraId="3BCC5870" w14:textId="77777777" w:rsidTr="00D378D6">
        <w:tc>
          <w:tcPr>
            <w:tcW w:w="9213" w:type="dxa"/>
          </w:tcPr>
          <w:p w14:paraId="57BA0407" w14:textId="77777777" w:rsidR="00A45607" w:rsidRPr="00070D68" w:rsidRDefault="00A45607" w:rsidP="00D378D6">
            <w:pPr>
              <w:pStyle w:val="Neotevilenodstavek"/>
              <w:spacing w:before="0" w:after="0" w:line="260" w:lineRule="exact"/>
            </w:pPr>
            <w:r w:rsidRPr="00070D68">
              <w:t>(prepis določb veljavnega zakona, ki se s predlogom spreminjajo)</w:t>
            </w:r>
          </w:p>
          <w:p w14:paraId="16395DAF" w14:textId="77777777" w:rsidR="00A45607" w:rsidRPr="00070D68" w:rsidRDefault="00A45607" w:rsidP="00D378D6">
            <w:pPr>
              <w:pStyle w:val="Neotevilenodstavek"/>
              <w:spacing w:before="0" w:after="0" w:line="260" w:lineRule="exact"/>
            </w:pPr>
          </w:p>
          <w:p w14:paraId="31CBAD96" w14:textId="77777777" w:rsidR="00A45607" w:rsidRPr="00070D68" w:rsidRDefault="00A45607" w:rsidP="00D378D6">
            <w:pPr>
              <w:pStyle w:val="Neotevilenodstavek"/>
              <w:spacing w:before="0" w:after="0" w:line="260" w:lineRule="exact"/>
            </w:pPr>
          </w:p>
          <w:p w14:paraId="6DCF1101" w14:textId="77777777" w:rsidR="00A45607" w:rsidRPr="00070D68" w:rsidRDefault="00A45607" w:rsidP="00D378D6">
            <w:pPr>
              <w:pStyle w:val="Neotevilenodstavek"/>
              <w:spacing w:before="0" w:after="0" w:line="260" w:lineRule="exact"/>
            </w:pPr>
          </w:p>
        </w:tc>
      </w:tr>
      <w:tr w:rsidR="00A45607" w:rsidRPr="00070D68" w14:paraId="5104199D" w14:textId="77777777" w:rsidTr="00D378D6">
        <w:tc>
          <w:tcPr>
            <w:tcW w:w="9213" w:type="dxa"/>
          </w:tcPr>
          <w:p w14:paraId="29698AF1" w14:textId="77777777" w:rsidR="00A45607" w:rsidRPr="00070D68" w:rsidRDefault="00A45607" w:rsidP="00D378D6">
            <w:pPr>
              <w:pStyle w:val="Poglavje"/>
              <w:spacing w:before="0" w:line="260" w:lineRule="exact"/>
              <w:jc w:val="left"/>
              <w:rPr>
                <w:b/>
                <w:sz w:val="20"/>
                <w:szCs w:val="20"/>
              </w:rPr>
            </w:pPr>
            <w:r w:rsidRPr="00070D68">
              <w:rPr>
                <w:b/>
                <w:sz w:val="20"/>
                <w:szCs w:val="20"/>
              </w:rPr>
              <w:t>V. PREDLOG, DA SE PREDLOG ZAKONA OBRAVNAVA PO NUJNEM OZIROMA SKRAJŠANEM POSTOPKU</w:t>
            </w:r>
          </w:p>
        </w:tc>
      </w:tr>
      <w:tr w:rsidR="00A45607" w:rsidRPr="00070D68" w14:paraId="5FF7AF4D" w14:textId="77777777" w:rsidTr="00D378D6">
        <w:tc>
          <w:tcPr>
            <w:tcW w:w="9213" w:type="dxa"/>
          </w:tcPr>
          <w:p w14:paraId="2557829D" w14:textId="77777777" w:rsidR="00A45607" w:rsidRPr="00070D68" w:rsidRDefault="00A45607" w:rsidP="00D378D6">
            <w:pPr>
              <w:pStyle w:val="Neotevilenodstavek"/>
              <w:spacing w:before="0" w:after="0" w:line="260" w:lineRule="exact"/>
              <w:rPr>
                <w:iCs/>
              </w:rPr>
            </w:pPr>
            <w:r w:rsidRPr="00070D68">
              <w:t xml:space="preserve">(razlogi in posledice, zaradi katerih se predlaga nujni ali skrajšani postopek, </w:t>
            </w:r>
            <w:r w:rsidRPr="00070D68">
              <w:rPr>
                <w:iCs/>
              </w:rPr>
              <w:t>razen za predlog zakona o ratifikaciji mednarodne pogodbe, ki se v skladu s 169. členom Poslovnika državnega zbora obravnava po nujnem postopku)</w:t>
            </w:r>
          </w:p>
          <w:p w14:paraId="293A8E10" w14:textId="77777777" w:rsidR="00A45607" w:rsidRPr="00070D68" w:rsidRDefault="00A45607" w:rsidP="00D378D6">
            <w:pPr>
              <w:pStyle w:val="Neotevilenodstavek"/>
              <w:spacing w:before="0" w:after="0" w:line="260" w:lineRule="exact"/>
              <w:rPr>
                <w:iCs/>
              </w:rPr>
            </w:pPr>
          </w:p>
          <w:p w14:paraId="4668CB29" w14:textId="77777777" w:rsidR="00A45607" w:rsidRPr="00070D68" w:rsidRDefault="00A45607" w:rsidP="00D378D6">
            <w:pPr>
              <w:pStyle w:val="Neotevilenodstavek"/>
              <w:spacing w:before="0" w:after="0" w:line="260" w:lineRule="exact"/>
              <w:rPr>
                <w:iCs/>
              </w:rPr>
            </w:pPr>
          </w:p>
          <w:p w14:paraId="3D46CB72" w14:textId="77777777" w:rsidR="00A45607" w:rsidRPr="00070D68" w:rsidRDefault="00A45607" w:rsidP="00D378D6">
            <w:pPr>
              <w:pStyle w:val="Neotevilenodstavek"/>
              <w:spacing w:before="0" w:after="0" w:line="260" w:lineRule="exact"/>
            </w:pPr>
          </w:p>
        </w:tc>
      </w:tr>
      <w:tr w:rsidR="00A45607" w:rsidRPr="00070D68" w14:paraId="5A4B2561" w14:textId="77777777" w:rsidTr="00D378D6">
        <w:tc>
          <w:tcPr>
            <w:tcW w:w="9213" w:type="dxa"/>
          </w:tcPr>
          <w:p w14:paraId="3C0D037A" w14:textId="77777777" w:rsidR="00A45607" w:rsidRPr="00070D68" w:rsidRDefault="00A45607" w:rsidP="00D378D6">
            <w:pPr>
              <w:pStyle w:val="Poglavje"/>
              <w:spacing w:before="0" w:line="260" w:lineRule="exact"/>
              <w:jc w:val="left"/>
              <w:rPr>
                <w:b/>
                <w:sz w:val="20"/>
                <w:szCs w:val="20"/>
              </w:rPr>
            </w:pPr>
            <w:r w:rsidRPr="00070D68">
              <w:rPr>
                <w:b/>
                <w:sz w:val="20"/>
                <w:szCs w:val="20"/>
              </w:rPr>
              <w:t>VI. PRILOGE</w:t>
            </w:r>
          </w:p>
        </w:tc>
      </w:tr>
      <w:tr w:rsidR="00A45607" w:rsidRPr="00070D68" w14:paraId="7E117FED" w14:textId="77777777" w:rsidTr="00D378D6">
        <w:tc>
          <w:tcPr>
            <w:tcW w:w="9213" w:type="dxa"/>
          </w:tcPr>
          <w:p w14:paraId="0FE5CDB6" w14:textId="77777777" w:rsidR="00A45607" w:rsidRPr="00070D68" w:rsidRDefault="00A45607" w:rsidP="00406147">
            <w:pPr>
              <w:pStyle w:val="Oddelek"/>
              <w:suppressAutoHyphens/>
              <w:spacing w:before="0" w:line="260" w:lineRule="exact"/>
              <w:jc w:val="both"/>
              <w:outlineLvl w:val="3"/>
              <w:rPr>
                <w:sz w:val="20"/>
                <w:szCs w:val="20"/>
              </w:rPr>
            </w:pPr>
          </w:p>
        </w:tc>
      </w:tr>
    </w:tbl>
    <w:p w14:paraId="0065ABE0" w14:textId="77777777" w:rsidR="007502A8" w:rsidRPr="00070D68" w:rsidRDefault="007502A8" w:rsidP="00ED0F1C">
      <w:pPr>
        <w:pStyle w:val="Oddelek"/>
        <w:numPr>
          <w:ilvl w:val="0"/>
          <w:numId w:val="83"/>
        </w:numPr>
        <w:suppressAutoHyphens/>
        <w:spacing w:before="0" w:line="260" w:lineRule="exact"/>
        <w:ind w:left="601" w:hanging="601"/>
        <w:jc w:val="both"/>
        <w:outlineLvl w:val="3"/>
        <w:rPr>
          <w:b/>
          <w:sz w:val="20"/>
          <w:szCs w:val="20"/>
        </w:rPr>
      </w:pPr>
      <w:r w:rsidRPr="00070D68">
        <w:rPr>
          <w:sz w:val="20"/>
          <w:szCs w:val="20"/>
        </w:rPr>
        <w:t>osnutki podzakonskih predpisov, katerih izdajo določa predlog zakona (minimalni standardi so v prilogi 4 Navodila za izvajanje Poslovnika Vlade Republike Slovenije št. 10),</w:t>
      </w:r>
    </w:p>
    <w:p w14:paraId="577F5EC1" w14:textId="77777777" w:rsidR="00A45607" w:rsidRPr="0025166A" w:rsidRDefault="00A45607" w:rsidP="0025166A">
      <w:pPr>
        <w:spacing w:line="260" w:lineRule="atLeast"/>
        <w:rPr>
          <w:rFonts w:cs="Arial"/>
          <w:sz w:val="20"/>
          <w:szCs w:val="20"/>
        </w:rPr>
      </w:pPr>
    </w:p>
    <w:sectPr w:rsidR="00A45607" w:rsidRPr="0025166A" w:rsidSect="00CF221E">
      <w:headerReference w:type="default" r:id="rId162"/>
      <w:footerReference w:type="default" r:id="rId163"/>
      <w:pgSz w:w="11907" w:h="16840" w:code="9"/>
      <w:pgMar w:top="1417" w:right="1417" w:bottom="1417" w:left="1417" w:header="708" w:footer="708"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C096D6" w14:textId="77777777" w:rsidR="000B1199" w:rsidRDefault="000B1199" w:rsidP="00443548">
      <w:r>
        <w:separator/>
      </w:r>
    </w:p>
    <w:p w14:paraId="786773D8" w14:textId="77777777" w:rsidR="000B1199" w:rsidRDefault="000B1199"/>
  </w:endnote>
  <w:endnote w:type="continuationSeparator" w:id="0">
    <w:p w14:paraId="6AD31EF5" w14:textId="77777777" w:rsidR="000B1199" w:rsidRDefault="000B1199" w:rsidP="00443548">
      <w:r>
        <w:continuationSeparator/>
      </w:r>
    </w:p>
    <w:p w14:paraId="40577F29" w14:textId="77777777" w:rsidR="000B1199" w:rsidRDefault="000B11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Liberation Sans">
    <w:altName w:val="Arial"/>
    <w:charset w:val="EE"/>
    <w:family w:val="swiss"/>
    <w:pitch w:val="variable"/>
  </w:font>
  <w:font w:name="Microsoft YaHei">
    <w:panose1 w:val="020B0503020204020204"/>
    <w:charset w:val="86"/>
    <w:family w:val="swiss"/>
    <w:pitch w:val="variable"/>
    <w:sig w:usb0="80000287" w:usb1="280F3C52" w:usb2="00000016" w:usb3="00000000" w:csb0="0004001F" w:csb1="00000000"/>
  </w:font>
  <w:font w:name="Consolas">
    <w:panose1 w:val="020B0609020204030204"/>
    <w:charset w:val="EE"/>
    <w:family w:val="modern"/>
    <w:pitch w:val="fixed"/>
    <w:sig w:usb0="E10002FF" w:usb1="4000FCFF" w:usb2="00000009" w:usb3="00000000" w:csb0="0000019F" w:csb1="00000000"/>
  </w:font>
  <w:font w:name="Myriad Pro">
    <w:altName w:val="Arial"/>
    <w:panose1 w:val="00000000000000000000"/>
    <w:charset w:val="00"/>
    <w:family w:val="swiss"/>
    <w:notTrueType/>
    <w:pitch w:val="default"/>
    <w:sig w:usb0="00000001" w:usb1="00000000" w:usb2="00000000" w:usb3="00000000" w:csb0="00000003" w:csb1="00000000"/>
  </w:font>
  <w:font w:name="Frutiger">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etaNormalCELF-Roman">
    <w:altName w:val="Times New Roman"/>
    <w:panose1 w:val="00000000000000000000"/>
    <w:charset w:val="EE"/>
    <w:family w:val="auto"/>
    <w:notTrueType/>
    <w:pitch w:val="variable"/>
    <w:sig w:usb0="00000001" w:usb1="00000000" w:usb2="00000000" w:usb3="00000000" w:csb0="00000003" w:csb1="00000000"/>
  </w:font>
  <w:font w:name="Batang">
    <w:altName w:val="바탕"/>
    <w:panose1 w:val="02030600000101010101"/>
    <w:charset w:val="81"/>
    <w:family w:val="auto"/>
    <w:notTrueType/>
    <w:pitch w:val="fixed"/>
    <w:sig w:usb0="00000001" w:usb1="09060000" w:usb2="00000010" w:usb3="00000000" w:csb0="00080000" w:csb1="00000000"/>
  </w:font>
  <w:font w:name="MetaBlackCELF-Roman">
    <w:panose1 w:val="00000000000000000000"/>
    <w:charset w:val="EE"/>
    <w:family w:val="auto"/>
    <w:notTrueType/>
    <w:pitch w:val="variable"/>
    <w:sig w:usb0="00000007" w:usb1="00000000" w:usb2="00000000" w:usb3="00000000" w:csb0="00000003" w:csb1="00000000"/>
  </w:font>
  <w:font w:name="Humnst777 Lt BT">
    <w:altName w:val="Arial"/>
    <w:panose1 w:val="00000000000000000000"/>
    <w:charset w:val="00"/>
    <w:family w:val="swiss"/>
    <w:notTrueType/>
    <w:pitch w:val="default"/>
    <w:sig w:usb0="00000007" w:usb1="00000000" w:usb2="00000000" w:usb3="00000000" w:csb0="00000003"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0"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Tahoma"/>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4569091"/>
      <w:docPartObj>
        <w:docPartGallery w:val="Page Numbers (Bottom of Page)"/>
        <w:docPartUnique/>
      </w:docPartObj>
    </w:sdtPr>
    <w:sdtEndPr>
      <w:rPr>
        <w:sz w:val="18"/>
        <w:szCs w:val="18"/>
      </w:rPr>
    </w:sdtEndPr>
    <w:sdtContent>
      <w:p w14:paraId="1691201C" w14:textId="25665F43" w:rsidR="000B1199" w:rsidRPr="00925BCB" w:rsidRDefault="000B1199">
        <w:pPr>
          <w:pStyle w:val="Noga"/>
          <w:jc w:val="right"/>
          <w:rPr>
            <w:sz w:val="18"/>
            <w:szCs w:val="18"/>
          </w:rPr>
        </w:pPr>
        <w:r w:rsidRPr="00925BCB">
          <w:rPr>
            <w:sz w:val="18"/>
            <w:szCs w:val="18"/>
          </w:rPr>
          <w:fldChar w:fldCharType="begin"/>
        </w:r>
        <w:r w:rsidRPr="00925BCB">
          <w:rPr>
            <w:sz w:val="18"/>
            <w:szCs w:val="18"/>
          </w:rPr>
          <w:instrText>PAGE   \* MERGEFORMAT</w:instrText>
        </w:r>
        <w:r w:rsidRPr="00925BCB">
          <w:rPr>
            <w:sz w:val="18"/>
            <w:szCs w:val="18"/>
          </w:rPr>
          <w:fldChar w:fldCharType="separate"/>
        </w:r>
        <w:r w:rsidR="00824652">
          <w:rPr>
            <w:noProof/>
            <w:sz w:val="18"/>
            <w:szCs w:val="18"/>
          </w:rPr>
          <w:t>142</w:t>
        </w:r>
        <w:r w:rsidRPr="00925BCB">
          <w:rPr>
            <w:noProof/>
            <w:sz w:val="18"/>
            <w:szCs w:val="18"/>
          </w:rPr>
          <w:fldChar w:fldCharType="end"/>
        </w:r>
      </w:p>
    </w:sdtContent>
  </w:sdt>
  <w:p w14:paraId="58899AB4" w14:textId="77777777" w:rsidR="000B1199" w:rsidRDefault="000B1199">
    <w:pPr>
      <w:pStyle w:val="Noga"/>
    </w:pPr>
  </w:p>
  <w:p w14:paraId="3200BEA3" w14:textId="77777777" w:rsidR="000B1199" w:rsidRDefault="000B119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D5223E" w14:textId="77777777" w:rsidR="000B1199" w:rsidRDefault="000B1199" w:rsidP="00443548">
      <w:r>
        <w:separator/>
      </w:r>
    </w:p>
    <w:p w14:paraId="388F59A6" w14:textId="77777777" w:rsidR="000B1199" w:rsidRDefault="000B1199"/>
  </w:footnote>
  <w:footnote w:type="continuationSeparator" w:id="0">
    <w:p w14:paraId="3465BE78" w14:textId="77777777" w:rsidR="000B1199" w:rsidRDefault="000B1199" w:rsidP="00443548">
      <w:r>
        <w:continuationSeparator/>
      </w:r>
    </w:p>
    <w:p w14:paraId="3E48D823" w14:textId="77777777" w:rsidR="000B1199" w:rsidRDefault="000B1199"/>
  </w:footnote>
  <w:footnote w:id="1">
    <w:p w14:paraId="552DB557" w14:textId="77777777" w:rsidR="000B1199" w:rsidRPr="00697EF5" w:rsidRDefault="000B1199" w:rsidP="00AC6E15">
      <w:pPr>
        <w:pStyle w:val="Sprotnaopomba-besedilo"/>
        <w:jc w:val="both"/>
        <w:rPr>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w:t>
      </w:r>
      <w:hyperlink r:id="rId1" w:history="1">
        <w:r w:rsidRPr="00697EF5">
          <w:rPr>
            <w:rStyle w:val="Hiperpovezava"/>
            <w:rFonts w:ascii="Arial" w:hAnsi="Arial" w:cs="Arial"/>
            <w:b w:val="0"/>
            <w:i/>
            <w:color w:val="auto"/>
            <w:sz w:val="16"/>
            <w:szCs w:val="16"/>
            <w:u w:val="none"/>
          </w:rPr>
          <w:t>http://ec.europa.eu/about/index_en.htm</w:t>
        </w:r>
      </w:hyperlink>
      <w:r w:rsidRPr="00697EF5">
        <w:rPr>
          <w:rFonts w:ascii="Arial" w:hAnsi="Arial" w:cs="Arial"/>
          <w:b/>
          <w:i/>
          <w:sz w:val="16"/>
          <w:szCs w:val="16"/>
        </w:rPr>
        <w:t>.</w:t>
      </w:r>
    </w:p>
  </w:footnote>
  <w:footnote w:id="2">
    <w:p w14:paraId="5592B946" w14:textId="77777777" w:rsidR="000B1199" w:rsidRPr="00697EF5" w:rsidRDefault="000B1199" w:rsidP="00AC6E15">
      <w:pPr>
        <w:pStyle w:val="Sprotnaopomba-besedilo"/>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Glej opombo št. 34 v zadevi SCHENKER.</w:t>
      </w:r>
    </w:p>
  </w:footnote>
  <w:footnote w:id="3">
    <w:p w14:paraId="78DA9721" w14:textId="77777777" w:rsidR="000B1199" w:rsidRPr="00697EF5" w:rsidRDefault="000B1199" w:rsidP="00AC6E15">
      <w:pPr>
        <w:rPr>
          <w:rFonts w:cs="Arial"/>
          <w:sz w:val="16"/>
        </w:rPr>
      </w:pPr>
      <w:r w:rsidRPr="00697EF5">
        <w:rPr>
          <w:rStyle w:val="Sprotnaopomba-sklic"/>
          <w:rFonts w:cs="Arial"/>
          <w:i/>
          <w:sz w:val="16"/>
        </w:rPr>
        <w:footnoteRef/>
      </w:r>
      <w:r w:rsidRPr="00697EF5">
        <w:rPr>
          <w:rFonts w:cs="Arial"/>
          <w:i/>
          <w:sz w:val="16"/>
        </w:rPr>
        <w:t xml:space="preserve"> </w:t>
      </w:r>
      <w:hyperlink r:id="rId2" w:history="1">
        <w:r w:rsidRPr="00697EF5">
          <w:rPr>
            <w:rStyle w:val="Hiperpovezava"/>
            <w:rFonts w:cs="Arial"/>
            <w:b w:val="0"/>
            <w:i/>
            <w:color w:val="auto"/>
            <w:sz w:val="16"/>
          </w:rPr>
          <w:t>http://www.aztn.hr/trzisno-natjecanje/29/zakonodavni-okvir-rh/</w:t>
        </w:r>
      </w:hyperlink>
      <w:r w:rsidRPr="00697EF5">
        <w:rPr>
          <w:rFonts w:cs="Arial"/>
          <w:b/>
          <w:i/>
          <w:sz w:val="16"/>
        </w:rPr>
        <w:t>.</w:t>
      </w:r>
    </w:p>
  </w:footnote>
  <w:footnote w:id="4">
    <w:p w14:paraId="0E171C6A" w14:textId="77777777" w:rsidR="000B1199" w:rsidRPr="00B571B9" w:rsidRDefault="000B1199" w:rsidP="007522E3">
      <w:pPr>
        <w:pStyle w:val="Sprotnaopomba-besedilo"/>
        <w:jc w:val="both"/>
        <w:rPr>
          <w:rFonts w:ascii="Arial" w:hAnsi="Arial" w:cs="Arial"/>
          <w:sz w:val="16"/>
          <w:szCs w:val="16"/>
        </w:rPr>
      </w:pPr>
      <w:r w:rsidRPr="00B571B9">
        <w:rPr>
          <w:rStyle w:val="Sprotnaopomba-sklic"/>
          <w:rFonts w:ascii="Arial" w:hAnsi="Arial" w:cs="Arial"/>
          <w:sz w:val="16"/>
          <w:szCs w:val="16"/>
        </w:rPr>
        <w:footnoteRef/>
      </w:r>
      <w:r w:rsidRPr="00B571B9">
        <w:rPr>
          <w:rFonts w:ascii="Arial" w:hAnsi="Arial" w:cs="Arial"/>
          <w:sz w:val="16"/>
          <w:szCs w:val="16"/>
        </w:rPr>
        <w:t xml:space="preserve"> </w:t>
      </w:r>
      <w:r w:rsidRPr="00B571B9">
        <w:rPr>
          <w:rFonts w:ascii="Arial" w:hAnsi="Arial" w:cs="Arial"/>
          <w:i/>
          <w:sz w:val="16"/>
          <w:szCs w:val="16"/>
        </w:rPr>
        <w:t xml:space="preserve">Sodba z dne 20. 9. 2001, C-453/99, </w:t>
      </w:r>
      <w:proofErr w:type="spellStart"/>
      <w:r w:rsidRPr="00B571B9">
        <w:rPr>
          <w:rFonts w:ascii="Arial" w:hAnsi="Arial" w:cs="Arial"/>
          <w:i/>
          <w:sz w:val="16"/>
          <w:szCs w:val="16"/>
        </w:rPr>
        <w:t>Courage</w:t>
      </w:r>
      <w:proofErr w:type="spellEnd"/>
      <w:r w:rsidRPr="00B571B9">
        <w:rPr>
          <w:rFonts w:ascii="Arial" w:hAnsi="Arial" w:cs="Arial"/>
          <w:i/>
          <w:sz w:val="16"/>
          <w:szCs w:val="16"/>
        </w:rPr>
        <w:t>/</w:t>
      </w:r>
      <w:proofErr w:type="spellStart"/>
      <w:r w:rsidRPr="00B571B9">
        <w:rPr>
          <w:rFonts w:ascii="Arial" w:hAnsi="Arial" w:cs="Arial"/>
          <w:i/>
          <w:sz w:val="16"/>
          <w:szCs w:val="16"/>
        </w:rPr>
        <w:t>Crehan</w:t>
      </w:r>
      <w:proofErr w:type="spellEnd"/>
      <w:r w:rsidRPr="00B571B9">
        <w:rPr>
          <w:rFonts w:ascii="Arial" w:hAnsi="Arial" w:cs="Arial"/>
          <w:i/>
          <w:sz w:val="16"/>
          <w:szCs w:val="16"/>
        </w:rPr>
        <w:t xml:space="preserve">, EU:C:2001:465; Sodba z dne 14. 6. 2011, C-360/09, </w:t>
      </w:r>
      <w:proofErr w:type="spellStart"/>
      <w:r w:rsidRPr="00B571B9">
        <w:rPr>
          <w:rFonts w:ascii="Arial" w:hAnsi="Arial" w:cs="Arial"/>
          <w:i/>
          <w:sz w:val="16"/>
          <w:szCs w:val="16"/>
        </w:rPr>
        <w:t>Pfleiderer</w:t>
      </w:r>
      <w:proofErr w:type="spellEnd"/>
      <w:r w:rsidRPr="00B571B9">
        <w:rPr>
          <w:rFonts w:ascii="Arial" w:hAnsi="Arial" w:cs="Arial"/>
          <w:i/>
          <w:sz w:val="16"/>
          <w:szCs w:val="16"/>
        </w:rPr>
        <w:t>/</w:t>
      </w:r>
      <w:proofErr w:type="spellStart"/>
      <w:r w:rsidRPr="00B571B9">
        <w:rPr>
          <w:rFonts w:ascii="Arial" w:hAnsi="Arial" w:cs="Arial"/>
          <w:i/>
          <w:sz w:val="16"/>
          <w:szCs w:val="16"/>
        </w:rPr>
        <w:t>Bundeskartellamt</w:t>
      </w:r>
      <w:proofErr w:type="spellEnd"/>
      <w:r w:rsidRPr="00B571B9">
        <w:rPr>
          <w:rFonts w:ascii="Arial" w:hAnsi="Arial" w:cs="Arial"/>
          <w:i/>
          <w:sz w:val="16"/>
          <w:szCs w:val="16"/>
        </w:rPr>
        <w:t xml:space="preserve">, EU:C:2011:389; Sodba z dne 6. 6. 2013, C-536/11, </w:t>
      </w:r>
      <w:proofErr w:type="spellStart"/>
      <w:r w:rsidRPr="00B571B9">
        <w:rPr>
          <w:rFonts w:ascii="Arial" w:hAnsi="Arial" w:cs="Arial"/>
          <w:i/>
          <w:sz w:val="16"/>
          <w:szCs w:val="16"/>
        </w:rPr>
        <w:t>Bundeswettbewerbsbehörde</w:t>
      </w:r>
      <w:proofErr w:type="spellEnd"/>
      <w:r w:rsidRPr="00B571B9">
        <w:rPr>
          <w:rFonts w:ascii="Arial" w:hAnsi="Arial" w:cs="Arial"/>
          <w:i/>
          <w:sz w:val="16"/>
          <w:szCs w:val="16"/>
        </w:rPr>
        <w:t>/</w:t>
      </w:r>
      <w:proofErr w:type="spellStart"/>
      <w:r w:rsidRPr="00B571B9">
        <w:rPr>
          <w:rFonts w:ascii="Arial" w:hAnsi="Arial" w:cs="Arial"/>
          <w:i/>
          <w:sz w:val="16"/>
          <w:szCs w:val="16"/>
        </w:rPr>
        <w:t>Donau</w:t>
      </w:r>
      <w:proofErr w:type="spellEnd"/>
      <w:r w:rsidRPr="00B571B9">
        <w:rPr>
          <w:rFonts w:ascii="Arial" w:hAnsi="Arial" w:cs="Arial"/>
          <w:i/>
          <w:sz w:val="16"/>
          <w:szCs w:val="16"/>
        </w:rPr>
        <w:t xml:space="preserve"> </w:t>
      </w:r>
      <w:proofErr w:type="spellStart"/>
      <w:r w:rsidRPr="00B571B9">
        <w:rPr>
          <w:rFonts w:ascii="Arial" w:hAnsi="Arial" w:cs="Arial"/>
          <w:i/>
          <w:sz w:val="16"/>
          <w:szCs w:val="16"/>
        </w:rPr>
        <w:t>ChemieG</w:t>
      </w:r>
      <w:proofErr w:type="spellEnd"/>
      <w:r w:rsidRPr="00B571B9">
        <w:rPr>
          <w:rFonts w:ascii="Arial" w:hAnsi="Arial" w:cs="Arial"/>
          <w:i/>
          <w:sz w:val="16"/>
          <w:szCs w:val="16"/>
        </w:rPr>
        <w:t>, EU:C:2013:366; Sodba z dne 27. 2. 2014, C-365/12, Komisija/</w:t>
      </w:r>
      <w:proofErr w:type="spellStart"/>
      <w:r w:rsidRPr="00B571B9">
        <w:rPr>
          <w:rFonts w:ascii="Arial" w:hAnsi="Arial" w:cs="Arial"/>
          <w:i/>
          <w:sz w:val="16"/>
          <w:szCs w:val="16"/>
        </w:rPr>
        <w:t>EnBW</w:t>
      </w:r>
      <w:proofErr w:type="spellEnd"/>
      <w:r w:rsidRPr="00B571B9">
        <w:rPr>
          <w:rFonts w:ascii="Arial" w:hAnsi="Arial" w:cs="Arial"/>
          <w:i/>
          <w:sz w:val="16"/>
          <w:szCs w:val="16"/>
        </w:rPr>
        <w:t xml:space="preserve"> </w:t>
      </w:r>
      <w:proofErr w:type="spellStart"/>
      <w:r w:rsidRPr="00B571B9">
        <w:rPr>
          <w:rFonts w:ascii="Arial" w:hAnsi="Arial" w:cs="Arial"/>
          <w:i/>
          <w:sz w:val="16"/>
          <w:szCs w:val="16"/>
        </w:rPr>
        <w:t>Energie</w:t>
      </w:r>
      <w:proofErr w:type="spellEnd"/>
      <w:r w:rsidRPr="00B571B9">
        <w:rPr>
          <w:rFonts w:ascii="Arial" w:hAnsi="Arial" w:cs="Arial"/>
          <w:i/>
          <w:sz w:val="16"/>
          <w:szCs w:val="16"/>
        </w:rPr>
        <w:t xml:space="preserve"> </w:t>
      </w:r>
      <w:proofErr w:type="spellStart"/>
      <w:r w:rsidRPr="00B571B9">
        <w:rPr>
          <w:rFonts w:ascii="Arial" w:hAnsi="Arial" w:cs="Arial"/>
          <w:i/>
          <w:sz w:val="16"/>
          <w:szCs w:val="16"/>
        </w:rPr>
        <w:t>Baden</w:t>
      </w:r>
      <w:proofErr w:type="spellEnd"/>
      <w:r w:rsidRPr="00B571B9">
        <w:rPr>
          <w:rFonts w:ascii="MS Gothic" w:eastAsia="MS Gothic" w:hAnsi="MS Gothic" w:cs="MS Gothic" w:hint="eastAsia"/>
          <w:i/>
          <w:sz w:val="16"/>
          <w:szCs w:val="16"/>
        </w:rPr>
        <w:t>‑</w:t>
      </w:r>
      <w:proofErr w:type="spellStart"/>
      <w:r w:rsidRPr="00B571B9">
        <w:rPr>
          <w:rFonts w:ascii="Arial" w:hAnsi="Arial" w:cs="Arial"/>
          <w:i/>
          <w:sz w:val="16"/>
          <w:szCs w:val="16"/>
        </w:rPr>
        <w:t>Württemberg</w:t>
      </w:r>
      <w:proofErr w:type="spellEnd"/>
      <w:r w:rsidRPr="00B571B9">
        <w:rPr>
          <w:rFonts w:ascii="Arial" w:hAnsi="Arial" w:cs="Arial"/>
          <w:i/>
          <w:sz w:val="16"/>
          <w:szCs w:val="16"/>
        </w:rPr>
        <w:t>, EU:C:2014:112.</w:t>
      </w:r>
    </w:p>
  </w:footnote>
  <w:footnote w:id="5">
    <w:p w14:paraId="27A9C8F4" w14:textId="77777777" w:rsidR="000B1199" w:rsidRPr="00697EF5" w:rsidRDefault="000B1199" w:rsidP="00B571B9">
      <w:pPr>
        <w:rPr>
          <w:rFonts w:cs="Arial"/>
          <w:i/>
          <w:sz w:val="16"/>
        </w:rPr>
      </w:pPr>
      <w:r w:rsidRPr="00697EF5">
        <w:rPr>
          <w:rStyle w:val="Sprotnaopomba-sklic"/>
          <w:rFonts w:cs="Arial"/>
          <w:i/>
          <w:sz w:val="16"/>
        </w:rPr>
        <w:footnoteRef/>
      </w:r>
      <w:r w:rsidRPr="00697EF5">
        <w:rPr>
          <w:rFonts w:cs="Arial"/>
          <w:i/>
          <w:sz w:val="16"/>
        </w:rPr>
        <w:t xml:space="preserve"> Uradni list </w:t>
      </w:r>
      <w:r w:rsidRPr="00697EF5">
        <w:rPr>
          <w:rFonts w:cs="Arial"/>
          <w:i/>
          <w:iCs/>
          <w:sz w:val="16"/>
        </w:rPr>
        <w:t>OJ C 291, 30.8.2014, p. 1–4.</w:t>
      </w:r>
    </w:p>
    <w:p w14:paraId="378F0631" w14:textId="77777777" w:rsidR="000B1199" w:rsidRPr="00697EF5" w:rsidRDefault="000B1199" w:rsidP="007522E3">
      <w:pPr>
        <w:pStyle w:val="Sprotnaopomba-besedilo"/>
        <w:rPr>
          <w:rFonts w:ascii="Arial" w:hAnsi="Arial" w:cs="Arial"/>
        </w:rPr>
      </w:pPr>
    </w:p>
  </w:footnote>
  <w:footnote w:id="6">
    <w:p w14:paraId="1C6BACEE" w14:textId="77777777" w:rsidR="000B1199" w:rsidRPr="00C4449A" w:rsidRDefault="000B1199" w:rsidP="007522E3">
      <w:pPr>
        <w:pStyle w:val="Sprotnaopomba-besedilo"/>
        <w:rPr>
          <w:rFonts w:ascii="Arial" w:hAnsi="Arial" w:cs="Arial"/>
        </w:rPr>
      </w:pPr>
      <w:r w:rsidRPr="00C4449A">
        <w:rPr>
          <w:rStyle w:val="Sprotnaopomba-sklic"/>
          <w:rFonts w:ascii="Arial" w:hAnsi="Arial" w:cs="Arial"/>
          <w:sz w:val="16"/>
          <w:szCs w:val="16"/>
        </w:rPr>
        <w:footnoteRef/>
      </w:r>
      <w:r w:rsidRPr="00C4449A">
        <w:rPr>
          <w:rStyle w:val="Sprotnaopomba-sklic"/>
          <w:rFonts w:ascii="Arial" w:hAnsi="Arial" w:cs="Arial"/>
          <w:sz w:val="16"/>
          <w:szCs w:val="16"/>
        </w:rPr>
        <w:t xml:space="preserve"> </w:t>
      </w:r>
      <w:proofErr w:type="spellStart"/>
      <w:r w:rsidRPr="00C4449A">
        <w:rPr>
          <w:rFonts w:ascii="Arial" w:hAnsi="Arial" w:cs="Arial"/>
          <w:i/>
          <w:sz w:val="16"/>
          <w:szCs w:val="16"/>
        </w:rPr>
        <w:t>Franchet</w:t>
      </w:r>
      <w:proofErr w:type="spellEnd"/>
      <w:r w:rsidRPr="00C4449A">
        <w:rPr>
          <w:rFonts w:ascii="Arial" w:hAnsi="Arial" w:cs="Arial"/>
          <w:i/>
          <w:sz w:val="16"/>
          <w:szCs w:val="16"/>
        </w:rPr>
        <w:t xml:space="preserve"> in </w:t>
      </w:r>
      <w:proofErr w:type="spellStart"/>
      <w:r w:rsidRPr="00C4449A">
        <w:rPr>
          <w:rFonts w:ascii="Arial" w:hAnsi="Arial" w:cs="Arial"/>
          <w:i/>
          <w:sz w:val="16"/>
          <w:szCs w:val="16"/>
        </w:rPr>
        <w:t>Byk</w:t>
      </w:r>
      <w:proofErr w:type="spellEnd"/>
      <w:r w:rsidRPr="00C4449A">
        <w:rPr>
          <w:rFonts w:ascii="Arial" w:hAnsi="Arial" w:cs="Arial"/>
          <w:i/>
          <w:sz w:val="16"/>
          <w:szCs w:val="16"/>
        </w:rPr>
        <w:t xml:space="preserve"> proti Komisija, sodba T-48/05, EU:T:2008:257, točka 75.</w:t>
      </w:r>
    </w:p>
  </w:footnote>
  <w:footnote w:id="7">
    <w:p w14:paraId="69D5DF1B" w14:textId="77777777" w:rsidR="000B1199" w:rsidRPr="00697EF5" w:rsidRDefault="000B1199" w:rsidP="00B571B9">
      <w:pPr>
        <w:pStyle w:val="Sprotnaopomba-besedilo"/>
        <w:jc w:val="both"/>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Obvestilo Komisije o dobrih praksah za izvajanje postopkov v zvezi s členoma 101 in 102 PDEU, ULEU C 308, 20.10.2011, str. 6–32, op. 42, Sodba Sodišča 155/79 z dne 18. maja 1982 AM &amp; S </w:t>
      </w:r>
      <w:proofErr w:type="spellStart"/>
      <w:r w:rsidRPr="00697EF5">
        <w:rPr>
          <w:rFonts w:ascii="Arial" w:hAnsi="Arial" w:cs="Arial"/>
          <w:i/>
          <w:sz w:val="16"/>
          <w:szCs w:val="16"/>
        </w:rPr>
        <w:t>Europe</w:t>
      </w:r>
      <w:proofErr w:type="spellEnd"/>
      <w:r w:rsidRPr="00697EF5">
        <w:rPr>
          <w:rFonts w:ascii="Arial" w:hAnsi="Arial" w:cs="Arial"/>
          <w:i/>
          <w:sz w:val="16"/>
          <w:szCs w:val="16"/>
        </w:rPr>
        <w:t xml:space="preserve"> </w:t>
      </w:r>
      <w:proofErr w:type="spellStart"/>
      <w:r w:rsidRPr="00697EF5">
        <w:rPr>
          <w:rFonts w:ascii="Arial" w:hAnsi="Arial" w:cs="Arial"/>
          <w:i/>
          <w:sz w:val="16"/>
          <w:szCs w:val="16"/>
        </w:rPr>
        <w:t>Limited</w:t>
      </w:r>
      <w:proofErr w:type="spellEnd"/>
      <w:r w:rsidRPr="00697EF5">
        <w:rPr>
          <w:rFonts w:ascii="Arial" w:hAnsi="Arial" w:cs="Arial"/>
          <w:i/>
          <w:sz w:val="16"/>
          <w:szCs w:val="16"/>
        </w:rPr>
        <w:t xml:space="preserve"> proti Komisiji Evropskih skupnosti, ECLI:EU:C:1982:157, tč. 28.</w:t>
      </w:r>
    </w:p>
  </w:footnote>
  <w:footnote w:id="8">
    <w:p w14:paraId="791300BC" w14:textId="77777777" w:rsidR="000B1199" w:rsidRPr="00697EF5" w:rsidRDefault="000B1199" w:rsidP="007522E3">
      <w:pPr>
        <w:rPr>
          <w:rFonts w:cs="Arial"/>
          <w:i/>
          <w:sz w:val="16"/>
        </w:rPr>
      </w:pPr>
      <w:r w:rsidRPr="00B571B9">
        <w:rPr>
          <w:i/>
          <w:iCs/>
          <w:sz w:val="16"/>
          <w:vertAlign w:val="superscript"/>
        </w:rPr>
        <w:footnoteRef/>
      </w:r>
      <w:r w:rsidRPr="00B571B9">
        <w:rPr>
          <w:rFonts w:cs="Arial"/>
          <w:i/>
          <w:iCs/>
          <w:sz w:val="16"/>
        </w:rPr>
        <w:t xml:space="preserve"> </w:t>
      </w:r>
      <w:proofErr w:type="spellStart"/>
      <w:r w:rsidRPr="00B571B9">
        <w:rPr>
          <w:rFonts w:cs="Arial"/>
          <w:i/>
          <w:iCs/>
          <w:sz w:val="16"/>
        </w:rPr>
        <w:t>Wouter</w:t>
      </w:r>
      <w:proofErr w:type="spellEnd"/>
      <w:r w:rsidRPr="00B571B9">
        <w:rPr>
          <w:rFonts w:cs="Arial"/>
          <w:i/>
          <w:iCs/>
          <w:sz w:val="16"/>
        </w:rPr>
        <w:t xml:space="preserve"> P.J. </w:t>
      </w:r>
      <w:proofErr w:type="spellStart"/>
      <w:r w:rsidRPr="00B571B9">
        <w:rPr>
          <w:rFonts w:cs="Arial"/>
          <w:i/>
          <w:iCs/>
          <w:sz w:val="16"/>
        </w:rPr>
        <w:t>Wils</w:t>
      </w:r>
      <w:proofErr w:type="spellEnd"/>
      <w:r w:rsidRPr="00B571B9">
        <w:rPr>
          <w:rFonts w:cs="Arial"/>
          <w:i/>
          <w:iCs/>
          <w:sz w:val="16"/>
        </w:rPr>
        <w:t xml:space="preserve">, </w:t>
      </w:r>
      <w:proofErr w:type="spellStart"/>
      <w:r w:rsidRPr="00B571B9">
        <w:rPr>
          <w:rFonts w:cs="Arial"/>
          <w:i/>
          <w:iCs/>
          <w:sz w:val="16"/>
        </w:rPr>
        <w:t>The</w:t>
      </w:r>
      <w:proofErr w:type="spellEnd"/>
      <w:r w:rsidRPr="00B571B9">
        <w:rPr>
          <w:rFonts w:cs="Arial"/>
          <w:i/>
          <w:iCs/>
          <w:sz w:val="16"/>
        </w:rPr>
        <w:t xml:space="preserve"> </w:t>
      </w:r>
      <w:proofErr w:type="spellStart"/>
      <w:r w:rsidRPr="00B571B9">
        <w:rPr>
          <w:rFonts w:cs="Arial"/>
          <w:i/>
          <w:iCs/>
          <w:sz w:val="16"/>
        </w:rPr>
        <w:t>undertaking</w:t>
      </w:r>
      <w:proofErr w:type="spellEnd"/>
      <w:r w:rsidRPr="00B571B9">
        <w:rPr>
          <w:rFonts w:cs="Arial"/>
          <w:i/>
          <w:iCs/>
          <w:sz w:val="16"/>
        </w:rPr>
        <w:t xml:space="preserve"> as </w:t>
      </w:r>
      <w:proofErr w:type="spellStart"/>
      <w:r w:rsidRPr="00B571B9">
        <w:rPr>
          <w:rFonts w:cs="Arial"/>
          <w:i/>
          <w:iCs/>
          <w:sz w:val="16"/>
        </w:rPr>
        <w:t>subject</w:t>
      </w:r>
      <w:proofErr w:type="spellEnd"/>
      <w:r w:rsidRPr="00B571B9">
        <w:rPr>
          <w:rFonts w:cs="Arial"/>
          <w:i/>
          <w:iCs/>
          <w:sz w:val="16"/>
        </w:rPr>
        <w:t xml:space="preserve"> </w:t>
      </w:r>
      <w:proofErr w:type="spellStart"/>
      <w:r w:rsidRPr="00B571B9">
        <w:rPr>
          <w:rFonts w:cs="Arial"/>
          <w:i/>
          <w:iCs/>
          <w:sz w:val="16"/>
        </w:rPr>
        <w:t>of</w:t>
      </w:r>
      <w:proofErr w:type="spellEnd"/>
      <w:r w:rsidRPr="00B571B9">
        <w:rPr>
          <w:rFonts w:cs="Arial"/>
          <w:i/>
          <w:iCs/>
          <w:sz w:val="16"/>
        </w:rPr>
        <w:t xml:space="preserve"> E.C. </w:t>
      </w:r>
      <w:proofErr w:type="spellStart"/>
      <w:r w:rsidRPr="00B571B9">
        <w:rPr>
          <w:rFonts w:cs="Arial"/>
          <w:i/>
          <w:iCs/>
          <w:sz w:val="16"/>
        </w:rPr>
        <w:t>competition</w:t>
      </w:r>
      <w:proofErr w:type="spellEnd"/>
      <w:r w:rsidRPr="00B571B9">
        <w:rPr>
          <w:rFonts w:cs="Arial"/>
          <w:i/>
          <w:iCs/>
          <w:sz w:val="16"/>
        </w:rPr>
        <w:t xml:space="preserve"> </w:t>
      </w:r>
      <w:proofErr w:type="spellStart"/>
      <w:r w:rsidRPr="00B571B9">
        <w:rPr>
          <w:rFonts w:cs="Arial"/>
          <w:i/>
          <w:iCs/>
          <w:sz w:val="16"/>
        </w:rPr>
        <w:t>law</w:t>
      </w:r>
      <w:proofErr w:type="spellEnd"/>
      <w:r w:rsidRPr="00B571B9">
        <w:rPr>
          <w:rFonts w:cs="Arial"/>
          <w:i/>
          <w:iCs/>
          <w:sz w:val="16"/>
        </w:rPr>
        <w:t xml:space="preserve"> </w:t>
      </w:r>
      <w:proofErr w:type="spellStart"/>
      <w:r w:rsidRPr="00B571B9">
        <w:rPr>
          <w:rFonts w:cs="Arial"/>
          <w:i/>
          <w:iCs/>
          <w:sz w:val="16"/>
        </w:rPr>
        <w:t>and</w:t>
      </w:r>
      <w:proofErr w:type="spellEnd"/>
      <w:r w:rsidRPr="00B571B9">
        <w:rPr>
          <w:rFonts w:cs="Arial"/>
          <w:i/>
          <w:iCs/>
          <w:sz w:val="16"/>
        </w:rPr>
        <w:t xml:space="preserve"> </w:t>
      </w:r>
      <w:proofErr w:type="spellStart"/>
      <w:r w:rsidRPr="00B571B9">
        <w:rPr>
          <w:rFonts w:cs="Arial"/>
          <w:i/>
          <w:iCs/>
          <w:sz w:val="16"/>
        </w:rPr>
        <w:t>the</w:t>
      </w:r>
      <w:proofErr w:type="spellEnd"/>
      <w:r w:rsidRPr="00B571B9">
        <w:rPr>
          <w:rFonts w:cs="Arial"/>
          <w:i/>
          <w:iCs/>
          <w:sz w:val="16"/>
        </w:rPr>
        <w:t xml:space="preserve"> </w:t>
      </w:r>
      <w:proofErr w:type="spellStart"/>
      <w:r w:rsidRPr="00B571B9">
        <w:rPr>
          <w:rFonts w:cs="Arial"/>
          <w:i/>
          <w:iCs/>
          <w:sz w:val="16"/>
        </w:rPr>
        <w:t>imputation</w:t>
      </w:r>
      <w:proofErr w:type="spellEnd"/>
      <w:r w:rsidRPr="00B571B9">
        <w:rPr>
          <w:rFonts w:cs="Arial"/>
          <w:i/>
          <w:iCs/>
          <w:sz w:val="16"/>
        </w:rPr>
        <w:t xml:space="preserve"> </w:t>
      </w:r>
      <w:proofErr w:type="spellStart"/>
      <w:r w:rsidRPr="00B571B9">
        <w:rPr>
          <w:rFonts w:cs="Arial"/>
          <w:i/>
          <w:iCs/>
          <w:sz w:val="16"/>
        </w:rPr>
        <w:t>of</w:t>
      </w:r>
      <w:proofErr w:type="spellEnd"/>
      <w:r w:rsidRPr="00B571B9">
        <w:rPr>
          <w:rFonts w:cs="Arial"/>
          <w:i/>
          <w:iCs/>
          <w:sz w:val="16"/>
        </w:rPr>
        <w:t xml:space="preserve"> </w:t>
      </w:r>
      <w:proofErr w:type="spellStart"/>
      <w:r w:rsidRPr="00B571B9">
        <w:rPr>
          <w:rFonts w:cs="Arial"/>
          <w:i/>
          <w:iCs/>
          <w:sz w:val="16"/>
        </w:rPr>
        <w:t>infringements</w:t>
      </w:r>
      <w:proofErr w:type="spellEnd"/>
      <w:r w:rsidRPr="00B571B9">
        <w:rPr>
          <w:rFonts w:cs="Arial"/>
          <w:i/>
          <w:iCs/>
          <w:sz w:val="16"/>
        </w:rPr>
        <w:t xml:space="preserve"> to </w:t>
      </w:r>
      <w:proofErr w:type="spellStart"/>
      <w:r w:rsidRPr="00B571B9">
        <w:rPr>
          <w:rFonts w:cs="Arial"/>
          <w:i/>
          <w:iCs/>
          <w:sz w:val="16"/>
        </w:rPr>
        <w:t>natural</w:t>
      </w:r>
      <w:proofErr w:type="spellEnd"/>
      <w:r w:rsidRPr="00B571B9">
        <w:rPr>
          <w:rFonts w:cs="Arial"/>
          <w:i/>
          <w:iCs/>
          <w:sz w:val="16"/>
        </w:rPr>
        <w:t xml:space="preserve"> or legal</w:t>
      </w:r>
      <w:r w:rsidRPr="00697EF5">
        <w:rPr>
          <w:rFonts w:cs="Arial"/>
          <w:i/>
          <w:iCs/>
          <w:sz w:val="16"/>
        </w:rPr>
        <w:t xml:space="preserve"> </w:t>
      </w:r>
      <w:proofErr w:type="spellStart"/>
      <w:r w:rsidRPr="00697EF5">
        <w:rPr>
          <w:rFonts w:cs="Arial"/>
          <w:i/>
          <w:iCs/>
          <w:sz w:val="16"/>
        </w:rPr>
        <w:t>persons</w:t>
      </w:r>
      <w:proofErr w:type="spellEnd"/>
      <w:r w:rsidRPr="00697EF5">
        <w:rPr>
          <w:rFonts w:cs="Arial"/>
          <w:i/>
          <w:iCs/>
          <w:sz w:val="16"/>
        </w:rPr>
        <w:t xml:space="preserve">, </w:t>
      </w:r>
      <w:proofErr w:type="spellStart"/>
      <w:r w:rsidRPr="00697EF5">
        <w:rPr>
          <w:rFonts w:cs="Arial"/>
          <w:i/>
          <w:iCs/>
          <w:sz w:val="16"/>
        </w:rPr>
        <w:t>European</w:t>
      </w:r>
      <w:proofErr w:type="spellEnd"/>
      <w:r w:rsidRPr="00697EF5">
        <w:rPr>
          <w:rFonts w:cs="Arial"/>
          <w:i/>
          <w:iCs/>
          <w:sz w:val="16"/>
        </w:rPr>
        <w:t xml:space="preserve"> </w:t>
      </w:r>
      <w:proofErr w:type="spellStart"/>
      <w:r w:rsidRPr="00697EF5">
        <w:rPr>
          <w:rFonts w:cs="Arial"/>
          <w:i/>
          <w:iCs/>
          <w:sz w:val="16"/>
        </w:rPr>
        <w:t>Law</w:t>
      </w:r>
      <w:proofErr w:type="spellEnd"/>
      <w:r w:rsidRPr="00697EF5">
        <w:rPr>
          <w:rFonts w:cs="Arial"/>
          <w:i/>
          <w:iCs/>
          <w:sz w:val="16"/>
        </w:rPr>
        <w:t xml:space="preserve"> </w:t>
      </w:r>
      <w:proofErr w:type="spellStart"/>
      <w:r w:rsidRPr="00697EF5">
        <w:rPr>
          <w:rFonts w:cs="Arial"/>
          <w:i/>
          <w:iCs/>
          <w:sz w:val="16"/>
        </w:rPr>
        <w:t>Review</w:t>
      </w:r>
      <w:proofErr w:type="spellEnd"/>
      <w:r w:rsidRPr="00697EF5">
        <w:rPr>
          <w:rFonts w:cs="Arial"/>
          <w:i/>
          <w:iCs/>
          <w:sz w:val="16"/>
        </w:rPr>
        <w:t>, let. 25, št. 2, 2000, str. 109–111.</w:t>
      </w:r>
    </w:p>
  </w:footnote>
  <w:footnote w:id="9">
    <w:p w14:paraId="69101B57" w14:textId="77777777" w:rsidR="000B1199" w:rsidRPr="00697EF5" w:rsidRDefault="000B1199" w:rsidP="007522E3">
      <w:pPr>
        <w:rPr>
          <w:i/>
          <w:sz w:val="16"/>
        </w:rPr>
      </w:pPr>
      <w:r w:rsidRPr="00697EF5">
        <w:rPr>
          <w:rFonts w:cs="Arial"/>
          <w:i/>
          <w:iCs/>
          <w:sz w:val="16"/>
          <w:vertAlign w:val="superscript"/>
        </w:rPr>
        <w:footnoteRef/>
      </w:r>
      <w:r w:rsidRPr="00697EF5">
        <w:rPr>
          <w:rFonts w:cs="Arial"/>
          <w:i/>
          <w:iCs/>
          <w:sz w:val="16"/>
          <w:vertAlign w:val="superscript"/>
        </w:rPr>
        <w:t xml:space="preserve"> </w:t>
      </w:r>
      <w:r w:rsidRPr="00697EF5">
        <w:rPr>
          <w:rFonts w:cs="Arial"/>
          <w:i/>
          <w:iCs/>
          <w:sz w:val="16"/>
        </w:rPr>
        <w:t>Inštitut za primerjalno pravo pri Pravni fakulteti v Ljubljani, Pravno mnenje na temo sprememb Zakona o preprečevanju omejevanja konkurence, november 2019, str. 6.</w:t>
      </w:r>
    </w:p>
  </w:footnote>
  <w:footnote w:id="10">
    <w:p w14:paraId="29F5B9F0" w14:textId="77777777" w:rsidR="000B1199" w:rsidRPr="00697EF5" w:rsidRDefault="000B1199" w:rsidP="007522E3">
      <w:pPr>
        <w:rPr>
          <w:i/>
          <w:sz w:val="16"/>
        </w:rPr>
      </w:pPr>
      <w:r w:rsidRPr="00697EF5">
        <w:rPr>
          <w:rFonts w:cs="Arial"/>
          <w:i/>
          <w:iCs/>
          <w:sz w:val="16"/>
          <w:vertAlign w:val="superscript"/>
        </w:rPr>
        <w:footnoteRef/>
      </w:r>
      <w:r w:rsidRPr="00697EF5">
        <w:rPr>
          <w:rFonts w:cs="Arial"/>
          <w:i/>
          <w:iCs/>
          <w:sz w:val="16"/>
        </w:rPr>
        <w:t xml:space="preserve"> </w:t>
      </w:r>
      <w:proofErr w:type="spellStart"/>
      <w:r w:rsidRPr="00697EF5">
        <w:rPr>
          <w:rFonts w:cs="Arial"/>
          <w:i/>
          <w:iCs/>
          <w:sz w:val="16"/>
        </w:rPr>
        <w:t>Ibid</w:t>
      </w:r>
      <w:proofErr w:type="spellEnd"/>
      <w:r w:rsidRPr="00697EF5">
        <w:rPr>
          <w:rFonts w:cs="Arial"/>
          <w:i/>
          <w:iCs/>
          <w:sz w:val="16"/>
        </w:rPr>
        <w:t>.</w:t>
      </w:r>
    </w:p>
  </w:footnote>
  <w:footnote w:id="11">
    <w:p w14:paraId="52EB0427" w14:textId="77777777" w:rsidR="000B1199" w:rsidRPr="00697EF5" w:rsidRDefault="000B1199" w:rsidP="007522E3">
      <w:r w:rsidRPr="00697EF5">
        <w:rPr>
          <w:rFonts w:cs="Arial"/>
          <w:i/>
          <w:iCs/>
          <w:sz w:val="16"/>
          <w:vertAlign w:val="superscript"/>
        </w:rPr>
        <w:footnoteRef/>
      </w:r>
      <w:r w:rsidRPr="00697EF5">
        <w:rPr>
          <w:rFonts w:cs="Arial"/>
          <w:i/>
          <w:iCs/>
          <w:sz w:val="16"/>
        </w:rPr>
        <w:t xml:space="preserve"> Inštitut za primerjalno pravo pri Pravni fakulteti v Ljubljani, Pravno mnenje na temo sprememb Zakona o preprečevanju omejevanja konkurence, november 2019, str. 7.</w:t>
      </w:r>
    </w:p>
  </w:footnote>
  <w:footnote w:id="12">
    <w:p w14:paraId="1D0B2F73" w14:textId="77777777" w:rsidR="000B1199" w:rsidRPr="00B571B9" w:rsidRDefault="000B1199" w:rsidP="007522E3">
      <w:pPr>
        <w:rPr>
          <w:i/>
        </w:rPr>
      </w:pPr>
      <w:r w:rsidRPr="00B571B9">
        <w:rPr>
          <w:rFonts w:cs="Arial"/>
          <w:i/>
          <w:iCs/>
          <w:sz w:val="16"/>
          <w:vertAlign w:val="superscript"/>
        </w:rPr>
        <w:footnoteRef/>
      </w:r>
      <w:r w:rsidRPr="00B571B9">
        <w:rPr>
          <w:rFonts w:cs="Arial"/>
          <w:i/>
          <w:iCs/>
          <w:sz w:val="16"/>
        </w:rPr>
        <w:t xml:space="preserve"> Sodišče EU je v zadevo Volkswagen  AG proti Komisiji (T-388/00, točka 98.) zavzelo stališče, da ugotavljanje naklepne kršitve ne zahteva identifikacije oseb, ki so v podjetju ravnale nepravilno ali ki bi morale da bi bil odgovoren za pomanjkljivo organizacijo podjetja.</w:t>
      </w:r>
    </w:p>
  </w:footnote>
  <w:footnote w:id="13">
    <w:p w14:paraId="51281C1A" w14:textId="77777777" w:rsidR="000B1199" w:rsidRPr="00697EF5" w:rsidRDefault="000B1199" w:rsidP="007522E3">
      <w:r w:rsidRPr="00B571B9">
        <w:rPr>
          <w:rStyle w:val="Sprotnaopomba-sklic"/>
          <w:i/>
          <w:sz w:val="16"/>
        </w:rPr>
        <w:footnoteRef/>
      </w:r>
      <w:r w:rsidRPr="00B571B9">
        <w:rPr>
          <w:i/>
          <w:sz w:val="16"/>
        </w:rPr>
        <w:t xml:space="preserve"> </w:t>
      </w:r>
      <w:r w:rsidRPr="00B571B9">
        <w:rPr>
          <w:rFonts w:cs="Arial"/>
          <w:i/>
          <w:iCs/>
          <w:sz w:val="16"/>
        </w:rPr>
        <w:t>Inštitut za primerjalno pravo pri Pravni fakulteti v Ljubljani, Pravno mnenje na temo sprememb Zakona o preprečevanju omejevanja konkurence, november 2019, str. 15 in 16.</w:t>
      </w:r>
    </w:p>
  </w:footnote>
  <w:footnote w:id="14">
    <w:p w14:paraId="0ACAFCAC" w14:textId="77777777" w:rsidR="000B1199" w:rsidRPr="00697EF5" w:rsidRDefault="000B1199" w:rsidP="002D6008">
      <w:pPr>
        <w:rPr>
          <w:rFonts w:cs="Arial"/>
          <w:i/>
          <w:sz w:val="16"/>
        </w:rPr>
      </w:pPr>
      <w:r w:rsidRPr="00697EF5">
        <w:rPr>
          <w:rFonts w:cs="Arial"/>
          <w:i/>
          <w:sz w:val="16"/>
          <w:vertAlign w:val="superscript"/>
        </w:rPr>
        <w:footnoteRef/>
      </w:r>
      <w:r w:rsidRPr="00697EF5">
        <w:rPr>
          <w:rFonts w:cs="Arial"/>
          <w:i/>
          <w:sz w:val="16"/>
        </w:rPr>
        <w:t xml:space="preserve"> Sodba Sodišča EU v zadevi C-338/00 P Volkswagen AG proti Evropski komisiji z dne 18. 9. 2003, 98. točka.</w:t>
      </w:r>
    </w:p>
  </w:footnote>
  <w:footnote w:id="15">
    <w:p w14:paraId="284C0331" w14:textId="77777777" w:rsidR="000B1199" w:rsidRPr="00697EF5" w:rsidRDefault="000B1199" w:rsidP="002D6008">
      <w:pPr>
        <w:rPr>
          <w:rFonts w:cs="Arial"/>
          <w:sz w:val="16"/>
        </w:rPr>
      </w:pPr>
      <w:r w:rsidRPr="00697EF5">
        <w:rPr>
          <w:rFonts w:cs="Arial"/>
          <w:i/>
          <w:sz w:val="16"/>
          <w:vertAlign w:val="superscript"/>
        </w:rPr>
        <w:footnoteRef/>
      </w:r>
      <w:r w:rsidRPr="00697EF5">
        <w:rPr>
          <w:rFonts w:cs="Arial"/>
          <w:i/>
          <w:sz w:val="16"/>
        </w:rPr>
        <w:t xml:space="preserve"> Sodba Sodišča EU v zadevi C-542/14, VM </w:t>
      </w:r>
      <w:proofErr w:type="spellStart"/>
      <w:r w:rsidRPr="00697EF5">
        <w:rPr>
          <w:rFonts w:cs="Arial"/>
          <w:i/>
          <w:sz w:val="16"/>
        </w:rPr>
        <w:t>Remonts</w:t>
      </w:r>
      <w:proofErr w:type="spellEnd"/>
      <w:r w:rsidRPr="00697EF5">
        <w:rPr>
          <w:rFonts w:cs="Arial"/>
          <w:i/>
          <w:sz w:val="16"/>
        </w:rPr>
        <w:t>,  EU:C:2016:578.</w:t>
      </w:r>
    </w:p>
  </w:footnote>
  <w:footnote w:id="16">
    <w:p w14:paraId="0C8A765D" w14:textId="77777777" w:rsidR="000B1199" w:rsidRPr="00697EF5" w:rsidRDefault="000B1199" w:rsidP="00B571B9">
      <w:pPr>
        <w:pStyle w:val="Sprotnaopomba-besedilo"/>
        <w:jc w:val="both"/>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Sodba z dne 28. Junija 2005 v združenih zadevah </w:t>
      </w:r>
      <w:proofErr w:type="spellStart"/>
      <w:r w:rsidRPr="00697EF5">
        <w:rPr>
          <w:rFonts w:ascii="Arial" w:hAnsi="Arial" w:cs="Arial"/>
          <w:i/>
          <w:sz w:val="16"/>
          <w:szCs w:val="16"/>
        </w:rPr>
        <w:t>Dansk</w:t>
      </w:r>
      <w:proofErr w:type="spellEnd"/>
      <w:r w:rsidRPr="00697EF5">
        <w:rPr>
          <w:rFonts w:ascii="Arial" w:hAnsi="Arial" w:cs="Arial"/>
          <w:i/>
          <w:sz w:val="16"/>
          <w:szCs w:val="16"/>
        </w:rPr>
        <w:t xml:space="preserve"> </w:t>
      </w:r>
      <w:proofErr w:type="spellStart"/>
      <w:r w:rsidRPr="00697EF5">
        <w:rPr>
          <w:rFonts w:ascii="Arial" w:hAnsi="Arial" w:cs="Arial"/>
          <w:i/>
          <w:sz w:val="16"/>
          <w:szCs w:val="16"/>
        </w:rPr>
        <w:t>Rørindustri</w:t>
      </w:r>
      <w:proofErr w:type="spellEnd"/>
      <w:r w:rsidRPr="00697EF5">
        <w:rPr>
          <w:rFonts w:ascii="Arial" w:hAnsi="Arial" w:cs="Arial"/>
          <w:i/>
          <w:sz w:val="16"/>
          <w:szCs w:val="16"/>
        </w:rPr>
        <w:t xml:space="preserve"> in drugi proti Komisiji, C-189/02 P, C</w:t>
      </w:r>
      <w:r w:rsidRPr="00697EF5">
        <w:rPr>
          <w:rFonts w:ascii="Arial" w:hAnsi="Arial" w:cs="Arial"/>
          <w:i/>
          <w:sz w:val="16"/>
          <w:szCs w:val="16"/>
        </w:rPr>
        <w:noBreakHyphen/>
        <w:t xml:space="preserve">202/02 P, od C-205/02 P do C-208/02 P in C-213/02 P, ZOdl., str. I-5425, točka 112; z dne 10. januarja 2006 v zadevi </w:t>
      </w:r>
      <w:proofErr w:type="spellStart"/>
      <w:r w:rsidRPr="00697EF5">
        <w:rPr>
          <w:rFonts w:ascii="Arial" w:hAnsi="Arial" w:cs="Arial"/>
          <w:i/>
          <w:sz w:val="16"/>
          <w:szCs w:val="16"/>
        </w:rPr>
        <w:t>Cassa</w:t>
      </w:r>
      <w:proofErr w:type="spellEnd"/>
      <w:r w:rsidRPr="00697EF5">
        <w:rPr>
          <w:rFonts w:ascii="Arial" w:hAnsi="Arial" w:cs="Arial"/>
          <w:i/>
          <w:sz w:val="16"/>
          <w:szCs w:val="16"/>
        </w:rPr>
        <w:t xml:space="preserve"> </w:t>
      </w:r>
      <w:proofErr w:type="spellStart"/>
      <w:r w:rsidRPr="00697EF5">
        <w:rPr>
          <w:rFonts w:ascii="Arial" w:hAnsi="Arial" w:cs="Arial"/>
          <w:i/>
          <w:sz w:val="16"/>
          <w:szCs w:val="16"/>
        </w:rPr>
        <w:t>di</w:t>
      </w:r>
      <w:proofErr w:type="spellEnd"/>
      <w:r w:rsidRPr="00697EF5">
        <w:rPr>
          <w:rFonts w:ascii="Arial" w:hAnsi="Arial" w:cs="Arial"/>
          <w:i/>
          <w:sz w:val="16"/>
          <w:szCs w:val="16"/>
        </w:rPr>
        <w:t xml:space="preserve"> </w:t>
      </w:r>
      <w:proofErr w:type="spellStart"/>
      <w:r w:rsidRPr="00697EF5">
        <w:rPr>
          <w:rFonts w:ascii="Arial" w:hAnsi="Arial" w:cs="Arial"/>
          <w:i/>
          <w:sz w:val="16"/>
          <w:szCs w:val="16"/>
        </w:rPr>
        <w:t>Risparmio</w:t>
      </w:r>
      <w:proofErr w:type="spellEnd"/>
      <w:r w:rsidRPr="00697EF5">
        <w:rPr>
          <w:rFonts w:ascii="Arial" w:hAnsi="Arial" w:cs="Arial"/>
          <w:i/>
          <w:sz w:val="16"/>
          <w:szCs w:val="16"/>
        </w:rPr>
        <w:t xml:space="preserve"> </w:t>
      </w:r>
      <w:proofErr w:type="spellStart"/>
      <w:r w:rsidRPr="00697EF5">
        <w:rPr>
          <w:rFonts w:ascii="Arial" w:hAnsi="Arial" w:cs="Arial"/>
          <w:i/>
          <w:sz w:val="16"/>
          <w:szCs w:val="16"/>
        </w:rPr>
        <w:t>di</w:t>
      </w:r>
      <w:proofErr w:type="spellEnd"/>
      <w:r w:rsidRPr="00697EF5">
        <w:rPr>
          <w:rFonts w:ascii="Arial" w:hAnsi="Arial" w:cs="Arial"/>
          <w:i/>
          <w:sz w:val="16"/>
          <w:szCs w:val="16"/>
        </w:rPr>
        <w:t xml:space="preserve"> </w:t>
      </w:r>
      <w:proofErr w:type="spellStart"/>
      <w:r w:rsidRPr="00697EF5">
        <w:rPr>
          <w:rFonts w:ascii="Arial" w:hAnsi="Arial" w:cs="Arial"/>
          <w:i/>
          <w:sz w:val="16"/>
          <w:szCs w:val="16"/>
        </w:rPr>
        <w:t>Firenze</w:t>
      </w:r>
      <w:proofErr w:type="spellEnd"/>
      <w:r w:rsidRPr="00697EF5">
        <w:rPr>
          <w:rFonts w:ascii="Arial" w:hAnsi="Arial" w:cs="Arial"/>
          <w:i/>
          <w:sz w:val="16"/>
          <w:szCs w:val="16"/>
        </w:rPr>
        <w:t xml:space="preserve"> in drugi, C-222/04, ZOdl., str. I-289, točka 107, in z dne 11. julija 2006 v zadevi FENIN proti Komisiji, C-205/03 P, ZOdl., str. I-6295, točka 25.</w:t>
      </w:r>
    </w:p>
  </w:footnote>
  <w:footnote w:id="17">
    <w:p w14:paraId="36EB775F" w14:textId="77777777" w:rsidR="000B1199" w:rsidRPr="00697EF5" w:rsidRDefault="000B1199" w:rsidP="00B571B9">
      <w:pPr>
        <w:pStyle w:val="Sprotnaopomba-besedilo"/>
        <w:jc w:val="both"/>
        <w:rPr>
          <w:rFonts w:ascii="Arial" w:hAnsi="Arial" w:cs="Arial"/>
          <w:i/>
          <w:sz w:val="18"/>
          <w:szCs w:val="18"/>
        </w:rPr>
      </w:pPr>
      <w:r w:rsidRPr="00697EF5">
        <w:rPr>
          <w:rStyle w:val="Sprotnaopomba-sklic"/>
          <w:rFonts w:ascii="Arial" w:hAnsi="Arial" w:cs="Arial"/>
          <w:i/>
          <w:sz w:val="16"/>
          <w:szCs w:val="16"/>
        </w:rPr>
        <w:footnoteRef/>
      </w:r>
      <w:r w:rsidRPr="00697EF5">
        <w:rPr>
          <w:rFonts w:ascii="Arial" w:hAnsi="Arial" w:cs="Arial"/>
          <w:i/>
          <w:sz w:val="16"/>
          <w:szCs w:val="16"/>
        </w:rPr>
        <w:t xml:space="preserve"> Sodba EU, HFB in drugi proti Komisiji, T-9/99, točka 54.</w:t>
      </w:r>
      <w:r w:rsidRPr="00697EF5">
        <w:rPr>
          <w:rFonts w:ascii="Arial" w:hAnsi="Arial" w:cs="Arial"/>
          <w:i/>
          <w:sz w:val="18"/>
          <w:szCs w:val="18"/>
        </w:rPr>
        <w:t xml:space="preserve"> </w:t>
      </w:r>
    </w:p>
  </w:footnote>
  <w:footnote w:id="18">
    <w:p w14:paraId="024F4A16" w14:textId="77777777" w:rsidR="000B1199" w:rsidRPr="00697EF5" w:rsidRDefault="000B1199" w:rsidP="00B571B9">
      <w:pPr>
        <w:pStyle w:val="Sprotnaopomba-besedilo"/>
        <w:jc w:val="both"/>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M. </w:t>
      </w:r>
      <w:proofErr w:type="spellStart"/>
      <w:r w:rsidRPr="00697EF5">
        <w:rPr>
          <w:rFonts w:ascii="Arial" w:hAnsi="Arial" w:cs="Arial"/>
          <w:i/>
          <w:sz w:val="16"/>
          <w:szCs w:val="16"/>
        </w:rPr>
        <w:t>Repas</w:t>
      </w:r>
      <w:proofErr w:type="spellEnd"/>
      <w:r w:rsidRPr="00697EF5">
        <w:rPr>
          <w:rFonts w:ascii="Arial" w:hAnsi="Arial" w:cs="Arial"/>
          <w:i/>
          <w:sz w:val="16"/>
          <w:szCs w:val="16"/>
        </w:rPr>
        <w:t>: Konkurenčno pravo v teoriji in praksi, 2010, str.143.</w:t>
      </w:r>
    </w:p>
  </w:footnote>
  <w:footnote w:id="19">
    <w:p w14:paraId="36D9E7EA" w14:textId="77777777" w:rsidR="000B1199" w:rsidRPr="00697EF5" w:rsidRDefault="000B1199" w:rsidP="00B571B9">
      <w:pPr>
        <w:pStyle w:val="Sprotnaopomba-besedilo"/>
        <w:jc w:val="both"/>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P. Grilc v: Grilc, Bratina, Galič, Kerševan, Kocmut, Podobnik, </w:t>
      </w:r>
      <w:proofErr w:type="spellStart"/>
      <w:r w:rsidRPr="00697EF5">
        <w:rPr>
          <w:rFonts w:ascii="Arial" w:hAnsi="Arial" w:cs="Arial"/>
          <w:i/>
          <w:sz w:val="16"/>
          <w:szCs w:val="16"/>
        </w:rPr>
        <w:t>Vlahek</w:t>
      </w:r>
      <w:proofErr w:type="spellEnd"/>
      <w:r w:rsidRPr="00697EF5">
        <w:rPr>
          <w:rFonts w:ascii="Arial" w:hAnsi="Arial" w:cs="Arial"/>
          <w:i/>
          <w:sz w:val="16"/>
          <w:szCs w:val="16"/>
        </w:rPr>
        <w:t>, Zabel, Zakon o preprečevanju omejevanja konkurence s komentarjem, 2009, str. 62.</w:t>
      </w:r>
    </w:p>
  </w:footnote>
  <w:footnote w:id="20">
    <w:p w14:paraId="60A2BF25" w14:textId="77777777" w:rsidR="000B1199" w:rsidRPr="00697EF5" w:rsidRDefault="000B1199" w:rsidP="00B571B9">
      <w:pPr>
        <w:pStyle w:val="Sprotnaopomba-besedilo"/>
        <w:jc w:val="both"/>
        <w:rPr>
          <w:rFonts w:ascii="Arial" w:hAnsi="Arial" w:cs="Arial"/>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Sodba ECLI:SI:IPRS:2016:I.U.306.2015.</w:t>
      </w:r>
    </w:p>
  </w:footnote>
  <w:footnote w:id="21">
    <w:p w14:paraId="5E8BD5B1" w14:textId="77777777" w:rsidR="000B1199" w:rsidRPr="00697EF5" w:rsidRDefault="000B1199" w:rsidP="00B571B9">
      <w:pPr>
        <w:pStyle w:val="Sprotnaopomba-besedilo"/>
        <w:jc w:val="both"/>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General </w:t>
      </w:r>
      <w:proofErr w:type="spellStart"/>
      <w:r w:rsidRPr="00697EF5">
        <w:rPr>
          <w:rFonts w:ascii="Arial" w:hAnsi="Arial" w:cs="Arial"/>
          <w:i/>
          <w:sz w:val="16"/>
          <w:szCs w:val="16"/>
        </w:rPr>
        <w:t>Química</w:t>
      </w:r>
      <w:proofErr w:type="spellEnd"/>
      <w:r w:rsidRPr="00697EF5">
        <w:rPr>
          <w:rFonts w:ascii="Arial" w:hAnsi="Arial" w:cs="Arial"/>
          <w:i/>
          <w:sz w:val="16"/>
          <w:szCs w:val="16"/>
        </w:rPr>
        <w:t xml:space="preserve"> in drugi/Komisija, C</w:t>
      </w:r>
      <w:r w:rsidRPr="00697EF5">
        <w:rPr>
          <w:rFonts w:ascii="MS Gothic" w:eastAsia="MS Gothic" w:hAnsi="MS Gothic" w:cs="MS Gothic" w:hint="eastAsia"/>
          <w:i/>
          <w:sz w:val="16"/>
          <w:szCs w:val="16"/>
        </w:rPr>
        <w:t>‑</w:t>
      </w:r>
      <w:r w:rsidRPr="00697EF5">
        <w:rPr>
          <w:rFonts w:ascii="Arial" w:hAnsi="Arial" w:cs="Arial"/>
          <w:i/>
          <w:sz w:val="16"/>
          <w:szCs w:val="16"/>
        </w:rPr>
        <w:t>90/09 P, EU:C:2011:21.</w:t>
      </w:r>
    </w:p>
    <w:p w14:paraId="3591CCAE" w14:textId="77777777" w:rsidR="000B1199" w:rsidRPr="00697EF5" w:rsidRDefault="000B1199" w:rsidP="00B571B9">
      <w:pPr>
        <w:pStyle w:val="Sprotnaopomba-besedilo"/>
        <w:jc w:val="both"/>
        <w:rPr>
          <w:rFonts w:ascii="Arial" w:hAnsi="Arial" w:cs="Arial"/>
          <w:i/>
          <w:sz w:val="16"/>
          <w:szCs w:val="16"/>
        </w:rPr>
      </w:pPr>
      <w:r w:rsidRPr="00697EF5">
        <w:rPr>
          <w:rFonts w:ascii="Arial" w:hAnsi="Arial" w:cs="Arial"/>
          <w:i/>
          <w:sz w:val="16"/>
          <w:szCs w:val="16"/>
        </w:rPr>
        <w:t>»87 V takem položaju so namreč holdinška družba, vmesna družba in zadnja hčerinska družba del istega gospodarskega subjekta in so torej eno samo podjetje v smislu konkurenčnega prava Unije.</w:t>
      </w:r>
    </w:p>
    <w:p w14:paraId="3565FFD6" w14:textId="77777777" w:rsidR="000B1199" w:rsidRPr="00697EF5" w:rsidRDefault="000B1199" w:rsidP="00B571B9">
      <w:pPr>
        <w:pStyle w:val="Sprotnaopomba-besedilo"/>
        <w:jc w:val="both"/>
        <w:rPr>
          <w:rFonts w:ascii="Arial" w:hAnsi="Arial" w:cs="Arial"/>
          <w:i/>
          <w:sz w:val="16"/>
          <w:szCs w:val="16"/>
        </w:rPr>
      </w:pPr>
      <w:r w:rsidRPr="00697EF5">
        <w:rPr>
          <w:rFonts w:ascii="Arial" w:hAnsi="Arial" w:cs="Arial"/>
          <w:i/>
          <w:sz w:val="16"/>
          <w:szCs w:val="16"/>
        </w:rPr>
        <w:t xml:space="preserve">88 Iz navedenega je razvidno – kot je navedel generalni pravobranilec branilec v točkah 62 in 63 sklepnih predlogov – da obstaja v posebnem primeru, ko ima holdinška družba v lasti 100 % kapitala vmesne družbe, ki ima sama v lasti 100 % kapitala hčerinske družbe iz njene skupine, ta hčerinska družba pa je kršila pravila konkurenčnega prava Unije, izpodbojna domneva, da ta holdinška družba odločilno vpliva na ravnanja vmesne družbe in posredno – prek te vmesne družbe – tudi na ravnanje te hčerinske družbe.« </w:t>
      </w:r>
    </w:p>
  </w:footnote>
  <w:footnote w:id="22">
    <w:p w14:paraId="2514794E" w14:textId="77777777" w:rsidR="000B1199" w:rsidRPr="00697EF5" w:rsidRDefault="000B1199" w:rsidP="00B571B9">
      <w:pPr>
        <w:pStyle w:val="Sprotnaopomba-besedilo"/>
        <w:jc w:val="both"/>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w:t>
      </w:r>
      <w:proofErr w:type="spellStart"/>
      <w:r w:rsidRPr="00697EF5">
        <w:rPr>
          <w:rFonts w:ascii="Arial" w:hAnsi="Arial" w:cs="Arial"/>
          <w:i/>
          <w:sz w:val="16"/>
          <w:szCs w:val="16"/>
        </w:rPr>
        <w:t>Akzo</w:t>
      </w:r>
      <w:proofErr w:type="spellEnd"/>
      <w:r w:rsidRPr="00697EF5">
        <w:rPr>
          <w:rFonts w:ascii="Arial" w:hAnsi="Arial" w:cs="Arial"/>
          <w:i/>
          <w:sz w:val="16"/>
          <w:szCs w:val="16"/>
        </w:rPr>
        <w:t xml:space="preserve"> Nobel NV in drugi proti Komisiji Evropskih skupnosti, C-97/08 P, ECLI:EU:C:2009:536, 60. točka: »V posebnem primeru, ko je matična družba stoodstotna lastnica kapitala svoje hčerinske družbe, ki je kršila konkurenčna pravila Skupnosti, ta matična družba po eni strani lahko odločilno vpliva na ravnanje te hčerinske družbe (glej v tem smislu zgoraj navedeno sodbo </w:t>
      </w:r>
      <w:proofErr w:type="spellStart"/>
      <w:r w:rsidRPr="00697EF5">
        <w:rPr>
          <w:rFonts w:ascii="Arial" w:hAnsi="Arial" w:cs="Arial"/>
          <w:i/>
          <w:sz w:val="16"/>
          <w:szCs w:val="16"/>
        </w:rPr>
        <w:t>Imperial</w:t>
      </w:r>
      <w:proofErr w:type="spellEnd"/>
      <w:r w:rsidRPr="00697EF5">
        <w:rPr>
          <w:rFonts w:ascii="Arial" w:hAnsi="Arial" w:cs="Arial"/>
          <w:i/>
          <w:sz w:val="16"/>
          <w:szCs w:val="16"/>
        </w:rPr>
        <w:t xml:space="preserve"> </w:t>
      </w:r>
      <w:proofErr w:type="spellStart"/>
      <w:r w:rsidRPr="00697EF5">
        <w:rPr>
          <w:rFonts w:ascii="Arial" w:hAnsi="Arial" w:cs="Arial"/>
          <w:i/>
          <w:sz w:val="16"/>
          <w:szCs w:val="16"/>
        </w:rPr>
        <w:t>Chemicals</w:t>
      </w:r>
      <w:proofErr w:type="spellEnd"/>
      <w:r w:rsidRPr="00697EF5">
        <w:rPr>
          <w:rFonts w:ascii="Arial" w:hAnsi="Arial" w:cs="Arial"/>
          <w:i/>
          <w:sz w:val="16"/>
          <w:szCs w:val="16"/>
        </w:rPr>
        <w:t xml:space="preserve"> </w:t>
      </w:r>
      <w:proofErr w:type="spellStart"/>
      <w:r w:rsidRPr="00697EF5">
        <w:rPr>
          <w:rFonts w:ascii="Arial" w:hAnsi="Arial" w:cs="Arial"/>
          <w:i/>
          <w:sz w:val="16"/>
          <w:szCs w:val="16"/>
        </w:rPr>
        <w:t>Industries</w:t>
      </w:r>
      <w:proofErr w:type="spellEnd"/>
      <w:r w:rsidRPr="00697EF5">
        <w:rPr>
          <w:rFonts w:ascii="Arial" w:hAnsi="Arial" w:cs="Arial"/>
          <w:i/>
          <w:sz w:val="16"/>
          <w:szCs w:val="16"/>
        </w:rPr>
        <w:t xml:space="preserve"> proti Komisiji, točki 136 in 137), po drugi strani pa obstaja ovrgljiva domneva, da ta matična družba dejansko odločilno vpliva na njeno ravnanje (glej v tem smislu zgoraj navedeni sodbi AEG-</w:t>
      </w:r>
      <w:proofErr w:type="spellStart"/>
      <w:r w:rsidRPr="00697EF5">
        <w:rPr>
          <w:rFonts w:ascii="Arial" w:hAnsi="Arial" w:cs="Arial"/>
          <w:i/>
          <w:sz w:val="16"/>
          <w:szCs w:val="16"/>
        </w:rPr>
        <w:t>Telefunken</w:t>
      </w:r>
      <w:proofErr w:type="spellEnd"/>
      <w:r w:rsidRPr="00697EF5">
        <w:rPr>
          <w:rFonts w:ascii="Arial" w:hAnsi="Arial" w:cs="Arial"/>
          <w:i/>
          <w:sz w:val="16"/>
          <w:szCs w:val="16"/>
        </w:rPr>
        <w:t xml:space="preserve"> proti Komisiji, točka 50, in </w:t>
      </w:r>
      <w:proofErr w:type="spellStart"/>
      <w:r w:rsidRPr="00697EF5">
        <w:rPr>
          <w:rFonts w:ascii="Arial" w:hAnsi="Arial" w:cs="Arial"/>
          <w:i/>
          <w:sz w:val="16"/>
          <w:szCs w:val="16"/>
        </w:rPr>
        <w:t>Stora</w:t>
      </w:r>
      <w:proofErr w:type="spellEnd"/>
      <w:r w:rsidRPr="00697EF5">
        <w:rPr>
          <w:rFonts w:ascii="Arial" w:hAnsi="Arial" w:cs="Arial"/>
          <w:i/>
          <w:sz w:val="16"/>
          <w:szCs w:val="16"/>
        </w:rPr>
        <w:t>, točka 29).«.</w:t>
      </w:r>
    </w:p>
  </w:footnote>
  <w:footnote w:id="23">
    <w:p w14:paraId="1D7E6088" w14:textId="77777777" w:rsidR="000B1199" w:rsidRPr="00697EF5" w:rsidRDefault="000B1199" w:rsidP="00B571B9">
      <w:pPr>
        <w:pStyle w:val="Sprotnaopomba-besedilo"/>
        <w:jc w:val="both"/>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w:t>
      </w:r>
      <w:proofErr w:type="spellStart"/>
      <w:r w:rsidRPr="00697EF5">
        <w:rPr>
          <w:rFonts w:ascii="Arial" w:hAnsi="Arial" w:cs="Arial"/>
          <w:i/>
          <w:sz w:val="16"/>
          <w:szCs w:val="16"/>
        </w:rPr>
        <w:t>Elf</w:t>
      </w:r>
      <w:proofErr w:type="spellEnd"/>
      <w:r w:rsidRPr="00697EF5">
        <w:rPr>
          <w:rFonts w:ascii="Arial" w:hAnsi="Arial" w:cs="Arial"/>
          <w:i/>
          <w:sz w:val="16"/>
          <w:szCs w:val="16"/>
        </w:rPr>
        <w:t xml:space="preserve"> </w:t>
      </w:r>
      <w:proofErr w:type="spellStart"/>
      <w:r w:rsidRPr="00697EF5">
        <w:rPr>
          <w:rFonts w:ascii="Arial" w:hAnsi="Arial" w:cs="Arial"/>
          <w:i/>
          <w:sz w:val="16"/>
          <w:szCs w:val="16"/>
        </w:rPr>
        <w:t>Aquitaine</w:t>
      </w:r>
      <w:proofErr w:type="spellEnd"/>
      <w:r w:rsidRPr="00697EF5">
        <w:rPr>
          <w:rFonts w:ascii="Arial" w:hAnsi="Arial" w:cs="Arial"/>
          <w:i/>
          <w:sz w:val="16"/>
          <w:szCs w:val="16"/>
        </w:rPr>
        <w:t xml:space="preserve"> SA proti Evropski komisiji, T-299/08, ECLI:EU:T:2011:217, 76. točka:</w:t>
      </w:r>
    </w:p>
    <w:p w14:paraId="144A07EB" w14:textId="77777777" w:rsidR="000B1199" w:rsidRPr="00697EF5" w:rsidRDefault="000B1199" w:rsidP="00B571B9">
      <w:pPr>
        <w:pStyle w:val="Sprotnaopomba-besedilo"/>
        <w:jc w:val="both"/>
        <w:rPr>
          <w:rFonts w:ascii="Arial" w:hAnsi="Arial" w:cs="Arial"/>
          <w:i/>
          <w:sz w:val="16"/>
          <w:szCs w:val="16"/>
        </w:rPr>
      </w:pPr>
      <w:r w:rsidRPr="00697EF5">
        <w:rPr>
          <w:rFonts w:ascii="Arial" w:hAnsi="Arial" w:cs="Arial"/>
          <w:i/>
          <w:sz w:val="16"/>
          <w:szCs w:val="16"/>
        </w:rPr>
        <w:t>»76   V skladu s sodno prakso, navedeno v točkah od 52 do 55 zgoraj, Komisija domneve o odločilnem vplivu ni dolžna potrditi z dodatnimi dokazi, pri čemer lahko domnevo uporabi, kadar ima matična družba v lasti celoten ali skoraj celoten kapital hčerinske družbe, vendar pa mora nasprotno tožeča stranka, da bi to domnevo izpodbila, predložiti zadostne dokaze, da njene hčerinska družba na trgu ravna samostojno.«</w:t>
      </w:r>
    </w:p>
  </w:footnote>
  <w:footnote w:id="24">
    <w:p w14:paraId="771E72EC" w14:textId="77777777" w:rsidR="000B1199" w:rsidRPr="00697EF5" w:rsidRDefault="000B1199" w:rsidP="00B571B9">
      <w:pPr>
        <w:pStyle w:val="Sprotnaopomba-besedilo"/>
        <w:jc w:val="both"/>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Sodišče EU je v zadevi General </w:t>
      </w:r>
      <w:proofErr w:type="spellStart"/>
      <w:r w:rsidRPr="00697EF5">
        <w:rPr>
          <w:rFonts w:ascii="Arial" w:hAnsi="Arial" w:cs="Arial"/>
          <w:i/>
          <w:sz w:val="16"/>
          <w:szCs w:val="16"/>
        </w:rPr>
        <w:t>Química</w:t>
      </w:r>
      <w:proofErr w:type="spellEnd"/>
      <w:r w:rsidRPr="00697EF5">
        <w:rPr>
          <w:rFonts w:ascii="Arial" w:hAnsi="Arial" w:cs="Arial"/>
          <w:i/>
          <w:sz w:val="16"/>
          <w:szCs w:val="16"/>
        </w:rPr>
        <w:t xml:space="preserve"> in drugi/Komisija, C</w:t>
      </w:r>
      <w:r w:rsidRPr="00697EF5">
        <w:rPr>
          <w:rFonts w:ascii="MS Gothic" w:eastAsia="MS Gothic" w:hAnsi="MS Gothic" w:cs="MS Gothic" w:hint="eastAsia"/>
          <w:i/>
          <w:sz w:val="16"/>
          <w:szCs w:val="16"/>
        </w:rPr>
        <w:t>‑</w:t>
      </w:r>
      <w:r w:rsidRPr="00697EF5">
        <w:rPr>
          <w:rFonts w:ascii="Arial" w:hAnsi="Arial" w:cs="Arial"/>
          <w:i/>
          <w:sz w:val="16"/>
          <w:szCs w:val="16"/>
        </w:rPr>
        <w:t xml:space="preserve">90/09 P, EU:C:2011:21 v točki 40. in 41. odločilo: </w:t>
      </w:r>
    </w:p>
    <w:p w14:paraId="662BBC8C" w14:textId="77777777" w:rsidR="000B1199" w:rsidRPr="00697EF5" w:rsidRDefault="000B1199" w:rsidP="00B571B9">
      <w:pPr>
        <w:pStyle w:val="Sprotnaopomba-besedilo"/>
        <w:jc w:val="both"/>
        <w:rPr>
          <w:rFonts w:ascii="Arial" w:hAnsi="Arial" w:cs="Arial"/>
          <w:i/>
          <w:sz w:val="16"/>
          <w:szCs w:val="16"/>
        </w:rPr>
      </w:pPr>
      <w:r w:rsidRPr="00697EF5">
        <w:rPr>
          <w:rFonts w:ascii="Arial" w:hAnsi="Arial" w:cs="Arial"/>
          <w:i/>
          <w:sz w:val="16"/>
          <w:szCs w:val="16"/>
        </w:rPr>
        <w:t xml:space="preserve">»40   V teh okoliščinah za domnevo, da matična družba odločilno vpliva na poslovno politiko hčerinske družbe, zadostuje, da Komisija dokaže, da je ves kapital hčerinske družbe v lasti matične družbe. Nato lahko Komisija matično družbo šteje za solidarno odgovorno za plačilo globe, naložene njeni hčerinski družbi, razen če ta matična družba, ki mora to domnevo izpodbiti, ne predloži zadostnih dokazov, da njena hčerinska družba na trgu ravna samostojno (glej zgoraj navedeni sodbi </w:t>
      </w:r>
      <w:proofErr w:type="spellStart"/>
      <w:r w:rsidRPr="00697EF5">
        <w:rPr>
          <w:rFonts w:ascii="Arial" w:hAnsi="Arial" w:cs="Arial"/>
          <w:i/>
          <w:sz w:val="16"/>
          <w:szCs w:val="16"/>
        </w:rPr>
        <w:t>Stora</w:t>
      </w:r>
      <w:proofErr w:type="spellEnd"/>
      <w:r w:rsidRPr="00697EF5">
        <w:rPr>
          <w:rFonts w:ascii="Arial" w:hAnsi="Arial" w:cs="Arial"/>
          <w:i/>
          <w:sz w:val="16"/>
          <w:szCs w:val="16"/>
        </w:rPr>
        <w:t xml:space="preserve"> </w:t>
      </w:r>
      <w:proofErr w:type="spellStart"/>
      <w:r w:rsidRPr="00697EF5">
        <w:rPr>
          <w:rFonts w:ascii="Arial" w:hAnsi="Arial" w:cs="Arial"/>
          <w:i/>
          <w:sz w:val="16"/>
          <w:szCs w:val="16"/>
        </w:rPr>
        <w:t>Kopparbergs</w:t>
      </w:r>
      <w:proofErr w:type="spellEnd"/>
      <w:r w:rsidRPr="00697EF5">
        <w:rPr>
          <w:rFonts w:ascii="Arial" w:hAnsi="Arial" w:cs="Arial"/>
          <w:i/>
          <w:sz w:val="16"/>
          <w:szCs w:val="16"/>
        </w:rPr>
        <w:t xml:space="preserve"> </w:t>
      </w:r>
      <w:proofErr w:type="spellStart"/>
      <w:r w:rsidRPr="00697EF5">
        <w:rPr>
          <w:rFonts w:ascii="Arial" w:hAnsi="Arial" w:cs="Arial"/>
          <w:i/>
          <w:sz w:val="16"/>
          <w:szCs w:val="16"/>
        </w:rPr>
        <w:t>Bergslags</w:t>
      </w:r>
      <w:proofErr w:type="spellEnd"/>
      <w:r w:rsidRPr="00697EF5">
        <w:rPr>
          <w:rFonts w:ascii="Arial" w:hAnsi="Arial" w:cs="Arial"/>
          <w:i/>
          <w:sz w:val="16"/>
          <w:szCs w:val="16"/>
        </w:rPr>
        <w:t xml:space="preserve"> proti Komisiji, točka 29, in </w:t>
      </w:r>
      <w:proofErr w:type="spellStart"/>
      <w:r w:rsidRPr="00697EF5">
        <w:rPr>
          <w:rFonts w:ascii="Arial" w:hAnsi="Arial" w:cs="Arial"/>
          <w:i/>
          <w:sz w:val="16"/>
          <w:szCs w:val="16"/>
        </w:rPr>
        <w:t>Akzo</w:t>
      </w:r>
      <w:proofErr w:type="spellEnd"/>
      <w:r w:rsidRPr="00697EF5">
        <w:rPr>
          <w:rFonts w:ascii="Arial" w:hAnsi="Arial" w:cs="Arial"/>
          <w:i/>
          <w:sz w:val="16"/>
          <w:szCs w:val="16"/>
        </w:rPr>
        <w:t xml:space="preserve"> Nobel in drugi proti Komisiji, točka 61).</w:t>
      </w:r>
    </w:p>
    <w:p w14:paraId="36ED2798" w14:textId="77777777" w:rsidR="000B1199" w:rsidRPr="00697EF5" w:rsidRDefault="000B1199" w:rsidP="00B571B9">
      <w:pPr>
        <w:pStyle w:val="Sprotnaopomba-besedilo"/>
        <w:jc w:val="both"/>
        <w:rPr>
          <w:rFonts w:ascii="Arial" w:hAnsi="Arial" w:cs="Arial"/>
          <w:i/>
          <w:sz w:val="16"/>
          <w:szCs w:val="16"/>
        </w:rPr>
      </w:pPr>
      <w:r w:rsidRPr="00697EF5">
        <w:rPr>
          <w:rFonts w:ascii="Arial" w:hAnsi="Arial" w:cs="Arial"/>
          <w:i/>
          <w:sz w:val="16"/>
          <w:szCs w:val="16"/>
        </w:rPr>
        <w:t xml:space="preserve">41   Splošno sodišče je v nasprotju s trditvami pritožnic v točki 60 izpodbijane sodbe pravilno navedlo, da čeprav je res, da se je Sodišče v točkah 28 in 29 zgoraj navedene sodbe </w:t>
      </w:r>
      <w:proofErr w:type="spellStart"/>
      <w:r w:rsidRPr="00697EF5">
        <w:rPr>
          <w:rFonts w:ascii="Arial" w:hAnsi="Arial" w:cs="Arial"/>
          <w:i/>
          <w:sz w:val="16"/>
          <w:szCs w:val="16"/>
        </w:rPr>
        <w:t>Stora</w:t>
      </w:r>
      <w:proofErr w:type="spellEnd"/>
      <w:r w:rsidRPr="00697EF5">
        <w:rPr>
          <w:rFonts w:ascii="Arial" w:hAnsi="Arial" w:cs="Arial"/>
          <w:i/>
          <w:sz w:val="16"/>
          <w:szCs w:val="16"/>
        </w:rPr>
        <w:t xml:space="preserve"> </w:t>
      </w:r>
      <w:proofErr w:type="spellStart"/>
      <w:r w:rsidRPr="00697EF5">
        <w:rPr>
          <w:rFonts w:ascii="Arial" w:hAnsi="Arial" w:cs="Arial"/>
          <w:i/>
          <w:sz w:val="16"/>
          <w:szCs w:val="16"/>
        </w:rPr>
        <w:t>Kopparbergs</w:t>
      </w:r>
      <w:proofErr w:type="spellEnd"/>
      <w:r w:rsidRPr="00697EF5">
        <w:rPr>
          <w:rFonts w:ascii="Arial" w:hAnsi="Arial" w:cs="Arial"/>
          <w:i/>
          <w:sz w:val="16"/>
          <w:szCs w:val="16"/>
        </w:rPr>
        <w:t xml:space="preserve"> </w:t>
      </w:r>
      <w:proofErr w:type="spellStart"/>
      <w:r w:rsidRPr="00697EF5">
        <w:rPr>
          <w:rFonts w:ascii="Arial" w:hAnsi="Arial" w:cs="Arial"/>
          <w:i/>
          <w:sz w:val="16"/>
          <w:szCs w:val="16"/>
        </w:rPr>
        <w:t>Bergslags</w:t>
      </w:r>
      <w:proofErr w:type="spellEnd"/>
      <w:r w:rsidRPr="00697EF5">
        <w:rPr>
          <w:rFonts w:ascii="Arial" w:hAnsi="Arial" w:cs="Arial"/>
          <w:i/>
          <w:sz w:val="16"/>
          <w:szCs w:val="16"/>
        </w:rPr>
        <w:t xml:space="preserve"> proti Komisiji poleg tega, da se je sklicevalo na stoodstotno lastništvo kapitala hčerinske družbe, sklicevalo tudi na druge okoliščine, kot sta to, da v zvezi z vplivom, ki ga matična družba izvaja na poslovno politiko hčerinske družbe, ni bilo oporekanja in to, da sta bili družbi v upravnem postopku skupno zastopani, je Sodišče te okoliščine vendar poudarilo zgolj zato, da bi predstavilo vse okoliščine, s katerimi je Splošno sodišče utemeljilo svoje sklepanje, in ne zato, da bi uporabo zgoraj navedene domneve pogojevalo s predložitvijo dodatnih dokazov glede dejanskega izvajanja vpliva matične družbe na njeno hčerinsko družbo (glej v tem smislu zgoraj navedeno sodbo </w:t>
      </w:r>
      <w:proofErr w:type="spellStart"/>
      <w:r w:rsidRPr="00697EF5">
        <w:rPr>
          <w:rFonts w:ascii="Arial" w:hAnsi="Arial" w:cs="Arial"/>
          <w:i/>
          <w:sz w:val="16"/>
          <w:szCs w:val="16"/>
        </w:rPr>
        <w:t>Akzo</w:t>
      </w:r>
      <w:proofErr w:type="spellEnd"/>
      <w:r w:rsidRPr="00697EF5">
        <w:rPr>
          <w:rFonts w:ascii="Arial" w:hAnsi="Arial" w:cs="Arial"/>
          <w:i/>
          <w:sz w:val="16"/>
          <w:szCs w:val="16"/>
        </w:rPr>
        <w:t xml:space="preserve"> Nobel in drugi proti Komisiji, točka 62).«.</w:t>
      </w:r>
    </w:p>
  </w:footnote>
  <w:footnote w:id="25">
    <w:p w14:paraId="4314B8CD" w14:textId="77777777" w:rsidR="000B1199" w:rsidRPr="00697EF5" w:rsidRDefault="000B1199" w:rsidP="007C054D">
      <w:pPr>
        <w:pStyle w:val="Sprotnaopomba-besedilo"/>
        <w:jc w:val="both"/>
        <w:rPr>
          <w:rFonts w:ascii="Arial" w:hAnsi="Arial" w:cs="Arial"/>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Evropska komisija proti Parker </w:t>
      </w:r>
      <w:proofErr w:type="spellStart"/>
      <w:r w:rsidRPr="00697EF5">
        <w:rPr>
          <w:rFonts w:ascii="Arial" w:hAnsi="Arial" w:cs="Arial"/>
          <w:i/>
          <w:sz w:val="16"/>
          <w:szCs w:val="16"/>
        </w:rPr>
        <w:t>Hannifin</w:t>
      </w:r>
      <w:proofErr w:type="spellEnd"/>
      <w:r w:rsidRPr="00697EF5">
        <w:rPr>
          <w:rFonts w:ascii="Arial" w:hAnsi="Arial" w:cs="Arial"/>
          <w:i/>
          <w:sz w:val="16"/>
          <w:szCs w:val="16"/>
        </w:rPr>
        <w:t xml:space="preserve"> </w:t>
      </w:r>
      <w:proofErr w:type="spellStart"/>
      <w:r w:rsidRPr="00697EF5">
        <w:rPr>
          <w:rFonts w:ascii="Arial" w:hAnsi="Arial" w:cs="Arial"/>
          <w:i/>
          <w:sz w:val="16"/>
          <w:szCs w:val="16"/>
        </w:rPr>
        <w:t>Manufacturing</w:t>
      </w:r>
      <w:proofErr w:type="spellEnd"/>
      <w:r w:rsidRPr="00697EF5">
        <w:rPr>
          <w:rFonts w:ascii="Arial" w:hAnsi="Arial" w:cs="Arial"/>
          <w:i/>
          <w:sz w:val="16"/>
          <w:szCs w:val="16"/>
        </w:rPr>
        <w:t xml:space="preserve"> </w:t>
      </w:r>
      <w:proofErr w:type="spellStart"/>
      <w:r w:rsidRPr="00697EF5">
        <w:rPr>
          <w:rFonts w:ascii="Arial" w:hAnsi="Arial" w:cs="Arial"/>
          <w:i/>
          <w:sz w:val="16"/>
          <w:szCs w:val="16"/>
        </w:rPr>
        <w:t>Srl</w:t>
      </w:r>
      <w:proofErr w:type="spellEnd"/>
      <w:r w:rsidRPr="00697EF5">
        <w:rPr>
          <w:rFonts w:ascii="Arial" w:hAnsi="Arial" w:cs="Arial"/>
          <w:i/>
          <w:sz w:val="16"/>
          <w:szCs w:val="16"/>
        </w:rPr>
        <w:t xml:space="preserve"> in Parker-</w:t>
      </w:r>
      <w:proofErr w:type="spellStart"/>
      <w:r w:rsidRPr="00697EF5">
        <w:rPr>
          <w:rFonts w:ascii="Arial" w:hAnsi="Arial" w:cs="Arial"/>
          <w:i/>
          <w:sz w:val="16"/>
          <w:szCs w:val="16"/>
        </w:rPr>
        <w:t>Hannifin</w:t>
      </w:r>
      <w:proofErr w:type="spellEnd"/>
      <w:r w:rsidRPr="00697EF5">
        <w:rPr>
          <w:rFonts w:ascii="Arial" w:hAnsi="Arial" w:cs="Arial"/>
          <w:i/>
          <w:sz w:val="16"/>
          <w:szCs w:val="16"/>
        </w:rPr>
        <w:t xml:space="preserve"> </w:t>
      </w:r>
      <w:proofErr w:type="spellStart"/>
      <w:r w:rsidRPr="00697EF5">
        <w:rPr>
          <w:rFonts w:ascii="Arial" w:hAnsi="Arial" w:cs="Arial"/>
          <w:i/>
          <w:sz w:val="16"/>
          <w:szCs w:val="16"/>
        </w:rPr>
        <w:t>Corp</w:t>
      </w:r>
      <w:proofErr w:type="spellEnd"/>
      <w:r w:rsidRPr="00697EF5">
        <w:rPr>
          <w:rFonts w:ascii="Arial" w:hAnsi="Arial" w:cs="Arial"/>
          <w:i/>
          <w:sz w:val="16"/>
          <w:szCs w:val="16"/>
        </w:rPr>
        <w:t>., v zadevi C</w:t>
      </w:r>
      <w:r w:rsidRPr="00697EF5">
        <w:rPr>
          <w:rFonts w:ascii="Arial" w:hAnsi="Arial" w:cs="Arial"/>
          <w:i/>
          <w:sz w:val="16"/>
          <w:szCs w:val="16"/>
        </w:rPr>
        <w:noBreakHyphen/>
        <w:t>434/13 P, ECLI:EU:C:2014:2456, točka 51.</w:t>
      </w:r>
    </w:p>
  </w:footnote>
  <w:footnote w:id="26">
    <w:p w14:paraId="0D026E5C" w14:textId="77777777" w:rsidR="000B1199" w:rsidRPr="00697EF5" w:rsidRDefault="000B1199" w:rsidP="007522E3">
      <w:pPr>
        <w:pStyle w:val="Sprotnaopomba-besedilo"/>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w:t>
      </w:r>
      <w:proofErr w:type="spellStart"/>
      <w:r w:rsidRPr="00697EF5">
        <w:rPr>
          <w:rFonts w:ascii="Arial" w:hAnsi="Arial" w:cs="Arial"/>
          <w:i/>
          <w:sz w:val="16"/>
          <w:szCs w:val="16"/>
        </w:rPr>
        <w:t>Recylex</w:t>
      </w:r>
      <w:proofErr w:type="spellEnd"/>
      <w:r w:rsidRPr="00697EF5">
        <w:rPr>
          <w:rFonts w:ascii="Arial" w:hAnsi="Arial" w:cs="Arial"/>
          <w:i/>
          <w:sz w:val="16"/>
          <w:szCs w:val="16"/>
        </w:rPr>
        <w:t xml:space="preserve"> SA in drugi proti Evropski komisiji, T-222/17, </w:t>
      </w:r>
      <w:r w:rsidRPr="00697EF5">
        <w:rPr>
          <w:rStyle w:val="outputecliaff"/>
          <w:rFonts w:ascii="Arial" w:hAnsi="Arial" w:cs="Arial"/>
          <w:i/>
          <w:sz w:val="16"/>
          <w:szCs w:val="16"/>
        </w:rPr>
        <w:t>ECLI:EU:T:2019:356.</w:t>
      </w:r>
    </w:p>
  </w:footnote>
  <w:footnote w:id="27">
    <w:p w14:paraId="315089C1" w14:textId="77777777" w:rsidR="000B1199" w:rsidRPr="00697EF5" w:rsidRDefault="000B1199" w:rsidP="007522E3">
      <w:pPr>
        <w:pStyle w:val="Sprotnaopomba-besedilo"/>
        <w:rPr>
          <w:rFonts w:ascii="Arial" w:hAnsi="Arial" w:cs="Arial"/>
          <w:sz w:val="16"/>
          <w:szCs w:val="16"/>
        </w:rPr>
      </w:pPr>
      <w:r w:rsidRPr="00697EF5">
        <w:rPr>
          <w:rStyle w:val="Sprotnaopomba-sklic"/>
          <w:rFonts w:ascii="Arial" w:hAnsi="Arial" w:cs="Arial"/>
          <w:sz w:val="16"/>
          <w:szCs w:val="16"/>
        </w:rPr>
        <w:footnoteRef/>
      </w:r>
      <w:r w:rsidRPr="00697EF5">
        <w:rPr>
          <w:rFonts w:ascii="Arial" w:hAnsi="Arial" w:cs="Arial"/>
          <w:sz w:val="16"/>
          <w:szCs w:val="16"/>
        </w:rPr>
        <w:t xml:space="preserve"> </w:t>
      </w:r>
      <w:r w:rsidRPr="00697EF5">
        <w:rPr>
          <w:rFonts w:ascii="Arial" w:eastAsia="Calibri" w:hAnsi="Arial" w:cs="Arial"/>
          <w:i/>
          <w:sz w:val="16"/>
          <w:szCs w:val="16"/>
          <w:lang w:eastAsia="en-US"/>
        </w:rPr>
        <w:t>Odločba Ustavnega sodišča Republike Slovenije, U-I-2019/03-25 z dne 1.12.2005, str. 10.</w:t>
      </w:r>
    </w:p>
  </w:footnote>
  <w:footnote w:id="28">
    <w:p w14:paraId="79C16BC7" w14:textId="77777777" w:rsidR="000B1199" w:rsidRPr="00697EF5" w:rsidRDefault="000B1199" w:rsidP="007522E3">
      <w:pPr>
        <w:pStyle w:val="Sprotnaopomba-besedilo"/>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w:t>
      </w:r>
      <w:proofErr w:type="spellStart"/>
      <w:r w:rsidRPr="00697EF5">
        <w:rPr>
          <w:rFonts w:ascii="Arial" w:hAnsi="Arial" w:cs="Arial"/>
          <w:i/>
          <w:sz w:val="16"/>
          <w:szCs w:val="16"/>
        </w:rPr>
        <w:t>Ibid</w:t>
      </w:r>
      <w:proofErr w:type="spellEnd"/>
      <w:r w:rsidRPr="00697EF5">
        <w:rPr>
          <w:rFonts w:ascii="Arial" w:hAnsi="Arial" w:cs="Arial"/>
          <w:i/>
          <w:sz w:val="16"/>
          <w:szCs w:val="16"/>
        </w:rPr>
        <w:t>, točka 31.</w:t>
      </w:r>
    </w:p>
  </w:footnote>
  <w:footnote w:id="29">
    <w:p w14:paraId="0C50BA1E" w14:textId="77777777" w:rsidR="000B1199" w:rsidRPr="00697EF5" w:rsidRDefault="000B1199" w:rsidP="007522E3">
      <w:pPr>
        <w:pStyle w:val="Sprotnaopomba-besedilo"/>
        <w:rPr>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w:t>
      </w:r>
      <w:proofErr w:type="spellStart"/>
      <w:r w:rsidRPr="00697EF5">
        <w:rPr>
          <w:rFonts w:ascii="Arial" w:hAnsi="Arial" w:cs="Arial"/>
          <w:i/>
          <w:sz w:val="16"/>
          <w:szCs w:val="16"/>
        </w:rPr>
        <w:t>Ibid</w:t>
      </w:r>
      <w:proofErr w:type="spellEnd"/>
      <w:r w:rsidRPr="00697EF5">
        <w:rPr>
          <w:rFonts w:ascii="Arial" w:hAnsi="Arial" w:cs="Arial"/>
          <w:i/>
          <w:sz w:val="16"/>
          <w:szCs w:val="16"/>
        </w:rPr>
        <w:t>, točka 33.</w:t>
      </w:r>
    </w:p>
  </w:footnote>
  <w:footnote w:id="30">
    <w:p w14:paraId="06A2FDC3" w14:textId="77777777" w:rsidR="000B1199" w:rsidRPr="00697EF5" w:rsidRDefault="000B1199" w:rsidP="00B571B9">
      <w:pPr>
        <w:pStyle w:val="Sprotnaopomba-besedilo"/>
        <w:jc w:val="both"/>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w:t>
      </w:r>
      <w:proofErr w:type="spellStart"/>
      <w:r w:rsidRPr="00697EF5">
        <w:rPr>
          <w:rFonts w:ascii="Arial" w:hAnsi="Arial" w:cs="Arial"/>
          <w:i/>
          <w:sz w:val="16"/>
          <w:szCs w:val="16"/>
        </w:rPr>
        <w:t>Burrows</w:t>
      </w:r>
      <w:proofErr w:type="spellEnd"/>
      <w:r w:rsidRPr="00697EF5">
        <w:rPr>
          <w:rFonts w:ascii="Arial" w:hAnsi="Arial" w:cs="Arial"/>
          <w:i/>
          <w:sz w:val="16"/>
          <w:szCs w:val="16"/>
        </w:rPr>
        <w:t xml:space="preserve">, Sander, </w:t>
      </w:r>
      <w:proofErr w:type="spellStart"/>
      <w:r w:rsidRPr="00697EF5">
        <w:rPr>
          <w:rFonts w:ascii="Arial" w:hAnsi="Arial" w:cs="Arial"/>
          <w:i/>
          <w:sz w:val="16"/>
          <w:szCs w:val="16"/>
        </w:rPr>
        <w:t>The</w:t>
      </w:r>
      <w:proofErr w:type="spellEnd"/>
      <w:r w:rsidRPr="00697EF5">
        <w:rPr>
          <w:rFonts w:ascii="Arial" w:hAnsi="Arial" w:cs="Arial"/>
          <w:i/>
          <w:sz w:val="16"/>
          <w:szCs w:val="16"/>
        </w:rPr>
        <w:t xml:space="preserve"> </w:t>
      </w:r>
      <w:proofErr w:type="spellStart"/>
      <w:r w:rsidRPr="00697EF5">
        <w:rPr>
          <w:rFonts w:ascii="Arial" w:hAnsi="Arial" w:cs="Arial"/>
          <w:i/>
          <w:sz w:val="16"/>
          <w:szCs w:val="16"/>
        </w:rPr>
        <w:t>Likely</w:t>
      </w:r>
      <w:proofErr w:type="spellEnd"/>
      <w:r w:rsidRPr="00697EF5">
        <w:rPr>
          <w:rFonts w:ascii="Arial" w:hAnsi="Arial" w:cs="Arial"/>
          <w:i/>
          <w:sz w:val="16"/>
          <w:szCs w:val="16"/>
        </w:rPr>
        <w:t xml:space="preserve"> </w:t>
      </w:r>
      <w:proofErr w:type="spellStart"/>
      <w:r w:rsidRPr="00697EF5">
        <w:rPr>
          <w:rFonts w:ascii="Arial" w:hAnsi="Arial" w:cs="Arial"/>
          <w:i/>
          <w:sz w:val="16"/>
          <w:szCs w:val="16"/>
        </w:rPr>
        <w:t>Impact</w:t>
      </w:r>
      <w:proofErr w:type="spellEnd"/>
      <w:r w:rsidRPr="00697EF5">
        <w:rPr>
          <w:rFonts w:ascii="Arial" w:hAnsi="Arial" w:cs="Arial"/>
          <w:i/>
          <w:sz w:val="16"/>
          <w:szCs w:val="16"/>
        </w:rPr>
        <w:t xml:space="preserve"> </w:t>
      </w:r>
      <w:proofErr w:type="spellStart"/>
      <w:r w:rsidRPr="00697EF5">
        <w:rPr>
          <w:rFonts w:ascii="Arial" w:hAnsi="Arial" w:cs="Arial"/>
          <w:i/>
          <w:sz w:val="16"/>
          <w:szCs w:val="16"/>
        </w:rPr>
        <w:t>of</w:t>
      </w:r>
      <w:proofErr w:type="spellEnd"/>
      <w:r w:rsidRPr="00697EF5">
        <w:rPr>
          <w:rFonts w:ascii="Arial" w:hAnsi="Arial" w:cs="Arial"/>
          <w:i/>
          <w:sz w:val="16"/>
          <w:szCs w:val="16"/>
        </w:rPr>
        <w:t xml:space="preserve"> </w:t>
      </w:r>
      <w:proofErr w:type="spellStart"/>
      <w:r w:rsidRPr="00697EF5">
        <w:rPr>
          <w:rFonts w:ascii="Arial" w:hAnsi="Arial" w:cs="Arial"/>
          <w:i/>
          <w:sz w:val="16"/>
          <w:szCs w:val="16"/>
        </w:rPr>
        <w:t>the</w:t>
      </w:r>
      <w:proofErr w:type="spellEnd"/>
      <w:r w:rsidRPr="00697EF5">
        <w:rPr>
          <w:rFonts w:ascii="Arial" w:hAnsi="Arial" w:cs="Arial"/>
          <w:i/>
          <w:sz w:val="16"/>
          <w:szCs w:val="16"/>
        </w:rPr>
        <w:t xml:space="preserve"> EU </w:t>
      </w:r>
      <w:proofErr w:type="spellStart"/>
      <w:r w:rsidRPr="00697EF5">
        <w:rPr>
          <w:rFonts w:ascii="Arial" w:hAnsi="Arial" w:cs="Arial"/>
          <w:i/>
          <w:sz w:val="16"/>
          <w:szCs w:val="16"/>
        </w:rPr>
        <w:t>Directive</w:t>
      </w:r>
      <w:proofErr w:type="spellEnd"/>
      <w:r w:rsidRPr="00697EF5">
        <w:rPr>
          <w:rFonts w:ascii="Arial" w:hAnsi="Arial" w:cs="Arial"/>
          <w:i/>
          <w:sz w:val="16"/>
          <w:szCs w:val="16"/>
        </w:rPr>
        <w:t xml:space="preserve"> </w:t>
      </w:r>
      <w:proofErr w:type="spellStart"/>
      <w:r w:rsidRPr="00697EF5">
        <w:rPr>
          <w:rFonts w:ascii="Arial" w:hAnsi="Arial" w:cs="Arial"/>
          <w:i/>
          <w:sz w:val="16"/>
          <w:szCs w:val="16"/>
        </w:rPr>
        <w:t>of</w:t>
      </w:r>
      <w:proofErr w:type="spellEnd"/>
      <w:r w:rsidRPr="00697EF5">
        <w:rPr>
          <w:rFonts w:ascii="Arial" w:hAnsi="Arial" w:cs="Arial"/>
          <w:i/>
          <w:sz w:val="16"/>
          <w:szCs w:val="16"/>
        </w:rPr>
        <w:t xml:space="preserve"> </w:t>
      </w:r>
      <w:proofErr w:type="spellStart"/>
      <w:r w:rsidRPr="00697EF5">
        <w:rPr>
          <w:rFonts w:ascii="Arial" w:hAnsi="Arial" w:cs="Arial"/>
          <w:i/>
          <w:sz w:val="16"/>
          <w:szCs w:val="16"/>
        </w:rPr>
        <w:t>the</w:t>
      </w:r>
      <w:proofErr w:type="spellEnd"/>
      <w:r w:rsidRPr="00697EF5">
        <w:rPr>
          <w:rFonts w:ascii="Arial" w:hAnsi="Arial" w:cs="Arial"/>
          <w:i/>
          <w:sz w:val="16"/>
          <w:szCs w:val="16"/>
        </w:rPr>
        <w:t xml:space="preserve"> EU </w:t>
      </w:r>
      <w:proofErr w:type="spellStart"/>
      <w:r w:rsidRPr="00697EF5">
        <w:rPr>
          <w:rFonts w:ascii="Arial" w:hAnsi="Arial" w:cs="Arial"/>
          <w:i/>
          <w:sz w:val="16"/>
          <w:szCs w:val="16"/>
        </w:rPr>
        <w:t>Damages</w:t>
      </w:r>
      <w:proofErr w:type="spellEnd"/>
      <w:r w:rsidRPr="00697EF5">
        <w:rPr>
          <w:rFonts w:ascii="Arial" w:hAnsi="Arial" w:cs="Arial"/>
          <w:i/>
          <w:sz w:val="16"/>
          <w:szCs w:val="16"/>
        </w:rPr>
        <w:t xml:space="preserve"> </w:t>
      </w:r>
      <w:proofErr w:type="spellStart"/>
      <w:r w:rsidRPr="00697EF5">
        <w:rPr>
          <w:rFonts w:ascii="Arial" w:hAnsi="Arial" w:cs="Arial"/>
          <w:i/>
          <w:sz w:val="16"/>
          <w:szCs w:val="16"/>
        </w:rPr>
        <w:t>Actions</w:t>
      </w:r>
      <w:proofErr w:type="spellEnd"/>
      <w:r w:rsidRPr="00697EF5">
        <w:rPr>
          <w:rFonts w:ascii="Arial" w:hAnsi="Arial" w:cs="Arial"/>
          <w:i/>
          <w:sz w:val="16"/>
          <w:szCs w:val="16"/>
        </w:rPr>
        <w:t xml:space="preserve"> - </w:t>
      </w:r>
      <w:proofErr w:type="spellStart"/>
      <w:r w:rsidRPr="00697EF5">
        <w:rPr>
          <w:rFonts w:ascii="Arial" w:hAnsi="Arial" w:cs="Arial"/>
          <w:i/>
          <w:sz w:val="16"/>
          <w:szCs w:val="16"/>
        </w:rPr>
        <w:t>Competition</w:t>
      </w:r>
      <w:proofErr w:type="spellEnd"/>
      <w:r w:rsidRPr="00697EF5">
        <w:rPr>
          <w:rFonts w:ascii="Arial" w:hAnsi="Arial" w:cs="Arial"/>
          <w:i/>
          <w:sz w:val="16"/>
          <w:szCs w:val="16"/>
        </w:rPr>
        <w:t xml:space="preserve"> </w:t>
      </w:r>
      <w:proofErr w:type="spellStart"/>
      <w:r w:rsidRPr="00697EF5">
        <w:rPr>
          <w:rFonts w:ascii="Arial" w:hAnsi="Arial" w:cs="Arial"/>
          <w:i/>
          <w:sz w:val="16"/>
          <w:szCs w:val="16"/>
        </w:rPr>
        <w:t>Litigation</w:t>
      </w:r>
      <w:proofErr w:type="spellEnd"/>
      <w:r w:rsidRPr="00697EF5">
        <w:rPr>
          <w:rFonts w:ascii="Arial" w:hAnsi="Arial" w:cs="Arial"/>
          <w:i/>
          <w:sz w:val="16"/>
          <w:szCs w:val="16"/>
        </w:rPr>
        <w:t xml:space="preserve"> 2016.</w:t>
      </w:r>
    </w:p>
  </w:footnote>
  <w:footnote w:id="31">
    <w:p w14:paraId="35EDC62E" w14:textId="77777777" w:rsidR="000B1199" w:rsidRPr="00697EF5" w:rsidRDefault="000B1199" w:rsidP="00B571B9">
      <w:pPr>
        <w:pStyle w:val="Sprotnaopomba-besedilo"/>
        <w:jc w:val="both"/>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Sodba </w:t>
      </w:r>
      <w:proofErr w:type="spellStart"/>
      <w:r w:rsidRPr="00697EF5">
        <w:rPr>
          <w:rFonts w:ascii="Arial" w:hAnsi="Arial" w:cs="Arial"/>
          <w:i/>
          <w:sz w:val="16"/>
          <w:szCs w:val="16"/>
        </w:rPr>
        <w:t>Akzo</w:t>
      </w:r>
      <w:proofErr w:type="spellEnd"/>
      <w:r w:rsidRPr="00697EF5">
        <w:rPr>
          <w:rFonts w:ascii="Arial" w:hAnsi="Arial" w:cs="Arial"/>
          <w:i/>
          <w:sz w:val="16"/>
          <w:szCs w:val="16"/>
        </w:rPr>
        <w:t xml:space="preserve"> Nobel, EU:T:2015:50, točka 65; Sodba Bank </w:t>
      </w:r>
      <w:proofErr w:type="spellStart"/>
      <w:r w:rsidRPr="00697EF5">
        <w:rPr>
          <w:rFonts w:ascii="Arial" w:hAnsi="Arial" w:cs="Arial"/>
          <w:i/>
          <w:sz w:val="16"/>
          <w:szCs w:val="16"/>
        </w:rPr>
        <w:t>Austria</w:t>
      </w:r>
      <w:proofErr w:type="spellEnd"/>
      <w:r w:rsidRPr="00697EF5">
        <w:rPr>
          <w:rFonts w:ascii="Arial" w:hAnsi="Arial" w:cs="Arial"/>
          <w:i/>
          <w:sz w:val="16"/>
          <w:szCs w:val="16"/>
        </w:rPr>
        <w:t xml:space="preserve"> </w:t>
      </w:r>
      <w:proofErr w:type="spellStart"/>
      <w:r w:rsidRPr="00697EF5">
        <w:rPr>
          <w:rFonts w:ascii="Arial" w:hAnsi="Arial" w:cs="Arial"/>
          <w:i/>
          <w:sz w:val="16"/>
          <w:szCs w:val="16"/>
        </w:rPr>
        <w:t>Creditanstalt</w:t>
      </w:r>
      <w:proofErr w:type="spellEnd"/>
      <w:r w:rsidRPr="00697EF5">
        <w:rPr>
          <w:rFonts w:ascii="Arial" w:hAnsi="Arial" w:cs="Arial"/>
          <w:i/>
          <w:sz w:val="16"/>
          <w:szCs w:val="16"/>
        </w:rPr>
        <w:t xml:space="preserve">, EU:T:2006:136, točka 71; Sodba </w:t>
      </w:r>
      <w:proofErr w:type="spellStart"/>
      <w:r w:rsidRPr="00697EF5">
        <w:rPr>
          <w:rFonts w:ascii="Arial" w:hAnsi="Arial" w:cs="Arial"/>
          <w:i/>
          <w:sz w:val="16"/>
          <w:szCs w:val="16"/>
        </w:rPr>
        <w:t>Pergan</w:t>
      </w:r>
      <w:proofErr w:type="spellEnd"/>
      <w:r w:rsidRPr="00697EF5">
        <w:rPr>
          <w:rFonts w:ascii="Arial" w:hAnsi="Arial" w:cs="Arial"/>
          <w:i/>
          <w:sz w:val="16"/>
          <w:szCs w:val="16"/>
        </w:rPr>
        <w:t xml:space="preserve"> </w:t>
      </w:r>
      <w:proofErr w:type="spellStart"/>
      <w:r w:rsidRPr="00697EF5">
        <w:rPr>
          <w:rFonts w:ascii="Arial" w:hAnsi="Arial" w:cs="Arial"/>
          <w:i/>
          <w:sz w:val="16"/>
          <w:szCs w:val="16"/>
        </w:rPr>
        <w:t>Hilfsstoffe</w:t>
      </w:r>
      <w:proofErr w:type="spellEnd"/>
      <w:r w:rsidRPr="00697EF5">
        <w:rPr>
          <w:rFonts w:ascii="Arial" w:hAnsi="Arial" w:cs="Arial"/>
          <w:i/>
          <w:sz w:val="16"/>
          <w:szCs w:val="16"/>
        </w:rPr>
        <w:t>, EU:T:2007:306, točka 62.</w:t>
      </w:r>
    </w:p>
  </w:footnote>
  <w:footnote w:id="32">
    <w:p w14:paraId="7DD8B038" w14:textId="77777777" w:rsidR="000B1199" w:rsidRPr="00697EF5" w:rsidRDefault="000B1199" w:rsidP="00B571B9">
      <w:pPr>
        <w:pStyle w:val="Sprotnaopomba-besedilo"/>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Sodba </w:t>
      </w:r>
      <w:proofErr w:type="spellStart"/>
      <w:r w:rsidRPr="00697EF5">
        <w:rPr>
          <w:rFonts w:ascii="Arial" w:hAnsi="Arial" w:cs="Arial"/>
          <w:i/>
          <w:sz w:val="16"/>
          <w:szCs w:val="16"/>
        </w:rPr>
        <w:t>Akzo</w:t>
      </w:r>
      <w:proofErr w:type="spellEnd"/>
      <w:r w:rsidRPr="00697EF5">
        <w:rPr>
          <w:rFonts w:ascii="Arial" w:hAnsi="Arial" w:cs="Arial"/>
          <w:i/>
          <w:sz w:val="16"/>
          <w:szCs w:val="16"/>
        </w:rPr>
        <w:t xml:space="preserve"> Nobel, EU:C:2010:512, točka 113 – 115.</w:t>
      </w:r>
    </w:p>
  </w:footnote>
  <w:footnote w:id="33">
    <w:p w14:paraId="7CED488E" w14:textId="77777777" w:rsidR="000B1199" w:rsidRPr="00697EF5" w:rsidRDefault="000B1199" w:rsidP="00B571B9">
      <w:pPr>
        <w:pStyle w:val="Sprotnaopomba-besedilo"/>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Sodba z dne 18. 5. 1982, C - 155/79, AM &amp; S, EU:C:1982:157; Sodba </w:t>
      </w:r>
      <w:proofErr w:type="spellStart"/>
      <w:r w:rsidRPr="00697EF5">
        <w:rPr>
          <w:rFonts w:ascii="Arial" w:hAnsi="Arial" w:cs="Arial"/>
          <w:i/>
          <w:sz w:val="16"/>
          <w:szCs w:val="16"/>
        </w:rPr>
        <w:t>Akzo</w:t>
      </w:r>
      <w:proofErr w:type="spellEnd"/>
      <w:r w:rsidRPr="00697EF5">
        <w:rPr>
          <w:rFonts w:ascii="Arial" w:hAnsi="Arial" w:cs="Arial"/>
          <w:i/>
          <w:sz w:val="16"/>
          <w:szCs w:val="16"/>
        </w:rPr>
        <w:t xml:space="preserve"> Nobel, EU:C:2010:512, točka 41.</w:t>
      </w:r>
    </w:p>
  </w:footnote>
  <w:footnote w:id="34">
    <w:p w14:paraId="3605654D" w14:textId="77777777" w:rsidR="000B1199" w:rsidRPr="00697EF5" w:rsidRDefault="000B1199" w:rsidP="00B571B9">
      <w:pPr>
        <w:pStyle w:val="Sprotnaopomba-besedilo"/>
        <w:jc w:val="both"/>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w:t>
      </w:r>
      <w:proofErr w:type="spellStart"/>
      <w:r w:rsidRPr="00697EF5">
        <w:rPr>
          <w:rFonts w:ascii="Arial" w:hAnsi="Arial" w:cs="Arial"/>
          <w:i/>
          <w:sz w:val="16"/>
          <w:szCs w:val="16"/>
        </w:rPr>
        <w:t>Vlahek</w:t>
      </w:r>
      <w:proofErr w:type="spellEnd"/>
      <w:r w:rsidRPr="00697EF5">
        <w:rPr>
          <w:rFonts w:ascii="Arial" w:hAnsi="Arial" w:cs="Arial"/>
          <w:i/>
          <w:sz w:val="16"/>
          <w:szCs w:val="16"/>
        </w:rPr>
        <w:t xml:space="preserve">, Nova Direktiva 2014/104 o nekaterih pravilih glede odškodninskih zahtevkov in postopka zaradi kršitev evropskega in nacionalnega </w:t>
      </w:r>
      <w:proofErr w:type="spellStart"/>
      <w:r w:rsidRPr="00697EF5">
        <w:rPr>
          <w:rFonts w:ascii="Arial" w:hAnsi="Arial" w:cs="Arial"/>
          <w:i/>
          <w:sz w:val="16"/>
          <w:szCs w:val="16"/>
        </w:rPr>
        <w:t>antitrusta</w:t>
      </w:r>
      <w:proofErr w:type="spellEnd"/>
      <w:r w:rsidRPr="00697EF5">
        <w:rPr>
          <w:rFonts w:ascii="Arial" w:hAnsi="Arial" w:cs="Arial"/>
          <w:i/>
          <w:sz w:val="16"/>
          <w:szCs w:val="16"/>
        </w:rPr>
        <w:t>, 2015.</w:t>
      </w:r>
    </w:p>
  </w:footnote>
  <w:footnote w:id="35">
    <w:p w14:paraId="080BFC3D" w14:textId="77777777" w:rsidR="000B1199" w:rsidRPr="00697EF5" w:rsidRDefault="000B1199" w:rsidP="007522E3">
      <w:pPr>
        <w:pStyle w:val="Sprotnaopomba-besedilo"/>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w:t>
      </w:r>
      <w:proofErr w:type="spellStart"/>
      <w:r w:rsidRPr="00697EF5">
        <w:rPr>
          <w:rFonts w:ascii="Arial" w:hAnsi="Arial" w:cs="Arial"/>
          <w:i/>
          <w:sz w:val="16"/>
          <w:szCs w:val="16"/>
        </w:rPr>
        <w:t>Ibid</w:t>
      </w:r>
      <w:proofErr w:type="spellEnd"/>
      <w:r w:rsidRPr="00697EF5">
        <w:rPr>
          <w:rFonts w:ascii="Arial" w:hAnsi="Arial" w:cs="Arial"/>
          <w:i/>
          <w:sz w:val="16"/>
          <w:szCs w:val="16"/>
        </w:rPr>
        <w:t>.</w:t>
      </w:r>
    </w:p>
  </w:footnote>
  <w:footnote w:id="36">
    <w:p w14:paraId="4ED86BA7" w14:textId="77777777" w:rsidR="000B1199" w:rsidRPr="00697EF5" w:rsidRDefault="000B1199" w:rsidP="007522E3">
      <w:pPr>
        <w:pStyle w:val="Sprotnaopomba-besedilo"/>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OJ L 124, 20.5.2003, p. 36–41.</w:t>
      </w:r>
    </w:p>
  </w:footnote>
  <w:footnote w:id="37">
    <w:p w14:paraId="5FA6C80C" w14:textId="77777777" w:rsidR="000B1199" w:rsidRPr="00697EF5" w:rsidRDefault="000B1199" w:rsidP="007522E3">
      <w:pPr>
        <w:pStyle w:val="Sprotnaopomba-besedilo"/>
        <w:jc w:val="both"/>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w:t>
      </w:r>
      <w:proofErr w:type="spellStart"/>
      <w:r w:rsidRPr="00697EF5">
        <w:rPr>
          <w:rFonts w:ascii="Arial" w:hAnsi="Arial" w:cs="Arial"/>
          <w:i/>
          <w:sz w:val="16"/>
          <w:szCs w:val="16"/>
        </w:rPr>
        <w:t>Vlahek</w:t>
      </w:r>
      <w:proofErr w:type="spellEnd"/>
      <w:r w:rsidRPr="00697EF5">
        <w:rPr>
          <w:rFonts w:ascii="Arial" w:hAnsi="Arial" w:cs="Arial"/>
          <w:i/>
          <w:sz w:val="16"/>
          <w:szCs w:val="16"/>
        </w:rPr>
        <w:t xml:space="preserve">, Nova Direktiva 2014/104 o nekaterih pravilih glede odškodninskih zahtevkov in postopka zaradi kršitev evropskega in nacionalnega </w:t>
      </w:r>
      <w:proofErr w:type="spellStart"/>
      <w:r w:rsidRPr="00697EF5">
        <w:rPr>
          <w:rFonts w:ascii="Arial" w:hAnsi="Arial" w:cs="Arial"/>
          <w:i/>
          <w:sz w:val="16"/>
          <w:szCs w:val="16"/>
        </w:rPr>
        <w:t>antitrusta</w:t>
      </w:r>
      <w:proofErr w:type="spellEnd"/>
      <w:r w:rsidRPr="00697EF5">
        <w:rPr>
          <w:rFonts w:ascii="Arial" w:hAnsi="Arial" w:cs="Arial"/>
          <w:i/>
          <w:sz w:val="16"/>
          <w:szCs w:val="16"/>
        </w:rPr>
        <w:t>, 2015.</w:t>
      </w:r>
    </w:p>
  </w:footnote>
  <w:footnote w:id="38">
    <w:p w14:paraId="1C556128" w14:textId="77777777" w:rsidR="000B1199" w:rsidRPr="00697EF5" w:rsidRDefault="000B1199" w:rsidP="007522E3">
      <w:pPr>
        <w:pStyle w:val="Sprotnaopomba-besedilo"/>
        <w:jc w:val="both"/>
        <w:rPr>
          <w:rFonts w:ascii="Arial" w:hAnsi="Arial" w:cs="Arial"/>
          <w:sz w:val="16"/>
          <w:szCs w:val="16"/>
        </w:rPr>
      </w:pPr>
      <w:r w:rsidRPr="00697EF5">
        <w:rPr>
          <w:rStyle w:val="Sprotnaopomba-sklic"/>
          <w:rFonts w:ascii="Arial" w:hAnsi="Arial" w:cs="Arial"/>
          <w:sz w:val="16"/>
          <w:szCs w:val="16"/>
        </w:rPr>
        <w:footnoteRef/>
      </w:r>
      <w:r w:rsidRPr="00697EF5">
        <w:rPr>
          <w:rFonts w:ascii="Arial" w:hAnsi="Arial" w:cs="Arial"/>
          <w:sz w:val="16"/>
          <w:szCs w:val="16"/>
        </w:rPr>
        <w:t xml:space="preserve"> </w:t>
      </w:r>
      <w:proofErr w:type="spellStart"/>
      <w:r w:rsidRPr="00697EF5">
        <w:rPr>
          <w:rFonts w:ascii="Arial" w:hAnsi="Arial" w:cs="Arial"/>
          <w:i/>
          <w:sz w:val="16"/>
          <w:szCs w:val="16"/>
        </w:rPr>
        <w:t>Vlahek</w:t>
      </w:r>
      <w:proofErr w:type="spellEnd"/>
      <w:r w:rsidRPr="00697EF5">
        <w:rPr>
          <w:rFonts w:ascii="Arial" w:hAnsi="Arial" w:cs="Arial"/>
          <w:i/>
          <w:sz w:val="16"/>
          <w:szCs w:val="16"/>
        </w:rPr>
        <w:t xml:space="preserve">, Nova Direktiva 2014/104 o nekaterih pravilih glede odškodninskih zahtevkov in postopka zaradi kršitev evropskega in nacionalnega </w:t>
      </w:r>
      <w:proofErr w:type="spellStart"/>
      <w:r w:rsidRPr="00697EF5">
        <w:rPr>
          <w:rFonts w:ascii="Arial" w:hAnsi="Arial" w:cs="Arial"/>
          <w:i/>
          <w:sz w:val="16"/>
          <w:szCs w:val="16"/>
        </w:rPr>
        <w:t>antitrusta</w:t>
      </w:r>
      <w:proofErr w:type="spellEnd"/>
      <w:r w:rsidRPr="00697EF5">
        <w:rPr>
          <w:rFonts w:ascii="Arial" w:hAnsi="Arial" w:cs="Arial"/>
          <w:i/>
          <w:sz w:val="16"/>
          <w:szCs w:val="16"/>
        </w:rPr>
        <w:t>, 2015.</w:t>
      </w:r>
    </w:p>
  </w:footnote>
  <w:footnote w:id="39">
    <w:p w14:paraId="127D0B7C" w14:textId="77777777" w:rsidR="000B1199" w:rsidRPr="00697EF5" w:rsidRDefault="000B1199" w:rsidP="007522E3">
      <w:pPr>
        <w:pStyle w:val="Sprotnaopomba-besedilo"/>
        <w:jc w:val="both"/>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w:t>
      </w:r>
      <w:proofErr w:type="spellStart"/>
      <w:r w:rsidRPr="00697EF5">
        <w:rPr>
          <w:rFonts w:ascii="Arial" w:hAnsi="Arial" w:cs="Arial"/>
          <w:i/>
          <w:sz w:val="16"/>
          <w:szCs w:val="16"/>
        </w:rPr>
        <w:t>Vlahek</w:t>
      </w:r>
      <w:proofErr w:type="spellEnd"/>
      <w:r w:rsidRPr="00697EF5">
        <w:rPr>
          <w:rFonts w:ascii="Arial" w:hAnsi="Arial" w:cs="Arial"/>
          <w:i/>
          <w:sz w:val="16"/>
          <w:szCs w:val="16"/>
        </w:rPr>
        <w:t xml:space="preserve">, Nova Direktiva 2014/104 o nekaterih pravilih glede odškodninskih zahtevkov in postopka zaradi kršitev evropskega in nacionalnega </w:t>
      </w:r>
      <w:proofErr w:type="spellStart"/>
      <w:r w:rsidRPr="00697EF5">
        <w:rPr>
          <w:rFonts w:ascii="Arial" w:hAnsi="Arial" w:cs="Arial"/>
          <w:i/>
          <w:sz w:val="16"/>
          <w:szCs w:val="16"/>
        </w:rPr>
        <w:t>antitrusta</w:t>
      </w:r>
      <w:proofErr w:type="spellEnd"/>
      <w:r w:rsidRPr="00697EF5">
        <w:rPr>
          <w:rFonts w:ascii="Arial" w:hAnsi="Arial" w:cs="Arial"/>
          <w:i/>
          <w:sz w:val="16"/>
          <w:szCs w:val="16"/>
        </w:rPr>
        <w:t>, 2015.</w:t>
      </w:r>
    </w:p>
  </w:footnote>
  <w:footnote w:id="40">
    <w:p w14:paraId="622E4041" w14:textId="77777777" w:rsidR="000B1199" w:rsidRPr="00697EF5" w:rsidRDefault="000B1199" w:rsidP="007522E3">
      <w:pPr>
        <w:pStyle w:val="Sprotnaopomba-besedilo"/>
        <w:rPr>
          <w:rFonts w:ascii="Arial" w:hAnsi="Arial" w:cs="Arial"/>
        </w:rPr>
      </w:pPr>
      <w:r w:rsidRPr="00697EF5">
        <w:rPr>
          <w:rStyle w:val="Sprotnaopomba-sklic"/>
          <w:rFonts w:ascii="Arial" w:hAnsi="Arial" w:cs="Arial"/>
          <w:i/>
          <w:sz w:val="16"/>
          <w:szCs w:val="16"/>
        </w:rPr>
        <w:footnoteRef/>
      </w:r>
      <w:r w:rsidRPr="00697EF5">
        <w:rPr>
          <w:rFonts w:ascii="Arial" w:hAnsi="Arial" w:cs="Arial"/>
          <w:i/>
          <w:sz w:val="16"/>
          <w:szCs w:val="16"/>
        </w:rPr>
        <w:t xml:space="preserve"> Zlobec v: Ude, Betetto, Galič, Rijavec, Wedam Lukić, Zobec: Pravdni postopek: zakon s komentarjem, 2. knjiga, str. 343-356.</w:t>
      </w:r>
    </w:p>
  </w:footnote>
  <w:footnote w:id="41">
    <w:p w14:paraId="2363DDE6" w14:textId="77777777" w:rsidR="000B1199" w:rsidRPr="00697EF5" w:rsidRDefault="000B1199" w:rsidP="007522E3">
      <w:pPr>
        <w:pStyle w:val="Sprotnaopomba-besedilo"/>
        <w:jc w:val="both"/>
        <w:rPr>
          <w:rFonts w:ascii="Arial" w:hAnsi="Arial" w:cs="Arial"/>
          <w:i/>
          <w:sz w:val="16"/>
          <w:szCs w:val="16"/>
        </w:rPr>
      </w:pPr>
      <w:r w:rsidRPr="00697EF5">
        <w:rPr>
          <w:rFonts w:ascii="Arial" w:hAnsi="Arial" w:cs="Arial"/>
          <w:i/>
          <w:sz w:val="16"/>
          <w:szCs w:val="16"/>
          <w:vertAlign w:val="superscript"/>
        </w:rPr>
        <w:footnoteRef/>
      </w:r>
      <w:r w:rsidRPr="00697EF5">
        <w:rPr>
          <w:rFonts w:ascii="Arial" w:hAnsi="Arial" w:cs="Arial"/>
          <w:i/>
          <w:sz w:val="16"/>
          <w:szCs w:val="16"/>
        </w:rPr>
        <w:t xml:space="preserve"> </w:t>
      </w:r>
      <w:proofErr w:type="spellStart"/>
      <w:r w:rsidRPr="00697EF5">
        <w:rPr>
          <w:rFonts w:ascii="Arial" w:hAnsi="Arial" w:cs="Arial"/>
          <w:i/>
          <w:sz w:val="16"/>
          <w:szCs w:val="16"/>
        </w:rPr>
        <w:t>Vlahek</w:t>
      </w:r>
      <w:proofErr w:type="spellEnd"/>
      <w:r w:rsidRPr="00697EF5">
        <w:rPr>
          <w:rFonts w:ascii="Arial" w:hAnsi="Arial" w:cs="Arial"/>
          <w:i/>
          <w:sz w:val="16"/>
          <w:szCs w:val="16"/>
        </w:rPr>
        <w:t xml:space="preserve">: Novosti na področju odškodninskih tožb zaradi kršitev Evropskega </w:t>
      </w:r>
      <w:proofErr w:type="spellStart"/>
      <w:r w:rsidRPr="00697EF5">
        <w:rPr>
          <w:rFonts w:ascii="Arial" w:hAnsi="Arial" w:cs="Arial"/>
          <w:i/>
          <w:sz w:val="16"/>
          <w:szCs w:val="16"/>
        </w:rPr>
        <w:t>antitrusta</w:t>
      </w:r>
      <w:proofErr w:type="spellEnd"/>
      <w:r w:rsidRPr="00697EF5">
        <w:rPr>
          <w:rFonts w:ascii="Arial" w:hAnsi="Arial" w:cs="Arial"/>
          <w:i/>
          <w:sz w:val="16"/>
          <w:szCs w:val="16"/>
        </w:rPr>
        <w:t xml:space="preserve"> v: Pravnik št. 7/8 (2016), str. 547-590, 620-621.</w:t>
      </w:r>
    </w:p>
  </w:footnote>
  <w:footnote w:id="42">
    <w:p w14:paraId="494483B1" w14:textId="77777777" w:rsidR="000B1199" w:rsidRPr="00697EF5" w:rsidRDefault="000B1199" w:rsidP="007522E3">
      <w:pPr>
        <w:pStyle w:val="Sprotnaopomba-besedilo"/>
        <w:jc w:val="both"/>
        <w:rPr>
          <w:rFonts w:ascii="Arial" w:hAnsi="Arial" w:cs="Arial"/>
          <w:sz w:val="16"/>
          <w:szCs w:val="16"/>
        </w:rPr>
      </w:pPr>
      <w:r w:rsidRPr="00697EF5">
        <w:rPr>
          <w:rFonts w:ascii="Arial" w:hAnsi="Arial" w:cs="Arial"/>
          <w:i/>
          <w:sz w:val="16"/>
          <w:szCs w:val="16"/>
          <w:vertAlign w:val="superscript"/>
        </w:rPr>
        <w:footnoteRef/>
      </w:r>
      <w:r w:rsidRPr="00697EF5">
        <w:rPr>
          <w:rFonts w:ascii="Arial" w:hAnsi="Arial" w:cs="Arial"/>
          <w:i/>
          <w:sz w:val="16"/>
          <w:szCs w:val="16"/>
        </w:rPr>
        <w:t xml:space="preserve"> </w:t>
      </w:r>
      <w:proofErr w:type="spellStart"/>
      <w:r w:rsidRPr="00697EF5">
        <w:rPr>
          <w:rFonts w:ascii="Arial" w:hAnsi="Arial" w:cs="Arial"/>
          <w:i/>
          <w:sz w:val="16"/>
          <w:szCs w:val="16"/>
        </w:rPr>
        <w:t>Vlahek</w:t>
      </w:r>
      <w:proofErr w:type="spellEnd"/>
      <w:r w:rsidRPr="00697EF5">
        <w:rPr>
          <w:rFonts w:ascii="Arial" w:hAnsi="Arial" w:cs="Arial"/>
          <w:i/>
          <w:sz w:val="16"/>
          <w:szCs w:val="16"/>
        </w:rPr>
        <w:t xml:space="preserve">, Nova Direktiva 2014/104 o nekaterih pravilih glede odškodninskih zahtevkov in postopka zaradi kršitev evropskega in nacionalnega </w:t>
      </w:r>
      <w:proofErr w:type="spellStart"/>
      <w:r w:rsidRPr="00697EF5">
        <w:rPr>
          <w:rFonts w:ascii="Arial" w:hAnsi="Arial" w:cs="Arial"/>
          <w:i/>
          <w:sz w:val="16"/>
          <w:szCs w:val="16"/>
        </w:rPr>
        <w:t>antitrusta</w:t>
      </w:r>
      <w:proofErr w:type="spellEnd"/>
      <w:r w:rsidRPr="00697EF5">
        <w:rPr>
          <w:rFonts w:ascii="Arial" w:hAnsi="Arial" w:cs="Arial"/>
          <w:i/>
          <w:sz w:val="16"/>
          <w:szCs w:val="16"/>
        </w:rPr>
        <w:t xml:space="preserve">, v: Grilc, </w:t>
      </w:r>
      <w:proofErr w:type="spellStart"/>
      <w:r w:rsidRPr="00697EF5">
        <w:rPr>
          <w:rFonts w:ascii="Arial" w:hAnsi="Arial" w:cs="Arial"/>
          <w:i/>
          <w:sz w:val="16"/>
          <w:szCs w:val="16"/>
        </w:rPr>
        <w:t>et</w:t>
      </w:r>
      <w:proofErr w:type="spellEnd"/>
      <w:r w:rsidRPr="00697EF5">
        <w:rPr>
          <w:rFonts w:ascii="Arial" w:hAnsi="Arial" w:cs="Arial"/>
          <w:i/>
          <w:sz w:val="16"/>
          <w:szCs w:val="16"/>
        </w:rPr>
        <w:t xml:space="preserve"> </w:t>
      </w:r>
      <w:proofErr w:type="spellStart"/>
      <w:r w:rsidRPr="00697EF5">
        <w:rPr>
          <w:rFonts w:ascii="Arial" w:hAnsi="Arial" w:cs="Arial"/>
          <w:i/>
          <w:sz w:val="16"/>
          <w:szCs w:val="16"/>
        </w:rPr>
        <w:t>al</w:t>
      </w:r>
      <w:proofErr w:type="spellEnd"/>
      <w:r w:rsidRPr="00697EF5">
        <w:rPr>
          <w:rFonts w:ascii="Arial" w:hAnsi="Arial" w:cs="Arial"/>
          <w:i/>
          <w:sz w:val="16"/>
          <w:szCs w:val="16"/>
        </w:rPr>
        <w:t xml:space="preserve">.: Izbrani vidiki razvoja slovenskega gospodarskega in civilnega prava od srede 20. stoletja do danes (liber </w:t>
      </w:r>
      <w:proofErr w:type="spellStart"/>
      <w:r w:rsidRPr="00697EF5">
        <w:rPr>
          <w:rFonts w:ascii="Arial" w:hAnsi="Arial" w:cs="Arial"/>
          <w:i/>
          <w:sz w:val="16"/>
          <w:szCs w:val="16"/>
        </w:rPr>
        <w:t>amicorum</w:t>
      </w:r>
      <w:proofErr w:type="spellEnd"/>
      <w:r w:rsidRPr="00697EF5">
        <w:rPr>
          <w:rFonts w:ascii="Arial" w:hAnsi="Arial" w:cs="Arial"/>
          <w:i/>
          <w:sz w:val="16"/>
          <w:szCs w:val="16"/>
        </w:rPr>
        <w:t xml:space="preserve"> Bojan Zabel), Pravna fakulteta, Ljubljana, 2015, str. 171–200.</w:t>
      </w:r>
    </w:p>
  </w:footnote>
  <w:footnote w:id="43">
    <w:p w14:paraId="647CED8C" w14:textId="77777777" w:rsidR="000B1199" w:rsidRPr="00697EF5" w:rsidRDefault="000B1199" w:rsidP="007522E3">
      <w:pPr>
        <w:pStyle w:val="Sprotnaopomba-besedilo"/>
        <w:jc w:val="both"/>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Na pravilno razlikovanje je opozorilo tudi Sodišče EU v Sodbi z dne 11. 6. 2009, </w:t>
      </w:r>
      <w:proofErr w:type="spellStart"/>
      <w:r w:rsidRPr="00697EF5">
        <w:rPr>
          <w:rFonts w:ascii="Arial" w:hAnsi="Arial" w:cs="Arial"/>
          <w:i/>
          <w:sz w:val="16"/>
          <w:szCs w:val="16"/>
        </w:rPr>
        <w:t>Inspecteur</w:t>
      </w:r>
      <w:proofErr w:type="spellEnd"/>
      <w:r w:rsidRPr="00697EF5">
        <w:rPr>
          <w:rFonts w:ascii="Arial" w:hAnsi="Arial" w:cs="Arial"/>
          <w:i/>
          <w:sz w:val="16"/>
          <w:szCs w:val="16"/>
        </w:rPr>
        <w:t xml:space="preserve"> </w:t>
      </w:r>
      <w:proofErr w:type="spellStart"/>
      <w:r w:rsidRPr="00697EF5">
        <w:rPr>
          <w:rFonts w:ascii="Arial" w:hAnsi="Arial" w:cs="Arial"/>
          <w:i/>
          <w:sz w:val="16"/>
          <w:szCs w:val="16"/>
        </w:rPr>
        <w:t>van</w:t>
      </w:r>
      <w:proofErr w:type="spellEnd"/>
      <w:r w:rsidRPr="00697EF5">
        <w:rPr>
          <w:rFonts w:ascii="Arial" w:hAnsi="Arial" w:cs="Arial"/>
          <w:i/>
          <w:sz w:val="16"/>
          <w:szCs w:val="16"/>
        </w:rPr>
        <w:t xml:space="preserve"> de </w:t>
      </w:r>
      <w:proofErr w:type="spellStart"/>
      <w:r w:rsidRPr="00697EF5">
        <w:rPr>
          <w:rFonts w:ascii="Arial" w:hAnsi="Arial" w:cs="Arial"/>
          <w:i/>
          <w:sz w:val="16"/>
          <w:szCs w:val="16"/>
        </w:rPr>
        <w:t>Belastingdienst</w:t>
      </w:r>
      <w:proofErr w:type="spellEnd"/>
      <w:r w:rsidRPr="00697EF5">
        <w:rPr>
          <w:rFonts w:ascii="Arial" w:hAnsi="Arial" w:cs="Arial"/>
          <w:i/>
          <w:sz w:val="16"/>
          <w:szCs w:val="16"/>
        </w:rPr>
        <w:t xml:space="preserve"> v X BV, EU:C:2009:359; tako tudi </w:t>
      </w:r>
      <w:proofErr w:type="spellStart"/>
      <w:r w:rsidRPr="00697EF5">
        <w:rPr>
          <w:rFonts w:ascii="Arial" w:hAnsi="Arial" w:cs="Arial"/>
          <w:i/>
          <w:sz w:val="16"/>
          <w:szCs w:val="16"/>
        </w:rPr>
        <w:t>Vlahek</w:t>
      </w:r>
      <w:proofErr w:type="spellEnd"/>
      <w:r w:rsidRPr="00697EF5">
        <w:rPr>
          <w:rFonts w:ascii="Arial" w:hAnsi="Arial" w:cs="Arial"/>
          <w:i/>
          <w:sz w:val="16"/>
          <w:szCs w:val="16"/>
        </w:rPr>
        <w:t xml:space="preserve">, v </w:t>
      </w:r>
      <w:proofErr w:type="spellStart"/>
      <w:r w:rsidRPr="00697EF5">
        <w:rPr>
          <w:rFonts w:ascii="Arial" w:hAnsi="Arial" w:cs="Arial"/>
          <w:i/>
          <w:sz w:val="16"/>
          <w:szCs w:val="16"/>
        </w:rPr>
        <w:t>Amicus</w:t>
      </w:r>
      <w:proofErr w:type="spellEnd"/>
      <w:r w:rsidRPr="00697EF5">
        <w:rPr>
          <w:rFonts w:ascii="Arial" w:hAnsi="Arial" w:cs="Arial"/>
          <w:i/>
          <w:sz w:val="16"/>
          <w:szCs w:val="16"/>
        </w:rPr>
        <w:t xml:space="preserve"> </w:t>
      </w:r>
      <w:proofErr w:type="spellStart"/>
      <w:r w:rsidRPr="00697EF5">
        <w:rPr>
          <w:rFonts w:ascii="Arial" w:hAnsi="Arial" w:cs="Arial"/>
          <w:i/>
          <w:sz w:val="16"/>
          <w:szCs w:val="16"/>
        </w:rPr>
        <w:t>curiae</w:t>
      </w:r>
      <w:proofErr w:type="spellEnd"/>
      <w:r w:rsidRPr="00697EF5">
        <w:rPr>
          <w:rFonts w:ascii="Arial" w:hAnsi="Arial" w:cs="Arial"/>
          <w:i/>
          <w:sz w:val="16"/>
          <w:szCs w:val="16"/>
        </w:rPr>
        <w:t xml:space="preserve">, sodelovanje med slovenskimi sodišči, UVK in Evropsko komisijo v </w:t>
      </w:r>
      <w:proofErr w:type="spellStart"/>
      <w:r w:rsidRPr="00697EF5">
        <w:rPr>
          <w:rFonts w:ascii="Arial" w:hAnsi="Arial" w:cs="Arial"/>
          <w:i/>
          <w:sz w:val="16"/>
          <w:szCs w:val="16"/>
        </w:rPr>
        <w:t>konkurenčnopravnih</w:t>
      </w:r>
      <w:proofErr w:type="spellEnd"/>
      <w:r w:rsidRPr="00697EF5">
        <w:rPr>
          <w:rFonts w:ascii="Arial" w:hAnsi="Arial" w:cs="Arial"/>
          <w:i/>
          <w:sz w:val="16"/>
          <w:szCs w:val="16"/>
        </w:rPr>
        <w:t xml:space="preserve"> zadevah, Pravosodni bilten, 2009, str. 301-330.</w:t>
      </w:r>
    </w:p>
  </w:footnote>
  <w:footnote w:id="44">
    <w:p w14:paraId="27B2024E" w14:textId="77777777" w:rsidR="000B1199" w:rsidRPr="00E17882" w:rsidRDefault="000B1199" w:rsidP="007522E3">
      <w:pPr>
        <w:pStyle w:val="Sprotnaopomba-besedilo"/>
        <w:jc w:val="both"/>
        <w:rPr>
          <w:rFonts w:ascii="Arial" w:hAnsi="Arial" w:cs="Arial"/>
          <w:i/>
          <w:sz w:val="16"/>
          <w:szCs w:val="16"/>
        </w:rPr>
      </w:pPr>
      <w:r w:rsidRPr="00697EF5">
        <w:rPr>
          <w:rStyle w:val="Sprotnaopomba-sklic"/>
          <w:rFonts w:ascii="Arial" w:hAnsi="Arial" w:cs="Arial"/>
          <w:i/>
          <w:sz w:val="16"/>
          <w:szCs w:val="16"/>
        </w:rPr>
        <w:footnoteRef/>
      </w:r>
      <w:r w:rsidRPr="00697EF5">
        <w:rPr>
          <w:rFonts w:ascii="Arial" w:hAnsi="Arial" w:cs="Arial"/>
          <w:i/>
          <w:sz w:val="16"/>
          <w:szCs w:val="16"/>
        </w:rPr>
        <w:t xml:space="preserve"> Slovenska različica Direktive 2014/104/EU uporablja izraz »bistvene določbe«, kar pa ni ustrezen prevod, angleška različica namreč določa »</w:t>
      </w:r>
      <w:proofErr w:type="spellStart"/>
      <w:r w:rsidRPr="00697EF5">
        <w:rPr>
          <w:rFonts w:ascii="Arial" w:hAnsi="Arial" w:cs="Arial"/>
          <w:i/>
          <w:sz w:val="16"/>
          <w:szCs w:val="16"/>
        </w:rPr>
        <w:t>substantive</w:t>
      </w:r>
      <w:proofErr w:type="spellEnd"/>
      <w:r w:rsidRPr="00697EF5">
        <w:rPr>
          <w:rFonts w:ascii="Arial" w:hAnsi="Arial" w:cs="Arial"/>
          <w:i/>
          <w:sz w:val="16"/>
          <w:szCs w:val="16"/>
        </w:rPr>
        <w:t xml:space="preserve"> </w:t>
      </w:r>
      <w:proofErr w:type="spellStart"/>
      <w:r w:rsidRPr="00697EF5">
        <w:rPr>
          <w:rFonts w:ascii="Arial" w:hAnsi="Arial" w:cs="Arial"/>
          <w:i/>
          <w:sz w:val="16"/>
          <w:szCs w:val="16"/>
        </w:rPr>
        <w:t>provisions</w:t>
      </w:r>
      <w:proofErr w:type="spellEnd"/>
      <w:r w:rsidRPr="00697EF5">
        <w:rPr>
          <w:rFonts w:ascii="Arial" w:hAnsi="Arial" w:cs="Arial"/>
          <w:i/>
          <w:sz w:val="16"/>
          <w:szCs w:val="16"/>
        </w:rPr>
        <w:t>«, francoska »</w:t>
      </w:r>
      <w:proofErr w:type="spellStart"/>
      <w:r w:rsidRPr="00697EF5">
        <w:rPr>
          <w:rFonts w:ascii="Arial" w:hAnsi="Arial" w:cs="Arial"/>
          <w:i/>
          <w:sz w:val="16"/>
          <w:szCs w:val="16"/>
        </w:rPr>
        <w:t>dispositions</w:t>
      </w:r>
      <w:proofErr w:type="spellEnd"/>
      <w:r w:rsidRPr="00697EF5">
        <w:rPr>
          <w:rFonts w:ascii="Arial" w:hAnsi="Arial" w:cs="Arial"/>
          <w:i/>
          <w:sz w:val="16"/>
          <w:szCs w:val="16"/>
        </w:rPr>
        <w:t xml:space="preserve"> </w:t>
      </w:r>
      <w:proofErr w:type="spellStart"/>
      <w:r w:rsidRPr="00697EF5">
        <w:rPr>
          <w:rFonts w:ascii="Arial" w:hAnsi="Arial" w:cs="Arial"/>
          <w:i/>
          <w:sz w:val="16"/>
          <w:szCs w:val="16"/>
        </w:rPr>
        <w:t>substantielles</w:t>
      </w:r>
      <w:proofErr w:type="spellEnd"/>
      <w:r w:rsidRPr="00697EF5">
        <w:rPr>
          <w:rFonts w:ascii="Arial" w:hAnsi="Arial" w:cs="Arial"/>
          <w:i/>
          <w:sz w:val="16"/>
          <w:szCs w:val="16"/>
        </w:rPr>
        <w:t>«, nemška pa »</w:t>
      </w:r>
      <w:proofErr w:type="spellStart"/>
      <w:r w:rsidRPr="00697EF5">
        <w:rPr>
          <w:rFonts w:ascii="Arial" w:hAnsi="Arial" w:cs="Arial"/>
          <w:i/>
          <w:sz w:val="16"/>
          <w:szCs w:val="16"/>
        </w:rPr>
        <w:t>den</w:t>
      </w:r>
      <w:proofErr w:type="spellEnd"/>
      <w:r w:rsidRPr="00697EF5">
        <w:rPr>
          <w:rFonts w:ascii="Arial" w:hAnsi="Arial" w:cs="Arial"/>
          <w:i/>
          <w:sz w:val="16"/>
          <w:szCs w:val="16"/>
        </w:rPr>
        <w:t xml:space="preserve"> </w:t>
      </w:r>
      <w:proofErr w:type="spellStart"/>
      <w:r w:rsidRPr="00697EF5">
        <w:rPr>
          <w:rFonts w:ascii="Arial" w:hAnsi="Arial" w:cs="Arial"/>
          <w:i/>
          <w:sz w:val="16"/>
          <w:szCs w:val="16"/>
        </w:rPr>
        <w:t>materiell</w:t>
      </w:r>
      <w:proofErr w:type="spellEnd"/>
      <w:r w:rsidRPr="00697EF5">
        <w:rPr>
          <w:rFonts w:ascii="Arial" w:hAnsi="Arial" w:cs="Arial"/>
          <w:i/>
          <w:sz w:val="16"/>
          <w:szCs w:val="16"/>
        </w:rPr>
        <w:t>-</w:t>
      </w:r>
      <w:proofErr w:type="spellStart"/>
      <w:r w:rsidRPr="00697EF5">
        <w:rPr>
          <w:rFonts w:ascii="Arial" w:hAnsi="Arial" w:cs="Arial"/>
          <w:i/>
          <w:sz w:val="16"/>
          <w:szCs w:val="16"/>
        </w:rPr>
        <w:t>rechtlichen</w:t>
      </w:r>
      <w:proofErr w:type="spellEnd"/>
      <w:r w:rsidRPr="00697EF5">
        <w:rPr>
          <w:rFonts w:ascii="Arial" w:hAnsi="Arial" w:cs="Arial"/>
          <w:i/>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F3FE13" w14:textId="19C690CF" w:rsidR="000B1199" w:rsidRPr="003329DF" w:rsidRDefault="000B1199" w:rsidP="00AC6E15">
    <w:pPr>
      <w:pStyle w:val="Glava"/>
      <w:tabs>
        <w:tab w:val="left" w:pos="5112"/>
      </w:tabs>
      <w:spacing w:line="240" w:lineRule="exact"/>
      <w:rPr>
        <w:rFonts w:cs="Arial"/>
        <w:sz w:val="16"/>
        <w:lang w:val="it-CH"/>
      </w:rPr>
    </w:pPr>
    <w:r>
      <w:rPr>
        <w:rFonts w:cs="Arial"/>
        <w:sz w:val="16"/>
        <w:lang w:val="it-CH"/>
      </w:rPr>
      <w:t xml:space="preserve">OSNUTEK </w:t>
    </w:r>
  </w:p>
  <w:p w14:paraId="4B66E842" w14:textId="77777777" w:rsidR="000B1199" w:rsidRDefault="000B119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2F786D3A"/>
    <w:lvl w:ilvl="0">
      <w:start w:val="1"/>
      <w:numFmt w:val="bullet"/>
      <w:pStyle w:val="Oznaenseznam2"/>
      <w:lvlText w:val=""/>
      <w:lvlJc w:val="left"/>
      <w:pPr>
        <w:tabs>
          <w:tab w:val="num" w:pos="643"/>
        </w:tabs>
        <w:ind w:left="643" w:hanging="360"/>
      </w:pPr>
      <w:rPr>
        <w:rFonts w:ascii="Symbol" w:hAnsi="Symbol" w:hint="default"/>
      </w:rPr>
    </w:lvl>
  </w:abstractNum>
  <w:abstractNum w:abstractNumId="1">
    <w:nsid w:val="FFFFFF89"/>
    <w:multiLevelType w:val="singleLevel"/>
    <w:tmpl w:val="66D09FEE"/>
    <w:lvl w:ilvl="0">
      <w:start w:val="1"/>
      <w:numFmt w:val="bullet"/>
      <w:pStyle w:val="Oznaenseznam"/>
      <w:lvlText w:val=""/>
      <w:lvlJc w:val="left"/>
      <w:pPr>
        <w:tabs>
          <w:tab w:val="num" w:pos="360"/>
        </w:tabs>
        <w:ind w:left="360" w:hanging="360"/>
      </w:pPr>
      <w:rPr>
        <w:rFonts w:ascii="Symbol" w:hAnsi="Symbol" w:hint="default"/>
      </w:rPr>
    </w:lvl>
  </w:abstractNum>
  <w:abstractNum w:abstractNumId="2">
    <w:nsid w:val="FFFFFFFB"/>
    <w:multiLevelType w:val="multilevel"/>
    <w:tmpl w:val="98BAC3DA"/>
    <w:lvl w:ilvl="0">
      <w:start w:val="1"/>
      <w:numFmt w:val="decimal"/>
      <w:pStyle w:val="StyleHeading116ptJustifiedLinespacingMultiple12li"/>
      <w:lvlText w:val="%1."/>
      <w:lvlJc w:val="left"/>
      <w:pPr>
        <w:tabs>
          <w:tab w:val="num" w:pos="0"/>
        </w:tabs>
        <w:ind w:left="680" w:hanging="680"/>
      </w:pPr>
    </w:lvl>
    <w:lvl w:ilvl="1">
      <w:start w:val="1"/>
      <w:numFmt w:val="decimal"/>
      <w:pStyle w:val="StyleHeading2TimesNewRomanNotItalicBefore0ptAfter"/>
      <w:lvlText w:val="%1.%2"/>
      <w:lvlJc w:val="left"/>
      <w:pPr>
        <w:tabs>
          <w:tab w:val="num" w:pos="0"/>
        </w:tabs>
        <w:ind w:left="0" w:firstLine="0"/>
      </w:pPr>
    </w:lvl>
    <w:lvl w:ilvl="2">
      <w:start w:val="1"/>
      <w:numFmt w:val="decimal"/>
      <w:pStyle w:val="StyleHeading3TimesNewRoman12ptJustifiedBefore0pt"/>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nsid w:val="030F0A19"/>
    <w:multiLevelType w:val="hybridMultilevel"/>
    <w:tmpl w:val="52805A34"/>
    <w:lvl w:ilvl="0" w:tplc="F3F0FB00">
      <w:start w:val="1"/>
      <w:numFmt w:val="bullet"/>
      <w:lvlText w:val=""/>
      <w:lvlJc w:val="left"/>
      <w:pPr>
        <w:ind w:left="720" w:hanging="360"/>
      </w:pPr>
      <w:rPr>
        <w:rFonts w:ascii="Symbol" w:hAnsi="Symbol" w:hint="default"/>
      </w:rPr>
    </w:lvl>
    <w:lvl w:ilvl="1" w:tplc="D21C1C5E">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3515F6F"/>
    <w:multiLevelType w:val="hybridMultilevel"/>
    <w:tmpl w:val="C19AE12A"/>
    <w:lvl w:ilvl="0" w:tplc="8774E99E">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0394038D"/>
    <w:multiLevelType w:val="hybridMultilevel"/>
    <w:tmpl w:val="B9CC6894"/>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04F26C9D"/>
    <w:multiLevelType w:val="hybridMultilevel"/>
    <w:tmpl w:val="1DF0FB94"/>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059F5D7C"/>
    <w:multiLevelType w:val="hybridMultilevel"/>
    <w:tmpl w:val="42E46F0A"/>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8">
    <w:nsid w:val="06023024"/>
    <w:multiLevelType w:val="hybridMultilevel"/>
    <w:tmpl w:val="40BE42CA"/>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9">
    <w:nsid w:val="0788202A"/>
    <w:multiLevelType w:val="hybridMultilevel"/>
    <w:tmpl w:val="22A2EFAA"/>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09220668"/>
    <w:multiLevelType w:val="hybridMultilevel"/>
    <w:tmpl w:val="2594ED6C"/>
    <w:lvl w:ilvl="0" w:tplc="EAB83DBE">
      <w:start w:val="1"/>
      <w:numFmt w:val="decimal"/>
      <w:pStyle w:val="SlogNaslov1Calibri12pt"/>
      <w:lvlText w:val="%1."/>
      <w:lvlJc w:val="left"/>
      <w:pPr>
        <w:tabs>
          <w:tab w:val="num" w:pos="1068"/>
        </w:tabs>
        <w:ind w:left="1068" w:hanging="708"/>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nsid w:val="096B0695"/>
    <w:multiLevelType w:val="hybridMultilevel"/>
    <w:tmpl w:val="6BBEBF90"/>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2">
    <w:nsid w:val="09BC3330"/>
    <w:multiLevelType w:val="hybridMultilevel"/>
    <w:tmpl w:val="08168F0E"/>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0BDC29DD"/>
    <w:multiLevelType w:val="hybridMultilevel"/>
    <w:tmpl w:val="646A9EF6"/>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4">
    <w:nsid w:val="0E1C7146"/>
    <w:multiLevelType w:val="hybridMultilevel"/>
    <w:tmpl w:val="A2843708"/>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5">
    <w:nsid w:val="0F270358"/>
    <w:multiLevelType w:val="hybridMultilevel"/>
    <w:tmpl w:val="C4E038C4"/>
    <w:lvl w:ilvl="0" w:tplc="0424000F">
      <w:start w:val="1"/>
      <w:numFmt w:val="decimal"/>
      <w:lvlText w:val="%1."/>
      <w:lvlJc w:val="left"/>
      <w:pPr>
        <w:ind w:left="4614"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0FF02886"/>
    <w:multiLevelType w:val="hybridMultilevel"/>
    <w:tmpl w:val="C58C0F7C"/>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14860122"/>
    <w:multiLevelType w:val="singleLevel"/>
    <w:tmpl w:val="2D207AE6"/>
    <w:lvl w:ilvl="0">
      <w:start w:val="1"/>
      <w:numFmt w:val="bullet"/>
      <w:pStyle w:val="Ppika"/>
      <w:lvlText w:val=""/>
      <w:lvlJc w:val="left"/>
      <w:pPr>
        <w:tabs>
          <w:tab w:val="num" w:pos="1701"/>
        </w:tabs>
        <w:ind w:left="1701" w:hanging="567"/>
      </w:pPr>
      <w:rPr>
        <w:rFonts w:ascii="Symbol" w:hAnsi="Symbol" w:hint="default"/>
      </w:rPr>
    </w:lvl>
  </w:abstractNum>
  <w:abstractNum w:abstractNumId="19">
    <w:nsid w:val="172D43B6"/>
    <w:multiLevelType w:val="hybridMultilevel"/>
    <w:tmpl w:val="BADE6F4A"/>
    <w:lvl w:ilvl="0" w:tplc="40E8851A">
      <w:numFmt w:val="bullet"/>
      <w:lvlText w:val="–"/>
      <w:lvlJc w:val="left"/>
      <w:pPr>
        <w:ind w:left="720" w:hanging="360"/>
      </w:pPr>
      <w:rPr>
        <w:rFonts w:ascii="Arial" w:eastAsia="Calibri" w:hAnsi="Arial" w:cs="Arial" w:hint="default"/>
        <w:u w:val="none"/>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196E3D3F"/>
    <w:multiLevelType w:val="hybridMultilevel"/>
    <w:tmpl w:val="9FDAF566"/>
    <w:lvl w:ilvl="0" w:tplc="04240017">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1AE73D81"/>
    <w:multiLevelType w:val="hybridMultilevel"/>
    <w:tmpl w:val="9CEA64BA"/>
    <w:lvl w:ilvl="0" w:tplc="F3F0FB00">
      <w:start w:val="1"/>
      <w:numFmt w:val="bullet"/>
      <w:lvlText w:val=""/>
      <w:lvlJc w:val="left"/>
      <w:pPr>
        <w:ind w:left="720" w:hanging="360"/>
      </w:pPr>
      <w:rPr>
        <w:rFonts w:ascii="Symbol" w:hAnsi="Symbol" w:hint="default"/>
      </w:rPr>
    </w:lvl>
    <w:lvl w:ilvl="1" w:tplc="F3F0FB00">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23">
    <w:nsid w:val="1B7B67BB"/>
    <w:multiLevelType w:val="hybridMultilevel"/>
    <w:tmpl w:val="6C824C74"/>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1C3C5682"/>
    <w:multiLevelType w:val="multilevel"/>
    <w:tmpl w:val="C78A981E"/>
    <w:lvl w:ilvl="0">
      <w:start w:val="1"/>
      <w:numFmt w:val="upperRoman"/>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1D1D25F8"/>
    <w:multiLevelType w:val="hybridMultilevel"/>
    <w:tmpl w:val="B75262E2"/>
    <w:lvl w:ilvl="0" w:tplc="F3F0FB00">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6">
    <w:nsid w:val="1E462488"/>
    <w:multiLevelType w:val="hybridMultilevel"/>
    <w:tmpl w:val="713A4B4E"/>
    <w:lvl w:ilvl="0" w:tplc="04240017">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214D3ACA"/>
    <w:multiLevelType w:val="hybridMultilevel"/>
    <w:tmpl w:val="423430EA"/>
    <w:lvl w:ilvl="0" w:tplc="F3F0FB00">
      <w:start w:val="1"/>
      <w:numFmt w:val="bullet"/>
      <w:lvlText w:val=""/>
      <w:lvlJc w:val="left"/>
      <w:pPr>
        <w:tabs>
          <w:tab w:val="num" w:pos="425"/>
        </w:tabs>
        <w:ind w:left="425" w:hanging="425"/>
      </w:pPr>
      <w:rPr>
        <w:rFonts w:ascii="Symbol" w:hAnsi="Symbo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219916F9"/>
    <w:multiLevelType w:val="hybridMultilevel"/>
    <w:tmpl w:val="EEBADA3C"/>
    <w:lvl w:ilvl="0" w:tplc="CC9298A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221003F6"/>
    <w:multiLevelType w:val="hybridMultilevel"/>
    <w:tmpl w:val="44248506"/>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22705436"/>
    <w:multiLevelType w:val="hybridMultilevel"/>
    <w:tmpl w:val="C9A44C22"/>
    <w:lvl w:ilvl="0" w:tplc="F3F0FB0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236A50F0"/>
    <w:multiLevelType w:val="hybridMultilevel"/>
    <w:tmpl w:val="84008FF6"/>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32">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nsid w:val="259049D6"/>
    <w:multiLevelType w:val="hybridMultilevel"/>
    <w:tmpl w:val="D0608AA8"/>
    <w:lvl w:ilvl="0" w:tplc="F3F0FB00">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34">
    <w:nsid w:val="2630341B"/>
    <w:multiLevelType w:val="hybridMultilevel"/>
    <w:tmpl w:val="3C201E04"/>
    <w:lvl w:ilvl="0" w:tplc="40E8851A">
      <w:numFmt w:val="bullet"/>
      <w:lvlText w:val="–"/>
      <w:lvlJc w:val="left"/>
      <w:pPr>
        <w:ind w:left="720" w:hanging="360"/>
      </w:pPr>
      <w:rPr>
        <w:rFonts w:ascii="Arial" w:eastAsia="Calibri" w:hAnsi="Arial" w:cs="Arial" w:hint="default"/>
        <w:u w:val="none"/>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268D1C4C"/>
    <w:multiLevelType w:val="hybridMultilevel"/>
    <w:tmpl w:val="8EBAFE7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26B10D9F"/>
    <w:multiLevelType w:val="hybridMultilevel"/>
    <w:tmpl w:val="80A2383A"/>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27854CB7"/>
    <w:multiLevelType w:val="hybridMultilevel"/>
    <w:tmpl w:val="97E49EF2"/>
    <w:lvl w:ilvl="0" w:tplc="04240017">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2A123E6A"/>
    <w:multiLevelType w:val="hybridMultilevel"/>
    <w:tmpl w:val="A6882FA8"/>
    <w:lvl w:ilvl="0" w:tplc="C4C2DCE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2AC20D50"/>
    <w:multiLevelType w:val="hybridMultilevel"/>
    <w:tmpl w:val="8144A95C"/>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nsid w:val="2BE83132"/>
    <w:multiLevelType w:val="hybridMultilevel"/>
    <w:tmpl w:val="2C32CED6"/>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41">
    <w:nsid w:val="2C74180C"/>
    <w:multiLevelType w:val="hybridMultilevel"/>
    <w:tmpl w:val="0C7C3D5A"/>
    <w:lvl w:ilvl="0" w:tplc="C4C2DCE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nsid w:val="31B945C8"/>
    <w:multiLevelType w:val="hybridMultilevel"/>
    <w:tmpl w:val="78DE6586"/>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31DD2F91"/>
    <w:multiLevelType w:val="hybridMultilevel"/>
    <w:tmpl w:val="2800D3FC"/>
    <w:lvl w:ilvl="0" w:tplc="F3F0FB00">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nsid w:val="321750B4"/>
    <w:multiLevelType w:val="hybridMultilevel"/>
    <w:tmpl w:val="978AFC6E"/>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nsid w:val="325354AF"/>
    <w:multiLevelType w:val="hybridMultilevel"/>
    <w:tmpl w:val="F0EAEAE6"/>
    <w:lvl w:ilvl="0" w:tplc="F3F0FB00">
      <w:start w:val="1"/>
      <w:numFmt w:val="bullet"/>
      <w:lvlText w:val=""/>
      <w:lvlJc w:val="left"/>
      <w:pPr>
        <w:ind w:left="720" w:hanging="360"/>
      </w:pPr>
      <w:rPr>
        <w:rFonts w:ascii="Symbol" w:hAnsi="Symbol" w:hint="default"/>
      </w:rPr>
    </w:lvl>
    <w:lvl w:ilvl="1" w:tplc="F3F0FB00">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nsid w:val="330C1F28"/>
    <w:multiLevelType w:val="hybridMultilevel"/>
    <w:tmpl w:val="06B82EB6"/>
    <w:lvl w:ilvl="0" w:tplc="C4C2DCEC">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47">
    <w:nsid w:val="33C53F55"/>
    <w:multiLevelType w:val="hybridMultilevel"/>
    <w:tmpl w:val="B3B24626"/>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nsid w:val="3790577F"/>
    <w:multiLevelType w:val="hybridMultilevel"/>
    <w:tmpl w:val="15F22F7A"/>
    <w:lvl w:ilvl="0" w:tplc="66B80CBA">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nsid w:val="38635FD6"/>
    <w:multiLevelType w:val="hybridMultilevel"/>
    <w:tmpl w:val="7A4AF212"/>
    <w:lvl w:ilvl="0" w:tplc="5D04C1F6">
      <w:start w:val="1"/>
      <w:numFmt w:val="bullet"/>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0">
    <w:nsid w:val="38FD7649"/>
    <w:multiLevelType w:val="hybridMultilevel"/>
    <w:tmpl w:val="9DF0875E"/>
    <w:lvl w:ilvl="0" w:tplc="C4C2DCEC">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51">
    <w:nsid w:val="39745F03"/>
    <w:multiLevelType w:val="hybridMultilevel"/>
    <w:tmpl w:val="87ECF192"/>
    <w:lvl w:ilvl="0" w:tplc="A9AE070C">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nsid w:val="3B5B6253"/>
    <w:multiLevelType w:val="hybridMultilevel"/>
    <w:tmpl w:val="A348B440"/>
    <w:lvl w:ilvl="0" w:tplc="F3F0FB00">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53">
    <w:nsid w:val="3E6C6AA9"/>
    <w:multiLevelType w:val="hybridMultilevel"/>
    <w:tmpl w:val="2A7056E2"/>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54">
    <w:nsid w:val="3EBC7A4C"/>
    <w:multiLevelType w:val="hybridMultilevel"/>
    <w:tmpl w:val="9AE01DE2"/>
    <w:lvl w:ilvl="0" w:tplc="56F68B84">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55">
    <w:nsid w:val="3F211C7E"/>
    <w:multiLevelType w:val="hybridMultilevel"/>
    <w:tmpl w:val="C9DCA85A"/>
    <w:lvl w:ilvl="0" w:tplc="E6888A80">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nsid w:val="41621636"/>
    <w:multiLevelType w:val="hybridMultilevel"/>
    <w:tmpl w:val="849CE560"/>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57">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nsid w:val="44262FD5"/>
    <w:multiLevelType w:val="hybridMultilevel"/>
    <w:tmpl w:val="E29E8D56"/>
    <w:lvl w:ilvl="0" w:tplc="3174BCF6">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nsid w:val="45993FCC"/>
    <w:multiLevelType w:val="hybridMultilevel"/>
    <w:tmpl w:val="78C20C3A"/>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nsid w:val="499E685F"/>
    <w:multiLevelType w:val="hybridMultilevel"/>
    <w:tmpl w:val="0EFC16E8"/>
    <w:lvl w:ilvl="0" w:tplc="0424000F">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nsid w:val="4DA213E3"/>
    <w:multiLevelType w:val="hybridMultilevel"/>
    <w:tmpl w:val="37DEBEF8"/>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nsid w:val="4DEE6CA6"/>
    <w:multiLevelType w:val="hybridMultilevel"/>
    <w:tmpl w:val="BFDCF542"/>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nsid w:val="4EAE2167"/>
    <w:multiLevelType w:val="multilevel"/>
    <w:tmpl w:val="99CA707C"/>
    <w:lvl w:ilvl="0">
      <w:start w:val="1"/>
      <w:numFmt w:val="decimal"/>
      <w:pStyle w:val="tevilnatoka"/>
      <w:lvlText w:val="%1."/>
      <w:lvlJc w:val="left"/>
      <w:pPr>
        <w:tabs>
          <w:tab w:val="num" w:pos="5954"/>
        </w:tabs>
        <w:ind w:left="5954"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4">
    <w:nsid w:val="4F182201"/>
    <w:multiLevelType w:val="hybridMultilevel"/>
    <w:tmpl w:val="9364CC42"/>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65">
    <w:nsid w:val="509D5A97"/>
    <w:multiLevelType w:val="hybridMultilevel"/>
    <w:tmpl w:val="214E0FDE"/>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nsid w:val="512F313D"/>
    <w:multiLevelType w:val="hybridMultilevel"/>
    <w:tmpl w:val="493AB470"/>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67">
    <w:nsid w:val="521944AC"/>
    <w:multiLevelType w:val="hybridMultilevel"/>
    <w:tmpl w:val="589A7F3C"/>
    <w:lvl w:ilvl="0" w:tplc="5D04C1F6">
      <w:start w:val="1"/>
      <w:numFmt w:val="bullet"/>
      <w:lvlText w:val="–"/>
      <w:lvlJc w:val="left"/>
      <w:pPr>
        <w:ind w:left="720" w:hanging="360"/>
      </w:pPr>
      <w:rPr>
        <w:rFonts w:ascii="Arial" w:eastAsia="Times New Roman" w:hAnsi="Arial" w:cs="Arial"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nsid w:val="540E607B"/>
    <w:multiLevelType w:val="hybridMultilevel"/>
    <w:tmpl w:val="34E45F24"/>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69">
    <w:nsid w:val="562041BD"/>
    <w:multiLevelType w:val="hybridMultilevel"/>
    <w:tmpl w:val="887C8902"/>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70">
    <w:nsid w:val="57911C3B"/>
    <w:multiLevelType w:val="hybridMultilevel"/>
    <w:tmpl w:val="811C8BDC"/>
    <w:lvl w:ilvl="0" w:tplc="5D04C1F6">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nsid w:val="5A2A3CF6"/>
    <w:multiLevelType w:val="hybridMultilevel"/>
    <w:tmpl w:val="B7B63426"/>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nsid w:val="5DFD014F"/>
    <w:multiLevelType w:val="singleLevel"/>
    <w:tmpl w:val="03C29486"/>
    <w:lvl w:ilvl="0">
      <w:start w:val="1"/>
      <w:numFmt w:val="bullet"/>
      <w:pStyle w:val="Tiret1"/>
      <w:lvlText w:val="-"/>
      <w:lvlJc w:val="left"/>
      <w:pPr>
        <w:tabs>
          <w:tab w:val="num" w:pos="360"/>
        </w:tabs>
        <w:ind w:left="284" w:hanging="284"/>
      </w:pPr>
      <w:rPr>
        <w:rFonts w:ascii="Times New Roman" w:hAnsi="Times New Roman" w:cs="Times New Roman" w:hint="default"/>
      </w:rPr>
    </w:lvl>
  </w:abstractNum>
  <w:abstractNum w:abstractNumId="74">
    <w:nsid w:val="61A54583"/>
    <w:multiLevelType w:val="hybridMultilevel"/>
    <w:tmpl w:val="F2CC416E"/>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75">
    <w:nsid w:val="631156E0"/>
    <w:multiLevelType w:val="hybridMultilevel"/>
    <w:tmpl w:val="185624A0"/>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nsid w:val="63A15615"/>
    <w:multiLevelType w:val="hybridMultilevel"/>
    <w:tmpl w:val="AD44BD76"/>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F3F0FB00">
      <w:start w:val="1"/>
      <w:numFmt w:val="bullet"/>
      <w:lvlText w:val=""/>
      <w:lvlJc w:val="left"/>
      <w:pPr>
        <w:ind w:left="2160" w:hanging="360"/>
      </w:pPr>
      <w:rPr>
        <w:rFonts w:ascii="Symbol" w:hAnsi="Symbo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nsid w:val="63EF1A7C"/>
    <w:multiLevelType w:val="hybridMultilevel"/>
    <w:tmpl w:val="5EE26E68"/>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78">
    <w:nsid w:val="65872A06"/>
    <w:multiLevelType w:val="hybridMultilevel"/>
    <w:tmpl w:val="9FF2B506"/>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79">
    <w:nsid w:val="66632192"/>
    <w:multiLevelType w:val="hybridMultilevel"/>
    <w:tmpl w:val="3CFABE02"/>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80">
    <w:nsid w:val="678A6FB2"/>
    <w:multiLevelType w:val="hybridMultilevel"/>
    <w:tmpl w:val="7ED2BB36"/>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81">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nsid w:val="687B104C"/>
    <w:multiLevelType w:val="hybridMultilevel"/>
    <w:tmpl w:val="1098F4FE"/>
    <w:lvl w:ilvl="0" w:tplc="FB2C8FD8">
      <w:start w:val="2"/>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nsid w:val="69791463"/>
    <w:multiLevelType w:val="hybridMultilevel"/>
    <w:tmpl w:val="9C864EFC"/>
    <w:lvl w:ilvl="0" w:tplc="A0288848">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nsid w:val="69801005"/>
    <w:multiLevelType w:val="hybridMultilevel"/>
    <w:tmpl w:val="63FC3AA2"/>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85">
    <w:nsid w:val="6A021724"/>
    <w:multiLevelType w:val="hybridMultilevel"/>
    <w:tmpl w:val="A4D8808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6">
    <w:nsid w:val="6A1566A6"/>
    <w:multiLevelType w:val="hybridMultilevel"/>
    <w:tmpl w:val="8ED63C42"/>
    <w:lvl w:ilvl="0" w:tplc="F3F0FB00">
      <w:start w:val="1"/>
      <w:numFmt w:val="bullet"/>
      <w:lvlText w:val=""/>
      <w:lvlJc w:val="left"/>
      <w:pPr>
        <w:ind w:left="36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7">
    <w:nsid w:val="6A51042F"/>
    <w:multiLevelType w:val="hybridMultilevel"/>
    <w:tmpl w:val="6B424B70"/>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88">
    <w:nsid w:val="6A870AC5"/>
    <w:multiLevelType w:val="hybridMultilevel"/>
    <w:tmpl w:val="97DE938C"/>
    <w:lvl w:ilvl="0" w:tplc="37DECC5E">
      <w:start w:val="1"/>
      <w:numFmt w:val="bullet"/>
      <w:pStyle w:val="Alineazaodstavkom"/>
      <w:lvlText w:val="-"/>
      <w:lvlJc w:val="left"/>
      <w:pPr>
        <w:tabs>
          <w:tab w:val="num" w:pos="709"/>
        </w:tabs>
        <w:ind w:left="709" w:hanging="425"/>
      </w:pPr>
      <w:rPr>
        <w:rFonts w:ascii="Arial" w:hAnsi="Arial" w:hint="default"/>
      </w:rPr>
    </w:lvl>
    <w:lvl w:ilvl="1" w:tplc="04240019">
      <w:start w:val="1"/>
      <w:numFmt w:val="bullet"/>
      <w:lvlText w:val="o"/>
      <w:lvlJc w:val="left"/>
      <w:pPr>
        <w:tabs>
          <w:tab w:val="num" w:pos="1724"/>
        </w:tabs>
        <w:ind w:left="1724" w:hanging="360"/>
      </w:pPr>
      <w:rPr>
        <w:rFonts w:ascii="Courier New" w:hAnsi="Courier New" w:cs="Courier New" w:hint="default"/>
      </w:rPr>
    </w:lvl>
    <w:lvl w:ilvl="2" w:tplc="0424001B" w:tentative="1">
      <w:start w:val="1"/>
      <w:numFmt w:val="bullet"/>
      <w:lvlText w:val=""/>
      <w:lvlJc w:val="left"/>
      <w:pPr>
        <w:tabs>
          <w:tab w:val="num" w:pos="2444"/>
        </w:tabs>
        <w:ind w:left="2444" w:hanging="360"/>
      </w:pPr>
      <w:rPr>
        <w:rFonts w:ascii="Wingdings" w:hAnsi="Wingdings" w:hint="default"/>
      </w:rPr>
    </w:lvl>
    <w:lvl w:ilvl="3" w:tplc="0424000F" w:tentative="1">
      <w:start w:val="1"/>
      <w:numFmt w:val="bullet"/>
      <w:lvlText w:val=""/>
      <w:lvlJc w:val="left"/>
      <w:pPr>
        <w:tabs>
          <w:tab w:val="num" w:pos="3164"/>
        </w:tabs>
        <w:ind w:left="3164" w:hanging="360"/>
      </w:pPr>
      <w:rPr>
        <w:rFonts w:ascii="Symbol" w:hAnsi="Symbol" w:hint="default"/>
      </w:rPr>
    </w:lvl>
    <w:lvl w:ilvl="4" w:tplc="04240019" w:tentative="1">
      <w:start w:val="1"/>
      <w:numFmt w:val="bullet"/>
      <w:lvlText w:val="o"/>
      <w:lvlJc w:val="left"/>
      <w:pPr>
        <w:tabs>
          <w:tab w:val="num" w:pos="3884"/>
        </w:tabs>
        <w:ind w:left="3884" w:hanging="360"/>
      </w:pPr>
      <w:rPr>
        <w:rFonts w:ascii="Courier New" w:hAnsi="Courier New" w:cs="Courier New" w:hint="default"/>
      </w:rPr>
    </w:lvl>
    <w:lvl w:ilvl="5" w:tplc="0424001B" w:tentative="1">
      <w:start w:val="1"/>
      <w:numFmt w:val="bullet"/>
      <w:lvlText w:val=""/>
      <w:lvlJc w:val="left"/>
      <w:pPr>
        <w:tabs>
          <w:tab w:val="num" w:pos="4604"/>
        </w:tabs>
        <w:ind w:left="4604" w:hanging="360"/>
      </w:pPr>
      <w:rPr>
        <w:rFonts w:ascii="Wingdings" w:hAnsi="Wingdings" w:hint="default"/>
      </w:rPr>
    </w:lvl>
    <w:lvl w:ilvl="6" w:tplc="0424000F" w:tentative="1">
      <w:start w:val="1"/>
      <w:numFmt w:val="bullet"/>
      <w:lvlText w:val=""/>
      <w:lvlJc w:val="left"/>
      <w:pPr>
        <w:tabs>
          <w:tab w:val="num" w:pos="5324"/>
        </w:tabs>
        <w:ind w:left="5324" w:hanging="360"/>
      </w:pPr>
      <w:rPr>
        <w:rFonts w:ascii="Symbol" w:hAnsi="Symbol" w:hint="default"/>
      </w:rPr>
    </w:lvl>
    <w:lvl w:ilvl="7" w:tplc="04240019" w:tentative="1">
      <w:start w:val="1"/>
      <w:numFmt w:val="bullet"/>
      <w:lvlText w:val="o"/>
      <w:lvlJc w:val="left"/>
      <w:pPr>
        <w:tabs>
          <w:tab w:val="num" w:pos="6044"/>
        </w:tabs>
        <w:ind w:left="6044" w:hanging="360"/>
      </w:pPr>
      <w:rPr>
        <w:rFonts w:ascii="Courier New" w:hAnsi="Courier New" w:cs="Courier New" w:hint="default"/>
      </w:rPr>
    </w:lvl>
    <w:lvl w:ilvl="8" w:tplc="0424001B" w:tentative="1">
      <w:start w:val="1"/>
      <w:numFmt w:val="bullet"/>
      <w:lvlText w:val=""/>
      <w:lvlJc w:val="left"/>
      <w:pPr>
        <w:tabs>
          <w:tab w:val="num" w:pos="6764"/>
        </w:tabs>
        <w:ind w:left="6764" w:hanging="360"/>
      </w:pPr>
      <w:rPr>
        <w:rFonts w:ascii="Wingdings" w:hAnsi="Wingdings" w:hint="default"/>
      </w:rPr>
    </w:lvl>
  </w:abstractNum>
  <w:abstractNum w:abstractNumId="89">
    <w:nsid w:val="6D727DBE"/>
    <w:multiLevelType w:val="hybridMultilevel"/>
    <w:tmpl w:val="60368982"/>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90">
    <w:nsid w:val="6E3079E4"/>
    <w:multiLevelType w:val="multilevel"/>
    <w:tmpl w:val="F4BEA6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nsid w:val="6E8C37AC"/>
    <w:multiLevelType w:val="hybridMultilevel"/>
    <w:tmpl w:val="DB3877A6"/>
    <w:lvl w:ilvl="0" w:tplc="F3F0FB0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2">
    <w:nsid w:val="6F641329"/>
    <w:multiLevelType w:val="hybridMultilevel"/>
    <w:tmpl w:val="63A055DA"/>
    <w:lvl w:ilvl="0" w:tplc="F3F0FB00">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3">
    <w:nsid w:val="6FB717E3"/>
    <w:multiLevelType w:val="multilevel"/>
    <w:tmpl w:val="31086A30"/>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4">
    <w:nsid w:val="70105A60"/>
    <w:multiLevelType w:val="hybridMultilevel"/>
    <w:tmpl w:val="D6F893AA"/>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95">
    <w:nsid w:val="71D53F1D"/>
    <w:multiLevelType w:val="hybridMultilevel"/>
    <w:tmpl w:val="1D4C3896"/>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96">
    <w:nsid w:val="73221F07"/>
    <w:multiLevelType w:val="hybridMultilevel"/>
    <w:tmpl w:val="E9F285C2"/>
    <w:lvl w:ilvl="0" w:tplc="F3F0FB00">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97">
    <w:nsid w:val="745419C3"/>
    <w:multiLevelType w:val="hybridMultilevel"/>
    <w:tmpl w:val="B68E1F0A"/>
    <w:lvl w:ilvl="0" w:tplc="4ABEC96A">
      <w:start w:val="1"/>
      <w:numFmt w:val="decimal"/>
      <w:lvlText w:val="%1"/>
      <w:lvlJc w:val="left"/>
      <w:pPr>
        <w:ind w:left="1080" w:hanging="360"/>
      </w:pPr>
      <w:rPr>
        <w:rFonts w:hint="default"/>
        <w:b/>
        <w:i w:val="0"/>
        <w:u w:color="95B3D7"/>
      </w:rPr>
    </w:lvl>
    <w:lvl w:ilvl="1" w:tplc="04240019" w:tentative="1">
      <w:start w:val="1"/>
      <w:numFmt w:val="lowerLetter"/>
      <w:pStyle w:val="Slog2"/>
      <w:lvlText w:val="%2."/>
      <w:lvlJc w:val="left"/>
      <w:pPr>
        <w:ind w:left="1800" w:hanging="360"/>
      </w:pPr>
    </w:lvl>
    <w:lvl w:ilvl="2" w:tplc="0424001B" w:tentative="1">
      <w:start w:val="1"/>
      <w:numFmt w:val="lowerRoman"/>
      <w:pStyle w:val="Slog3"/>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8">
    <w:nsid w:val="7687707C"/>
    <w:multiLevelType w:val="hybridMultilevel"/>
    <w:tmpl w:val="0C989CF2"/>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99">
    <w:nsid w:val="76F30BC8"/>
    <w:multiLevelType w:val="multilevel"/>
    <w:tmpl w:val="247C215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0">
    <w:nsid w:val="7AB13004"/>
    <w:multiLevelType w:val="hybridMultilevel"/>
    <w:tmpl w:val="47B428D0"/>
    <w:lvl w:ilvl="0" w:tplc="F3F0FB00">
      <w:start w:val="1"/>
      <w:numFmt w:val="bullet"/>
      <w:lvlText w:val=""/>
      <w:lvlJc w:val="left"/>
      <w:pPr>
        <w:ind w:left="502" w:hanging="360"/>
      </w:pPr>
      <w:rPr>
        <w:rFonts w:ascii="Symbol" w:hAnsi="Symbol" w:hint="default"/>
      </w:rPr>
    </w:lvl>
    <w:lvl w:ilvl="1" w:tplc="40E8851A">
      <w:numFmt w:val="bullet"/>
      <w:lvlText w:val="–"/>
      <w:lvlJc w:val="left"/>
      <w:pPr>
        <w:ind w:left="1440" w:hanging="360"/>
      </w:pPr>
      <w:rPr>
        <w:rFonts w:ascii="Arial" w:eastAsia="Calibri" w:hAnsi="Arial" w:cs="Arial" w:hint="default"/>
        <w:u w:val="none"/>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nsid w:val="7AC36C4E"/>
    <w:multiLevelType w:val="hybridMultilevel"/>
    <w:tmpl w:val="6C6CFB76"/>
    <w:lvl w:ilvl="0" w:tplc="C508806C">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413E3DEA" w:tentative="1">
      <w:start w:val="1"/>
      <w:numFmt w:val="lowerLetter"/>
      <w:lvlText w:val="%2."/>
      <w:lvlJc w:val="left"/>
      <w:pPr>
        <w:ind w:left="2222" w:hanging="360"/>
      </w:pPr>
    </w:lvl>
    <w:lvl w:ilvl="2" w:tplc="BEEE6724" w:tentative="1">
      <w:start w:val="1"/>
      <w:numFmt w:val="lowerRoman"/>
      <w:lvlText w:val="%3."/>
      <w:lvlJc w:val="right"/>
      <w:pPr>
        <w:ind w:left="2942" w:hanging="180"/>
      </w:pPr>
    </w:lvl>
    <w:lvl w:ilvl="3" w:tplc="38523256" w:tentative="1">
      <w:start w:val="1"/>
      <w:numFmt w:val="decimal"/>
      <w:lvlText w:val="%4."/>
      <w:lvlJc w:val="left"/>
      <w:pPr>
        <w:ind w:left="3662" w:hanging="360"/>
      </w:pPr>
    </w:lvl>
    <w:lvl w:ilvl="4" w:tplc="61488768" w:tentative="1">
      <w:start w:val="1"/>
      <w:numFmt w:val="lowerLetter"/>
      <w:lvlText w:val="%5."/>
      <w:lvlJc w:val="left"/>
      <w:pPr>
        <w:ind w:left="4382" w:hanging="360"/>
      </w:pPr>
    </w:lvl>
    <w:lvl w:ilvl="5" w:tplc="1E4A4318" w:tentative="1">
      <w:start w:val="1"/>
      <w:numFmt w:val="lowerRoman"/>
      <w:lvlText w:val="%6."/>
      <w:lvlJc w:val="right"/>
      <w:pPr>
        <w:ind w:left="5102" w:hanging="180"/>
      </w:pPr>
    </w:lvl>
    <w:lvl w:ilvl="6" w:tplc="44C212CA" w:tentative="1">
      <w:start w:val="1"/>
      <w:numFmt w:val="decimal"/>
      <w:lvlText w:val="%7."/>
      <w:lvlJc w:val="left"/>
      <w:pPr>
        <w:ind w:left="5822" w:hanging="360"/>
      </w:pPr>
    </w:lvl>
    <w:lvl w:ilvl="7" w:tplc="3904B094" w:tentative="1">
      <w:start w:val="1"/>
      <w:numFmt w:val="lowerLetter"/>
      <w:lvlText w:val="%8."/>
      <w:lvlJc w:val="left"/>
      <w:pPr>
        <w:ind w:left="6542" w:hanging="360"/>
      </w:pPr>
    </w:lvl>
    <w:lvl w:ilvl="8" w:tplc="B07C2824" w:tentative="1">
      <w:start w:val="1"/>
      <w:numFmt w:val="lowerRoman"/>
      <w:lvlText w:val="%9."/>
      <w:lvlJc w:val="right"/>
      <w:pPr>
        <w:ind w:left="7262" w:hanging="180"/>
      </w:pPr>
    </w:lvl>
  </w:abstractNum>
  <w:abstractNum w:abstractNumId="102">
    <w:nsid w:val="7B8E5BF0"/>
    <w:multiLevelType w:val="hybridMultilevel"/>
    <w:tmpl w:val="F4AC0F3A"/>
    <w:lvl w:ilvl="0" w:tplc="E760113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3">
    <w:nsid w:val="7DD5290C"/>
    <w:multiLevelType w:val="hybridMultilevel"/>
    <w:tmpl w:val="1D68A3F6"/>
    <w:lvl w:ilvl="0" w:tplc="2DCAF686">
      <w:start w:val="1"/>
      <w:numFmt w:val="lowerLetter"/>
      <w:pStyle w:val="rkovnatokazatevilnotokoa2"/>
      <w:lvlText w:val="(%1)"/>
      <w:lvlJc w:val="left"/>
      <w:pPr>
        <w:tabs>
          <w:tab w:val="num" w:pos="782"/>
        </w:tabs>
        <w:ind w:left="782" w:hanging="357"/>
      </w:pPr>
      <w:rPr>
        <w:rFonts w:hint="default"/>
      </w:rPr>
    </w:lvl>
    <w:lvl w:ilvl="1" w:tplc="04240003" w:tentative="1">
      <w:start w:val="1"/>
      <w:numFmt w:val="lowerLetter"/>
      <w:lvlText w:val="%2."/>
      <w:lvlJc w:val="left"/>
      <w:pPr>
        <w:ind w:left="1477" w:hanging="360"/>
      </w:pPr>
    </w:lvl>
    <w:lvl w:ilvl="2" w:tplc="04240005" w:tentative="1">
      <w:start w:val="1"/>
      <w:numFmt w:val="lowerRoman"/>
      <w:lvlText w:val="%3."/>
      <w:lvlJc w:val="right"/>
      <w:pPr>
        <w:ind w:left="2197" w:hanging="180"/>
      </w:pPr>
    </w:lvl>
    <w:lvl w:ilvl="3" w:tplc="04240001" w:tentative="1">
      <w:start w:val="1"/>
      <w:numFmt w:val="decimal"/>
      <w:lvlText w:val="%4."/>
      <w:lvlJc w:val="left"/>
      <w:pPr>
        <w:ind w:left="2917" w:hanging="360"/>
      </w:pPr>
    </w:lvl>
    <w:lvl w:ilvl="4" w:tplc="04240003" w:tentative="1">
      <w:start w:val="1"/>
      <w:numFmt w:val="lowerLetter"/>
      <w:lvlText w:val="%5."/>
      <w:lvlJc w:val="left"/>
      <w:pPr>
        <w:ind w:left="3637" w:hanging="360"/>
      </w:pPr>
    </w:lvl>
    <w:lvl w:ilvl="5" w:tplc="04240005" w:tentative="1">
      <w:start w:val="1"/>
      <w:numFmt w:val="lowerRoman"/>
      <w:lvlText w:val="%6."/>
      <w:lvlJc w:val="right"/>
      <w:pPr>
        <w:ind w:left="4357" w:hanging="180"/>
      </w:pPr>
    </w:lvl>
    <w:lvl w:ilvl="6" w:tplc="04240001" w:tentative="1">
      <w:start w:val="1"/>
      <w:numFmt w:val="decimal"/>
      <w:lvlText w:val="%7."/>
      <w:lvlJc w:val="left"/>
      <w:pPr>
        <w:ind w:left="5077" w:hanging="360"/>
      </w:pPr>
    </w:lvl>
    <w:lvl w:ilvl="7" w:tplc="04240003" w:tentative="1">
      <w:start w:val="1"/>
      <w:numFmt w:val="lowerLetter"/>
      <w:lvlText w:val="%8."/>
      <w:lvlJc w:val="left"/>
      <w:pPr>
        <w:ind w:left="5797" w:hanging="360"/>
      </w:pPr>
    </w:lvl>
    <w:lvl w:ilvl="8" w:tplc="04240005" w:tentative="1">
      <w:start w:val="1"/>
      <w:numFmt w:val="lowerRoman"/>
      <w:lvlText w:val="%9."/>
      <w:lvlJc w:val="right"/>
      <w:pPr>
        <w:ind w:left="6517" w:hanging="180"/>
      </w:pPr>
    </w:lvl>
  </w:abstractNum>
  <w:abstractNum w:abstractNumId="104">
    <w:nsid w:val="7EB4090A"/>
    <w:multiLevelType w:val="hybridMultilevel"/>
    <w:tmpl w:val="C90A1A6E"/>
    <w:lvl w:ilvl="0" w:tplc="F3F0FB00">
      <w:start w:val="1"/>
      <w:numFmt w:val="bullet"/>
      <w:lvlText w:val=""/>
      <w:lvlJc w:val="left"/>
      <w:pPr>
        <w:tabs>
          <w:tab w:val="num" w:pos="425"/>
        </w:tabs>
        <w:ind w:left="425" w:hanging="425"/>
      </w:pPr>
      <w:rPr>
        <w:rFonts w:ascii="Symbol" w:hAnsi="Symbo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05">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2"/>
  </w:num>
  <w:num w:numId="2">
    <w:abstractNumId w:val="88"/>
  </w:num>
  <w:num w:numId="3">
    <w:abstractNumId w:val="38"/>
  </w:num>
  <w:num w:numId="4">
    <w:abstractNumId w:val="55"/>
  </w:num>
  <w:num w:numId="5">
    <w:abstractNumId w:val="103"/>
  </w:num>
  <w:num w:numId="6">
    <w:abstractNumId w:val="50"/>
  </w:num>
  <w:num w:numId="7">
    <w:abstractNumId w:val="22"/>
  </w:num>
  <w:num w:numId="8">
    <w:abstractNumId w:val="54"/>
  </w:num>
  <w:num w:numId="9">
    <w:abstractNumId w:val="51"/>
  </w:num>
  <w:num w:numId="10">
    <w:abstractNumId w:val="58"/>
  </w:num>
  <w:num w:numId="11">
    <w:abstractNumId w:val="60"/>
  </w:num>
  <w:num w:numId="12">
    <w:abstractNumId w:val="48"/>
    <w:lvlOverride w:ilvl="0">
      <w:lvl w:ilvl="0" w:tplc="66B80CBA">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abstractNumId w:val="63"/>
  </w:num>
  <w:num w:numId="14">
    <w:abstractNumId w:val="41"/>
  </w:num>
  <w:num w:numId="15">
    <w:abstractNumId w:val="83"/>
  </w:num>
  <w:num w:numId="16">
    <w:abstractNumId w:val="101"/>
  </w:num>
  <w:num w:numId="17">
    <w:abstractNumId w:val="46"/>
  </w:num>
  <w:num w:numId="1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12"/>
  </w:num>
  <w:num w:numId="21">
    <w:abstractNumId w:val="15"/>
  </w:num>
  <w:num w:numId="22">
    <w:abstractNumId w:val="59"/>
  </w:num>
  <w:num w:numId="23">
    <w:abstractNumId w:val="3"/>
  </w:num>
  <w:num w:numId="24">
    <w:abstractNumId w:val="36"/>
  </w:num>
  <w:num w:numId="25">
    <w:abstractNumId w:val="71"/>
  </w:num>
  <w:num w:numId="26">
    <w:abstractNumId w:val="62"/>
  </w:num>
  <w:num w:numId="27">
    <w:abstractNumId w:val="65"/>
  </w:num>
  <w:num w:numId="28">
    <w:abstractNumId w:val="27"/>
  </w:num>
  <w:num w:numId="29">
    <w:abstractNumId w:val="98"/>
  </w:num>
  <w:num w:numId="30">
    <w:abstractNumId w:val="11"/>
  </w:num>
  <w:num w:numId="31">
    <w:abstractNumId w:val="64"/>
  </w:num>
  <w:num w:numId="32">
    <w:abstractNumId w:val="77"/>
  </w:num>
  <w:num w:numId="33">
    <w:abstractNumId w:val="52"/>
  </w:num>
  <w:num w:numId="34">
    <w:abstractNumId w:val="13"/>
  </w:num>
  <w:num w:numId="35">
    <w:abstractNumId w:val="69"/>
  </w:num>
  <w:num w:numId="36">
    <w:abstractNumId w:val="40"/>
  </w:num>
  <w:num w:numId="37">
    <w:abstractNumId w:val="31"/>
  </w:num>
  <w:num w:numId="38">
    <w:abstractNumId w:val="14"/>
  </w:num>
  <w:num w:numId="39">
    <w:abstractNumId w:val="78"/>
  </w:num>
  <w:num w:numId="40">
    <w:abstractNumId w:val="7"/>
  </w:num>
  <w:num w:numId="41">
    <w:abstractNumId w:val="86"/>
  </w:num>
  <w:num w:numId="42">
    <w:abstractNumId w:val="44"/>
  </w:num>
  <w:num w:numId="43">
    <w:abstractNumId w:val="80"/>
  </w:num>
  <w:num w:numId="44">
    <w:abstractNumId w:val="68"/>
  </w:num>
  <w:num w:numId="45">
    <w:abstractNumId w:val="94"/>
  </w:num>
  <w:num w:numId="46">
    <w:abstractNumId w:val="79"/>
  </w:num>
  <w:num w:numId="47">
    <w:abstractNumId w:val="56"/>
  </w:num>
  <w:num w:numId="48">
    <w:abstractNumId w:val="25"/>
  </w:num>
  <w:num w:numId="49">
    <w:abstractNumId w:val="66"/>
  </w:num>
  <w:num w:numId="50">
    <w:abstractNumId w:val="74"/>
  </w:num>
  <w:num w:numId="51">
    <w:abstractNumId w:val="89"/>
  </w:num>
  <w:num w:numId="52">
    <w:abstractNumId w:val="53"/>
  </w:num>
  <w:num w:numId="53">
    <w:abstractNumId w:val="84"/>
  </w:num>
  <w:num w:numId="54">
    <w:abstractNumId w:val="95"/>
  </w:num>
  <w:num w:numId="55">
    <w:abstractNumId w:val="8"/>
  </w:num>
  <w:num w:numId="56">
    <w:abstractNumId w:val="33"/>
  </w:num>
  <w:num w:numId="57">
    <w:abstractNumId w:val="104"/>
  </w:num>
  <w:num w:numId="58">
    <w:abstractNumId w:val="97"/>
  </w:num>
  <w:num w:numId="59">
    <w:abstractNumId w:val="73"/>
  </w:num>
  <w:num w:numId="60">
    <w:abstractNumId w:val="10"/>
  </w:num>
  <w:num w:numId="61">
    <w:abstractNumId w:val="2"/>
  </w:num>
  <w:num w:numId="62">
    <w:abstractNumId w:val="18"/>
  </w:num>
  <w:num w:numId="63">
    <w:abstractNumId w:val="1"/>
  </w:num>
  <w:num w:numId="64">
    <w:abstractNumId w:val="0"/>
  </w:num>
  <w:num w:numId="65">
    <w:abstractNumId w:val="4"/>
  </w:num>
  <w:num w:numId="66">
    <w:abstractNumId w:val="37"/>
  </w:num>
  <w:num w:numId="67">
    <w:abstractNumId w:val="26"/>
  </w:num>
  <w:num w:numId="68">
    <w:abstractNumId w:val="20"/>
  </w:num>
  <w:num w:numId="69">
    <w:abstractNumId w:val="61"/>
  </w:num>
  <w:num w:numId="70">
    <w:abstractNumId w:val="9"/>
  </w:num>
  <w:num w:numId="71">
    <w:abstractNumId w:val="45"/>
  </w:num>
  <w:num w:numId="72">
    <w:abstractNumId w:val="47"/>
  </w:num>
  <w:num w:numId="73">
    <w:abstractNumId w:val="91"/>
  </w:num>
  <w:num w:numId="74">
    <w:abstractNumId w:val="5"/>
  </w:num>
  <w:num w:numId="75">
    <w:abstractNumId w:val="75"/>
  </w:num>
  <w:num w:numId="76">
    <w:abstractNumId w:val="16"/>
  </w:num>
  <w:num w:numId="77">
    <w:abstractNumId w:val="92"/>
  </w:num>
  <w:num w:numId="78">
    <w:abstractNumId w:val="43"/>
  </w:num>
  <w:num w:numId="79">
    <w:abstractNumId w:val="71"/>
  </w:num>
  <w:num w:numId="80">
    <w:abstractNumId w:val="42"/>
  </w:num>
  <w:num w:numId="81">
    <w:abstractNumId w:val="87"/>
  </w:num>
  <w:num w:numId="82">
    <w:abstractNumId w:val="96"/>
  </w:num>
  <w:num w:numId="83">
    <w:abstractNumId w:val="49"/>
  </w:num>
  <w:num w:numId="84">
    <w:abstractNumId w:val="72"/>
  </w:num>
  <w:num w:numId="85">
    <w:abstractNumId w:val="24"/>
  </w:num>
  <w:num w:numId="86">
    <w:abstractNumId w:val="81"/>
  </w:num>
  <w:num w:numId="87">
    <w:abstractNumId w:val="105"/>
  </w:num>
  <w:num w:numId="88">
    <w:abstractNumId w:val="57"/>
  </w:num>
  <w:num w:numId="89">
    <w:abstractNumId w:val="39"/>
  </w:num>
  <w:num w:numId="90">
    <w:abstractNumId w:val="17"/>
  </w:num>
  <w:num w:numId="91">
    <w:abstractNumId w:val="99"/>
  </w:num>
  <w:num w:numId="92">
    <w:abstractNumId w:val="93"/>
  </w:num>
  <w:num w:numId="93">
    <w:abstractNumId w:val="21"/>
  </w:num>
  <w:num w:numId="94">
    <w:abstractNumId w:val="85"/>
  </w:num>
  <w:num w:numId="95">
    <w:abstractNumId w:val="100"/>
  </w:num>
  <w:num w:numId="96">
    <w:abstractNumId w:val="76"/>
  </w:num>
  <w:num w:numId="97">
    <w:abstractNumId w:val="30"/>
  </w:num>
  <w:num w:numId="98">
    <w:abstractNumId w:val="90"/>
  </w:num>
  <w:num w:numId="99">
    <w:abstractNumId w:val="35"/>
  </w:num>
  <w:num w:numId="100">
    <w:abstractNumId w:val="82"/>
  </w:num>
  <w:num w:numId="101">
    <w:abstractNumId w:val="34"/>
  </w:num>
  <w:num w:numId="102">
    <w:abstractNumId w:val="19"/>
  </w:num>
  <w:num w:numId="103">
    <w:abstractNumId w:val="6"/>
  </w:num>
  <w:num w:numId="104">
    <w:abstractNumId w:val="70"/>
  </w:num>
  <w:num w:numId="105">
    <w:abstractNumId w:val="67"/>
  </w:num>
  <w:num w:numId="106">
    <w:abstractNumId w:val="102"/>
  </w:num>
  <w:num w:numId="107">
    <w:abstractNumId w:val="29"/>
  </w:num>
  <w:num w:numId="108">
    <w:abstractNumId w:val="28"/>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GrammaticalErrors/>
  <w:activeWritingStyle w:appName="MSWord" w:lang="it-CH" w:vendorID="64" w:dllVersion="131078" w:nlCheck="1" w:checkStyle="0"/>
  <w:proofState w:spelling="clea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trackRevisions/>
  <w:documentProtection w:formatting="1" w:enforcement="0"/>
  <w:defaultTabStop w:val="284"/>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ED5"/>
    <w:rsid w:val="0000062E"/>
    <w:rsid w:val="00000A0F"/>
    <w:rsid w:val="000010BA"/>
    <w:rsid w:val="000026B2"/>
    <w:rsid w:val="00002801"/>
    <w:rsid w:val="00003199"/>
    <w:rsid w:val="00005146"/>
    <w:rsid w:val="0000549C"/>
    <w:rsid w:val="000056F4"/>
    <w:rsid w:val="00006DF0"/>
    <w:rsid w:val="00007057"/>
    <w:rsid w:val="0000750B"/>
    <w:rsid w:val="00007D95"/>
    <w:rsid w:val="00007FB6"/>
    <w:rsid w:val="00010CDF"/>
    <w:rsid w:val="00012F75"/>
    <w:rsid w:val="000131FB"/>
    <w:rsid w:val="00013A7F"/>
    <w:rsid w:val="0001414F"/>
    <w:rsid w:val="00014217"/>
    <w:rsid w:val="00014EA9"/>
    <w:rsid w:val="00015D71"/>
    <w:rsid w:val="00017301"/>
    <w:rsid w:val="000175F5"/>
    <w:rsid w:val="00017E8F"/>
    <w:rsid w:val="00020418"/>
    <w:rsid w:val="0002091E"/>
    <w:rsid w:val="00020CDF"/>
    <w:rsid w:val="00020F34"/>
    <w:rsid w:val="000210BD"/>
    <w:rsid w:val="000211F6"/>
    <w:rsid w:val="00021535"/>
    <w:rsid w:val="000216FA"/>
    <w:rsid w:val="00021ECD"/>
    <w:rsid w:val="00025A88"/>
    <w:rsid w:val="000275B5"/>
    <w:rsid w:val="0003098E"/>
    <w:rsid w:val="000328DB"/>
    <w:rsid w:val="0003335F"/>
    <w:rsid w:val="000348ED"/>
    <w:rsid w:val="00034A34"/>
    <w:rsid w:val="00036538"/>
    <w:rsid w:val="000367DF"/>
    <w:rsid w:val="00036FCA"/>
    <w:rsid w:val="00037EEE"/>
    <w:rsid w:val="00040213"/>
    <w:rsid w:val="00040ED7"/>
    <w:rsid w:val="00041A56"/>
    <w:rsid w:val="00043179"/>
    <w:rsid w:val="0004377D"/>
    <w:rsid w:val="0004451F"/>
    <w:rsid w:val="0004576D"/>
    <w:rsid w:val="00045BFD"/>
    <w:rsid w:val="00046519"/>
    <w:rsid w:val="0005111D"/>
    <w:rsid w:val="000520DD"/>
    <w:rsid w:val="00052D31"/>
    <w:rsid w:val="00053E44"/>
    <w:rsid w:val="00054B27"/>
    <w:rsid w:val="000552C0"/>
    <w:rsid w:val="00055E89"/>
    <w:rsid w:val="00056360"/>
    <w:rsid w:val="00056786"/>
    <w:rsid w:val="00056C27"/>
    <w:rsid w:val="000573B9"/>
    <w:rsid w:val="000605BF"/>
    <w:rsid w:val="00061099"/>
    <w:rsid w:val="0006125E"/>
    <w:rsid w:val="00061D45"/>
    <w:rsid w:val="00062A89"/>
    <w:rsid w:val="00063A33"/>
    <w:rsid w:val="000648EA"/>
    <w:rsid w:val="00066F75"/>
    <w:rsid w:val="00067423"/>
    <w:rsid w:val="00070D68"/>
    <w:rsid w:val="0007161C"/>
    <w:rsid w:val="0007263C"/>
    <w:rsid w:val="000731B8"/>
    <w:rsid w:val="000733D3"/>
    <w:rsid w:val="0007364B"/>
    <w:rsid w:val="000748FE"/>
    <w:rsid w:val="00074E85"/>
    <w:rsid w:val="0007521F"/>
    <w:rsid w:val="0007678D"/>
    <w:rsid w:val="0007686D"/>
    <w:rsid w:val="000771DE"/>
    <w:rsid w:val="00077B18"/>
    <w:rsid w:val="000817F8"/>
    <w:rsid w:val="00082F89"/>
    <w:rsid w:val="0008474B"/>
    <w:rsid w:val="00084785"/>
    <w:rsid w:val="00084D94"/>
    <w:rsid w:val="00084EB1"/>
    <w:rsid w:val="00085742"/>
    <w:rsid w:val="00086DF9"/>
    <w:rsid w:val="00087E81"/>
    <w:rsid w:val="00090796"/>
    <w:rsid w:val="00091C1B"/>
    <w:rsid w:val="00092499"/>
    <w:rsid w:val="00092544"/>
    <w:rsid w:val="000927B1"/>
    <w:rsid w:val="00095021"/>
    <w:rsid w:val="00095248"/>
    <w:rsid w:val="00095564"/>
    <w:rsid w:val="00095D23"/>
    <w:rsid w:val="00095D80"/>
    <w:rsid w:val="00096C13"/>
    <w:rsid w:val="00097CBD"/>
    <w:rsid w:val="000A01F9"/>
    <w:rsid w:val="000A0DE9"/>
    <w:rsid w:val="000A1037"/>
    <w:rsid w:val="000A1A23"/>
    <w:rsid w:val="000A35CE"/>
    <w:rsid w:val="000A4E38"/>
    <w:rsid w:val="000A5A1D"/>
    <w:rsid w:val="000A65E7"/>
    <w:rsid w:val="000A6863"/>
    <w:rsid w:val="000A7125"/>
    <w:rsid w:val="000A75BD"/>
    <w:rsid w:val="000B088C"/>
    <w:rsid w:val="000B0EFA"/>
    <w:rsid w:val="000B1199"/>
    <w:rsid w:val="000B2BF9"/>
    <w:rsid w:val="000B4B92"/>
    <w:rsid w:val="000B54DA"/>
    <w:rsid w:val="000B5F04"/>
    <w:rsid w:val="000B6117"/>
    <w:rsid w:val="000C0282"/>
    <w:rsid w:val="000C0705"/>
    <w:rsid w:val="000C190F"/>
    <w:rsid w:val="000C2CCB"/>
    <w:rsid w:val="000C3A6B"/>
    <w:rsid w:val="000C4827"/>
    <w:rsid w:val="000C5B30"/>
    <w:rsid w:val="000D01A7"/>
    <w:rsid w:val="000D0761"/>
    <w:rsid w:val="000D33AA"/>
    <w:rsid w:val="000D389F"/>
    <w:rsid w:val="000D3D0F"/>
    <w:rsid w:val="000D43C9"/>
    <w:rsid w:val="000D4A74"/>
    <w:rsid w:val="000D4D24"/>
    <w:rsid w:val="000D633F"/>
    <w:rsid w:val="000D6574"/>
    <w:rsid w:val="000D6BE3"/>
    <w:rsid w:val="000E0E2C"/>
    <w:rsid w:val="000E289D"/>
    <w:rsid w:val="000E2A9C"/>
    <w:rsid w:val="000E3708"/>
    <w:rsid w:val="000E428A"/>
    <w:rsid w:val="000E5525"/>
    <w:rsid w:val="000E565C"/>
    <w:rsid w:val="000E5BFF"/>
    <w:rsid w:val="000E6424"/>
    <w:rsid w:val="000E654D"/>
    <w:rsid w:val="000E6D90"/>
    <w:rsid w:val="000E784F"/>
    <w:rsid w:val="000E7D84"/>
    <w:rsid w:val="000F091D"/>
    <w:rsid w:val="000F111B"/>
    <w:rsid w:val="000F143C"/>
    <w:rsid w:val="000F263D"/>
    <w:rsid w:val="000F2990"/>
    <w:rsid w:val="000F2CED"/>
    <w:rsid w:val="000F343A"/>
    <w:rsid w:val="000F3482"/>
    <w:rsid w:val="000F37D5"/>
    <w:rsid w:val="000F388D"/>
    <w:rsid w:val="000F433D"/>
    <w:rsid w:val="000F45F4"/>
    <w:rsid w:val="000F4AEE"/>
    <w:rsid w:val="000F58ED"/>
    <w:rsid w:val="000F6831"/>
    <w:rsid w:val="000F6A61"/>
    <w:rsid w:val="000F6AA3"/>
    <w:rsid w:val="00100DD8"/>
    <w:rsid w:val="00100E15"/>
    <w:rsid w:val="0010124C"/>
    <w:rsid w:val="001026F7"/>
    <w:rsid w:val="001030B2"/>
    <w:rsid w:val="00103C64"/>
    <w:rsid w:val="00104ACD"/>
    <w:rsid w:val="00104BA3"/>
    <w:rsid w:val="00104C97"/>
    <w:rsid w:val="001055C4"/>
    <w:rsid w:val="001061BD"/>
    <w:rsid w:val="00106B6F"/>
    <w:rsid w:val="00106D21"/>
    <w:rsid w:val="00106F22"/>
    <w:rsid w:val="00107F26"/>
    <w:rsid w:val="00111D77"/>
    <w:rsid w:val="001136B6"/>
    <w:rsid w:val="00113E8A"/>
    <w:rsid w:val="00113FAD"/>
    <w:rsid w:val="001151C8"/>
    <w:rsid w:val="001157CC"/>
    <w:rsid w:val="00116B64"/>
    <w:rsid w:val="00117F71"/>
    <w:rsid w:val="00117FC4"/>
    <w:rsid w:val="0012142C"/>
    <w:rsid w:val="0012186B"/>
    <w:rsid w:val="00121952"/>
    <w:rsid w:val="00122929"/>
    <w:rsid w:val="00122930"/>
    <w:rsid w:val="001230C2"/>
    <w:rsid w:val="00123921"/>
    <w:rsid w:val="001239C1"/>
    <w:rsid w:val="00123CF6"/>
    <w:rsid w:val="00126416"/>
    <w:rsid w:val="00126971"/>
    <w:rsid w:val="00126AAB"/>
    <w:rsid w:val="00126F23"/>
    <w:rsid w:val="00127E0C"/>
    <w:rsid w:val="00131F91"/>
    <w:rsid w:val="00132003"/>
    <w:rsid w:val="0013214C"/>
    <w:rsid w:val="00132D91"/>
    <w:rsid w:val="00132EBA"/>
    <w:rsid w:val="00133A4E"/>
    <w:rsid w:val="00134138"/>
    <w:rsid w:val="00134944"/>
    <w:rsid w:val="00134DBF"/>
    <w:rsid w:val="001358EC"/>
    <w:rsid w:val="001373D0"/>
    <w:rsid w:val="00137A52"/>
    <w:rsid w:val="0014208D"/>
    <w:rsid w:val="00145601"/>
    <w:rsid w:val="00146B56"/>
    <w:rsid w:val="0014712A"/>
    <w:rsid w:val="00153249"/>
    <w:rsid w:val="00153E68"/>
    <w:rsid w:val="001552BA"/>
    <w:rsid w:val="00155E40"/>
    <w:rsid w:val="00155F2A"/>
    <w:rsid w:val="00156310"/>
    <w:rsid w:val="00156BED"/>
    <w:rsid w:val="00157E20"/>
    <w:rsid w:val="0016182E"/>
    <w:rsid w:val="00161B15"/>
    <w:rsid w:val="00162BFD"/>
    <w:rsid w:val="00162D91"/>
    <w:rsid w:val="00165141"/>
    <w:rsid w:val="00165C95"/>
    <w:rsid w:val="00166FB9"/>
    <w:rsid w:val="001670E8"/>
    <w:rsid w:val="00167545"/>
    <w:rsid w:val="00170604"/>
    <w:rsid w:val="00171199"/>
    <w:rsid w:val="001711AE"/>
    <w:rsid w:val="0017135C"/>
    <w:rsid w:val="001718BD"/>
    <w:rsid w:val="00171948"/>
    <w:rsid w:val="00171A74"/>
    <w:rsid w:val="00172EA5"/>
    <w:rsid w:val="00172FD9"/>
    <w:rsid w:val="00174A65"/>
    <w:rsid w:val="00175195"/>
    <w:rsid w:val="00176791"/>
    <w:rsid w:val="00181A51"/>
    <w:rsid w:val="00182BA6"/>
    <w:rsid w:val="00182E31"/>
    <w:rsid w:val="00185E9A"/>
    <w:rsid w:val="0018645C"/>
    <w:rsid w:val="001864CD"/>
    <w:rsid w:val="00186657"/>
    <w:rsid w:val="00186D3B"/>
    <w:rsid w:val="00187B5B"/>
    <w:rsid w:val="00191DBD"/>
    <w:rsid w:val="0019232A"/>
    <w:rsid w:val="00192724"/>
    <w:rsid w:val="0019315D"/>
    <w:rsid w:val="0019334A"/>
    <w:rsid w:val="001935EA"/>
    <w:rsid w:val="00193FEA"/>
    <w:rsid w:val="00194952"/>
    <w:rsid w:val="00194BB1"/>
    <w:rsid w:val="00194D2A"/>
    <w:rsid w:val="00194DA4"/>
    <w:rsid w:val="0019589D"/>
    <w:rsid w:val="00197A5B"/>
    <w:rsid w:val="00197DCF"/>
    <w:rsid w:val="001A0C02"/>
    <w:rsid w:val="001A169F"/>
    <w:rsid w:val="001A2135"/>
    <w:rsid w:val="001A255D"/>
    <w:rsid w:val="001A372A"/>
    <w:rsid w:val="001A4BF0"/>
    <w:rsid w:val="001A51AA"/>
    <w:rsid w:val="001A5E15"/>
    <w:rsid w:val="001B0192"/>
    <w:rsid w:val="001B0C4A"/>
    <w:rsid w:val="001B15AA"/>
    <w:rsid w:val="001B20D2"/>
    <w:rsid w:val="001B2435"/>
    <w:rsid w:val="001B2802"/>
    <w:rsid w:val="001B2AD4"/>
    <w:rsid w:val="001B2F90"/>
    <w:rsid w:val="001B4052"/>
    <w:rsid w:val="001B5063"/>
    <w:rsid w:val="001B5733"/>
    <w:rsid w:val="001B6BB5"/>
    <w:rsid w:val="001B6E8B"/>
    <w:rsid w:val="001B7751"/>
    <w:rsid w:val="001B77C8"/>
    <w:rsid w:val="001B7943"/>
    <w:rsid w:val="001B7AC2"/>
    <w:rsid w:val="001C0F05"/>
    <w:rsid w:val="001C206E"/>
    <w:rsid w:val="001C2C57"/>
    <w:rsid w:val="001C2FC4"/>
    <w:rsid w:val="001C330C"/>
    <w:rsid w:val="001C42E3"/>
    <w:rsid w:val="001C4F90"/>
    <w:rsid w:val="001C7237"/>
    <w:rsid w:val="001C7A02"/>
    <w:rsid w:val="001D06F4"/>
    <w:rsid w:val="001D0E95"/>
    <w:rsid w:val="001D154A"/>
    <w:rsid w:val="001D155E"/>
    <w:rsid w:val="001D161C"/>
    <w:rsid w:val="001D1E21"/>
    <w:rsid w:val="001D2307"/>
    <w:rsid w:val="001D33A4"/>
    <w:rsid w:val="001D37AE"/>
    <w:rsid w:val="001D3C21"/>
    <w:rsid w:val="001D4428"/>
    <w:rsid w:val="001D4CC2"/>
    <w:rsid w:val="001D4E25"/>
    <w:rsid w:val="001D5335"/>
    <w:rsid w:val="001D567A"/>
    <w:rsid w:val="001D662B"/>
    <w:rsid w:val="001E065C"/>
    <w:rsid w:val="001E0A68"/>
    <w:rsid w:val="001E11B9"/>
    <w:rsid w:val="001E11E0"/>
    <w:rsid w:val="001E243F"/>
    <w:rsid w:val="001E4B0C"/>
    <w:rsid w:val="001E5F19"/>
    <w:rsid w:val="001E68AD"/>
    <w:rsid w:val="001E6B10"/>
    <w:rsid w:val="001E6C3B"/>
    <w:rsid w:val="001E712E"/>
    <w:rsid w:val="001E7327"/>
    <w:rsid w:val="001F1235"/>
    <w:rsid w:val="001F1B93"/>
    <w:rsid w:val="001F226B"/>
    <w:rsid w:val="001F317D"/>
    <w:rsid w:val="001F36D4"/>
    <w:rsid w:val="001F3909"/>
    <w:rsid w:val="001F4CE3"/>
    <w:rsid w:val="001F5531"/>
    <w:rsid w:val="001F6E0F"/>
    <w:rsid w:val="001F70FD"/>
    <w:rsid w:val="001F7C8F"/>
    <w:rsid w:val="001F7E5F"/>
    <w:rsid w:val="0020080B"/>
    <w:rsid w:val="00200A25"/>
    <w:rsid w:val="002018B2"/>
    <w:rsid w:val="00202E68"/>
    <w:rsid w:val="0020306E"/>
    <w:rsid w:val="00203474"/>
    <w:rsid w:val="002038E2"/>
    <w:rsid w:val="00203B15"/>
    <w:rsid w:val="0020496A"/>
    <w:rsid w:val="00204B0A"/>
    <w:rsid w:val="002069DA"/>
    <w:rsid w:val="00207CE9"/>
    <w:rsid w:val="00207DB1"/>
    <w:rsid w:val="0021124E"/>
    <w:rsid w:val="0021132B"/>
    <w:rsid w:val="002117A3"/>
    <w:rsid w:val="00212997"/>
    <w:rsid w:val="00213850"/>
    <w:rsid w:val="0021650B"/>
    <w:rsid w:val="00216583"/>
    <w:rsid w:val="00217275"/>
    <w:rsid w:val="00217DD0"/>
    <w:rsid w:val="002201A9"/>
    <w:rsid w:val="00220747"/>
    <w:rsid w:val="00220867"/>
    <w:rsid w:val="002212DB"/>
    <w:rsid w:val="002227ED"/>
    <w:rsid w:val="00222A57"/>
    <w:rsid w:val="0022378F"/>
    <w:rsid w:val="002243C3"/>
    <w:rsid w:val="0022455D"/>
    <w:rsid w:val="0022484C"/>
    <w:rsid w:val="002256AA"/>
    <w:rsid w:val="00225A24"/>
    <w:rsid w:val="002265C8"/>
    <w:rsid w:val="002266B3"/>
    <w:rsid w:val="00227267"/>
    <w:rsid w:val="00227316"/>
    <w:rsid w:val="002277C6"/>
    <w:rsid w:val="00227F58"/>
    <w:rsid w:val="00230834"/>
    <w:rsid w:val="002308C4"/>
    <w:rsid w:val="00230928"/>
    <w:rsid w:val="00230E1A"/>
    <w:rsid w:val="002316B4"/>
    <w:rsid w:val="00232104"/>
    <w:rsid w:val="00232B16"/>
    <w:rsid w:val="00232C15"/>
    <w:rsid w:val="00236F74"/>
    <w:rsid w:val="0023701A"/>
    <w:rsid w:val="002407CA"/>
    <w:rsid w:val="00241862"/>
    <w:rsid w:val="00242076"/>
    <w:rsid w:val="00242ADD"/>
    <w:rsid w:val="00244BC8"/>
    <w:rsid w:val="002454B7"/>
    <w:rsid w:val="00245B84"/>
    <w:rsid w:val="00245EB4"/>
    <w:rsid w:val="0024653C"/>
    <w:rsid w:val="002466B0"/>
    <w:rsid w:val="002504B5"/>
    <w:rsid w:val="0025074A"/>
    <w:rsid w:val="0025166A"/>
    <w:rsid w:val="00251AF3"/>
    <w:rsid w:val="00251DE2"/>
    <w:rsid w:val="00254218"/>
    <w:rsid w:val="00254BAA"/>
    <w:rsid w:val="00255F31"/>
    <w:rsid w:val="002570A8"/>
    <w:rsid w:val="00261112"/>
    <w:rsid w:val="0026173D"/>
    <w:rsid w:val="00263C3F"/>
    <w:rsid w:val="00264876"/>
    <w:rsid w:val="00264EFA"/>
    <w:rsid w:val="00266296"/>
    <w:rsid w:val="002674E6"/>
    <w:rsid w:val="00270045"/>
    <w:rsid w:val="002700E4"/>
    <w:rsid w:val="00271730"/>
    <w:rsid w:val="00271AA4"/>
    <w:rsid w:val="00271ECE"/>
    <w:rsid w:val="00272693"/>
    <w:rsid w:val="002745D1"/>
    <w:rsid w:val="002749D7"/>
    <w:rsid w:val="00274D04"/>
    <w:rsid w:val="002752E3"/>
    <w:rsid w:val="00277F6D"/>
    <w:rsid w:val="0028071D"/>
    <w:rsid w:val="002809CE"/>
    <w:rsid w:val="00280A0F"/>
    <w:rsid w:val="0028104C"/>
    <w:rsid w:val="00281D76"/>
    <w:rsid w:val="00282151"/>
    <w:rsid w:val="00283628"/>
    <w:rsid w:val="00283E99"/>
    <w:rsid w:val="002840A7"/>
    <w:rsid w:val="002848BC"/>
    <w:rsid w:val="00284C8F"/>
    <w:rsid w:val="00285BDC"/>
    <w:rsid w:val="002864D4"/>
    <w:rsid w:val="002900CB"/>
    <w:rsid w:val="002908B2"/>
    <w:rsid w:val="00290C16"/>
    <w:rsid w:val="00291357"/>
    <w:rsid w:val="0029331C"/>
    <w:rsid w:val="00293A43"/>
    <w:rsid w:val="0029426E"/>
    <w:rsid w:val="002949A6"/>
    <w:rsid w:val="00294C25"/>
    <w:rsid w:val="0029534B"/>
    <w:rsid w:val="002959E0"/>
    <w:rsid w:val="00296C7B"/>
    <w:rsid w:val="00296F48"/>
    <w:rsid w:val="0029713A"/>
    <w:rsid w:val="00297913"/>
    <w:rsid w:val="002A0EF2"/>
    <w:rsid w:val="002A1175"/>
    <w:rsid w:val="002A3C59"/>
    <w:rsid w:val="002A3E9D"/>
    <w:rsid w:val="002A4EDF"/>
    <w:rsid w:val="002A5F4F"/>
    <w:rsid w:val="002A657C"/>
    <w:rsid w:val="002A6ABE"/>
    <w:rsid w:val="002A6B2C"/>
    <w:rsid w:val="002A74B2"/>
    <w:rsid w:val="002B07CF"/>
    <w:rsid w:val="002B0982"/>
    <w:rsid w:val="002B100C"/>
    <w:rsid w:val="002B188A"/>
    <w:rsid w:val="002B1F95"/>
    <w:rsid w:val="002B1FCB"/>
    <w:rsid w:val="002B29AF"/>
    <w:rsid w:val="002B328B"/>
    <w:rsid w:val="002B623B"/>
    <w:rsid w:val="002B769E"/>
    <w:rsid w:val="002B7B61"/>
    <w:rsid w:val="002C0DEF"/>
    <w:rsid w:val="002C3281"/>
    <w:rsid w:val="002C3ACA"/>
    <w:rsid w:val="002C3EFC"/>
    <w:rsid w:val="002C4667"/>
    <w:rsid w:val="002C486A"/>
    <w:rsid w:val="002C4C34"/>
    <w:rsid w:val="002C4DE2"/>
    <w:rsid w:val="002C5549"/>
    <w:rsid w:val="002C5BA0"/>
    <w:rsid w:val="002C5E22"/>
    <w:rsid w:val="002C5FAE"/>
    <w:rsid w:val="002C623B"/>
    <w:rsid w:val="002C630A"/>
    <w:rsid w:val="002C68C5"/>
    <w:rsid w:val="002D0896"/>
    <w:rsid w:val="002D09EE"/>
    <w:rsid w:val="002D0E00"/>
    <w:rsid w:val="002D1079"/>
    <w:rsid w:val="002D14D6"/>
    <w:rsid w:val="002D1706"/>
    <w:rsid w:val="002D2B0A"/>
    <w:rsid w:val="002D37C5"/>
    <w:rsid w:val="002D6008"/>
    <w:rsid w:val="002D6208"/>
    <w:rsid w:val="002D6B7A"/>
    <w:rsid w:val="002D7589"/>
    <w:rsid w:val="002E1302"/>
    <w:rsid w:val="002E182C"/>
    <w:rsid w:val="002E3443"/>
    <w:rsid w:val="002E3AE5"/>
    <w:rsid w:val="002E474C"/>
    <w:rsid w:val="002E47C8"/>
    <w:rsid w:val="002E51B3"/>
    <w:rsid w:val="002E5D0C"/>
    <w:rsid w:val="002E5E24"/>
    <w:rsid w:val="002E5F86"/>
    <w:rsid w:val="002E62C0"/>
    <w:rsid w:val="002E7010"/>
    <w:rsid w:val="002E7891"/>
    <w:rsid w:val="002E796D"/>
    <w:rsid w:val="002F0FE5"/>
    <w:rsid w:val="002F1110"/>
    <w:rsid w:val="002F192F"/>
    <w:rsid w:val="002F1A19"/>
    <w:rsid w:val="002F202C"/>
    <w:rsid w:val="002F2E8C"/>
    <w:rsid w:val="002F3170"/>
    <w:rsid w:val="002F3AA5"/>
    <w:rsid w:val="002F3CFC"/>
    <w:rsid w:val="002F4027"/>
    <w:rsid w:val="002F43C6"/>
    <w:rsid w:val="002F4417"/>
    <w:rsid w:val="002F495D"/>
    <w:rsid w:val="002F4D57"/>
    <w:rsid w:val="002F4DB7"/>
    <w:rsid w:val="002F56CD"/>
    <w:rsid w:val="002F69DB"/>
    <w:rsid w:val="002F6B8A"/>
    <w:rsid w:val="002F7D29"/>
    <w:rsid w:val="003015A9"/>
    <w:rsid w:val="00301923"/>
    <w:rsid w:val="00302324"/>
    <w:rsid w:val="00302386"/>
    <w:rsid w:val="003026A5"/>
    <w:rsid w:val="00302852"/>
    <w:rsid w:val="003031B8"/>
    <w:rsid w:val="003039EC"/>
    <w:rsid w:val="00304400"/>
    <w:rsid w:val="0030460D"/>
    <w:rsid w:val="00305B7B"/>
    <w:rsid w:val="00305E82"/>
    <w:rsid w:val="00307ACF"/>
    <w:rsid w:val="00310456"/>
    <w:rsid w:val="00310DF2"/>
    <w:rsid w:val="0031170B"/>
    <w:rsid w:val="00311AB8"/>
    <w:rsid w:val="00311B68"/>
    <w:rsid w:val="00312342"/>
    <w:rsid w:val="00312430"/>
    <w:rsid w:val="00313017"/>
    <w:rsid w:val="0031462B"/>
    <w:rsid w:val="003155ED"/>
    <w:rsid w:val="00315C6B"/>
    <w:rsid w:val="00316C87"/>
    <w:rsid w:val="00317549"/>
    <w:rsid w:val="00320B17"/>
    <w:rsid w:val="003211D3"/>
    <w:rsid w:val="003215A5"/>
    <w:rsid w:val="00321704"/>
    <w:rsid w:val="00322548"/>
    <w:rsid w:val="00322658"/>
    <w:rsid w:val="00322B09"/>
    <w:rsid w:val="00322B51"/>
    <w:rsid w:val="00323172"/>
    <w:rsid w:val="0032331E"/>
    <w:rsid w:val="00323E74"/>
    <w:rsid w:val="00324AE1"/>
    <w:rsid w:val="00325CE1"/>
    <w:rsid w:val="003272D5"/>
    <w:rsid w:val="00331887"/>
    <w:rsid w:val="00331DC2"/>
    <w:rsid w:val="00331E11"/>
    <w:rsid w:val="00332203"/>
    <w:rsid w:val="003334F4"/>
    <w:rsid w:val="003338FC"/>
    <w:rsid w:val="00333B34"/>
    <w:rsid w:val="00334415"/>
    <w:rsid w:val="0033455E"/>
    <w:rsid w:val="00334A76"/>
    <w:rsid w:val="00335B62"/>
    <w:rsid w:val="00335CD6"/>
    <w:rsid w:val="00336671"/>
    <w:rsid w:val="00336EB6"/>
    <w:rsid w:val="003370C4"/>
    <w:rsid w:val="00337966"/>
    <w:rsid w:val="003402DA"/>
    <w:rsid w:val="003407BD"/>
    <w:rsid w:val="00340E88"/>
    <w:rsid w:val="00342912"/>
    <w:rsid w:val="0034328D"/>
    <w:rsid w:val="00343323"/>
    <w:rsid w:val="003437D5"/>
    <w:rsid w:val="00343AEB"/>
    <w:rsid w:val="0034511D"/>
    <w:rsid w:val="0034600F"/>
    <w:rsid w:val="00346A5E"/>
    <w:rsid w:val="00346FB3"/>
    <w:rsid w:val="0034791D"/>
    <w:rsid w:val="00353CDD"/>
    <w:rsid w:val="00355B2C"/>
    <w:rsid w:val="00355C11"/>
    <w:rsid w:val="00356F69"/>
    <w:rsid w:val="0035711D"/>
    <w:rsid w:val="00357591"/>
    <w:rsid w:val="00357B54"/>
    <w:rsid w:val="00360E2B"/>
    <w:rsid w:val="00361AE4"/>
    <w:rsid w:val="00361FEE"/>
    <w:rsid w:val="00362CB6"/>
    <w:rsid w:val="003632EB"/>
    <w:rsid w:val="00363ED3"/>
    <w:rsid w:val="0036440B"/>
    <w:rsid w:val="003648D4"/>
    <w:rsid w:val="00364C42"/>
    <w:rsid w:val="00365131"/>
    <w:rsid w:val="0036538A"/>
    <w:rsid w:val="00366496"/>
    <w:rsid w:val="00366507"/>
    <w:rsid w:val="00366A3E"/>
    <w:rsid w:val="00367EE3"/>
    <w:rsid w:val="00370C51"/>
    <w:rsid w:val="00371283"/>
    <w:rsid w:val="003725F1"/>
    <w:rsid w:val="00372AF7"/>
    <w:rsid w:val="00373626"/>
    <w:rsid w:val="00375931"/>
    <w:rsid w:val="0037600A"/>
    <w:rsid w:val="00376258"/>
    <w:rsid w:val="00376533"/>
    <w:rsid w:val="00376B3F"/>
    <w:rsid w:val="00377FDF"/>
    <w:rsid w:val="003816F4"/>
    <w:rsid w:val="00381D10"/>
    <w:rsid w:val="00383324"/>
    <w:rsid w:val="00383A1E"/>
    <w:rsid w:val="00390635"/>
    <w:rsid w:val="00390924"/>
    <w:rsid w:val="003917A8"/>
    <w:rsid w:val="003920F2"/>
    <w:rsid w:val="00393188"/>
    <w:rsid w:val="00393BA5"/>
    <w:rsid w:val="00393C0F"/>
    <w:rsid w:val="00394CD5"/>
    <w:rsid w:val="00396799"/>
    <w:rsid w:val="003976AA"/>
    <w:rsid w:val="00397F11"/>
    <w:rsid w:val="003A0945"/>
    <w:rsid w:val="003A18EB"/>
    <w:rsid w:val="003A2DD4"/>
    <w:rsid w:val="003A3EA8"/>
    <w:rsid w:val="003A3EC6"/>
    <w:rsid w:val="003A65DC"/>
    <w:rsid w:val="003B1544"/>
    <w:rsid w:val="003B1DB4"/>
    <w:rsid w:val="003B2827"/>
    <w:rsid w:val="003B2B2D"/>
    <w:rsid w:val="003B318A"/>
    <w:rsid w:val="003B37D7"/>
    <w:rsid w:val="003B3A62"/>
    <w:rsid w:val="003B47A8"/>
    <w:rsid w:val="003C20BF"/>
    <w:rsid w:val="003C2901"/>
    <w:rsid w:val="003C31E1"/>
    <w:rsid w:val="003C4588"/>
    <w:rsid w:val="003C597B"/>
    <w:rsid w:val="003C7C6D"/>
    <w:rsid w:val="003D0586"/>
    <w:rsid w:val="003D1483"/>
    <w:rsid w:val="003D1CDB"/>
    <w:rsid w:val="003D2737"/>
    <w:rsid w:val="003D3C8E"/>
    <w:rsid w:val="003D4287"/>
    <w:rsid w:val="003D4CCD"/>
    <w:rsid w:val="003D5B48"/>
    <w:rsid w:val="003D7914"/>
    <w:rsid w:val="003D79BD"/>
    <w:rsid w:val="003E0281"/>
    <w:rsid w:val="003E0BA7"/>
    <w:rsid w:val="003E28B6"/>
    <w:rsid w:val="003E2A57"/>
    <w:rsid w:val="003E2D76"/>
    <w:rsid w:val="003E3BAC"/>
    <w:rsid w:val="003E413A"/>
    <w:rsid w:val="003E4141"/>
    <w:rsid w:val="003E4C24"/>
    <w:rsid w:val="003E5D52"/>
    <w:rsid w:val="003E6EEB"/>
    <w:rsid w:val="003E7F16"/>
    <w:rsid w:val="003F0FE5"/>
    <w:rsid w:val="003F185E"/>
    <w:rsid w:val="003F1A25"/>
    <w:rsid w:val="003F3922"/>
    <w:rsid w:val="003F50B4"/>
    <w:rsid w:val="003F6450"/>
    <w:rsid w:val="003F71D9"/>
    <w:rsid w:val="003F7685"/>
    <w:rsid w:val="00400EA2"/>
    <w:rsid w:val="0040100E"/>
    <w:rsid w:val="004015C5"/>
    <w:rsid w:val="0040178B"/>
    <w:rsid w:val="00401D67"/>
    <w:rsid w:val="00402715"/>
    <w:rsid w:val="00402B6F"/>
    <w:rsid w:val="00405CF0"/>
    <w:rsid w:val="00406147"/>
    <w:rsid w:val="00406704"/>
    <w:rsid w:val="00407D8A"/>
    <w:rsid w:val="00407FB5"/>
    <w:rsid w:val="00410274"/>
    <w:rsid w:val="004106A1"/>
    <w:rsid w:val="00410EA3"/>
    <w:rsid w:val="004111E9"/>
    <w:rsid w:val="004126E8"/>
    <w:rsid w:val="00412EA0"/>
    <w:rsid w:val="00413091"/>
    <w:rsid w:val="00416162"/>
    <w:rsid w:val="00416837"/>
    <w:rsid w:val="004169B6"/>
    <w:rsid w:val="00417082"/>
    <w:rsid w:val="004201ED"/>
    <w:rsid w:val="004209E2"/>
    <w:rsid w:val="004216F4"/>
    <w:rsid w:val="00422093"/>
    <w:rsid w:val="0042277F"/>
    <w:rsid w:val="00423CF0"/>
    <w:rsid w:val="00423E3D"/>
    <w:rsid w:val="0042406C"/>
    <w:rsid w:val="004247DF"/>
    <w:rsid w:val="00425611"/>
    <w:rsid w:val="004259AD"/>
    <w:rsid w:val="004262BA"/>
    <w:rsid w:val="004267CE"/>
    <w:rsid w:val="004269AF"/>
    <w:rsid w:val="00430B3C"/>
    <w:rsid w:val="00432683"/>
    <w:rsid w:val="00432C7A"/>
    <w:rsid w:val="00432DAB"/>
    <w:rsid w:val="00433AC4"/>
    <w:rsid w:val="004346E8"/>
    <w:rsid w:val="00434718"/>
    <w:rsid w:val="004351FF"/>
    <w:rsid w:val="0043570E"/>
    <w:rsid w:val="00435EF1"/>
    <w:rsid w:val="00436AC4"/>
    <w:rsid w:val="00437D8E"/>
    <w:rsid w:val="004407FF"/>
    <w:rsid w:val="004409C3"/>
    <w:rsid w:val="004416E3"/>
    <w:rsid w:val="004417B9"/>
    <w:rsid w:val="00442203"/>
    <w:rsid w:val="00442B1D"/>
    <w:rsid w:val="0044334C"/>
    <w:rsid w:val="00443548"/>
    <w:rsid w:val="00445187"/>
    <w:rsid w:val="004460C1"/>
    <w:rsid w:val="00446F9F"/>
    <w:rsid w:val="00447A5E"/>
    <w:rsid w:val="00447B34"/>
    <w:rsid w:val="00450611"/>
    <w:rsid w:val="004506DD"/>
    <w:rsid w:val="00450AC4"/>
    <w:rsid w:val="00450CAF"/>
    <w:rsid w:val="004510E3"/>
    <w:rsid w:val="00451D29"/>
    <w:rsid w:val="00452316"/>
    <w:rsid w:val="0045247A"/>
    <w:rsid w:val="004525DF"/>
    <w:rsid w:val="0045284B"/>
    <w:rsid w:val="0045309B"/>
    <w:rsid w:val="00453386"/>
    <w:rsid w:val="00453FF8"/>
    <w:rsid w:val="00454AA5"/>
    <w:rsid w:val="0045518E"/>
    <w:rsid w:val="004560B0"/>
    <w:rsid w:val="00456D35"/>
    <w:rsid w:val="00457CE5"/>
    <w:rsid w:val="004603DF"/>
    <w:rsid w:val="0046052C"/>
    <w:rsid w:val="0046161D"/>
    <w:rsid w:val="00461D75"/>
    <w:rsid w:val="00462D61"/>
    <w:rsid w:val="00463E37"/>
    <w:rsid w:val="00463F7B"/>
    <w:rsid w:val="00464B19"/>
    <w:rsid w:val="00466405"/>
    <w:rsid w:val="00466ABF"/>
    <w:rsid w:val="00466C7F"/>
    <w:rsid w:val="0046725C"/>
    <w:rsid w:val="004677DA"/>
    <w:rsid w:val="004714A9"/>
    <w:rsid w:val="00471815"/>
    <w:rsid w:val="00471E4B"/>
    <w:rsid w:val="00471FFD"/>
    <w:rsid w:val="00472702"/>
    <w:rsid w:val="004732B8"/>
    <w:rsid w:val="0047342D"/>
    <w:rsid w:val="004734D8"/>
    <w:rsid w:val="00474044"/>
    <w:rsid w:val="004746E1"/>
    <w:rsid w:val="00475AD8"/>
    <w:rsid w:val="00477400"/>
    <w:rsid w:val="00477DCA"/>
    <w:rsid w:val="00477E1A"/>
    <w:rsid w:val="00480EE9"/>
    <w:rsid w:val="004836D6"/>
    <w:rsid w:val="00484E4A"/>
    <w:rsid w:val="00484EF9"/>
    <w:rsid w:val="00485304"/>
    <w:rsid w:val="00485AC1"/>
    <w:rsid w:val="00487ABE"/>
    <w:rsid w:val="0049015E"/>
    <w:rsid w:val="0049038A"/>
    <w:rsid w:val="004903D4"/>
    <w:rsid w:val="00490868"/>
    <w:rsid w:val="00491150"/>
    <w:rsid w:val="00492506"/>
    <w:rsid w:val="00492A67"/>
    <w:rsid w:val="00494F8D"/>
    <w:rsid w:val="004951F9"/>
    <w:rsid w:val="00495E5D"/>
    <w:rsid w:val="00496040"/>
    <w:rsid w:val="0049669E"/>
    <w:rsid w:val="00496ADA"/>
    <w:rsid w:val="00496CB2"/>
    <w:rsid w:val="00497B13"/>
    <w:rsid w:val="00497B2D"/>
    <w:rsid w:val="00497B33"/>
    <w:rsid w:val="004A1DED"/>
    <w:rsid w:val="004A22F1"/>
    <w:rsid w:val="004A308E"/>
    <w:rsid w:val="004A4891"/>
    <w:rsid w:val="004A4921"/>
    <w:rsid w:val="004A5687"/>
    <w:rsid w:val="004A5F24"/>
    <w:rsid w:val="004A6415"/>
    <w:rsid w:val="004A6EFD"/>
    <w:rsid w:val="004A7CBF"/>
    <w:rsid w:val="004B053C"/>
    <w:rsid w:val="004B13D7"/>
    <w:rsid w:val="004B157B"/>
    <w:rsid w:val="004B1BAB"/>
    <w:rsid w:val="004B1D9C"/>
    <w:rsid w:val="004B3DDF"/>
    <w:rsid w:val="004B46B4"/>
    <w:rsid w:val="004B4CF7"/>
    <w:rsid w:val="004B56A8"/>
    <w:rsid w:val="004B63AA"/>
    <w:rsid w:val="004B692E"/>
    <w:rsid w:val="004B6CE6"/>
    <w:rsid w:val="004B7DE0"/>
    <w:rsid w:val="004C0846"/>
    <w:rsid w:val="004C25BF"/>
    <w:rsid w:val="004C262F"/>
    <w:rsid w:val="004C2D05"/>
    <w:rsid w:val="004C36BC"/>
    <w:rsid w:val="004C4409"/>
    <w:rsid w:val="004C44DA"/>
    <w:rsid w:val="004C47D3"/>
    <w:rsid w:val="004C5226"/>
    <w:rsid w:val="004C6759"/>
    <w:rsid w:val="004D0A32"/>
    <w:rsid w:val="004D0C7A"/>
    <w:rsid w:val="004D13F6"/>
    <w:rsid w:val="004D186E"/>
    <w:rsid w:val="004D3599"/>
    <w:rsid w:val="004D489C"/>
    <w:rsid w:val="004D626D"/>
    <w:rsid w:val="004D657D"/>
    <w:rsid w:val="004D6705"/>
    <w:rsid w:val="004D67E9"/>
    <w:rsid w:val="004D6982"/>
    <w:rsid w:val="004D6F59"/>
    <w:rsid w:val="004D72D4"/>
    <w:rsid w:val="004D78F5"/>
    <w:rsid w:val="004E095F"/>
    <w:rsid w:val="004E1157"/>
    <w:rsid w:val="004E14A2"/>
    <w:rsid w:val="004E15E0"/>
    <w:rsid w:val="004E2736"/>
    <w:rsid w:val="004E3CE6"/>
    <w:rsid w:val="004E48FF"/>
    <w:rsid w:val="004E51E6"/>
    <w:rsid w:val="004E53DD"/>
    <w:rsid w:val="004E5462"/>
    <w:rsid w:val="004E5A80"/>
    <w:rsid w:val="004E5F33"/>
    <w:rsid w:val="004F06B5"/>
    <w:rsid w:val="004F0A17"/>
    <w:rsid w:val="004F0B8B"/>
    <w:rsid w:val="004F0FCF"/>
    <w:rsid w:val="004F1826"/>
    <w:rsid w:val="004F3F1A"/>
    <w:rsid w:val="004F410A"/>
    <w:rsid w:val="004F4A06"/>
    <w:rsid w:val="004F5678"/>
    <w:rsid w:val="004F6390"/>
    <w:rsid w:val="00500313"/>
    <w:rsid w:val="00500483"/>
    <w:rsid w:val="00501045"/>
    <w:rsid w:val="00501A0E"/>
    <w:rsid w:val="0050245A"/>
    <w:rsid w:val="0050351E"/>
    <w:rsid w:val="00504B03"/>
    <w:rsid w:val="00507523"/>
    <w:rsid w:val="00507955"/>
    <w:rsid w:val="0051184F"/>
    <w:rsid w:val="0051193E"/>
    <w:rsid w:val="00511B98"/>
    <w:rsid w:val="005127E1"/>
    <w:rsid w:val="00513832"/>
    <w:rsid w:val="00514301"/>
    <w:rsid w:val="005158B6"/>
    <w:rsid w:val="00515A63"/>
    <w:rsid w:val="00515C99"/>
    <w:rsid w:val="00516B5A"/>
    <w:rsid w:val="00516F80"/>
    <w:rsid w:val="00517912"/>
    <w:rsid w:val="005217D5"/>
    <w:rsid w:val="00521C34"/>
    <w:rsid w:val="00523799"/>
    <w:rsid w:val="005237B9"/>
    <w:rsid w:val="00523816"/>
    <w:rsid w:val="0052387E"/>
    <w:rsid w:val="00523EE5"/>
    <w:rsid w:val="00524021"/>
    <w:rsid w:val="00524648"/>
    <w:rsid w:val="0052465E"/>
    <w:rsid w:val="00525403"/>
    <w:rsid w:val="005257B1"/>
    <w:rsid w:val="00527CD0"/>
    <w:rsid w:val="00527DA0"/>
    <w:rsid w:val="00530202"/>
    <w:rsid w:val="00531EA2"/>
    <w:rsid w:val="005321C1"/>
    <w:rsid w:val="005324AC"/>
    <w:rsid w:val="005332BE"/>
    <w:rsid w:val="00533BB7"/>
    <w:rsid w:val="00534228"/>
    <w:rsid w:val="005345B3"/>
    <w:rsid w:val="0053482A"/>
    <w:rsid w:val="00536CCD"/>
    <w:rsid w:val="005371A5"/>
    <w:rsid w:val="00537682"/>
    <w:rsid w:val="00537D8D"/>
    <w:rsid w:val="00540232"/>
    <w:rsid w:val="005403C4"/>
    <w:rsid w:val="0054117C"/>
    <w:rsid w:val="0054184A"/>
    <w:rsid w:val="0054195B"/>
    <w:rsid w:val="00542F39"/>
    <w:rsid w:val="00543D60"/>
    <w:rsid w:val="005443AF"/>
    <w:rsid w:val="005444B2"/>
    <w:rsid w:val="00544A7C"/>
    <w:rsid w:val="00544FD9"/>
    <w:rsid w:val="0054566C"/>
    <w:rsid w:val="005457B4"/>
    <w:rsid w:val="005477BA"/>
    <w:rsid w:val="00547E49"/>
    <w:rsid w:val="00553D77"/>
    <w:rsid w:val="0055415C"/>
    <w:rsid w:val="0055453D"/>
    <w:rsid w:val="00554B8E"/>
    <w:rsid w:val="005576E7"/>
    <w:rsid w:val="00557828"/>
    <w:rsid w:val="00560063"/>
    <w:rsid w:val="005600D8"/>
    <w:rsid w:val="0056019D"/>
    <w:rsid w:val="005603CC"/>
    <w:rsid w:val="005629C0"/>
    <w:rsid w:val="005629CF"/>
    <w:rsid w:val="005630CF"/>
    <w:rsid w:val="00564F55"/>
    <w:rsid w:val="0056563A"/>
    <w:rsid w:val="0056597C"/>
    <w:rsid w:val="0056617E"/>
    <w:rsid w:val="005678A9"/>
    <w:rsid w:val="00567F71"/>
    <w:rsid w:val="005704F5"/>
    <w:rsid w:val="00570562"/>
    <w:rsid w:val="005708F6"/>
    <w:rsid w:val="0057110C"/>
    <w:rsid w:val="0057141F"/>
    <w:rsid w:val="00571EDD"/>
    <w:rsid w:val="00572272"/>
    <w:rsid w:val="005735FF"/>
    <w:rsid w:val="005740C5"/>
    <w:rsid w:val="00574D18"/>
    <w:rsid w:val="00577051"/>
    <w:rsid w:val="00580180"/>
    <w:rsid w:val="00580303"/>
    <w:rsid w:val="00580E58"/>
    <w:rsid w:val="00582359"/>
    <w:rsid w:val="0058268F"/>
    <w:rsid w:val="00583B1A"/>
    <w:rsid w:val="005849D3"/>
    <w:rsid w:val="00584AE1"/>
    <w:rsid w:val="005856D2"/>
    <w:rsid w:val="00585731"/>
    <w:rsid w:val="0058694C"/>
    <w:rsid w:val="00587F9B"/>
    <w:rsid w:val="00591392"/>
    <w:rsid w:val="00591CB7"/>
    <w:rsid w:val="00592035"/>
    <w:rsid w:val="0059243B"/>
    <w:rsid w:val="00593240"/>
    <w:rsid w:val="00593C49"/>
    <w:rsid w:val="00594656"/>
    <w:rsid w:val="00594718"/>
    <w:rsid w:val="005950D3"/>
    <w:rsid w:val="00596F8C"/>
    <w:rsid w:val="005977ED"/>
    <w:rsid w:val="005A06A4"/>
    <w:rsid w:val="005A0D72"/>
    <w:rsid w:val="005A0D7C"/>
    <w:rsid w:val="005A10EA"/>
    <w:rsid w:val="005A11F9"/>
    <w:rsid w:val="005A145B"/>
    <w:rsid w:val="005A175E"/>
    <w:rsid w:val="005A2FD1"/>
    <w:rsid w:val="005A3025"/>
    <w:rsid w:val="005A30DB"/>
    <w:rsid w:val="005A323C"/>
    <w:rsid w:val="005A331C"/>
    <w:rsid w:val="005A3488"/>
    <w:rsid w:val="005A4A4D"/>
    <w:rsid w:val="005A52F6"/>
    <w:rsid w:val="005A6953"/>
    <w:rsid w:val="005A71A0"/>
    <w:rsid w:val="005A794D"/>
    <w:rsid w:val="005A7A50"/>
    <w:rsid w:val="005A7D43"/>
    <w:rsid w:val="005B2327"/>
    <w:rsid w:val="005B2698"/>
    <w:rsid w:val="005B2D7D"/>
    <w:rsid w:val="005B349B"/>
    <w:rsid w:val="005B3AD5"/>
    <w:rsid w:val="005B3ADE"/>
    <w:rsid w:val="005B55BD"/>
    <w:rsid w:val="005B5EF2"/>
    <w:rsid w:val="005B61FC"/>
    <w:rsid w:val="005B7350"/>
    <w:rsid w:val="005B7DF1"/>
    <w:rsid w:val="005C1013"/>
    <w:rsid w:val="005C140D"/>
    <w:rsid w:val="005C21BD"/>
    <w:rsid w:val="005C26C9"/>
    <w:rsid w:val="005C2EBC"/>
    <w:rsid w:val="005C3B09"/>
    <w:rsid w:val="005C4147"/>
    <w:rsid w:val="005C419F"/>
    <w:rsid w:val="005C5321"/>
    <w:rsid w:val="005D0D55"/>
    <w:rsid w:val="005D195A"/>
    <w:rsid w:val="005D2F73"/>
    <w:rsid w:val="005D4B31"/>
    <w:rsid w:val="005D4B72"/>
    <w:rsid w:val="005D5362"/>
    <w:rsid w:val="005D5482"/>
    <w:rsid w:val="005D5EF0"/>
    <w:rsid w:val="005D62A2"/>
    <w:rsid w:val="005D6B08"/>
    <w:rsid w:val="005D6B5A"/>
    <w:rsid w:val="005D73B1"/>
    <w:rsid w:val="005E1C92"/>
    <w:rsid w:val="005E1D11"/>
    <w:rsid w:val="005E2BA4"/>
    <w:rsid w:val="005E2C98"/>
    <w:rsid w:val="005E2E38"/>
    <w:rsid w:val="005E2EA6"/>
    <w:rsid w:val="005E4355"/>
    <w:rsid w:val="005E4B08"/>
    <w:rsid w:val="005E4D4B"/>
    <w:rsid w:val="005E553C"/>
    <w:rsid w:val="005E5543"/>
    <w:rsid w:val="005E5700"/>
    <w:rsid w:val="005E5703"/>
    <w:rsid w:val="005E7CC1"/>
    <w:rsid w:val="005F149E"/>
    <w:rsid w:val="005F1904"/>
    <w:rsid w:val="005F1B42"/>
    <w:rsid w:val="005F213A"/>
    <w:rsid w:val="005F2E11"/>
    <w:rsid w:val="005F39AB"/>
    <w:rsid w:val="005F44C7"/>
    <w:rsid w:val="005F452F"/>
    <w:rsid w:val="005F50EE"/>
    <w:rsid w:val="005F56F1"/>
    <w:rsid w:val="005F6CE0"/>
    <w:rsid w:val="005F7EB1"/>
    <w:rsid w:val="0060074C"/>
    <w:rsid w:val="006012B2"/>
    <w:rsid w:val="00601839"/>
    <w:rsid w:val="0060214A"/>
    <w:rsid w:val="006031F5"/>
    <w:rsid w:val="00603AF2"/>
    <w:rsid w:val="006041A6"/>
    <w:rsid w:val="00604ACB"/>
    <w:rsid w:val="00605AFB"/>
    <w:rsid w:val="00606027"/>
    <w:rsid w:val="00606543"/>
    <w:rsid w:val="00606AFE"/>
    <w:rsid w:val="00606B8B"/>
    <w:rsid w:val="00606F64"/>
    <w:rsid w:val="006100A0"/>
    <w:rsid w:val="0061082A"/>
    <w:rsid w:val="00610976"/>
    <w:rsid w:val="00611DCB"/>
    <w:rsid w:val="0061204B"/>
    <w:rsid w:val="0061362F"/>
    <w:rsid w:val="00615AF2"/>
    <w:rsid w:val="006164F4"/>
    <w:rsid w:val="00616990"/>
    <w:rsid w:val="006178E1"/>
    <w:rsid w:val="00617CEE"/>
    <w:rsid w:val="006202C8"/>
    <w:rsid w:val="00620304"/>
    <w:rsid w:val="00621129"/>
    <w:rsid w:val="00621B89"/>
    <w:rsid w:val="00621CD8"/>
    <w:rsid w:val="00622EFB"/>
    <w:rsid w:val="006236B1"/>
    <w:rsid w:val="00625CE5"/>
    <w:rsid w:val="0062718E"/>
    <w:rsid w:val="00627BF9"/>
    <w:rsid w:val="00627FD2"/>
    <w:rsid w:val="006311E0"/>
    <w:rsid w:val="00632B36"/>
    <w:rsid w:val="006332DE"/>
    <w:rsid w:val="00633570"/>
    <w:rsid w:val="00634A34"/>
    <w:rsid w:val="00634E1B"/>
    <w:rsid w:val="00635229"/>
    <w:rsid w:val="006379E8"/>
    <w:rsid w:val="006413F2"/>
    <w:rsid w:val="006414E5"/>
    <w:rsid w:val="00641DFE"/>
    <w:rsid w:val="00642741"/>
    <w:rsid w:val="00642984"/>
    <w:rsid w:val="00643DE2"/>
    <w:rsid w:val="00644D83"/>
    <w:rsid w:val="00645459"/>
    <w:rsid w:val="00645D98"/>
    <w:rsid w:val="00650815"/>
    <w:rsid w:val="00650AF3"/>
    <w:rsid w:val="00650E11"/>
    <w:rsid w:val="00651B51"/>
    <w:rsid w:val="00651BC1"/>
    <w:rsid w:val="006528EA"/>
    <w:rsid w:val="00652D24"/>
    <w:rsid w:val="00652EF3"/>
    <w:rsid w:val="00653C19"/>
    <w:rsid w:val="0065412C"/>
    <w:rsid w:val="00655C88"/>
    <w:rsid w:val="00655F6A"/>
    <w:rsid w:val="00656199"/>
    <w:rsid w:val="00656796"/>
    <w:rsid w:val="00657333"/>
    <w:rsid w:val="00657660"/>
    <w:rsid w:val="006579FC"/>
    <w:rsid w:val="00662C1D"/>
    <w:rsid w:val="006633B7"/>
    <w:rsid w:val="0066484B"/>
    <w:rsid w:val="006656EF"/>
    <w:rsid w:val="00670684"/>
    <w:rsid w:val="00670A59"/>
    <w:rsid w:val="00670B3A"/>
    <w:rsid w:val="0067174A"/>
    <w:rsid w:val="00671B44"/>
    <w:rsid w:val="00672DB9"/>
    <w:rsid w:val="006742E5"/>
    <w:rsid w:val="00676434"/>
    <w:rsid w:val="006764E7"/>
    <w:rsid w:val="00676F8C"/>
    <w:rsid w:val="00677A49"/>
    <w:rsid w:val="00677E05"/>
    <w:rsid w:val="00677F26"/>
    <w:rsid w:val="00681399"/>
    <w:rsid w:val="00681F77"/>
    <w:rsid w:val="00683015"/>
    <w:rsid w:val="006836D0"/>
    <w:rsid w:val="006846A6"/>
    <w:rsid w:val="00686637"/>
    <w:rsid w:val="00687E3F"/>
    <w:rsid w:val="00690123"/>
    <w:rsid w:val="006903BA"/>
    <w:rsid w:val="00690AFD"/>
    <w:rsid w:val="006920BB"/>
    <w:rsid w:val="00692207"/>
    <w:rsid w:val="00694127"/>
    <w:rsid w:val="00694610"/>
    <w:rsid w:val="00694706"/>
    <w:rsid w:val="00696A1E"/>
    <w:rsid w:val="00696D4D"/>
    <w:rsid w:val="00697EF5"/>
    <w:rsid w:val="006A071A"/>
    <w:rsid w:val="006A21E3"/>
    <w:rsid w:val="006A3EAE"/>
    <w:rsid w:val="006A4068"/>
    <w:rsid w:val="006A482C"/>
    <w:rsid w:val="006A4C74"/>
    <w:rsid w:val="006A5236"/>
    <w:rsid w:val="006A5AC8"/>
    <w:rsid w:val="006A5FC1"/>
    <w:rsid w:val="006A603D"/>
    <w:rsid w:val="006A73E6"/>
    <w:rsid w:val="006A7575"/>
    <w:rsid w:val="006B02B9"/>
    <w:rsid w:val="006B049B"/>
    <w:rsid w:val="006B0516"/>
    <w:rsid w:val="006B0B86"/>
    <w:rsid w:val="006B0FE0"/>
    <w:rsid w:val="006B2A66"/>
    <w:rsid w:val="006B3398"/>
    <w:rsid w:val="006B34A4"/>
    <w:rsid w:val="006B41A9"/>
    <w:rsid w:val="006B60C8"/>
    <w:rsid w:val="006B636F"/>
    <w:rsid w:val="006B6EAF"/>
    <w:rsid w:val="006B7680"/>
    <w:rsid w:val="006C0632"/>
    <w:rsid w:val="006C0B63"/>
    <w:rsid w:val="006C0CA5"/>
    <w:rsid w:val="006C0FAA"/>
    <w:rsid w:val="006C16AB"/>
    <w:rsid w:val="006C1F6F"/>
    <w:rsid w:val="006C25E3"/>
    <w:rsid w:val="006C2ECD"/>
    <w:rsid w:val="006C57D6"/>
    <w:rsid w:val="006C5980"/>
    <w:rsid w:val="006C76D5"/>
    <w:rsid w:val="006D03FC"/>
    <w:rsid w:val="006D134E"/>
    <w:rsid w:val="006D1732"/>
    <w:rsid w:val="006D243A"/>
    <w:rsid w:val="006D2A64"/>
    <w:rsid w:val="006D3162"/>
    <w:rsid w:val="006D352C"/>
    <w:rsid w:val="006D399C"/>
    <w:rsid w:val="006D3CEF"/>
    <w:rsid w:val="006D40F0"/>
    <w:rsid w:val="006D527D"/>
    <w:rsid w:val="006D5C34"/>
    <w:rsid w:val="006D65A2"/>
    <w:rsid w:val="006D7275"/>
    <w:rsid w:val="006D7566"/>
    <w:rsid w:val="006D7CDF"/>
    <w:rsid w:val="006E055E"/>
    <w:rsid w:val="006E14D8"/>
    <w:rsid w:val="006E1E85"/>
    <w:rsid w:val="006E2EDB"/>
    <w:rsid w:val="006E392F"/>
    <w:rsid w:val="006E4594"/>
    <w:rsid w:val="006E52EC"/>
    <w:rsid w:val="006E5587"/>
    <w:rsid w:val="006E5F5F"/>
    <w:rsid w:val="006E6011"/>
    <w:rsid w:val="006E771E"/>
    <w:rsid w:val="006F3799"/>
    <w:rsid w:val="006F40C6"/>
    <w:rsid w:val="006F4460"/>
    <w:rsid w:val="006F4CA7"/>
    <w:rsid w:val="006F5107"/>
    <w:rsid w:val="006F5EFD"/>
    <w:rsid w:val="00700113"/>
    <w:rsid w:val="00700C2C"/>
    <w:rsid w:val="00701A01"/>
    <w:rsid w:val="00701E8F"/>
    <w:rsid w:val="00703959"/>
    <w:rsid w:val="00705556"/>
    <w:rsid w:val="007055C4"/>
    <w:rsid w:val="007065A5"/>
    <w:rsid w:val="00706A60"/>
    <w:rsid w:val="007077FE"/>
    <w:rsid w:val="007102A0"/>
    <w:rsid w:val="00710545"/>
    <w:rsid w:val="00711C5F"/>
    <w:rsid w:val="00712061"/>
    <w:rsid w:val="00712BF3"/>
    <w:rsid w:val="007134FE"/>
    <w:rsid w:val="00713C55"/>
    <w:rsid w:val="00714A4E"/>
    <w:rsid w:val="00714F41"/>
    <w:rsid w:val="007157AE"/>
    <w:rsid w:val="007163B1"/>
    <w:rsid w:val="007171C7"/>
    <w:rsid w:val="0072010E"/>
    <w:rsid w:val="0072093C"/>
    <w:rsid w:val="00721975"/>
    <w:rsid w:val="00721AA6"/>
    <w:rsid w:val="0072228F"/>
    <w:rsid w:val="00722EC7"/>
    <w:rsid w:val="007238CD"/>
    <w:rsid w:val="00723913"/>
    <w:rsid w:val="007249F7"/>
    <w:rsid w:val="00725C53"/>
    <w:rsid w:val="00725E88"/>
    <w:rsid w:val="00726832"/>
    <w:rsid w:val="00726EFB"/>
    <w:rsid w:val="00726FEA"/>
    <w:rsid w:val="00727544"/>
    <w:rsid w:val="0072785C"/>
    <w:rsid w:val="007304CE"/>
    <w:rsid w:val="00731791"/>
    <w:rsid w:val="00731D12"/>
    <w:rsid w:val="00733339"/>
    <w:rsid w:val="00733D5C"/>
    <w:rsid w:val="0073411A"/>
    <w:rsid w:val="00734637"/>
    <w:rsid w:val="007358AE"/>
    <w:rsid w:val="007359F6"/>
    <w:rsid w:val="0073699A"/>
    <w:rsid w:val="00740BE7"/>
    <w:rsid w:val="0074223C"/>
    <w:rsid w:val="00742964"/>
    <w:rsid w:val="0074301B"/>
    <w:rsid w:val="00743D0B"/>
    <w:rsid w:val="00743FCD"/>
    <w:rsid w:val="00744A62"/>
    <w:rsid w:val="00746125"/>
    <w:rsid w:val="00746481"/>
    <w:rsid w:val="007502A8"/>
    <w:rsid w:val="00750514"/>
    <w:rsid w:val="0075095D"/>
    <w:rsid w:val="00750B84"/>
    <w:rsid w:val="007522E3"/>
    <w:rsid w:val="00752BDD"/>
    <w:rsid w:val="00754DC8"/>
    <w:rsid w:val="00754DE6"/>
    <w:rsid w:val="00754F83"/>
    <w:rsid w:val="00755166"/>
    <w:rsid w:val="007558FD"/>
    <w:rsid w:val="00757AE9"/>
    <w:rsid w:val="0076010F"/>
    <w:rsid w:val="00760348"/>
    <w:rsid w:val="00760C3E"/>
    <w:rsid w:val="00762031"/>
    <w:rsid w:val="0076225F"/>
    <w:rsid w:val="007626DA"/>
    <w:rsid w:val="00763CD5"/>
    <w:rsid w:val="007641E2"/>
    <w:rsid w:val="007643F7"/>
    <w:rsid w:val="00765628"/>
    <w:rsid w:val="00765DCE"/>
    <w:rsid w:val="00766988"/>
    <w:rsid w:val="007702DF"/>
    <w:rsid w:val="007739D8"/>
    <w:rsid w:val="00774A43"/>
    <w:rsid w:val="00774C0F"/>
    <w:rsid w:val="00777DFD"/>
    <w:rsid w:val="00777ED4"/>
    <w:rsid w:val="00780178"/>
    <w:rsid w:val="007802C6"/>
    <w:rsid w:val="00780860"/>
    <w:rsid w:val="00780A40"/>
    <w:rsid w:val="007828F8"/>
    <w:rsid w:val="00782B1D"/>
    <w:rsid w:val="00783077"/>
    <w:rsid w:val="007856DD"/>
    <w:rsid w:val="0078587B"/>
    <w:rsid w:val="007862BD"/>
    <w:rsid w:val="00786340"/>
    <w:rsid w:val="00786A81"/>
    <w:rsid w:val="00787C58"/>
    <w:rsid w:val="00790371"/>
    <w:rsid w:val="00792332"/>
    <w:rsid w:val="00792D9F"/>
    <w:rsid w:val="00793ED5"/>
    <w:rsid w:val="00794B3C"/>
    <w:rsid w:val="00794B9D"/>
    <w:rsid w:val="00797225"/>
    <w:rsid w:val="007974E9"/>
    <w:rsid w:val="00797B47"/>
    <w:rsid w:val="007A069F"/>
    <w:rsid w:val="007A13C4"/>
    <w:rsid w:val="007A25FA"/>
    <w:rsid w:val="007A2D9D"/>
    <w:rsid w:val="007A3E2F"/>
    <w:rsid w:val="007A4BE1"/>
    <w:rsid w:val="007A5C4F"/>
    <w:rsid w:val="007A641D"/>
    <w:rsid w:val="007A7619"/>
    <w:rsid w:val="007B0AE4"/>
    <w:rsid w:val="007B0D35"/>
    <w:rsid w:val="007B1C11"/>
    <w:rsid w:val="007B2D92"/>
    <w:rsid w:val="007B36F5"/>
    <w:rsid w:val="007B44D6"/>
    <w:rsid w:val="007B4B1C"/>
    <w:rsid w:val="007B66DC"/>
    <w:rsid w:val="007B757E"/>
    <w:rsid w:val="007B79C5"/>
    <w:rsid w:val="007C01E1"/>
    <w:rsid w:val="007C054D"/>
    <w:rsid w:val="007C0698"/>
    <w:rsid w:val="007C13E2"/>
    <w:rsid w:val="007C1830"/>
    <w:rsid w:val="007C1E6E"/>
    <w:rsid w:val="007C2580"/>
    <w:rsid w:val="007C2D32"/>
    <w:rsid w:val="007C2E74"/>
    <w:rsid w:val="007C3691"/>
    <w:rsid w:val="007C3773"/>
    <w:rsid w:val="007C48E9"/>
    <w:rsid w:val="007C4A61"/>
    <w:rsid w:val="007C4DB4"/>
    <w:rsid w:val="007C4E1A"/>
    <w:rsid w:val="007C522E"/>
    <w:rsid w:val="007C52DE"/>
    <w:rsid w:val="007C575E"/>
    <w:rsid w:val="007C653D"/>
    <w:rsid w:val="007C68DE"/>
    <w:rsid w:val="007C7722"/>
    <w:rsid w:val="007C79D2"/>
    <w:rsid w:val="007C7ABC"/>
    <w:rsid w:val="007D03B6"/>
    <w:rsid w:val="007D04EB"/>
    <w:rsid w:val="007D08CA"/>
    <w:rsid w:val="007D14FB"/>
    <w:rsid w:val="007D21C5"/>
    <w:rsid w:val="007D29CF"/>
    <w:rsid w:val="007D33E3"/>
    <w:rsid w:val="007D3909"/>
    <w:rsid w:val="007D3FAB"/>
    <w:rsid w:val="007D472B"/>
    <w:rsid w:val="007D4C8F"/>
    <w:rsid w:val="007D4D7F"/>
    <w:rsid w:val="007D605C"/>
    <w:rsid w:val="007D65AF"/>
    <w:rsid w:val="007D6C3D"/>
    <w:rsid w:val="007E0C52"/>
    <w:rsid w:val="007E10BC"/>
    <w:rsid w:val="007E1434"/>
    <w:rsid w:val="007E192F"/>
    <w:rsid w:val="007E30F5"/>
    <w:rsid w:val="007E3BAD"/>
    <w:rsid w:val="007E5139"/>
    <w:rsid w:val="007E671F"/>
    <w:rsid w:val="007E7D36"/>
    <w:rsid w:val="007F0555"/>
    <w:rsid w:val="007F0D4D"/>
    <w:rsid w:val="007F107F"/>
    <w:rsid w:val="007F165E"/>
    <w:rsid w:val="007F194E"/>
    <w:rsid w:val="007F2068"/>
    <w:rsid w:val="007F24DF"/>
    <w:rsid w:val="007F3BB3"/>
    <w:rsid w:val="007F3F19"/>
    <w:rsid w:val="007F4A20"/>
    <w:rsid w:val="007F589D"/>
    <w:rsid w:val="007F5AFD"/>
    <w:rsid w:val="007F636C"/>
    <w:rsid w:val="007F72E3"/>
    <w:rsid w:val="00800234"/>
    <w:rsid w:val="008005EA"/>
    <w:rsid w:val="008006A2"/>
    <w:rsid w:val="00800B78"/>
    <w:rsid w:val="00801F11"/>
    <w:rsid w:val="00801FCD"/>
    <w:rsid w:val="00802D64"/>
    <w:rsid w:val="00803E2E"/>
    <w:rsid w:val="00806205"/>
    <w:rsid w:val="008065C9"/>
    <w:rsid w:val="008072E1"/>
    <w:rsid w:val="00807A3C"/>
    <w:rsid w:val="00807AD1"/>
    <w:rsid w:val="008106F5"/>
    <w:rsid w:val="00811FEB"/>
    <w:rsid w:val="008132FF"/>
    <w:rsid w:val="0081345D"/>
    <w:rsid w:val="0081350D"/>
    <w:rsid w:val="008143B0"/>
    <w:rsid w:val="00814AB6"/>
    <w:rsid w:val="00816AE5"/>
    <w:rsid w:val="00817D38"/>
    <w:rsid w:val="00817ED4"/>
    <w:rsid w:val="0082077E"/>
    <w:rsid w:val="00821302"/>
    <w:rsid w:val="00822316"/>
    <w:rsid w:val="00822625"/>
    <w:rsid w:val="0082329A"/>
    <w:rsid w:val="00824530"/>
    <w:rsid w:val="00824652"/>
    <w:rsid w:val="00824C17"/>
    <w:rsid w:val="008263EB"/>
    <w:rsid w:val="00827ED1"/>
    <w:rsid w:val="008303DE"/>
    <w:rsid w:val="00830DE1"/>
    <w:rsid w:val="00830EE3"/>
    <w:rsid w:val="0083179E"/>
    <w:rsid w:val="00831A08"/>
    <w:rsid w:val="008328E3"/>
    <w:rsid w:val="00833C5C"/>
    <w:rsid w:val="00833D61"/>
    <w:rsid w:val="00834947"/>
    <w:rsid w:val="0083532C"/>
    <w:rsid w:val="00835703"/>
    <w:rsid w:val="00836303"/>
    <w:rsid w:val="00836A76"/>
    <w:rsid w:val="00837709"/>
    <w:rsid w:val="00840F2B"/>
    <w:rsid w:val="008421A1"/>
    <w:rsid w:val="008427F3"/>
    <w:rsid w:val="00843042"/>
    <w:rsid w:val="00843100"/>
    <w:rsid w:val="008436F1"/>
    <w:rsid w:val="00843B78"/>
    <w:rsid w:val="00845BF1"/>
    <w:rsid w:val="008463ED"/>
    <w:rsid w:val="0084693A"/>
    <w:rsid w:val="00846BE9"/>
    <w:rsid w:val="00847C6A"/>
    <w:rsid w:val="00850919"/>
    <w:rsid w:val="008518B2"/>
    <w:rsid w:val="008518BB"/>
    <w:rsid w:val="00852A33"/>
    <w:rsid w:val="00853CA2"/>
    <w:rsid w:val="008553F1"/>
    <w:rsid w:val="008557C4"/>
    <w:rsid w:val="00855C28"/>
    <w:rsid w:val="00855C34"/>
    <w:rsid w:val="00856239"/>
    <w:rsid w:val="00856D18"/>
    <w:rsid w:val="00857078"/>
    <w:rsid w:val="008575C6"/>
    <w:rsid w:val="008575D2"/>
    <w:rsid w:val="008578C9"/>
    <w:rsid w:val="00857C4A"/>
    <w:rsid w:val="008603F6"/>
    <w:rsid w:val="008610AD"/>
    <w:rsid w:val="00861B7D"/>
    <w:rsid w:val="00862EE2"/>
    <w:rsid w:val="00862FF2"/>
    <w:rsid w:val="00864202"/>
    <w:rsid w:val="00864A97"/>
    <w:rsid w:val="0086582D"/>
    <w:rsid w:val="0086585C"/>
    <w:rsid w:val="008658EC"/>
    <w:rsid w:val="00865B40"/>
    <w:rsid w:val="00865FA2"/>
    <w:rsid w:val="00866A1C"/>
    <w:rsid w:val="008705B3"/>
    <w:rsid w:val="008724D5"/>
    <w:rsid w:val="00874ED4"/>
    <w:rsid w:val="00875209"/>
    <w:rsid w:val="00875666"/>
    <w:rsid w:val="0087577A"/>
    <w:rsid w:val="00875F4D"/>
    <w:rsid w:val="008765EA"/>
    <w:rsid w:val="0088000D"/>
    <w:rsid w:val="008809BB"/>
    <w:rsid w:val="00880D97"/>
    <w:rsid w:val="00882C65"/>
    <w:rsid w:val="0088350E"/>
    <w:rsid w:val="00883720"/>
    <w:rsid w:val="00883D41"/>
    <w:rsid w:val="008842CA"/>
    <w:rsid w:val="00884CD6"/>
    <w:rsid w:val="0088530B"/>
    <w:rsid w:val="00885684"/>
    <w:rsid w:val="00885892"/>
    <w:rsid w:val="008866D5"/>
    <w:rsid w:val="0088670C"/>
    <w:rsid w:val="008872A3"/>
    <w:rsid w:val="00890831"/>
    <w:rsid w:val="008913F5"/>
    <w:rsid w:val="00891FC5"/>
    <w:rsid w:val="008929B8"/>
    <w:rsid w:val="00892FFD"/>
    <w:rsid w:val="00893316"/>
    <w:rsid w:val="008945C9"/>
    <w:rsid w:val="008947DE"/>
    <w:rsid w:val="00894F71"/>
    <w:rsid w:val="0089590A"/>
    <w:rsid w:val="00895C21"/>
    <w:rsid w:val="00896CB9"/>
    <w:rsid w:val="008975F3"/>
    <w:rsid w:val="00897F19"/>
    <w:rsid w:val="008A162A"/>
    <w:rsid w:val="008A349D"/>
    <w:rsid w:val="008A4075"/>
    <w:rsid w:val="008A56A4"/>
    <w:rsid w:val="008A5C60"/>
    <w:rsid w:val="008A61BA"/>
    <w:rsid w:val="008A6F07"/>
    <w:rsid w:val="008A70B1"/>
    <w:rsid w:val="008A7294"/>
    <w:rsid w:val="008A7993"/>
    <w:rsid w:val="008B0BF1"/>
    <w:rsid w:val="008B0C8F"/>
    <w:rsid w:val="008B1807"/>
    <w:rsid w:val="008B2146"/>
    <w:rsid w:val="008B2FA2"/>
    <w:rsid w:val="008B4A0E"/>
    <w:rsid w:val="008B59A9"/>
    <w:rsid w:val="008B6928"/>
    <w:rsid w:val="008B6B9C"/>
    <w:rsid w:val="008B6CB5"/>
    <w:rsid w:val="008B713E"/>
    <w:rsid w:val="008B7903"/>
    <w:rsid w:val="008B7EE2"/>
    <w:rsid w:val="008C0B65"/>
    <w:rsid w:val="008C13E1"/>
    <w:rsid w:val="008C16DE"/>
    <w:rsid w:val="008C1FBF"/>
    <w:rsid w:val="008C2BF6"/>
    <w:rsid w:val="008C30B5"/>
    <w:rsid w:val="008C3EB5"/>
    <w:rsid w:val="008C4B74"/>
    <w:rsid w:val="008C6706"/>
    <w:rsid w:val="008D0B23"/>
    <w:rsid w:val="008D35E3"/>
    <w:rsid w:val="008D3EDF"/>
    <w:rsid w:val="008D547A"/>
    <w:rsid w:val="008D61D9"/>
    <w:rsid w:val="008D64EA"/>
    <w:rsid w:val="008D6D61"/>
    <w:rsid w:val="008D7843"/>
    <w:rsid w:val="008E0D3E"/>
    <w:rsid w:val="008E0E99"/>
    <w:rsid w:val="008E16B0"/>
    <w:rsid w:val="008E1D5F"/>
    <w:rsid w:val="008E1E5C"/>
    <w:rsid w:val="008E25DA"/>
    <w:rsid w:val="008E278D"/>
    <w:rsid w:val="008E4253"/>
    <w:rsid w:val="008E43FF"/>
    <w:rsid w:val="008E458D"/>
    <w:rsid w:val="008E5BB3"/>
    <w:rsid w:val="008E610D"/>
    <w:rsid w:val="008E681F"/>
    <w:rsid w:val="008E6C20"/>
    <w:rsid w:val="008E7109"/>
    <w:rsid w:val="008E73D0"/>
    <w:rsid w:val="008E7BF6"/>
    <w:rsid w:val="008E7F83"/>
    <w:rsid w:val="008F0F49"/>
    <w:rsid w:val="008F1479"/>
    <w:rsid w:val="008F1487"/>
    <w:rsid w:val="008F26BA"/>
    <w:rsid w:val="008F2B08"/>
    <w:rsid w:val="008F2CF6"/>
    <w:rsid w:val="008F3875"/>
    <w:rsid w:val="008F45AA"/>
    <w:rsid w:val="008F4E3F"/>
    <w:rsid w:val="008F6CDA"/>
    <w:rsid w:val="00901059"/>
    <w:rsid w:val="009023A0"/>
    <w:rsid w:val="00902DEB"/>
    <w:rsid w:val="00902F5F"/>
    <w:rsid w:val="009036A7"/>
    <w:rsid w:val="00903BA6"/>
    <w:rsid w:val="00903D10"/>
    <w:rsid w:val="00904259"/>
    <w:rsid w:val="0090442B"/>
    <w:rsid w:val="009044F9"/>
    <w:rsid w:val="0090598F"/>
    <w:rsid w:val="00905B73"/>
    <w:rsid w:val="00905D21"/>
    <w:rsid w:val="00906627"/>
    <w:rsid w:val="0090666A"/>
    <w:rsid w:val="00907C08"/>
    <w:rsid w:val="00910173"/>
    <w:rsid w:val="009105E4"/>
    <w:rsid w:val="009106F1"/>
    <w:rsid w:val="00910AD7"/>
    <w:rsid w:val="00912745"/>
    <w:rsid w:val="009144C4"/>
    <w:rsid w:val="00916398"/>
    <w:rsid w:val="009163C4"/>
    <w:rsid w:val="00916ABB"/>
    <w:rsid w:val="00917894"/>
    <w:rsid w:val="00921884"/>
    <w:rsid w:val="00921C32"/>
    <w:rsid w:val="009229DE"/>
    <w:rsid w:val="00923104"/>
    <w:rsid w:val="0092335D"/>
    <w:rsid w:val="00923E54"/>
    <w:rsid w:val="00923FA0"/>
    <w:rsid w:val="009248C7"/>
    <w:rsid w:val="0092565E"/>
    <w:rsid w:val="00925B6C"/>
    <w:rsid w:val="00925BCB"/>
    <w:rsid w:val="00925D9E"/>
    <w:rsid w:val="009266BB"/>
    <w:rsid w:val="00926B3A"/>
    <w:rsid w:val="00927D57"/>
    <w:rsid w:val="0093041B"/>
    <w:rsid w:val="009308F3"/>
    <w:rsid w:val="00930B25"/>
    <w:rsid w:val="009317E3"/>
    <w:rsid w:val="009331DF"/>
    <w:rsid w:val="009334AE"/>
    <w:rsid w:val="00936D18"/>
    <w:rsid w:val="00936FD4"/>
    <w:rsid w:val="00937038"/>
    <w:rsid w:val="00937A96"/>
    <w:rsid w:val="00940E2D"/>
    <w:rsid w:val="0094124B"/>
    <w:rsid w:val="00942EC0"/>
    <w:rsid w:val="0094304D"/>
    <w:rsid w:val="009432AF"/>
    <w:rsid w:val="0094330B"/>
    <w:rsid w:val="00943CB8"/>
    <w:rsid w:val="00947070"/>
    <w:rsid w:val="00947357"/>
    <w:rsid w:val="00947A0B"/>
    <w:rsid w:val="009508C7"/>
    <w:rsid w:val="00950C19"/>
    <w:rsid w:val="009513EE"/>
    <w:rsid w:val="00951C7B"/>
    <w:rsid w:val="00952251"/>
    <w:rsid w:val="00952343"/>
    <w:rsid w:val="0095237D"/>
    <w:rsid w:val="00953EE1"/>
    <w:rsid w:val="009540DD"/>
    <w:rsid w:val="00955CC2"/>
    <w:rsid w:val="00956A80"/>
    <w:rsid w:val="009601CD"/>
    <w:rsid w:val="009605BA"/>
    <w:rsid w:val="009613AC"/>
    <w:rsid w:val="00961C24"/>
    <w:rsid w:val="00962D35"/>
    <w:rsid w:val="009630E7"/>
    <w:rsid w:val="00965B0E"/>
    <w:rsid w:val="00965E4E"/>
    <w:rsid w:val="0096630F"/>
    <w:rsid w:val="0096719F"/>
    <w:rsid w:val="009673BA"/>
    <w:rsid w:val="009677C4"/>
    <w:rsid w:val="00967D6A"/>
    <w:rsid w:val="00970444"/>
    <w:rsid w:val="00970BFB"/>
    <w:rsid w:val="0097165C"/>
    <w:rsid w:val="00971E61"/>
    <w:rsid w:val="009726E4"/>
    <w:rsid w:val="00972BCE"/>
    <w:rsid w:val="00973907"/>
    <w:rsid w:val="00973E75"/>
    <w:rsid w:val="00974E15"/>
    <w:rsid w:val="0097543D"/>
    <w:rsid w:val="0097547B"/>
    <w:rsid w:val="00977069"/>
    <w:rsid w:val="00977BF6"/>
    <w:rsid w:val="00980620"/>
    <w:rsid w:val="00980662"/>
    <w:rsid w:val="00981B00"/>
    <w:rsid w:val="009839DE"/>
    <w:rsid w:val="0098432F"/>
    <w:rsid w:val="0098704E"/>
    <w:rsid w:val="0099053C"/>
    <w:rsid w:val="00990677"/>
    <w:rsid w:val="00991237"/>
    <w:rsid w:val="00991F04"/>
    <w:rsid w:val="00992564"/>
    <w:rsid w:val="00992DA9"/>
    <w:rsid w:val="00993A7A"/>
    <w:rsid w:val="00993AAB"/>
    <w:rsid w:val="00994232"/>
    <w:rsid w:val="00994295"/>
    <w:rsid w:val="0099498D"/>
    <w:rsid w:val="00995D42"/>
    <w:rsid w:val="009A2C58"/>
    <w:rsid w:val="009A2FF5"/>
    <w:rsid w:val="009A4979"/>
    <w:rsid w:val="009A4C6B"/>
    <w:rsid w:val="009A4F04"/>
    <w:rsid w:val="009A568F"/>
    <w:rsid w:val="009A5F4C"/>
    <w:rsid w:val="009A6378"/>
    <w:rsid w:val="009A7447"/>
    <w:rsid w:val="009A7E0E"/>
    <w:rsid w:val="009B1452"/>
    <w:rsid w:val="009B2430"/>
    <w:rsid w:val="009B28E5"/>
    <w:rsid w:val="009B2B2E"/>
    <w:rsid w:val="009B336C"/>
    <w:rsid w:val="009B44CE"/>
    <w:rsid w:val="009B4B39"/>
    <w:rsid w:val="009B5959"/>
    <w:rsid w:val="009B6370"/>
    <w:rsid w:val="009B6C90"/>
    <w:rsid w:val="009B7B33"/>
    <w:rsid w:val="009C0E82"/>
    <w:rsid w:val="009C0FB1"/>
    <w:rsid w:val="009C112D"/>
    <w:rsid w:val="009C24C9"/>
    <w:rsid w:val="009C2F14"/>
    <w:rsid w:val="009C3202"/>
    <w:rsid w:val="009C362F"/>
    <w:rsid w:val="009C396B"/>
    <w:rsid w:val="009C3FC3"/>
    <w:rsid w:val="009C3FEF"/>
    <w:rsid w:val="009C433F"/>
    <w:rsid w:val="009C5EEE"/>
    <w:rsid w:val="009C63DC"/>
    <w:rsid w:val="009C75F6"/>
    <w:rsid w:val="009C7CBD"/>
    <w:rsid w:val="009C7DEB"/>
    <w:rsid w:val="009D1132"/>
    <w:rsid w:val="009D1C55"/>
    <w:rsid w:val="009D25FB"/>
    <w:rsid w:val="009D28AD"/>
    <w:rsid w:val="009D3061"/>
    <w:rsid w:val="009D4182"/>
    <w:rsid w:val="009D4219"/>
    <w:rsid w:val="009D4398"/>
    <w:rsid w:val="009D4D72"/>
    <w:rsid w:val="009D5631"/>
    <w:rsid w:val="009D7EFF"/>
    <w:rsid w:val="009D7FF1"/>
    <w:rsid w:val="009E1078"/>
    <w:rsid w:val="009E163D"/>
    <w:rsid w:val="009E1EAE"/>
    <w:rsid w:val="009E1FA8"/>
    <w:rsid w:val="009E27DC"/>
    <w:rsid w:val="009E36E7"/>
    <w:rsid w:val="009E38C0"/>
    <w:rsid w:val="009E4E3A"/>
    <w:rsid w:val="009E5008"/>
    <w:rsid w:val="009E78CA"/>
    <w:rsid w:val="009F07AD"/>
    <w:rsid w:val="009F0966"/>
    <w:rsid w:val="009F1786"/>
    <w:rsid w:val="009F190D"/>
    <w:rsid w:val="009F22BE"/>
    <w:rsid w:val="009F376C"/>
    <w:rsid w:val="009F566A"/>
    <w:rsid w:val="009F5A22"/>
    <w:rsid w:val="009F6792"/>
    <w:rsid w:val="009F7A5B"/>
    <w:rsid w:val="009F7D21"/>
    <w:rsid w:val="00A01537"/>
    <w:rsid w:val="00A016B1"/>
    <w:rsid w:val="00A01746"/>
    <w:rsid w:val="00A03683"/>
    <w:rsid w:val="00A03E7D"/>
    <w:rsid w:val="00A03FCF"/>
    <w:rsid w:val="00A04215"/>
    <w:rsid w:val="00A0498A"/>
    <w:rsid w:val="00A066BB"/>
    <w:rsid w:val="00A107EB"/>
    <w:rsid w:val="00A10909"/>
    <w:rsid w:val="00A12240"/>
    <w:rsid w:val="00A122F2"/>
    <w:rsid w:val="00A1262B"/>
    <w:rsid w:val="00A13DAA"/>
    <w:rsid w:val="00A14B5C"/>
    <w:rsid w:val="00A1577F"/>
    <w:rsid w:val="00A16513"/>
    <w:rsid w:val="00A171F8"/>
    <w:rsid w:val="00A1749E"/>
    <w:rsid w:val="00A178D3"/>
    <w:rsid w:val="00A21F23"/>
    <w:rsid w:val="00A229FE"/>
    <w:rsid w:val="00A23A75"/>
    <w:rsid w:val="00A2435C"/>
    <w:rsid w:val="00A24C8F"/>
    <w:rsid w:val="00A25D4F"/>
    <w:rsid w:val="00A263FA"/>
    <w:rsid w:val="00A27F19"/>
    <w:rsid w:val="00A27F29"/>
    <w:rsid w:val="00A31972"/>
    <w:rsid w:val="00A32002"/>
    <w:rsid w:val="00A32336"/>
    <w:rsid w:val="00A32926"/>
    <w:rsid w:val="00A32C18"/>
    <w:rsid w:val="00A33D5A"/>
    <w:rsid w:val="00A347FC"/>
    <w:rsid w:val="00A35136"/>
    <w:rsid w:val="00A351E4"/>
    <w:rsid w:val="00A35AAC"/>
    <w:rsid w:val="00A36CDB"/>
    <w:rsid w:val="00A36DBA"/>
    <w:rsid w:val="00A37EFF"/>
    <w:rsid w:val="00A37FAF"/>
    <w:rsid w:val="00A40E63"/>
    <w:rsid w:val="00A42050"/>
    <w:rsid w:val="00A4366B"/>
    <w:rsid w:val="00A45607"/>
    <w:rsid w:val="00A46023"/>
    <w:rsid w:val="00A4616C"/>
    <w:rsid w:val="00A46E75"/>
    <w:rsid w:val="00A5051F"/>
    <w:rsid w:val="00A5064E"/>
    <w:rsid w:val="00A51DF2"/>
    <w:rsid w:val="00A5300A"/>
    <w:rsid w:val="00A5360A"/>
    <w:rsid w:val="00A53B52"/>
    <w:rsid w:val="00A53CE3"/>
    <w:rsid w:val="00A557EC"/>
    <w:rsid w:val="00A57DF3"/>
    <w:rsid w:val="00A60A11"/>
    <w:rsid w:val="00A61B58"/>
    <w:rsid w:val="00A61E61"/>
    <w:rsid w:val="00A6448A"/>
    <w:rsid w:val="00A6590A"/>
    <w:rsid w:val="00A704CC"/>
    <w:rsid w:val="00A71456"/>
    <w:rsid w:val="00A73F38"/>
    <w:rsid w:val="00A747CE"/>
    <w:rsid w:val="00A747D2"/>
    <w:rsid w:val="00A7538C"/>
    <w:rsid w:val="00A769EA"/>
    <w:rsid w:val="00A76D8F"/>
    <w:rsid w:val="00A80B57"/>
    <w:rsid w:val="00A816B2"/>
    <w:rsid w:val="00A8269F"/>
    <w:rsid w:val="00A83116"/>
    <w:rsid w:val="00A83472"/>
    <w:rsid w:val="00A837FA"/>
    <w:rsid w:val="00A83AAF"/>
    <w:rsid w:val="00A85B6B"/>
    <w:rsid w:val="00A8634B"/>
    <w:rsid w:val="00A86EB9"/>
    <w:rsid w:val="00A87B67"/>
    <w:rsid w:val="00A90CE9"/>
    <w:rsid w:val="00A91E00"/>
    <w:rsid w:val="00A91F8B"/>
    <w:rsid w:val="00A92A31"/>
    <w:rsid w:val="00A94087"/>
    <w:rsid w:val="00A94D7E"/>
    <w:rsid w:val="00A9508A"/>
    <w:rsid w:val="00A9577A"/>
    <w:rsid w:val="00A95897"/>
    <w:rsid w:val="00A95FEE"/>
    <w:rsid w:val="00A96567"/>
    <w:rsid w:val="00A96AF7"/>
    <w:rsid w:val="00A97F70"/>
    <w:rsid w:val="00A97FE9"/>
    <w:rsid w:val="00AA0ACB"/>
    <w:rsid w:val="00AA1249"/>
    <w:rsid w:val="00AA1733"/>
    <w:rsid w:val="00AA17F5"/>
    <w:rsid w:val="00AA25C3"/>
    <w:rsid w:val="00AA2767"/>
    <w:rsid w:val="00AA2A81"/>
    <w:rsid w:val="00AA39D7"/>
    <w:rsid w:val="00AA3DD3"/>
    <w:rsid w:val="00AA3F7B"/>
    <w:rsid w:val="00AA49CA"/>
    <w:rsid w:val="00AA5471"/>
    <w:rsid w:val="00AA5D87"/>
    <w:rsid w:val="00AA5E91"/>
    <w:rsid w:val="00AA5EE0"/>
    <w:rsid w:val="00AA6C73"/>
    <w:rsid w:val="00AA702C"/>
    <w:rsid w:val="00AA7C6E"/>
    <w:rsid w:val="00AB0053"/>
    <w:rsid w:val="00AB03FE"/>
    <w:rsid w:val="00AB128E"/>
    <w:rsid w:val="00AB2565"/>
    <w:rsid w:val="00AB27ED"/>
    <w:rsid w:val="00AB2F72"/>
    <w:rsid w:val="00AB3A1F"/>
    <w:rsid w:val="00AB4654"/>
    <w:rsid w:val="00AB4D0E"/>
    <w:rsid w:val="00AB54BB"/>
    <w:rsid w:val="00AB55B5"/>
    <w:rsid w:val="00AB65F1"/>
    <w:rsid w:val="00AB6C23"/>
    <w:rsid w:val="00AB716F"/>
    <w:rsid w:val="00AB7452"/>
    <w:rsid w:val="00AC0779"/>
    <w:rsid w:val="00AC0D97"/>
    <w:rsid w:val="00AC1485"/>
    <w:rsid w:val="00AC1516"/>
    <w:rsid w:val="00AC35B1"/>
    <w:rsid w:val="00AC3BB2"/>
    <w:rsid w:val="00AC6273"/>
    <w:rsid w:val="00AC6E15"/>
    <w:rsid w:val="00AC6EAB"/>
    <w:rsid w:val="00AC6FA8"/>
    <w:rsid w:val="00AC7693"/>
    <w:rsid w:val="00AD11E5"/>
    <w:rsid w:val="00AD16A5"/>
    <w:rsid w:val="00AD2602"/>
    <w:rsid w:val="00AD2B4D"/>
    <w:rsid w:val="00AD2FC4"/>
    <w:rsid w:val="00AD515B"/>
    <w:rsid w:val="00AD5870"/>
    <w:rsid w:val="00AD7A14"/>
    <w:rsid w:val="00AE0005"/>
    <w:rsid w:val="00AE0B4E"/>
    <w:rsid w:val="00AE0CD1"/>
    <w:rsid w:val="00AE486A"/>
    <w:rsid w:val="00AE5564"/>
    <w:rsid w:val="00AE735E"/>
    <w:rsid w:val="00AE7827"/>
    <w:rsid w:val="00AF0111"/>
    <w:rsid w:val="00AF0779"/>
    <w:rsid w:val="00AF0FAE"/>
    <w:rsid w:val="00AF2057"/>
    <w:rsid w:val="00AF4290"/>
    <w:rsid w:val="00AF46F7"/>
    <w:rsid w:val="00AF5D18"/>
    <w:rsid w:val="00AF60A0"/>
    <w:rsid w:val="00AF6956"/>
    <w:rsid w:val="00AF6D6D"/>
    <w:rsid w:val="00AF6E8C"/>
    <w:rsid w:val="00AF7A4E"/>
    <w:rsid w:val="00B00A1D"/>
    <w:rsid w:val="00B01661"/>
    <w:rsid w:val="00B01741"/>
    <w:rsid w:val="00B018C7"/>
    <w:rsid w:val="00B03BAD"/>
    <w:rsid w:val="00B03F93"/>
    <w:rsid w:val="00B04DF4"/>
    <w:rsid w:val="00B05026"/>
    <w:rsid w:val="00B06014"/>
    <w:rsid w:val="00B06A2A"/>
    <w:rsid w:val="00B072AA"/>
    <w:rsid w:val="00B07503"/>
    <w:rsid w:val="00B10067"/>
    <w:rsid w:val="00B100BA"/>
    <w:rsid w:val="00B109E3"/>
    <w:rsid w:val="00B109E5"/>
    <w:rsid w:val="00B114DB"/>
    <w:rsid w:val="00B12459"/>
    <w:rsid w:val="00B127C7"/>
    <w:rsid w:val="00B14679"/>
    <w:rsid w:val="00B155E7"/>
    <w:rsid w:val="00B1658F"/>
    <w:rsid w:val="00B175AB"/>
    <w:rsid w:val="00B17BA2"/>
    <w:rsid w:val="00B17E9A"/>
    <w:rsid w:val="00B20693"/>
    <w:rsid w:val="00B21B61"/>
    <w:rsid w:val="00B22754"/>
    <w:rsid w:val="00B231B5"/>
    <w:rsid w:val="00B236D4"/>
    <w:rsid w:val="00B24341"/>
    <w:rsid w:val="00B26B07"/>
    <w:rsid w:val="00B30D83"/>
    <w:rsid w:val="00B3185C"/>
    <w:rsid w:val="00B31B2B"/>
    <w:rsid w:val="00B32F06"/>
    <w:rsid w:val="00B335F2"/>
    <w:rsid w:val="00B34882"/>
    <w:rsid w:val="00B34D5D"/>
    <w:rsid w:val="00B35AAF"/>
    <w:rsid w:val="00B35C57"/>
    <w:rsid w:val="00B35F0F"/>
    <w:rsid w:val="00B3609A"/>
    <w:rsid w:val="00B362AC"/>
    <w:rsid w:val="00B37557"/>
    <w:rsid w:val="00B37933"/>
    <w:rsid w:val="00B37A7C"/>
    <w:rsid w:val="00B37BB1"/>
    <w:rsid w:val="00B37C9B"/>
    <w:rsid w:val="00B404F7"/>
    <w:rsid w:val="00B412F2"/>
    <w:rsid w:val="00B41381"/>
    <w:rsid w:val="00B439ED"/>
    <w:rsid w:val="00B43D2B"/>
    <w:rsid w:val="00B44BE3"/>
    <w:rsid w:val="00B45333"/>
    <w:rsid w:val="00B454D8"/>
    <w:rsid w:val="00B45574"/>
    <w:rsid w:val="00B46542"/>
    <w:rsid w:val="00B467E2"/>
    <w:rsid w:val="00B46827"/>
    <w:rsid w:val="00B46A47"/>
    <w:rsid w:val="00B4728B"/>
    <w:rsid w:val="00B476DB"/>
    <w:rsid w:val="00B51263"/>
    <w:rsid w:val="00B52E19"/>
    <w:rsid w:val="00B53406"/>
    <w:rsid w:val="00B549B6"/>
    <w:rsid w:val="00B553EC"/>
    <w:rsid w:val="00B554CA"/>
    <w:rsid w:val="00B56A9A"/>
    <w:rsid w:val="00B571B9"/>
    <w:rsid w:val="00B57BBE"/>
    <w:rsid w:val="00B6018F"/>
    <w:rsid w:val="00B60850"/>
    <w:rsid w:val="00B60C86"/>
    <w:rsid w:val="00B60E0E"/>
    <w:rsid w:val="00B6102B"/>
    <w:rsid w:val="00B621B2"/>
    <w:rsid w:val="00B6352D"/>
    <w:rsid w:val="00B63627"/>
    <w:rsid w:val="00B648A5"/>
    <w:rsid w:val="00B66902"/>
    <w:rsid w:val="00B66C7B"/>
    <w:rsid w:val="00B67A01"/>
    <w:rsid w:val="00B67AC6"/>
    <w:rsid w:val="00B702A2"/>
    <w:rsid w:val="00B71082"/>
    <w:rsid w:val="00B714D9"/>
    <w:rsid w:val="00B7284A"/>
    <w:rsid w:val="00B72EEA"/>
    <w:rsid w:val="00B73AE0"/>
    <w:rsid w:val="00B7450F"/>
    <w:rsid w:val="00B7575E"/>
    <w:rsid w:val="00B764E4"/>
    <w:rsid w:val="00B76559"/>
    <w:rsid w:val="00B76891"/>
    <w:rsid w:val="00B770EF"/>
    <w:rsid w:val="00B8192B"/>
    <w:rsid w:val="00B830CB"/>
    <w:rsid w:val="00B8394B"/>
    <w:rsid w:val="00B854A8"/>
    <w:rsid w:val="00B85B75"/>
    <w:rsid w:val="00B85D5C"/>
    <w:rsid w:val="00B85F35"/>
    <w:rsid w:val="00B86150"/>
    <w:rsid w:val="00B870B1"/>
    <w:rsid w:val="00B90563"/>
    <w:rsid w:val="00B91C9F"/>
    <w:rsid w:val="00B928E3"/>
    <w:rsid w:val="00B92BBA"/>
    <w:rsid w:val="00B938FD"/>
    <w:rsid w:val="00B93933"/>
    <w:rsid w:val="00B93D61"/>
    <w:rsid w:val="00B93EC1"/>
    <w:rsid w:val="00B9445D"/>
    <w:rsid w:val="00B95552"/>
    <w:rsid w:val="00B957D8"/>
    <w:rsid w:val="00B95A16"/>
    <w:rsid w:val="00B97849"/>
    <w:rsid w:val="00B97FC4"/>
    <w:rsid w:val="00BA0C41"/>
    <w:rsid w:val="00BA2413"/>
    <w:rsid w:val="00BA2591"/>
    <w:rsid w:val="00BA2A83"/>
    <w:rsid w:val="00BA2C54"/>
    <w:rsid w:val="00BA35F7"/>
    <w:rsid w:val="00BA3759"/>
    <w:rsid w:val="00BA403B"/>
    <w:rsid w:val="00BA42BC"/>
    <w:rsid w:val="00BA4A0F"/>
    <w:rsid w:val="00BA4E32"/>
    <w:rsid w:val="00BA6747"/>
    <w:rsid w:val="00BA6D69"/>
    <w:rsid w:val="00BA7023"/>
    <w:rsid w:val="00BB0A5B"/>
    <w:rsid w:val="00BB178C"/>
    <w:rsid w:val="00BB2792"/>
    <w:rsid w:val="00BB2A80"/>
    <w:rsid w:val="00BB3672"/>
    <w:rsid w:val="00BB4030"/>
    <w:rsid w:val="00BB51DD"/>
    <w:rsid w:val="00BB6412"/>
    <w:rsid w:val="00BB6A08"/>
    <w:rsid w:val="00BB6A53"/>
    <w:rsid w:val="00BB715A"/>
    <w:rsid w:val="00BB7945"/>
    <w:rsid w:val="00BB7B89"/>
    <w:rsid w:val="00BB7FB5"/>
    <w:rsid w:val="00BC0129"/>
    <w:rsid w:val="00BC0DD8"/>
    <w:rsid w:val="00BC1037"/>
    <w:rsid w:val="00BC1668"/>
    <w:rsid w:val="00BC2FD8"/>
    <w:rsid w:val="00BC3269"/>
    <w:rsid w:val="00BC4F21"/>
    <w:rsid w:val="00BC607A"/>
    <w:rsid w:val="00BC6599"/>
    <w:rsid w:val="00BC6765"/>
    <w:rsid w:val="00BD01C6"/>
    <w:rsid w:val="00BD0259"/>
    <w:rsid w:val="00BD1D85"/>
    <w:rsid w:val="00BD1F87"/>
    <w:rsid w:val="00BD466E"/>
    <w:rsid w:val="00BD4A02"/>
    <w:rsid w:val="00BD4F28"/>
    <w:rsid w:val="00BD5F59"/>
    <w:rsid w:val="00BD68E4"/>
    <w:rsid w:val="00BD6A40"/>
    <w:rsid w:val="00BD72DC"/>
    <w:rsid w:val="00BD7695"/>
    <w:rsid w:val="00BD7E5D"/>
    <w:rsid w:val="00BE0D97"/>
    <w:rsid w:val="00BE101A"/>
    <w:rsid w:val="00BE26F5"/>
    <w:rsid w:val="00BE2CD6"/>
    <w:rsid w:val="00BE33BE"/>
    <w:rsid w:val="00BE39AE"/>
    <w:rsid w:val="00BE4282"/>
    <w:rsid w:val="00BE4A31"/>
    <w:rsid w:val="00BE67AA"/>
    <w:rsid w:val="00BE6860"/>
    <w:rsid w:val="00BE720E"/>
    <w:rsid w:val="00BE7442"/>
    <w:rsid w:val="00BF0038"/>
    <w:rsid w:val="00BF016D"/>
    <w:rsid w:val="00BF10D1"/>
    <w:rsid w:val="00BF482D"/>
    <w:rsid w:val="00BF48F2"/>
    <w:rsid w:val="00BF5841"/>
    <w:rsid w:val="00BF65FC"/>
    <w:rsid w:val="00BF6E02"/>
    <w:rsid w:val="00BF721B"/>
    <w:rsid w:val="00BF7DAF"/>
    <w:rsid w:val="00C0015B"/>
    <w:rsid w:val="00C0235F"/>
    <w:rsid w:val="00C02A8E"/>
    <w:rsid w:val="00C02BF3"/>
    <w:rsid w:val="00C0362A"/>
    <w:rsid w:val="00C03DDB"/>
    <w:rsid w:val="00C044FE"/>
    <w:rsid w:val="00C04A5C"/>
    <w:rsid w:val="00C04E57"/>
    <w:rsid w:val="00C0526E"/>
    <w:rsid w:val="00C05FB3"/>
    <w:rsid w:val="00C062C6"/>
    <w:rsid w:val="00C06C7E"/>
    <w:rsid w:val="00C07260"/>
    <w:rsid w:val="00C07833"/>
    <w:rsid w:val="00C07F8C"/>
    <w:rsid w:val="00C10188"/>
    <w:rsid w:val="00C111DF"/>
    <w:rsid w:val="00C11D1F"/>
    <w:rsid w:val="00C1204F"/>
    <w:rsid w:val="00C14919"/>
    <w:rsid w:val="00C14BFA"/>
    <w:rsid w:val="00C15800"/>
    <w:rsid w:val="00C15992"/>
    <w:rsid w:val="00C15C42"/>
    <w:rsid w:val="00C16ED9"/>
    <w:rsid w:val="00C17047"/>
    <w:rsid w:val="00C17170"/>
    <w:rsid w:val="00C17AF7"/>
    <w:rsid w:val="00C209DE"/>
    <w:rsid w:val="00C20A97"/>
    <w:rsid w:val="00C20FCE"/>
    <w:rsid w:val="00C211F6"/>
    <w:rsid w:val="00C23B3E"/>
    <w:rsid w:val="00C24912"/>
    <w:rsid w:val="00C27FF8"/>
    <w:rsid w:val="00C30B22"/>
    <w:rsid w:val="00C30E20"/>
    <w:rsid w:val="00C326F1"/>
    <w:rsid w:val="00C33B56"/>
    <w:rsid w:val="00C3433C"/>
    <w:rsid w:val="00C348EE"/>
    <w:rsid w:val="00C34B34"/>
    <w:rsid w:val="00C3533B"/>
    <w:rsid w:val="00C36BCC"/>
    <w:rsid w:val="00C370C4"/>
    <w:rsid w:val="00C40CD2"/>
    <w:rsid w:val="00C41CE0"/>
    <w:rsid w:val="00C425DB"/>
    <w:rsid w:val="00C42D98"/>
    <w:rsid w:val="00C43296"/>
    <w:rsid w:val="00C4367F"/>
    <w:rsid w:val="00C437CD"/>
    <w:rsid w:val="00C438A8"/>
    <w:rsid w:val="00C43E25"/>
    <w:rsid w:val="00C44036"/>
    <w:rsid w:val="00C4449A"/>
    <w:rsid w:val="00C44B88"/>
    <w:rsid w:val="00C44EB5"/>
    <w:rsid w:val="00C46057"/>
    <w:rsid w:val="00C46720"/>
    <w:rsid w:val="00C46F03"/>
    <w:rsid w:val="00C473A4"/>
    <w:rsid w:val="00C478A8"/>
    <w:rsid w:val="00C50B61"/>
    <w:rsid w:val="00C51043"/>
    <w:rsid w:val="00C51F43"/>
    <w:rsid w:val="00C5268D"/>
    <w:rsid w:val="00C52A99"/>
    <w:rsid w:val="00C534B7"/>
    <w:rsid w:val="00C53657"/>
    <w:rsid w:val="00C54017"/>
    <w:rsid w:val="00C54B8E"/>
    <w:rsid w:val="00C55002"/>
    <w:rsid w:val="00C551D9"/>
    <w:rsid w:val="00C557C1"/>
    <w:rsid w:val="00C55AAB"/>
    <w:rsid w:val="00C55E4A"/>
    <w:rsid w:val="00C56657"/>
    <w:rsid w:val="00C569CB"/>
    <w:rsid w:val="00C56B7B"/>
    <w:rsid w:val="00C60167"/>
    <w:rsid w:val="00C6026E"/>
    <w:rsid w:val="00C60400"/>
    <w:rsid w:val="00C6081E"/>
    <w:rsid w:val="00C608FA"/>
    <w:rsid w:val="00C62013"/>
    <w:rsid w:val="00C6203D"/>
    <w:rsid w:val="00C631A2"/>
    <w:rsid w:val="00C635FF"/>
    <w:rsid w:val="00C64119"/>
    <w:rsid w:val="00C658DB"/>
    <w:rsid w:val="00C66034"/>
    <w:rsid w:val="00C66296"/>
    <w:rsid w:val="00C675EA"/>
    <w:rsid w:val="00C67C89"/>
    <w:rsid w:val="00C712B5"/>
    <w:rsid w:val="00C714E0"/>
    <w:rsid w:val="00C71C33"/>
    <w:rsid w:val="00C73B87"/>
    <w:rsid w:val="00C74106"/>
    <w:rsid w:val="00C741E8"/>
    <w:rsid w:val="00C7449A"/>
    <w:rsid w:val="00C747A0"/>
    <w:rsid w:val="00C753A9"/>
    <w:rsid w:val="00C76098"/>
    <w:rsid w:val="00C76B51"/>
    <w:rsid w:val="00C76D74"/>
    <w:rsid w:val="00C77E72"/>
    <w:rsid w:val="00C8080E"/>
    <w:rsid w:val="00C81504"/>
    <w:rsid w:val="00C82463"/>
    <w:rsid w:val="00C8343C"/>
    <w:rsid w:val="00C83839"/>
    <w:rsid w:val="00C8389F"/>
    <w:rsid w:val="00C841D1"/>
    <w:rsid w:val="00C86711"/>
    <w:rsid w:val="00C904F0"/>
    <w:rsid w:val="00C91150"/>
    <w:rsid w:val="00C930CF"/>
    <w:rsid w:val="00C93473"/>
    <w:rsid w:val="00C94A42"/>
    <w:rsid w:val="00C955FA"/>
    <w:rsid w:val="00C957AF"/>
    <w:rsid w:val="00C95908"/>
    <w:rsid w:val="00C965F1"/>
    <w:rsid w:val="00C97C54"/>
    <w:rsid w:val="00CA0E98"/>
    <w:rsid w:val="00CA1501"/>
    <w:rsid w:val="00CA2125"/>
    <w:rsid w:val="00CA4E58"/>
    <w:rsid w:val="00CA563F"/>
    <w:rsid w:val="00CA5CAE"/>
    <w:rsid w:val="00CA744A"/>
    <w:rsid w:val="00CA7D8A"/>
    <w:rsid w:val="00CB0E8A"/>
    <w:rsid w:val="00CB1E97"/>
    <w:rsid w:val="00CB2360"/>
    <w:rsid w:val="00CB2953"/>
    <w:rsid w:val="00CB51C1"/>
    <w:rsid w:val="00CB69D4"/>
    <w:rsid w:val="00CB7412"/>
    <w:rsid w:val="00CB7758"/>
    <w:rsid w:val="00CC0426"/>
    <w:rsid w:val="00CC1013"/>
    <w:rsid w:val="00CC1633"/>
    <w:rsid w:val="00CC2BA4"/>
    <w:rsid w:val="00CC3F77"/>
    <w:rsid w:val="00CC40F9"/>
    <w:rsid w:val="00CC4502"/>
    <w:rsid w:val="00CC4B39"/>
    <w:rsid w:val="00CC4D81"/>
    <w:rsid w:val="00CC4DE2"/>
    <w:rsid w:val="00CC57BF"/>
    <w:rsid w:val="00CC5A68"/>
    <w:rsid w:val="00CC6CB8"/>
    <w:rsid w:val="00CC7BCF"/>
    <w:rsid w:val="00CC7BE2"/>
    <w:rsid w:val="00CD0935"/>
    <w:rsid w:val="00CD0F19"/>
    <w:rsid w:val="00CD1483"/>
    <w:rsid w:val="00CD27A0"/>
    <w:rsid w:val="00CD396B"/>
    <w:rsid w:val="00CD3A3D"/>
    <w:rsid w:val="00CD3B8B"/>
    <w:rsid w:val="00CD522A"/>
    <w:rsid w:val="00CD53FB"/>
    <w:rsid w:val="00CD58CF"/>
    <w:rsid w:val="00CD5AD1"/>
    <w:rsid w:val="00CD73E0"/>
    <w:rsid w:val="00CD7AB9"/>
    <w:rsid w:val="00CD7B61"/>
    <w:rsid w:val="00CE0884"/>
    <w:rsid w:val="00CE0EC8"/>
    <w:rsid w:val="00CE1198"/>
    <w:rsid w:val="00CE18B7"/>
    <w:rsid w:val="00CE1E7A"/>
    <w:rsid w:val="00CE28C8"/>
    <w:rsid w:val="00CE415D"/>
    <w:rsid w:val="00CE7945"/>
    <w:rsid w:val="00CF221E"/>
    <w:rsid w:val="00CF2B97"/>
    <w:rsid w:val="00CF2D65"/>
    <w:rsid w:val="00CF2D8C"/>
    <w:rsid w:val="00CF3661"/>
    <w:rsid w:val="00CF378E"/>
    <w:rsid w:val="00CF456B"/>
    <w:rsid w:val="00CF5316"/>
    <w:rsid w:val="00CF584E"/>
    <w:rsid w:val="00CF6E7A"/>
    <w:rsid w:val="00CF7274"/>
    <w:rsid w:val="00D00495"/>
    <w:rsid w:val="00D004F5"/>
    <w:rsid w:val="00D005C6"/>
    <w:rsid w:val="00D00DB3"/>
    <w:rsid w:val="00D01414"/>
    <w:rsid w:val="00D038C3"/>
    <w:rsid w:val="00D03B9E"/>
    <w:rsid w:val="00D03E95"/>
    <w:rsid w:val="00D058F2"/>
    <w:rsid w:val="00D0675F"/>
    <w:rsid w:val="00D07154"/>
    <w:rsid w:val="00D0783A"/>
    <w:rsid w:val="00D111EB"/>
    <w:rsid w:val="00D11299"/>
    <w:rsid w:val="00D118FB"/>
    <w:rsid w:val="00D13467"/>
    <w:rsid w:val="00D14618"/>
    <w:rsid w:val="00D1631F"/>
    <w:rsid w:val="00D16332"/>
    <w:rsid w:val="00D16EFB"/>
    <w:rsid w:val="00D171D7"/>
    <w:rsid w:val="00D21647"/>
    <w:rsid w:val="00D2166C"/>
    <w:rsid w:val="00D21E55"/>
    <w:rsid w:val="00D22322"/>
    <w:rsid w:val="00D22AD0"/>
    <w:rsid w:val="00D2356F"/>
    <w:rsid w:val="00D23BED"/>
    <w:rsid w:val="00D26217"/>
    <w:rsid w:val="00D2733C"/>
    <w:rsid w:val="00D2750D"/>
    <w:rsid w:val="00D3070B"/>
    <w:rsid w:val="00D329E6"/>
    <w:rsid w:val="00D361A0"/>
    <w:rsid w:val="00D378D6"/>
    <w:rsid w:val="00D37DA2"/>
    <w:rsid w:val="00D41723"/>
    <w:rsid w:val="00D4211F"/>
    <w:rsid w:val="00D422CC"/>
    <w:rsid w:val="00D42986"/>
    <w:rsid w:val="00D43207"/>
    <w:rsid w:val="00D44250"/>
    <w:rsid w:val="00D44823"/>
    <w:rsid w:val="00D4571D"/>
    <w:rsid w:val="00D457F2"/>
    <w:rsid w:val="00D45A9B"/>
    <w:rsid w:val="00D4753E"/>
    <w:rsid w:val="00D47843"/>
    <w:rsid w:val="00D47FB2"/>
    <w:rsid w:val="00D511F8"/>
    <w:rsid w:val="00D5138E"/>
    <w:rsid w:val="00D514DE"/>
    <w:rsid w:val="00D525F9"/>
    <w:rsid w:val="00D5284B"/>
    <w:rsid w:val="00D5330B"/>
    <w:rsid w:val="00D54A23"/>
    <w:rsid w:val="00D550D2"/>
    <w:rsid w:val="00D55326"/>
    <w:rsid w:val="00D55343"/>
    <w:rsid w:val="00D55523"/>
    <w:rsid w:val="00D55E62"/>
    <w:rsid w:val="00D560E6"/>
    <w:rsid w:val="00D57D0D"/>
    <w:rsid w:val="00D61B83"/>
    <w:rsid w:val="00D61DFA"/>
    <w:rsid w:val="00D628DA"/>
    <w:rsid w:val="00D629E3"/>
    <w:rsid w:val="00D62ADF"/>
    <w:rsid w:val="00D63108"/>
    <w:rsid w:val="00D63744"/>
    <w:rsid w:val="00D6387B"/>
    <w:rsid w:val="00D64E45"/>
    <w:rsid w:val="00D653A9"/>
    <w:rsid w:val="00D66AF6"/>
    <w:rsid w:val="00D67E57"/>
    <w:rsid w:val="00D716D0"/>
    <w:rsid w:val="00D72058"/>
    <w:rsid w:val="00D72281"/>
    <w:rsid w:val="00D7268E"/>
    <w:rsid w:val="00D72C66"/>
    <w:rsid w:val="00D72E84"/>
    <w:rsid w:val="00D73F0F"/>
    <w:rsid w:val="00D7432C"/>
    <w:rsid w:val="00D74506"/>
    <w:rsid w:val="00D74942"/>
    <w:rsid w:val="00D75FD0"/>
    <w:rsid w:val="00D761EB"/>
    <w:rsid w:val="00D763A1"/>
    <w:rsid w:val="00D764BC"/>
    <w:rsid w:val="00D76E48"/>
    <w:rsid w:val="00D770B1"/>
    <w:rsid w:val="00D77540"/>
    <w:rsid w:val="00D776DB"/>
    <w:rsid w:val="00D77B70"/>
    <w:rsid w:val="00D80016"/>
    <w:rsid w:val="00D8170B"/>
    <w:rsid w:val="00D81C61"/>
    <w:rsid w:val="00D81E37"/>
    <w:rsid w:val="00D8213D"/>
    <w:rsid w:val="00D83A2D"/>
    <w:rsid w:val="00D85BFF"/>
    <w:rsid w:val="00D85FF7"/>
    <w:rsid w:val="00D87FF8"/>
    <w:rsid w:val="00D92655"/>
    <w:rsid w:val="00D930F9"/>
    <w:rsid w:val="00D9399A"/>
    <w:rsid w:val="00D93BA5"/>
    <w:rsid w:val="00D95012"/>
    <w:rsid w:val="00D95062"/>
    <w:rsid w:val="00D974F1"/>
    <w:rsid w:val="00D97FA1"/>
    <w:rsid w:val="00D97FD9"/>
    <w:rsid w:val="00DA09AF"/>
    <w:rsid w:val="00DA1372"/>
    <w:rsid w:val="00DA13A7"/>
    <w:rsid w:val="00DA17BC"/>
    <w:rsid w:val="00DA1840"/>
    <w:rsid w:val="00DA1CB4"/>
    <w:rsid w:val="00DA1F68"/>
    <w:rsid w:val="00DA2B63"/>
    <w:rsid w:val="00DA3C5A"/>
    <w:rsid w:val="00DA4D0D"/>
    <w:rsid w:val="00DA6193"/>
    <w:rsid w:val="00DA6384"/>
    <w:rsid w:val="00DA72A2"/>
    <w:rsid w:val="00DB075B"/>
    <w:rsid w:val="00DB1A69"/>
    <w:rsid w:val="00DB1B44"/>
    <w:rsid w:val="00DB1CA6"/>
    <w:rsid w:val="00DB3316"/>
    <w:rsid w:val="00DB4393"/>
    <w:rsid w:val="00DB5BF9"/>
    <w:rsid w:val="00DB6595"/>
    <w:rsid w:val="00DB66B4"/>
    <w:rsid w:val="00DB68A8"/>
    <w:rsid w:val="00DB7F20"/>
    <w:rsid w:val="00DC0ABD"/>
    <w:rsid w:val="00DC13D5"/>
    <w:rsid w:val="00DC254B"/>
    <w:rsid w:val="00DC2C4B"/>
    <w:rsid w:val="00DC2DA7"/>
    <w:rsid w:val="00DC3624"/>
    <w:rsid w:val="00DC4AEF"/>
    <w:rsid w:val="00DC4E30"/>
    <w:rsid w:val="00DC572C"/>
    <w:rsid w:val="00DC5FD4"/>
    <w:rsid w:val="00DC7ABC"/>
    <w:rsid w:val="00DD03DE"/>
    <w:rsid w:val="00DD0D17"/>
    <w:rsid w:val="00DD1E22"/>
    <w:rsid w:val="00DD2A72"/>
    <w:rsid w:val="00DD31C9"/>
    <w:rsid w:val="00DD3426"/>
    <w:rsid w:val="00DD37D2"/>
    <w:rsid w:val="00DD4819"/>
    <w:rsid w:val="00DD4C84"/>
    <w:rsid w:val="00DD5240"/>
    <w:rsid w:val="00DD64FE"/>
    <w:rsid w:val="00DD7927"/>
    <w:rsid w:val="00DD7A4B"/>
    <w:rsid w:val="00DE003C"/>
    <w:rsid w:val="00DE0406"/>
    <w:rsid w:val="00DE0AFA"/>
    <w:rsid w:val="00DE17BD"/>
    <w:rsid w:val="00DE29A8"/>
    <w:rsid w:val="00DE3809"/>
    <w:rsid w:val="00DE3A97"/>
    <w:rsid w:val="00DE3F71"/>
    <w:rsid w:val="00DE4D0F"/>
    <w:rsid w:val="00DE5787"/>
    <w:rsid w:val="00DE648C"/>
    <w:rsid w:val="00DE68A8"/>
    <w:rsid w:val="00DF07FF"/>
    <w:rsid w:val="00DF0BB9"/>
    <w:rsid w:val="00DF171D"/>
    <w:rsid w:val="00DF2402"/>
    <w:rsid w:val="00DF2431"/>
    <w:rsid w:val="00DF283B"/>
    <w:rsid w:val="00DF2EB5"/>
    <w:rsid w:val="00DF3C9D"/>
    <w:rsid w:val="00DF3FF1"/>
    <w:rsid w:val="00DF4272"/>
    <w:rsid w:val="00DF4BF3"/>
    <w:rsid w:val="00DF4FB4"/>
    <w:rsid w:val="00DF507E"/>
    <w:rsid w:val="00DF5462"/>
    <w:rsid w:val="00DF78F9"/>
    <w:rsid w:val="00DF78FE"/>
    <w:rsid w:val="00E00178"/>
    <w:rsid w:val="00E00ACA"/>
    <w:rsid w:val="00E01C0A"/>
    <w:rsid w:val="00E0403B"/>
    <w:rsid w:val="00E04931"/>
    <w:rsid w:val="00E04A91"/>
    <w:rsid w:val="00E04B73"/>
    <w:rsid w:val="00E05C1E"/>
    <w:rsid w:val="00E069BF"/>
    <w:rsid w:val="00E07FB0"/>
    <w:rsid w:val="00E102E4"/>
    <w:rsid w:val="00E10CDB"/>
    <w:rsid w:val="00E11A1F"/>
    <w:rsid w:val="00E11D22"/>
    <w:rsid w:val="00E13110"/>
    <w:rsid w:val="00E15943"/>
    <w:rsid w:val="00E17882"/>
    <w:rsid w:val="00E201C6"/>
    <w:rsid w:val="00E21051"/>
    <w:rsid w:val="00E2249E"/>
    <w:rsid w:val="00E22B60"/>
    <w:rsid w:val="00E22E4B"/>
    <w:rsid w:val="00E24219"/>
    <w:rsid w:val="00E245DB"/>
    <w:rsid w:val="00E246B2"/>
    <w:rsid w:val="00E2504D"/>
    <w:rsid w:val="00E25271"/>
    <w:rsid w:val="00E25C3C"/>
    <w:rsid w:val="00E27161"/>
    <w:rsid w:val="00E309B3"/>
    <w:rsid w:val="00E326EB"/>
    <w:rsid w:val="00E32A01"/>
    <w:rsid w:val="00E33694"/>
    <w:rsid w:val="00E3530E"/>
    <w:rsid w:val="00E358C8"/>
    <w:rsid w:val="00E36209"/>
    <w:rsid w:val="00E3743A"/>
    <w:rsid w:val="00E408FB"/>
    <w:rsid w:val="00E40A3B"/>
    <w:rsid w:val="00E4195E"/>
    <w:rsid w:val="00E425E0"/>
    <w:rsid w:val="00E42A5E"/>
    <w:rsid w:val="00E42C9B"/>
    <w:rsid w:val="00E43FDB"/>
    <w:rsid w:val="00E44800"/>
    <w:rsid w:val="00E448E3"/>
    <w:rsid w:val="00E45872"/>
    <w:rsid w:val="00E45AFA"/>
    <w:rsid w:val="00E464C5"/>
    <w:rsid w:val="00E474D2"/>
    <w:rsid w:val="00E47C22"/>
    <w:rsid w:val="00E47F19"/>
    <w:rsid w:val="00E50A67"/>
    <w:rsid w:val="00E50C87"/>
    <w:rsid w:val="00E51571"/>
    <w:rsid w:val="00E52E78"/>
    <w:rsid w:val="00E5342D"/>
    <w:rsid w:val="00E53C36"/>
    <w:rsid w:val="00E572B1"/>
    <w:rsid w:val="00E57787"/>
    <w:rsid w:val="00E615B0"/>
    <w:rsid w:val="00E61A04"/>
    <w:rsid w:val="00E61ED0"/>
    <w:rsid w:val="00E620AD"/>
    <w:rsid w:val="00E647BB"/>
    <w:rsid w:val="00E651E3"/>
    <w:rsid w:val="00E657F3"/>
    <w:rsid w:val="00E65820"/>
    <w:rsid w:val="00E66F8C"/>
    <w:rsid w:val="00E67FAF"/>
    <w:rsid w:val="00E71470"/>
    <w:rsid w:val="00E71C57"/>
    <w:rsid w:val="00E728F0"/>
    <w:rsid w:val="00E72ABD"/>
    <w:rsid w:val="00E734D5"/>
    <w:rsid w:val="00E73FB8"/>
    <w:rsid w:val="00E74E72"/>
    <w:rsid w:val="00E757F6"/>
    <w:rsid w:val="00E75E43"/>
    <w:rsid w:val="00E764FB"/>
    <w:rsid w:val="00E7679C"/>
    <w:rsid w:val="00E76D00"/>
    <w:rsid w:val="00E800A4"/>
    <w:rsid w:val="00E81444"/>
    <w:rsid w:val="00E82342"/>
    <w:rsid w:val="00E8269D"/>
    <w:rsid w:val="00E83281"/>
    <w:rsid w:val="00E834E9"/>
    <w:rsid w:val="00E83BD0"/>
    <w:rsid w:val="00E84A58"/>
    <w:rsid w:val="00E84F11"/>
    <w:rsid w:val="00E8566F"/>
    <w:rsid w:val="00E86011"/>
    <w:rsid w:val="00E87483"/>
    <w:rsid w:val="00E87EDF"/>
    <w:rsid w:val="00E90E61"/>
    <w:rsid w:val="00E91116"/>
    <w:rsid w:val="00E91CF5"/>
    <w:rsid w:val="00E92138"/>
    <w:rsid w:val="00E9287B"/>
    <w:rsid w:val="00E92A49"/>
    <w:rsid w:val="00E93363"/>
    <w:rsid w:val="00E957C6"/>
    <w:rsid w:val="00E95C7F"/>
    <w:rsid w:val="00E9615B"/>
    <w:rsid w:val="00EA03D6"/>
    <w:rsid w:val="00EA03D7"/>
    <w:rsid w:val="00EA15E0"/>
    <w:rsid w:val="00EA1663"/>
    <w:rsid w:val="00EA1712"/>
    <w:rsid w:val="00EA1756"/>
    <w:rsid w:val="00EA1B20"/>
    <w:rsid w:val="00EA2C00"/>
    <w:rsid w:val="00EA35AA"/>
    <w:rsid w:val="00EA4098"/>
    <w:rsid w:val="00EA4234"/>
    <w:rsid w:val="00EA450C"/>
    <w:rsid w:val="00EA492A"/>
    <w:rsid w:val="00EA5A0A"/>
    <w:rsid w:val="00EB0369"/>
    <w:rsid w:val="00EB0AB5"/>
    <w:rsid w:val="00EB0CF4"/>
    <w:rsid w:val="00EB0D0F"/>
    <w:rsid w:val="00EB12C0"/>
    <w:rsid w:val="00EB17FB"/>
    <w:rsid w:val="00EB1C58"/>
    <w:rsid w:val="00EB2836"/>
    <w:rsid w:val="00EB2C80"/>
    <w:rsid w:val="00EB2EA9"/>
    <w:rsid w:val="00EB4721"/>
    <w:rsid w:val="00EB5375"/>
    <w:rsid w:val="00EB5454"/>
    <w:rsid w:val="00EB575D"/>
    <w:rsid w:val="00EB5B7E"/>
    <w:rsid w:val="00EB5E8A"/>
    <w:rsid w:val="00EB641B"/>
    <w:rsid w:val="00EB71E8"/>
    <w:rsid w:val="00EB79F8"/>
    <w:rsid w:val="00EC0929"/>
    <w:rsid w:val="00EC0B2A"/>
    <w:rsid w:val="00EC1810"/>
    <w:rsid w:val="00EC2036"/>
    <w:rsid w:val="00EC24C2"/>
    <w:rsid w:val="00EC2CF5"/>
    <w:rsid w:val="00EC302F"/>
    <w:rsid w:val="00EC35CF"/>
    <w:rsid w:val="00EC371B"/>
    <w:rsid w:val="00EC38C8"/>
    <w:rsid w:val="00EC3C08"/>
    <w:rsid w:val="00EC40E2"/>
    <w:rsid w:val="00EC465C"/>
    <w:rsid w:val="00EC5AD0"/>
    <w:rsid w:val="00EC753C"/>
    <w:rsid w:val="00EC76E6"/>
    <w:rsid w:val="00ED0F1C"/>
    <w:rsid w:val="00ED1151"/>
    <w:rsid w:val="00ED2304"/>
    <w:rsid w:val="00ED24A6"/>
    <w:rsid w:val="00ED2BC0"/>
    <w:rsid w:val="00ED3BC1"/>
    <w:rsid w:val="00ED43F6"/>
    <w:rsid w:val="00ED4779"/>
    <w:rsid w:val="00ED4E44"/>
    <w:rsid w:val="00ED5607"/>
    <w:rsid w:val="00ED7D21"/>
    <w:rsid w:val="00EE0B90"/>
    <w:rsid w:val="00EE1531"/>
    <w:rsid w:val="00EE1A20"/>
    <w:rsid w:val="00EE1F60"/>
    <w:rsid w:val="00EE1FF0"/>
    <w:rsid w:val="00EE3A14"/>
    <w:rsid w:val="00EE3BF2"/>
    <w:rsid w:val="00EE3CB7"/>
    <w:rsid w:val="00EE50AD"/>
    <w:rsid w:val="00EE5489"/>
    <w:rsid w:val="00EE5C04"/>
    <w:rsid w:val="00EE5F72"/>
    <w:rsid w:val="00EE6A04"/>
    <w:rsid w:val="00EE6C3E"/>
    <w:rsid w:val="00EE6F7D"/>
    <w:rsid w:val="00EE77F2"/>
    <w:rsid w:val="00EF08E2"/>
    <w:rsid w:val="00EF0C30"/>
    <w:rsid w:val="00EF0F05"/>
    <w:rsid w:val="00EF1D74"/>
    <w:rsid w:val="00EF2205"/>
    <w:rsid w:val="00EF2679"/>
    <w:rsid w:val="00EF4358"/>
    <w:rsid w:val="00EF4446"/>
    <w:rsid w:val="00EF5F43"/>
    <w:rsid w:val="00EF7B93"/>
    <w:rsid w:val="00F00197"/>
    <w:rsid w:val="00F00525"/>
    <w:rsid w:val="00F00CDF"/>
    <w:rsid w:val="00F013B9"/>
    <w:rsid w:val="00F01B6B"/>
    <w:rsid w:val="00F01E86"/>
    <w:rsid w:val="00F0341E"/>
    <w:rsid w:val="00F034DC"/>
    <w:rsid w:val="00F041F0"/>
    <w:rsid w:val="00F04258"/>
    <w:rsid w:val="00F06AD3"/>
    <w:rsid w:val="00F07A5C"/>
    <w:rsid w:val="00F100CE"/>
    <w:rsid w:val="00F10FA1"/>
    <w:rsid w:val="00F11043"/>
    <w:rsid w:val="00F1135D"/>
    <w:rsid w:val="00F11887"/>
    <w:rsid w:val="00F1216D"/>
    <w:rsid w:val="00F1261A"/>
    <w:rsid w:val="00F130A1"/>
    <w:rsid w:val="00F13B3C"/>
    <w:rsid w:val="00F1596B"/>
    <w:rsid w:val="00F1647B"/>
    <w:rsid w:val="00F1682A"/>
    <w:rsid w:val="00F16E83"/>
    <w:rsid w:val="00F17E66"/>
    <w:rsid w:val="00F206F5"/>
    <w:rsid w:val="00F2073C"/>
    <w:rsid w:val="00F2097C"/>
    <w:rsid w:val="00F20A5F"/>
    <w:rsid w:val="00F20CDE"/>
    <w:rsid w:val="00F210DF"/>
    <w:rsid w:val="00F22FA4"/>
    <w:rsid w:val="00F241BD"/>
    <w:rsid w:val="00F24224"/>
    <w:rsid w:val="00F244D6"/>
    <w:rsid w:val="00F27325"/>
    <w:rsid w:val="00F274D4"/>
    <w:rsid w:val="00F276BB"/>
    <w:rsid w:val="00F3058E"/>
    <w:rsid w:val="00F30679"/>
    <w:rsid w:val="00F30C0F"/>
    <w:rsid w:val="00F3252E"/>
    <w:rsid w:val="00F329B6"/>
    <w:rsid w:val="00F36E29"/>
    <w:rsid w:val="00F41A40"/>
    <w:rsid w:val="00F4230D"/>
    <w:rsid w:val="00F4385C"/>
    <w:rsid w:val="00F443D5"/>
    <w:rsid w:val="00F445AA"/>
    <w:rsid w:val="00F44A71"/>
    <w:rsid w:val="00F44AFC"/>
    <w:rsid w:val="00F44C15"/>
    <w:rsid w:val="00F455ED"/>
    <w:rsid w:val="00F464EF"/>
    <w:rsid w:val="00F46A99"/>
    <w:rsid w:val="00F478CF"/>
    <w:rsid w:val="00F47AE9"/>
    <w:rsid w:val="00F47D25"/>
    <w:rsid w:val="00F5217B"/>
    <w:rsid w:val="00F523EB"/>
    <w:rsid w:val="00F5282F"/>
    <w:rsid w:val="00F53275"/>
    <w:rsid w:val="00F54CA9"/>
    <w:rsid w:val="00F564DC"/>
    <w:rsid w:val="00F56ED2"/>
    <w:rsid w:val="00F577B5"/>
    <w:rsid w:val="00F603F4"/>
    <w:rsid w:val="00F60822"/>
    <w:rsid w:val="00F6338D"/>
    <w:rsid w:val="00F64856"/>
    <w:rsid w:val="00F6499D"/>
    <w:rsid w:val="00F64B51"/>
    <w:rsid w:val="00F65B6D"/>
    <w:rsid w:val="00F668AA"/>
    <w:rsid w:val="00F6764E"/>
    <w:rsid w:val="00F70514"/>
    <w:rsid w:val="00F7157B"/>
    <w:rsid w:val="00F724B3"/>
    <w:rsid w:val="00F72D9B"/>
    <w:rsid w:val="00F7305C"/>
    <w:rsid w:val="00F73BBB"/>
    <w:rsid w:val="00F74DB4"/>
    <w:rsid w:val="00F75609"/>
    <w:rsid w:val="00F76EE8"/>
    <w:rsid w:val="00F80B7C"/>
    <w:rsid w:val="00F80BFC"/>
    <w:rsid w:val="00F81D78"/>
    <w:rsid w:val="00F8385B"/>
    <w:rsid w:val="00F83BE1"/>
    <w:rsid w:val="00F83FCD"/>
    <w:rsid w:val="00F8428E"/>
    <w:rsid w:val="00F8474D"/>
    <w:rsid w:val="00F84D17"/>
    <w:rsid w:val="00F84FFC"/>
    <w:rsid w:val="00F852EF"/>
    <w:rsid w:val="00F85538"/>
    <w:rsid w:val="00F857C8"/>
    <w:rsid w:val="00F8620D"/>
    <w:rsid w:val="00F862AA"/>
    <w:rsid w:val="00F90327"/>
    <w:rsid w:val="00F90EC4"/>
    <w:rsid w:val="00F90ED8"/>
    <w:rsid w:val="00F93511"/>
    <w:rsid w:val="00F94BD1"/>
    <w:rsid w:val="00F962D8"/>
    <w:rsid w:val="00F96535"/>
    <w:rsid w:val="00F970DF"/>
    <w:rsid w:val="00F9765F"/>
    <w:rsid w:val="00F97F7E"/>
    <w:rsid w:val="00FA020F"/>
    <w:rsid w:val="00FA05A6"/>
    <w:rsid w:val="00FA05F7"/>
    <w:rsid w:val="00FA06F3"/>
    <w:rsid w:val="00FA0B22"/>
    <w:rsid w:val="00FA0FA3"/>
    <w:rsid w:val="00FA115E"/>
    <w:rsid w:val="00FA15AD"/>
    <w:rsid w:val="00FA1C54"/>
    <w:rsid w:val="00FA1DA1"/>
    <w:rsid w:val="00FA20BA"/>
    <w:rsid w:val="00FA3311"/>
    <w:rsid w:val="00FA3392"/>
    <w:rsid w:val="00FA4422"/>
    <w:rsid w:val="00FA4652"/>
    <w:rsid w:val="00FA4D83"/>
    <w:rsid w:val="00FA4FB0"/>
    <w:rsid w:val="00FA5346"/>
    <w:rsid w:val="00FA628D"/>
    <w:rsid w:val="00FA77D6"/>
    <w:rsid w:val="00FA7DB4"/>
    <w:rsid w:val="00FB049D"/>
    <w:rsid w:val="00FB0FCB"/>
    <w:rsid w:val="00FB1FB9"/>
    <w:rsid w:val="00FB27E5"/>
    <w:rsid w:val="00FB2A3C"/>
    <w:rsid w:val="00FB6027"/>
    <w:rsid w:val="00FB64EC"/>
    <w:rsid w:val="00FB6BB0"/>
    <w:rsid w:val="00FB73B7"/>
    <w:rsid w:val="00FB7A5A"/>
    <w:rsid w:val="00FC0DFD"/>
    <w:rsid w:val="00FC3537"/>
    <w:rsid w:val="00FC3FC5"/>
    <w:rsid w:val="00FC4326"/>
    <w:rsid w:val="00FC48A6"/>
    <w:rsid w:val="00FC4B0F"/>
    <w:rsid w:val="00FC4B23"/>
    <w:rsid w:val="00FC577D"/>
    <w:rsid w:val="00FC7A7A"/>
    <w:rsid w:val="00FD05E3"/>
    <w:rsid w:val="00FD062F"/>
    <w:rsid w:val="00FD12B4"/>
    <w:rsid w:val="00FD2CFF"/>
    <w:rsid w:val="00FD3613"/>
    <w:rsid w:val="00FD3F10"/>
    <w:rsid w:val="00FD6DA8"/>
    <w:rsid w:val="00FD6E19"/>
    <w:rsid w:val="00FD709D"/>
    <w:rsid w:val="00FD72AA"/>
    <w:rsid w:val="00FD75E1"/>
    <w:rsid w:val="00FE02B0"/>
    <w:rsid w:val="00FE113A"/>
    <w:rsid w:val="00FE1590"/>
    <w:rsid w:val="00FE1C60"/>
    <w:rsid w:val="00FE441B"/>
    <w:rsid w:val="00FE4CC0"/>
    <w:rsid w:val="00FE570C"/>
    <w:rsid w:val="00FE5EB9"/>
    <w:rsid w:val="00FE61D6"/>
    <w:rsid w:val="00FF0560"/>
    <w:rsid w:val="00FF0B10"/>
    <w:rsid w:val="00FF1557"/>
    <w:rsid w:val="00FF1E36"/>
    <w:rsid w:val="00FF2808"/>
    <w:rsid w:val="00FF4428"/>
    <w:rsid w:val="00FF4434"/>
    <w:rsid w:val="00FF68F4"/>
    <w:rsid w:val="00FF7D36"/>
    <w:rsid w:val="00FF7E4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15E1B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1" w:defUIPriority="99" w:defSemiHidden="1" w:defUnhideWhenUsed="1" w:defQFormat="0" w:count="267">
    <w:lsdException w:name="Normal" w:locked="0" w:semiHidden="0" w:uiPriority="0" w:unhideWhenUsed="0"/>
    <w:lsdException w:name="heading 1" w:semiHidden="0" w:uiPriority="9" w:unhideWhenUsed="0" w:qFormat="1"/>
    <w:lsdException w:name="heading 2" w:uiPriority="0" w:qFormat="1"/>
    <w:lsdException w:name="heading 3" w:uiPriority="0" w:qFormat="1"/>
    <w:lsdException w:name="heading 4" w:locked="0" w:semiHidden="0" w:uiPriority="0" w:unhideWhenUsed="0" w:qFormat="1"/>
    <w:lsdException w:name="heading 5" w:uiPriority="0" w:qFormat="1"/>
    <w:lsdException w:name="heading 6" w:uiPriority="0" w:qFormat="1"/>
    <w:lsdException w:name="heading 7"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locked="0"/>
    <w:lsdException w:name="header" w:locked="0" w:uiPriority="0"/>
    <w:lsdException w:name="footer" w:locked="0"/>
    <w:lsdException w:name="caption" w:uiPriority="0" w:qFormat="1"/>
    <w:lsdException w:name="footnote reference" w:qFormat="1"/>
    <w:lsdException w:name="annotation reference" w:locked="0"/>
    <w:lsdException w:name="page number" w:uiPriority="0"/>
    <w:lsdException w:name="List" w:uiPriority="0"/>
    <w:lsdException w:name="List Bullet" w:uiPriority="0"/>
    <w:lsdException w:name="List Bullet 2" w:uiPriority="0"/>
    <w:lsdException w:name="Title" w:semiHidden="0" w:uiPriority="0" w:unhideWhenUsed="0" w:qFormat="1"/>
    <w:lsdException w:name="Signature" w:locked="0"/>
    <w:lsdException w:name="Default Paragraph Font" w:locked="0" w:uiPriority="1"/>
    <w:lsdException w:name="Body Text" w:uiPriority="0"/>
    <w:lsdException w:name="Body Text Indent" w:uiPriority="0"/>
    <w:lsdException w:name="Subtitle" w:locked="0" w:semiHidden="0" w:uiPriority="11" w:unhideWhenUsed="0"/>
    <w:lsdException w:name="Body Text 2" w:uiPriority="0"/>
    <w:lsdException w:name="Body Text 3" w:uiPriority="0"/>
    <w:lsdException w:name="Body Text Indent 2" w:uiPriority="0"/>
    <w:lsdException w:name="Hyperlink" w:locked="0"/>
    <w:lsdException w:name="Strong" w:semiHidden="0" w:uiPriority="22" w:unhideWhenUsed="0" w:qFormat="1"/>
    <w:lsdException w:name="Emphasis" w:semiHidden="0" w:uiPriority="20" w:unhideWhenUsed="0" w:qFormat="1"/>
    <w:lsdException w:name="Document Map" w:uiPriority="0"/>
    <w:lsdException w:name="Plain Text" w:locked="0" w:uiPriority="0"/>
    <w:lsdException w:name="HTML Top of Form" w:locked="0"/>
    <w:lsdException w:name="HTML Bottom of Form" w:locked="0"/>
    <w:lsdException w:name="Normal (Web)" w:locked="0" w:qFormat="1"/>
    <w:lsdException w:name="HTML Acronym" w:uiPriority="0"/>
    <w:lsdException w:name="HTML Preformatted" w:uiPriority="0"/>
    <w:lsdException w:name="Normal Table" w:locked="0"/>
    <w:lsdException w:name="No List" w:locked="0"/>
    <w:lsdException w:name="Outline List 3" w:locked="0"/>
    <w:lsdException w:name="Balloon Text" w:lock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avaden">
    <w:name w:val="Normal"/>
    <w:rsid w:val="006E392F"/>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aliases w:val="NASLOV"/>
    <w:basedOn w:val="Navaden"/>
    <w:next w:val="Navaden"/>
    <w:link w:val="Naslov1Znak"/>
    <w:autoRedefine/>
    <w:uiPriority w:val="9"/>
    <w:qFormat/>
    <w:locked/>
    <w:rsid w:val="007522E3"/>
    <w:pPr>
      <w:keepNext/>
      <w:overflowPunct/>
      <w:autoSpaceDE/>
      <w:autoSpaceDN/>
      <w:adjustRightInd/>
      <w:spacing w:before="240" w:after="60" w:line="260" w:lineRule="atLeast"/>
      <w:jc w:val="left"/>
      <w:textAlignment w:val="auto"/>
      <w:outlineLvl w:val="0"/>
    </w:pPr>
    <w:rPr>
      <w:b/>
      <w:kern w:val="32"/>
      <w:sz w:val="28"/>
      <w:szCs w:val="32"/>
    </w:rPr>
  </w:style>
  <w:style w:type="paragraph" w:styleId="Naslov2">
    <w:name w:val="heading 2"/>
    <w:basedOn w:val="Navaden"/>
    <w:next w:val="Navaden"/>
    <w:link w:val="Naslov2Znak"/>
    <w:qFormat/>
    <w:locked/>
    <w:rsid w:val="007522E3"/>
    <w:pPr>
      <w:keepNext/>
      <w:keepLines/>
      <w:overflowPunct/>
      <w:autoSpaceDE/>
      <w:autoSpaceDN/>
      <w:adjustRightInd/>
      <w:spacing w:before="200" w:line="276" w:lineRule="auto"/>
      <w:ind w:left="4830" w:hanging="576"/>
      <w:jc w:val="left"/>
      <w:textAlignment w:val="auto"/>
      <w:outlineLvl w:val="1"/>
    </w:pPr>
    <w:rPr>
      <w:rFonts w:ascii="Calibri" w:hAnsi="Calibri"/>
      <w:b/>
      <w:bCs/>
      <w:sz w:val="20"/>
      <w:szCs w:val="26"/>
    </w:rPr>
  </w:style>
  <w:style w:type="paragraph" w:styleId="Naslov3">
    <w:name w:val="heading 3"/>
    <w:basedOn w:val="Navaden"/>
    <w:next w:val="Navaden"/>
    <w:link w:val="Naslov3Znak"/>
    <w:qFormat/>
    <w:locked/>
    <w:rsid w:val="007522E3"/>
    <w:pPr>
      <w:keepNext/>
      <w:keepLines/>
      <w:overflowPunct/>
      <w:autoSpaceDE/>
      <w:autoSpaceDN/>
      <w:adjustRightInd/>
      <w:spacing w:before="200" w:line="276" w:lineRule="auto"/>
      <w:ind w:left="1288" w:hanging="720"/>
      <w:jc w:val="left"/>
      <w:textAlignment w:val="auto"/>
      <w:outlineLvl w:val="2"/>
    </w:pPr>
    <w:rPr>
      <w:rFonts w:ascii="Calibri" w:hAnsi="Calibri"/>
      <w:b/>
      <w:bCs/>
      <w:i/>
      <w:sz w:val="20"/>
      <w:szCs w:val="20"/>
    </w:rPr>
  </w:style>
  <w:style w:type="paragraph" w:styleId="Naslov4">
    <w:name w:val="heading 4"/>
    <w:aliases w:val="Grafika"/>
    <w:basedOn w:val="Navaden"/>
    <w:next w:val="Odstavek"/>
    <w:link w:val="Naslov4Znak"/>
    <w:qFormat/>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rFonts w:cs="Arial"/>
      <w:bCs/>
      <w:color w:val="000000"/>
      <w:szCs w:val="27"/>
    </w:rPr>
  </w:style>
  <w:style w:type="paragraph" w:styleId="Naslov5">
    <w:name w:val="heading 5"/>
    <w:basedOn w:val="Navaden"/>
    <w:next w:val="Navaden"/>
    <w:link w:val="Naslov5Znak"/>
    <w:qFormat/>
    <w:locked/>
    <w:rsid w:val="007522E3"/>
    <w:pPr>
      <w:keepNext/>
      <w:keepLines/>
      <w:overflowPunct/>
      <w:autoSpaceDE/>
      <w:autoSpaceDN/>
      <w:adjustRightInd/>
      <w:spacing w:before="200" w:line="276" w:lineRule="auto"/>
      <w:ind w:left="1008" w:hanging="1008"/>
      <w:jc w:val="left"/>
      <w:textAlignment w:val="auto"/>
      <w:outlineLvl w:val="4"/>
    </w:pPr>
    <w:rPr>
      <w:rFonts w:ascii="Cambria" w:hAnsi="Cambria"/>
      <w:color w:val="243F60"/>
      <w:sz w:val="20"/>
      <w:szCs w:val="20"/>
    </w:rPr>
  </w:style>
  <w:style w:type="paragraph" w:styleId="Naslov6">
    <w:name w:val="heading 6"/>
    <w:basedOn w:val="Navaden"/>
    <w:next w:val="Navaden"/>
    <w:link w:val="Naslov6Znak"/>
    <w:qFormat/>
    <w:locked/>
    <w:rsid w:val="007522E3"/>
    <w:pPr>
      <w:keepNext/>
      <w:keepLines/>
      <w:overflowPunct/>
      <w:autoSpaceDE/>
      <w:autoSpaceDN/>
      <w:adjustRightInd/>
      <w:spacing w:before="200" w:line="276" w:lineRule="auto"/>
      <w:ind w:left="1152" w:hanging="1152"/>
      <w:jc w:val="left"/>
      <w:textAlignment w:val="auto"/>
      <w:outlineLvl w:val="5"/>
    </w:pPr>
    <w:rPr>
      <w:rFonts w:ascii="Cambria" w:hAnsi="Cambria"/>
      <w:i/>
      <w:iCs/>
      <w:color w:val="243F60"/>
      <w:sz w:val="20"/>
      <w:szCs w:val="20"/>
    </w:rPr>
  </w:style>
  <w:style w:type="paragraph" w:styleId="Naslov7">
    <w:name w:val="heading 7"/>
    <w:basedOn w:val="Navaden"/>
    <w:next w:val="Navaden"/>
    <w:link w:val="Naslov7Znak"/>
    <w:uiPriority w:val="99"/>
    <w:qFormat/>
    <w:locked/>
    <w:rsid w:val="007522E3"/>
    <w:pPr>
      <w:keepNext/>
      <w:keepLines/>
      <w:overflowPunct/>
      <w:autoSpaceDE/>
      <w:autoSpaceDN/>
      <w:adjustRightInd/>
      <w:spacing w:before="200" w:line="276" w:lineRule="auto"/>
      <w:ind w:left="1296" w:hanging="1296"/>
      <w:jc w:val="left"/>
      <w:textAlignment w:val="auto"/>
      <w:outlineLvl w:val="6"/>
    </w:pPr>
    <w:rPr>
      <w:rFonts w:ascii="Cambria" w:hAnsi="Cambria"/>
      <w:i/>
      <w:iCs/>
      <w:color w:val="404040"/>
      <w:sz w:val="20"/>
      <w:szCs w:val="20"/>
    </w:rPr>
  </w:style>
  <w:style w:type="paragraph" w:styleId="Naslov8">
    <w:name w:val="heading 8"/>
    <w:basedOn w:val="Navaden"/>
    <w:next w:val="Navaden"/>
    <w:link w:val="Naslov8Znak"/>
    <w:qFormat/>
    <w:locked/>
    <w:rsid w:val="007522E3"/>
    <w:pPr>
      <w:keepNext/>
      <w:keepLines/>
      <w:overflowPunct/>
      <w:autoSpaceDE/>
      <w:autoSpaceDN/>
      <w:adjustRightInd/>
      <w:spacing w:before="200" w:line="276" w:lineRule="auto"/>
      <w:ind w:left="1440" w:hanging="1440"/>
      <w:jc w:val="left"/>
      <w:textAlignment w:val="auto"/>
      <w:outlineLvl w:val="7"/>
    </w:pPr>
    <w:rPr>
      <w:rFonts w:ascii="Cambria" w:hAnsi="Cambria"/>
      <w:color w:val="404040"/>
      <w:sz w:val="20"/>
      <w:szCs w:val="20"/>
    </w:rPr>
  </w:style>
  <w:style w:type="paragraph" w:styleId="Naslov9">
    <w:name w:val="heading 9"/>
    <w:basedOn w:val="Navaden"/>
    <w:next w:val="Navaden"/>
    <w:link w:val="Naslov9Znak"/>
    <w:uiPriority w:val="9"/>
    <w:qFormat/>
    <w:locked/>
    <w:rsid w:val="007522E3"/>
    <w:pPr>
      <w:keepNext/>
      <w:keepLines/>
      <w:overflowPunct/>
      <w:autoSpaceDE/>
      <w:autoSpaceDN/>
      <w:adjustRightInd/>
      <w:spacing w:before="200" w:line="276" w:lineRule="auto"/>
      <w:ind w:left="1584" w:hanging="1584"/>
      <w:jc w:val="left"/>
      <w:textAlignment w:val="auto"/>
      <w:outlineLvl w:val="8"/>
    </w:pPr>
    <w:rPr>
      <w:rFonts w:ascii="Cambria" w:hAnsi="Cambria"/>
      <w:i/>
      <w:iCs/>
      <w:color w:val="404040"/>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style>
  <w:style w:type="character" w:customStyle="1" w:styleId="NogaZnak">
    <w:name w:val="Noga Znak"/>
    <w:link w:val="Noga"/>
    <w:uiPriority w:val="99"/>
    <w:qFormat/>
    <w:rsid w:val="00653C19"/>
    <w:rPr>
      <w:rFonts w:ascii="Times New Roman" w:hAnsi="Times New Roman"/>
    </w:rPr>
  </w:style>
  <w:style w:type="paragraph" w:styleId="Glava">
    <w:name w:val="header"/>
    <w:aliases w:val="APEK-4"/>
    <w:basedOn w:val="Navaden"/>
    <w:link w:val="GlavaZnak"/>
    <w:locked/>
    <w:rsid w:val="00443548"/>
    <w:pPr>
      <w:tabs>
        <w:tab w:val="center" w:pos="4536"/>
        <w:tab w:val="right" w:pos="9072"/>
      </w:tabs>
    </w:pPr>
  </w:style>
  <w:style w:type="character" w:customStyle="1" w:styleId="GlavaZnak">
    <w:name w:val="Glava Znak"/>
    <w:aliases w:val="APEK-4 Znak"/>
    <w:link w:val="Glava"/>
    <w:qFormat/>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rFonts w:cs="Arial"/>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rFonts w:cs="Arial"/>
      <w:b/>
      <w:szCs w:val="22"/>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rFonts w:cs="Arial"/>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qFormat/>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link w:val="OdstavekseznamaZnak"/>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unhideWhenUsed/>
    <w:qFormat/>
    <w:locked/>
    <w:rsid w:val="006E055E"/>
    <w:rPr>
      <w:rFonts w:ascii="Tahoma" w:hAnsi="Tahoma" w:cs="Tahoma"/>
      <w:sz w:val="16"/>
    </w:rPr>
  </w:style>
  <w:style w:type="character" w:customStyle="1" w:styleId="BesedilooblakaZnak">
    <w:name w:val="Besedilo oblačka Znak"/>
    <w:link w:val="Besedilooblaka"/>
    <w:uiPriority w:val="99"/>
    <w:qFormat/>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rFonts w:cs="Arial"/>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rFonts w:cs="Arial"/>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rFonts w:cs="Arial"/>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rFonts w:cs="Arial"/>
      <w:szCs w:val="22"/>
    </w:rPr>
  </w:style>
  <w:style w:type="paragraph" w:customStyle="1" w:styleId="Alineazatevilnotoko">
    <w:name w:val="Alinea za številčno točko"/>
    <w:basedOn w:val="Alineazaodstavkom"/>
    <w:link w:val="AlineazatevilnotokoZnak"/>
    <w:qFormat/>
    <w:rsid w:val="004C5226"/>
    <w:pPr>
      <w:tabs>
        <w:tab w:val="left" w:pos="567"/>
      </w:tabs>
    </w:pPr>
  </w:style>
  <w:style w:type="character" w:customStyle="1" w:styleId="rkovnatokazaodstavkomZnak">
    <w:name w:val="Črkovna točka_za odstavkom Znak"/>
    <w:link w:val="rkovnatokazaodstavkom"/>
    <w:rsid w:val="002E5E24"/>
    <w:rPr>
      <w:rFonts w:ascii="Arial" w:eastAsia="Times New Roman" w:hAnsi="Arial" w:cs="Arial"/>
      <w:sz w:val="22"/>
      <w:szCs w:val="22"/>
    </w:rPr>
  </w:style>
  <w:style w:type="paragraph" w:customStyle="1" w:styleId="tevilnatoka">
    <w:name w:val="Številčna točka"/>
    <w:basedOn w:val="Navaden"/>
    <w:link w:val="tevilnatokaZnak"/>
    <w:qFormat/>
    <w:rsid w:val="00D97FA1"/>
    <w:pPr>
      <w:numPr>
        <w:numId w:val="13"/>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rFonts w:cs="Arial"/>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rFonts w:cs="Arial"/>
      <w:szCs w:val="22"/>
    </w:rPr>
  </w:style>
  <w:style w:type="character" w:styleId="Pripombasklic">
    <w:name w:val="annotation reference"/>
    <w:uiPriority w:val="99"/>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rFonts w:cs="Arial"/>
      <w:szCs w:val="22"/>
    </w:rPr>
  </w:style>
  <w:style w:type="paragraph" w:styleId="Navadensplet">
    <w:name w:val="Normal (Web)"/>
    <w:basedOn w:val="Navaden"/>
    <w:uiPriority w:val="99"/>
    <w:unhideWhenUsed/>
    <w:qFormat/>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styleId="Pripombabesedilo">
    <w:name w:val="annotation text"/>
    <w:basedOn w:val="Navaden"/>
    <w:link w:val="PripombabesediloZnak"/>
    <w:uiPriority w:val="99"/>
    <w:locked/>
    <w:rsid w:val="00357591"/>
    <w:pPr>
      <w:overflowPunct/>
      <w:autoSpaceDE/>
      <w:autoSpaceDN/>
      <w:adjustRightInd/>
      <w:textAlignment w:val="auto"/>
    </w:pPr>
    <w:rPr>
      <w:sz w:val="20"/>
      <w:szCs w:val="20"/>
      <w:lang w:eastAsia="en-US"/>
    </w:rPr>
  </w:style>
  <w:style w:type="character" w:customStyle="1" w:styleId="PripombabesediloZnak">
    <w:name w:val="Pripomba – besedilo Znak"/>
    <w:link w:val="Pripombabesedilo"/>
    <w:uiPriority w:val="99"/>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rFonts w:cs="Arial"/>
      <w:szCs w:val="22"/>
    </w:rPr>
  </w:style>
  <w:style w:type="character" w:customStyle="1" w:styleId="Naslov4Znak">
    <w:name w:val="Naslov 4 Znak"/>
    <w:aliases w:val="Grafika Znak"/>
    <w:link w:val="Naslov4"/>
    <w:qFormat/>
    <w:rsid w:val="001552BA"/>
    <w:rPr>
      <w:rFonts w:ascii="Arial" w:eastAsia="Times New Roman" w:hAnsi="Arial" w:cs="Arial"/>
      <w:bCs/>
      <w:color w:val="000000"/>
      <w:sz w:val="22"/>
      <w:szCs w:val="27"/>
    </w:rPr>
  </w:style>
  <w:style w:type="character" w:styleId="SledenaHiperpovezava">
    <w:name w:val="FollowedHyperlink"/>
    <w:uiPriority w:val="99"/>
    <w:unhideWhenUsed/>
    <w:locked/>
    <w:rsid w:val="006E392F"/>
    <w:rPr>
      <w:color w:val="800080"/>
      <w:u w:val="single"/>
    </w:rPr>
  </w:style>
  <w:style w:type="paragraph" w:styleId="Zadevapripombe">
    <w:name w:val="annotation subject"/>
    <w:aliases w:val="Table Grid"/>
    <w:basedOn w:val="Pripombabesedilo"/>
    <w:next w:val="Pripombabesedilo"/>
    <w:link w:val="ZadevapripombeZnak"/>
    <w:uiPriority w:val="99"/>
    <w:unhideWhenUsed/>
    <w:locked/>
    <w:rsid w:val="00CE415D"/>
    <w:pPr>
      <w:overflowPunct w:val="0"/>
      <w:autoSpaceDE w:val="0"/>
      <w:autoSpaceDN w:val="0"/>
      <w:adjustRightInd w:val="0"/>
      <w:textAlignment w:val="baseline"/>
    </w:pPr>
    <w:rPr>
      <w:b/>
      <w:bCs/>
      <w:lang w:eastAsia="sl-SI"/>
    </w:rPr>
  </w:style>
  <w:style w:type="paragraph" w:customStyle="1" w:styleId="Opozorilo">
    <w:name w:val="Opozorilo"/>
    <w:basedOn w:val="Navaden"/>
    <w:link w:val="OpozoriloZnak"/>
    <w:qFormat/>
    <w:rsid w:val="006E055E"/>
    <w:pPr>
      <w:spacing w:before="480"/>
    </w:pPr>
    <w:rPr>
      <w:rFonts w:cs="Arial"/>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rFonts w:cs="Arial"/>
      <w:szCs w:val="17"/>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rFonts w:cs="Arial"/>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4"/>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5"/>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6"/>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7"/>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character" w:customStyle="1" w:styleId="ZadevapripombeZnak">
    <w:name w:val="Zadeva pripombe Znak"/>
    <w:aliases w:val="Table Grid Znak"/>
    <w:link w:val="Zadevapripombe"/>
    <w:uiPriority w:val="99"/>
    <w:rsid w:val="00CE415D"/>
    <w:rPr>
      <w:rFonts w:ascii="Arial" w:eastAsia="Times New Roman" w:hAnsi="Arial"/>
      <w:b/>
      <w:bCs/>
      <w:lang w:eastAsia="en-US"/>
    </w:rPr>
  </w:style>
  <w:style w:type="character" w:customStyle="1" w:styleId="tlid-translation">
    <w:name w:val="tlid-translation"/>
    <w:rsid w:val="009D4398"/>
  </w:style>
  <w:style w:type="paragraph" w:customStyle="1" w:styleId="Navaden1">
    <w:name w:val="Navaden1"/>
    <w:basedOn w:val="Navaden"/>
    <w:rsid w:val="002D14D6"/>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1">
    <w:name w:val="lennaslov1"/>
    <w:basedOn w:val="Navaden"/>
    <w:rsid w:val="0054195B"/>
    <w:pPr>
      <w:overflowPunct/>
      <w:autoSpaceDE/>
      <w:autoSpaceDN/>
      <w:adjustRightInd/>
      <w:jc w:val="center"/>
      <w:textAlignment w:val="auto"/>
    </w:pPr>
    <w:rPr>
      <w:rFonts w:cs="Arial"/>
      <w:b/>
      <w:bCs/>
      <w:szCs w:val="22"/>
    </w:rPr>
  </w:style>
  <w:style w:type="character" w:customStyle="1" w:styleId="highlight">
    <w:name w:val="highlight"/>
    <w:basedOn w:val="Privzetapisavaodstavka"/>
    <w:rsid w:val="00BA4E32"/>
  </w:style>
  <w:style w:type="paragraph" w:styleId="Napis">
    <w:name w:val="caption"/>
    <w:basedOn w:val="Navaden"/>
    <w:qFormat/>
    <w:locked/>
    <w:rsid w:val="00EB71E8"/>
    <w:pPr>
      <w:suppressLineNumbers/>
      <w:overflowPunct/>
      <w:autoSpaceDE/>
      <w:autoSpaceDN/>
      <w:adjustRightInd/>
      <w:spacing w:before="120" w:after="120" w:line="240" w:lineRule="atLeast"/>
      <w:textAlignment w:val="auto"/>
    </w:pPr>
    <w:rPr>
      <w:rFonts w:cs="Mangal"/>
      <w:i/>
      <w:iCs/>
      <w:sz w:val="24"/>
      <w:szCs w:val="24"/>
      <w:lang w:eastAsia="en-US"/>
    </w:rPr>
  </w:style>
  <w:style w:type="paragraph" w:customStyle="1" w:styleId="odstavek0">
    <w:name w:val="odstavek"/>
    <w:basedOn w:val="Navaden"/>
    <w:rsid w:val="00621B89"/>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avaden"/>
    <w:rsid w:val="00733339"/>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alineazaodstavkom0">
    <w:name w:val="alineazaodstavkom"/>
    <w:basedOn w:val="Navaden"/>
    <w:rsid w:val="004267CE"/>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avaden"/>
    <w:rsid w:val="004267CE"/>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Naslov1Znak">
    <w:name w:val="Naslov 1 Znak"/>
    <w:aliases w:val="NASLOV Znak"/>
    <w:basedOn w:val="Privzetapisavaodstavka"/>
    <w:link w:val="Naslov1"/>
    <w:uiPriority w:val="9"/>
    <w:qFormat/>
    <w:rsid w:val="007522E3"/>
    <w:rPr>
      <w:rFonts w:ascii="Arial" w:eastAsia="Times New Roman" w:hAnsi="Arial"/>
      <w:b/>
      <w:kern w:val="32"/>
      <w:sz w:val="28"/>
      <w:szCs w:val="32"/>
    </w:rPr>
  </w:style>
  <w:style w:type="character" w:customStyle="1" w:styleId="Naslov2Znak">
    <w:name w:val="Naslov 2 Znak"/>
    <w:basedOn w:val="Privzetapisavaodstavka"/>
    <w:link w:val="Naslov2"/>
    <w:qFormat/>
    <w:rsid w:val="007522E3"/>
    <w:rPr>
      <w:rFonts w:eastAsia="Times New Roman"/>
      <w:b/>
      <w:bCs/>
      <w:szCs w:val="26"/>
    </w:rPr>
  </w:style>
  <w:style w:type="character" w:customStyle="1" w:styleId="Naslov3Znak">
    <w:name w:val="Naslov 3 Znak"/>
    <w:basedOn w:val="Privzetapisavaodstavka"/>
    <w:link w:val="Naslov3"/>
    <w:qFormat/>
    <w:rsid w:val="007522E3"/>
    <w:rPr>
      <w:rFonts w:eastAsia="Times New Roman"/>
      <w:b/>
      <w:bCs/>
      <w:i/>
    </w:rPr>
  </w:style>
  <w:style w:type="character" w:customStyle="1" w:styleId="Naslov5Znak">
    <w:name w:val="Naslov 5 Znak"/>
    <w:basedOn w:val="Privzetapisavaodstavka"/>
    <w:link w:val="Naslov5"/>
    <w:qFormat/>
    <w:rsid w:val="007522E3"/>
    <w:rPr>
      <w:rFonts w:ascii="Cambria" w:eastAsia="Times New Roman" w:hAnsi="Cambria"/>
      <w:color w:val="243F60"/>
    </w:rPr>
  </w:style>
  <w:style w:type="character" w:customStyle="1" w:styleId="Naslov6Znak">
    <w:name w:val="Naslov 6 Znak"/>
    <w:basedOn w:val="Privzetapisavaodstavka"/>
    <w:link w:val="Naslov6"/>
    <w:qFormat/>
    <w:rsid w:val="007522E3"/>
    <w:rPr>
      <w:rFonts w:ascii="Cambria" w:eastAsia="Times New Roman" w:hAnsi="Cambria"/>
      <w:i/>
      <w:iCs/>
      <w:color w:val="243F60"/>
    </w:rPr>
  </w:style>
  <w:style w:type="character" w:customStyle="1" w:styleId="Naslov7Znak">
    <w:name w:val="Naslov 7 Znak"/>
    <w:basedOn w:val="Privzetapisavaodstavka"/>
    <w:link w:val="Naslov7"/>
    <w:uiPriority w:val="99"/>
    <w:qFormat/>
    <w:rsid w:val="007522E3"/>
    <w:rPr>
      <w:rFonts w:ascii="Cambria" w:eastAsia="Times New Roman" w:hAnsi="Cambria"/>
      <w:i/>
      <w:iCs/>
      <w:color w:val="404040"/>
    </w:rPr>
  </w:style>
  <w:style w:type="character" w:customStyle="1" w:styleId="Naslov8Znak">
    <w:name w:val="Naslov 8 Znak"/>
    <w:basedOn w:val="Privzetapisavaodstavka"/>
    <w:link w:val="Naslov8"/>
    <w:qFormat/>
    <w:rsid w:val="007522E3"/>
    <w:rPr>
      <w:rFonts w:ascii="Cambria" w:eastAsia="Times New Roman" w:hAnsi="Cambria"/>
      <w:color w:val="404040"/>
    </w:rPr>
  </w:style>
  <w:style w:type="character" w:customStyle="1" w:styleId="Naslov9Znak">
    <w:name w:val="Naslov 9 Znak"/>
    <w:basedOn w:val="Privzetapisavaodstavka"/>
    <w:link w:val="Naslov9"/>
    <w:uiPriority w:val="9"/>
    <w:qFormat/>
    <w:rsid w:val="007522E3"/>
    <w:rPr>
      <w:rFonts w:ascii="Cambria" w:eastAsia="Times New Roman" w:hAnsi="Cambria"/>
      <w:i/>
      <w:iCs/>
      <w:color w:val="404040"/>
    </w:rPr>
  </w:style>
  <w:style w:type="paragraph" w:customStyle="1" w:styleId="datumtevilka">
    <w:name w:val="datum številka"/>
    <w:basedOn w:val="Navaden"/>
    <w:qFormat/>
    <w:rsid w:val="007522E3"/>
    <w:pPr>
      <w:tabs>
        <w:tab w:val="left" w:pos="1701"/>
      </w:tabs>
      <w:overflowPunct/>
      <w:autoSpaceDE/>
      <w:autoSpaceDN/>
      <w:adjustRightInd/>
      <w:spacing w:line="260" w:lineRule="atLeast"/>
      <w:jc w:val="left"/>
      <w:textAlignment w:val="auto"/>
    </w:pPr>
    <w:rPr>
      <w:sz w:val="20"/>
      <w:szCs w:val="20"/>
    </w:rPr>
  </w:style>
  <w:style w:type="paragraph" w:customStyle="1" w:styleId="ZADEVA">
    <w:name w:val="ZADEVA"/>
    <w:basedOn w:val="Navaden"/>
    <w:qFormat/>
    <w:rsid w:val="007522E3"/>
    <w:pPr>
      <w:tabs>
        <w:tab w:val="left" w:pos="1701"/>
      </w:tabs>
      <w:overflowPunct/>
      <w:autoSpaceDE/>
      <w:autoSpaceDN/>
      <w:adjustRightInd/>
      <w:spacing w:line="260" w:lineRule="atLeast"/>
      <w:ind w:left="1701" w:hanging="1701"/>
      <w:jc w:val="left"/>
      <w:textAlignment w:val="auto"/>
    </w:pPr>
    <w:rPr>
      <w:b/>
      <w:sz w:val="20"/>
      <w:szCs w:val="24"/>
      <w:lang w:val="it-IT" w:eastAsia="en-US"/>
    </w:rPr>
  </w:style>
  <w:style w:type="paragraph" w:customStyle="1" w:styleId="podpisi">
    <w:name w:val="podpisi"/>
    <w:basedOn w:val="Navaden"/>
    <w:qFormat/>
    <w:rsid w:val="007522E3"/>
    <w:pPr>
      <w:tabs>
        <w:tab w:val="left" w:pos="3402"/>
      </w:tabs>
      <w:overflowPunct/>
      <w:autoSpaceDE/>
      <w:autoSpaceDN/>
      <w:adjustRightInd/>
      <w:spacing w:line="260" w:lineRule="atLeast"/>
      <w:jc w:val="left"/>
      <w:textAlignment w:val="auto"/>
    </w:pPr>
    <w:rPr>
      <w:sz w:val="20"/>
      <w:szCs w:val="24"/>
      <w:lang w:val="it-IT" w:eastAsia="en-US"/>
    </w:rPr>
  </w:style>
  <w:style w:type="paragraph" w:customStyle="1" w:styleId="Neotevilenodstavek">
    <w:name w:val="Neoštevilčen odstavek"/>
    <w:basedOn w:val="Navaden"/>
    <w:link w:val="NeotevilenodstavekZnak"/>
    <w:qFormat/>
    <w:rsid w:val="007522E3"/>
    <w:pPr>
      <w:spacing w:before="60" w:after="60" w:line="200" w:lineRule="exact"/>
    </w:pPr>
    <w:rPr>
      <w:sz w:val="20"/>
      <w:szCs w:val="20"/>
    </w:rPr>
  </w:style>
  <w:style w:type="character" w:customStyle="1" w:styleId="NeotevilenodstavekZnak">
    <w:name w:val="Neoštevilčen odstavek Znak"/>
    <w:link w:val="Neotevilenodstavek"/>
    <w:rsid w:val="007522E3"/>
    <w:rPr>
      <w:rFonts w:ascii="Arial" w:eastAsia="Times New Roman" w:hAnsi="Arial"/>
    </w:rPr>
  </w:style>
  <w:style w:type="character" w:customStyle="1" w:styleId="IntenseEmphasis1">
    <w:name w:val="Intense Emphasis1"/>
    <w:uiPriority w:val="21"/>
    <w:qFormat/>
    <w:rsid w:val="007522E3"/>
    <w:rPr>
      <w:rFonts w:cs="Times New Roman"/>
      <w:b/>
      <w:bCs/>
      <w:i/>
      <w:iCs/>
      <w:color w:val="4F81BD"/>
    </w:rPr>
  </w:style>
  <w:style w:type="paragraph" w:customStyle="1" w:styleId="Slog1">
    <w:name w:val="Slog1"/>
    <w:basedOn w:val="Naslov1"/>
    <w:link w:val="Slog1Znak"/>
    <w:autoRedefine/>
    <w:qFormat/>
    <w:rsid w:val="007522E3"/>
    <w:pPr>
      <w:spacing w:before="0" w:after="0" w:line="240" w:lineRule="auto"/>
      <w:ind w:left="360" w:hanging="360"/>
    </w:pPr>
    <w:rPr>
      <w:szCs w:val="28"/>
    </w:rPr>
  </w:style>
  <w:style w:type="character" w:customStyle="1" w:styleId="Slog1Znak">
    <w:name w:val="Slog1 Znak"/>
    <w:link w:val="Slog1"/>
    <w:rsid w:val="007522E3"/>
    <w:rPr>
      <w:rFonts w:ascii="Arial" w:eastAsia="Times New Roman" w:hAnsi="Arial"/>
      <w:b/>
      <w:kern w:val="32"/>
      <w:sz w:val="28"/>
      <w:szCs w:val="28"/>
    </w:rPr>
  </w:style>
  <w:style w:type="paragraph" w:customStyle="1" w:styleId="Slog2">
    <w:name w:val="Slog2"/>
    <w:basedOn w:val="Naslov2"/>
    <w:link w:val="Slog2Znak"/>
    <w:qFormat/>
    <w:rsid w:val="007522E3"/>
    <w:pPr>
      <w:numPr>
        <w:ilvl w:val="1"/>
        <w:numId w:val="58"/>
      </w:numPr>
      <w:spacing w:before="0" w:line="240" w:lineRule="auto"/>
      <w:ind w:left="567" w:hanging="576"/>
    </w:pPr>
    <w:rPr>
      <w:rFonts w:ascii="Arial" w:hAnsi="Arial"/>
      <w:color w:val="000000"/>
    </w:rPr>
  </w:style>
  <w:style w:type="character" w:customStyle="1" w:styleId="Slog2Znak">
    <w:name w:val="Slog2 Znak"/>
    <w:link w:val="Slog2"/>
    <w:rsid w:val="007522E3"/>
    <w:rPr>
      <w:rFonts w:ascii="Arial" w:eastAsia="Times New Roman" w:hAnsi="Arial"/>
      <w:b/>
      <w:bCs/>
      <w:color w:val="000000"/>
      <w:szCs w:val="26"/>
    </w:rPr>
  </w:style>
  <w:style w:type="paragraph" w:customStyle="1" w:styleId="Slog3">
    <w:name w:val="Slog3"/>
    <w:basedOn w:val="Naslov3"/>
    <w:link w:val="Slog3Znak"/>
    <w:autoRedefine/>
    <w:qFormat/>
    <w:rsid w:val="007522E3"/>
    <w:pPr>
      <w:numPr>
        <w:ilvl w:val="2"/>
        <w:numId w:val="58"/>
      </w:numPr>
      <w:spacing w:before="0" w:line="240" w:lineRule="auto"/>
      <w:ind w:left="1288" w:hanging="720"/>
      <w:jc w:val="both"/>
    </w:pPr>
    <w:rPr>
      <w:rFonts w:ascii="Arial" w:hAnsi="Arial"/>
      <w:i w:val="0"/>
      <w:color w:val="000000"/>
    </w:rPr>
  </w:style>
  <w:style w:type="character" w:customStyle="1" w:styleId="Slog3Znak">
    <w:name w:val="Slog3 Znak"/>
    <w:link w:val="Slog3"/>
    <w:rsid w:val="007522E3"/>
    <w:rPr>
      <w:rFonts w:ascii="Arial" w:eastAsia="Times New Roman" w:hAnsi="Arial"/>
      <w:b/>
      <w:bCs/>
      <w:color w:val="000000"/>
    </w:rPr>
  </w:style>
  <w:style w:type="paragraph" w:customStyle="1" w:styleId="NoSpacing1">
    <w:name w:val="No Spacing1"/>
    <w:qFormat/>
    <w:rsid w:val="007522E3"/>
    <w:rPr>
      <w:rFonts w:ascii="Arial" w:eastAsia="Times New Roman" w:hAnsi="Arial"/>
      <w:szCs w:val="22"/>
      <w:lang w:eastAsia="en-US"/>
    </w:rPr>
  </w:style>
  <w:style w:type="paragraph" w:customStyle="1" w:styleId="Alineazatoko">
    <w:name w:val="Alinea za točko"/>
    <w:basedOn w:val="Navaden"/>
    <w:link w:val="AlineazatokoZnak"/>
    <w:qFormat/>
    <w:rsid w:val="007522E3"/>
    <w:pPr>
      <w:tabs>
        <w:tab w:val="num" w:pos="720"/>
      </w:tabs>
      <w:spacing w:line="200" w:lineRule="exact"/>
      <w:ind w:left="720" w:hanging="720"/>
    </w:pPr>
    <w:rPr>
      <w:sz w:val="20"/>
      <w:szCs w:val="20"/>
    </w:rPr>
  </w:style>
  <w:style w:type="character" w:customStyle="1" w:styleId="AlineazatokoZnak">
    <w:name w:val="Alinea za točko Znak"/>
    <w:link w:val="Alineazatoko"/>
    <w:rsid w:val="007522E3"/>
    <w:rPr>
      <w:rFonts w:ascii="Arial" w:eastAsia="Times New Roman" w:hAnsi="Arial"/>
    </w:rPr>
  </w:style>
  <w:style w:type="paragraph" w:customStyle="1" w:styleId="Odstavekseznama1">
    <w:name w:val="Odstavek seznama1"/>
    <w:basedOn w:val="Navaden"/>
    <w:qFormat/>
    <w:rsid w:val="007522E3"/>
    <w:pPr>
      <w:overflowPunct/>
      <w:autoSpaceDE/>
      <w:autoSpaceDN/>
      <w:adjustRightInd/>
      <w:ind w:left="720"/>
      <w:contextualSpacing/>
      <w:jc w:val="left"/>
      <w:textAlignment w:val="auto"/>
    </w:pPr>
    <w:rPr>
      <w:rFonts w:ascii="Times New Roman" w:hAnsi="Times New Roman"/>
      <w:sz w:val="24"/>
      <w:szCs w:val="24"/>
    </w:rPr>
  </w:style>
  <w:style w:type="character" w:customStyle="1" w:styleId="FootnoteTextChar">
    <w:name w:val="Footnote Text Char"/>
    <w:aliases w:val="Sprotna opomba-besedilo Char,Char Char Char,Char Char Char Char Char"/>
    <w:qFormat/>
    <w:locked/>
    <w:rsid w:val="007522E3"/>
    <w:rPr>
      <w:rFonts w:eastAsia="MS Mincho"/>
      <w:lang w:val="sl-SI" w:eastAsia="ja-JP" w:bidi="ar-SA"/>
    </w:rPr>
  </w:style>
  <w:style w:type="paragraph" w:customStyle="1" w:styleId="ListParagraph1">
    <w:name w:val="List Paragraph1"/>
    <w:basedOn w:val="Navaden"/>
    <w:uiPriority w:val="34"/>
    <w:qFormat/>
    <w:rsid w:val="007522E3"/>
    <w:pPr>
      <w:overflowPunct/>
      <w:autoSpaceDE/>
      <w:autoSpaceDN/>
      <w:adjustRightInd/>
      <w:spacing w:after="200" w:line="276" w:lineRule="auto"/>
      <w:ind w:left="720"/>
      <w:contextualSpacing/>
      <w:jc w:val="left"/>
      <w:textAlignment w:val="auto"/>
    </w:pPr>
    <w:rPr>
      <w:rFonts w:ascii="Calibri" w:eastAsia="Calibri" w:hAnsi="Calibri"/>
      <w:szCs w:val="22"/>
      <w:lang w:eastAsia="en-US"/>
    </w:rPr>
  </w:style>
  <w:style w:type="paragraph" w:customStyle="1" w:styleId="ListParagraph2">
    <w:name w:val="List Paragraph2"/>
    <w:basedOn w:val="Navaden"/>
    <w:uiPriority w:val="34"/>
    <w:qFormat/>
    <w:rsid w:val="007522E3"/>
    <w:pPr>
      <w:overflowPunct/>
      <w:autoSpaceDE/>
      <w:autoSpaceDN/>
      <w:adjustRightInd/>
      <w:spacing w:after="200" w:line="276" w:lineRule="auto"/>
      <w:ind w:left="720"/>
      <w:contextualSpacing/>
      <w:jc w:val="left"/>
      <w:textAlignment w:val="auto"/>
    </w:pPr>
    <w:rPr>
      <w:rFonts w:ascii="Calibri" w:eastAsia="Calibri" w:hAnsi="Calibri"/>
      <w:szCs w:val="22"/>
      <w:lang w:eastAsia="en-US"/>
    </w:rPr>
  </w:style>
  <w:style w:type="paragraph" w:customStyle="1" w:styleId="Bodytxt">
    <w:name w:val="Body txt"/>
    <w:basedOn w:val="Navaden"/>
    <w:qFormat/>
    <w:rsid w:val="007522E3"/>
    <w:pPr>
      <w:overflowPunct/>
      <w:autoSpaceDE/>
      <w:autoSpaceDN/>
      <w:adjustRightInd/>
      <w:spacing w:line="288" w:lineRule="auto"/>
      <w:textAlignment w:val="auto"/>
    </w:pPr>
    <w:rPr>
      <w:rFonts w:ascii="Calibri" w:hAnsi="Calibri"/>
      <w:szCs w:val="24"/>
    </w:rPr>
  </w:style>
  <w:style w:type="character" w:customStyle="1" w:styleId="st">
    <w:name w:val="st"/>
    <w:qFormat/>
    <w:rsid w:val="007522E3"/>
  </w:style>
  <w:style w:type="character" w:customStyle="1" w:styleId="apple-converted-space">
    <w:name w:val="apple-converted-space"/>
    <w:qFormat/>
    <w:rsid w:val="007522E3"/>
  </w:style>
  <w:style w:type="character" w:customStyle="1" w:styleId="FootnoteCharacters">
    <w:name w:val="Footnote Characters"/>
    <w:qFormat/>
    <w:rsid w:val="007522E3"/>
  </w:style>
  <w:style w:type="character" w:customStyle="1" w:styleId="EndnoteCharacters">
    <w:name w:val="Endnote Characters"/>
    <w:qFormat/>
    <w:rsid w:val="007522E3"/>
  </w:style>
  <w:style w:type="paragraph" w:customStyle="1" w:styleId="Heading">
    <w:name w:val="Heading"/>
    <w:basedOn w:val="Navaden"/>
    <w:next w:val="Navaden"/>
    <w:qFormat/>
    <w:rsid w:val="007522E3"/>
    <w:pPr>
      <w:keepNext/>
      <w:overflowPunct/>
      <w:autoSpaceDE/>
      <w:autoSpaceDN/>
      <w:adjustRightInd/>
      <w:spacing w:before="240" w:after="120" w:line="240" w:lineRule="atLeast"/>
      <w:textAlignment w:val="auto"/>
    </w:pPr>
    <w:rPr>
      <w:rFonts w:ascii="Liberation Sans" w:eastAsia="Microsoft YaHei" w:hAnsi="Liberation Sans" w:cs="Mangal"/>
      <w:sz w:val="28"/>
      <w:szCs w:val="28"/>
      <w:lang w:eastAsia="en-US"/>
    </w:rPr>
  </w:style>
  <w:style w:type="paragraph" w:customStyle="1" w:styleId="Index">
    <w:name w:val="Index"/>
    <w:basedOn w:val="Navaden"/>
    <w:qFormat/>
    <w:rsid w:val="007522E3"/>
    <w:pPr>
      <w:suppressLineNumbers/>
      <w:overflowPunct/>
      <w:autoSpaceDE/>
      <w:autoSpaceDN/>
      <w:adjustRightInd/>
      <w:spacing w:line="240" w:lineRule="atLeast"/>
      <w:textAlignment w:val="auto"/>
    </w:pPr>
    <w:rPr>
      <w:rFonts w:cs="Mangal"/>
      <w:sz w:val="20"/>
      <w:szCs w:val="24"/>
      <w:lang w:eastAsia="en-US"/>
    </w:rPr>
  </w:style>
  <w:style w:type="paragraph" w:customStyle="1" w:styleId="FrameContents">
    <w:name w:val="Frame Contents"/>
    <w:basedOn w:val="Navaden"/>
    <w:qFormat/>
    <w:rsid w:val="007522E3"/>
    <w:pPr>
      <w:overflowPunct/>
      <w:autoSpaceDE/>
      <w:autoSpaceDN/>
      <w:adjustRightInd/>
      <w:spacing w:line="240" w:lineRule="atLeast"/>
      <w:textAlignment w:val="auto"/>
    </w:pPr>
    <w:rPr>
      <w:sz w:val="20"/>
      <w:szCs w:val="24"/>
      <w:lang w:eastAsia="en-US"/>
    </w:rPr>
  </w:style>
  <w:style w:type="paragraph" w:styleId="Sprotnaopomba-besedilo">
    <w:name w:val="footnote text"/>
    <w:aliases w:val="Sprotna opomba-besedilo,Char Char,Char Char Char Char,Fußnote,Footnote Text Char Char,FSR footnote,lábléc"/>
    <w:basedOn w:val="Navaden"/>
    <w:link w:val="Sprotnaopomba-besediloZnak"/>
    <w:uiPriority w:val="99"/>
    <w:qFormat/>
    <w:locked/>
    <w:rsid w:val="007522E3"/>
    <w:pPr>
      <w:overflowPunct/>
      <w:autoSpaceDE/>
      <w:autoSpaceDN/>
      <w:adjustRightInd/>
      <w:jc w:val="left"/>
      <w:textAlignment w:val="auto"/>
    </w:pPr>
    <w:rPr>
      <w:rFonts w:ascii="Times New Roman" w:hAnsi="Times New Roman"/>
      <w:sz w:val="20"/>
      <w:szCs w:val="20"/>
    </w:rPr>
  </w:style>
  <w:style w:type="character" w:customStyle="1" w:styleId="Sprotnaopomba-besediloZnak">
    <w:name w:val="Sprotna opomba - besedilo Znak"/>
    <w:aliases w:val="Sprotna opomba-besedilo Znak,Char Char Znak,Char Char Char Char Znak,Fußnote Znak,Footnote Text Char Char Znak,FSR footnote Znak,lábléc Znak"/>
    <w:basedOn w:val="Privzetapisavaodstavka"/>
    <w:link w:val="Sprotnaopomba-besedilo"/>
    <w:uiPriority w:val="99"/>
    <w:qFormat/>
    <w:rsid w:val="007522E3"/>
    <w:rPr>
      <w:rFonts w:ascii="Times New Roman" w:eastAsia="Times New Roman" w:hAnsi="Times New Roman"/>
    </w:rPr>
  </w:style>
  <w:style w:type="character" w:styleId="Sprotnaopomba-sklic">
    <w:name w:val="footnote reference"/>
    <w:aliases w:val="Footnote symbol,Fussnota,Footnote,Footnote reference number,number,note TESI,SUPERS,EN Footnote Reference,Times 10 Point,Exposant 3 Point,Footnote Reference_LVL6,Footnote Reference_LVL61,Footnote Reference_LVL62,Odwołanie przypis"/>
    <w:uiPriority w:val="99"/>
    <w:qFormat/>
    <w:locked/>
    <w:rsid w:val="007522E3"/>
    <w:rPr>
      <w:vertAlign w:val="superscript"/>
    </w:rPr>
  </w:style>
  <w:style w:type="paragraph" w:styleId="Naslov">
    <w:name w:val="Title"/>
    <w:basedOn w:val="Navaden"/>
    <w:link w:val="NaslovZnak"/>
    <w:qFormat/>
    <w:locked/>
    <w:rsid w:val="007522E3"/>
    <w:pPr>
      <w:overflowPunct/>
      <w:autoSpaceDE/>
      <w:autoSpaceDN/>
      <w:adjustRightInd/>
      <w:jc w:val="center"/>
      <w:textAlignment w:val="auto"/>
    </w:pPr>
    <w:rPr>
      <w:rFonts w:ascii="Times New Roman" w:hAnsi="Times New Roman"/>
      <w:b/>
      <w:sz w:val="28"/>
      <w:szCs w:val="20"/>
    </w:rPr>
  </w:style>
  <w:style w:type="character" w:customStyle="1" w:styleId="NaslovZnak">
    <w:name w:val="Naslov Znak"/>
    <w:basedOn w:val="Privzetapisavaodstavka"/>
    <w:link w:val="Naslov"/>
    <w:rsid w:val="007522E3"/>
    <w:rPr>
      <w:rFonts w:ascii="Times New Roman" w:eastAsia="Times New Roman" w:hAnsi="Times New Roman"/>
      <w:b/>
      <w:sz w:val="28"/>
    </w:rPr>
  </w:style>
  <w:style w:type="character" w:styleId="Krepko">
    <w:name w:val="Strong"/>
    <w:uiPriority w:val="22"/>
    <w:qFormat/>
    <w:locked/>
    <w:rsid w:val="007522E3"/>
    <w:rPr>
      <w:b/>
      <w:bCs/>
    </w:rPr>
  </w:style>
  <w:style w:type="character" w:styleId="Poudarek">
    <w:name w:val="Emphasis"/>
    <w:uiPriority w:val="20"/>
    <w:qFormat/>
    <w:locked/>
    <w:rsid w:val="007522E3"/>
    <w:rPr>
      <w:i/>
      <w:iCs/>
    </w:rPr>
  </w:style>
  <w:style w:type="paragraph" w:styleId="Brezrazmikov">
    <w:name w:val="No Spacing"/>
    <w:link w:val="BrezrazmikovZnak"/>
    <w:uiPriority w:val="1"/>
    <w:qFormat/>
    <w:locked/>
    <w:rsid w:val="007522E3"/>
    <w:rPr>
      <w:sz w:val="22"/>
      <w:szCs w:val="22"/>
      <w:lang w:eastAsia="en-US"/>
    </w:rPr>
  </w:style>
  <w:style w:type="character" w:customStyle="1" w:styleId="OdstavekseznamaZnak">
    <w:name w:val="Odstavek seznama Znak"/>
    <w:link w:val="Odstavekseznama"/>
    <w:uiPriority w:val="34"/>
    <w:locked/>
    <w:rsid w:val="007522E3"/>
    <w:rPr>
      <w:rFonts w:ascii="Arial" w:eastAsia="Times New Roman" w:hAnsi="Arial"/>
      <w:sz w:val="22"/>
      <w:szCs w:val="16"/>
    </w:rPr>
  </w:style>
  <w:style w:type="character" w:styleId="Intenzivenpoudarek">
    <w:name w:val="Intense Emphasis"/>
    <w:uiPriority w:val="21"/>
    <w:qFormat/>
    <w:locked/>
    <w:rsid w:val="007522E3"/>
    <w:rPr>
      <w:rFonts w:cs="Times New Roman"/>
      <w:b/>
      <w:bCs/>
      <w:i/>
      <w:iCs/>
      <w:color w:val="4F81BD"/>
    </w:rPr>
  </w:style>
  <w:style w:type="paragraph" w:styleId="NaslovTOC">
    <w:name w:val="TOC Heading"/>
    <w:basedOn w:val="Naslov1"/>
    <w:next w:val="Navaden"/>
    <w:uiPriority w:val="39"/>
    <w:qFormat/>
    <w:locked/>
    <w:rsid w:val="007522E3"/>
    <w:pPr>
      <w:keepLines/>
      <w:spacing w:before="480" w:after="0" w:line="276" w:lineRule="auto"/>
      <w:outlineLvl w:val="9"/>
    </w:pPr>
    <w:rPr>
      <w:rFonts w:ascii="Cambria" w:hAnsi="Cambria"/>
      <w:b w:val="0"/>
      <w:bCs/>
      <w:color w:val="365F91"/>
      <w:kern w:val="0"/>
      <w:sz w:val="22"/>
      <w:szCs w:val="28"/>
    </w:rPr>
  </w:style>
  <w:style w:type="paragraph" w:styleId="HTML-oblikovano">
    <w:name w:val="HTML Preformatted"/>
    <w:basedOn w:val="Navaden"/>
    <w:link w:val="HTML-oblikovanoZnak"/>
    <w:unhideWhenUsed/>
    <w:locked/>
    <w:rsid w:val="007522E3"/>
    <w:pPr>
      <w:overflowPunct/>
      <w:autoSpaceDE/>
      <w:autoSpaceDN/>
      <w:adjustRightInd/>
      <w:spacing w:line="260" w:lineRule="atLeast"/>
      <w:jc w:val="left"/>
      <w:textAlignment w:val="auto"/>
    </w:pPr>
    <w:rPr>
      <w:rFonts w:ascii="Courier New" w:eastAsia="Calibri" w:hAnsi="Courier New"/>
      <w:sz w:val="20"/>
      <w:szCs w:val="20"/>
      <w:lang w:eastAsia="en-US"/>
    </w:rPr>
  </w:style>
  <w:style w:type="character" w:customStyle="1" w:styleId="HTML-oblikovanoZnak">
    <w:name w:val="HTML-oblikovano Znak"/>
    <w:basedOn w:val="Privzetapisavaodstavka"/>
    <w:link w:val="HTML-oblikovano"/>
    <w:rsid w:val="007522E3"/>
    <w:rPr>
      <w:rFonts w:ascii="Courier New" w:hAnsi="Courier New"/>
      <w:lang w:eastAsia="en-US"/>
    </w:rPr>
  </w:style>
  <w:style w:type="numbering" w:customStyle="1" w:styleId="Brezseznama1">
    <w:name w:val="Brez seznama1"/>
    <w:next w:val="Brezseznama"/>
    <w:uiPriority w:val="99"/>
    <w:semiHidden/>
    <w:unhideWhenUsed/>
    <w:rsid w:val="007522E3"/>
  </w:style>
  <w:style w:type="paragraph" w:styleId="Zgradbadokumenta">
    <w:name w:val="Document Map"/>
    <w:basedOn w:val="Navaden"/>
    <w:link w:val="ZgradbadokumentaZnak"/>
    <w:locked/>
    <w:rsid w:val="007522E3"/>
    <w:pPr>
      <w:overflowPunct/>
      <w:autoSpaceDE/>
      <w:autoSpaceDN/>
      <w:adjustRightInd/>
      <w:spacing w:line="260" w:lineRule="atLeast"/>
      <w:jc w:val="left"/>
      <w:textAlignment w:val="auto"/>
    </w:pPr>
    <w:rPr>
      <w:rFonts w:ascii="Tahoma" w:hAnsi="Tahoma"/>
      <w:sz w:val="16"/>
      <w:lang w:val="en-US"/>
    </w:rPr>
  </w:style>
  <w:style w:type="character" w:customStyle="1" w:styleId="ZgradbadokumentaZnak">
    <w:name w:val="Zgradba dokumenta Znak"/>
    <w:basedOn w:val="Privzetapisavaodstavka"/>
    <w:link w:val="Zgradbadokumenta"/>
    <w:rsid w:val="007522E3"/>
    <w:rPr>
      <w:rFonts w:ascii="Tahoma" w:eastAsia="Times New Roman" w:hAnsi="Tahoma"/>
      <w:sz w:val="16"/>
      <w:szCs w:val="16"/>
      <w:lang w:val="en-US"/>
    </w:rPr>
  </w:style>
  <w:style w:type="paragraph" w:customStyle="1" w:styleId="Znak1">
    <w:name w:val="Znak1"/>
    <w:basedOn w:val="Pripombabesedilo"/>
    <w:next w:val="Pripombabesedilo"/>
    <w:uiPriority w:val="99"/>
    <w:unhideWhenUsed/>
    <w:rsid w:val="007522E3"/>
    <w:pPr>
      <w:spacing w:after="200"/>
      <w:jc w:val="left"/>
    </w:pPr>
    <w:rPr>
      <w:rFonts w:ascii="Calibri" w:eastAsia="Calibri" w:hAnsi="Calibri"/>
      <w:b/>
      <w:bCs/>
    </w:rPr>
  </w:style>
  <w:style w:type="numbering" w:customStyle="1" w:styleId="Brezseznama11">
    <w:name w:val="Brez seznama11"/>
    <w:next w:val="Brezseznama"/>
    <w:uiPriority w:val="99"/>
    <w:semiHidden/>
    <w:unhideWhenUsed/>
    <w:rsid w:val="007522E3"/>
  </w:style>
  <w:style w:type="paragraph" w:styleId="Golobesedilo">
    <w:name w:val="Plain Text"/>
    <w:basedOn w:val="Navaden"/>
    <w:link w:val="GolobesediloZnak"/>
    <w:unhideWhenUsed/>
    <w:rsid w:val="007522E3"/>
    <w:pPr>
      <w:overflowPunct/>
      <w:autoSpaceDE/>
      <w:autoSpaceDN/>
      <w:adjustRightInd/>
      <w:jc w:val="left"/>
      <w:textAlignment w:val="auto"/>
    </w:pPr>
    <w:rPr>
      <w:rFonts w:ascii="Consolas" w:hAnsi="Consolas"/>
      <w:sz w:val="21"/>
      <w:szCs w:val="21"/>
    </w:rPr>
  </w:style>
  <w:style w:type="character" w:customStyle="1" w:styleId="GolobesediloZnak">
    <w:name w:val="Golo besedilo Znak"/>
    <w:basedOn w:val="Privzetapisavaodstavka"/>
    <w:link w:val="Golobesedilo"/>
    <w:rsid w:val="007522E3"/>
    <w:rPr>
      <w:rFonts w:ascii="Consolas" w:eastAsia="Times New Roman" w:hAnsi="Consolas"/>
      <w:sz w:val="21"/>
      <w:szCs w:val="21"/>
    </w:rPr>
  </w:style>
  <w:style w:type="character" w:customStyle="1" w:styleId="Pripombasklic1">
    <w:name w:val="Pripomba – sklic1"/>
    <w:uiPriority w:val="99"/>
    <w:semiHidden/>
    <w:unhideWhenUsed/>
    <w:rsid w:val="007522E3"/>
    <w:rPr>
      <w:rFonts w:cs="Times New Roman"/>
      <w:sz w:val="16"/>
      <w:szCs w:val="16"/>
    </w:rPr>
  </w:style>
  <w:style w:type="paragraph" w:customStyle="1" w:styleId="Pripombabesedilo1">
    <w:name w:val="Pripomba – besedilo1"/>
    <w:basedOn w:val="Navaden"/>
    <w:uiPriority w:val="99"/>
    <w:semiHidden/>
    <w:unhideWhenUsed/>
    <w:rsid w:val="007522E3"/>
    <w:pPr>
      <w:overflowPunct/>
      <w:autoSpaceDE/>
      <w:autoSpaceDN/>
      <w:adjustRightInd/>
      <w:spacing w:after="200"/>
      <w:jc w:val="left"/>
      <w:textAlignment w:val="auto"/>
    </w:pPr>
    <w:rPr>
      <w:rFonts w:ascii="Calibri" w:hAnsi="Calibri"/>
      <w:sz w:val="20"/>
      <w:szCs w:val="20"/>
    </w:rPr>
  </w:style>
  <w:style w:type="character" w:customStyle="1" w:styleId="PripombabesediloZnak1">
    <w:name w:val="Pripomba – besedilo Znak1"/>
    <w:aliases w:val=" Znak1 Znak"/>
    <w:rsid w:val="007522E3"/>
    <w:rPr>
      <w:rFonts w:ascii="Calibri" w:eastAsia="Calibri" w:hAnsi="Calibri"/>
      <w:lang w:eastAsia="en-US"/>
    </w:rPr>
  </w:style>
  <w:style w:type="paragraph" w:customStyle="1" w:styleId="Default">
    <w:name w:val="Default"/>
    <w:rsid w:val="007522E3"/>
    <w:pPr>
      <w:autoSpaceDE w:val="0"/>
      <w:autoSpaceDN w:val="0"/>
      <w:adjustRightInd w:val="0"/>
    </w:pPr>
    <w:rPr>
      <w:rFonts w:ascii="Arial" w:hAnsi="Arial" w:cs="Arial"/>
      <w:color w:val="000000"/>
      <w:sz w:val="24"/>
      <w:szCs w:val="24"/>
    </w:rPr>
  </w:style>
  <w:style w:type="paragraph" w:customStyle="1" w:styleId="Pa3">
    <w:name w:val="Pa3"/>
    <w:basedOn w:val="Navaden"/>
    <w:next w:val="Navaden"/>
    <w:rsid w:val="007522E3"/>
    <w:pPr>
      <w:overflowPunct/>
      <w:spacing w:line="181" w:lineRule="atLeast"/>
      <w:jc w:val="left"/>
      <w:textAlignment w:val="auto"/>
    </w:pPr>
    <w:rPr>
      <w:rFonts w:ascii="Myriad Pro" w:eastAsia="Calibri" w:hAnsi="Myriad Pro"/>
      <w:sz w:val="24"/>
      <w:szCs w:val="24"/>
    </w:rPr>
  </w:style>
  <w:style w:type="character" w:customStyle="1" w:styleId="A15">
    <w:name w:val="A15"/>
    <w:uiPriority w:val="99"/>
    <w:rsid w:val="007522E3"/>
    <w:rPr>
      <w:rFonts w:cs="Myriad Pro"/>
      <w:b/>
      <w:bCs/>
      <w:color w:val="000000"/>
      <w:sz w:val="28"/>
      <w:szCs w:val="28"/>
    </w:rPr>
  </w:style>
  <w:style w:type="character" w:customStyle="1" w:styleId="A10">
    <w:name w:val="A10"/>
    <w:uiPriority w:val="99"/>
    <w:rsid w:val="007522E3"/>
    <w:rPr>
      <w:rFonts w:cs="Myriad Pro"/>
      <w:color w:val="000000"/>
      <w:sz w:val="10"/>
      <w:szCs w:val="10"/>
    </w:rPr>
  </w:style>
  <w:style w:type="paragraph" w:customStyle="1" w:styleId="Pa0">
    <w:name w:val="Pa0"/>
    <w:basedOn w:val="Navaden"/>
    <w:next w:val="Navaden"/>
    <w:uiPriority w:val="99"/>
    <w:rsid w:val="007522E3"/>
    <w:pPr>
      <w:overflowPunct/>
      <w:spacing w:line="181" w:lineRule="atLeast"/>
      <w:jc w:val="left"/>
      <w:textAlignment w:val="auto"/>
    </w:pPr>
    <w:rPr>
      <w:rFonts w:ascii="Myriad Pro" w:eastAsia="Calibri" w:hAnsi="Myriad Pro"/>
      <w:sz w:val="24"/>
      <w:szCs w:val="24"/>
    </w:rPr>
  </w:style>
  <w:style w:type="paragraph" w:styleId="Seznam">
    <w:name w:val="List"/>
    <w:basedOn w:val="Telobesedila"/>
    <w:locked/>
    <w:rsid w:val="007522E3"/>
    <w:pPr>
      <w:tabs>
        <w:tab w:val="left" w:pos="284"/>
        <w:tab w:val="left" w:pos="567"/>
        <w:tab w:val="left" w:pos="851"/>
        <w:tab w:val="left" w:pos="1134"/>
        <w:tab w:val="left" w:pos="1418"/>
        <w:tab w:val="left" w:pos="1701"/>
        <w:tab w:val="left" w:pos="2268"/>
        <w:tab w:val="left" w:pos="2835"/>
        <w:tab w:val="left" w:pos="3402"/>
      </w:tabs>
      <w:spacing w:after="0" w:line="259" w:lineRule="auto"/>
      <w:ind w:left="284" w:hanging="284"/>
      <w:jc w:val="both"/>
    </w:pPr>
    <w:rPr>
      <w:rFonts w:ascii="Frutiger" w:eastAsia="Times New Roman" w:hAnsi="Frutiger"/>
      <w:w w:val="90"/>
    </w:rPr>
  </w:style>
  <w:style w:type="paragraph" w:styleId="Telobesedila">
    <w:name w:val="Body Text"/>
    <w:aliases w:val="Body"/>
    <w:basedOn w:val="Navaden"/>
    <w:link w:val="TelobesedilaZnak"/>
    <w:unhideWhenUsed/>
    <w:locked/>
    <w:rsid w:val="007522E3"/>
    <w:pPr>
      <w:overflowPunct/>
      <w:autoSpaceDE/>
      <w:autoSpaceDN/>
      <w:adjustRightInd/>
      <w:spacing w:after="120" w:line="276" w:lineRule="auto"/>
      <w:jc w:val="left"/>
      <w:textAlignment w:val="auto"/>
    </w:pPr>
    <w:rPr>
      <w:rFonts w:ascii="Calibri" w:eastAsia="Calibri" w:hAnsi="Calibri"/>
      <w:sz w:val="20"/>
      <w:szCs w:val="20"/>
    </w:rPr>
  </w:style>
  <w:style w:type="character" w:customStyle="1" w:styleId="TelobesedilaZnak">
    <w:name w:val="Telo besedila Znak"/>
    <w:aliases w:val="Body Znak"/>
    <w:basedOn w:val="Privzetapisavaodstavka"/>
    <w:link w:val="Telobesedila"/>
    <w:rsid w:val="007522E3"/>
  </w:style>
  <w:style w:type="paragraph" w:styleId="Kazalovsebine1">
    <w:name w:val="toc 1"/>
    <w:basedOn w:val="Navaden"/>
    <w:next w:val="Navaden"/>
    <w:autoRedefine/>
    <w:uiPriority w:val="39"/>
    <w:unhideWhenUsed/>
    <w:locked/>
    <w:rsid w:val="007522E3"/>
    <w:pPr>
      <w:overflowPunct/>
      <w:autoSpaceDE/>
      <w:autoSpaceDN/>
      <w:adjustRightInd/>
      <w:jc w:val="left"/>
      <w:textAlignment w:val="auto"/>
    </w:pPr>
    <w:rPr>
      <w:rFonts w:eastAsia="Calibri"/>
      <w:sz w:val="20"/>
      <w:szCs w:val="22"/>
      <w:lang w:eastAsia="en-US"/>
    </w:rPr>
  </w:style>
  <w:style w:type="paragraph" w:styleId="Kazalovsebine2">
    <w:name w:val="toc 2"/>
    <w:basedOn w:val="Navaden"/>
    <w:next w:val="Navaden"/>
    <w:autoRedefine/>
    <w:uiPriority w:val="39"/>
    <w:unhideWhenUsed/>
    <w:locked/>
    <w:rsid w:val="007522E3"/>
    <w:pPr>
      <w:tabs>
        <w:tab w:val="left" w:pos="880"/>
        <w:tab w:val="right" w:leader="dot" w:pos="9062"/>
      </w:tabs>
      <w:overflowPunct/>
      <w:autoSpaceDE/>
      <w:autoSpaceDN/>
      <w:adjustRightInd/>
      <w:ind w:left="221"/>
      <w:jc w:val="left"/>
      <w:textAlignment w:val="auto"/>
    </w:pPr>
    <w:rPr>
      <w:rFonts w:ascii="Calibri" w:eastAsia="Calibri" w:hAnsi="Calibri"/>
      <w:szCs w:val="22"/>
      <w:lang w:eastAsia="en-US"/>
    </w:rPr>
  </w:style>
  <w:style w:type="paragraph" w:styleId="Kazalovsebine3">
    <w:name w:val="toc 3"/>
    <w:basedOn w:val="Navaden"/>
    <w:next w:val="Navaden"/>
    <w:autoRedefine/>
    <w:uiPriority w:val="39"/>
    <w:unhideWhenUsed/>
    <w:locked/>
    <w:rsid w:val="007522E3"/>
    <w:pPr>
      <w:tabs>
        <w:tab w:val="left" w:pos="1320"/>
        <w:tab w:val="right" w:leader="dot" w:pos="9062"/>
      </w:tabs>
      <w:overflowPunct/>
      <w:autoSpaceDE/>
      <w:autoSpaceDN/>
      <w:adjustRightInd/>
      <w:ind w:left="442"/>
      <w:jc w:val="left"/>
      <w:textAlignment w:val="auto"/>
    </w:pPr>
    <w:rPr>
      <w:rFonts w:ascii="Calibri" w:eastAsia="Calibri" w:hAnsi="Calibri"/>
      <w:szCs w:val="22"/>
      <w:lang w:eastAsia="en-US"/>
    </w:rPr>
  </w:style>
  <w:style w:type="paragraph" w:styleId="Revizija">
    <w:name w:val="Revision"/>
    <w:hidden/>
    <w:uiPriority w:val="99"/>
    <w:semiHidden/>
    <w:rsid w:val="007522E3"/>
    <w:rPr>
      <w:sz w:val="22"/>
      <w:szCs w:val="22"/>
      <w:lang w:eastAsia="en-US"/>
    </w:rPr>
  </w:style>
  <w:style w:type="paragraph" w:customStyle="1" w:styleId="t">
    <w:name w:val="t"/>
    <w:basedOn w:val="Navaden"/>
    <w:rsid w:val="007522E3"/>
    <w:pPr>
      <w:overflowPunct/>
      <w:autoSpaceDE/>
      <w:autoSpaceDN/>
      <w:adjustRightInd/>
      <w:spacing w:before="300" w:after="225"/>
      <w:ind w:left="15" w:right="15"/>
      <w:jc w:val="center"/>
      <w:textAlignment w:val="auto"/>
    </w:pPr>
    <w:rPr>
      <w:rFonts w:eastAsia="Arial Unicode MS" w:cs="Arial"/>
      <w:b/>
      <w:bCs/>
      <w:color w:val="2E3092"/>
      <w:sz w:val="29"/>
      <w:szCs w:val="29"/>
      <w:lang w:val="en-GB" w:eastAsia="en-US"/>
    </w:rPr>
  </w:style>
  <w:style w:type="paragraph" w:customStyle="1" w:styleId="ZnakZnakCharZnakCharCharZnakCharChar">
    <w:name w:val="Znak Znak Char Znak Char Char Znak Char Char"/>
    <w:basedOn w:val="Navaden"/>
    <w:rsid w:val="007522E3"/>
    <w:pPr>
      <w:overflowPunct/>
      <w:autoSpaceDE/>
      <w:autoSpaceDN/>
      <w:adjustRightInd/>
      <w:jc w:val="left"/>
      <w:textAlignment w:val="auto"/>
    </w:pPr>
    <w:rPr>
      <w:rFonts w:ascii="Times New Roman" w:hAnsi="Times New Roman"/>
      <w:sz w:val="24"/>
      <w:szCs w:val="24"/>
      <w:lang w:val="pl-PL" w:eastAsia="pl-PL"/>
    </w:rPr>
  </w:style>
  <w:style w:type="paragraph" w:styleId="Stvarnokazalo1">
    <w:name w:val="index 1"/>
    <w:basedOn w:val="Navaden"/>
    <w:next w:val="Navaden"/>
    <w:autoRedefine/>
    <w:uiPriority w:val="99"/>
    <w:unhideWhenUsed/>
    <w:locked/>
    <w:rsid w:val="007522E3"/>
    <w:pPr>
      <w:overflowPunct/>
      <w:autoSpaceDE/>
      <w:autoSpaceDN/>
      <w:adjustRightInd/>
      <w:spacing w:after="200" w:line="276" w:lineRule="auto"/>
      <w:ind w:left="220" w:hanging="220"/>
      <w:jc w:val="left"/>
      <w:textAlignment w:val="auto"/>
    </w:pPr>
    <w:rPr>
      <w:rFonts w:ascii="Calibri" w:eastAsia="Calibri" w:hAnsi="Calibri"/>
      <w:szCs w:val="22"/>
      <w:lang w:eastAsia="en-US"/>
    </w:rPr>
  </w:style>
  <w:style w:type="character" w:customStyle="1" w:styleId="OdstavekseznamaZnak1">
    <w:name w:val="Odstavek seznama Znak1"/>
    <w:uiPriority w:val="34"/>
    <w:locked/>
    <w:rsid w:val="007522E3"/>
    <w:rPr>
      <w:rFonts w:ascii="Times New Roman" w:eastAsia="Times New Roman" w:hAnsi="Times New Roman"/>
      <w:sz w:val="24"/>
      <w:szCs w:val="24"/>
    </w:rPr>
  </w:style>
  <w:style w:type="table" w:customStyle="1" w:styleId="Tabelamrea1">
    <w:name w:val="Tabela – mreža1"/>
    <w:basedOn w:val="Navadnatabela"/>
    <w:next w:val="Tabelamrea"/>
    <w:uiPriority w:val="59"/>
    <w:rsid w:val="00752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slov3Znak1">
    <w:name w:val="Naslov 3 Znak1"/>
    <w:uiPriority w:val="9"/>
    <w:rsid w:val="007522E3"/>
    <w:rPr>
      <w:rFonts w:ascii="Cambria" w:eastAsia="Times New Roman" w:hAnsi="Cambria" w:cs="Times New Roman"/>
      <w:b/>
      <w:bCs/>
      <w:sz w:val="26"/>
      <w:szCs w:val="26"/>
    </w:rPr>
  </w:style>
  <w:style w:type="numbering" w:customStyle="1" w:styleId="NoList1">
    <w:name w:val="No List1"/>
    <w:next w:val="Brezseznama"/>
    <w:uiPriority w:val="99"/>
    <w:semiHidden/>
    <w:unhideWhenUsed/>
    <w:rsid w:val="007522E3"/>
  </w:style>
  <w:style w:type="paragraph" w:styleId="Telobesedila2">
    <w:name w:val="Body Text 2"/>
    <w:basedOn w:val="Navaden"/>
    <w:link w:val="Telobesedila2Znak"/>
    <w:locked/>
    <w:rsid w:val="007522E3"/>
    <w:pPr>
      <w:suppressAutoHyphens/>
      <w:overflowPunct/>
      <w:autoSpaceDE/>
      <w:autoSpaceDN/>
      <w:adjustRightInd/>
      <w:spacing w:after="120" w:line="480" w:lineRule="auto"/>
      <w:textAlignment w:val="auto"/>
    </w:pPr>
    <w:rPr>
      <w:rFonts w:ascii="Times New Roman" w:hAnsi="Times New Roman"/>
      <w:sz w:val="24"/>
      <w:szCs w:val="24"/>
      <w:lang w:eastAsia="ar-SA"/>
    </w:rPr>
  </w:style>
  <w:style w:type="character" w:customStyle="1" w:styleId="Telobesedila2Znak">
    <w:name w:val="Telo besedila 2 Znak"/>
    <w:basedOn w:val="Privzetapisavaodstavka"/>
    <w:link w:val="Telobesedila2"/>
    <w:rsid w:val="007522E3"/>
    <w:rPr>
      <w:rFonts w:ascii="Times New Roman" w:eastAsia="Times New Roman" w:hAnsi="Times New Roman"/>
      <w:sz w:val="24"/>
      <w:szCs w:val="24"/>
      <w:lang w:eastAsia="ar-SA"/>
    </w:rPr>
  </w:style>
  <w:style w:type="paragraph" w:customStyle="1" w:styleId="besedilo">
    <w:name w:val="besedilo"/>
    <w:basedOn w:val="Navaden"/>
    <w:uiPriority w:val="99"/>
    <w:rsid w:val="007522E3"/>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autoSpaceDE/>
      <w:autoSpaceDN/>
      <w:adjustRightInd/>
      <w:textAlignment w:val="auto"/>
    </w:pPr>
    <w:rPr>
      <w:rFonts w:ascii="Times New Roman" w:hAnsi="Times New Roman"/>
      <w:sz w:val="24"/>
      <w:szCs w:val="20"/>
      <w:lang w:eastAsia="en-US"/>
    </w:rPr>
  </w:style>
  <w:style w:type="character" w:customStyle="1" w:styleId="varias1">
    <w:name w:val="varias1"/>
    <w:rsid w:val="007522E3"/>
    <w:rPr>
      <w:rFonts w:ascii="Courier New" w:hAnsi="Courier New" w:cs="Courier New" w:hint="default"/>
      <w:sz w:val="18"/>
      <w:szCs w:val="18"/>
    </w:rPr>
  </w:style>
  <w:style w:type="character" w:customStyle="1" w:styleId="fixed1">
    <w:name w:val="fixed1"/>
    <w:rsid w:val="007522E3"/>
    <w:rPr>
      <w:rFonts w:ascii="Arial" w:hAnsi="Arial" w:cs="Arial" w:hint="default"/>
      <w:sz w:val="18"/>
      <w:szCs w:val="18"/>
    </w:rPr>
  </w:style>
  <w:style w:type="paragraph" w:styleId="Navaden-zamik">
    <w:name w:val="Normal Indent"/>
    <w:basedOn w:val="Navaden"/>
    <w:uiPriority w:val="99"/>
    <w:locked/>
    <w:rsid w:val="007522E3"/>
    <w:pPr>
      <w:overflowPunct/>
      <w:autoSpaceDE/>
      <w:autoSpaceDN/>
      <w:adjustRightInd/>
      <w:ind w:left="708"/>
      <w:textAlignment w:val="auto"/>
    </w:pPr>
    <w:rPr>
      <w:rFonts w:ascii="Times New Roman" w:hAnsi="Times New Roman"/>
      <w:sz w:val="24"/>
      <w:szCs w:val="24"/>
      <w:lang w:val="en-US"/>
    </w:rPr>
  </w:style>
  <w:style w:type="paragraph" w:customStyle="1" w:styleId="font0">
    <w:name w:val="font0"/>
    <w:basedOn w:val="Navaden"/>
    <w:uiPriority w:val="99"/>
    <w:rsid w:val="007522E3"/>
    <w:pPr>
      <w:overflowPunct/>
      <w:autoSpaceDE/>
      <w:autoSpaceDN/>
      <w:adjustRightInd/>
      <w:spacing w:before="100" w:beforeAutospacing="1" w:after="100" w:afterAutospacing="1"/>
      <w:textAlignment w:val="auto"/>
    </w:pPr>
    <w:rPr>
      <w:rFonts w:cs="Calibri"/>
      <w:color w:val="000000"/>
      <w:szCs w:val="22"/>
    </w:rPr>
  </w:style>
  <w:style w:type="paragraph" w:customStyle="1" w:styleId="font1">
    <w:name w:val="font1"/>
    <w:basedOn w:val="Navaden"/>
    <w:uiPriority w:val="99"/>
    <w:rsid w:val="007522E3"/>
    <w:pPr>
      <w:overflowPunct/>
      <w:autoSpaceDE/>
      <w:autoSpaceDN/>
      <w:adjustRightInd/>
      <w:spacing w:before="100" w:beforeAutospacing="1" w:after="100" w:afterAutospacing="1"/>
      <w:textAlignment w:val="auto"/>
    </w:pPr>
    <w:rPr>
      <w:rFonts w:cs="Calibri"/>
      <w:color w:val="000000"/>
      <w:szCs w:val="22"/>
    </w:rPr>
  </w:style>
  <w:style w:type="paragraph" w:customStyle="1" w:styleId="font5">
    <w:name w:val="font5"/>
    <w:basedOn w:val="Navaden"/>
    <w:rsid w:val="007522E3"/>
    <w:pPr>
      <w:overflowPunct/>
      <w:autoSpaceDE/>
      <w:autoSpaceDN/>
      <w:adjustRightInd/>
      <w:spacing w:before="100" w:beforeAutospacing="1" w:after="100" w:afterAutospacing="1"/>
      <w:textAlignment w:val="auto"/>
    </w:pPr>
    <w:rPr>
      <w:rFonts w:cs="Calibri"/>
      <w:b/>
      <w:bCs/>
      <w:color w:val="000000"/>
      <w:szCs w:val="22"/>
    </w:rPr>
  </w:style>
  <w:style w:type="paragraph" w:customStyle="1" w:styleId="font6">
    <w:name w:val="font6"/>
    <w:basedOn w:val="Navaden"/>
    <w:uiPriority w:val="99"/>
    <w:rsid w:val="007522E3"/>
    <w:pPr>
      <w:overflowPunct/>
      <w:autoSpaceDE/>
      <w:autoSpaceDN/>
      <w:adjustRightInd/>
      <w:spacing w:before="100" w:beforeAutospacing="1" w:after="100" w:afterAutospacing="1"/>
      <w:textAlignment w:val="auto"/>
    </w:pPr>
    <w:rPr>
      <w:rFonts w:cs="Calibri"/>
      <w:color w:val="000000"/>
      <w:szCs w:val="22"/>
    </w:rPr>
  </w:style>
  <w:style w:type="paragraph" w:customStyle="1" w:styleId="font7">
    <w:name w:val="font7"/>
    <w:basedOn w:val="Navaden"/>
    <w:uiPriority w:val="99"/>
    <w:rsid w:val="007522E3"/>
    <w:pPr>
      <w:overflowPunct/>
      <w:autoSpaceDE/>
      <w:autoSpaceDN/>
      <w:adjustRightInd/>
      <w:spacing w:before="100" w:beforeAutospacing="1" w:after="100" w:afterAutospacing="1"/>
      <w:textAlignment w:val="auto"/>
    </w:pPr>
    <w:rPr>
      <w:rFonts w:cs="Calibri"/>
      <w:color w:val="000000"/>
      <w:szCs w:val="22"/>
    </w:rPr>
  </w:style>
  <w:style w:type="paragraph" w:customStyle="1" w:styleId="font8">
    <w:name w:val="font8"/>
    <w:basedOn w:val="Navaden"/>
    <w:uiPriority w:val="99"/>
    <w:rsid w:val="007522E3"/>
    <w:pPr>
      <w:overflowPunct/>
      <w:autoSpaceDE/>
      <w:autoSpaceDN/>
      <w:adjustRightInd/>
      <w:spacing w:before="100" w:beforeAutospacing="1" w:after="100" w:afterAutospacing="1"/>
      <w:textAlignment w:val="auto"/>
    </w:pPr>
    <w:rPr>
      <w:rFonts w:ascii="Times New Roman" w:hAnsi="Times New Roman"/>
      <w:color w:val="000000"/>
      <w:sz w:val="14"/>
      <w:szCs w:val="14"/>
    </w:rPr>
  </w:style>
  <w:style w:type="paragraph" w:customStyle="1" w:styleId="font9">
    <w:name w:val="font9"/>
    <w:basedOn w:val="Navaden"/>
    <w:uiPriority w:val="99"/>
    <w:rsid w:val="007522E3"/>
    <w:pPr>
      <w:overflowPunct/>
      <w:autoSpaceDE/>
      <w:autoSpaceDN/>
      <w:adjustRightInd/>
      <w:spacing w:before="100" w:beforeAutospacing="1" w:after="100" w:afterAutospacing="1"/>
      <w:textAlignment w:val="auto"/>
    </w:pPr>
    <w:rPr>
      <w:rFonts w:ascii="Times New Roman" w:hAnsi="Times New Roman"/>
      <w:color w:val="000000"/>
      <w:sz w:val="14"/>
      <w:szCs w:val="14"/>
    </w:rPr>
  </w:style>
  <w:style w:type="paragraph" w:customStyle="1" w:styleId="font10">
    <w:name w:val="font10"/>
    <w:basedOn w:val="Navaden"/>
    <w:uiPriority w:val="99"/>
    <w:rsid w:val="007522E3"/>
    <w:pPr>
      <w:overflowPunct/>
      <w:autoSpaceDE/>
      <w:autoSpaceDN/>
      <w:adjustRightInd/>
      <w:spacing w:before="100" w:beforeAutospacing="1" w:after="100" w:afterAutospacing="1"/>
      <w:textAlignment w:val="auto"/>
    </w:pPr>
    <w:rPr>
      <w:rFonts w:cs="Calibri"/>
      <w:i/>
      <w:iCs/>
      <w:color w:val="000000"/>
      <w:szCs w:val="22"/>
    </w:rPr>
  </w:style>
  <w:style w:type="paragraph" w:customStyle="1" w:styleId="font11">
    <w:name w:val="font11"/>
    <w:basedOn w:val="Navaden"/>
    <w:uiPriority w:val="99"/>
    <w:rsid w:val="007522E3"/>
    <w:pPr>
      <w:overflowPunct/>
      <w:autoSpaceDE/>
      <w:autoSpaceDN/>
      <w:adjustRightInd/>
      <w:spacing w:before="100" w:beforeAutospacing="1" w:after="100" w:afterAutospacing="1"/>
      <w:textAlignment w:val="auto"/>
    </w:pPr>
    <w:rPr>
      <w:rFonts w:cs="Calibri"/>
      <w:i/>
      <w:iCs/>
      <w:color w:val="000000"/>
      <w:szCs w:val="22"/>
    </w:rPr>
  </w:style>
  <w:style w:type="paragraph" w:customStyle="1" w:styleId="font12">
    <w:name w:val="font12"/>
    <w:basedOn w:val="Navaden"/>
    <w:uiPriority w:val="99"/>
    <w:rsid w:val="007522E3"/>
    <w:pPr>
      <w:overflowPunct/>
      <w:autoSpaceDE/>
      <w:autoSpaceDN/>
      <w:adjustRightInd/>
      <w:spacing w:before="100" w:beforeAutospacing="1" w:after="100" w:afterAutospacing="1"/>
      <w:textAlignment w:val="auto"/>
    </w:pPr>
    <w:rPr>
      <w:rFonts w:cs="Calibri"/>
      <w:color w:val="000000"/>
      <w:szCs w:val="22"/>
    </w:rPr>
  </w:style>
  <w:style w:type="paragraph" w:customStyle="1" w:styleId="font13">
    <w:name w:val="font13"/>
    <w:basedOn w:val="Navaden"/>
    <w:uiPriority w:val="99"/>
    <w:rsid w:val="007522E3"/>
    <w:pPr>
      <w:overflowPunct/>
      <w:autoSpaceDE/>
      <w:autoSpaceDN/>
      <w:adjustRightInd/>
      <w:spacing w:before="100" w:beforeAutospacing="1" w:after="100" w:afterAutospacing="1"/>
      <w:textAlignment w:val="auto"/>
    </w:pPr>
    <w:rPr>
      <w:rFonts w:cs="Calibri"/>
      <w:color w:val="FF0000"/>
      <w:szCs w:val="22"/>
    </w:rPr>
  </w:style>
  <w:style w:type="paragraph" w:customStyle="1" w:styleId="font14">
    <w:name w:val="font14"/>
    <w:basedOn w:val="Navaden"/>
    <w:uiPriority w:val="99"/>
    <w:rsid w:val="007522E3"/>
    <w:pPr>
      <w:overflowPunct/>
      <w:autoSpaceDE/>
      <w:autoSpaceDN/>
      <w:adjustRightInd/>
      <w:spacing w:before="100" w:beforeAutospacing="1" w:after="100" w:afterAutospacing="1"/>
      <w:textAlignment w:val="auto"/>
    </w:pPr>
    <w:rPr>
      <w:rFonts w:cs="Calibri"/>
      <w:b/>
      <w:bCs/>
      <w:i/>
      <w:iCs/>
      <w:color w:val="000000"/>
      <w:szCs w:val="22"/>
    </w:rPr>
  </w:style>
  <w:style w:type="paragraph" w:customStyle="1" w:styleId="font15">
    <w:name w:val="font15"/>
    <w:basedOn w:val="Navaden"/>
    <w:uiPriority w:val="99"/>
    <w:rsid w:val="007522E3"/>
    <w:pPr>
      <w:overflowPunct/>
      <w:autoSpaceDE/>
      <w:autoSpaceDN/>
      <w:adjustRightInd/>
      <w:spacing w:before="100" w:beforeAutospacing="1" w:after="100" w:afterAutospacing="1"/>
      <w:textAlignment w:val="auto"/>
    </w:pPr>
    <w:rPr>
      <w:rFonts w:cs="Calibri"/>
      <w:color w:val="000000"/>
      <w:szCs w:val="22"/>
    </w:rPr>
  </w:style>
  <w:style w:type="paragraph" w:customStyle="1" w:styleId="font16">
    <w:name w:val="font16"/>
    <w:basedOn w:val="Navaden"/>
    <w:uiPriority w:val="99"/>
    <w:rsid w:val="007522E3"/>
    <w:pPr>
      <w:overflowPunct/>
      <w:autoSpaceDE/>
      <w:autoSpaceDN/>
      <w:adjustRightInd/>
      <w:spacing w:before="100" w:beforeAutospacing="1" w:after="100" w:afterAutospacing="1"/>
      <w:textAlignment w:val="auto"/>
    </w:pPr>
    <w:rPr>
      <w:rFonts w:cs="Calibri"/>
      <w:b/>
      <w:bCs/>
      <w:color w:val="000000"/>
      <w:szCs w:val="22"/>
    </w:rPr>
  </w:style>
  <w:style w:type="paragraph" w:customStyle="1" w:styleId="font17">
    <w:name w:val="font17"/>
    <w:basedOn w:val="Navaden"/>
    <w:uiPriority w:val="99"/>
    <w:rsid w:val="007522E3"/>
    <w:pPr>
      <w:overflowPunct/>
      <w:autoSpaceDE/>
      <w:autoSpaceDN/>
      <w:adjustRightInd/>
      <w:spacing w:before="100" w:beforeAutospacing="1" w:after="100" w:afterAutospacing="1"/>
      <w:textAlignment w:val="auto"/>
    </w:pPr>
    <w:rPr>
      <w:rFonts w:cs="Calibri"/>
      <w:color w:val="000000"/>
      <w:szCs w:val="22"/>
    </w:rPr>
  </w:style>
  <w:style w:type="paragraph" w:customStyle="1" w:styleId="font18">
    <w:name w:val="font18"/>
    <w:basedOn w:val="Navaden"/>
    <w:uiPriority w:val="99"/>
    <w:rsid w:val="007522E3"/>
    <w:pPr>
      <w:overflowPunct/>
      <w:autoSpaceDE/>
      <w:autoSpaceDN/>
      <w:adjustRightInd/>
      <w:spacing w:before="100" w:beforeAutospacing="1" w:after="100" w:afterAutospacing="1"/>
      <w:textAlignment w:val="auto"/>
    </w:pPr>
    <w:rPr>
      <w:rFonts w:cs="Calibri"/>
      <w:b/>
      <w:bCs/>
      <w:color w:val="000000"/>
      <w:szCs w:val="22"/>
    </w:rPr>
  </w:style>
  <w:style w:type="paragraph" w:customStyle="1" w:styleId="font19">
    <w:name w:val="font19"/>
    <w:basedOn w:val="Navaden"/>
    <w:uiPriority w:val="99"/>
    <w:rsid w:val="007522E3"/>
    <w:pPr>
      <w:overflowPunct/>
      <w:autoSpaceDE/>
      <w:autoSpaceDN/>
      <w:adjustRightInd/>
      <w:spacing w:before="100" w:beforeAutospacing="1" w:after="100" w:afterAutospacing="1"/>
      <w:textAlignment w:val="auto"/>
    </w:pPr>
    <w:rPr>
      <w:rFonts w:cs="Calibri"/>
      <w:b/>
      <w:bCs/>
      <w:color w:val="000000"/>
      <w:szCs w:val="22"/>
    </w:rPr>
  </w:style>
  <w:style w:type="paragraph" w:customStyle="1" w:styleId="font20">
    <w:name w:val="font20"/>
    <w:basedOn w:val="Navaden"/>
    <w:uiPriority w:val="99"/>
    <w:rsid w:val="007522E3"/>
    <w:pPr>
      <w:overflowPunct/>
      <w:autoSpaceDE/>
      <w:autoSpaceDN/>
      <w:adjustRightInd/>
      <w:spacing w:before="100" w:beforeAutospacing="1" w:after="100" w:afterAutospacing="1"/>
      <w:textAlignment w:val="auto"/>
    </w:pPr>
    <w:rPr>
      <w:rFonts w:cs="Calibri"/>
      <w:color w:val="000000"/>
      <w:szCs w:val="22"/>
    </w:rPr>
  </w:style>
  <w:style w:type="paragraph" w:customStyle="1" w:styleId="font21">
    <w:name w:val="font21"/>
    <w:basedOn w:val="Navaden"/>
    <w:uiPriority w:val="99"/>
    <w:rsid w:val="007522E3"/>
    <w:pPr>
      <w:overflowPunct/>
      <w:autoSpaceDE/>
      <w:autoSpaceDN/>
      <w:adjustRightInd/>
      <w:spacing w:before="100" w:beforeAutospacing="1" w:after="100" w:afterAutospacing="1"/>
      <w:textAlignment w:val="auto"/>
    </w:pPr>
    <w:rPr>
      <w:rFonts w:cs="Calibri"/>
      <w:b/>
      <w:bCs/>
      <w:color w:val="000000"/>
      <w:szCs w:val="22"/>
    </w:rPr>
  </w:style>
  <w:style w:type="paragraph" w:customStyle="1" w:styleId="font22">
    <w:name w:val="font22"/>
    <w:basedOn w:val="Navaden"/>
    <w:uiPriority w:val="99"/>
    <w:rsid w:val="007522E3"/>
    <w:pPr>
      <w:overflowPunct/>
      <w:autoSpaceDE/>
      <w:autoSpaceDN/>
      <w:adjustRightInd/>
      <w:spacing w:before="100" w:beforeAutospacing="1" w:after="100" w:afterAutospacing="1"/>
      <w:textAlignment w:val="auto"/>
    </w:pPr>
    <w:rPr>
      <w:rFonts w:cs="Calibri"/>
      <w:color w:val="000000"/>
      <w:szCs w:val="22"/>
    </w:rPr>
  </w:style>
  <w:style w:type="paragraph" w:customStyle="1" w:styleId="font23">
    <w:name w:val="font23"/>
    <w:basedOn w:val="Navaden"/>
    <w:uiPriority w:val="99"/>
    <w:rsid w:val="007522E3"/>
    <w:pPr>
      <w:overflowPunct/>
      <w:autoSpaceDE/>
      <w:autoSpaceDN/>
      <w:adjustRightInd/>
      <w:spacing w:before="100" w:beforeAutospacing="1" w:after="100" w:afterAutospacing="1"/>
      <w:textAlignment w:val="auto"/>
    </w:pPr>
    <w:rPr>
      <w:rFonts w:cs="Calibri"/>
      <w:b/>
      <w:bCs/>
      <w:color w:val="000000"/>
      <w:szCs w:val="22"/>
    </w:rPr>
  </w:style>
  <w:style w:type="paragraph" w:customStyle="1" w:styleId="font24">
    <w:name w:val="font24"/>
    <w:basedOn w:val="Navaden"/>
    <w:uiPriority w:val="99"/>
    <w:rsid w:val="007522E3"/>
    <w:pPr>
      <w:overflowPunct/>
      <w:autoSpaceDE/>
      <w:autoSpaceDN/>
      <w:adjustRightInd/>
      <w:spacing w:before="100" w:beforeAutospacing="1" w:after="100" w:afterAutospacing="1"/>
      <w:textAlignment w:val="auto"/>
    </w:pPr>
    <w:rPr>
      <w:rFonts w:cs="Calibri"/>
      <w:b/>
      <w:bCs/>
      <w:i/>
      <w:iCs/>
      <w:color w:val="000000"/>
      <w:szCs w:val="22"/>
    </w:rPr>
  </w:style>
  <w:style w:type="paragraph" w:customStyle="1" w:styleId="font25">
    <w:name w:val="font25"/>
    <w:basedOn w:val="Navaden"/>
    <w:uiPriority w:val="99"/>
    <w:rsid w:val="007522E3"/>
    <w:pPr>
      <w:overflowPunct/>
      <w:autoSpaceDE/>
      <w:autoSpaceDN/>
      <w:adjustRightInd/>
      <w:spacing w:before="100" w:beforeAutospacing="1" w:after="100" w:afterAutospacing="1"/>
      <w:textAlignment w:val="auto"/>
    </w:pPr>
    <w:rPr>
      <w:rFonts w:cs="Calibri"/>
      <w:i/>
      <w:iCs/>
      <w:color w:val="000000"/>
      <w:szCs w:val="22"/>
    </w:rPr>
  </w:style>
  <w:style w:type="paragraph" w:customStyle="1" w:styleId="xl65">
    <w:name w:val="xl65"/>
    <w:basedOn w:val="Navaden"/>
    <w:uiPriority w:val="99"/>
    <w:rsid w:val="007522E3"/>
    <w:pPr>
      <w:pBdr>
        <w:top w:val="single" w:sz="8" w:space="0" w:color="000000"/>
        <w:left w:val="single" w:sz="8" w:space="0" w:color="000000"/>
        <w:bottom w:val="single" w:sz="8" w:space="0" w:color="000000"/>
      </w:pBdr>
      <w:shd w:val="clear" w:color="000000" w:fill="FFC000"/>
      <w:overflowPunct/>
      <w:autoSpaceDE/>
      <w:autoSpaceDN/>
      <w:adjustRightInd/>
      <w:spacing w:before="100" w:beforeAutospacing="1" w:after="100" w:afterAutospacing="1"/>
      <w:jc w:val="center"/>
      <w:textAlignment w:val="center"/>
    </w:pPr>
    <w:rPr>
      <w:rFonts w:ascii="Times New Roman" w:hAnsi="Times New Roman"/>
      <w:b/>
      <w:bCs/>
      <w:color w:val="365F91"/>
      <w:sz w:val="24"/>
      <w:szCs w:val="24"/>
    </w:rPr>
  </w:style>
  <w:style w:type="paragraph" w:customStyle="1" w:styleId="xl66">
    <w:name w:val="xl66"/>
    <w:basedOn w:val="Navaden"/>
    <w:rsid w:val="007522E3"/>
    <w:pPr>
      <w:pBdr>
        <w:left w:val="single" w:sz="8" w:space="0" w:color="000000"/>
        <w:bottom w:val="single" w:sz="8" w:space="0" w:color="000000"/>
        <w:right w:val="single" w:sz="8" w:space="0" w:color="000000"/>
      </w:pBdr>
      <w:overflowPunct/>
      <w:autoSpaceDE/>
      <w:autoSpaceDN/>
      <w:adjustRightInd/>
      <w:spacing w:before="100" w:beforeAutospacing="1" w:after="100" w:afterAutospacing="1"/>
      <w:jc w:val="center"/>
      <w:textAlignment w:val="center"/>
    </w:pPr>
    <w:rPr>
      <w:rFonts w:ascii="Times New Roman" w:hAnsi="Times New Roman"/>
      <w:b/>
      <w:bCs/>
      <w:color w:val="0070C0"/>
      <w:sz w:val="24"/>
      <w:szCs w:val="24"/>
    </w:rPr>
  </w:style>
  <w:style w:type="paragraph" w:customStyle="1" w:styleId="xl67">
    <w:name w:val="xl67"/>
    <w:basedOn w:val="Navaden"/>
    <w:rsid w:val="007522E3"/>
    <w:pPr>
      <w:pBdr>
        <w:bottom w:val="single" w:sz="8" w:space="0" w:color="000000"/>
        <w:right w:val="single" w:sz="8" w:space="0" w:color="000000"/>
      </w:pBdr>
      <w:overflowPunct/>
      <w:autoSpaceDE/>
      <w:autoSpaceDN/>
      <w:adjustRightInd/>
      <w:spacing w:before="100" w:beforeAutospacing="1" w:after="100" w:afterAutospacing="1"/>
      <w:jc w:val="center"/>
      <w:textAlignment w:val="center"/>
    </w:pPr>
    <w:rPr>
      <w:rFonts w:ascii="Times New Roman" w:hAnsi="Times New Roman"/>
      <w:b/>
      <w:bCs/>
      <w:color w:val="0070C0"/>
      <w:sz w:val="24"/>
      <w:szCs w:val="24"/>
    </w:rPr>
  </w:style>
  <w:style w:type="paragraph" w:customStyle="1" w:styleId="xl68">
    <w:name w:val="xl68"/>
    <w:basedOn w:val="Navaden"/>
    <w:rsid w:val="007522E3"/>
    <w:pPr>
      <w:pBdr>
        <w:bottom w:val="single" w:sz="8" w:space="0" w:color="000000"/>
        <w:right w:val="single" w:sz="8" w:space="0" w:color="000000"/>
      </w:pBdr>
      <w:overflowPunct/>
      <w:autoSpaceDE/>
      <w:autoSpaceDN/>
      <w:adjustRightInd/>
      <w:spacing w:before="100" w:beforeAutospacing="1" w:after="100" w:afterAutospacing="1"/>
      <w:jc w:val="center"/>
      <w:textAlignment w:val="center"/>
    </w:pPr>
    <w:rPr>
      <w:rFonts w:ascii="Times New Roman" w:hAnsi="Times New Roman"/>
      <w:b/>
      <w:bCs/>
      <w:color w:val="0070C0"/>
      <w:sz w:val="20"/>
      <w:szCs w:val="20"/>
    </w:rPr>
  </w:style>
  <w:style w:type="paragraph" w:customStyle="1" w:styleId="xl69">
    <w:name w:val="xl69"/>
    <w:basedOn w:val="Navaden"/>
    <w:rsid w:val="007522E3"/>
    <w:pP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xl70">
    <w:name w:val="xl70"/>
    <w:basedOn w:val="Navaden"/>
    <w:rsid w:val="007522E3"/>
    <w:pPr>
      <w:pBdr>
        <w:top w:val="single" w:sz="8" w:space="0" w:color="000000"/>
        <w:left w:val="single" w:sz="8" w:space="0" w:color="000000"/>
        <w:bottom w:val="single" w:sz="8" w:space="0" w:color="000000"/>
      </w:pBdr>
      <w:overflowPunct/>
      <w:autoSpaceDE/>
      <w:autoSpaceDN/>
      <w:adjustRightInd/>
      <w:spacing w:before="100" w:beforeAutospacing="1" w:after="100" w:afterAutospacing="1"/>
      <w:jc w:val="center"/>
      <w:textAlignment w:val="center"/>
    </w:pPr>
    <w:rPr>
      <w:rFonts w:ascii="Times New Roman" w:hAnsi="Times New Roman"/>
      <w:b/>
      <w:bCs/>
      <w:color w:val="0070C0"/>
      <w:sz w:val="24"/>
      <w:szCs w:val="24"/>
    </w:rPr>
  </w:style>
  <w:style w:type="paragraph" w:customStyle="1" w:styleId="xl71">
    <w:name w:val="xl71"/>
    <w:basedOn w:val="Navaden"/>
    <w:rsid w:val="007522E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xl72">
    <w:name w:val="xl72"/>
    <w:basedOn w:val="Navaden"/>
    <w:rsid w:val="007522E3"/>
    <w:pPr>
      <w:pBdr>
        <w:top w:val="single" w:sz="4" w:space="0" w:color="auto"/>
        <w:left w:val="single" w:sz="4" w:space="14" w:color="auto"/>
        <w:bottom w:val="single" w:sz="4" w:space="0" w:color="auto"/>
        <w:right w:val="single" w:sz="4" w:space="0" w:color="auto"/>
      </w:pBdr>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73">
    <w:name w:val="xl73"/>
    <w:basedOn w:val="Navaden"/>
    <w:rsid w:val="007522E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74">
    <w:name w:val="xl74"/>
    <w:basedOn w:val="Navaden"/>
    <w:rsid w:val="007522E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75">
    <w:name w:val="xl75"/>
    <w:basedOn w:val="Navaden"/>
    <w:rsid w:val="007522E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color w:val="000000"/>
      <w:sz w:val="24"/>
      <w:szCs w:val="24"/>
    </w:rPr>
  </w:style>
  <w:style w:type="paragraph" w:customStyle="1" w:styleId="xl76">
    <w:name w:val="xl76"/>
    <w:basedOn w:val="Navaden"/>
    <w:rsid w:val="007522E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b/>
      <w:bCs/>
      <w:sz w:val="24"/>
      <w:szCs w:val="24"/>
    </w:rPr>
  </w:style>
  <w:style w:type="paragraph" w:customStyle="1" w:styleId="xl77">
    <w:name w:val="xl77"/>
    <w:basedOn w:val="Navaden"/>
    <w:rsid w:val="007522E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78">
    <w:name w:val="xl78"/>
    <w:basedOn w:val="Navaden"/>
    <w:rsid w:val="007522E3"/>
    <w:pPr>
      <w:pBdr>
        <w:top w:val="single" w:sz="4" w:space="0" w:color="auto"/>
        <w:left w:val="single" w:sz="4" w:space="14" w:color="auto"/>
        <w:bottom w:val="single" w:sz="4" w:space="0"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Times New Roman" w:hAnsi="Times New Roman"/>
      <w:color w:val="000000"/>
      <w:sz w:val="24"/>
      <w:szCs w:val="24"/>
    </w:rPr>
  </w:style>
  <w:style w:type="paragraph" w:customStyle="1" w:styleId="xl79">
    <w:name w:val="xl79"/>
    <w:basedOn w:val="Navaden"/>
    <w:rsid w:val="007522E3"/>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color w:val="000000"/>
      <w:sz w:val="24"/>
      <w:szCs w:val="24"/>
    </w:rPr>
  </w:style>
  <w:style w:type="paragraph" w:customStyle="1" w:styleId="xl80">
    <w:name w:val="xl80"/>
    <w:basedOn w:val="Navaden"/>
    <w:rsid w:val="007522E3"/>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81">
    <w:name w:val="xl81"/>
    <w:basedOn w:val="Navaden"/>
    <w:rsid w:val="007522E3"/>
    <w:pPr>
      <w:pBdr>
        <w:top w:val="single" w:sz="4" w:space="0" w:color="auto"/>
        <w:left w:val="single" w:sz="4" w:space="14" w:color="auto"/>
        <w:bottom w:val="single" w:sz="4" w:space="0" w:color="auto"/>
        <w:right w:val="single" w:sz="4" w:space="0" w:color="auto"/>
      </w:pBdr>
      <w:overflowPunct/>
      <w:autoSpaceDE/>
      <w:autoSpaceDN/>
      <w:adjustRightInd/>
      <w:spacing w:before="100" w:beforeAutospacing="1" w:after="100" w:afterAutospacing="1"/>
      <w:ind w:firstLineChars="200" w:firstLine="200"/>
      <w:textAlignment w:val="center"/>
    </w:pPr>
    <w:rPr>
      <w:rFonts w:ascii="Times New Roman" w:hAnsi="Times New Roman"/>
      <w:color w:val="000000"/>
      <w:sz w:val="24"/>
      <w:szCs w:val="24"/>
    </w:rPr>
  </w:style>
  <w:style w:type="paragraph" w:customStyle="1" w:styleId="xl82">
    <w:name w:val="xl82"/>
    <w:basedOn w:val="Navaden"/>
    <w:rsid w:val="007522E3"/>
    <w:pPr>
      <w:pBdr>
        <w:top w:val="single" w:sz="4" w:space="0" w:color="auto"/>
        <w:left w:val="single" w:sz="4" w:space="0" w:color="auto"/>
        <w:bottom w:val="single" w:sz="4" w:space="0" w:color="auto"/>
        <w:right w:val="single" w:sz="4" w:space="0" w:color="auto"/>
      </w:pBdr>
      <w:shd w:val="clear" w:color="000000" w:fill="FFC000"/>
      <w:overflowPunct/>
      <w:autoSpaceDE/>
      <w:autoSpaceDN/>
      <w:adjustRightInd/>
      <w:spacing w:before="100" w:beforeAutospacing="1" w:after="100" w:afterAutospacing="1"/>
      <w:jc w:val="center"/>
      <w:textAlignment w:val="center"/>
    </w:pPr>
    <w:rPr>
      <w:rFonts w:ascii="Times New Roman" w:hAnsi="Times New Roman"/>
      <w:b/>
      <w:bCs/>
      <w:sz w:val="24"/>
      <w:szCs w:val="24"/>
    </w:rPr>
  </w:style>
  <w:style w:type="paragraph" w:customStyle="1" w:styleId="xl83">
    <w:name w:val="xl83"/>
    <w:basedOn w:val="Navaden"/>
    <w:rsid w:val="007522E3"/>
    <w:pPr>
      <w:pBdr>
        <w:top w:val="single" w:sz="4" w:space="0" w:color="auto"/>
        <w:left w:val="single" w:sz="4" w:space="0" w:color="auto"/>
        <w:bottom w:val="single" w:sz="4" w:space="0" w:color="auto"/>
        <w:right w:val="single" w:sz="4" w:space="0" w:color="auto"/>
      </w:pBdr>
      <w:shd w:val="clear" w:color="000000" w:fill="FFC000"/>
      <w:overflowPunct/>
      <w:autoSpaceDE/>
      <w:autoSpaceDN/>
      <w:adjustRightInd/>
      <w:spacing w:before="100" w:beforeAutospacing="1" w:after="100" w:afterAutospacing="1"/>
      <w:textAlignment w:val="center"/>
    </w:pPr>
    <w:rPr>
      <w:rFonts w:ascii="Times New Roman" w:hAnsi="Times New Roman"/>
      <w:b/>
      <w:bCs/>
      <w:color w:val="31849B"/>
      <w:sz w:val="24"/>
      <w:szCs w:val="24"/>
    </w:rPr>
  </w:style>
  <w:style w:type="paragraph" w:customStyle="1" w:styleId="xl84">
    <w:name w:val="xl84"/>
    <w:basedOn w:val="Navaden"/>
    <w:rsid w:val="007522E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xl85">
    <w:name w:val="xl85"/>
    <w:basedOn w:val="Navaden"/>
    <w:rsid w:val="007522E3"/>
    <w:pPr>
      <w:pBdr>
        <w:top w:val="single" w:sz="8" w:space="0" w:color="000000"/>
        <w:left w:val="single" w:sz="8" w:space="0" w:color="000000"/>
      </w:pBdr>
      <w:shd w:val="clear" w:color="000000" w:fill="FFC000"/>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86">
    <w:name w:val="xl86"/>
    <w:basedOn w:val="Navaden"/>
    <w:rsid w:val="007522E3"/>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87">
    <w:name w:val="xl87"/>
    <w:basedOn w:val="Navaden"/>
    <w:rsid w:val="007522E3"/>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b/>
      <w:bCs/>
      <w:i/>
      <w:iCs/>
      <w:sz w:val="24"/>
      <w:szCs w:val="24"/>
    </w:rPr>
  </w:style>
  <w:style w:type="paragraph" w:customStyle="1" w:styleId="xl88">
    <w:name w:val="xl88"/>
    <w:basedOn w:val="Navaden"/>
    <w:rsid w:val="007522E3"/>
    <w:pPr>
      <w:pBdr>
        <w:top w:val="single" w:sz="4" w:space="0" w:color="auto"/>
        <w:left w:val="single" w:sz="4" w:space="14" w:color="auto"/>
        <w:bottom w:val="single" w:sz="4" w:space="0"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Wingdings" w:hAnsi="Wingdings"/>
      <w:sz w:val="24"/>
      <w:szCs w:val="24"/>
    </w:rPr>
  </w:style>
  <w:style w:type="paragraph" w:customStyle="1" w:styleId="xl89">
    <w:name w:val="xl89"/>
    <w:basedOn w:val="Navaden"/>
    <w:rsid w:val="007522E3"/>
    <w:pPr>
      <w:pBdr>
        <w:top w:val="single" w:sz="4" w:space="0" w:color="auto"/>
        <w:left w:val="single" w:sz="4" w:space="14" w:color="auto"/>
        <w:bottom w:val="single" w:sz="4" w:space="0"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Wingdings" w:hAnsi="Wingdings"/>
      <w:sz w:val="24"/>
      <w:szCs w:val="24"/>
    </w:rPr>
  </w:style>
  <w:style w:type="paragraph" w:customStyle="1" w:styleId="xl90">
    <w:name w:val="xl90"/>
    <w:basedOn w:val="Navaden"/>
    <w:rsid w:val="007522E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color w:val="1F497D"/>
      <w:sz w:val="24"/>
      <w:szCs w:val="24"/>
    </w:rPr>
  </w:style>
  <w:style w:type="paragraph" w:customStyle="1" w:styleId="xl91">
    <w:name w:val="xl91"/>
    <w:basedOn w:val="Navaden"/>
    <w:rsid w:val="007522E3"/>
    <w:pPr>
      <w:pBdr>
        <w:top w:val="single" w:sz="4" w:space="0" w:color="auto"/>
        <w:left w:val="single" w:sz="4" w:space="14" w:color="auto"/>
        <w:bottom w:val="single" w:sz="4" w:space="0"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92">
    <w:name w:val="xl92"/>
    <w:basedOn w:val="Navaden"/>
    <w:rsid w:val="007522E3"/>
    <w:pPr>
      <w:pBdr>
        <w:top w:val="single" w:sz="4" w:space="0" w:color="auto"/>
        <w:bottom w:val="single" w:sz="4" w:space="0" w:color="auto"/>
      </w:pBd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xl93">
    <w:name w:val="xl93"/>
    <w:basedOn w:val="Navaden"/>
    <w:rsid w:val="007522E3"/>
    <w:pPr>
      <w:pBdr>
        <w:top w:val="single" w:sz="4" w:space="0" w:color="auto"/>
        <w:left w:val="single" w:sz="4" w:space="0" w:color="auto"/>
        <w:bottom w:val="single" w:sz="4" w:space="0" w:color="auto"/>
        <w:right w:val="single" w:sz="4" w:space="0" w:color="auto"/>
      </w:pBdr>
      <w:shd w:val="clear" w:color="000000" w:fill="C6D9F1"/>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94">
    <w:name w:val="xl94"/>
    <w:basedOn w:val="Navaden"/>
    <w:uiPriority w:val="99"/>
    <w:rsid w:val="007522E3"/>
    <w:pPr>
      <w:pBdr>
        <w:top w:val="single" w:sz="4" w:space="0" w:color="auto"/>
        <w:left w:val="single" w:sz="4" w:space="14" w:color="auto"/>
        <w:bottom w:val="single" w:sz="4" w:space="0"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95">
    <w:name w:val="xl95"/>
    <w:basedOn w:val="Navaden"/>
    <w:uiPriority w:val="99"/>
    <w:rsid w:val="007522E3"/>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96">
    <w:name w:val="xl96"/>
    <w:basedOn w:val="Navaden"/>
    <w:uiPriority w:val="99"/>
    <w:rsid w:val="007522E3"/>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97">
    <w:name w:val="xl97"/>
    <w:basedOn w:val="Navaden"/>
    <w:uiPriority w:val="99"/>
    <w:rsid w:val="007522E3"/>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color w:val="000000"/>
      <w:sz w:val="24"/>
      <w:szCs w:val="24"/>
    </w:rPr>
  </w:style>
  <w:style w:type="paragraph" w:customStyle="1" w:styleId="xl98">
    <w:name w:val="xl98"/>
    <w:basedOn w:val="Navaden"/>
    <w:uiPriority w:val="99"/>
    <w:rsid w:val="007522E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color w:val="FF0000"/>
      <w:sz w:val="24"/>
      <w:szCs w:val="24"/>
    </w:rPr>
  </w:style>
  <w:style w:type="paragraph" w:customStyle="1" w:styleId="xl99">
    <w:name w:val="xl99"/>
    <w:basedOn w:val="Navaden"/>
    <w:uiPriority w:val="99"/>
    <w:rsid w:val="007522E3"/>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100">
    <w:name w:val="xl100"/>
    <w:basedOn w:val="Navaden"/>
    <w:uiPriority w:val="99"/>
    <w:rsid w:val="007522E3"/>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01">
    <w:name w:val="xl101"/>
    <w:basedOn w:val="Navaden"/>
    <w:uiPriority w:val="99"/>
    <w:rsid w:val="007522E3"/>
    <w:pPr>
      <w:pBdr>
        <w:left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102">
    <w:name w:val="xl102"/>
    <w:basedOn w:val="Navaden"/>
    <w:uiPriority w:val="99"/>
    <w:rsid w:val="007522E3"/>
    <w:pPr>
      <w:pBdr>
        <w:left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103">
    <w:name w:val="xl103"/>
    <w:basedOn w:val="Navaden"/>
    <w:uiPriority w:val="99"/>
    <w:rsid w:val="007522E3"/>
    <w:pPr>
      <w:pBdr>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04">
    <w:name w:val="xl104"/>
    <w:basedOn w:val="Navaden"/>
    <w:uiPriority w:val="99"/>
    <w:rsid w:val="007522E3"/>
    <w:pPr>
      <w:pBdr>
        <w:left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05">
    <w:name w:val="xl105"/>
    <w:basedOn w:val="Navaden"/>
    <w:uiPriority w:val="99"/>
    <w:rsid w:val="007522E3"/>
    <w:pPr>
      <w:pBdr>
        <w:left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06">
    <w:name w:val="xl106"/>
    <w:basedOn w:val="Navaden"/>
    <w:uiPriority w:val="99"/>
    <w:rsid w:val="007522E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07">
    <w:name w:val="xl107"/>
    <w:basedOn w:val="Navaden"/>
    <w:uiPriority w:val="99"/>
    <w:rsid w:val="007522E3"/>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108">
    <w:name w:val="xl108"/>
    <w:basedOn w:val="Navaden"/>
    <w:uiPriority w:val="99"/>
    <w:rsid w:val="007522E3"/>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109">
    <w:name w:val="xl109"/>
    <w:basedOn w:val="Navaden"/>
    <w:uiPriority w:val="99"/>
    <w:rsid w:val="007522E3"/>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jc w:val="center"/>
      <w:textAlignment w:val="center"/>
    </w:pPr>
    <w:rPr>
      <w:rFonts w:ascii="Times New Roman" w:hAnsi="Times New Roman"/>
      <w:color w:val="FF0000"/>
      <w:sz w:val="24"/>
      <w:szCs w:val="24"/>
    </w:rPr>
  </w:style>
  <w:style w:type="paragraph" w:customStyle="1" w:styleId="xl110">
    <w:name w:val="xl110"/>
    <w:basedOn w:val="Navaden"/>
    <w:uiPriority w:val="99"/>
    <w:rsid w:val="007522E3"/>
    <w:pPr>
      <w:pBdr>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color w:val="000000"/>
      <w:sz w:val="24"/>
      <w:szCs w:val="24"/>
    </w:rPr>
  </w:style>
  <w:style w:type="paragraph" w:customStyle="1" w:styleId="xl111">
    <w:name w:val="xl111"/>
    <w:basedOn w:val="Navaden"/>
    <w:uiPriority w:val="99"/>
    <w:rsid w:val="007522E3"/>
    <w:pPr>
      <w:pBdr>
        <w:left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color w:val="000000"/>
      <w:sz w:val="24"/>
      <w:szCs w:val="24"/>
    </w:rPr>
  </w:style>
  <w:style w:type="paragraph" w:customStyle="1" w:styleId="xl112">
    <w:name w:val="xl112"/>
    <w:basedOn w:val="Navaden"/>
    <w:uiPriority w:val="99"/>
    <w:rsid w:val="007522E3"/>
    <w:pPr>
      <w:pBdr>
        <w:left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b/>
      <w:bCs/>
      <w:sz w:val="24"/>
      <w:szCs w:val="24"/>
    </w:rPr>
  </w:style>
  <w:style w:type="paragraph" w:customStyle="1" w:styleId="xl113">
    <w:name w:val="xl113"/>
    <w:basedOn w:val="Navaden"/>
    <w:uiPriority w:val="99"/>
    <w:rsid w:val="007522E3"/>
    <w:pPr>
      <w:pBdr>
        <w:left w:val="single" w:sz="4" w:space="14"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14">
    <w:name w:val="xl114"/>
    <w:basedOn w:val="Navaden"/>
    <w:uiPriority w:val="99"/>
    <w:rsid w:val="007522E3"/>
    <w:pPr>
      <w:pBdr>
        <w:left w:val="single" w:sz="4" w:space="14"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15">
    <w:name w:val="xl115"/>
    <w:basedOn w:val="Navaden"/>
    <w:uiPriority w:val="99"/>
    <w:rsid w:val="007522E3"/>
    <w:pPr>
      <w:pBdr>
        <w:left w:val="single" w:sz="4" w:space="14" w:color="auto"/>
        <w:bottom w:val="single" w:sz="4" w:space="0"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16">
    <w:name w:val="xl116"/>
    <w:basedOn w:val="Navaden"/>
    <w:uiPriority w:val="99"/>
    <w:rsid w:val="007522E3"/>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17">
    <w:name w:val="xl117"/>
    <w:basedOn w:val="Navaden"/>
    <w:uiPriority w:val="99"/>
    <w:rsid w:val="007522E3"/>
    <w:pPr>
      <w:pBdr>
        <w:left w:val="single" w:sz="4" w:space="14" w:color="auto"/>
        <w:bottom w:val="single" w:sz="4" w:space="0"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Wingdings" w:hAnsi="Wingdings"/>
      <w:color w:val="000000"/>
      <w:sz w:val="24"/>
      <w:szCs w:val="24"/>
    </w:rPr>
  </w:style>
  <w:style w:type="paragraph" w:customStyle="1" w:styleId="xl118">
    <w:name w:val="xl118"/>
    <w:basedOn w:val="Navaden"/>
    <w:uiPriority w:val="99"/>
    <w:rsid w:val="007522E3"/>
    <w:pPr>
      <w:pBdr>
        <w:left w:val="single" w:sz="4" w:space="14"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Wingdings" w:hAnsi="Wingdings"/>
      <w:sz w:val="24"/>
      <w:szCs w:val="24"/>
    </w:rPr>
  </w:style>
  <w:style w:type="paragraph" w:customStyle="1" w:styleId="xl119">
    <w:name w:val="xl119"/>
    <w:basedOn w:val="Navaden"/>
    <w:uiPriority w:val="99"/>
    <w:rsid w:val="007522E3"/>
    <w:pPr>
      <w:pBdr>
        <w:left w:val="single" w:sz="4" w:space="14"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Wingdings" w:hAnsi="Wingdings"/>
      <w:color w:val="000000"/>
      <w:sz w:val="24"/>
      <w:szCs w:val="24"/>
    </w:rPr>
  </w:style>
  <w:style w:type="paragraph" w:customStyle="1" w:styleId="xl120">
    <w:name w:val="xl120"/>
    <w:basedOn w:val="Navaden"/>
    <w:uiPriority w:val="99"/>
    <w:rsid w:val="007522E3"/>
    <w:pPr>
      <w:pBdr>
        <w:top w:val="single" w:sz="4" w:space="0" w:color="auto"/>
        <w:left w:val="single" w:sz="4" w:space="14"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Wingdings" w:hAnsi="Wingdings"/>
      <w:color w:val="000000"/>
      <w:sz w:val="24"/>
      <w:szCs w:val="24"/>
    </w:rPr>
  </w:style>
  <w:style w:type="paragraph" w:customStyle="1" w:styleId="xl121">
    <w:name w:val="xl121"/>
    <w:basedOn w:val="Navaden"/>
    <w:uiPriority w:val="99"/>
    <w:rsid w:val="007522E3"/>
    <w:pPr>
      <w:shd w:val="clear" w:color="000000" w:fill="FFFFFF"/>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22">
    <w:name w:val="xl122"/>
    <w:basedOn w:val="Navaden"/>
    <w:uiPriority w:val="99"/>
    <w:rsid w:val="007522E3"/>
    <w:pPr>
      <w:pBdr>
        <w:right w:val="single" w:sz="4" w:space="0" w:color="auto"/>
      </w:pBdr>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123">
    <w:name w:val="xl123"/>
    <w:basedOn w:val="Navaden"/>
    <w:uiPriority w:val="99"/>
    <w:rsid w:val="007522E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Times New Roman" w:hAnsi="Times New Roman"/>
      <w:color w:val="0070C0"/>
      <w:sz w:val="24"/>
      <w:szCs w:val="24"/>
    </w:rPr>
  </w:style>
  <w:style w:type="paragraph" w:customStyle="1" w:styleId="xl124">
    <w:name w:val="xl124"/>
    <w:basedOn w:val="Navaden"/>
    <w:uiPriority w:val="99"/>
    <w:rsid w:val="007522E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color w:val="0070C0"/>
      <w:sz w:val="24"/>
      <w:szCs w:val="24"/>
    </w:rPr>
  </w:style>
  <w:style w:type="paragraph" w:customStyle="1" w:styleId="xl125">
    <w:name w:val="xl125"/>
    <w:basedOn w:val="Navaden"/>
    <w:uiPriority w:val="99"/>
    <w:rsid w:val="007522E3"/>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Times New Roman" w:hAnsi="Times New Roman"/>
      <w:color w:val="0070C0"/>
      <w:sz w:val="24"/>
      <w:szCs w:val="24"/>
    </w:rPr>
  </w:style>
  <w:style w:type="paragraph" w:customStyle="1" w:styleId="xl126">
    <w:name w:val="xl126"/>
    <w:basedOn w:val="Navaden"/>
    <w:uiPriority w:val="99"/>
    <w:rsid w:val="007522E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color w:val="0070C0"/>
      <w:sz w:val="24"/>
      <w:szCs w:val="24"/>
    </w:rPr>
  </w:style>
  <w:style w:type="paragraph" w:customStyle="1" w:styleId="xl127">
    <w:name w:val="xl127"/>
    <w:basedOn w:val="Navaden"/>
    <w:uiPriority w:val="99"/>
    <w:rsid w:val="007522E3"/>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28">
    <w:name w:val="xl128"/>
    <w:basedOn w:val="Navaden"/>
    <w:uiPriority w:val="99"/>
    <w:rsid w:val="007522E3"/>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jc w:val="center"/>
      <w:textAlignment w:val="center"/>
    </w:pPr>
    <w:rPr>
      <w:rFonts w:ascii="Times New Roman" w:hAnsi="Times New Roman"/>
      <w:color w:val="1F497D"/>
      <w:sz w:val="24"/>
      <w:szCs w:val="24"/>
    </w:rPr>
  </w:style>
  <w:style w:type="paragraph" w:customStyle="1" w:styleId="xl129">
    <w:name w:val="xl129"/>
    <w:basedOn w:val="Navaden"/>
    <w:uiPriority w:val="99"/>
    <w:rsid w:val="007522E3"/>
    <w:pPr>
      <w:pBdr>
        <w:top w:val="single" w:sz="4" w:space="0" w:color="auto"/>
        <w:left w:val="single" w:sz="4" w:space="14" w:color="auto"/>
        <w:bottom w:val="single" w:sz="4" w:space="0" w:color="auto"/>
        <w:right w:val="single" w:sz="4" w:space="0" w:color="auto"/>
      </w:pBdr>
      <w:shd w:val="clear" w:color="000000" w:fill="F2F2F2"/>
      <w:overflowPunct/>
      <w:autoSpaceDE/>
      <w:autoSpaceDN/>
      <w:adjustRightInd/>
      <w:spacing w:before="100" w:beforeAutospacing="1" w:after="100" w:afterAutospacing="1"/>
      <w:ind w:firstLineChars="200" w:firstLine="200"/>
      <w:textAlignment w:val="center"/>
    </w:pPr>
    <w:rPr>
      <w:rFonts w:ascii="Wingdings" w:hAnsi="Wingdings"/>
      <w:sz w:val="24"/>
      <w:szCs w:val="24"/>
    </w:rPr>
  </w:style>
  <w:style w:type="paragraph" w:customStyle="1" w:styleId="xl130">
    <w:name w:val="xl130"/>
    <w:basedOn w:val="Navaden"/>
    <w:uiPriority w:val="99"/>
    <w:rsid w:val="007522E3"/>
    <w:pPr>
      <w:pBdr>
        <w:top w:val="single" w:sz="4" w:space="0" w:color="auto"/>
        <w:left w:val="single" w:sz="4" w:space="0" w:color="auto"/>
        <w:right w:val="single" w:sz="4" w:space="0" w:color="auto"/>
      </w:pBdr>
      <w:shd w:val="clear" w:color="000000" w:fill="F2F2F2"/>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31">
    <w:name w:val="xl131"/>
    <w:basedOn w:val="Navaden"/>
    <w:uiPriority w:val="99"/>
    <w:rsid w:val="007522E3"/>
    <w:pPr>
      <w:pBdr>
        <w:top w:val="single" w:sz="4" w:space="0" w:color="auto"/>
        <w:left w:val="single" w:sz="4" w:space="0" w:color="auto"/>
        <w:right w:val="single" w:sz="4" w:space="0" w:color="auto"/>
      </w:pBdr>
      <w:shd w:val="clear" w:color="000000" w:fill="F2F2F2"/>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132">
    <w:name w:val="xl132"/>
    <w:basedOn w:val="Navaden"/>
    <w:uiPriority w:val="99"/>
    <w:rsid w:val="007522E3"/>
    <w:pPr>
      <w:pBdr>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33">
    <w:name w:val="xl133"/>
    <w:basedOn w:val="Navaden"/>
    <w:uiPriority w:val="99"/>
    <w:rsid w:val="007522E3"/>
    <w:pPr>
      <w:pBdr>
        <w:top w:val="single" w:sz="4" w:space="0" w:color="auto"/>
        <w:left w:val="single" w:sz="4" w:space="0" w:color="auto"/>
        <w:right w:val="single" w:sz="4" w:space="0" w:color="auto"/>
      </w:pBdr>
      <w:shd w:val="clear" w:color="000000" w:fill="F2F2F2"/>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134">
    <w:name w:val="xl134"/>
    <w:basedOn w:val="Navaden"/>
    <w:uiPriority w:val="99"/>
    <w:rsid w:val="007522E3"/>
    <w:pPr>
      <w:pBdr>
        <w:left w:val="single" w:sz="4" w:space="0" w:color="auto"/>
        <w:right w:val="single" w:sz="4" w:space="0" w:color="auto"/>
      </w:pBdr>
      <w:shd w:val="clear" w:color="000000" w:fill="F2F2F2"/>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35">
    <w:name w:val="xl135"/>
    <w:basedOn w:val="Navaden"/>
    <w:uiPriority w:val="99"/>
    <w:rsid w:val="007522E3"/>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textAlignment w:val="center"/>
    </w:pPr>
    <w:rPr>
      <w:rFonts w:ascii="Times New Roman" w:hAnsi="Times New Roman"/>
      <w:color w:val="0070C0"/>
      <w:sz w:val="24"/>
      <w:szCs w:val="24"/>
    </w:rPr>
  </w:style>
  <w:style w:type="paragraph" w:customStyle="1" w:styleId="xl136">
    <w:name w:val="xl136"/>
    <w:basedOn w:val="Navaden"/>
    <w:uiPriority w:val="99"/>
    <w:rsid w:val="007522E3"/>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jc w:val="center"/>
      <w:textAlignment w:val="center"/>
    </w:pPr>
    <w:rPr>
      <w:rFonts w:ascii="Times New Roman" w:hAnsi="Times New Roman"/>
      <w:color w:val="0070C0"/>
      <w:sz w:val="24"/>
      <w:szCs w:val="24"/>
    </w:rPr>
  </w:style>
  <w:style w:type="paragraph" w:customStyle="1" w:styleId="xl137">
    <w:name w:val="xl137"/>
    <w:basedOn w:val="Navaden"/>
    <w:uiPriority w:val="99"/>
    <w:rsid w:val="007522E3"/>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xl138">
    <w:name w:val="xl138"/>
    <w:basedOn w:val="Navaden"/>
    <w:uiPriority w:val="99"/>
    <w:rsid w:val="007522E3"/>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b/>
      <w:bCs/>
      <w:color w:val="000000"/>
      <w:sz w:val="24"/>
      <w:szCs w:val="24"/>
    </w:rPr>
  </w:style>
  <w:style w:type="paragraph" w:customStyle="1" w:styleId="xl139">
    <w:name w:val="xl139"/>
    <w:basedOn w:val="Navaden"/>
    <w:uiPriority w:val="99"/>
    <w:rsid w:val="007522E3"/>
    <w:pPr>
      <w:pBdr>
        <w:left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40">
    <w:name w:val="xl140"/>
    <w:basedOn w:val="Navaden"/>
    <w:uiPriority w:val="99"/>
    <w:rsid w:val="007522E3"/>
    <w:pPr>
      <w:pBdr>
        <w:top w:val="single" w:sz="4" w:space="0" w:color="auto"/>
        <w:left w:val="single" w:sz="4" w:space="0" w:color="auto"/>
        <w:bottom w:val="single" w:sz="4" w:space="0" w:color="auto"/>
        <w:right w:val="single" w:sz="4" w:space="0" w:color="auto"/>
      </w:pBdr>
      <w:shd w:val="clear" w:color="000000" w:fill="C5D9F1"/>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41">
    <w:name w:val="xl141"/>
    <w:basedOn w:val="Navaden"/>
    <w:uiPriority w:val="99"/>
    <w:rsid w:val="007522E3"/>
    <w:pPr>
      <w:pBdr>
        <w:top w:val="single" w:sz="4" w:space="0" w:color="auto"/>
        <w:left w:val="single" w:sz="4" w:space="14" w:color="auto"/>
        <w:bottom w:val="single" w:sz="4" w:space="0" w:color="auto"/>
        <w:right w:val="single" w:sz="4" w:space="0" w:color="auto"/>
      </w:pBdr>
      <w:shd w:val="clear" w:color="000000" w:fill="C5D9F1"/>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42">
    <w:name w:val="xl142"/>
    <w:basedOn w:val="Navaden"/>
    <w:uiPriority w:val="99"/>
    <w:rsid w:val="007522E3"/>
    <w:pPr>
      <w:pBdr>
        <w:top w:val="single" w:sz="4" w:space="0" w:color="auto"/>
        <w:left w:val="single" w:sz="4" w:space="0" w:color="auto"/>
        <w:bottom w:val="single" w:sz="4" w:space="0" w:color="auto"/>
        <w:right w:val="single" w:sz="4" w:space="0" w:color="auto"/>
      </w:pBdr>
      <w:shd w:val="clear" w:color="000000" w:fill="C5D9F1"/>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143">
    <w:name w:val="xl143"/>
    <w:basedOn w:val="Navaden"/>
    <w:uiPriority w:val="99"/>
    <w:rsid w:val="007522E3"/>
    <w:pPr>
      <w:pBdr>
        <w:top w:val="single" w:sz="4" w:space="0" w:color="auto"/>
        <w:left w:val="single" w:sz="4" w:space="14" w:color="auto"/>
      </w:pBdr>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44">
    <w:name w:val="xl144"/>
    <w:basedOn w:val="Navaden"/>
    <w:uiPriority w:val="99"/>
    <w:rsid w:val="007522E3"/>
    <w:pPr>
      <w:pBdr>
        <w:left w:val="single" w:sz="4" w:space="14" w:color="auto"/>
      </w:pBdr>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45">
    <w:name w:val="xl145"/>
    <w:basedOn w:val="Navaden"/>
    <w:uiPriority w:val="99"/>
    <w:rsid w:val="007522E3"/>
    <w:pPr>
      <w:pBdr>
        <w:left w:val="single" w:sz="4" w:space="14" w:color="auto"/>
        <w:bottom w:val="single" w:sz="4" w:space="0" w:color="auto"/>
      </w:pBdr>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46">
    <w:name w:val="xl146"/>
    <w:basedOn w:val="Navaden"/>
    <w:uiPriority w:val="99"/>
    <w:rsid w:val="007522E3"/>
    <w:pPr>
      <w:pBdr>
        <w:top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147">
    <w:name w:val="xl147"/>
    <w:basedOn w:val="Navaden"/>
    <w:uiPriority w:val="99"/>
    <w:rsid w:val="007522E3"/>
    <w:pPr>
      <w:pBdr>
        <w:right w:val="single" w:sz="4" w:space="0" w:color="auto"/>
      </w:pBdr>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148">
    <w:name w:val="xl148"/>
    <w:basedOn w:val="Navaden"/>
    <w:uiPriority w:val="99"/>
    <w:rsid w:val="007522E3"/>
    <w:pPr>
      <w:pBdr>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149">
    <w:name w:val="xl149"/>
    <w:basedOn w:val="Navaden"/>
    <w:uiPriority w:val="99"/>
    <w:rsid w:val="007522E3"/>
    <w:pPr>
      <w:pBdr>
        <w:top w:val="single" w:sz="4" w:space="0" w:color="auto"/>
        <w:left w:val="single" w:sz="4" w:space="14"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50">
    <w:name w:val="xl150"/>
    <w:basedOn w:val="Navaden"/>
    <w:uiPriority w:val="99"/>
    <w:rsid w:val="007522E3"/>
    <w:pPr>
      <w:pBdr>
        <w:left w:val="single" w:sz="4" w:space="14"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51">
    <w:name w:val="xl151"/>
    <w:basedOn w:val="Navaden"/>
    <w:uiPriority w:val="99"/>
    <w:rsid w:val="007522E3"/>
    <w:pPr>
      <w:pBdr>
        <w:top w:val="single" w:sz="8" w:space="0" w:color="000000"/>
        <w:bottom w:val="single" w:sz="8" w:space="0" w:color="000000"/>
      </w:pBdr>
      <w:shd w:val="clear" w:color="000000" w:fill="FFC000"/>
      <w:overflowPunct/>
      <w:autoSpaceDE/>
      <w:autoSpaceDN/>
      <w:adjustRightInd/>
      <w:spacing w:before="100" w:beforeAutospacing="1" w:after="100" w:afterAutospacing="1"/>
      <w:jc w:val="center"/>
      <w:textAlignment w:val="center"/>
    </w:pPr>
    <w:rPr>
      <w:rFonts w:ascii="Times New Roman" w:hAnsi="Times New Roman"/>
      <w:b/>
      <w:bCs/>
      <w:color w:val="1F497D"/>
      <w:sz w:val="28"/>
      <w:szCs w:val="28"/>
    </w:rPr>
  </w:style>
  <w:style w:type="paragraph" w:customStyle="1" w:styleId="xl152">
    <w:name w:val="xl152"/>
    <w:basedOn w:val="Navaden"/>
    <w:uiPriority w:val="99"/>
    <w:rsid w:val="007522E3"/>
    <w:pPr>
      <w:pBdr>
        <w:top w:val="single" w:sz="8" w:space="0" w:color="000000"/>
        <w:bottom w:val="single" w:sz="8" w:space="0" w:color="000000"/>
      </w:pBdr>
      <w:overflowPunct/>
      <w:autoSpaceDE/>
      <w:autoSpaceDN/>
      <w:adjustRightInd/>
      <w:spacing w:before="100" w:beforeAutospacing="1" w:after="100" w:afterAutospacing="1"/>
      <w:jc w:val="center"/>
      <w:textAlignment w:val="center"/>
    </w:pPr>
    <w:rPr>
      <w:rFonts w:ascii="Times New Roman" w:hAnsi="Times New Roman"/>
      <w:sz w:val="28"/>
      <w:szCs w:val="28"/>
    </w:rPr>
  </w:style>
  <w:style w:type="paragraph" w:customStyle="1" w:styleId="xl153">
    <w:name w:val="xl153"/>
    <w:basedOn w:val="Navaden"/>
    <w:uiPriority w:val="99"/>
    <w:rsid w:val="007522E3"/>
    <w:pPr>
      <w:pBdr>
        <w:top w:val="single" w:sz="8" w:space="0" w:color="000000"/>
        <w:bottom w:val="single" w:sz="8" w:space="0" w:color="000000"/>
        <w:right w:val="single" w:sz="8" w:space="0" w:color="000000"/>
      </w:pBdr>
      <w:overflowPunct/>
      <w:autoSpaceDE/>
      <w:autoSpaceDN/>
      <w:adjustRightInd/>
      <w:spacing w:before="100" w:beforeAutospacing="1" w:after="100" w:afterAutospacing="1"/>
      <w:jc w:val="center"/>
      <w:textAlignment w:val="center"/>
    </w:pPr>
    <w:rPr>
      <w:rFonts w:ascii="Times New Roman" w:hAnsi="Times New Roman"/>
      <w:sz w:val="28"/>
      <w:szCs w:val="28"/>
    </w:rPr>
  </w:style>
  <w:style w:type="paragraph" w:customStyle="1" w:styleId="xl154">
    <w:name w:val="xl154"/>
    <w:basedOn w:val="Navaden"/>
    <w:uiPriority w:val="99"/>
    <w:rsid w:val="007522E3"/>
    <w:pPr>
      <w:pBdr>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155">
    <w:name w:val="xl155"/>
    <w:basedOn w:val="Navaden"/>
    <w:uiPriority w:val="99"/>
    <w:rsid w:val="007522E3"/>
    <w:pPr>
      <w:pBdr>
        <w:top w:val="single" w:sz="4" w:space="0" w:color="auto"/>
        <w:left w:val="single" w:sz="4" w:space="14" w:color="auto"/>
        <w:bottom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Times New Roman" w:hAnsi="Times New Roman"/>
      <w:color w:val="000000"/>
      <w:sz w:val="24"/>
      <w:szCs w:val="24"/>
    </w:rPr>
  </w:style>
  <w:style w:type="paragraph" w:customStyle="1" w:styleId="xl156">
    <w:name w:val="xl156"/>
    <w:basedOn w:val="Navaden"/>
    <w:uiPriority w:val="99"/>
    <w:rsid w:val="007522E3"/>
    <w:pPr>
      <w:pBdr>
        <w:top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157">
    <w:name w:val="xl157"/>
    <w:basedOn w:val="Navaden"/>
    <w:uiPriority w:val="99"/>
    <w:rsid w:val="007522E3"/>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textAlignment w:val="center"/>
    </w:pPr>
    <w:rPr>
      <w:rFonts w:ascii="Times New Roman" w:hAnsi="Times New Roman"/>
      <w:color w:val="000000"/>
      <w:sz w:val="24"/>
      <w:szCs w:val="24"/>
    </w:rPr>
  </w:style>
  <w:style w:type="paragraph" w:customStyle="1" w:styleId="xl158">
    <w:name w:val="xl158"/>
    <w:basedOn w:val="Navaden"/>
    <w:uiPriority w:val="99"/>
    <w:rsid w:val="007522E3"/>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159">
    <w:name w:val="xl159"/>
    <w:basedOn w:val="Navaden"/>
    <w:uiPriority w:val="99"/>
    <w:rsid w:val="007522E3"/>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color w:val="000000"/>
      <w:sz w:val="24"/>
      <w:szCs w:val="24"/>
    </w:rPr>
  </w:style>
  <w:style w:type="paragraph" w:customStyle="1" w:styleId="xl160">
    <w:name w:val="xl160"/>
    <w:basedOn w:val="Navaden"/>
    <w:uiPriority w:val="99"/>
    <w:rsid w:val="007522E3"/>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61">
    <w:name w:val="xl161"/>
    <w:basedOn w:val="Navaden"/>
    <w:uiPriority w:val="99"/>
    <w:rsid w:val="007522E3"/>
    <w:pPr>
      <w:pBdr>
        <w:top w:val="single" w:sz="4" w:space="0" w:color="auto"/>
        <w:left w:val="single" w:sz="4" w:space="14" w:color="auto"/>
        <w:bottom w:val="single" w:sz="4" w:space="0" w:color="auto"/>
      </w:pBdr>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62">
    <w:name w:val="xl162"/>
    <w:basedOn w:val="Navaden"/>
    <w:uiPriority w:val="99"/>
    <w:rsid w:val="007522E3"/>
    <w:pPr>
      <w:pBdr>
        <w:top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163">
    <w:name w:val="xl163"/>
    <w:basedOn w:val="Navaden"/>
    <w:uiPriority w:val="99"/>
    <w:rsid w:val="007522E3"/>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64">
    <w:name w:val="xl164"/>
    <w:basedOn w:val="Navaden"/>
    <w:uiPriority w:val="99"/>
    <w:rsid w:val="007522E3"/>
    <w:pPr>
      <w:pBdr>
        <w:top w:val="single" w:sz="4" w:space="0" w:color="auto"/>
        <w:left w:val="single" w:sz="4" w:space="0" w:color="auto"/>
        <w:bottom w:val="single" w:sz="4" w:space="0" w:color="auto"/>
        <w:right w:val="single" w:sz="4" w:space="0" w:color="auto"/>
      </w:pBdr>
      <w:shd w:val="clear" w:color="000000" w:fill="FFC000"/>
      <w:overflowPunct/>
      <w:autoSpaceDE/>
      <w:autoSpaceDN/>
      <w:adjustRightInd/>
      <w:spacing w:before="100" w:beforeAutospacing="1" w:after="100" w:afterAutospacing="1"/>
      <w:textAlignment w:val="center"/>
    </w:pPr>
    <w:rPr>
      <w:rFonts w:ascii="Times New Roman" w:hAnsi="Times New Roman"/>
      <w:b/>
      <w:bCs/>
      <w:sz w:val="24"/>
      <w:szCs w:val="24"/>
    </w:rPr>
  </w:style>
  <w:style w:type="paragraph" w:customStyle="1" w:styleId="xl165">
    <w:name w:val="xl165"/>
    <w:basedOn w:val="Navaden"/>
    <w:uiPriority w:val="99"/>
    <w:rsid w:val="007522E3"/>
    <w:pPr>
      <w:pBdr>
        <w:top w:val="single" w:sz="4" w:space="0" w:color="auto"/>
        <w:left w:val="single" w:sz="4" w:space="0" w:color="auto"/>
        <w:bottom w:val="single" w:sz="4" w:space="0" w:color="auto"/>
      </w:pBdr>
      <w:shd w:val="clear" w:color="000000" w:fill="FFC000"/>
      <w:overflowPunct/>
      <w:autoSpaceDE/>
      <w:autoSpaceDN/>
      <w:adjustRightInd/>
      <w:spacing w:before="100" w:beforeAutospacing="1" w:after="100" w:afterAutospacing="1"/>
      <w:textAlignment w:val="center"/>
    </w:pPr>
    <w:rPr>
      <w:rFonts w:ascii="Times New Roman" w:hAnsi="Times New Roman"/>
      <w:b/>
      <w:bCs/>
      <w:sz w:val="24"/>
      <w:szCs w:val="24"/>
    </w:rPr>
  </w:style>
  <w:style w:type="paragraph" w:customStyle="1" w:styleId="xl166">
    <w:name w:val="xl166"/>
    <w:basedOn w:val="Navaden"/>
    <w:uiPriority w:val="99"/>
    <w:rsid w:val="007522E3"/>
    <w:pPr>
      <w:pBdr>
        <w:top w:val="single" w:sz="4" w:space="0" w:color="auto"/>
      </w:pBdr>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67">
    <w:name w:val="xl167"/>
    <w:basedOn w:val="Navaden"/>
    <w:uiPriority w:val="99"/>
    <w:rsid w:val="007522E3"/>
    <w:pPr>
      <w:pBdr>
        <w:top w:val="single" w:sz="4" w:space="0" w:color="auto"/>
        <w:bottom w:val="single" w:sz="4" w:space="0" w:color="auto"/>
      </w:pBdr>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68">
    <w:name w:val="xl168"/>
    <w:basedOn w:val="Navaden"/>
    <w:uiPriority w:val="99"/>
    <w:rsid w:val="007522E3"/>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69">
    <w:name w:val="xl169"/>
    <w:basedOn w:val="Navaden"/>
    <w:uiPriority w:val="99"/>
    <w:rsid w:val="007522E3"/>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170">
    <w:name w:val="xl170"/>
    <w:basedOn w:val="Navaden"/>
    <w:uiPriority w:val="99"/>
    <w:rsid w:val="007522E3"/>
    <w:pPr>
      <w:pBdr>
        <w:left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i/>
      <w:iCs/>
      <w:sz w:val="24"/>
      <w:szCs w:val="24"/>
    </w:rPr>
  </w:style>
  <w:style w:type="paragraph" w:customStyle="1" w:styleId="xl171">
    <w:name w:val="xl171"/>
    <w:basedOn w:val="Navaden"/>
    <w:uiPriority w:val="99"/>
    <w:rsid w:val="007522E3"/>
    <w:pPr>
      <w:pBdr>
        <w:left w:val="single" w:sz="4" w:space="14" w:color="auto"/>
        <w:bottom w:val="single" w:sz="4" w:space="0"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72">
    <w:name w:val="xl172"/>
    <w:basedOn w:val="Navaden"/>
    <w:uiPriority w:val="99"/>
    <w:rsid w:val="007522E3"/>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xl173">
    <w:name w:val="xl173"/>
    <w:basedOn w:val="Navaden"/>
    <w:uiPriority w:val="99"/>
    <w:rsid w:val="007522E3"/>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xl174">
    <w:name w:val="xl174"/>
    <w:basedOn w:val="Navaden"/>
    <w:uiPriority w:val="99"/>
    <w:rsid w:val="007522E3"/>
    <w:pPr>
      <w:pBdr>
        <w:left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175">
    <w:name w:val="xl175"/>
    <w:basedOn w:val="Navaden"/>
    <w:uiPriority w:val="99"/>
    <w:rsid w:val="007522E3"/>
    <w:pPr>
      <w:pBdr>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176">
    <w:name w:val="xl176"/>
    <w:basedOn w:val="Navaden"/>
    <w:uiPriority w:val="99"/>
    <w:rsid w:val="007522E3"/>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177">
    <w:name w:val="xl177"/>
    <w:basedOn w:val="Navaden"/>
    <w:uiPriority w:val="99"/>
    <w:rsid w:val="007522E3"/>
    <w:pPr>
      <w:pBdr>
        <w:top w:val="single" w:sz="4" w:space="0" w:color="auto"/>
        <w:left w:val="single" w:sz="4" w:space="14" w:color="auto"/>
        <w:right w:val="single" w:sz="4" w:space="0" w:color="auto"/>
      </w:pBdr>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78">
    <w:name w:val="xl178"/>
    <w:basedOn w:val="Navaden"/>
    <w:uiPriority w:val="99"/>
    <w:rsid w:val="007522E3"/>
    <w:pPr>
      <w:pBdr>
        <w:left w:val="single" w:sz="4" w:space="14" w:color="auto"/>
        <w:bottom w:val="single" w:sz="4" w:space="0" w:color="auto"/>
        <w:right w:val="single" w:sz="4" w:space="0" w:color="auto"/>
      </w:pBdr>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79">
    <w:name w:val="xl179"/>
    <w:basedOn w:val="Navaden"/>
    <w:uiPriority w:val="99"/>
    <w:rsid w:val="007522E3"/>
    <w:pPr>
      <w:pBdr>
        <w:top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180">
    <w:name w:val="xl180"/>
    <w:basedOn w:val="Navaden"/>
    <w:uiPriority w:val="99"/>
    <w:rsid w:val="007522E3"/>
    <w:pPr>
      <w:pBdr>
        <w:top w:val="single" w:sz="8" w:space="0" w:color="000000"/>
        <w:bottom w:val="single" w:sz="4" w:space="0" w:color="auto"/>
      </w:pBdr>
      <w:shd w:val="clear" w:color="000000" w:fill="FFC000"/>
      <w:overflowPunct/>
      <w:autoSpaceDE/>
      <w:autoSpaceDN/>
      <w:adjustRightInd/>
      <w:spacing w:before="100" w:beforeAutospacing="1" w:after="100" w:afterAutospacing="1"/>
      <w:textAlignment w:val="center"/>
    </w:pPr>
    <w:rPr>
      <w:rFonts w:ascii="Times New Roman" w:hAnsi="Times New Roman"/>
      <w:b/>
      <w:bCs/>
      <w:sz w:val="24"/>
      <w:szCs w:val="24"/>
    </w:rPr>
  </w:style>
  <w:style w:type="paragraph" w:customStyle="1" w:styleId="xl181">
    <w:name w:val="xl181"/>
    <w:basedOn w:val="Navaden"/>
    <w:uiPriority w:val="99"/>
    <w:rsid w:val="007522E3"/>
    <w:pPr>
      <w:pBdr>
        <w:top w:val="single" w:sz="8" w:space="0" w:color="000000"/>
        <w:bottom w:val="single" w:sz="4" w:space="0" w:color="auto"/>
      </w:pBdr>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82">
    <w:name w:val="xl182"/>
    <w:basedOn w:val="Navaden"/>
    <w:uiPriority w:val="99"/>
    <w:rsid w:val="007522E3"/>
    <w:pPr>
      <w:pBdr>
        <w:top w:val="single" w:sz="8" w:space="0" w:color="000000"/>
        <w:bottom w:val="single" w:sz="4" w:space="0" w:color="auto"/>
        <w:right w:val="single" w:sz="8" w:space="0" w:color="000000"/>
      </w:pBdr>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83">
    <w:name w:val="xl183"/>
    <w:basedOn w:val="Navaden"/>
    <w:uiPriority w:val="99"/>
    <w:rsid w:val="007522E3"/>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184">
    <w:name w:val="xl184"/>
    <w:basedOn w:val="Navaden"/>
    <w:uiPriority w:val="99"/>
    <w:rsid w:val="007522E3"/>
    <w:pPr>
      <w:pBdr>
        <w:top w:val="single" w:sz="4" w:space="0" w:color="auto"/>
        <w:left w:val="single" w:sz="4" w:space="14"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85">
    <w:name w:val="xl185"/>
    <w:basedOn w:val="Navaden"/>
    <w:uiPriority w:val="99"/>
    <w:rsid w:val="007522E3"/>
    <w:pPr>
      <w:pBdr>
        <w:left w:val="single" w:sz="4" w:space="14" w:color="auto"/>
        <w:right w:val="single" w:sz="4" w:space="0" w:color="auto"/>
      </w:pBdr>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86">
    <w:name w:val="xl186"/>
    <w:basedOn w:val="Navaden"/>
    <w:uiPriority w:val="99"/>
    <w:rsid w:val="007522E3"/>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b/>
      <w:bCs/>
      <w:sz w:val="24"/>
      <w:szCs w:val="24"/>
    </w:rPr>
  </w:style>
  <w:style w:type="character" w:customStyle="1" w:styleId="5NormalChar">
    <w:name w:val="5 Normal Char"/>
    <w:link w:val="5Normal"/>
    <w:locked/>
    <w:rsid w:val="007522E3"/>
    <w:rPr>
      <w:rFonts w:ascii="Arial" w:hAnsi="Arial" w:cs="Arial"/>
      <w:spacing w:val="-2"/>
      <w:sz w:val="22"/>
      <w:szCs w:val="22"/>
      <w:lang w:val="en-GB" w:eastAsia="en-GB"/>
    </w:rPr>
  </w:style>
  <w:style w:type="paragraph" w:customStyle="1" w:styleId="5Normal">
    <w:name w:val="5 Normal"/>
    <w:link w:val="5NormalChar"/>
    <w:rsid w:val="007522E3"/>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pPr>
    <w:rPr>
      <w:rFonts w:ascii="Arial" w:hAnsi="Arial" w:cs="Arial"/>
      <w:spacing w:val="-2"/>
      <w:sz w:val="22"/>
      <w:szCs w:val="22"/>
      <w:lang w:val="en-GB" w:eastAsia="en-GB"/>
    </w:rPr>
  </w:style>
  <w:style w:type="paragraph" w:customStyle="1" w:styleId="Tiret1">
    <w:name w:val="Tiret 1"/>
    <w:basedOn w:val="Navaden"/>
    <w:autoRedefine/>
    <w:uiPriority w:val="99"/>
    <w:rsid w:val="007522E3"/>
    <w:pPr>
      <w:numPr>
        <w:numId w:val="59"/>
      </w:numPr>
      <w:tabs>
        <w:tab w:val="clear" w:pos="360"/>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overflowPunct/>
      <w:autoSpaceDE/>
      <w:autoSpaceDN/>
      <w:adjustRightInd/>
      <w:spacing w:after="40"/>
      <w:jc w:val="left"/>
      <w:textAlignment w:val="auto"/>
    </w:pPr>
    <w:rPr>
      <w:szCs w:val="20"/>
      <w:lang w:val="en-GB" w:eastAsia="en-GB"/>
    </w:rPr>
  </w:style>
  <w:style w:type="character" w:customStyle="1" w:styleId="longtext">
    <w:name w:val="long_text"/>
    <w:rsid w:val="007522E3"/>
  </w:style>
  <w:style w:type="character" w:customStyle="1" w:styleId="apple-style-span">
    <w:name w:val="apple-style-span"/>
    <w:rsid w:val="007522E3"/>
  </w:style>
  <w:style w:type="character" w:customStyle="1" w:styleId="FootnoteTextChar1">
    <w:name w:val="Footnote Text Char1"/>
    <w:aliases w:val="Sprotna opomba-besedilo Char1,Char Char Char1,Char Char Char Char Char1"/>
    <w:semiHidden/>
    <w:rsid w:val="007522E3"/>
    <w:rPr>
      <w:sz w:val="20"/>
      <w:szCs w:val="20"/>
    </w:rPr>
  </w:style>
  <w:style w:type="character" w:customStyle="1" w:styleId="HeaderChar1">
    <w:name w:val="Header Char1"/>
    <w:aliases w:val="APEK-4 Char1"/>
    <w:semiHidden/>
    <w:rsid w:val="007522E3"/>
  </w:style>
  <w:style w:type="paragraph" w:styleId="Konnaopomba-besedilo">
    <w:name w:val="endnote text"/>
    <w:basedOn w:val="Navaden"/>
    <w:link w:val="Konnaopomba-besediloZnak"/>
    <w:uiPriority w:val="99"/>
    <w:unhideWhenUsed/>
    <w:locked/>
    <w:rsid w:val="007522E3"/>
    <w:pPr>
      <w:overflowPunct/>
      <w:autoSpaceDE/>
      <w:autoSpaceDN/>
      <w:adjustRightInd/>
      <w:jc w:val="left"/>
      <w:textAlignment w:val="auto"/>
    </w:pPr>
    <w:rPr>
      <w:rFonts w:ascii="Calibri" w:eastAsia="Calibri" w:hAnsi="Calibri"/>
      <w:sz w:val="20"/>
      <w:szCs w:val="20"/>
    </w:rPr>
  </w:style>
  <w:style w:type="character" w:customStyle="1" w:styleId="Konnaopomba-besediloZnak">
    <w:name w:val="Končna opomba - besedilo Znak"/>
    <w:basedOn w:val="Privzetapisavaodstavka"/>
    <w:link w:val="Konnaopomba-besedilo"/>
    <w:uiPriority w:val="99"/>
    <w:rsid w:val="007522E3"/>
  </w:style>
  <w:style w:type="character" w:styleId="Konnaopomba-sklic">
    <w:name w:val="endnote reference"/>
    <w:uiPriority w:val="99"/>
    <w:unhideWhenUsed/>
    <w:locked/>
    <w:rsid w:val="007522E3"/>
    <w:rPr>
      <w:vertAlign w:val="superscript"/>
    </w:rPr>
  </w:style>
  <w:style w:type="table" w:customStyle="1" w:styleId="Svetlamreapoudarek11">
    <w:name w:val="Svetla mreža – poudarek 11"/>
    <w:basedOn w:val="Navadnatabela"/>
    <w:uiPriority w:val="62"/>
    <w:rsid w:val="007522E3"/>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bulet">
    <w:name w:val="bulet"/>
    <w:basedOn w:val="Navaden"/>
    <w:rsid w:val="007522E3"/>
    <w:pPr>
      <w:overflowPunct/>
      <w:spacing w:after="40" w:line="288" w:lineRule="auto"/>
      <w:ind w:left="283" w:hanging="283"/>
      <w:textAlignment w:val="center"/>
    </w:pPr>
    <w:rPr>
      <w:rFonts w:ascii="MetaNormalCELF-Roman" w:eastAsia="Batang" w:hAnsi="MetaNormalCELF-Roman" w:cs="MetaNormalCELF-Roman"/>
      <w:color w:val="000000"/>
      <w:szCs w:val="22"/>
      <w:lang w:eastAsia="ja-JP"/>
    </w:rPr>
  </w:style>
  <w:style w:type="paragraph" w:customStyle="1" w:styleId="h2">
    <w:name w:val="h2"/>
    <w:basedOn w:val="Navaden"/>
    <w:rsid w:val="007522E3"/>
    <w:pPr>
      <w:suppressAutoHyphens/>
      <w:overflowPunct/>
      <w:spacing w:before="142" w:after="85" w:line="288" w:lineRule="auto"/>
      <w:ind w:left="283" w:hanging="283"/>
      <w:jc w:val="left"/>
      <w:textAlignment w:val="center"/>
    </w:pPr>
    <w:rPr>
      <w:rFonts w:ascii="MetaBlackCELF-Roman" w:eastAsia="Batang" w:hAnsi="MetaBlackCELF-Roman" w:cs="MetaBlackCELF-Roman"/>
      <w:color w:val="0019E5"/>
      <w:sz w:val="26"/>
      <w:szCs w:val="26"/>
      <w:lang w:eastAsia="ja-JP"/>
    </w:rPr>
  </w:style>
  <w:style w:type="paragraph" w:customStyle="1" w:styleId="SlogNaslov1Calibri12pt">
    <w:name w:val="Slog Naslov 1 + Calibri 12 pt"/>
    <w:basedOn w:val="Naslov1"/>
    <w:link w:val="SlogNaslov1Calibri12ptZnak"/>
    <w:rsid w:val="007522E3"/>
    <w:pPr>
      <w:numPr>
        <w:numId w:val="60"/>
      </w:numPr>
      <w:shd w:val="clear" w:color="auto" w:fill="E8D1FF"/>
      <w:spacing w:after="240" w:line="240" w:lineRule="auto"/>
    </w:pPr>
    <w:rPr>
      <w:rFonts w:ascii="Calibri" w:eastAsia="MS Mincho" w:hAnsi="Calibri"/>
      <w:bCs/>
      <w:i/>
      <w:iCs/>
      <w:sz w:val="24"/>
      <w:szCs w:val="24"/>
      <w:lang w:eastAsia="ja-JP"/>
    </w:rPr>
  </w:style>
  <w:style w:type="character" w:customStyle="1" w:styleId="SlogNaslov1Calibri12ptZnak">
    <w:name w:val="Slog Naslov 1 + Calibri 12 pt Znak"/>
    <w:link w:val="SlogNaslov1Calibri12pt"/>
    <w:rsid w:val="007522E3"/>
    <w:rPr>
      <w:rFonts w:eastAsia="MS Mincho"/>
      <w:b/>
      <w:bCs/>
      <w:i/>
      <w:iCs/>
      <w:kern w:val="32"/>
      <w:sz w:val="24"/>
      <w:szCs w:val="24"/>
      <w:shd w:val="clear" w:color="auto" w:fill="E8D1FF"/>
      <w:lang w:eastAsia="ja-JP"/>
    </w:rPr>
  </w:style>
  <w:style w:type="paragraph" w:customStyle="1" w:styleId="astandardtiret202">
    <w:name w:val="a_standard_tiret_20_2"/>
    <w:basedOn w:val="Navaden"/>
    <w:rsid w:val="007522E3"/>
    <w:pPr>
      <w:overflowPunct/>
      <w:autoSpaceDE/>
      <w:autoSpaceDN/>
      <w:adjustRightInd/>
      <w:spacing w:after="40"/>
      <w:ind w:right="57"/>
      <w:textAlignment w:val="auto"/>
    </w:pPr>
    <w:rPr>
      <w:rFonts w:ascii="Times New Roman" w:hAnsi="Times New Roman"/>
      <w:sz w:val="24"/>
      <w:szCs w:val="24"/>
    </w:rPr>
  </w:style>
  <w:style w:type="paragraph" w:customStyle="1" w:styleId="atiret202p9">
    <w:name w:val="a_tiret_20_2_p9"/>
    <w:basedOn w:val="Navaden"/>
    <w:rsid w:val="007522E3"/>
    <w:pPr>
      <w:overflowPunct/>
      <w:autoSpaceDE/>
      <w:autoSpaceDN/>
      <w:adjustRightInd/>
      <w:spacing w:after="40"/>
      <w:ind w:right="57"/>
      <w:textAlignment w:val="auto"/>
    </w:pPr>
    <w:rPr>
      <w:rFonts w:ascii="Times New Roman" w:hAnsi="Times New Roman"/>
      <w:sz w:val="24"/>
      <w:szCs w:val="24"/>
    </w:rPr>
  </w:style>
  <w:style w:type="paragraph" w:customStyle="1" w:styleId="asous-titre202p12">
    <w:name w:val="a_sous-titre_20_2_p12"/>
    <w:basedOn w:val="Navaden"/>
    <w:rsid w:val="007522E3"/>
    <w:pPr>
      <w:overflowPunct/>
      <w:autoSpaceDE/>
      <w:autoSpaceDN/>
      <w:adjustRightInd/>
      <w:spacing w:before="120" w:after="80"/>
      <w:ind w:left="284" w:right="57"/>
      <w:textAlignment w:val="auto"/>
    </w:pPr>
    <w:rPr>
      <w:rFonts w:ascii="Times New Roman" w:hAnsi="Times New Roman"/>
      <w:b/>
      <w:bCs/>
      <w:sz w:val="24"/>
      <w:szCs w:val="24"/>
    </w:rPr>
  </w:style>
  <w:style w:type="character" w:customStyle="1" w:styleId="at21">
    <w:name w:val="a__t21"/>
    <w:rsid w:val="007522E3"/>
    <w:rPr>
      <w:b/>
      <w:bCs/>
    </w:rPr>
  </w:style>
  <w:style w:type="character" w:customStyle="1" w:styleId="at31">
    <w:name w:val="a__t31"/>
    <w:rsid w:val="007522E3"/>
    <w:rPr>
      <w:b/>
      <w:bCs/>
    </w:rPr>
  </w:style>
  <w:style w:type="character" w:styleId="tevilkastrani">
    <w:name w:val="page number"/>
    <w:locked/>
    <w:rsid w:val="007522E3"/>
  </w:style>
  <w:style w:type="paragraph" w:customStyle="1" w:styleId="BodyTextIndent31">
    <w:name w:val="Body Text Indent 31"/>
    <w:basedOn w:val="Navaden"/>
    <w:rsid w:val="007522E3"/>
    <w:pPr>
      <w:spacing w:after="120"/>
      <w:ind w:left="283"/>
      <w:jc w:val="left"/>
    </w:pPr>
    <w:rPr>
      <w:rFonts w:ascii="Times New Roman" w:hAnsi="Times New Roman"/>
      <w:sz w:val="16"/>
      <w:szCs w:val="20"/>
    </w:rPr>
  </w:style>
  <w:style w:type="numbering" w:customStyle="1" w:styleId="Brezseznama111">
    <w:name w:val="Brez seznama111"/>
    <w:next w:val="Brezseznama"/>
    <w:semiHidden/>
    <w:rsid w:val="007522E3"/>
  </w:style>
  <w:style w:type="table" w:customStyle="1" w:styleId="Tabelamrea11">
    <w:name w:val="Tabela – mreža11"/>
    <w:basedOn w:val="Navadnatabela"/>
    <w:next w:val="Tabelamrea"/>
    <w:rsid w:val="007522E3"/>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Web2">
    <w:name w:val="Normal (Web)2"/>
    <w:basedOn w:val="Navaden"/>
    <w:rsid w:val="007522E3"/>
    <w:pPr>
      <w:spacing w:before="100" w:after="100"/>
      <w:jc w:val="left"/>
    </w:pPr>
    <w:rPr>
      <w:rFonts w:ascii="Times New Roman" w:hAnsi="Times New Roman"/>
      <w:sz w:val="24"/>
      <w:szCs w:val="20"/>
    </w:rPr>
  </w:style>
  <w:style w:type="paragraph" w:customStyle="1" w:styleId="NormalWeb1">
    <w:name w:val="Normal (Web)1"/>
    <w:basedOn w:val="Navaden"/>
    <w:rsid w:val="007522E3"/>
    <w:pPr>
      <w:spacing w:before="100" w:after="100"/>
      <w:jc w:val="left"/>
    </w:pPr>
    <w:rPr>
      <w:rFonts w:ascii="Times New Roman" w:hAnsi="Times New Roman"/>
      <w:sz w:val="24"/>
      <w:szCs w:val="20"/>
    </w:rPr>
  </w:style>
  <w:style w:type="paragraph" w:styleId="Telobesedila3">
    <w:name w:val="Body Text 3"/>
    <w:basedOn w:val="Navaden"/>
    <w:link w:val="Telobesedila3Znak"/>
    <w:locked/>
    <w:rsid w:val="007522E3"/>
    <w:pPr>
      <w:overflowPunct/>
      <w:autoSpaceDE/>
      <w:autoSpaceDN/>
      <w:adjustRightInd/>
      <w:spacing w:line="288" w:lineRule="auto"/>
      <w:jc w:val="center"/>
      <w:textAlignment w:val="auto"/>
    </w:pPr>
    <w:rPr>
      <w:sz w:val="23"/>
      <w:szCs w:val="24"/>
    </w:rPr>
  </w:style>
  <w:style w:type="character" w:customStyle="1" w:styleId="Telobesedila3Znak">
    <w:name w:val="Telo besedila 3 Znak"/>
    <w:basedOn w:val="Privzetapisavaodstavka"/>
    <w:link w:val="Telobesedila3"/>
    <w:rsid w:val="007522E3"/>
    <w:rPr>
      <w:rFonts w:ascii="Arial" w:eastAsia="Times New Roman" w:hAnsi="Arial"/>
      <w:sz w:val="23"/>
      <w:szCs w:val="24"/>
    </w:rPr>
  </w:style>
  <w:style w:type="numbering" w:customStyle="1" w:styleId="Brezseznama1111">
    <w:name w:val="Brez seznama1111"/>
    <w:next w:val="Brezseznama"/>
    <w:semiHidden/>
    <w:rsid w:val="007522E3"/>
  </w:style>
  <w:style w:type="table" w:customStyle="1" w:styleId="Tabelamrea111">
    <w:name w:val="Tabela – mreža111"/>
    <w:basedOn w:val="Navadnatabela"/>
    <w:next w:val="Tabelamrea"/>
    <w:rsid w:val="007522E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2">
    <w:name w:val="xl22"/>
    <w:basedOn w:val="Navaden"/>
    <w:rsid w:val="007522E3"/>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Times New Roman" w:eastAsia="Arial Unicode MS" w:hAnsi="Times New Roman"/>
      <w:sz w:val="24"/>
      <w:szCs w:val="24"/>
    </w:rPr>
  </w:style>
  <w:style w:type="paragraph" w:customStyle="1" w:styleId="xl43">
    <w:name w:val="xl43"/>
    <w:basedOn w:val="Navaden"/>
    <w:rsid w:val="007522E3"/>
    <w:pPr>
      <w:overflowPunct/>
      <w:autoSpaceDE/>
      <w:autoSpaceDN/>
      <w:adjustRightInd/>
      <w:spacing w:before="100" w:beforeAutospacing="1" w:after="100" w:afterAutospacing="1"/>
      <w:jc w:val="center"/>
      <w:textAlignment w:val="auto"/>
    </w:pPr>
    <w:rPr>
      <w:rFonts w:ascii="Arial Unicode MS" w:eastAsia="Arial Unicode MS" w:hAnsi="Arial Unicode MS" w:cs="Arial Unicode MS"/>
      <w:sz w:val="24"/>
      <w:szCs w:val="24"/>
    </w:rPr>
  </w:style>
  <w:style w:type="paragraph" w:customStyle="1" w:styleId="xl31">
    <w:name w:val="xl31"/>
    <w:basedOn w:val="Navaden"/>
    <w:rsid w:val="007522E3"/>
    <w:pPr>
      <w:overflowPunct/>
      <w:autoSpaceDE/>
      <w:autoSpaceDN/>
      <w:adjustRightInd/>
      <w:spacing w:before="100" w:beforeAutospacing="1" w:after="100" w:afterAutospacing="1"/>
      <w:jc w:val="right"/>
      <w:textAlignment w:val="auto"/>
    </w:pPr>
    <w:rPr>
      <w:rFonts w:eastAsia="Arial Unicode MS" w:cs="Arial"/>
      <w:b/>
      <w:bCs/>
      <w:sz w:val="24"/>
      <w:szCs w:val="24"/>
    </w:rPr>
  </w:style>
  <w:style w:type="paragraph" w:customStyle="1" w:styleId="StyleHeading116ptJustifiedLinespacingMultiple12li">
    <w:name w:val="Style Heading 1 + 16 pt Justified Line spacing:  Multiple 12 li"/>
    <w:basedOn w:val="Naslov1"/>
    <w:rsid w:val="007522E3"/>
    <w:pPr>
      <w:numPr>
        <w:numId w:val="61"/>
      </w:numPr>
      <w:spacing w:before="0" w:after="0" w:line="288" w:lineRule="auto"/>
      <w:jc w:val="both"/>
    </w:pPr>
    <w:rPr>
      <w:rFonts w:ascii="Times New Roman" w:hAnsi="Times New Roman"/>
      <w:bCs/>
      <w:kern w:val="0"/>
      <w:sz w:val="32"/>
      <w:szCs w:val="20"/>
      <w:lang w:eastAsia="en-US"/>
    </w:rPr>
  </w:style>
  <w:style w:type="paragraph" w:customStyle="1" w:styleId="StyleHeading2TimesNewRomanNotItalicBefore0ptAfter">
    <w:name w:val="Style Heading 2 + Times New Roman Not Italic Before:  0 pt After..."/>
    <w:basedOn w:val="Naslov2"/>
    <w:rsid w:val="007522E3"/>
    <w:pPr>
      <w:keepLines w:val="0"/>
      <w:numPr>
        <w:ilvl w:val="1"/>
        <w:numId w:val="61"/>
      </w:numPr>
      <w:spacing w:before="0" w:line="288" w:lineRule="auto"/>
    </w:pPr>
    <w:rPr>
      <w:rFonts w:ascii="Times New Roman" w:hAnsi="Times New Roman"/>
      <w:sz w:val="28"/>
      <w:szCs w:val="20"/>
    </w:rPr>
  </w:style>
  <w:style w:type="paragraph" w:customStyle="1" w:styleId="StyleHeading3TimesNewRoman12ptJustifiedBefore0pt">
    <w:name w:val="Style Heading 3 + Times New Roman 12 pt Justified Before:  0 pt..."/>
    <w:basedOn w:val="Naslov3"/>
    <w:rsid w:val="007522E3"/>
    <w:pPr>
      <w:keepLines w:val="0"/>
      <w:numPr>
        <w:ilvl w:val="2"/>
        <w:numId w:val="61"/>
      </w:numPr>
      <w:spacing w:before="0" w:line="288" w:lineRule="auto"/>
      <w:jc w:val="both"/>
    </w:pPr>
    <w:rPr>
      <w:rFonts w:ascii="Times New Roman" w:hAnsi="Times New Roman"/>
      <w:i w:val="0"/>
      <w:sz w:val="24"/>
    </w:rPr>
  </w:style>
  <w:style w:type="paragraph" w:customStyle="1" w:styleId="Ppika">
    <w:name w:val="P pika"/>
    <w:basedOn w:val="Navaden"/>
    <w:rsid w:val="007522E3"/>
    <w:pPr>
      <w:widowControl w:val="0"/>
      <w:numPr>
        <w:numId w:val="62"/>
      </w:numPr>
      <w:overflowPunct/>
      <w:autoSpaceDE/>
      <w:autoSpaceDN/>
      <w:spacing w:before="60" w:after="60" w:line="360" w:lineRule="atLeast"/>
    </w:pPr>
    <w:rPr>
      <w:szCs w:val="24"/>
    </w:rPr>
  </w:style>
  <w:style w:type="paragraph" w:styleId="Oznaenseznam">
    <w:name w:val="List Bullet"/>
    <w:basedOn w:val="Navaden"/>
    <w:locked/>
    <w:rsid w:val="007522E3"/>
    <w:pPr>
      <w:numPr>
        <w:numId w:val="63"/>
      </w:numPr>
      <w:overflowPunct/>
      <w:autoSpaceDE/>
      <w:autoSpaceDN/>
      <w:adjustRightInd/>
      <w:jc w:val="left"/>
      <w:textAlignment w:val="auto"/>
    </w:pPr>
    <w:rPr>
      <w:rFonts w:ascii="Times New Roman" w:hAnsi="Times New Roman"/>
      <w:sz w:val="24"/>
      <w:szCs w:val="24"/>
    </w:rPr>
  </w:style>
  <w:style w:type="paragraph" w:customStyle="1" w:styleId="Navaden2">
    <w:name w:val="Navaden2"/>
    <w:basedOn w:val="Navaden"/>
    <w:next w:val="Navaden"/>
    <w:rsid w:val="007522E3"/>
    <w:pPr>
      <w:overflowPunct/>
      <w:textAlignment w:val="auto"/>
    </w:pPr>
    <w:rPr>
      <w:rFonts w:ascii="Tahoma" w:hAnsi="Tahoma"/>
      <w:sz w:val="24"/>
      <w:szCs w:val="24"/>
      <w:lang w:val="en-US" w:eastAsia="en-US"/>
    </w:rPr>
  </w:style>
  <w:style w:type="paragraph" w:customStyle="1" w:styleId="Vsebinatabele">
    <w:name w:val="Vsebina tabele"/>
    <w:basedOn w:val="Navaden"/>
    <w:rsid w:val="007522E3"/>
    <w:pPr>
      <w:suppressLineNumbers/>
      <w:suppressAutoHyphens/>
      <w:overflowPunct/>
      <w:autoSpaceDE/>
      <w:autoSpaceDN/>
      <w:adjustRightInd/>
      <w:jc w:val="left"/>
      <w:textAlignment w:val="auto"/>
    </w:pPr>
    <w:rPr>
      <w:rFonts w:ascii="Times New Roman" w:hAnsi="Times New Roman"/>
      <w:sz w:val="24"/>
      <w:szCs w:val="24"/>
      <w:lang w:eastAsia="ar-SA"/>
    </w:rPr>
  </w:style>
  <w:style w:type="paragraph" w:customStyle="1" w:styleId="Pa7">
    <w:name w:val="Pa7"/>
    <w:basedOn w:val="Navaden"/>
    <w:next w:val="Navaden"/>
    <w:rsid w:val="007522E3"/>
    <w:pPr>
      <w:overflowPunct/>
      <w:spacing w:line="161" w:lineRule="atLeast"/>
      <w:jc w:val="left"/>
      <w:textAlignment w:val="auto"/>
    </w:pPr>
    <w:rPr>
      <w:rFonts w:ascii="Humnst777 Lt BT" w:hAnsi="Humnst777 Lt BT"/>
      <w:sz w:val="24"/>
      <w:szCs w:val="24"/>
      <w:lang w:val="en-US" w:eastAsia="en-US"/>
    </w:rPr>
  </w:style>
  <w:style w:type="paragraph" w:customStyle="1" w:styleId="msolistparagraph0">
    <w:name w:val="msolistparagraph"/>
    <w:basedOn w:val="Navaden"/>
    <w:rsid w:val="007522E3"/>
    <w:pPr>
      <w:overflowPunct/>
      <w:autoSpaceDE/>
      <w:autoSpaceDN/>
      <w:adjustRightInd/>
      <w:ind w:left="720"/>
      <w:jc w:val="left"/>
      <w:textAlignment w:val="auto"/>
    </w:pPr>
    <w:rPr>
      <w:rFonts w:ascii="Calibri" w:hAnsi="Calibri"/>
      <w:szCs w:val="22"/>
      <w:lang w:val="en-US" w:eastAsia="en-US"/>
    </w:rPr>
  </w:style>
  <w:style w:type="paragraph" w:styleId="Oznaenseznam2">
    <w:name w:val="List Bullet 2"/>
    <w:basedOn w:val="Navaden"/>
    <w:locked/>
    <w:rsid w:val="007522E3"/>
    <w:pPr>
      <w:numPr>
        <w:numId w:val="64"/>
      </w:numPr>
      <w:overflowPunct/>
      <w:autoSpaceDE/>
      <w:autoSpaceDN/>
      <w:adjustRightInd/>
      <w:contextualSpacing/>
      <w:jc w:val="left"/>
      <w:textAlignment w:val="auto"/>
    </w:pPr>
    <w:rPr>
      <w:rFonts w:ascii="Times New Roman" w:hAnsi="Times New Roman"/>
      <w:sz w:val="24"/>
      <w:szCs w:val="24"/>
    </w:rPr>
  </w:style>
  <w:style w:type="paragraph" w:customStyle="1" w:styleId="CM1">
    <w:name w:val="CM1"/>
    <w:basedOn w:val="Default"/>
    <w:next w:val="Default"/>
    <w:uiPriority w:val="99"/>
    <w:rsid w:val="007522E3"/>
    <w:rPr>
      <w:rFonts w:ascii="EUAlbertina" w:eastAsia="Times New Roman" w:hAnsi="EUAlbertina" w:cs="Times New Roman"/>
      <w:color w:val="auto"/>
    </w:rPr>
  </w:style>
  <w:style w:type="paragraph" w:customStyle="1" w:styleId="CM3">
    <w:name w:val="CM3"/>
    <w:basedOn w:val="Default"/>
    <w:next w:val="Default"/>
    <w:uiPriority w:val="99"/>
    <w:rsid w:val="007522E3"/>
    <w:rPr>
      <w:rFonts w:ascii="EUAlbertina" w:eastAsia="Times New Roman" w:hAnsi="EUAlbertina" w:cs="Times New Roman"/>
      <w:color w:val="auto"/>
    </w:rPr>
  </w:style>
  <w:style w:type="paragraph" w:customStyle="1" w:styleId="CM4">
    <w:name w:val="CM4"/>
    <w:basedOn w:val="Default"/>
    <w:next w:val="Default"/>
    <w:uiPriority w:val="99"/>
    <w:rsid w:val="007522E3"/>
    <w:rPr>
      <w:rFonts w:ascii="EUAlbertina" w:eastAsia="Times New Roman" w:hAnsi="EUAlbertina" w:cs="Times New Roman"/>
      <w:color w:val="auto"/>
    </w:rPr>
  </w:style>
  <w:style w:type="paragraph" w:customStyle="1" w:styleId="esegmenth41">
    <w:name w:val="esegment_h41"/>
    <w:basedOn w:val="Navaden"/>
    <w:rsid w:val="007522E3"/>
    <w:pPr>
      <w:overflowPunct/>
      <w:autoSpaceDE/>
      <w:autoSpaceDN/>
      <w:adjustRightInd/>
      <w:spacing w:after="210"/>
      <w:jc w:val="center"/>
      <w:textAlignment w:val="auto"/>
    </w:pPr>
    <w:rPr>
      <w:rFonts w:ascii="Times New Roman" w:hAnsi="Times New Roman"/>
      <w:b/>
      <w:bCs/>
      <w:color w:val="333333"/>
      <w:sz w:val="18"/>
      <w:szCs w:val="18"/>
    </w:rPr>
  </w:style>
  <w:style w:type="paragraph" w:customStyle="1" w:styleId="esegmenth4">
    <w:name w:val="esegment_h4"/>
    <w:basedOn w:val="Navaden"/>
    <w:uiPriority w:val="99"/>
    <w:rsid w:val="007522E3"/>
    <w:pPr>
      <w:overflowPunct/>
      <w:autoSpaceDE/>
      <w:autoSpaceDN/>
      <w:adjustRightInd/>
      <w:spacing w:after="210"/>
      <w:jc w:val="center"/>
      <w:textAlignment w:val="auto"/>
    </w:pPr>
    <w:rPr>
      <w:rFonts w:ascii="Times New Roman" w:hAnsi="Times New Roman"/>
      <w:b/>
      <w:bCs/>
      <w:color w:val="333333"/>
      <w:sz w:val="18"/>
      <w:szCs w:val="18"/>
    </w:rPr>
  </w:style>
  <w:style w:type="character" w:customStyle="1" w:styleId="PripombabesediloZnak2">
    <w:name w:val="Pripomba – besedilo Znak2"/>
    <w:uiPriority w:val="99"/>
    <w:rsid w:val="007522E3"/>
    <w:rPr>
      <w:rFonts w:ascii="Arial" w:eastAsia="Times New Roman" w:hAnsi="Arial" w:cs="Times New Roman"/>
      <w:sz w:val="20"/>
      <w:szCs w:val="20"/>
    </w:rPr>
  </w:style>
  <w:style w:type="character" w:customStyle="1" w:styleId="ZadevakomentarjaZnak">
    <w:name w:val="Zadeva komentarja Znak"/>
    <w:uiPriority w:val="99"/>
    <w:semiHidden/>
    <w:rsid w:val="007522E3"/>
    <w:rPr>
      <w:rFonts w:ascii="Arial" w:eastAsia="Times New Roman" w:hAnsi="Arial" w:cs="Times New Roman"/>
      <w:b/>
      <w:bCs/>
      <w:sz w:val="20"/>
      <w:szCs w:val="20"/>
    </w:rPr>
  </w:style>
  <w:style w:type="paragraph" w:customStyle="1" w:styleId="poglavje1">
    <w:name w:val="poglavje1"/>
    <w:basedOn w:val="Navaden"/>
    <w:rsid w:val="007522E3"/>
    <w:pPr>
      <w:overflowPunct/>
      <w:autoSpaceDE/>
      <w:autoSpaceDN/>
      <w:adjustRightInd/>
      <w:spacing w:before="480"/>
      <w:jc w:val="center"/>
      <w:textAlignment w:val="auto"/>
    </w:pPr>
    <w:rPr>
      <w:rFonts w:cs="Arial"/>
      <w:szCs w:val="22"/>
    </w:rPr>
  </w:style>
  <w:style w:type="paragraph" w:customStyle="1" w:styleId="len1">
    <w:name w:val="len1"/>
    <w:basedOn w:val="Navaden"/>
    <w:rsid w:val="007522E3"/>
    <w:pPr>
      <w:overflowPunct/>
      <w:autoSpaceDE/>
      <w:autoSpaceDN/>
      <w:adjustRightInd/>
      <w:spacing w:before="480"/>
      <w:jc w:val="center"/>
      <w:textAlignment w:val="auto"/>
    </w:pPr>
    <w:rPr>
      <w:rFonts w:cs="Arial"/>
      <w:b/>
      <w:bCs/>
      <w:szCs w:val="22"/>
    </w:rPr>
  </w:style>
  <w:style w:type="paragraph" w:customStyle="1" w:styleId="odstavek1">
    <w:name w:val="odstavek1"/>
    <w:basedOn w:val="Navaden"/>
    <w:rsid w:val="007522E3"/>
    <w:pPr>
      <w:overflowPunct/>
      <w:autoSpaceDE/>
      <w:autoSpaceDN/>
      <w:adjustRightInd/>
      <w:spacing w:before="240"/>
      <w:ind w:firstLine="1021"/>
      <w:textAlignment w:val="auto"/>
    </w:pPr>
    <w:rPr>
      <w:rFonts w:cs="Arial"/>
      <w:szCs w:val="22"/>
    </w:rPr>
  </w:style>
  <w:style w:type="character" w:customStyle="1" w:styleId="txt">
    <w:name w:val="txt"/>
    <w:rsid w:val="007522E3"/>
  </w:style>
  <w:style w:type="paragraph" w:customStyle="1" w:styleId="h4">
    <w:name w:val="h4"/>
    <w:basedOn w:val="Navaden"/>
    <w:rsid w:val="007522E3"/>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hps">
    <w:name w:val="hps"/>
    <w:rsid w:val="007522E3"/>
  </w:style>
  <w:style w:type="character" w:customStyle="1" w:styleId="InternetLink">
    <w:name w:val="Internet Link"/>
    <w:uiPriority w:val="99"/>
    <w:unhideWhenUsed/>
    <w:rsid w:val="007522E3"/>
    <w:rPr>
      <w:color w:val="0000FF"/>
      <w:u w:val="single"/>
    </w:rPr>
  </w:style>
  <w:style w:type="paragraph" w:customStyle="1" w:styleId="normal2">
    <w:name w:val="normal2"/>
    <w:basedOn w:val="Navaden"/>
    <w:rsid w:val="007522E3"/>
    <w:pPr>
      <w:overflowPunct/>
      <w:autoSpaceDE/>
      <w:autoSpaceDN/>
      <w:adjustRightInd/>
      <w:spacing w:before="120" w:line="312" w:lineRule="atLeast"/>
      <w:textAlignment w:val="auto"/>
    </w:pPr>
    <w:rPr>
      <w:rFonts w:ascii="Times New Roman" w:hAnsi="Times New Roman"/>
      <w:sz w:val="24"/>
      <w:szCs w:val="24"/>
    </w:rPr>
  </w:style>
  <w:style w:type="character" w:customStyle="1" w:styleId="highlight1">
    <w:name w:val="highlight1"/>
    <w:rsid w:val="007522E3"/>
    <w:rPr>
      <w:shd w:val="clear" w:color="auto" w:fill="FFFF88"/>
    </w:rPr>
  </w:style>
  <w:style w:type="character" w:customStyle="1" w:styleId="outputecliaff">
    <w:name w:val="outputecliaff"/>
    <w:rsid w:val="007522E3"/>
  </w:style>
  <w:style w:type="character" w:customStyle="1" w:styleId="FootnoteAnchor">
    <w:name w:val="Footnote Anchor"/>
    <w:rsid w:val="007522E3"/>
    <w:rPr>
      <w:vertAlign w:val="superscript"/>
    </w:rPr>
  </w:style>
  <w:style w:type="character" w:customStyle="1" w:styleId="EndnoteAnchor">
    <w:name w:val="Endnote Anchor"/>
    <w:rsid w:val="007522E3"/>
    <w:rPr>
      <w:vertAlign w:val="superscript"/>
    </w:rPr>
  </w:style>
  <w:style w:type="paragraph" w:customStyle="1" w:styleId="TextBody">
    <w:name w:val="Text Body"/>
    <w:basedOn w:val="Navaden"/>
    <w:rsid w:val="007522E3"/>
    <w:pPr>
      <w:overflowPunct/>
      <w:autoSpaceDE/>
      <w:autoSpaceDN/>
      <w:adjustRightInd/>
      <w:spacing w:after="140" w:line="288" w:lineRule="auto"/>
      <w:textAlignment w:val="auto"/>
    </w:pPr>
    <w:rPr>
      <w:sz w:val="20"/>
      <w:szCs w:val="24"/>
      <w:lang w:eastAsia="en-US"/>
    </w:rPr>
  </w:style>
  <w:style w:type="character" w:customStyle="1" w:styleId="notranslate">
    <w:name w:val="notranslate"/>
    <w:rsid w:val="007522E3"/>
  </w:style>
  <w:style w:type="numbering" w:customStyle="1" w:styleId="Brezseznama2">
    <w:name w:val="Brez seznama2"/>
    <w:next w:val="Brezseznama"/>
    <w:uiPriority w:val="99"/>
    <w:semiHidden/>
    <w:unhideWhenUsed/>
    <w:rsid w:val="007522E3"/>
  </w:style>
  <w:style w:type="numbering" w:customStyle="1" w:styleId="Brezseznama12">
    <w:name w:val="Brez seznama12"/>
    <w:next w:val="Brezseznama"/>
    <w:semiHidden/>
    <w:rsid w:val="007522E3"/>
  </w:style>
  <w:style w:type="table" w:customStyle="1" w:styleId="Tabelamrea2">
    <w:name w:val="Tabela – mreža2"/>
    <w:basedOn w:val="Navadnatabela"/>
    <w:next w:val="Tabelamrea"/>
    <w:rsid w:val="007522E3"/>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ZadevapripombeZnak1">
    <w:name w:val="Zadeva pripombe Znak1"/>
    <w:uiPriority w:val="99"/>
    <w:semiHidden/>
    <w:rsid w:val="007522E3"/>
    <w:rPr>
      <w:rFonts w:ascii="Arial" w:hAnsi="Arial"/>
      <w:b/>
      <w:bCs/>
      <w:lang w:eastAsia="en-US"/>
    </w:rPr>
  </w:style>
  <w:style w:type="paragraph" w:customStyle="1" w:styleId="Navaden3">
    <w:name w:val="Navaden3"/>
    <w:basedOn w:val="Navaden"/>
    <w:rsid w:val="007522E3"/>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i-art">
    <w:name w:val="ti-art"/>
    <w:basedOn w:val="Navaden"/>
    <w:rsid w:val="007522E3"/>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vilnatoka0">
    <w:name w:val="tevilnatoka"/>
    <w:basedOn w:val="Navaden"/>
    <w:rsid w:val="007522E3"/>
    <w:pPr>
      <w:overflowPunct/>
      <w:autoSpaceDE/>
      <w:autoSpaceDN/>
      <w:adjustRightInd/>
      <w:spacing w:before="100" w:beforeAutospacing="1" w:after="100" w:afterAutospacing="1"/>
      <w:jc w:val="left"/>
      <w:textAlignment w:val="auto"/>
    </w:pPr>
    <w:rPr>
      <w:rFonts w:ascii="Times New Roman" w:hAnsi="Times New Roman"/>
      <w:sz w:val="24"/>
      <w:szCs w:val="24"/>
    </w:rPr>
  </w:style>
  <w:style w:type="table" w:styleId="Tabelamrea">
    <w:name w:val="Table Grid"/>
    <w:basedOn w:val="Navadnatabela"/>
    <w:uiPriority w:val="59"/>
    <w:locked/>
    <w:rsid w:val="00752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avaden4">
    <w:name w:val="Navaden4"/>
    <w:basedOn w:val="Navaden"/>
    <w:rsid w:val="0014208D"/>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c73alineacentregras">
    <w:name w:val="c73alineacentregras"/>
    <w:basedOn w:val="Navaden"/>
    <w:rsid w:val="00D525F9"/>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outputecli">
    <w:name w:val="outputecli"/>
    <w:basedOn w:val="Privzetapisavaodstavka"/>
    <w:rsid w:val="00D525F9"/>
  </w:style>
  <w:style w:type="numbering" w:customStyle="1" w:styleId="Brezseznama3">
    <w:name w:val="Brez seznama3"/>
    <w:next w:val="Brezseznama"/>
    <w:uiPriority w:val="99"/>
    <w:semiHidden/>
    <w:unhideWhenUsed/>
    <w:rsid w:val="00AC6E15"/>
  </w:style>
  <w:style w:type="paragraph" w:customStyle="1" w:styleId="Znak10">
    <w:name w:val="Znak1"/>
    <w:basedOn w:val="Pripombabesedilo"/>
    <w:next w:val="Pripombabesedilo"/>
    <w:uiPriority w:val="99"/>
    <w:unhideWhenUsed/>
    <w:rsid w:val="00AC6E15"/>
    <w:pPr>
      <w:spacing w:after="200"/>
      <w:jc w:val="left"/>
    </w:pPr>
    <w:rPr>
      <w:rFonts w:ascii="Calibri" w:eastAsia="Calibri" w:hAnsi="Calibri"/>
      <w:b/>
      <w:bCs/>
    </w:rPr>
  </w:style>
  <w:style w:type="numbering" w:customStyle="1" w:styleId="Brezseznama13">
    <w:name w:val="Brez seznama13"/>
    <w:next w:val="Brezseznama"/>
    <w:uiPriority w:val="99"/>
    <w:semiHidden/>
    <w:unhideWhenUsed/>
    <w:rsid w:val="00AC6E15"/>
  </w:style>
  <w:style w:type="paragraph" w:customStyle="1" w:styleId="ZnakZnakCharZnakCharCharZnakCharChar0">
    <w:name w:val="Znak Znak Char Znak Char Char Znak Char Char"/>
    <w:basedOn w:val="Navaden"/>
    <w:rsid w:val="00AC6E15"/>
    <w:pPr>
      <w:overflowPunct/>
      <w:autoSpaceDE/>
      <w:autoSpaceDN/>
      <w:adjustRightInd/>
      <w:jc w:val="left"/>
      <w:textAlignment w:val="auto"/>
    </w:pPr>
    <w:rPr>
      <w:rFonts w:ascii="Times New Roman" w:hAnsi="Times New Roman"/>
      <w:sz w:val="24"/>
      <w:szCs w:val="24"/>
      <w:lang w:val="pl-PL" w:eastAsia="pl-PL"/>
    </w:rPr>
  </w:style>
  <w:style w:type="numbering" w:customStyle="1" w:styleId="NoList11">
    <w:name w:val="No List11"/>
    <w:next w:val="Brezseznama"/>
    <w:uiPriority w:val="99"/>
    <w:semiHidden/>
    <w:unhideWhenUsed/>
    <w:rsid w:val="00AC6E15"/>
  </w:style>
  <w:style w:type="numbering" w:customStyle="1" w:styleId="Brezseznama112">
    <w:name w:val="Brez seznama112"/>
    <w:next w:val="Brezseznama"/>
    <w:semiHidden/>
    <w:rsid w:val="00AC6E15"/>
  </w:style>
  <w:style w:type="numbering" w:customStyle="1" w:styleId="Brezseznama1112">
    <w:name w:val="Brez seznama1112"/>
    <w:next w:val="Brezseznama"/>
    <w:semiHidden/>
    <w:rsid w:val="00AC6E15"/>
  </w:style>
  <w:style w:type="numbering" w:customStyle="1" w:styleId="Brezseznama21">
    <w:name w:val="Brez seznama21"/>
    <w:next w:val="Brezseznama"/>
    <w:uiPriority w:val="99"/>
    <w:semiHidden/>
    <w:unhideWhenUsed/>
    <w:rsid w:val="00AC6E15"/>
  </w:style>
  <w:style w:type="numbering" w:customStyle="1" w:styleId="Brezseznama121">
    <w:name w:val="Brez seznama121"/>
    <w:next w:val="Brezseznama"/>
    <w:semiHidden/>
    <w:rsid w:val="00AC6E15"/>
  </w:style>
  <w:style w:type="paragraph" w:customStyle="1" w:styleId="doc-ti">
    <w:name w:val="doc-ti"/>
    <w:basedOn w:val="Navaden"/>
    <w:rsid w:val="00AC6E1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numbering" w:customStyle="1" w:styleId="Brezseznama31">
    <w:name w:val="Brez seznama31"/>
    <w:next w:val="Brezseznama"/>
    <w:uiPriority w:val="99"/>
    <w:semiHidden/>
    <w:unhideWhenUsed/>
    <w:rsid w:val="00AC6E15"/>
  </w:style>
  <w:style w:type="character" w:customStyle="1" w:styleId="CommentTextChar">
    <w:name w:val="Comment Text Char"/>
    <w:uiPriority w:val="99"/>
    <w:rsid w:val="00AC6E15"/>
    <w:rPr>
      <w:rFonts w:ascii="Arial" w:hAnsi="Arial"/>
      <w:sz w:val="20"/>
      <w:szCs w:val="20"/>
    </w:rPr>
  </w:style>
  <w:style w:type="paragraph" w:customStyle="1" w:styleId="tevilnatoka1">
    <w:name w:val="tevilnatoka1"/>
    <w:basedOn w:val="Navaden"/>
    <w:rsid w:val="00AC6E15"/>
    <w:pPr>
      <w:overflowPunct/>
      <w:autoSpaceDE/>
      <w:autoSpaceDN/>
      <w:adjustRightInd/>
      <w:ind w:left="425" w:hanging="425"/>
      <w:textAlignment w:val="auto"/>
    </w:pPr>
    <w:rPr>
      <w:rFonts w:cs="Arial"/>
      <w:szCs w:val="22"/>
    </w:rPr>
  </w:style>
  <w:style w:type="paragraph" w:customStyle="1" w:styleId="alineazatevilnotoko1">
    <w:name w:val="alineazatevilnotoko1"/>
    <w:basedOn w:val="Navaden"/>
    <w:rsid w:val="00AC6E15"/>
    <w:pPr>
      <w:overflowPunct/>
      <w:autoSpaceDE/>
      <w:autoSpaceDN/>
      <w:adjustRightInd/>
      <w:ind w:left="567" w:hanging="142"/>
      <w:textAlignment w:val="auto"/>
    </w:pPr>
    <w:rPr>
      <w:rFonts w:cs="Arial"/>
      <w:szCs w:val="22"/>
    </w:rPr>
  </w:style>
  <w:style w:type="paragraph" w:customStyle="1" w:styleId="alineazaodstavkom1">
    <w:name w:val="alineazaodstavkom1"/>
    <w:basedOn w:val="Navaden"/>
    <w:rsid w:val="00AC6E15"/>
    <w:pPr>
      <w:overflowPunct/>
      <w:autoSpaceDE/>
      <w:autoSpaceDN/>
      <w:adjustRightInd/>
      <w:ind w:left="425" w:hanging="425"/>
      <w:textAlignment w:val="auto"/>
    </w:pPr>
    <w:rPr>
      <w:rFonts w:cs="Arial"/>
      <w:szCs w:val="22"/>
    </w:rPr>
  </w:style>
  <w:style w:type="paragraph" w:customStyle="1" w:styleId="oddelek1">
    <w:name w:val="oddelek1"/>
    <w:basedOn w:val="Navaden"/>
    <w:rsid w:val="00AC6E15"/>
    <w:pPr>
      <w:overflowPunct/>
      <w:autoSpaceDE/>
      <w:autoSpaceDN/>
      <w:adjustRightInd/>
      <w:spacing w:before="480"/>
      <w:jc w:val="center"/>
      <w:textAlignment w:val="auto"/>
    </w:pPr>
    <w:rPr>
      <w:rFonts w:cs="Arial"/>
      <w:szCs w:val="22"/>
    </w:rPr>
  </w:style>
  <w:style w:type="paragraph" w:customStyle="1" w:styleId="pododdelek1">
    <w:name w:val="pododdelek1"/>
    <w:basedOn w:val="Navaden"/>
    <w:rsid w:val="00AC6E15"/>
    <w:pPr>
      <w:overflowPunct/>
      <w:autoSpaceDE/>
      <w:autoSpaceDN/>
      <w:adjustRightInd/>
      <w:spacing w:before="480"/>
      <w:jc w:val="center"/>
      <w:textAlignment w:val="auto"/>
    </w:pPr>
    <w:rPr>
      <w:rFonts w:cs="Arial"/>
      <w:szCs w:val="22"/>
    </w:rPr>
  </w:style>
  <w:style w:type="character" w:customStyle="1" w:styleId="Heading1Char">
    <w:name w:val="Heading 1 Char"/>
    <w:rsid w:val="00AC6E15"/>
    <w:rPr>
      <w:rFonts w:ascii="Cambria" w:eastAsia="Times New Roman" w:hAnsi="Cambria" w:cs="Times New Roman"/>
      <w:b/>
      <w:bCs/>
      <w:color w:val="365F91"/>
      <w:sz w:val="28"/>
      <w:szCs w:val="28"/>
    </w:rPr>
  </w:style>
  <w:style w:type="character" w:customStyle="1" w:styleId="Heading2Char">
    <w:name w:val="Heading 2 Char"/>
    <w:rsid w:val="00AC6E15"/>
    <w:rPr>
      <w:rFonts w:ascii="Cambria" w:eastAsia="Times New Roman" w:hAnsi="Cambria" w:cs="Times New Roman"/>
      <w:b/>
      <w:bCs/>
      <w:color w:val="4F81BD"/>
      <w:sz w:val="26"/>
      <w:szCs w:val="26"/>
    </w:rPr>
  </w:style>
  <w:style w:type="character" w:customStyle="1" w:styleId="Heading3Char">
    <w:name w:val="Heading 3 Char"/>
    <w:rsid w:val="00AC6E15"/>
    <w:rPr>
      <w:rFonts w:ascii="Cambria" w:eastAsia="Times New Roman" w:hAnsi="Cambria" w:cs="Times New Roman"/>
      <w:b/>
      <w:bCs/>
      <w:color w:val="4F81BD"/>
      <w:sz w:val="20"/>
    </w:rPr>
  </w:style>
  <w:style w:type="numbering" w:customStyle="1" w:styleId="NoList111">
    <w:name w:val="No List111"/>
    <w:next w:val="Brezseznama"/>
    <w:uiPriority w:val="99"/>
    <w:semiHidden/>
    <w:rsid w:val="00AC6E15"/>
  </w:style>
  <w:style w:type="character" w:customStyle="1" w:styleId="Heading4Char1">
    <w:name w:val="Heading 4 Char1"/>
    <w:locked/>
    <w:rsid w:val="00AC6E15"/>
    <w:rPr>
      <w:b/>
      <w:bCs/>
      <w:sz w:val="28"/>
      <w:szCs w:val="28"/>
      <w:lang w:val="en-US" w:eastAsia="en-US" w:bidi="ar-SA"/>
    </w:rPr>
  </w:style>
  <w:style w:type="character" w:customStyle="1" w:styleId="FooterChar1">
    <w:name w:val="Footer Char1"/>
    <w:locked/>
    <w:rsid w:val="00AC6E15"/>
    <w:rPr>
      <w:rFonts w:ascii="Arial" w:hAnsi="Arial"/>
      <w:szCs w:val="24"/>
      <w:lang w:val="en-US" w:eastAsia="en-US" w:bidi="ar-SA"/>
    </w:rPr>
  </w:style>
  <w:style w:type="table" w:customStyle="1" w:styleId="Tabelamrea3">
    <w:name w:val="Tabela – mreža3"/>
    <w:basedOn w:val="Navadnatabela"/>
    <w:next w:val="Tabelamrea"/>
    <w:rsid w:val="00AC6E15"/>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rttext1">
    <w:name w:val="arttext1"/>
    <w:basedOn w:val="Navaden"/>
    <w:rsid w:val="00AC6E15"/>
    <w:pPr>
      <w:overflowPunct/>
      <w:autoSpaceDE/>
      <w:autoSpaceDN/>
      <w:adjustRightInd/>
      <w:spacing w:before="240" w:after="240" w:line="324" w:lineRule="auto"/>
      <w:ind w:left="40" w:right="40"/>
      <w:jc w:val="left"/>
      <w:textAlignment w:val="auto"/>
    </w:pPr>
    <w:rPr>
      <w:rFonts w:ascii="Tahoma" w:hAnsi="Tahoma" w:cs="Tahoma"/>
      <w:color w:val="000000"/>
      <w:sz w:val="12"/>
      <w:szCs w:val="12"/>
    </w:rPr>
  </w:style>
  <w:style w:type="paragraph" w:styleId="Telobesedila-zamik">
    <w:name w:val="Body Text Indent"/>
    <w:basedOn w:val="Navaden"/>
    <w:link w:val="Telobesedila-zamikZnak"/>
    <w:locked/>
    <w:rsid w:val="00AC6E15"/>
    <w:pPr>
      <w:overflowPunct/>
      <w:autoSpaceDE/>
      <w:autoSpaceDN/>
      <w:adjustRightInd/>
      <w:spacing w:after="120" w:line="260" w:lineRule="exact"/>
      <w:ind w:left="283"/>
      <w:jc w:val="left"/>
      <w:textAlignment w:val="auto"/>
    </w:pPr>
    <w:rPr>
      <w:sz w:val="20"/>
      <w:szCs w:val="24"/>
      <w:lang w:val="en-US" w:eastAsia="en-US"/>
    </w:rPr>
  </w:style>
  <w:style w:type="character" w:customStyle="1" w:styleId="Telobesedila-zamikZnak">
    <w:name w:val="Telo besedila - zamik Znak"/>
    <w:basedOn w:val="Privzetapisavaodstavka"/>
    <w:link w:val="Telobesedila-zamik"/>
    <w:rsid w:val="00AC6E15"/>
    <w:rPr>
      <w:rFonts w:ascii="Arial" w:eastAsia="Times New Roman" w:hAnsi="Arial"/>
      <w:szCs w:val="24"/>
      <w:lang w:val="en-US" w:eastAsia="en-US"/>
    </w:rPr>
  </w:style>
  <w:style w:type="paragraph" w:styleId="Telobesedila-zamik2">
    <w:name w:val="Body Text Indent 2"/>
    <w:basedOn w:val="Navaden"/>
    <w:link w:val="Telobesedila-zamik2Znak"/>
    <w:locked/>
    <w:rsid w:val="00AC6E15"/>
    <w:pPr>
      <w:overflowPunct/>
      <w:autoSpaceDE/>
      <w:autoSpaceDN/>
      <w:adjustRightInd/>
      <w:spacing w:after="120" w:line="480" w:lineRule="auto"/>
      <w:ind w:left="283"/>
      <w:jc w:val="left"/>
      <w:textAlignment w:val="auto"/>
    </w:pPr>
    <w:rPr>
      <w:sz w:val="20"/>
      <w:szCs w:val="24"/>
      <w:lang w:val="en-US" w:eastAsia="en-US"/>
    </w:rPr>
  </w:style>
  <w:style w:type="character" w:customStyle="1" w:styleId="Telobesedila-zamik2Znak">
    <w:name w:val="Telo besedila - zamik 2 Znak"/>
    <w:basedOn w:val="Privzetapisavaodstavka"/>
    <w:link w:val="Telobesedila-zamik2"/>
    <w:rsid w:val="00AC6E15"/>
    <w:rPr>
      <w:rFonts w:ascii="Arial" w:eastAsia="Times New Roman" w:hAnsi="Arial"/>
      <w:szCs w:val="24"/>
      <w:lang w:val="en-US" w:eastAsia="en-US"/>
    </w:rPr>
  </w:style>
  <w:style w:type="character" w:customStyle="1" w:styleId="tekst">
    <w:name w:val="tekst"/>
    <w:rsid w:val="00AC6E15"/>
    <w:rPr>
      <w:rFonts w:cs="Times New Roman"/>
    </w:rPr>
  </w:style>
  <w:style w:type="paragraph" w:customStyle="1" w:styleId="esegmentt">
    <w:name w:val="esegment_t"/>
    <w:basedOn w:val="Navaden"/>
    <w:uiPriority w:val="99"/>
    <w:rsid w:val="00AC6E15"/>
    <w:pPr>
      <w:overflowPunct/>
      <w:autoSpaceDE/>
      <w:autoSpaceDN/>
      <w:adjustRightInd/>
      <w:spacing w:after="210" w:line="360" w:lineRule="atLeast"/>
      <w:jc w:val="center"/>
      <w:textAlignment w:val="auto"/>
    </w:pPr>
    <w:rPr>
      <w:rFonts w:ascii="Times New Roman" w:hAnsi="Times New Roman"/>
      <w:b/>
      <w:bCs/>
      <w:color w:val="6B7E9D"/>
      <w:sz w:val="31"/>
      <w:szCs w:val="31"/>
    </w:rPr>
  </w:style>
  <w:style w:type="paragraph" w:customStyle="1" w:styleId="Preformatted">
    <w:name w:val="Preformatted"/>
    <w:basedOn w:val="Navaden"/>
    <w:rsid w:val="00AC6E15"/>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spacing w:line="240" w:lineRule="atLeast"/>
      <w:jc w:val="left"/>
      <w:textAlignment w:val="auto"/>
    </w:pPr>
    <w:rPr>
      <w:rFonts w:ascii="Courier New" w:hAnsi="Courier New" w:cs="Arial"/>
      <w:b/>
      <w:snapToGrid w:val="0"/>
      <w:szCs w:val="20"/>
      <w:lang w:eastAsia="en-US"/>
    </w:rPr>
  </w:style>
  <w:style w:type="paragraph" w:customStyle="1" w:styleId="neotevilenodstavek0">
    <w:name w:val="neotevilenodstavek"/>
    <w:basedOn w:val="Navaden"/>
    <w:rsid w:val="00AC6E15"/>
    <w:pPr>
      <w:adjustRightInd/>
      <w:spacing w:before="60" w:after="60" w:line="200" w:lineRule="atLeast"/>
      <w:textAlignment w:val="auto"/>
    </w:pPr>
    <w:rPr>
      <w:rFonts w:cs="Arial"/>
      <w:sz w:val="20"/>
      <w:szCs w:val="20"/>
    </w:rPr>
  </w:style>
  <w:style w:type="character" w:customStyle="1" w:styleId="rate">
    <w:name w:val="rate"/>
    <w:rsid w:val="00AC6E15"/>
  </w:style>
  <w:style w:type="paragraph" w:customStyle="1" w:styleId="Normal8pt">
    <w:name w:val="Normal + 8 pt"/>
    <w:aliases w:val="Before:  12 pt,Line spacing:  Exactly 12 pt"/>
    <w:basedOn w:val="Glava"/>
    <w:rsid w:val="00AC6E15"/>
    <w:pPr>
      <w:tabs>
        <w:tab w:val="clear" w:pos="4536"/>
        <w:tab w:val="clear" w:pos="9072"/>
      </w:tabs>
      <w:overflowPunct/>
      <w:autoSpaceDE/>
      <w:autoSpaceDN/>
      <w:adjustRightInd/>
      <w:spacing w:line="240" w:lineRule="exact"/>
      <w:jc w:val="left"/>
      <w:textAlignment w:val="auto"/>
    </w:pPr>
    <w:rPr>
      <w:rFonts w:cs="Arial"/>
      <w:sz w:val="16"/>
      <w:szCs w:val="24"/>
      <w:lang w:eastAsia="en-US"/>
    </w:rPr>
  </w:style>
  <w:style w:type="paragraph" w:customStyle="1" w:styleId="legexpnotetext1">
    <w:name w:val="legexpnotetext1"/>
    <w:basedOn w:val="Navaden"/>
    <w:rsid w:val="00AC6E15"/>
    <w:pPr>
      <w:shd w:val="clear" w:color="auto" w:fill="FFFFFF"/>
      <w:overflowPunct/>
      <w:autoSpaceDE/>
      <w:autoSpaceDN/>
      <w:adjustRightInd/>
      <w:spacing w:after="120" w:line="360" w:lineRule="atLeast"/>
      <w:textAlignment w:val="auto"/>
    </w:pPr>
    <w:rPr>
      <w:rFonts w:ascii="Times New Roman" w:hAnsi="Times New Roman"/>
      <w:color w:val="494949"/>
      <w:sz w:val="19"/>
      <w:szCs w:val="19"/>
    </w:rPr>
  </w:style>
  <w:style w:type="character" w:styleId="HTML-kratica">
    <w:name w:val="HTML Acronym"/>
    <w:locked/>
    <w:rsid w:val="00AC6E15"/>
  </w:style>
  <w:style w:type="paragraph" w:customStyle="1" w:styleId="titleblue1align-left">
    <w:name w:val="titleblue1 align-left"/>
    <w:basedOn w:val="Navaden"/>
    <w:rsid w:val="00AC6E1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postbody">
    <w:name w:val="postbody"/>
    <w:rsid w:val="00AC6E15"/>
  </w:style>
  <w:style w:type="paragraph" w:styleId="Kazalovsebine4">
    <w:name w:val="toc 4"/>
    <w:basedOn w:val="Navaden"/>
    <w:next w:val="Navaden"/>
    <w:autoRedefine/>
    <w:uiPriority w:val="39"/>
    <w:locked/>
    <w:rsid w:val="00AC6E15"/>
    <w:pPr>
      <w:overflowPunct/>
      <w:autoSpaceDE/>
      <w:autoSpaceDN/>
      <w:adjustRightInd/>
      <w:spacing w:after="100"/>
      <w:ind w:left="720"/>
      <w:jc w:val="left"/>
      <w:textAlignment w:val="auto"/>
    </w:pPr>
    <w:rPr>
      <w:rFonts w:ascii="Times New Roman" w:hAnsi="Times New Roman"/>
      <w:sz w:val="24"/>
      <w:szCs w:val="24"/>
    </w:rPr>
  </w:style>
  <w:style w:type="paragraph" w:customStyle="1" w:styleId="Revision1">
    <w:name w:val="Revision1"/>
    <w:hidden/>
    <w:semiHidden/>
    <w:rsid w:val="00AC6E15"/>
    <w:rPr>
      <w:rFonts w:ascii="Times New Roman" w:eastAsia="Times New Roman" w:hAnsi="Times New Roman"/>
      <w:sz w:val="24"/>
      <w:szCs w:val="24"/>
    </w:rPr>
  </w:style>
  <w:style w:type="paragraph" w:customStyle="1" w:styleId="TOCHeading1">
    <w:name w:val="TOC Heading1"/>
    <w:basedOn w:val="Naslov1"/>
    <w:next w:val="Navaden"/>
    <w:rsid w:val="00AC6E15"/>
    <w:pPr>
      <w:keepLines/>
      <w:spacing w:before="480" w:after="0" w:line="276" w:lineRule="auto"/>
      <w:jc w:val="center"/>
      <w:outlineLvl w:val="9"/>
    </w:pPr>
    <w:rPr>
      <w:b w:val="0"/>
      <w:bCs/>
      <w:kern w:val="0"/>
      <w:sz w:val="24"/>
      <w:szCs w:val="28"/>
      <w:lang w:val="en-US" w:eastAsia="en-US"/>
    </w:rPr>
  </w:style>
  <w:style w:type="paragraph" w:styleId="Kazalovsebine5">
    <w:name w:val="toc 5"/>
    <w:basedOn w:val="Navaden"/>
    <w:next w:val="Navaden"/>
    <w:autoRedefine/>
    <w:uiPriority w:val="39"/>
    <w:locked/>
    <w:rsid w:val="00AC6E15"/>
    <w:pPr>
      <w:overflowPunct/>
      <w:autoSpaceDE/>
      <w:autoSpaceDN/>
      <w:adjustRightInd/>
      <w:spacing w:after="100"/>
      <w:ind w:left="960"/>
      <w:jc w:val="left"/>
      <w:textAlignment w:val="auto"/>
    </w:pPr>
    <w:rPr>
      <w:rFonts w:ascii="Times New Roman" w:hAnsi="Times New Roman"/>
      <w:sz w:val="24"/>
      <w:szCs w:val="24"/>
    </w:rPr>
  </w:style>
  <w:style w:type="character" w:customStyle="1" w:styleId="mrppfc">
    <w:name w:val="mrppfc"/>
    <w:rsid w:val="00AC6E15"/>
    <w:rPr>
      <w:rFonts w:cs="Times New Roman"/>
    </w:rPr>
  </w:style>
  <w:style w:type="character" w:customStyle="1" w:styleId="mrppsc">
    <w:name w:val="mrppsc"/>
    <w:rsid w:val="00AC6E15"/>
    <w:rPr>
      <w:rFonts w:cs="Times New Roman"/>
    </w:rPr>
  </w:style>
  <w:style w:type="paragraph" w:styleId="Kazalovsebine6">
    <w:name w:val="toc 6"/>
    <w:basedOn w:val="Navaden"/>
    <w:next w:val="Navaden"/>
    <w:autoRedefine/>
    <w:uiPriority w:val="39"/>
    <w:locked/>
    <w:rsid w:val="00AC6E15"/>
    <w:pPr>
      <w:overflowPunct/>
      <w:autoSpaceDE/>
      <w:autoSpaceDN/>
      <w:adjustRightInd/>
      <w:spacing w:after="100" w:line="276" w:lineRule="auto"/>
      <w:ind w:left="1100"/>
      <w:jc w:val="left"/>
      <w:textAlignment w:val="auto"/>
    </w:pPr>
    <w:rPr>
      <w:rFonts w:ascii="Calibri" w:hAnsi="Calibri"/>
      <w:szCs w:val="22"/>
    </w:rPr>
  </w:style>
  <w:style w:type="paragraph" w:styleId="Kazalovsebine7">
    <w:name w:val="toc 7"/>
    <w:basedOn w:val="Navaden"/>
    <w:next w:val="Navaden"/>
    <w:autoRedefine/>
    <w:uiPriority w:val="39"/>
    <w:locked/>
    <w:rsid w:val="00AC6E15"/>
    <w:pPr>
      <w:overflowPunct/>
      <w:autoSpaceDE/>
      <w:autoSpaceDN/>
      <w:adjustRightInd/>
      <w:spacing w:after="100" w:line="276" w:lineRule="auto"/>
      <w:ind w:left="1320"/>
      <w:jc w:val="left"/>
      <w:textAlignment w:val="auto"/>
    </w:pPr>
    <w:rPr>
      <w:rFonts w:ascii="Calibri" w:hAnsi="Calibri"/>
      <w:szCs w:val="22"/>
    </w:rPr>
  </w:style>
  <w:style w:type="paragraph" w:styleId="Kazalovsebine8">
    <w:name w:val="toc 8"/>
    <w:basedOn w:val="Navaden"/>
    <w:next w:val="Navaden"/>
    <w:autoRedefine/>
    <w:uiPriority w:val="39"/>
    <w:locked/>
    <w:rsid w:val="00AC6E15"/>
    <w:pPr>
      <w:overflowPunct/>
      <w:autoSpaceDE/>
      <w:autoSpaceDN/>
      <w:adjustRightInd/>
      <w:spacing w:after="100" w:line="276" w:lineRule="auto"/>
      <w:ind w:left="1540"/>
      <w:jc w:val="left"/>
      <w:textAlignment w:val="auto"/>
    </w:pPr>
    <w:rPr>
      <w:rFonts w:ascii="Calibri" w:hAnsi="Calibri"/>
      <w:szCs w:val="22"/>
    </w:rPr>
  </w:style>
  <w:style w:type="paragraph" w:styleId="Kazalovsebine9">
    <w:name w:val="toc 9"/>
    <w:basedOn w:val="Navaden"/>
    <w:next w:val="Navaden"/>
    <w:autoRedefine/>
    <w:uiPriority w:val="39"/>
    <w:locked/>
    <w:rsid w:val="00AC6E15"/>
    <w:pPr>
      <w:overflowPunct/>
      <w:autoSpaceDE/>
      <w:autoSpaceDN/>
      <w:adjustRightInd/>
      <w:spacing w:after="100" w:line="276" w:lineRule="auto"/>
      <w:ind w:left="1760"/>
      <w:jc w:val="left"/>
      <w:textAlignment w:val="auto"/>
    </w:pPr>
    <w:rPr>
      <w:rFonts w:ascii="Calibri" w:hAnsi="Calibri"/>
      <w:szCs w:val="22"/>
    </w:rPr>
  </w:style>
  <w:style w:type="character" w:customStyle="1" w:styleId="superscript">
    <w:name w:val="superscript"/>
    <w:rsid w:val="00AC6E15"/>
    <w:rPr>
      <w:rFonts w:cs="Times New Roman"/>
    </w:rPr>
  </w:style>
  <w:style w:type="character" w:customStyle="1" w:styleId="super">
    <w:name w:val="super"/>
    <w:rsid w:val="00AC6E15"/>
    <w:rPr>
      <w:sz w:val="17"/>
      <w:szCs w:val="17"/>
      <w:vertAlign w:val="superscript"/>
    </w:rPr>
  </w:style>
  <w:style w:type="paragraph" w:customStyle="1" w:styleId="norm3">
    <w:name w:val="norm3"/>
    <w:basedOn w:val="Navaden"/>
    <w:rsid w:val="00AC6E15"/>
    <w:pPr>
      <w:overflowPunct/>
      <w:autoSpaceDE/>
      <w:autoSpaceDN/>
      <w:adjustRightInd/>
      <w:spacing w:before="120" w:line="312" w:lineRule="atLeast"/>
      <w:textAlignment w:val="auto"/>
    </w:pPr>
    <w:rPr>
      <w:rFonts w:ascii="Times New Roman" w:hAnsi="Times New Roman"/>
      <w:sz w:val="24"/>
      <w:szCs w:val="24"/>
    </w:rPr>
  </w:style>
  <w:style w:type="character" w:customStyle="1" w:styleId="italics">
    <w:name w:val="italics"/>
    <w:rsid w:val="00AC6E15"/>
    <w:rPr>
      <w:i/>
      <w:iCs/>
    </w:rPr>
  </w:style>
  <w:style w:type="paragraph" w:customStyle="1" w:styleId="title-doc-first2">
    <w:name w:val="title-doc-first2"/>
    <w:basedOn w:val="Navaden"/>
    <w:rsid w:val="00AC6E15"/>
    <w:pPr>
      <w:overflowPunct/>
      <w:autoSpaceDE/>
      <w:autoSpaceDN/>
      <w:adjustRightInd/>
      <w:spacing w:before="120" w:line="312" w:lineRule="atLeast"/>
      <w:jc w:val="center"/>
      <w:textAlignment w:val="auto"/>
    </w:pPr>
    <w:rPr>
      <w:rFonts w:ascii="Times New Roman" w:hAnsi="Times New Roman"/>
      <w:b/>
      <w:bCs/>
      <w:sz w:val="24"/>
      <w:szCs w:val="24"/>
    </w:rPr>
  </w:style>
  <w:style w:type="paragraph" w:customStyle="1" w:styleId="title-doc-last2">
    <w:name w:val="title-doc-last2"/>
    <w:basedOn w:val="Navaden"/>
    <w:rsid w:val="00AC6E15"/>
    <w:pPr>
      <w:overflowPunct/>
      <w:autoSpaceDE/>
      <w:autoSpaceDN/>
      <w:adjustRightInd/>
      <w:spacing w:before="120" w:line="312" w:lineRule="atLeast"/>
      <w:jc w:val="center"/>
      <w:textAlignment w:val="auto"/>
    </w:pPr>
    <w:rPr>
      <w:rFonts w:ascii="Times New Roman" w:hAnsi="Times New Roman"/>
      <w:sz w:val="24"/>
      <w:szCs w:val="24"/>
    </w:rPr>
  </w:style>
  <w:style w:type="character" w:customStyle="1" w:styleId="atn">
    <w:name w:val="atn"/>
    <w:rsid w:val="00AC6E15"/>
  </w:style>
  <w:style w:type="paragraph" w:customStyle="1" w:styleId="1">
    <w:name w:val="1"/>
    <w:uiPriority w:val="99"/>
    <w:rsid w:val="00AC6E15"/>
    <w:pPr>
      <w:spacing w:line="260" w:lineRule="exact"/>
    </w:pPr>
    <w:rPr>
      <w:rFonts w:ascii="Arial" w:eastAsia="Times New Roman" w:hAnsi="Arial"/>
      <w:lang w:val="en-US" w:eastAsia="en-US"/>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AC6E15"/>
    <w:pPr>
      <w:overflowPunct/>
      <w:autoSpaceDE/>
      <w:autoSpaceDN/>
      <w:adjustRightInd/>
      <w:spacing w:after="160" w:line="240" w:lineRule="exact"/>
      <w:jc w:val="left"/>
      <w:textAlignment w:val="auto"/>
    </w:pPr>
    <w:rPr>
      <w:rFonts w:ascii="Tahoma" w:hAnsi="Tahoma"/>
      <w:sz w:val="20"/>
      <w:szCs w:val="20"/>
      <w:lang w:eastAsia="en-US"/>
    </w:rPr>
  </w:style>
  <w:style w:type="paragraph" w:customStyle="1" w:styleId="zamaknjenadolobadruginivo1">
    <w:name w:val="zamaknjenadolobadruginivo1"/>
    <w:basedOn w:val="Navaden"/>
    <w:rsid w:val="00AC6E15"/>
    <w:pPr>
      <w:overflowPunct/>
      <w:autoSpaceDE/>
      <w:autoSpaceDN/>
      <w:adjustRightInd/>
      <w:ind w:left="425"/>
      <w:textAlignment w:val="auto"/>
    </w:pPr>
    <w:rPr>
      <w:rFonts w:cs="Arial"/>
      <w:szCs w:val="22"/>
    </w:rPr>
  </w:style>
  <w:style w:type="paragraph" w:customStyle="1" w:styleId="naslovnadlenom1">
    <w:name w:val="naslovnadlenom1"/>
    <w:basedOn w:val="Navaden"/>
    <w:rsid w:val="00AC6E15"/>
    <w:pPr>
      <w:overflowPunct/>
      <w:autoSpaceDE/>
      <w:autoSpaceDN/>
      <w:adjustRightInd/>
      <w:spacing w:before="480"/>
      <w:jc w:val="center"/>
      <w:textAlignment w:val="auto"/>
    </w:pPr>
    <w:rPr>
      <w:rFonts w:cs="Arial"/>
      <w:b/>
      <w:bCs/>
      <w:szCs w:val="22"/>
    </w:rPr>
  </w:style>
  <w:style w:type="paragraph" w:customStyle="1" w:styleId="Odstavekseznama3">
    <w:name w:val="Odstavek seznama3"/>
    <w:basedOn w:val="Navaden"/>
    <w:uiPriority w:val="34"/>
    <w:qFormat/>
    <w:rsid w:val="00AC6E15"/>
    <w:pPr>
      <w:overflowPunct/>
      <w:autoSpaceDE/>
      <w:autoSpaceDN/>
      <w:adjustRightInd/>
      <w:ind w:left="708"/>
      <w:textAlignment w:val="auto"/>
    </w:pPr>
    <w:rPr>
      <w:szCs w:val="24"/>
    </w:rPr>
  </w:style>
  <w:style w:type="numbering" w:customStyle="1" w:styleId="NoList1111">
    <w:name w:val="No List1111"/>
    <w:next w:val="Brezseznama"/>
    <w:uiPriority w:val="99"/>
    <w:semiHidden/>
    <w:unhideWhenUsed/>
    <w:rsid w:val="00AC6E15"/>
  </w:style>
  <w:style w:type="table" w:customStyle="1" w:styleId="TableGrid1">
    <w:name w:val="Table Grid1"/>
    <w:basedOn w:val="Navadnatabela"/>
    <w:next w:val="Tabelamrea"/>
    <w:uiPriority w:val="59"/>
    <w:rsid w:val="00AC6E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drosprotneopombe">
    <w:name w:val="Sidro sprotne opombe"/>
    <w:rsid w:val="00AC6E15"/>
    <w:rPr>
      <w:vertAlign w:val="superscript"/>
    </w:rPr>
  </w:style>
  <w:style w:type="paragraph" w:customStyle="1" w:styleId="Sprotnaopomba">
    <w:name w:val="Sprotna opomba"/>
    <w:basedOn w:val="Navaden"/>
    <w:rsid w:val="00AC6E15"/>
    <w:pPr>
      <w:suppressAutoHyphens/>
      <w:overflowPunct/>
      <w:autoSpaceDE/>
      <w:autoSpaceDN/>
      <w:adjustRightInd/>
      <w:spacing w:line="260" w:lineRule="atLeast"/>
      <w:jc w:val="left"/>
      <w:textAlignment w:val="auto"/>
    </w:pPr>
    <w:rPr>
      <w:sz w:val="20"/>
      <w:szCs w:val="24"/>
      <w:lang w:val="en-US" w:eastAsia="en-US"/>
    </w:rPr>
  </w:style>
  <w:style w:type="paragraph" w:customStyle="1" w:styleId="vrstapredpisa1">
    <w:name w:val="vrstapredpisa1"/>
    <w:basedOn w:val="Navaden"/>
    <w:rsid w:val="00AC6E15"/>
    <w:pPr>
      <w:overflowPunct/>
      <w:autoSpaceDE/>
      <w:autoSpaceDN/>
      <w:adjustRightInd/>
      <w:spacing w:before="480"/>
      <w:jc w:val="center"/>
      <w:textAlignment w:val="auto"/>
    </w:pPr>
    <w:rPr>
      <w:rFonts w:cs="Arial"/>
      <w:b/>
      <w:bCs/>
      <w:color w:val="000000"/>
      <w:spacing w:val="40"/>
      <w:szCs w:val="22"/>
    </w:rPr>
  </w:style>
  <w:style w:type="paragraph" w:customStyle="1" w:styleId="naslovpredpisa1">
    <w:name w:val="naslovpredpisa1"/>
    <w:basedOn w:val="Navaden"/>
    <w:rsid w:val="00AC6E15"/>
    <w:pPr>
      <w:overflowPunct/>
      <w:autoSpaceDE/>
      <w:autoSpaceDN/>
      <w:adjustRightInd/>
      <w:jc w:val="center"/>
      <w:textAlignment w:val="auto"/>
    </w:pPr>
    <w:rPr>
      <w:rFonts w:cs="Arial"/>
      <w:b/>
      <w:bCs/>
      <w:szCs w:val="22"/>
    </w:rPr>
  </w:style>
  <w:style w:type="character" w:customStyle="1" w:styleId="BrezrazmikovZnak">
    <w:name w:val="Brez razmikov Znak"/>
    <w:link w:val="Brezrazmikov"/>
    <w:uiPriority w:val="1"/>
    <w:rsid w:val="00AC6E15"/>
    <w:rPr>
      <w:sz w:val="22"/>
      <w:szCs w:val="22"/>
      <w:lang w:eastAsia="en-US"/>
    </w:rPr>
  </w:style>
  <w:style w:type="paragraph" w:customStyle="1" w:styleId="OPOZORILO0">
    <w:name w:val="OPOZORILO"/>
    <w:basedOn w:val="Noga"/>
    <w:qFormat/>
    <w:rsid w:val="00AC6E15"/>
    <w:pPr>
      <w:tabs>
        <w:tab w:val="clear" w:pos="4536"/>
        <w:tab w:val="clear" w:pos="9072"/>
        <w:tab w:val="center" w:pos="4320"/>
        <w:tab w:val="right" w:pos="8640"/>
      </w:tabs>
      <w:overflowPunct/>
      <w:autoSpaceDE/>
      <w:autoSpaceDN/>
      <w:adjustRightInd/>
      <w:spacing w:line="260" w:lineRule="atLeast"/>
      <w:jc w:val="left"/>
      <w:textAlignment w:val="auto"/>
    </w:pPr>
    <w:rPr>
      <w:sz w:val="20"/>
      <w:szCs w:val="24"/>
    </w:rPr>
  </w:style>
  <w:style w:type="character" w:customStyle="1" w:styleId="datenew">
    <w:name w:val="datenew"/>
    <w:rsid w:val="00AC6E15"/>
  </w:style>
  <w:style w:type="character" w:customStyle="1" w:styleId="tagsnew">
    <w:name w:val="tagsnew"/>
    <w:rsid w:val="00AC6E15"/>
  </w:style>
  <w:style w:type="character" w:customStyle="1" w:styleId="galerynumimages">
    <w:name w:val="galerynumimages"/>
    <w:rsid w:val="00AC6E15"/>
  </w:style>
  <w:style w:type="table" w:customStyle="1" w:styleId="Srednjesenenje1poudarek11">
    <w:name w:val="Srednje senčenje 1 – poudarek 11"/>
    <w:basedOn w:val="Navadnatabela"/>
    <w:uiPriority w:val="63"/>
    <w:rsid w:val="00AC6E15"/>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Svetelseznampoudarek11">
    <w:name w:val="Svetel seznam – poudarek 11"/>
    <w:basedOn w:val="Navadnatabela"/>
    <w:uiPriority w:val="61"/>
    <w:rsid w:val="00AC6E15"/>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naslovnadlenom0">
    <w:name w:val="naslovnadlenom"/>
    <w:basedOn w:val="Navaden"/>
    <w:rsid w:val="00AC6E1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Navaden5">
    <w:name w:val="Navaden5"/>
    <w:rsid w:val="00AC6E15"/>
    <w:rPr>
      <w:rFonts w:ascii="Times New Roman" w:eastAsia="Times New Roman" w:hAnsi="Times New Roman"/>
    </w:rPr>
  </w:style>
  <w:style w:type="character" w:customStyle="1" w:styleId="uppercase">
    <w:name w:val="uppercase"/>
    <w:rsid w:val="00AC6E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1" w:defUIPriority="99" w:defSemiHidden="1" w:defUnhideWhenUsed="1" w:defQFormat="0" w:count="267">
    <w:lsdException w:name="Normal" w:locked="0" w:semiHidden="0" w:uiPriority="0" w:unhideWhenUsed="0"/>
    <w:lsdException w:name="heading 1" w:semiHidden="0" w:uiPriority="9" w:unhideWhenUsed="0" w:qFormat="1"/>
    <w:lsdException w:name="heading 2" w:uiPriority="0" w:qFormat="1"/>
    <w:lsdException w:name="heading 3" w:uiPriority="0" w:qFormat="1"/>
    <w:lsdException w:name="heading 4" w:locked="0" w:semiHidden="0" w:uiPriority="0" w:unhideWhenUsed="0" w:qFormat="1"/>
    <w:lsdException w:name="heading 5" w:uiPriority="0" w:qFormat="1"/>
    <w:lsdException w:name="heading 6" w:uiPriority="0" w:qFormat="1"/>
    <w:lsdException w:name="heading 7"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locked="0"/>
    <w:lsdException w:name="header" w:locked="0" w:uiPriority="0"/>
    <w:lsdException w:name="footer" w:locked="0"/>
    <w:lsdException w:name="caption" w:uiPriority="0" w:qFormat="1"/>
    <w:lsdException w:name="footnote reference" w:qFormat="1"/>
    <w:lsdException w:name="annotation reference" w:locked="0"/>
    <w:lsdException w:name="page number" w:uiPriority="0"/>
    <w:lsdException w:name="List" w:uiPriority="0"/>
    <w:lsdException w:name="List Bullet" w:uiPriority="0"/>
    <w:lsdException w:name="List Bullet 2" w:uiPriority="0"/>
    <w:lsdException w:name="Title" w:semiHidden="0" w:uiPriority="0" w:unhideWhenUsed="0" w:qFormat="1"/>
    <w:lsdException w:name="Signature" w:locked="0"/>
    <w:lsdException w:name="Default Paragraph Font" w:locked="0" w:uiPriority="1"/>
    <w:lsdException w:name="Body Text" w:uiPriority="0"/>
    <w:lsdException w:name="Body Text Indent" w:uiPriority="0"/>
    <w:lsdException w:name="Subtitle" w:locked="0" w:semiHidden="0" w:uiPriority="11" w:unhideWhenUsed="0"/>
    <w:lsdException w:name="Body Text 2" w:uiPriority="0"/>
    <w:lsdException w:name="Body Text 3" w:uiPriority="0"/>
    <w:lsdException w:name="Body Text Indent 2" w:uiPriority="0"/>
    <w:lsdException w:name="Hyperlink" w:locked="0"/>
    <w:lsdException w:name="Strong" w:semiHidden="0" w:uiPriority="22" w:unhideWhenUsed="0" w:qFormat="1"/>
    <w:lsdException w:name="Emphasis" w:semiHidden="0" w:uiPriority="20" w:unhideWhenUsed="0" w:qFormat="1"/>
    <w:lsdException w:name="Document Map" w:uiPriority="0"/>
    <w:lsdException w:name="Plain Text" w:locked="0" w:uiPriority="0"/>
    <w:lsdException w:name="HTML Top of Form" w:locked="0"/>
    <w:lsdException w:name="HTML Bottom of Form" w:locked="0"/>
    <w:lsdException w:name="Normal (Web)" w:locked="0" w:qFormat="1"/>
    <w:lsdException w:name="HTML Acronym" w:uiPriority="0"/>
    <w:lsdException w:name="HTML Preformatted" w:uiPriority="0"/>
    <w:lsdException w:name="Normal Table" w:locked="0"/>
    <w:lsdException w:name="No List" w:locked="0"/>
    <w:lsdException w:name="Outline List 3" w:locked="0"/>
    <w:lsdException w:name="Balloon Text" w:lock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avaden">
    <w:name w:val="Normal"/>
    <w:rsid w:val="006E392F"/>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aliases w:val="NASLOV"/>
    <w:basedOn w:val="Navaden"/>
    <w:next w:val="Navaden"/>
    <w:link w:val="Naslov1Znak"/>
    <w:autoRedefine/>
    <w:uiPriority w:val="9"/>
    <w:qFormat/>
    <w:locked/>
    <w:rsid w:val="007522E3"/>
    <w:pPr>
      <w:keepNext/>
      <w:overflowPunct/>
      <w:autoSpaceDE/>
      <w:autoSpaceDN/>
      <w:adjustRightInd/>
      <w:spacing w:before="240" w:after="60" w:line="260" w:lineRule="atLeast"/>
      <w:jc w:val="left"/>
      <w:textAlignment w:val="auto"/>
      <w:outlineLvl w:val="0"/>
    </w:pPr>
    <w:rPr>
      <w:b/>
      <w:kern w:val="32"/>
      <w:sz w:val="28"/>
      <w:szCs w:val="32"/>
    </w:rPr>
  </w:style>
  <w:style w:type="paragraph" w:styleId="Naslov2">
    <w:name w:val="heading 2"/>
    <w:basedOn w:val="Navaden"/>
    <w:next w:val="Navaden"/>
    <w:link w:val="Naslov2Znak"/>
    <w:qFormat/>
    <w:locked/>
    <w:rsid w:val="007522E3"/>
    <w:pPr>
      <w:keepNext/>
      <w:keepLines/>
      <w:overflowPunct/>
      <w:autoSpaceDE/>
      <w:autoSpaceDN/>
      <w:adjustRightInd/>
      <w:spacing w:before="200" w:line="276" w:lineRule="auto"/>
      <w:ind w:left="4830" w:hanging="576"/>
      <w:jc w:val="left"/>
      <w:textAlignment w:val="auto"/>
      <w:outlineLvl w:val="1"/>
    </w:pPr>
    <w:rPr>
      <w:rFonts w:ascii="Calibri" w:hAnsi="Calibri"/>
      <w:b/>
      <w:bCs/>
      <w:sz w:val="20"/>
      <w:szCs w:val="26"/>
    </w:rPr>
  </w:style>
  <w:style w:type="paragraph" w:styleId="Naslov3">
    <w:name w:val="heading 3"/>
    <w:basedOn w:val="Navaden"/>
    <w:next w:val="Navaden"/>
    <w:link w:val="Naslov3Znak"/>
    <w:qFormat/>
    <w:locked/>
    <w:rsid w:val="007522E3"/>
    <w:pPr>
      <w:keepNext/>
      <w:keepLines/>
      <w:overflowPunct/>
      <w:autoSpaceDE/>
      <w:autoSpaceDN/>
      <w:adjustRightInd/>
      <w:spacing w:before="200" w:line="276" w:lineRule="auto"/>
      <w:ind w:left="1288" w:hanging="720"/>
      <w:jc w:val="left"/>
      <w:textAlignment w:val="auto"/>
      <w:outlineLvl w:val="2"/>
    </w:pPr>
    <w:rPr>
      <w:rFonts w:ascii="Calibri" w:hAnsi="Calibri"/>
      <w:b/>
      <w:bCs/>
      <w:i/>
      <w:sz w:val="20"/>
      <w:szCs w:val="20"/>
    </w:rPr>
  </w:style>
  <w:style w:type="paragraph" w:styleId="Naslov4">
    <w:name w:val="heading 4"/>
    <w:aliases w:val="Grafika"/>
    <w:basedOn w:val="Navaden"/>
    <w:next w:val="Odstavek"/>
    <w:link w:val="Naslov4Znak"/>
    <w:qFormat/>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rFonts w:cs="Arial"/>
      <w:bCs/>
      <w:color w:val="000000"/>
      <w:szCs w:val="27"/>
    </w:rPr>
  </w:style>
  <w:style w:type="paragraph" w:styleId="Naslov5">
    <w:name w:val="heading 5"/>
    <w:basedOn w:val="Navaden"/>
    <w:next w:val="Navaden"/>
    <w:link w:val="Naslov5Znak"/>
    <w:qFormat/>
    <w:locked/>
    <w:rsid w:val="007522E3"/>
    <w:pPr>
      <w:keepNext/>
      <w:keepLines/>
      <w:overflowPunct/>
      <w:autoSpaceDE/>
      <w:autoSpaceDN/>
      <w:adjustRightInd/>
      <w:spacing w:before="200" w:line="276" w:lineRule="auto"/>
      <w:ind w:left="1008" w:hanging="1008"/>
      <w:jc w:val="left"/>
      <w:textAlignment w:val="auto"/>
      <w:outlineLvl w:val="4"/>
    </w:pPr>
    <w:rPr>
      <w:rFonts w:ascii="Cambria" w:hAnsi="Cambria"/>
      <w:color w:val="243F60"/>
      <w:sz w:val="20"/>
      <w:szCs w:val="20"/>
    </w:rPr>
  </w:style>
  <w:style w:type="paragraph" w:styleId="Naslov6">
    <w:name w:val="heading 6"/>
    <w:basedOn w:val="Navaden"/>
    <w:next w:val="Navaden"/>
    <w:link w:val="Naslov6Znak"/>
    <w:qFormat/>
    <w:locked/>
    <w:rsid w:val="007522E3"/>
    <w:pPr>
      <w:keepNext/>
      <w:keepLines/>
      <w:overflowPunct/>
      <w:autoSpaceDE/>
      <w:autoSpaceDN/>
      <w:adjustRightInd/>
      <w:spacing w:before="200" w:line="276" w:lineRule="auto"/>
      <w:ind w:left="1152" w:hanging="1152"/>
      <w:jc w:val="left"/>
      <w:textAlignment w:val="auto"/>
      <w:outlineLvl w:val="5"/>
    </w:pPr>
    <w:rPr>
      <w:rFonts w:ascii="Cambria" w:hAnsi="Cambria"/>
      <w:i/>
      <w:iCs/>
      <w:color w:val="243F60"/>
      <w:sz w:val="20"/>
      <w:szCs w:val="20"/>
    </w:rPr>
  </w:style>
  <w:style w:type="paragraph" w:styleId="Naslov7">
    <w:name w:val="heading 7"/>
    <w:basedOn w:val="Navaden"/>
    <w:next w:val="Navaden"/>
    <w:link w:val="Naslov7Znak"/>
    <w:uiPriority w:val="99"/>
    <w:qFormat/>
    <w:locked/>
    <w:rsid w:val="007522E3"/>
    <w:pPr>
      <w:keepNext/>
      <w:keepLines/>
      <w:overflowPunct/>
      <w:autoSpaceDE/>
      <w:autoSpaceDN/>
      <w:adjustRightInd/>
      <w:spacing w:before="200" w:line="276" w:lineRule="auto"/>
      <w:ind w:left="1296" w:hanging="1296"/>
      <w:jc w:val="left"/>
      <w:textAlignment w:val="auto"/>
      <w:outlineLvl w:val="6"/>
    </w:pPr>
    <w:rPr>
      <w:rFonts w:ascii="Cambria" w:hAnsi="Cambria"/>
      <w:i/>
      <w:iCs/>
      <w:color w:val="404040"/>
      <w:sz w:val="20"/>
      <w:szCs w:val="20"/>
    </w:rPr>
  </w:style>
  <w:style w:type="paragraph" w:styleId="Naslov8">
    <w:name w:val="heading 8"/>
    <w:basedOn w:val="Navaden"/>
    <w:next w:val="Navaden"/>
    <w:link w:val="Naslov8Znak"/>
    <w:qFormat/>
    <w:locked/>
    <w:rsid w:val="007522E3"/>
    <w:pPr>
      <w:keepNext/>
      <w:keepLines/>
      <w:overflowPunct/>
      <w:autoSpaceDE/>
      <w:autoSpaceDN/>
      <w:adjustRightInd/>
      <w:spacing w:before="200" w:line="276" w:lineRule="auto"/>
      <w:ind w:left="1440" w:hanging="1440"/>
      <w:jc w:val="left"/>
      <w:textAlignment w:val="auto"/>
      <w:outlineLvl w:val="7"/>
    </w:pPr>
    <w:rPr>
      <w:rFonts w:ascii="Cambria" w:hAnsi="Cambria"/>
      <w:color w:val="404040"/>
      <w:sz w:val="20"/>
      <w:szCs w:val="20"/>
    </w:rPr>
  </w:style>
  <w:style w:type="paragraph" w:styleId="Naslov9">
    <w:name w:val="heading 9"/>
    <w:basedOn w:val="Navaden"/>
    <w:next w:val="Navaden"/>
    <w:link w:val="Naslov9Znak"/>
    <w:uiPriority w:val="9"/>
    <w:qFormat/>
    <w:locked/>
    <w:rsid w:val="007522E3"/>
    <w:pPr>
      <w:keepNext/>
      <w:keepLines/>
      <w:overflowPunct/>
      <w:autoSpaceDE/>
      <w:autoSpaceDN/>
      <w:adjustRightInd/>
      <w:spacing w:before="200" w:line="276" w:lineRule="auto"/>
      <w:ind w:left="1584" w:hanging="1584"/>
      <w:jc w:val="left"/>
      <w:textAlignment w:val="auto"/>
      <w:outlineLvl w:val="8"/>
    </w:pPr>
    <w:rPr>
      <w:rFonts w:ascii="Cambria" w:hAnsi="Cambria"/>
      <w:i/>
      <w:iCs/>
      <w:color w:val="404040"/>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style>
  <w:style w:type="character" w:customStyle="1" w:styleId="NogaZnak">
    <w:name w:val="Noga Znak"/>
    <w:link w:val="Noga"/>
    <w:uiPriority w:val="99"/>
    <w:qFormat/>
    <w:rsid w:val="00653C19"/>
    <w:rPr>
      <w:rFonts w:ascii="Times New Roman" w:hAnsi="Times New Roman"/>
    </w:rPr>
  </w:style>
  <w:style w:type="paragraph" w:styleId="Glava">
    <w:name w:val="header"/>
    <w:aliases w:val="APEK-4"/>
    <w:basedOn w:val="Navaden"/>
    <w:link w:val="GlavaZnak"/>
    <w:locked/>
    <w:rsid w:val="00443548"/>
    <w:pPr>
      <w:tabs>
        <w:tab w:val="center" w:pos="4536"/>
        <w:tab w:val="right" w:pos="9072"/>
      </w:tabs>
    </w:pPr>
  </w:style>
  <w:style w:type="character" w:customStyle="1" w:styleId="GlavaZnak">
    <w:name w:val="Glava Znak"/>
    <w:aliases w:val="APEK-4 Znak"/>
    <w:link w:val="Glava"/>
    <w:qFormat/>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rFonts w:cs="Arial"/>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rFonts w:cs="Arial"/>
      <w:b/>
      <w:szCs w:val="22"/>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rFonts w:cs="Arial"/>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qFormat/>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link w:val="OdstavekseznamaZnak"/>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unhideWhenUsed/>
    <w:qFormat/>
    <w:locked/>
    <w:rsid w:val="006E055E"/>
    <w:rPr>
      <w:rFonts w:ascii="Tahoma" w:hAnsi="Tahoma" w:cs="Tahoma"/>
      <w:sz w:val="16"/>
    </w:rPr>
  </w:style>
  <w:style w:type="character" w:customStyle="1" w:styleId="BesedilooblakaZnak">
    <w:name w:val="Besedilo oblačka Znak"/>
    <w:link w:val="Besedilooblaka"/>
    <w:uiPriority w:val="99"/>
    <w:qFormat/>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rFonts w:cs="Arial"/>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rFonts w:cs="Arial"/>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rFonts w:cs="Arial"/>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rFonts w:cs="Arial"/>
      <w:szCs w:val="22"/>
    </w:rPr>
  </w:style>
  <w:style w:type="paragraph" w:customStyle="1" w:styleId="Alineazatevilnotoko">
    <w:name w:val="Alinea za številčno točko"/>
    <w:basedOn w:val="Alineazaodstavkom"/>
    <w:link w:val="AlineazatevilnotokoZnak"/>
    <w:qFormat/>
    <w:rsid w:val="004C5226"/>
    <w:pPr>
      <w:tabs>
        <w:tab w:val="left" w:pos="567"/>
      </w:tabs>
    </w:pPr>
  </w:style>
  <w:style w:type="character" w:customStyle="1" w:styleId="rkovnatokazaodstavkomZnak">
    <w:name w:val="Črkovna točka_za odstavkom Znak"/>
    <w:link w:val="rkovnatokazaodstavkom"/>
    <w:rsid w:val="002E5E24"/>
    <w:rPr>
      <w:rFonts w:ascii="Arial" w:eastAsia="Times New Roman" w:hAnsi="Arial" w:cs="Arial"/>
      <w:sz w:val="22"/>
      <w:szCs w:val="22"/>
    </w:rPr>
  </w:style>
  <w:style w:type="paragraph" w:customStyle="1" w:styleId="tevilnatoka">
    <w:name w:val="Številčna točka"/>
    <w:basedOn w:val="Navaden"/>
    <w:link w:val="tevilnatokaZnak"/>
    <w:qFormat/>
    <w:rsid w:val="00D97FA1"/>
    <w:pPr>
      <w:numPr>
        <w:numId w:val="13"/>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rFonts w:cs="Arial"/>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rFonts w:cs="Arial"/>
      <w:szCs w:val="22"/>
    </w:rPr>
  </w:style>
  <w:style w:type="character" w:styleId="Pripombasklic">
    <w:name w:val="annotation reference"/>
    <w:uiPriority w:val="99"/>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rFonts w:cs="Arial"/>
      <w:szCs w:val="22"/>
    </w:rPr>
  </w:style>
  <w:style w:type="paragraph" w:styleId="Navadensplet">
    <w:name w:val="Normal (Web)"/>
    <w:basedOn w:val="Navaden"/>
    <w:uiPriority w:val="99"/>
    <w:unhideWhenUsed/>
    <w:qFormat/>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styleId="Pripombabesedilo">
    <w:name w:val="annotation text"/>
    <w:basedOn w:val="Navaden"/>
    <w:link w:val="PripombabesediloZnak"/>
    <w:uiPriority w:val="99"/>
    <w:locked/>
    <w:rsid w:val="00357591"/>
    <w:pPr>
      <w:overflowPunct/>
      <w:autoSpaceDE/>
      <w:autoSpaceDN/>
      <w:adjustRightInd/>
      <w:textAlignment w:val="auto"/>
    </w:pPr>
    <w:rPr>
      <w:sz w:val="20"/>
      <w:szCs w:val="20"/>
      <w:lang w:eastAsia="en-US"/>
    </w:rPr>
  </w:style>
  <w:style w:type="character" w:customStyle="1" w:styleId="PripombabesediloZnak">
    <w:name w:val="Pripomba – besedilo Znak"/>
    <w:link w:val="Pripombabesedilo"/>
    <w:uiPriority w:val="99"/>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rFonts w:cs="Arial"/>
      <w:szCs w:val="22"/>
    </w:rPr>
  </w:style>
  <w:style w:type="character" w:customStyle="1" w:styleId="Naslov4Znak">
    <w:name w:val="Naslov 4 Znak"/>
    <w:aliases w:val="Grafika Znak"/>
    <w:link w:val="Naslov4"/>
    <w:qFormat/>
    <w:rsid w:val="001552BA"/>
    <w:rPr>
      <w:rFonts w:ascii="Arial" w:eastAsia="Times New Roman" w:hAnsi="Arial" w:cs="Arial"/>
      <w:bCs/>
      <w:color w:val="000000"/>
      <w:sz w:val="22"/>
      <w:szCs w:val="27"/>
    </w:rPr>
  </w:style>
  <w:style w:type="character" w:styleId="SledenaHiperpovezava">
    <w:name w:val="FollowedHyperlink"/>
    <w:uiPriority w:val="99"/>
    <w:unhideWhenUsed/>
    <w:locked/>
    <w:rsid w:val="006E392F"/>
    <w:rPr>
      <w:color w:val="800080"/>
      <w:u w:val="single"/>
    </w:rPr>
  </w:style>
  <w:style w:type="paragraph" w:styleId="Zadevapripombe">
    <w:name w:val="annotation subject"/>
    <w:aliases w:val="Table Grid"/>
    <w:basedOn w:val="Pripombabesedilo"/>
    <w:next w:val="Pripombabesedilo"/>
    <w:link w:val="ZadevapripombeZnak"/>
    <w:uiPriority w:val="99"/>
    <w:unhideWhenUsed/>
    <w:locked/>
    <w:rsid w:val="00CE415D"/>
    <w:pPr>
      <w:overflowPunct w:val="0"/>
      <w:autoSpaceDE w:val="0"/>
      <w:autoSpaceDN w:val="0"/>
      <w:adjustRightInd w:val="0"/>
      <w:textAlignment w:val="baseline"/>
    </w:pPr>
    <w:rPr>
      <w:b/>
      <w:bCs/>
      <w:lang w:eastAsia="sl-SI"/>
    </w:rPr>
  </w:style>
  <w:style w:type="paragraph" w:customStyle="1" w:styleId="Opozorilo">
    <w:name w:val="Opozorilo"/>
    <w:basedOn w:val="Navaden"/>
    <w:link w:val="OpozoriloZnak"/>
    <w:qFormat/>
    <w:rsid w:val="006E055E"/>
    <w:pPr>
      <w:spacing w:before="480"/>
    </w:pPr>
    <w:rPr>
      <w:rFonts w:cs="Arial"/>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rFonts w:cs="Arial"/>
      <w:szCs w:val="17"/>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rFonts w:cs="Arial"/>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4"/>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5"/>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6"/>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7"/>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character" w:customStyle="1" w:styleId="ZadevapripombeZnak">
    <w:name w:val="Zadeva pripombe Znak"/>
    <w:aliases w:val="Table Grid Znak"/>
    <w:link w:val="Zadevapripombe"/>
    <w:uiPriority w:val="99"/>
    <w:rsid w:val="00CE415D"/>
    <w:rPr>
      <w:rFonts w:ascii="Arial" w:eastAsia="Times New Roman" w:hAnsi="Arial"/>
      <w:b/>
      <w:bCs/>
      <w:lang w:eastAsia="en-US"/>
    </w:rPr>
  </w:style>
  <w:style w:type="character" w:customStyle="1" w:styleId="tlid-translation">
    <w:name w:val="tlid-translation"/>
    <w:rsid w:val="009D4398"/>
  </w:style>
  <w:style w:type="paragraph" w:customStyle="1" w:styleId="Navaden1">
    <w:name w:val="Navaden1"/>
    <w:basedOn w:val="Navaden"/>
    <w:rsid w:val="002D14D6"/>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1">
    <w:name w:val="lennaslov1"/>
    <w:basedOn w:val="Navaden"/>
    <w:rsid w:val="0054195B"/>
    <w:pPr>
      <w:overflowPunct/>
      <w:autoSpaceDE/>
      <w:autoSpaceDN/>
      <w:adjustRightInd/>
      <w:jc w:val="center"/>
      <w:textAlignment w:val="auto"/>
    </w:pPr>
    <w:rPr>
      <w:rFonts w:cs="Arial"/>
      <w:b/>
      <w:bCs/>
      <w:szCs w:val="22"/>
    </w:rPr>
  </w:style>
  <w:style w:type="character" w:customStyle="1" w:styleId="highlight">
    <w:name w:val="highlight"/>
    <w:basedOn w:val="Privzetapisavaodstavka"/>
    <w:rsid w:val="00BA4E32"/>
  </w:style>
  <w:style w:type="paragraph" w:styleId="Napis">
    <w:name w:val="caption"/>
    <w:basedOn w:val="Navaden"/>
    <w:qFormat/>
    <w:locked/>
    <w:rsid w:val="00EB71E8"/>
    <w:pPr>
      <w:suppressLineNumbers/>
      <w:overflowPunct/>
      <w:autoSpaceDE/>
      <w:autoSpaceDN/>
      <w:adjustRightInd/>
      <w:spacing w:before="120" w:after="120" w:line="240" w:lineRule="atLeast"/>
      <w:textAlignment w:val="auto"/>
    </w:pPr>
    <w:rPr>
      <w:rFonts w:cs="Mangal"/>
      <w:i/>
      <w:iCs/>
      <w:sz w:val="24"/>
      <w:szCs w:val="24"/>
      <w:lang w:eastAsia="en-US"/>
    </w:rPr>
  </w:style>
  <w:style w:type="paragraph" w:customStyle="1" w:styleId="odstavek0">
    <w:name w:val="odstavek"/>
    <w:basedOn w:val="Navaden"/>
    <w:rsid w:val="00621B89"/>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avaden"/>
    <w:rsid w:val="00733339"/>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alineazaodstavkom0">
    <w:name w:val="alineazaodstavkom"/>
    <w:basedOn w:val="Navaden"/>
    <w:rsid w:val="004267CE"/>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avaden"/>
    <w:rsid w:val="004267CE"/>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Naslov1Znak">
    <w:name w:val="Naslov 1 Znak"/>
    <w:aliases w:val="NASLOV Znak"/>
    <w:basedOn w:val="Privzetapisavaodstavka"/>
    <w:link w:val="Naslov1"/>
    <w:uiPriority w:val="9"/>
    <w:qFormat/>
    <w:rsid w:val="007522E3"/>
    <w:rPr>
      <w:rFonts w:ascii="Arial" w:eastAsia="Times New Roman" w:hAnsi="Arial"/>
      <w:b/>
      <w:kern w:val="32"/>
      <w:sz w:val="28"/>
      <w:szCs w:val="32"/>
    </w:rPr>
  </w:style>
  <w:style w:type="character" w:customStyle="1" w:styleId="Naslov2Znak">
    <w:name w:val="Naslov 2 Znak"/>
    <w:basedOn w:val="Privzetapisavaodstavka"/>
    <w:link w:val="Naslov2"/>
    <w:qFormat/>
    <w:rsid w:val="007522E3"/>
    <w:rPr>
      <w:rFonts w:eastAsia="Times New Roman"/>
      <w:b/>
      <w:bCs/>
      <w:szCs w:val="26"/>
    </w:rPr>
  </w:style>
  <w:style w:type="character" w:customStyle="1" w:styleId="Naslov3Znak">
    <w:name w:val="Naslov 3 Znak"/>
    <w:basedOn w:val="Privzetapisavaodstavka"/>
    <w:link w:val="Naslov3"/>
    <w:qFormat/>
    <w:rsid w:val="007522E3"/>
    <w:rPr>
      <w:rFonts w:eastAsia="Times New Roman"/>
      <w:b/>
      <w:bCs/>
      <w:i/>
    </w:rPr>
  </w:style>
  <w:style w:type="character" w:customStyle="1" w:styleId="Naslov5Znak">
    <w:name w:val="Naslov 5 Znak"/>
    <w:basedOn w:val="Privzetapisavaodstavka"/>
    <w:link w:val="Naslov5"/>
    <w:qFormat/>
    <w:rsid w:val="007522E3"/>
    <w:rPr>
      <w:rFonts w:ascii="Cambria" w:eastAsia="Times New Roman" w:hAnsi="Cambria"/>
      <w:color w:val="243F60"/>
    </w:rPr>
  </w:style>
  <w:style w:type="character" w:customStyle="1" w:styleId="Naslov6Znak">
    <w:name w:val="Naslov 6 Znak"/>
    <w:basedOn w:val="Privzetapisavaodstavka"/>
    <w:link w:val="Naslov6"/>
    <w:qFormat/>
    <w:rsid w:val="007522E3"/>
    <w:rPr>
      <w:rFonts w:ascii="Cambria" w:eastAsia="Times New Roman" w:hAnsi="Cambria"/>
      <w:i/>
      <w:iCs/>
      <w:color w:val="243F60"/>
    </w:rPr>
  </w:style>
  <w:style w:type="character" w:customStyle="1" w:styleId="Naslov7Znak">
    <w:name w:val="Naslov 7 Znak"/>
    <w:basedOn w:val="Privzetapisavaodstavka"/>
    <w:link w:val="Naslov7"/>
    <w:uiPriority w:val="99"/>
    <w:qFormat/>
    <w:rsid w:val="007522E3"/>
    <w:rPr>
      <w:rFonts w:ascii="Cambria" w:eastAsia="Times New Roman" w:hAnsi="Cambria"/>
      <w:i/>
      <w:iCs/>
      <w:color w:val="404040"/>
    </w:rPr>
  </w:style>
  <w:style w:type="character" w:customStyle="1" w:styleId="Naslov8Znak">
    <w:name w:val="Naslov 8 Znak"/>
    <w:basedOn w:val="Privzetapisavaodstavka"/>
    <w:link w:val="Naslov8"/>
    <w:qFormat/>
    <w:rsid w:val="007522E3"/>
    <w:rPr>
      <w:rFonts w:ascii="Cambria" w:eastAsia="Times New Roman" w:hAnsi="Cambria"/>
      <w:color w:val="404040"/>
    </w:rPr>
  </w:style>
  <w:style w:type="character" w:customStyle="1" w:styleId="Naslov9Znak">
    <w:name w:val="Naslov 9 Znak"/>
    <w:basedOn w:val="Privzetapisavaodstavka"/>
    <w:link w:val="Naslov9"/>
    <w:uiPriority w:val="9"/>
    <w:qFormat/>
    <w:rsid w:val="007522E3"/>
    <w:rPr>
      <w:rFonts w:ascii="Cambria" w:eastAsia="Times New Roman" w:hAnsi="Cambria"/>
      <w:i/>
      <w:iCs/>
      <w:color w:val="404040"/>
    </w:rPr>
  </w:style>
  <w:style w:type="paragraph" w:customStyle="1" w:styleId="datumtevilka">
    <w:name w:val="datum številka"/>
    <w:basedOn w:val="Navaden"/>
    <w:qFormat/>
    <w:rsid w:val="007522E3"/>
    <w:pPr>
      <w:tabs>
        <w:tab w:val="left" w:pos="1701"/>
      </w:tabs>
      <w:overflowPunct/>
      <w:autoSpaceDE/>
      <w:autoSpaceDN/>
      <w:adjustRightInd/>
      <w:spacing w:line="260" w:lineRule="atLeast"/>
      <w:jc w:val="left"/>
      <w:textAlignment w:val="auto"/>
    </w:pPr>
    <w:rPr>
      <w:sz w:val="20"/>
      <w:szCs w:val="20"/>
    </w:rPr>
  </w:style>
  <w:style w:type="paragraph" w:customStyle="1" w:styleId="ZADEVA">
    <w:name w:val="ZADEVA"/>
    <w:basedOn w:val="Navaden"/>
    <w:qFormat/>
    <w:rsid w:val="007522E3"/>
    <w:pPr>
      <w:tabs>
        <w:tab w:val="left" w:pos="1701"/>
      </w:tabs>
      <w:overflowPunct/>
      <w:autoSpaceDE/>
      <w:autoSpaceDN/>
      <w:adjustRightInd/>
      <w:spacing w:line="260" w:lineRule="atLeast"/>
      <w:ind w:left="1701" w:hanging="1701"/>
      <w:jc w:val="left"/>
      <w:textAlignment w:val="auto"/>
    </w:pPr>
    <w:rPr>
      <w:b/>
      <w:sz w:val="20"/>
      <w:szCs w:val="24"/>
      <w:lang w:val="it-IT" w:eastAsia="en-US"/>
    </w:rPr>
  </w:style>
  <w:style w:type="paragraph" w:customStyle="1" w:styleId="podpisi">
    <w:name w:val="podpisi"/>
    <w:basedOn w:val="Navaden"/>
    <w:qFormat/>
    <w:rsid w:val="007522E3"/>
    <w:pPr>
      <w:tabs>
        <w:tab w:val="left" w:pos="3402"/>
      </w:tabs>
      <w:overflowPunct/>
      <w:autoSpaceDE/>
      <w:autoSpaceDN/>
      <w:adjustRightInd/>
      <w:spacing w:line="260" w:lineRule="atLeast"/>
      <w:jc w:val="left"/>
      <w:textAlignment w:val="auto"/>
    </w:pPr>
    <w:rPr>
      <w:sz w:val="20"/>
      <w:szCs w:val="24"/>
      <w:lang w:val="it-IT" w:eastAsia="en-US"/>
    </w:rPr>
  </w:style>
  <w:style w:type="paragraph" w:customStyle="1" w:styleId="Neotevilenodstavek">
    <w:name w:val="Neoštevilčen odstavek"/>
    <w:basedOn w:val="Navaden"/>
    <w:link w:val="NeotevilenodstavekZnak"/>
    <w:qFormat/>
    <w:rsid w:val="007522E3"/>
    <w:pPr>
      <w:spacing w:before="60" w:after="60" w:line="200" w:lineRule="exact"/>
    </w:pPr>
    <w:rPr>
      <w:sz w:val="20"/>
      <w:szCs w:val="20"/>
    </w:rPr>
  </w:style>
  <w:style w:type="character" w:customStyle="1" w:styleId="NeotevilenodstavekZnak">
    <w:name w:val="Neoštevilčen odstavek Znak"/>
    <w:link w:val="Neotevilenodstavek"/>
    <w:rsid w:val="007522E3"/>
    <w:rPr>
      <w:rFonts w:ascii="Arial" w:eastAsia="Times New Roman" w:hAnsi="Arial"/>
    </w:rPr>
  </w:style>
  <w:style w:type="character" w:customStyle="1" w:styleId="IntenseEmphasis1">
    <w:name w:val="Intense Emphasis1"/>
    <w:uiPriority w:val="21"/>
    <w:qFormat/>
    <w:rsid w:val="007522E3"/>
    <w:rPr>
      <w:rFonts w:cs="Times New Roman"/>
      <w:b/>
      <w:bCs/>
      <w:i/>
      <w:iCs/>
      <w:color w:val="4F81BD"/>
    </w:rPr>
  </w:style>
  <w:style w:type="paragraph" w:customStyle="1" w:styleId="Slog1">
    <w:name w:val="Slog1"/>
    <w:basedOn w:val="Naslov1"/>
    <w:link w:val="Slog1Znak"/>
    <w:autoRedefine/>
    <w:qFormat/>
    <w:rsid w:val="007522E3"/>
    <w:pPr>
      <w:spacing w:before="0" w:after="0" w:line="240" w:lineRule="auto"/>
      <w:ind w:left="360" w:hanging="360"/>
    </w:pPr>
    <w:rPr>
      <w:szCs w:val="28"/>
    </w:rPr>
  </w:style>
  <w:style w:type="character" w:customStyle="1" w:styleId="Slog1Znak">
    <w:name w:val="Slog1 Znak"/>
    <w:link w:val="Slog1"/>
    <w:rsid w:val="007522E3"/>
    <w:rPr>
      <w:rFonts w:ascii="Arial" w:eastAsia="Times New Roman" w:hAnsi="Arial"/>
      <w:b/>
      <w:kern w:val="32"/>
      <w:sz w:val="28"/>
      <w:szCs w:val="28"/>
    </w:rPr>
  </w:style>
  <w:style w:type="paragraph" w:customStyle="1" w:styleId="Slog2">
    <w:name w:val="Slog2"/>
    <w:basedOn w:val="Naslov2"/>
    <w:link w:val="Slog2Znak"/>
    <w:qFormat/>
    <w:rsid w:val="007522E3"/>
    <w:pPr>
      <w:numPr>
        <w:ilvl w:val="1"/>
        <w:numId w:val="58"/>
      </w:numPr>
      <w:spacing w:before="0" w:line="240" w:lineRule="auto"/>
      <w:ind w:left="567" w:hanging="576"/>
    </w:pPr>
    <w:rPr>
      <w:rFonts w:ascii="Arial" w:hAnsi="Arial"/>
      <w:color w:val="000000"/>
    </w:rPr>
  </w:style>
  <w:style w:type="character" w:customStyle="1" w:styleId="Slog2Znak">
    <w:name w:val="Slog2 Znak"/>
    <w:link w:val="Slog2"/>
    <w:rsid w:val="007522E3"/>
    <w:rPr>
      <w:rFonts w:ascii="Arial" w:eastAsia="Times New Roman" w:hAnsi="Arial"/>
      <w:b/>
      <w:bCs/>
      <w:color w:val="000000"/>
      <w:szCs w:val="26"/>
    </w:rPr>
  </w:style>
  <w:style w:type="paragraph" w:customStyle="1" w:styleId="Slog3">
    <w:name w:val="Slog3"/>
    <w:basedOn w:val="Naslov3"/>
    <w:link w:val="Slog3Znak"/>
    <w:autoRedefine/>
    <w:qFormat/>
    <w:rsid w:val="007522E3"/>
    <w:pPr>
      <w:numPr>
        <w:ilvl w:val="2"/>
        <w:numId w:val="58"/>
      </w:numPr>
      <w:spacing w:before="0" w:line="240" w:lineRule="auto"/>
      <w:ind w:left="1288" w:hanging="720"/>
      <w:jc w:val="both"/>
    </w:pPr>
    <w:rPr>
      <w:rFonts w:ascii="Arial" w:hAnsi="Arial"/>
      <w:i w:val="0"/>
      <w:color w:val="000000"/>
    </w:rPr>
  </w:style>
  <w:style w:type="character" w:customStyle="1" w:styleId="Slog3Znak">
    <w:name w:val="Slog3 Znak"/>
    <w:link w:val="Slog3"/>
    <w:rsid w:val="007522E3"/>
    <w:rPr>
      <w:rFonts w:ascii="Arial" w:eastAsia="Times New Roman" w:hAnsi="Arial"/>
      <w:b/>
      <w:bCs/>
      <w:color w:val="000000"/>
    </w:rPr>
  </w:style>
  <w:style w:type="paragraph" w:customStyle="1" w:styleId="NoSpacing1">
    <w:name w:val="No Spacing1"/>
    <w:qFormat/>
    <w:rsid w:val="007522E3"/>
    <w:rPr>
      <w:rFonts w:ascii="Arial" w:eastAsia="Times New Roman" w:hAnsi="Arial"/>
      <w:szCs w:val="22"/>
      <w:lang w:eastAsia="en-US"/>
    </w:rPr>
  </w:style>
  <w:style w:type="paragraph" w:customStyle="1" w:styleId="Alineazatoko">
    <w:name w:val="Alinea za točko"/>
    <w:basedOn w:val="Navaden"/>
    <w:link w:val="AlineazatokoZnak"/>
    <w:qFormat/>
    <w:rsid w:val="007522E3"/>
    <w:pPr>
      <w:tabs>
        <w:tab w:val="num" w:pos="720"/>
      </w:tabs>
      <w:spacing w:line="200" w:lineRule="exact"/>
      <w:ind w:left="720" w:hanging="720"/>
    </w:pPr>
    <w:rPr>
      <w:sz w:val="20"/>
      <w:szCs w:val="20"/>
    </w:rPr>
  </w:style>
  <w:style w:type="character" w:customStyle="1" w:styleId="AlineazatokoZnak">
    <w:name w:val="Alinea za točko Znak"/>
    <w:link w:val="Alineazatoko"/>
    <w:rsid w:val="007522E3"/>
    <w:rPr>
      <w:rFonts w:ascii="Arial" w:eastAsia="Times New Roman" w:hAnsi="Arial"/>
    </w:rPr>
  </w:style>
  <w:style w:type="paragraph" w:customStyle="1" w:styleId="Odstavekseznama1">
    <w:name w:val="Odstavek seznama1"/>
    <w:basedOn w:val="Navaden"/>
    <w:qFormat/>
    <w:rsid w:val="007522E3"/>
    <w:pPr>
      <w:overflowPunct/>
      <w:autoSpaceDE/>
      <w:autoSpaceDN/>
      <w:adjustRightInd/>
      <w:ind w:left="720"/>
      <w:contextualSpacing/>
      <w:jc w:val="left"/>
      <w:textAlignment w:val="auto"/>
    </w:pPr>
    <w:rPr>
      <w:rFonts w:ascii="Times New Roman" w:hAnsi="Times New Roman"/>
      <w:sz w:val="24"/>
      <w:szCs w:val="24"/>
    </w:rPr>
  </w:style>
  <w:style w:type="character" w:customStyle="1" w:styleId="FootnoteTextChar">
    <w:name w:val="Footnote Text Char"/>
    <w:aliases w:val="Sprotna opomba-besedilo Char,Char Char Char,Char Char Char Char Char"/>
    <w:qFormat/>
    <w:locked/>
    <w:rsid w:val="007522E3"/>
    <w:rPr>
      <w:rFonts w:eastAsia="MS Mincho"/>
      <w:lang w:val="sl-SI" w:eastAsia="ja-JP" w:bidi="ar-SA"/>
    </w:rPr>
  </w:style>
  <w:style w:type="paragraph" w:customStyle="1" w:styleId="ListParagraph1">
    <w:name w:val="List Paragraph1"/>
    <w:basedOn w:val="Navaden"/>
    <w:uiPriority w:val="34"/>
    <w:qFormat/>
    <w:rsid w:val="007522E3"/>
    <w:pPr>
      <w:overflowPunct/>
      <w:autoSpaceDE/>
      <w:autoSpaceDN/>
      <w:adjustRightInd/>
      <w:spacing w:after="200" w:line="276" w:lineRule="auto"/>
      <w:ind w:left="720"/>
      <w:contextualSpacing/>
      <w:jc w:val="left"/>
      <w:textAlignment w:val="auto"/>
    </w:pPr>
    <w:rPr>
      <w:rFonts w:ascii="Calibri" w:eastAsia="Calibri" w:hAnsi="Calibri"/>
      <w:szCs w:val="22"/>
      <w:lang w:eastAsia="en-US"/>
    </w:rPr>
  </w:style>
  <w:style w:type="paragraph" w:customStyle="1" w:styleId="ListParagraph2">
    <w:name w:val="List Paragraph2"/>
    <w:basedOn w:val="Navaden"/>
    <w:uiPriority w:val="34"/>
    <w:qFormat/>
    <w:rsid w:val="007522E3"/>
    <w:pPr>
      <w:overflowPunct/>
      <w:autoSpaceDE/>
      <w:autoSpaceDN/>
      <w:adjustRightInd/>
      <w:spacing w:after="200" w:line="276" w:lineRule="auto"/>
      <w:ind w:left="720"/>
      <w:contextualSpacing/>
      <w:jc w:val="left"/>
      <w:textAlignment w:val="auto"/>
    </w:pPr>
    <w:rPr>
      <w:rFonts w:ascii="Calibri" w:eastAsia="Calibri" w:hAnsi="Calibri"/>
      <w:szCs w:val="22"/>
      <w:lang w:eastAsia="en-US"/>
    </w:rPr>
  </w:style>
  <w:style w:type="paragraph" w:customStyle="1" w:styleId="Bodytxt">
    <w:name w:val="Body txt"/>
    <w:basedOn w:val="Navaden"/>
    <w:qFormat/>
    <w:rsid w:val="007522E3"/>
    <w:pPr>
      <w:overflowPunct/>
      <w:autoSpaceDE/>
      <w:autoSpaceDN/>
      <w:adjustRightInd/>
      <w:spacing w:line="288" w:lineRule="auto"/>
      <w:textAlignment w:val="auto"/>
    </w:pPr>
    <w:rPr>
      <w:rFonts w:ascii="Calibri" w:hAnsi="Calibri"/>
      <w:szCs w:val="24"/>
    </w:rPr>
  </w:style>
  <w:style w:type="character" w:customStyle="1" w:styleId="st">
    <w:name w:val="st"/>
    <w:qFormat/>
    <w:rsid w:val="007522E3"/>
  </w:style>
  <w:style w:type="character" w:customStyle="1" w:styleId="apple-converted-space">
    <w:name w:val="apple-converted-space"/>
    <w:qFormat/>
    <w:rsid w:val="007522E3"/>
  </w:style>
  <w:style w:type="character" w:customStyle="1" w:styleId="FootnoteCharacters">
    <w:name w:val="Footnote Characters"/>
    <w:qFormat/>
    <w:rsid w:val="007522E3"/>
  </w:style>
  <w:style w:type="character" w:customStyle="1" w:styleId="EndnoteCharacters">
    <w:name w:val="Endnote Characters"/>
    <w:qFormat/>
    <w:rsid w:val="007522E3"/>
  </w:style>
  <w:style w:type="paragraph" w:customStyle="1" w:styleId="Heading">
    <w:name w:val="Heading"/>
    <w:basedOn w:val="Navaden"/>
    <w:next w:val="Navaden"/>
    <w:qFormat/>
    <w:rsid w:val="007522E3"/>
    <w:pPr>
      <w:keepNext/>
      <w:overflowPunct/>
      <w:autoSpaceDE/>
      <w:autoSpaceDN/>
      <w:adjustRightInd/>
      <w:spacing w:before="240" w:after="120" w:line="240" w:lineRule="atLeast"/>
      <w:textAlignment w:val="auto"/>
    </w:pPr>
    <w:rPr>
      <w:rFonts w:ascii="Liberation Sans" w:eastAsia="Microsoft YaHei" w:hAnsi="Liberation Sans" w:cs="Mangal"/>
      <w:sz w:val="28"/>
      <w:szCs w:val="28"/>
      <w:lang w:eastAsia="en-US"/>
    </w:rPr>
  </w:style>
  <w:style w:type="paragraph" w:customStyle="1" w:styleId="Index">
    <w:name w:val="Index"/>
    <w:basedOn w:val="Navaden"/>
    <w:qFormat/>
    <w:rsid w:val="007522E3"/>
    <w:pPr>
      <w:suppressLineNumbers/>
      <w:overflowPunct/>
      <w:autoSpaceDE/>
      <w:autoSpaceDN/>
      <w:adjustRightInd/>
      <w:spacing w:line="240" w:lineRule="atLeast"/>
      <w:textAlignment w:val="auto"/>
    </w:pPr>
    <w:rPr>
      <w:rFonts w:cs="Mangal"/>
      <w:sz w:val="20"/>
      <w:szCs w:val="24"/>
      <w:lang w:eastAsia="en-US"/>
    </w:rPr>
  </w:style>
  <w:style w:type="paragraph" w:customStyle="1" w:styleId="FrameContents">
    <w:name w:val="Frame Contents"/>
    <w:basedOn w:val="Navaden"/>
    <w:qFormat/>
    <w:rsid w:val="007522E3"/>
    <w:pPr>
      <w:overflowPunct/>
      <w:autoSpaceDE/>
      <w:autoSpaceDN/>
      <w:adjustRightInd/>
      <w:spacing w:line="240" w:lineRule="atLeast"/>
      <w:textAlignment w:val="auto"/>
    </w:pPr>
    <w:rPr>
      <w:sz w:val="20"/>
      <w:szCs w:val="24"/>
      <w:lang w:eastAsia="en-US"/>
    </w:rPr>
  </w:style>
  <w:style w:type="paragraph" w:styleId="Sprotnaopomba-besedilo">
    <w:name w:val="footnote text"/>
    <w:aliases w:val="Sprotna opomba-besedilo,Char Char,Char Char Char Char,Fußnote,Footnote Text Char Char,FSR footnote,lábléc"/>
    <w:basedOn w:val="Navaden"/>
    <w:link w:val="Sprotnaopomba-besediloZnak"/>
    <w:uiPriority w:val="99"/>
    <w:qFormat/>
    <w:locked/>
    <w:rsid w:val="007522E3"/>
    <w:pPr>
      <w:overflowPunct/>
      <w:autoSpaceDE/>
      <w:autoSpaceDN/>
      <w:adjustRightInd/>
      <w:jc w:val="left"/>
      <w:textAlignment w:val="auto"/>
    </w:pPr>
    <w:rPr>
      <w:rFonts w:ascii="Times New Roman" w:hAnsi="Times New Roman"/>
      <w:sz w:val="20"/>
      <w:szCs w:val="20"/>
    </w:rPr>
  </w:style>
  <w:style w:type="character" w:customStyle="1" w:styleId="Sprotnaopomba-besediloZnak">
    <w:name w:val="Sprotna opomba - besedilo Znak"/>
    <w:aliases w:val="Sprotna opomba-besedilo Znak,Char Char Znak,Char Char Char Char Znak,Fußnote Znak,Footnote Text Char Char Znak,FSR footnote Znak,lábléc Znak"/>
    <w:basedOn w:val="Privzetapisavaodstavka"/>
    <w:link w:val="Sprotnaopomba-besedilo"/>
    <w:uiPriority w:val="99"/>
    <w:qFormat/>
    <w:rsid w:val="007522E3"/>
    <w:rPr>
      <w:rFonts w:ascii="Times New Roman" w:eastAsia="Times New Roman" w:hAnsi="Times New Roman"/>
    </w:rPr>
  </w:style>
  <w:style w:type="character" w:styleId="Sprotnaopomba-sklic">
    <w:name w:val="footnote reference"/>
    <w:aliases w:val="Footnote symbol,Fussnota,Footnote,Footnote reference number,number,note TESI,SUPERS,EN Footnote Reference,Times 10 Point,Exposant 3 Point,Footnote Reference_LVL6,Footnote Reference_LVL61,Footnote Reference_LVL62,Odwołanie przypis"/>
    <w:uiPriority w:val="99"/>
    <w:qFormat/>
    <w:locked/>
    <w:rsid w:val="007522E3"/>
    <w:rPr>
      <w:vertAlign w:val="superscript"/>
    </w:rPr>
  </w:style>
  <w:style w:type="paragraph" w:styleId="Naslov">
    <w:name w:val="Title"/>
    <w:basedOn w:val="Navaden"/>
    <w:link w:val="NaslovZnak"/>
    <w:qFormat/>
    <w:locked/>
    <w:rsid w:val="007522E3"/>
    <w:pPr>
      <w:overflowPunct/>
      <w:autoSpaceDE/>
      <w:autoSpaceDN/>
      <w:adjustRightInd/>
      <w:jc w:val="center"/>
      <w:textAlignment w:val="auto"/>
    </w:pPr>
    <w:rPr>
      <w:rFonts w:ascii="Times New Roman" w:hAnsi="Times New Roman"/>
      <w:b/>
      <w:sz w:val="28"/>
      <w:szCs w:val="20"/>
    </w:rPr>
  </w:style>
  <w:style w:type="character" w:customStyle="1" w:styleId="NaslovZnak">
    <w:name w:val="Naslov Znak"/>
    <w:basedOn w:val="Privzetapisavaodstavka"/>
    <w:link w:val="Naslov"/>
    <w:rsid w:val="007522E3"/>
    <w:rPr>
      <w:rFonts w:ascii="Times New Roman" w:eastAsia="Times New Roman" w:hAnsi="Times New Roman"/>
      <w:b/>
      <w:sz w:val="28"/>
    </w:rPr>
  </w:style>
  <w:style w:type="character" w:styleId="Krepko">
    <w:name w:val="Strong"/>
    <w:uiPriority w:val="22"/>
    <w:qFormat/>
    <w:locked/>
    <w:rsid w:val="007522E3"/>
    <w:rPr>
      <w:b/>
      <w:bCs/>
    </w:rPr>
  </w:style>
  <w:style w:type="character" w:styleId="Poudarek">
    <w:name w:val="Emphasis"/>
    <w:uiPriority w:val="20"/>
    <w:qFormat/>
    <w:locked/>
    <w:rsid w:val="007522E3"/>
    <w:rPr>
      <w:i/>
      <w:iCs/>
    </w:rPr>
  </w:style>
  <w:style w:type="paragraph" w:styleId="Brezrazmikov">
    <w:name w:val="No Spacing"/>
    <w:link w:val="BrezrazmikovZnak"/>
    <w:uiPriority w:val="1"/>
    <w:qFormat/>
    <w:locked/>
    <w:rsid w:val="007522E3"/>
    <w:rPr>
      <w:sz w:val="22"/>
      <w:szCs w:val="22"/>
      <w:lang w:eastAsia="en-US"/>
    </w:rPr>
  </w:style>
  <w:style w:type="character" w:customStyle="1" w:styleId="OdstavekseznamaZnak">
    <w:name w:val="Odstavek seznama Znak"/>
    <w:link w:val="Odstavekseznama"/>
    <w:uiPriority w:val="34"/>
    <w:locked/>
    <w:rsid w:val="007522E3"/>
    <w:rPr>
      <w:rFonts w:ascii="Arial" w:eastAsia="Times New Roman" w:hAnsi="Arial"/>
      <w:sz w:val="22"/>
      <w:szCs w:val="16"/>
    </w:rPr>
  </w:style>
  <w:style w:type="character" w:styleId="Intenzivenpoudarek">
    <w:name w:val="Intense Emphasis"/>
    <w:uiPriority w:val="21"/>
    <w:qFormat/>
    <w:locked/>
    <w:rsid w:val="007522E3"/>
    <w:rPr>
      <w:rFonts w:cs="Times New Roman"/>
      <w:b/>
      <w:bCs/>
      <w:i/>
      <w:iCs/>
      <w:color w:val="4F81BD"/>
    </w:rPr>
  </w:style>
  <w:style w:type="paragraph" w:styleId="NaslovTOC">
    <w:name w:val="TOC Heading"/>
    <w:basedOn w:val="Naslov1"/>
    <w:next w:val="Navaden"/>
    <w:uiPriority w:val="39"/>
    <w:qFormat/>
    <w:locked/>
    <w:rsid w:val="007522E3"/>
    <w:pPr>
      <w:keepLines/>
      <w:spacing w:before="480" w:after="0" w:line="276" w:lineRule="auto"/>
      <w:outlineLvl w:val="9"/>
    </w:pPr>
    <w:rPr>
      <w:rFonts w:ascii="Cambria" w:hAnsi="Cambria"/>
      <w:b w:val="0"/>
      <w:bCs/>
      <w:color w:val="365F91"/>
      <w:kern w:val="0"/>
      <w:sz w:val="22"/>
      <w:szCs w:val="28"/>
    </w:rPr>
  </w:style>
  <w:style w:type="paragraph" w:styleId="HTML-oblikovano">
    <w:name w:val="HTML Preformatted"/>
    <w:basedOn w:val="Navaden"/>
    <w:link w:val="HTML-oblikovanoZnak"/>
    <w:unhideWhenUsed/>
    <w:locked/>
    <w:rsid w:val="007522E3"/>
    <w:pPr>
      <w:overflowPunct/>
      <w:autoSpaceDE/>
      <w:autoSpaceDN/>
      <w:adjustRightInd/>
      <w:spacing w:line="260" w:lineRule="atLeast"/>
      <w:jc w:val="left"/>
      <w:textAlignment w:val="auto"/>
    </w:pPr>
    <w:rPr>
      <w:rFonts w:ascii="Courier New" w:eastAsia="Calibri" w:hAnsi="Courier New"/>
      <w:sz w:val="20"/>
      <w:szCs w:val="20"/>
      <w:lang w:eastAsia="en-US"/>
    </w:rPr>
  </w:style>
  <w:style w:type="character" w:customStyle="1" w:styleId="HTML-oblikovanoZnak">
    <w:name w:val="HTML-oblikovano Znak"/>
    <w:basedOn w:val="Privzetapisavaodstavka"/>
    <w:link w:val="HTML-oblikovano"/>
    <w:rsid w:val="007522E3"/>
    <w:rPr>
      <w:rFonts w:ascii="Courier New" w:hAnsi="Courier New"/>
      <w:lang w:eastAsia="en-US"/>
    </w:rPr>
  </w:style>
  <w:style w:type="numbering" w:customStyle="1" w:styleId="Brezseznama1">
    <w:name w:val="Brez seznama1"/>
    <w:next w:val="Brezseznama"/>
    <w:uiPriority w:val="99"/>
    <w:semiHidden/>
    <w:unhideWhenUsed/>
    <w:rsid w:val="007522E3"/>
  </w:style>
  <w:style w:type="paragraph" w:styleId="Zgradbadokumenta">
    <w:name w:val="Document Map"/>
    <w:basedOn w:val="Navaden"/>
    <w:link w:val="ZgradbadokumentaZnak"/>
    <w:locked/>
    <w:rsid w:val="007522E3"/>
    <w:pPr>
      <w:overflowPunct/>
      <w:autoSpaceDE/>
      <w:autoSpaceDN/>
      <w:adjustRightInd/>
      <w:spacing w:line="260" w:lineRule="atLeast"/>
      <w:jc w:val="left"/>
      <w:textAlignment w:val="auto"/>
    </w:pPr>
    <w:rPr>
      <w:rFonts w:ascii="Tahoma" w:hAnsi="Tahoma"/>
      <w:sz w:val="16"/>
      <w:lang w:val="en-US"/>
    </w:rPr>
  </w:style>
  <w:style w:type="character" w:customStyle="1" w:styleId="ZgradbadokumentaZnak">
    <w:name w:val="Zgradba dokumenta Znak"/>
    <w:basedOn w:val="Privzetapisavaodstavka"/>
    <w:link w:val="Zgradbadokumenta"/>
    <w:rsid w:val="007522E3"/>
    <w:rPr>
      <w:rFonts w:ascii="Tahoma" w:eastAsia="Times New Roman" w:hAnsi="Tahoma"/>
      <w:sz w:val="16"/>
      <w:szCs w:val="16"/>
      <w:lang w:val="en-US"/>
    </w:rPr>
  </w:style>
  <w:style w:type="paragraph" w:customStyle="1" w:styleId="Znak1">
    <w:name w:val="Znak1"/>
    <w:basedOn w:val="Pripombabesedilo"/>
    <w:next w:val="Pripombabesedilo"/>
    <w:uiPriority w:val="99"/>
    <w:unhideWhenUsed/>
    <w:rsid w:val="007522E3"/>
    <w:pPr>
      <w:spacing w:after="200"/>
      <w:jc w:val="left"/>
    </w:pPr>
    <w:rPr>
      <w:rFonts w:ascii="Calibri" w:eastAsia="Calibri" w:hAnsi="Calibri"/>
      <w:b/>
      <w:bCs/>
    </w:rPr>
  </w:style>
  <w:style w:type="numbering" w:customStyle="1" w:styleId="Brezseznama11">
    <w:name w:val="Brez seznama11"/>
    <w:next w:val="Brezseznama"/>
    <w:uiPriority w:val="99"/>
    <w:semiHidden/>
    <w:unhideWhenUsed/>
    <w:rsid w:val="007522E3"/>
  </w:style>
  <w:style w:type="paragraph" w:styleId="Golobesedilo">
    <w:name w:val="Plain Text"/>
    <w:basedOn w:val="Navaden"/>
    <w:link w:val="GolobesediloZnak"/>
    <w:unhideWhenUsed/>
    <w:rsid w:val="007522E3"/>
    <w:pPr>
      <w:overflowPunct/>
      <w:autoSpaceDE/>
      <w:autoSpaceDN/>
      <w:adjustRightInd/>
      <w:jc w:val="left"/>
      <w:textAlignment w:val="auto"/>
    </w:pPr>
    <w:rPr>
      <w:rFonts w:ascii="Consolas" w:hAnsi="Consolas"/>
      <w:sz w:val="21"/>
      <w:szCs w:val="21"/>
    </w:rPr>
  </w:style>
  <w:style w:type="character" w:customStyle="1" w:styleId="GolobesediloZnak">
    <w:name w:val="Golo besedilo Znak"/>
    <w:basedOn w:val="Privzetapisavaodstavka"/>
    <w:link w:val="Golobesedilo"/>
    <w:rsid w:val="007522E3"/>
    <w:rPr>
      <w:rFonts w:ascii="Consolas" w:eastAsia="Times New Roman" w:hAnsi="Consolas"/>
      <w:sz w:val="21"/>
      <w:szCs w:val="21"/>
    </w:rPr>
  </w:style>
  <w:style w:type="character" w:customStyle="1" w:styleId="Pripombasklic1">
    <w:name w:val="Pripomba – sklic1"/>
    <w:uiPriority w:val="99"/>
    <w:semiHidden/>
    <w:unhideWhenUsed/>
    <w:rsid w:val="007522E3"/>
    <w:rPr>
      <w:rFonts w:cs="Times New Roman"/>
      <w:sz w:val="16"/>
      <w:szCs w:val="16"/>
    </w:rPr>
  </w:style>
  <w:style w:type="paragraph" w:customStyle="1" w:styleId="Pripombabesedilo1">
    <w:name w:val="Pripomba – besedilo1"/>
    <w:basedOn w:val="Navaden"/>
    <w:uiPriority w:val="99"/>
    <w:semiHidden/>
    <w:unhideWhenUsed/>
    <w:rsid w:val="007522E3"/>
    <w:pPr>
      <w:overflowPunct/>
      <w:autoSpaceDE/>
      <w:autoSpaceDN/>
      <w:adjustRightInd/>
      <w:spacing w:after="200"/>
      <w:jc w:val="left"/>
      <w:textAlignment w:val="auto"/>
    </w:pPr>
    <w:rPr>
      <w:rFonts w:ascii="Calibri" w:hAnsi="Calibri"/>
      <w:sz w:val="20"/>
      <w:szCs w:val="20"/>
    </w:rPr>
  </w:style>
  <w:style w:type="character" w:customStyle="1" w:styleId="PripombabesediloZnak1">
    <w:name w:val="Pripomba – besedilo Znak1"/>
    <w:aliases w:val=" Znak1 Znak"/>
    <w:rsid w:val="007522E3"/>
    <w:rPr>
      <w:rFonts w:ascii="Calibri" w:eastAsia="Calibri" w:hAnsi="Calibri"/>
      <w:lang w:eastAsia="en-US"/>
    </w:rPr>
  </w:style>
  <w:style w:type="paragraph" w:customStyle="1" w:styleId="Default">
    <w:name w:val="Default"/>
    <w:rsid w:val="007522E3"/>
    <w:pPr>
      <w:autoSpaceDE w:val="0"/>
      <w:autoSpaceDN w:val="0"/>
      <w:adjustRightInd w:val="0"/>
    </w:pPr>
    <w:rPr>
      <w:rFonts w:ascii="Arial" w:hAnsi="Arial" w:cs="Arial"/>
      <w:color w:val="000000"/>
      <w:sz w:val="24"/>
      <w:szCs w:val="24"/>
    </w:rPr>
  </w:style>
  <w:style w:type="paragraph" w:customStyle="1" w:styleId="Pa3">
    <w:name w:val="Pa3"/>
    <w:basedOn w:val="Navaden"/>
    <w:next w:val="Navaden"/>
    <w:rsid w:val="007522E3"/>
    <w:pPr>
      <w:overflowPunct/>
      <w:spacing w:line="181" w:lineRule="atLeast"/>
      <w:jc w:val="left"/>
      <w:textAlignment w:val="auto"/>
    </w:pPr>
    <w:rPr>
      <w:rFonts w:ascii="Myriad Pro" w:eastAsia="Calibri" w:hAnsi="Myriad Pro"/>
      <w:sz w:val="24"/>
      <w:szCs w:val="24"/>
    </w:rPr>
  </w:style>
  <w:style w:type="character" w:customStyle="1" w:styleId="A15">
    <w:name w:val="A15"/>
    <w:uiPriority w:val="99"/>
    <w:rsid w:val="007522E3"/>
    <w:rPr>
      <w:rFonts w:cs="Myriad Pro"/>
      <w:b/>
      <w:bCs/>
      <w:color w:val="000000"/>
      <w:sz w:val="28"/>
      <w:szCs w:val="28"/>
    </w:rPr>
  </w:style>
  <w:style w:type="character" w:customStyle="1" w:styleId="A10">
    <w:name w:val="A10"/>
    <w:uiPriority w:val="99"/>
    <w:rsid w:val="007522E3"/>
    <w:rPr>
      <w:rFonts w:cs="Myriad Pro"/>
      <w:color w:val="000000"/>
      <w:sz w:val="10"/>
      <w:szCs w:val="10"/>
    </w:rPr>
  </w:style>
  <w:style w:type="paragraph" w:customStyle="1" w:styleId="Pa0">
    <w:name w:val="Pa0"/>
    <w:basedOn w:val="Navaden"/>
    <w:next w:val="Navaden"/>
    <w:uiPriority w:val="99"/>
    <w:rsid w:val="007522E3"/>
    <w:pPr>
      <w:overflowPunct/>
      <w:spacing w:line="181" w:lineRule="atLeast"/>
      <w:jc w:val="left"/>
      <w:textAlignment w:val="auto"/>
    </w:pPr>
    <w:rPr>
      <w:rFonts w:ascii="Myriad Pro" w:eastAsia="Calibri" w:hAnsi="Myriad Pro"/>
      <w:sz w:val="24"/>
      <w:szCs w:val="24"/>
    </w:rPr>
  </w:style>
  <w:style w:type="paragraph" w:styleId="Seznam">
    <w:name w:val="List"/>
    <w:basedOn w:val="Telobesedila"/>
    <w:locked/>
    <w:rsid w:val="007522E3"/>
    <w:pPr>
      <w:tabs>
        <w:tab w:val="left" w:pos="284"/>
        <w:tab w:val="left" w:pos="567"/>
        <w:tab w:val="left" w:pos="851"/>
        <w:tab w:val="left" w:pos="1134"/>
        <w:tab w:val="left" w:pos="1418"/>
        <w:tab w:val="left" w:pos="1701"/>
        <w:tab w:val="left" w:pos="2268"/>
        <w:tab w:val="left" w:pos="2835"/>
        <w:tab w:val="left" w:pos="3402"/>
      </w:tabs>
      <w:spacing w:after="0" w:line="259" w:lineRule="auto"/>
      <w:ind w:left="284" w:hanging="284"/>
      <w:jc w:val="both"/>
    </w:pPr>
    <w:rPr>
      <w:rFonts w:ascii="Frutiger" w:eastAsia="Times New Roman" w:hAnsi="Frutiger"/>
      <w:w w:val="90"/>
    </w:rPr>
  </w:style>
  <w:style w:type="paragraph" w:styleId="Telobesedila">
    <w:name w:val="Body Text"/>
    <w:aliases w:val="Body"/>
    <w:basedOn w:val="Navaden"/>
    <w:link w:val="TelobesedilaZnak"/>
    <w:unhideWhenUsed/>
    <w:locked/>
    <w:rsid w:val="007522E3"/>
    <w:pPr>
      <w:overflowPunct/>
      <w:autoSpaceDE/>
      <w:autoSpaceDN/>
      <w:adjustRightInd/>
      <w:spacing w:after="120" w:line="276" w:lineRule="auto"/>
      <w:jc w:val="left"/>
      <w:textAlignment w:val="auto"/>
    </w:pPr>
    <w:rPr>
      <w:rFonts w:ascii="Calibri" w:eastAsia="Calibri" w:hAnsi="Calibri"/>
      <w:sz w:val="20"/>
      <w:szCs w:val="20"/>
    </w:rPr>
  </w:style>
  <w:style w:type="character" w:customStyle="1" w:styleId="TelobesedilaZnak">
    <w:name w:val="Telo besedila Znak"/>
    <w:aliases w:val="Body Znak"/>
    <w:basedOn w:val="Privzetapisavaodstavka"/>
    <w:link w:val="Telobesedila"/>
    <w:rsid w:val="007522E3"/>
  </w:style>
  <w:style w:type="paragraph" w:styleId="Kazalovsebine1">
    <w:name w:val="toc 1"/>
    <w:basedOn w:val="Navaden"/>
    <w:next w:val="Navaden"/>
    <w:autoRedefine/>
    <w:uiPriority w:val="39"/>
    <w:unhideWhenUsed/>
    <w:locked/>
    <w:rsid w:val="007522E3"/>
    <w:pPr>
      <w:overflowPunct/>
      <w:autoSpaceDE/>
      <w:autoSpaceDN/>
      <w:adjustRightInd/>
      <w:jc w:val="left"/>
      <w:textAlignment w:val="auto"/>
    </w:pPr>
    <w:rPr>
      <w:rFonts w:eastAsia="Calibri"/>
      <w:sz w:val="20"/>
      <w:szCs w:val="22"/>
      <w:lang w:eastAsia="en-US"/>
    </w:rPr>
  </w:style>
  <w:style w:type="paragraph" w:styleId="Kazalovsebine2">
    <w:name w:val="toc 2"/>
    <w:basedOn w:val="Navaden"/>
    <w:next w:val="Navaden"/>
    <w:autoRedefine/>
    <w:uiPriority w:val="39"/>
    <w:unhideWhenUsed/>
    <w:locked/>
    <w:rsid w:val="007522E3"/>
    <w:pPr>
      <w:tabs>
        <w:tab w:val="left" w:pos="880"/>
        <w:tab w:val="right" w:leader="dot" w:pos="9062"/>
      </w:tabs>
      <w:overflowPunct/>
      <w:autoSpaceDE/>
      <w:autoSpaceDN/>
      <w:adjustRightInd/>
      <w:ind w:left="221"/>
      <w:jc w:val="left"/>
      <w:textAlignment w:val="auto"/>
    </w:pPr>
    <w:rPr>
      <w:rFonts w:ascii="Calibri" w:eastAsia="Calibri" w:hAnsi="Calibri"/>
      <w:szCs w:val="22"/>
      <w:lang w:eastAsia="en-US"/>
    </w:rPr>
  </w:style>
  <w:style w:type="paragraph" w:styleId="Kazalovsebine3">
    <w:name w:val="toc 3"/>
    <w:basedOn w:val="Navaden"/>
    <w:next w:val="Navaden"/>
    <w:autoRedefine/>
    <w:uiPriority w:val="39"/>
    <w:unhideWhenUsed/>
    <w:locked/>
    <w:rsid w:val="007522E3"/>
    <w:pPr>
      <w:tabs>
        <w:tab w:val="left" w:pos="1320"/>
        <w:tab w:val="right" w:leader="dot" w:pos="9062"/>
      </w:tabs>
      <w:overflowPunct/>
      <w:autoSpaceDE/>
      <w:autoSpaceDN/>
      <w:adjustRightInd/>
      <w:ind w:left="442"/>
      <w:jc w:val="left"/>
      <w:textAlignment w:val="auto"/>
    </w:pPr>
    <w:rPr>
      <w:rFonts w:ascii="Calibri" w:eastAsia="Calibri" w:hAnsi="Calibri"/>
      <w:szCs w:val="22"/>
      <w:lang w:eastAsia="en-US"/>
    </w:rPr>
  </w:style>
  <w:style w:type="paragraph" w:styleId="Revizija">
    <w:name w:val="Revision"/>
    <w:hidden/>
    <w:uiPriority w:val="99"/>
    <w:semiHidden/>
    <w:rsid w:val="007522E3"/>
    <w:rPr>
      <w:sz w:val="22"/>
      <w:szCs w:val="22"/>
      <w:lang w:eastAsia="en-US"/>
    </w:rPr>
  </w:style>
  <w:style w:type="paragraph" w:customStyle="1" w:styleId="t">
    <w:name w:val="t"/>
    <w:basedOn w:val="Navaden"/>
    <w:rsid w:val="007522E3"/>
    <w:pPr>
      <w:overflowPunct/>
      <w:autoSpaceDE/>
      <w:autoSpaceDN/>
      <w:adjustRightInd/>
      <w:spacing w:before="300" w:after="225"/>
      <w:ind w:left="15" w:right="15"/>
      <w:jc w:val="center"/>
      <w:textAlignment w:val="auto"/>
    </w:pPr>
    <w:rPr>
      <w:rFonts w:eastAsia="Arial Unicode MS" w:cs="Arial"/>
      <w:b/>
      <w:bCs/>
      <w:color w:val="2E3092"/>
      <w:sz w:val="29"/>
      <w:szCs w:val="29"/>
      <w:lang w:val="en-GB" w:eastAsia="en-US"/>
    </w:rPr>
  </w:style>
  <w:style w:type="paragraph" w:customStyle="1" w:styleId="ZnakZnakCharZnakCharCharZnakCharChar">
    <w:name w:val="Znak Znak Char Znak Char Char Znak Char Char"/>
    <w:basedOn w:val="Navaden"/>
    <w:rsid w:val="007522E3"/>
    <w:pPr>
      <w:overflowPunct/>
      <w:autoSpaceDE/>
      <w:autoSpaceDN/>
      <w:adjustRightInd/>
      <w:jc w:val="left"/>
      <w:textAlignment w:val="auto"/>
    </w:pPr>
    <w:rPr>
      <w:rFonts w:ascii="Times New Roman" w:hAnsi="Times New Roman"/>
      <w:sz w:val="24"/>
      <w:szCs w:val="24"/>
      <w:lang w:val="pl-PL" w:eastAsia="pl-PL"/>
    </w:rPr>
  </w:style>
  <w:style w:type="paragraph" w:styleId="Stvarnokazalo1">
    <w:name w:val="index 1"/>
    <w:basedOn w:val="Navaden"/>
    <w:next w:val="Navaden"/>
    <w:autoRedefine/>
    <w:uiPriority w:val="99"/>
    <w:unhideWhenUsed/>
    <w:locked/>
    <w:rsid w:val="007522E3"/>
    <w:pPr>
      <w:overflowPunct/>
      <w:autoSpaceDE/>
      <w:autoSpaceDN/>
      <w:adjustRightInd/>
      <w:spacing w:after="200" w:line="276" w:lineRule="auto"/>
      <w:ind w:left="220" w:hanging="220"/>
      <w:jc w:val="left"/>
      <w:textAlignment w:val="auto"/>
    </w:pPr>
    <w:rPr>
      <w:rFonts w:ascii="Calibri" w:eastAsia="Calibri" w:hAnsi="Calibri"/>
      <w:szCs w:val="22"/>
      <w:lang w:eastAsia="en-US"/>
    </w:rPr>
  </w:style>
  <w:style w:type="character" w:customStyle="1" w:styleId="OdstavekseznamaZnak1">
    <w:name w:val="Odstavek seznama Znak1"/>
    <w:uiPriority w:val="34"/>
    <w:locked/>
    <w:rsid w:val="007522E3"/>
    <w:rPr>
      <w:rFonts w:ascii="Times New Roman" w:eastAsia="Times New Roman" w:hAnsi="Times New Roman"/>
      <w:sz w:val="24"/>
      <w:szCs w:val="24"/>
    </w:rPr>
  </w:style>
  <w:style w:type="table" w:customStyle="1" w:styleId="Tabelamrea1">
    <w:name w:val="Tabela – mreža1"/>
    <w:basedOn w:val="Navadnatabela"/>
    <w:next w:val="Tabelamrea"/>
    <w:uiPriority w:val="59"/>
    <w:rsid w:val="00752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slov3Znak1">
    <w:name w:val="Naslov 3 Znak1"/>
    <w:uiPriority w:val="9"/>
    <w:rsid w:val="007522E3"/>
    <w:rPr>
      <w:rFonts w:ascii="Cambria" w:eastAsia="Times New Roman" w:hAnsi="Cambria" w:cs="Times New Roman"/>
      <w:b/>
      <w:bCs/>
      <w:sz w:val="26"/>
      <w:szCs w:val="26"/>
    </w:rPr>
  </w:style>
  <w:style w:type="numbering" w:customStyle="1" w:styleId="NoList1">
    <w:name w:val="No List1"/>
    <w:next w:val="Brezseznama"/>
    <w:uiPriority w:val="99"/>
    <w:semiHidden/>
    <w:unhideWhenUsed/>
    <w:rsid w:val="007522E3"/>
  </w:style>
  <w:style w:type="paragraph" w:styleId="Telobesedila2">
    <w:name w:val="Body Text 2"/>
    <w:basedOn w:val="Navaden"/>
    <w:link w:val="Telobesedila2Znak"/>
    <w:locked/>
    <w:rsid w:val="007522E3"/>
    <w:pPr>
      <w:suppressAutoHyphens/>
      <w:overflowPunct/>
      <w:autoSpaceDE/>
      <w:autoSpaceDN/>
      <w:adjustRightInd/>
      <w:spacing w:after="120" w:line="480" w:lineRule="auto"/>
      <w:textAlignment w:val="auto"/>
    </w:pPr>
    <w:rPr>
      <w:rFonts w:ascii="Times New Roman" w:hAnsi="Times New Roman"/>
      <w:sz w:val="24"/>
      <w:szCs w:val="24"/>
      <w:lang w:eastAsia="ar-SA"/>
    </w:rPr>
  </w:style>
  <w:style w:type="character" w:customStyle="1" w:styleId="Telobesedila2Znak">
    <w:name w:val="Telo besedila 2 Znak"/>
    <w:basedOn w:val="Privzetapisavaodstavka"/>
    <w:link w:val="Telobesedila2"/>
    <w:rsid w:val="007522E3"/>
    <w:rPr>
      <w:rFonts w:ascii="Times New Roman" w:eastAsia="Times New Roman" w:hAnsi="Times New Roman"/>
      <w:sz w:val="24"/>
      <w:szCs w:val="24"/>
      <w:lang w:eastAsia="ar-SA"/>
    </w:rPr>
  </w:style>
  <w:style w:type="paragraph" w:customStyle="1" w:styleId="besedilo">
    <w:name w:val="besedilo"/>
    <w:basedOn w:val="Navaden"/>
    <w:uiPriority w:val="99"/>
    <w:rsid w:val="007522E3"/>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overflowPunct/>
      <w:autoSpaceDE/>
      <w:autoSpaceDN/>
      <w:adjustRightInd/>
      <w:textAlignment w:val="auto"/>
    </w:pPr>
    <w:rPr>
      <w:rFonts w:ascii="Times New Roman" w:hAnsi="Times New Roman"/>
      <w:sz w:val="24"/>
      <w:szCs w:val="20"/>
      <w:lang w:eastAsia="en-US"/>
    </w:rPr>
  </w:style>
  <w:style w:type="character" w:customStyle="1" w:styleId="varias1">
    <w:name w:val="varias1"/>
    <w:rsid w:val="007522E3"/>
    <w:rPr>
      <w:rFonts w:ascii="Courier New" w:hAnsi="Courier New" w:cs="Courier New" w:hint="default"/>
      <w:sz w:val="18"/>
      <w:szCs w:val="18"/>
    </w:rPr>
  </w:style>
  <w:style w:type="character" w:customStyle="1" w:styleId="fixed1">
    <w:name w:val="fixed1"/>
    <w:rsid w:val="007522E3"/>
    <w:rPr>
      <w:rFonts w:ascii="Arial" w:hAnsi="Arial" w:cs="Arial" w:hint="default"/>
      <w:sz w:val="18"/>
      <w:szCs w:val="18"/>
    </w:rPr>
  </w:style>
  <w:style w:type="paragraph" w:styleId="Navaden-zamik">
    <w:name w:val="Normal Indent"/>
    <w:basedOn w:val="Navaden"/>
    <w:uiPriority w:val="99"/>
    <w:locked/>
    <w:rsid w:val="007522E3"/>
    <w:pPr>
      <w:overflowPunct/>
      <w:autoSpaceDE/>
      <w:autoSpaceDN/>
      <w:adjustRightInd/>
      <w:ind w:left="708"/>
      <w:textAlignment w:val="auto"/>
    </w:pPr>
    <w:rPr>
      <w:rFonts w:ascii="Times New Roman" w:hAnsi="Times New Roman"/>
      <w:sz w:val="24"/>
      <w:szCs w:val="24"/>
      <w:lang w:val="en-US"/>
    </w:rPr>
  </w:style>
  <w:style w:type="paragraph" w:customStyle="1" w:styleId="font0">
    <w:name w:val="font0"/>
    <w:basedOn w:val="Navaden"/>
    <w:uiPriority w:val="99"/>
    <w:rsid w:val="007522E3"/>
    <w:pPr>
      <w:overflowPunct/>
      <w:autoSpaceDE/>
      <w:autoSpaceDN/>
      <w:adjustRightInd/>
      <w:spacing w:before="100" w:beforeAutospacing="1" w:after="100" w:afterAutospacing="1"/>
      <w:textAlignment w:val="auto"/>
    </w:pPr>
    <w:rPr>
      <w:rFonts w:cs="Calibri"/>
      <w:color w:val="000000"/>
      <w:szCs w:val="22"/>
    </w:rPr>
  </w:style>
  <w:style w:type="paragraph" w:customStyle="1" w:styleId="font1">
    <w:name w:val="font1"/>
    <w:basedOn w:val="Navaden"/>
    <w:uiPriority w:val="99"/>
    <w:rsid w:val="007522E3"/>
    <w:pPr>
      <w:overflowPunct/>
      <w:autoSpaceDE/>
      <w:autoSpaceDN/>
      <w:adjustRightInd/>
      <w:spacing w:before="100" w:beforeAutospacing="1" w:after="100" w:afterAutospacing="1"/>
      <w:textAlignment w:val="auto"/>
    </w:pPr>
    <w:rPr>
      <w:rFonts w:cs="Calibri"/>
      <w:color w:val="000000"/>
      <w:szCs w:val="22"/>
    </w:rPr>
  </w:style>
  <w:style w:type="paragraph" w:customStyle="1" w:styleId="font5">
    <w:name w:val="font5"/>
    <w:basedOn w:val="Navaden"/>
    <w:rsid w:val="007522E3"/>
    <w:pPr>
      <w:overflowPunct/>
      <w:autoSpaceDE/>
      <w:autoSpaceDN/>
      <w:adjustRightInd/>
      <w:spacing w:before="100" w:beforeAutospacing="1" w:after="100" w:afterAutospacing="1"/>
      <w:textAlignment w:val="auto"/>
    </w:pPr>
    <w:rPr>
      <w:rFonts w:cs="Calibri"/>
      <w:b/>
      <w:bCs/>
      <w:color w:val="000000"/>
      <w:szCs w:val="22"/>
    </w:rPr>
  </w:style>
  <w:style w:type="paragraph" w:customStyle="1" w:styleId="font6">
    <w:name w:val="font6"/>
    <w:basedOn w:val="Navaden"/>
    <w:uiPriority w:val="99"/>
    <w:rsid w:val="007522E3"/>
    <w:pPr>
      <w:overflowPunct/>
      <w:autoSpaceDE/>
      <w:autoSpaceDN/>
      <w:adjustRightInd/>
      <w:spacing w:before="100" w:beforeAutospacing="1" w:after="100" w:afterAutospacing="1"/>
      <w:textAlignment w:val="auto"/>
    </w:pPr>
    <w:rPr>
      <w:rFonts w:cs="Calibri"/>
      <w:color w:val="000000"/>
      <w:szCs w:val="22"/>
    </w:rPr>
  </w:style>
  <w:style w:type="paragraph" w:customStyle="1" w:styleId="font7">
    <w:name w:val="font7"/>
    <w:basedOn w:val="Navaden"/>
    <w:uiPriority w:val="99"/>
    <w:rsid w:val="007522E3"/>
    <w:pPr>
      <w:overflowPunct/>
      <w:autoSpaceDE/>
      <w:autoSpaceDN/>
      <w:adjustRightInd/>
      <w:spacing w:before="100" w:beforeAutospacing="1" w:after="100" w:afterAutospacing="1"/>
      <w:textAlignment w:val="auto"/>
    </w:pPr>
    <w:rPr>
      <w:rFonts w:cs="Calibri"/>
      <w:color w:val="000000"/>
      <w:szCs w:val="22"/>
    </w:rPr>
  </w:style>
  <w:style w:type="paragraph" w:customStyle="1" w:styleId="font8">
    <w:name w:val="font8"/>
    <w:basedOn w:val="Navaden"/>
    <w:uiPriority w:val="99"/>
    <w:rsid w:val="007522E3"/>
    <w:pPr>
      <w:overflowPunct/>
      <w:autoSpaceDE/>
      <w:autoSpaceDN/>
      <w:adjustRightInd/>
      <w:spacing w:before="100" w:beforeAutospacing="1" w:after="100" w:afterAutospacing="1"/>
      <w:textAlignment w:val="auto"/>
    </w:pPr>
    <w:rPr>
      <w:rFonts w:ascii="Times New Roman" w:hAnsi="Times New Roman"/>
      <w:color w:val="000000"/>
      <w:sz w:val="14"/>
      <w:szCs w:val="14"/>
    </w:rPr>
  </w:style>
  <w:style w:type="paragraph" w:customStyle="1" w:styleId="font9">
    <w:name w:val="font9"/>
    <w:basedOn w:val="Navaden"/>
    <w:uiPriority w:val="99"/>
    <w:rsid w:val="007522E3"/>
    <w:pPr>
      <w:overflowPunct/>
      <w:autoSpaceDE/>
      <w:autoSpaceDN/>
      <w:adjustRightInd/>
      <w:spacing w:before="100" w:beforeAutospacing="1" w:after="100" w:afterAutospacing="1"/>
      <w:textAlignment w:val="auto"/>
    </w:pPr>
    <w:rPr>
      <w:rFonts w:ascii="Times New Roman" w:hAnsi="Times New Roman"/>
      <w:color w:val="000000"/>
      <w:sz w:val="14"/>
      <w:szCs w:val="14"/>
    </w:rPr>
  </w:style>
  <w:style w:type="paragraph" w:customStyle="1" w:styleId="font10">
    <w:name w:val="font10"/>
    <w:basedOn w:val="Navaden"/>
    <w:uiPriority w:val="99"/>
    <w:rsid w:val="007522E3"/>
    <w:pPr>
      <w:overflowPunct/>
      <w:autoSpaceDE/>
      <w:autoSpaceDN/>
      <w:adjustRightInd/>
      <w:spacing w:before="100" w:beforeAutospacing="1" w:after="100" w:afterAutospacing="1"/>
      <w:textAlignment w:val="auto"/>
    </w:pPr>
    <w:rPr>
      <w:rFonts w:cs="Calibri"/>
      <w:i/>
      <w:iCs/>
      <w:color w:val="000000"/>
      <w:szCs w:val="22"/>
    </w:rPr>
  </w:style>
  <w:style w:type="paragraph" w:customStyle="1" w:styleId="font11">
    <w:name w:val="font11"/>
    <w:basedOn w:val="Navaden"/>
    <w:uiPriority w:val="99"/>
    <w:rsid w:val="007522E3"/>
    <w:pPr>
      <w:overflowPunct/>
      <w:autoSpaceDE/>
      <w:autoSpaceDN/>
      <w:adjustRightInd/>
      <w:spacing w:before="100" w:beforeAutospacing="1" w:after="100" w:afterAutospacing="1"/>
      <w:textAlignment w:val="auto"/>
    </w:pPr>
    <w:rPr>
      <w:rFonts w:cs="Calibri"/>
      <w:i/>
      <w:iCs/>
      <w:color w:val="000000"/>
      <w:szCs w:val="22"/>
    </w:rPr>
  </w:style>
  <w:style w:type="paragraph" w:customStyle="1" w:styleId="font12">
    <w:name w:val="font12"/>
    <w:basedOn w:val="Navaden"/>
    <w:uiPriority w:val="99"/>
    <w:rsid w:val="007522E3"/>
    <w:pPr>
      <w:overflowPunct/>
      <w:autoSpaceDE/>
      <w:autoSpaceDN/>
      <w:adjustRightInd/>
      <w:spacing w:before="100" w:beforeAutospacing="1" w:after="100" w:afterAutospacing="1"/>
      <w:textAlignment w:val="auto"/>
    </w:pPr>
    <w:rPr>
      <w:rFonts w:cs="Calibri"/>
      <w:color w:val="000000"/>
      <w:szCs w:val="22"/>
    </w:rPr>
  </w:style>
  <w:style w:type="paragraph" w:customStyle="1" w:styleId="font13">
    <w:name w:val="font13"/>
    <w:basedOn w:val="Navaden"/>
    <w:uiPriority w:val="99"/>
    <w:rsid w:val="007522E3"/>
    <w:pPr>
      <w:overflowPunct/>
      <w:autoSpaceDE/>
      <w:autoSpaceDN/>
      <w:adjustRightInd/>
      <w:spacing w:before="100" w:beforeAutospacing="1" w:after="100" w:afterAutospacing="1"/>
      <w:textAlignment w:val="auto"/>
    </w:pPr>
    <w:rPr>
      <w:rFonts w:cs="Calibri"/>
      <w:color w:val="FF0000"/>
      <w:szCs w:val="22"/>
    </w:rPr>
  </w:style>
  <w:style w:type="paragraph" w:customStyle="1" w:styleId="font14">
    <w:name w:val="font14"/>
    <w:basedOn w:val="Navaden"/>
    <w:uiPriority w:val="99"/>
    <w:rsid w:val="007522E3"/>
    <w:pPr>
      <w:overflowPunct/>
      <w:autoSpaceDE/>
      <w:autoSpaceDN/>
      <w:adjustRightInd/>
      <w:spacing w:before="100" w:beforeAutospacing="1" w:after="100" w:afterAutospacing="1"/>
      <w:textAlignment w:val="auto"/>
    </w:pPr>
    <w:rPr>
      <w:rFonts w:cs="Calibri"/>
      <w:b/>
      <w:bCs/>
      <w:i/>
      <w:iCs/>
      <w:color w:val="000000"/>
      <w:szCs w:val="22"/>
    </w:rPr>
  </w:style>
  <w:style w:type="paragraph" w:customStyle="1" w:styleId="font15">
    <w:name w:val="font15"/>
    <w:basedOn w:val="Navaden"/>
    <w:uiPriority w:val="99"/>
    <w:rsid w:val="007522E3"/>
    <w:pPr>
      <w:overflowPunct/>
      <w:autoSpaceDE/>
      <w:autoSpaceDN/>
      <w:adjustRightInd/>
      <w:spacing w:before="100" w:beforeAutospacing="1" w:after="100" w:afterAutospacing="1"/>
      <w:textAlignment w:val="auto"/>
    </w:pPr>
    <w:rPr>
      <w:rFonts w:cs="Calibri"/>
      <w:color w:val="000000"/>
      <w:szCs w:val="22"/>
    </w:rPr>
  </w:style>
  <w:style w:type="paragraph" w:customStyle="1" w:styleId="font16">
    <w:name w:val="font16"/>
    <w:basedOn w:val="Navaden"/>
    <w:uiPriority w:val="99"/>
    <w:rsid w:val="007522E3"/>
    <w:pPr>
      <w:overflowPunct/>
      <w:autoSpaceDE/>
      <w:autoSpaceDN/>
      <w:adjustRightInd/>
      <w:spacing w:before="100" w:beforeAutospacing="1" w:after="100" w:afterAutospacing="1"/>
      <w:textAlignment w:val="auto"/>
    </w:pPr>
    <w:rPr>
      <w:rFonts w:cs="Calibri"/>
      <w:b/>
      <w:bCs/>
      <w:color w:val="000000"/>
      <w:szCs w:val="22"/>
    </w:rPr>
  </w:style>
  <w:style w:type="paragraph" w:customStyle="1" w:styleId="font17">
    <w:name w:val="font17"/>
    <w:basedOn w:val="Navaden"/>
    <w:uiPriority w:val="99"/>
    <w:rsid w:val="007522E3"/>
    <w:pPr>
      <w:overflowPunct/>
      <w:autoSpaceDE/>
      <w:autoSpaceDN/>
      <w:adjustRightInd/>
      <w:spacing w:before="100" w:beforeAutospacing="1" w:after="100" w:afterAutospacing="1"/>
      <w:textAlignment w:val="auto"/>
    </w:pPr>
    <w:rPr>
      <w:rFonts w:cs="Calibri"/>
      <w:color w:val="000000"/>
      <w:szCs w:val="22"/>
    </w:rPr>
  </w:style>
  <w:style w:type="paragraph" w:customStyle="1" w:styleId="font18">
    <w:name w:val="font18"/>
    <w:basedOn w:val="Navaden"/>
    <w:uiPriority w:val="99"/>
    <w:rsid w:val="007522E3"/>
    <w:pPr>
      <w:overflowPunct/>
      <w:autoSpaceDE/>
      <w:autoSpaceDN/>
      <w:adjustRightInd/>
      <w:spacing w:before="100" w:beforeAutospacing="1" w:after="100" w:afterAutospacing="1"/>
      <w:textAlignment w:val="auto"/>
    </w:pPr>
    <w:rPr>
      <w:rFonts w:cs="Calibri"/>
      <w:b/>
      <w:bCs/>
      <w:color w:val="000000"/>
      <w:szCs w:val="22"/>
    </w:rPr>
  </w:style>
  <w:style w:type="paragraph" w:customStyle="1" w:styleId="font19">
    <w:name w:val="font19"/>
    <w:basedOn w:val="Navaden"/>
    <w:uiPriority w:val="99"/>
    <w:rsid w:val="007522E3"/>
    <w:pPr>
      <w:overflowPunct/>
      <w:autoSpaceDE/>
      <w:autoSpaceDN/>
      <w:adjustRightInd/>
      <w:spacing w:before="100" w:beforeAutospacing="1" w:after="100" w:afterAutospacing="1"/>
      <w:textAlignment w:val="auto"/>
    </w:pPr>
    <w:rPr>
      <w:rFonts w:cs="Calibri"/>
      <w:b/>
      <w:bCs/>
      <w:color w:val="000000"/>
      <w:szCs w:val="22"/>
    </w:rPr>
  </w:style>
  <w:style w:type="paragraph" w:customStyle="1" w:styleId="font20">
    <w:name w:val="font20"/>
    <w:basedOn w:val="Navaden"/>
    <w:uiPriority w:val="99"/>
    <w:rsid w:val="007522E3"/>
    <w:pPr>
      <w:overflowPunct/>
      <w:autoSpaceDE/>
      <w:autoSpaceDN/>
      <w:adjustRightInd/>
      <w:spacing w:before="100" w:beforeAutospacing="1" w:after="100" w:afterAutospacing="1"/>
      <w:textAlignment w:val="auto"/>
    </w:pPr>
    <w:rPr>
      <w:rFonts w:cs="Calibri"/>
      <w:color w:val="000000"/>
      <w:szCs w:val="22"/>
    </w:rPr>
  </w:style>
  <w:style w:type="paragraph" w:customStyle="1" w:styleId="font21">
    <w:name w:val="font21"/>
    <w:basedOn w:val="Navaden"/>
    <w:uiPriority w:val="99"/>
    <w:rsid w:val="007522E3"/>
    <w:pPr>
      <w:overflowPunct/>
      <w:autoSpaceDE/>
      <w:autoSpaceDN/>
      <w:adjustRightInd/>
      <w:spacing w:before="100" w:beforeAutospacing="1" w:after="100" w:afterAutospacing="1"/>
      <w:textAlignment w:val="auto"/>
    </w:pPr>
    <w:rPr>
      <w:rFonts w:cs="Calibri"/>
      <w:b/>
      <w:bCs/>
      <w:color w:val="000000"/>
      <w:szCs w:val="22"/>
    </w:rPr>
  </w:style>
  <w:style w:type="paragraph" w:customStyle="1" w:styleId="font22">
    <w:name w:val="font22"/>
    <w:basedOn w:val="Navaden"/>
    <w:uiPriority w:val="99"/>
    <w:rsid w:val="007522E3"/>
    <w:pPr>
      <w:overflowPunct/>
      <w:autoSpaceDE/>
      <w:autoSpaceDN/>
      <w:adjustRightInd/>
      <w:spacing w:before="100" w:beforeAutospacing="1" w:after="100" w:afterAutospacing="1"/>
      <w:textAlignment w:val="auto"/>
    </w:pPr>
    <w:rPr>
      <w:rFonts w:cs="Calibri"/>
      <w:color w:val="000000"/>
      <w:szCs w:val="22"/>
    </w:rPr>
  </w:style>
  <w:style w:type="paragraph" w:customStyle="1" w:styleId="font23">
    <w:name w:val="font23"/>
    <w:basedOn w:val="Navaden"/>
    <w:uiPriority w:val="99"/>
    <w:rsid w:val="007522E3"/>
    <w:pPr>
      <w:overflowPunct/>
      <w:autoSpaceDE/>
      <w:autoSpaceDN/>
      <w:adjustRightInd/>
      <w:spacing w:before="100" w:beforeAutospacing="1" w:after="100" w:afterAutospacing="1"/>
      <w:textAlignment w:val="auto"/>
    </w:pPr>
    <w:rPr>
      <w:rFonts w:cs="Calibri"/>
      <w:b/>
      <w:bCs/>
      <w:color w:val="000000"/>
      <w:szCs w:val="22"/>
    </w:rPr>
  </w:style>
  <w:style w:type="paragraph" w:customStyle="1" w:styleId="font24">
    <w:name w:val="font24"/>
    <w:basedOn w:val="Navaden"/>
    <w:uiPriority w:val="99"/>
    <w:rsid w:val="007522E3"/>
    <w:pPr>
      <w:overflowPunct/>
      <w:autoSpaceDE/>
      <w:autoSpaceDN/>
      <w:adjustRightInd/>
      <w:spacing w:before="100" w:beforeAutospacing="1" w:after="100" w:afterAutospacing="1"/>
      <w:textAlignment w:val="auto"/>
    </w:pPr>
    <w:rPr>
      <w:rFonts w:cs="Calibri"/>
      <w:b/>
      <w:bCs/>
      <w:i/>
      <w:iCs/>
      <w:color w:val="000000"/>
      <w:szCs w:val="22"/>
    </w:rPr>
  </w:style>
  <w:style w:type="paragraph" w:customStyle="1" w:styleId="font25">
    <w:name w:val="font25"/>
    <w:basedOn w:val="Navaden"/>
    <w:uiPriority w:val="99"/>
    <w:rsid w:val="007522E3"/>
    <w:pPr>
      <w:overflowPunct/>
      <w:autoSpaceDE/>
      <w:autoSpaceDN/>
      <w:adjustRightInd/>
      <w:spacing w:before="100" w:beforeAutospacing="1" w:after="100" w:afterAutospacing="1"/>
      <w:textAlignment w:val="auto"/>
    </w:pPr>
    <w:rPr>
      <w:rFonts w:cs="Calibri"/>
      <w:i/>
      <w:iCs/>
      <w:color w:val="000000"/>
      <w:szCs w:val="22"/>
    </w:rPr>
  </w:style>
  <w:style w:type="paragraph" w:customStyle="1" w:styleId="xl65">
    <w:name w:val="xl65"/>
    <w:basedOn w:val="Navaden"/>
    <w:uiPriority w:val="99"/>
    <w:rsid w:val="007522E3"/>
    <w:pPr>
      <w:pBdr>
        <w:top w:val="single" w:sz="8" w:space="0" w:color="000000"/>
        <w:left w:val="single" w:sz="8" w:space="0" w:color="000000"/>
        <w:bottom w:val="single" w:sz="8" w:space="0" w:color="000000"/>
      </w:pBdr>
      <w:shd w:val="clear" w:color="000000" w:fill="FFC000"/>
      <w:overflowPunct/>
      <w:autoSpaceDE/>
      <w:autoSpaceDN/>
      <w:adjustRightInd/>
      <w:spacing w:before="100" w:beforeAutospacing="1" w:after="100" w:afterAutospacing="1"/>
      <w:jc w:val="center"/>
      <w:textAlignment w:val="center"/>
    </w:pPr>
    <w:rPr>
      <w:rFonts w:ascii="Times New Roman" w:hAnsi="Times New Roman"/>
      <w:b/>
      <w:bCs/>
      <w:color w:val="365F91"/>
      <w:sz w:val="24"/>
      <w:szCs w:val="24"/>
    </w:rPr>
  </w:style>
  <w:style w:type="paragraph" w:customStyle="1" w:styleId="xl66">
    <w:name w:val="xl66"/>
    <w:basedOn w:val="Navaden"/>
    <w:rsid w:val="007522E3"/>
    <w:pPr>
      <w:pBdr>
        <w:left w:val="single" w:sz="8" w:space="0" w:color="000000"/>
        <w:bottom w:val="single" w:sz="8" w:space="0" w:color="000000"/>
        <w:right w:val="single" w:sz="8" w:space="0" w:color="000000"/>
      </w:pBdr>
      <w:overflowPunct/>
      <w:autoSpaceDE/>
      <w:autoSpaceDN/>
      <w:adjustRightInd/>
      <w:spacing w:before="100" w:beforeAutospacing="1" w:after="100" w:afterAutospacing="1"/>
      <w:jc w:val="center"/>
      <w:textAlignment w:val="center"/>
    </w:pPr>
    <w:rPr>
      <w:rFonts w:ascii="Times New Roman" w:hAnsi="Times New Roman"/>
      <w:b/>
      <w:bCs/>
      <w:color w:val="0070C0"/>
      <w:sz w:val="24"/>
      <w:szCs w:val="24"/>
    </w:rPr>
  </w:style>
  <w:style w:type="paragraph" w:customStyle="1" w:styleId="xl67">
    <w:name w:val="xl67"/>
    <w:basedOn w:val="Navaden"/>
    <w:rsid w:val="007522E3"/>
    <w:pPr>
      <w:pBdr>
        <w:bottom w:val="single" w:sz="8" w:space="0" w:color="000000"/>
        <w:right w:val="single" w:sz="8" w:space="0" w:color="000000"/>
      </w:pBdr>
      <w:overflowPunct/>
      <w:autoSpaceDE/>
      <w:autoSpaceDN/>
      <w:adjustRightInd/>
      <w:spacing w:before="100" w:beforeAutospacing="1" w:after="100" w:afterAutospacing="1"/>
      <w:jc w:val="center"/>
      <w:textAlignment w:val="center"/>
    </w:pPr>
    <w:rPr>
      <w:rFonts w:ascii="Times New Roman" w:hAnsi="Times New Roman"/>
      <w:b/>
      <w:bCs/>
      <w:color w:val="0070C0"/>
      <w:sz w:val="24"/>
      <w:szCs w:val="24"/>
    </w:rPr>
  </w:style>
  <w:style w:type="paragraph" w:customStyle="1" w:styleId="xl68">
    <w:name w:val="xl68"/>
    <w:basedOn w:val="Navaden"/>
    <w:rsid w:val="007522E3"/>
    <w:pPr>
      <w:pBdr>
        <w:bottom w:val="single" w:sz="8" w:space="0" w:color="000000"/>
        <w:right w:val="single" w:sz="8" w:space="0" w:color="000000"/>
      </w:pBdr>
      <w:overflowPunct/>
      <w:autoSpaceDE/>
      <w:autoSpaceDN/>
      <w:adjustRightInd/>
      <w:spacing w:before="100" w:beforeAutospacing="1" w:after="100" w:afterAutospacing="1"/>
      <w:jc w:val="center"/>
      <w:textAlignment w:val="center"/>
    </w:pPr>
    <w:rPr>
      <w:rFonts w:ascii="Times New Roman" w:hAnsi="Times New Roman"/>
      <w:b/>
      <w:bCs/>
      <w:color w:val="0070C0"/>
      <w:sz w:val="20"/>
      <w:szCs w:val="20"/>
    </w:rPr>
  </w:style>
  <w:style w:type="paragraph" w:customStyle="1" w:styleId="xl69">
    <w:name w:val="xl69"/>
    <w:basedOn w:val="Navaden"/>
    <w:rsid w:val="007522E3"/>
    <w:pP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xl70">
    <w:name w:val="xl70"/>
    <w:basedOn w:val="Navaden"/>
    <w:rsid w:val="007522E3"/>
    <w:pPr>
      <w:pBdr>
        <w:top w:val="single" w:sz="8" w:space="0" w:color="000000"/>
        <w:left w:val="single" w:sz="8" w:space="0" w:color="000000"/>
        <w:bottom w:val="single" w:sz="8" w:space="0" w:color="000000"/>
      </w:pBdr>
      <w:overflowPunct/>
      <w:autoSpaceDE/>
      <w:autoSpaceDN/>
      <w:adjustRightInd/>
      <w:spacing w:before="100" w:beforeAutospacing="1" w:after="100" w:afterAutospacing="1"/>
      <w:jc w:val="center"/>
      <w:textAlignment w:val="center"/>
    </w:pPr>
    <w:rPr>
      <w:rFonts w:ascii="Times New Roman" w:hAnsi="Times New Roman"/>
      <w:b/>
      <w:bCs/>
      <w:color w:val="0070C0"/>
      <w:sz w:val="24"/>
      <w:szCs w:val="24"/>
    </w:rPr>
  </w:style>
  <w:style w:type="paragraph" w:customStyle="1" w:styleId="xl71">
    <w:name w:val="xl71"/>
    <w:basedOn w:val="Navaden"/>
    <w:rsid w:val="007522E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xl72">
    <w:name w:val="xl72"/>
    <w:basedOn w:val="Navaden"/>
    <w:rsid w:val="007522E3"/>
    <w:pPr>
      <w:pBdr>
        <w:top w:val="single" w:sz="4" w:space="0" w:color="auto"/>
        <w:left w:val="single" w:sz="4" w:space="14" w:color="auto"/>
        <w:bottom w:val="single" w:sz="4" w:space="0" w:color="auto"/>
        <w:right w:val="single" w:sz="4" w:space="0" w:color="auto"/>
      </w:pBdr>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73">
    <w:name w:val="xl73"/>
    <w:basedOn w:val="Navaden"/>
    <w:rsid w:val="007522E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74">
    <w:name w:val="xl74"/>
    <w:basedOn w:val="Navaden"/>
    <w:rsid w:val="007522E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75">
    <w:name w:val="xl75"/>
    <w:basedOn w:val="Navaden"/>
    <w:rsid w:val="007522E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color w:val="000000"/>
      <w:sz w:val="24"/>
      <w:szCs w:val="24"/>
    </w:rPr>
  </w:style>
  <w:style w:type="paragraph" w:customStyle="1" w:styleId="xl76">
    <w:name w:val="xl76"/>
    <w:basedOn w:val="Navaden"/>
    <w:rsid w:val="007522E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b/>
      <w:bCs/>
      <w:sz w:val="24"/>
      <w:szCs w:val="24"/>
    </w:rPr>
  </w:style>
  <w:style w:type="paragraph" w:customStyle="1" w:styleId="xl77">
    <w:name w:val="xl77"/>
    <w:basedOn w:val="Navaden"/>
    <w:rsid w:val="007522E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78">
    <w:name w:val="xl78"/>
    <w:basedOn w:val="Navaden"/>
    <w:rsid w:val="007522E3"/>
    <w:pPr>
      <w:pBdr>
        <w:top w:val="single" w:sz="4" w:space="0" w:color="auto"/>
        <w:left w:val="single" w:sz="4" w:space="14" w:color="auto"/>
        <w:bottom w:val="single" w:sz="4" w:space="0"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Times New Roman" w:hAnsi="Times New Roman"/>
      <w:color w:val="000000"/>
      <w:sz w:val="24"/>
      <w:szCs w:val="24"/>
    </w:rPr>
  </w:style>
  <w:style w:type="paragraph" w:customStyle="1" w:styleId="xl79">
    <w:name w:val="xl79"/>
    <w:basedOn w:val="Navaden"/>
    <w:rsid w:val="007522E3"/>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color w:val="000000"/>
      <w:sz w:val="24"/>
      <w:szCs w:val="24"/>
    </w:rPr>
  </w:style>
  <w:style w:type="paragraph" w:customStyle="1" w:styleId="xl80">
    <w:name w:val="xl80"/>
    <w:basedOn w:val="Navaden"/>
    <w:rsid w:val="007522E3"/>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81">
    <w:name w:val="xl81"/>
    <w:basedOn w:val="Navaden"/>
    <w:rsid w:val="007522E3"/>
    <w:pPr>
      <w:pBdr>
        <w:top w:val="single" w:sz="4" w:space="0" w:color="auto"/>
        <w:left w:val="single" w:sz="4" w:space="14" w:color="auto"/>
        <w:bottom w:val="single" w:sz="4" w:space="0" w:color="auto"/>
        <w:right w:val="single" w:sz="4" w:space="0" w:color="auto"/>
      </w:pBdr>
      <w:overflowPunct/>
      <w:autoSpaceDE/>
      <w:autoSpaceDN/>
      <w:adjustRightInd/>
      <w:spacing w:before="100" w:beforeAutospacing="1" w:after="100" w:afterAutospacing="1"/>
      <w:ind w:firstLineChars="200" w:firstLine="200"/>
      <w:textAlignment w:val="center"/>
    </w:pPr>
    <w:rPr>
      <w:rFonts w:ascii="Times New Roman" w:hAnsi="Times New Roman"/>
      <w:color w:val="000000"/>
      <w:sz w:val="24"/>
      <w:szCs w:val="24"/>
    </w:rPr>
  </w:style>
  <w:style w:type="paragraph" w:customStyle="1" w:styleId="xl82">
    <w:name w:val="xl82"/>
    <w:basedOn w:val="Navaden"/>
    <w:rsid w:val="007522E3"/>
    <w:pPr>
      <w:pBdr>
        <w:top w:val="single" w:sz="4" w:space="0" w:color="auto"/>
        <w:left w:val="single" w:sz="4" w:space="0" w:color="auto"/>
        <w:bottom w:val="single" w:sz="4" w:space="0" w:color="auto"/>
        <w:right w:val="single" w:sz="4" w:space="0" w:color="auto"/>
      </w:pBdr>
      <w:shd w:val="clear" w:color="000000" w:fill="FFC000"/>
      <w:overflowPunct/>
      <w:autoSpaceDE/>
      <w:autoSpaceDN/>
      <w:adjustRightInd/>
      <w:spacing w:before="100" w:beforeAutospacing="1" w:after="100" w:afterAutospacing="1"/>
      <w:jc w:val="center"/>
      <w:textAlignment w:val="center"/>
    </w:pPr>
    <w:rPr>
      <w:rFonts w:ascii="Times New Roman" w:hAnsi="Times New Roman"/>
      <w:b/>
      <w:bCs/>
      <w:sz w:val="24"/>
      <w:szCs w:val="24"/>
    </w:rPr>
  </w:style>
  <w:style w:type="paragraph" w:customStyle="1" w:styleId="xl83">
    <w:name w:val="xl83"/>
    <w:basedOn w:val="Navaden"/>
    <w:rsid w:val="007522E3"/>
    <w:pPr>
      <w:pBdr>
        <w:top w:val="single" w:sz="4" w:space="0" w:color="auto"/>
        <w:left w:val="single" w:sz="4" w:space="0" w:color="auto"/>
        <w:bottom w:val="single" w:sz="4" w:space="0" w:color="auto"/>
        <w:right w:val="single" w:sz="4" w:space="0" w:color="auto"/>
      </w:pBdr>
      <w:shd w:val="clear" w:color="000000" w:fill="FFC000"/>
      <w:overflowPunct/>
      <w:autoSpaceDE/>
      <w:autoSpaceDN/>
      <w:adjustRightInd/>
      <w:spacing w:before="100" w:beforeAutospacing="1" w:after="100" w:afterAutospacing="1"/>
      <w:textAlignment w:val="center"/>
    </w:pPr>
    <w:rPr>
      <w:rFonts w:ascii="Times New Roman" w:hAnsi="Times New Roman"/>
      <w:b/>
      <w:bCs/>
      <w:color w:val="31849B"/>
      <w:sz w:val="24"/>
      <w:szCs w:val="24"/>
    </w:rPr>
  </w:style>
  <w:style w:type="paragraph" w:customStyle="1" w:styleId="xl84">
    <w:name w:val="xl84"/>
    <w:basedOn w:val="Navaden"/>
    <w:rsid w:val="007522E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xl85">
    <w:name w:val="xl85"/>
    <w:basedOn w:val="Navaden"/>
    <w:rsid w:val="007522E3"/>
    <w:pPr>
      <w:pBdr>
        <w:top w:val="single" w:sz="8" w:space="0" w:color="000000"/>
        <w:left w:val="single" w:sz="8" w:space="0" w:color="000000"/>
      </w:pBdr>
      <w:shd w:val="clear" w:color="000000" w:fill="FFC000"/>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86">
    <w:name w:val="xl86"/>
    <w:basedOn w:val="Navaden"/>
    <w:rsid w:val="007522E3"/>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87">
    <w:name w:val="xl87"/>
    <w:basedOn w:val="Navaden"/>
    <w:rsid w:val="007522E3"/>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b/>
      <w:bCs/>
      <w:i/>
      <w:iCs/>
      <w:sz w:val="24"/>
      <w:szCs w:val="24"/>
    </w:rPr>
  </w:style>
  <w:style w:type="paragraph" w:customStyle="1" w:styleId="xl88">
    <w:name w:val="xl88"/>
    <w:basedOn w:val="Navaden"/>
    <w:rsid w:val="007522E3"/>
    <w:pPr>
      <w:pBdr>
        <w:top w:val="single" w:sz="4" w:space="0" w:color="auto"/>
        <w:left w:val="single" w:sz="4" w:space="14" w:color="auto"/>
        <w:bottom w:val="single" w:sz="4" w:space="0"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Wingdings" w:hAnsi="Wingdings"/>
      <w:sz w:val="24"/>
      <w:szCs w:val="24"/>
    </w:rPr>
  </w:style>
  <w:style w:type="paragraph" w:customStyle="1" w:styleId="xl89">
    <w:name w:val="xl89"/>
    <w:basedOn w:val="Navaden"/>
    <w:rsid w:val="007522E3"/>
    <w:pPr>
      <w:pBdr>
        <w:top w:val="single" w:sz="4" w:space="0" w:color="auto"/>
        <w:left w:val="single" w:sz="4" w:space="14" w:color="auto"/>
        <w:bottom w:val="single" w:sz="4" w:space="0"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Wingdings" w:hAnsi="Wingdings"/>
      <w:sz w:val="24"/>
      <w:szCs w:val="24"/>
    </w:rPr>
  </w:style>
  <w:style w:type="paragraph" w:customStyle="1" w:styleId="xl90">
    <w:name w:val="xl90"/>
    <w:basedOn w:val="Navaden"/>
    <w:rsid w:val="007522E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color w:val="1F497D"/>
      <w:sz w:val="24"/>
      <w:szCs w:val="24"/>
    </w:rPr>
  </w:style>
  <w:style w:type="paragraph" w:customStyle="1" w:styleId="xl91">
    <w:name w:val="xl91"/>
    <w:basedOn w:val="Navaden"/>
    <w:rsid w:val="007522E3"/>
    <w:pPr>
      <w:pBdr>
        <w:top w:val="single" w:sz="4" w:space="0" w:color="auto"/>
        <w:left w:val="single" w:sz="4" w:space="14" w:color="auto"/>
        <w:bottom w:val="single" w:sz="4" w:space="0"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92">
    <w:name w:val="xl92"/>
    <w:basedOn w:val="Navaden"/>
    <w:rsid w:val="007522E3"/>
    <w:pPr>
      <w:pBdr>
        <w:top w:val="single" w:sz="4" w:space="0" w:color="auto"/>
        <w:bottom w:val="single" w:sz="4" w:space="0" w:color="auto"/>
      </w:pBd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xl93">
    <w:name w:val="xl93"/>
    <w:basedOn w:val="Navaden"/>
    <w:rsid w:val="007522E3"/>
    <w:pPr>
      <w:pBdr>
        <w:top w:val="single" w:sz="4" w:space="0" w:color="auto"/>
        <w:left w:val="single" w:sz="4" w:space="0" w:color="auto"/>
        <w:bottom w:val="single" w:sz="4" w:space="0" w:color="auto"/>
        <w:right w:val="single" w:sz="4" w:space="0" w:color="auto"/>
      </w:pBdr>
      <w:shd w:val="clear" w:color="000000" w:fill="C6D9F1"/>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94">
    <w:name w:val="xl94"/>
    <w:basedOn w:val="Navaden"/>
    <w:uiPriority w:val="99"/>
    <w:rsid w:val="007522E3"/>
    <w:pPr>
      <w:pBdr>
        <w:top w:val="single" w:sz="4" w:space="0" w:color="auto"/>
        <w:left w:val="single" w:sz="4" w:space="14" w:color="auto"/>
        <w:bottom w:val="single" w:sz="4" w:space="0"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95">
    <w:name w:val="xl95"/>
    <w:basedOn w:val="Navaden"/>
    <w:uiPriority w:val="99"/>
    <w:rsid w:val="007522E3"/>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96">
    <w:name w:val="xl96"/>
    <w:basedOn w:val="Navaden"/>
    <w:uiPriority w:val="99"/>
    <w:rsid w:val="007522E3"/>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97">
    <w:name w:val="xl97"/>
    <w:basedOn w:val="Navaden"/>
    <w:uiPriority w:val="99"/>
    <w:rsid w:val="007522E3"/>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color w:val="000000"/>
      <w:sz w:val="24"/>
      <w:szCs w:val="24"/>
    </w:rPr>
  </w:style>
  <w:style w:type="paragraph" w:customStyle="1" w:styleId="xl98">
    <w:name w:val="xl98"/>
    <w:basedOn w:val="Navaden"/>
    <w:uiPriority w:val="99"/>
    <w:rsid w:val="007522E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color w:val="FF0000"/>
      <w:sz w:val="24"/>
      <w:szCs w:val="24"/>
    </w:rPr>
  </w:style>
  <w:style w:type="paragraph" w:customStyle="1" w:styleId="xl99">
    <w:name w:val="xl99"/>
    <w:basedOn w:val="Navaden"/>
    <w:uiPriority w:val="99"/>
    <w:rsid w:val="007522E3"/>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100">
    <w:name w:val="xl100"/>
    <w:basedOn w:val="Navaden"/>
    <w:uiPriority w:val="99"/>
    <w:rsid w:val="007522E3"/>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01">
    <w:name w:val="xl101"/>
    <w:basedOn w:val="Navaden"/>
    <w:uiPriority w:val="99"/>
    <w:rsid w:val="007522E3"/>
    <w:pPr>
      <w:pBdr>
        <w:left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102">
    <w:name w:val="xl102"/>
    <w:basedOn w:val="Navaden"/>
    <w:uiPriority w:val="99"/>
    <w:rsid w:val="007522E3"/>
    <w:pPr>
      <w:pBdr>
        <w:left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103">
    <w:name w:val="xl103"/>
    <w:basedOn w:val="Navaden"/>
    <w:uiPriority w:val="99"/>
    <w:rsid w:val="007522E3"/>
    <w:pPr>
      <w:pBdr>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04">
    <w:name w:val="xl104"/>
    <w:basedOn w:val="Navaden"/>
    <w:uiPriority w:val="99"/>
    <w:rsid w:val="007522E3"/>
    <w:pPr>
      <w:pBdr>
        <w:left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05">
    <w:name w:val="xl105"/>
    <w:basedOn w:val="Navaden"/>
    <w:uiPriority w:val="99"/>
    <w:rsid w:val="007522E3"/>
    <w:pPr>
      <w:pBdr>
        <w:left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06">
    <w:name w:val="xl106"/>
    <w:basedOn w:val="Navaden"/>
    <w:uiPriority w:val="99"/>
    <w:rsid w:val="007522E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07">
    <w:name w:val="xl107"/>
    <w:basedOn w:val="Navaden"/>
    <w:uiPriority w:val="99"/>
    <w:rsid w:val="007522E3"/>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108">
    <w:name w:val="xl108"/>
    <w:basedOn w:val="Navaden"/>
    <w:uiPriority w:val="99"/>
    <w:rsid w:val="007522E3"/>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109">
    <w:name w:val="xl109"/>
    <w:basedOn w:val="Navaden"/>
    <w:uiPriority w:val="99"/>
    <w:rsid w:val="007522E3"/>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jc w:val="center"/>
      <w:textAlignment w:val="center"/>
    </w:pPr>
    <w:rPr>
      <w:rFonts w:ascii="Times New Roman" w:hAnsi="Times New Roman"/>
      <w:color w:val="FF0000"/>
      <w:sz w:val="24"/>
      <w:szCs w:val="24"/>
    </w:rPr>
  </w:style>
  <w:style w:type="paragraph" w:customStyle="1" w:styleId="xl110">
    <w:name w:val="xl110"/>
    <w:basedOn w:val="Navaden"/>
    <w:uiPriority w:val="99"/>
    <w:rsid w:val="007522E3"/>
    <w:pPr>
      <w:pBdr>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color w:val="000000"/>
      <w:sz w:val="24"/>
      <w:szCs w:val="24"/>
    </w:rPr>
  </w:style>
  <w:style w:type="paragraph" w:customStyle="1" w:styleId="xl111">
    <w:name w:val="xl111"/>
    <w:basedOn w:val="Navaden"/>
    <w:uiPriority w:val="99"/>
    <w:rsid w:val="007522E3"/>
    <w:pPr>
      <w:pBdr>
        <w:left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color w:val="000000"/>
      <w:sz w:val="24"/>
      <w:szCs w:val="24"/>
    </w:rPr>
  </w:style>
  <w:style w:type="paragraph" w:customStyle="1" w:styleId="xl112">
    <w:name w:val="xl112"/>
    <w:basedOn w:val="Navaden"/>
    <w:uiPriority w:val="99"/>
    <w:rsid w:val="007522E3"/>
    <w:pPr>
      <w:pBdr>
        <w:left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b/>
      <w:bCs/>
      <w:sz w:val="24"/>
      <w:szCs w:val="24"/>
    </w:rPr>
  </w:style>
  <w:style w:type="paragraph" w:customStyle="1" w:styleId="xl113">
    <w:name w:val="xl113"/>
    <w:basedOn w:val="Navaden"/>
    <w:uiPriority w:val="99"/>
    <w:rsid w:val="007522E3"/>
    <w:pPr>
      <w:pBdr>
        <w:left w:val="single" w:sz="4" w:space="14"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14">
    <w:name w:val="xl114"/>
    <w:basedOn w:val="Navaden"/>
    <w:uiPriority w:val="99"/>
    <w:rsid w:val="007522E3"/>
    <w:pPr>
      <w:pBdr>
        <w:left w:val="single" w:sz="4" w:space="14"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15">
    <w:name w:val="xl115"/>
    <w:basedOn w:val="Navaden"/>
    <w:uiPriority w:val="99"/>
    <w:rsid w:val="007522E3"/>
    <w:pPr>
      <w:pBdr>
        <w:left w:val="single" w:sz="4" w:space="14" w:color="auto"/>
        <w:bottom w:val="single" w:sz="4" w:space="0"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16">
    <w:name w:val="xl116"/>
    <w:basedOn w:val="Navaden"/>
    <w:uiPriority w:val="99"/>
    <w:rsid w:val="007522E3"/>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17">
    <w:name w:val="xl117"/>
    <w:basedOn w:val="Navaden"/>
    <w:uiPriority w:val="99"/>
    <w:rsid w:val="007522E3"/>
    <w:pPr>
      <w:pBdr>
        <w:left w:val="single" w:sz="4" w:space="14" w:color="auto"/>
        <w:bottom w:val="single" w:sz="4" w:space="0"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Wingdings" w:hAnsi="Wingdings"/>
      <w:color w:val="000000"/>
      <w:sz w:val="24"/>
      <w:szCs w:val="24"/>
    </w:rPr>
  </w:style>
  <w:style w:type="paragraph" w:customStyle="1" w:styleId="xl118">
    <w:name w:val="xl118"/>
    <w:basedOn w:val="Navaden"/>
    <w:uiPriority w:val="99"/>
    <w:rsid w:val="007522E3"/>
    <w:pPr>
      <w:pBdr>
        <w:left w:val="single" w:sz="4" w:space="14"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Wingdings" w:hAnsi="Wingdings"/>
      <w:sz w:val="24"/>
      <w:szCs w:val="24"/>
    </w:rPr>
  </w:style>
  <w:style w:type="paragraph" w:customStyle="1" w:styleId="xl119">
    <w:name w:val="xl119"/>
    <w:basedOn w:val="Navaden"/>
    <w:uiPriority w:val="99"/>
    <w:rsid w:val="007522E3"/>
    <w:pPr>
      <w:pBdr>
        <w:left w:val="single" w:sz="4" w:space="14"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Wingdings" w:hAnsi="Wingdings"/>
      <w:color w:val="000000"/>
      <w:sz w:val="24"/>
      <w:szCs w:val="24"/>
    </w:rPr>
  </w:style>
  <w:style w:type="paragraph" w:customStyle="1" w:styleId="xl120">
    <w:name w:val="xl120"/>
    <w:basedOn w:val="Navaden"/>
    <w:uiPriority w:val="99"/>
    <w:rsid w:val="007522E3"/>
    <w:pPr>
      <w:pBdr>
        <w:top w:val="single" w:sz="4" w:space="0" w:color="auto"/>
        <w:left w:val="single" w:sz="4" w:space="14"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Wingdings" w:hAnsi="Wingdings"/>
      <w:color w:val="000000"/>
      <w:sz w:val="24"/>
      <w:szCs w:val="24"/>
    </w:rPr>
  </w:style>
  <w:style w:type="paragraph" w:customStyle="1" w:styleId="xl121">
    <w:name w:val="xl121"/>
    <w:basedOn w:val="Navaden"/>
    <w:uiPriority w:val="99"/>
    <w:rsid w:val="007522E3"/>
    <w:pPr>
      <w:shd w:val="clear" w:color="000000" w:fill="FFFFFF"/>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22">
    <w:name w:val="xl122"/>
    <w:basedOn w:val="Navaden"/>
    <w:uiPriority w:val="99"/>
    <w:rsid w:val="007522E3"/>
    <w:pPr>
      <w:pBdr>
        <w:right w:val="single" w:sz="4" w:space="0" w:color="auto"/>
      </w:pBdr>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123">
    <w:name w:val="xl123"/>
    <w:basedOn w:val="Navaden"/>
    <w:uiPriority w:val="99"/>
    <w:rsid w:val="007522E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Times New Roman" w:hAnsi="Times New Roman"/>
      <w:color w:val="0070C0"/>
      <w:sz w:val="24"/>
      <w:szCs w:val="24"/>
    </w:rPr>
  </w:style>
  <w:style w:type="paragraph" w:customStyle="1" w:styleId="xl124">
    <w:name w:val="xl124"/>
    <w:basedOn w:val="Navaden"/>
    <w:uiPriority w:val="99"/>
    <w:rsid w:val="007522E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color w:val="0070C0"/>
      <w:sz w:val="24"/>
      <w:szCs w:val="24"/>
    </w:rPr>
  </w:style>
  <w:style w:type="paragraph" w:customStyle="1" w:styleId="xl125">
    <w:name w:val="xl125"/>
    <w:basedOn w:val="Navaden"/>
    <w:uiPriority w:val="99"/>
    <w:rsid w:val="007522E3"/>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Times New Roman" w:hAnsi="Times New Roman"/>
      <w:color w:val="0070C0"/>
      <w:sz w:val="24"/>
      <w:szCs w:val="24"/>
    </w:rPr>
  </w:style>
  <w:style w:type="paragraph" w:customStyle="1" w:styleId="xl126">
    <w:name w:val="xl126"/>
    <w:basedOn w:val="Navaden"/>
    <w:uiPriority w:val="99"/>
    <w:rsid w:val="007522E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color w:val="0070C0"/>
      <w:sz w:val="24"/>
      <w:szCs w:val="24"/>
    </w:rPr>
  </w:style>
  <w:style w:type="paragraph" w:customStyle="1" w:styleId="xl127">
    <w:name w:val="xl127"/>
    <w:basedOn w:val="Navaden"/>
    <w:uiPriority w:val="99"/>
    <w:rsid w:val="007522E3"/>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28">
    <w:name w:val="xl128"/>
    <w:basedOn w:val="Navaden"/>
    <w:uiPriority w:val="99"/>
    <w:rsid w:val="007522E3"/>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jc w:val="center"/>
      <w:textAlignment w:val="center"/>
    </w:pPr>
    <w:rPr>
      <w:rFonts w:ascii="Times New Roman" w:hAnsi="Times New Roman"/>
      <w:color w:val="1F497D"/>
      <w:sz w:val="24"/>
      <w:szCs w:val="24"/>
    </w:rPr>
  </w:style>
  <w:style w:type="paragraph" w:customStyle="1" w:styleId="xl129">
    <w:name w:val="xl129"/>
    <w:basedOn w:val="Navaden"/>
    <w:uiPriority w:val="99"/>
    <w:rsid w:val="007522E3"/>
    <w:pPr>
      <w:pBdr>
        <w:top w:val="single" w:sz="4" w:space="0" w:color="auto"/>
        <w:left w:val="single" w:sz="4" w:space="14" w:color="auto"/>
        <w:bottom w:val="single" w:sz="4" w:space="0" w:color="auto"/>
        <w:right w:val="single" w:sz="4" w:space="0" w:color="auto"/>
      </w:pBdr>
      <w:shd w:val="clear" w:color="000000" w:fill="F2F2F2"/>
      <w:overflowPunct/>
      <w:autoSpaceDE/>
      <w:autoSpaceDN/>
      <w:adjustRightInd/>
      <w:spacing w:before="100" w:beforeAutospacing="1" w:after="100" w:afterAutospacing="1"/>
      <w:ind w:firstLineChars="200" w:firstLine="200"/>
      <w:textAlignment w:val="center"/>
    </w:pPr>
    <w:rPr>
      <w:rFonts w:ascii="Wingdings" w:hAnsi="Wingdings"/>
      <w:sz w:val="24"/>
      <w:szCs w:val="24"/>
    </w:rPr>
  </w:style>
  <w:style w:type="paragraph" w:customStyle="1" w:styleId="xl130">
    <w:name w:val="xl130"/>
    <w:basedOn w:val="Navaden"/>
    <w:uiPriority w:val="99"/>
    <w:rsid w:val="007522E3"/>
    <w:pPr>
      <w:pBdr>
        <w:top w:val="single" w:sz="4" w:space="0" w:color="auto"/>
        <w:left w:val="single" w:sz="4" w:space="0" w:color="auto"/>
        <w:right w:val="single" w:sz="4" w:space="0" w:color="auto"/>
      </w:pBdr>
      <w:shd w:val="clear" w:color="000000" w:fill="F2F2F2"/>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31">
    <w:name w:val="xl131"/>
    <w:basedOn w:val="Navaden"/>
    <w:uiPriority w:val="99"/>
    <w:rsid w:val="007522E3"/>
    <w:pPr>
      <w:pBdr>
        <w:top w:val="single" w:sz="4" w:space="0" w:color="auto"/>
        <w:left w:val="single" w:sz="4" w:space="0" w:color="auto"/>
        <w:right w:val="single" w:sz="4" w:space="0" w:color="auto"/>
      </w:pBdr>
      <w:shd w:val="clear" w:color="000000" w:fill="F2F2F2"/>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132">
    <w:name w:val="xl132"/>
    <w:basedOn w:val="Navaden"/>
    <w:uiPriority w:val="99"/>
    <w:rsid w:val="007522E3"/>
    <w:pPr>
      <w:pBdr>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33">
    <w:name w:val="xl133"/>
    <w:basedOn w:val="Navaden"/>
    <w:uiPriority w:val="99"/>
    <w:rsid w:val="007522E3"/>
    <w:pPr>
      <w:pBdr>
        <w:top w:val="single" w:sz="4" w:space="0" w:color="auto"/>
        <w:left w:val="single" w:sz="4" w:space="0" w:color="auto"/>
        <w:right w:val="single" w:sz="4" w:space="0" w:color="auto"/>
      </w:pBdr>
      <w:shd w:val="clear" w:color="000000" w:fill="F2F2F2"/>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134">
    <w:name w:val="xl134"/>
    <w:basedOn w:val="Navaden"/>
    <w:uiPriority w:val="99"/>
    <w:rsid w:val="007522E3"/>
    <w:pPr>
      <w:pBdr>
        <w:left w:val="single" w:sz="4" w:space="0" w:color="auto"/>
        <w:right w:val="single" w:sz="4" w:space="0" w:color="auto"/>
      </w:pBdr>
      <w:shd w:val="clear" w:color="000000" w:fill="F2F2F2"/>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35">
    <w:name w:val="xl135"/>
    <w:basedOn w:val="Navaden"/>
    <w:uiPriority w:val="99"/>
    <w:rsid w:val="007522E3"/>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textAlignment w:val="center"/>
    </w:pPr>
    <w:rPr>
      <w:rFonts w:ascii="Times New Roman" w:hAnsi="Times New Roman"/>
      <w:color w:val="0070C0"/>
      <w:sz w:val="24"/>
      <w:szCs w:val="24"/>
    </w:rPr>
  </w:style>
  <w:style w:type="paragraph" w:customStyle="1" w:styleId="xl136">
    <w:name w:val="xl136"/>
    <w:basedOn w:val="Navaden"/>
    <w:uiPriority w:val="99"/>
    <w:rsid w:val="007522E3"/>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jc w:val="center"/>
      <w:textAlignment w:val="center"/>
    </w:pPr>
    <w:rPr>
      <w:rFonts w:ascii="Times New Roman" w:hAnsi="Times New Roman"/>
      <w:color w:val="0070C0"/>
      <w:sz w:val="24"/>
      <w:szCs w:val="24"/>
    </w:rPr>
  </w:style>
  <w:style w:type="paragraph" w:customStyle="1" w:styleId="xl137">
    <w:name w:val="xl137"/>
    <w:basedOn w:val="Navaden"/>
    <w:uiPriority w:val="99"/>
    <w:rsid w:val="007522E3"/>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xl138">
    <w:name w:val="xl138"/>
    <w:basedOn w:val="Navaden"/>
    <w:uiPriority w:val="99"/>
    <w:rsid w:val="007522E3"/>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b/>
      <w:bCs/>
      <w:color w:val="000000"/>
      <w:sz w:val="24"/>
      <w:szCs w:val="24"/>
    </w:rPr>
  </w:style>
  <w:style w:type="paragraph" w:customStyle="1" w:styleId="xl139">
    <w:name w:val="xl139"/>
    <w:basedOn w:val="Navaden"/>
    <w:uiPriority w:val="99"/>
    <w:rsid w:val="007522E3"/>
    <w:pPr>
      <w:pBdr>
        <w:left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40">
    <w:name w:val="xl140"/>
    <w:basedOn w:val="Navaden"/>
    <w:uiPriority w:val="99"/>
    <w:rsid w:val="007522E3"/>
    <w:pPr>
      <w:pBdr>
        <w:top w:val="single" w:sz="4" w:space="0" w:color="auto"/>
        <w:left w:val="single" w:sz="4" w:space="0" w:color="auto"/>
        <w:bottom w:val="single" w:sz="4" w:space="0" w:color="auto"/>
        <w:right w:val="single" w:sz="4" w:space="0" w:color="auto"/>
      </w:pBdr>
      <w:shd w:val="clear" w:color="000000" w:fill="C5D9F1"/>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41">
    <w:name w:val="xl141"/>
    <w:basedOn w:val="Navaden"/>
    <w:uiPriority w:val="99"/>
    <w:rsid w:val="007522E3"/>
    <w:pPr>
      <w:pBdr>
        <w:top w:val="single" w:sz="4" w:space="0" w:color="auto"/>
        <w:left w:val="single" w:sz="4" w:space="14" w:color="auto"/>
        <w:bottom w:val="single" w:sz="4" w:space="0" w:color="auto"/>
        <w:right w:val="single" w:sz="4" w:space="0" w:color="auto"/>
      </w:pBdr>
      <w:shd w:val="clear" w:color="000000" w:fill="C5D9F1"/>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42">
    <w:name w:val="xl142"/>
    <w:basedOn w:val="Navaden"/>
    <w:uiPriority w:val="99"/>
    <w:rsid w:val="007522E3"/>
    <w:pPr>
      <w:pBdr>
        <w:top w:val="single" w:sz="4" w:space="0" w:color="auto"/>
        <w:left w:val="single" w:sz="4" w:space="0" w:color="auto"/>
        <w:bottom w:val="single" w:sz="4" w:space="0" w:color="auto"/>
        <w:right w:val="single" w:sz="4" w:space="0" w:color="auto"/>
      </w:pBdr>
      <w:shd w:val="clear" w:color="000000" w:fill="C5D9F1"/>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143">
    <w:name w:val="xl143"/>
    <w:basedOn w:val="Navaden"/>
    <w:uiPriority w:val="99"/>
    <w:rsid w:val="007522E3"/>
    <w:pPr>
      <w:pBdr>
        <w:top w:val="single" w:sz="4" w:space="0" w:color="auto"/>
        <w:left w:val="single" w:sz="4" w:space="14" w:color="auto"/>
      </w:pBdr>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44">
    <w:name w:val="xl144"/>
    <w:basedOn w:val="Navaden"/>
    <w:uiPriority w:val="99"/>
    <w:rsid w:val="007522E3"/>
    <w:pPr>
      <w:pBdr>
        <w:left w:val="single" w:sz="4" w:space="14" w:color="auto"/>
      </w:pBdr>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45">
    <w:name w:val="xl145"/>
    <w:basedOn w:val="Navaden"/>
    <w:uiPriority w:val="99"/>
    <w:rsid w:val="007522E3"/>
    <w:pPr>
      <w:pBdr>
        <w:left w:val="single" w:sz="4" w:space="14" w:color="auto"/>
        <w:bottom w:val="single" w:sz="4" w:space="0" w:color="auto"/>
      </w:pBdr>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46">
    <w:name w:val="xl146"/>
    <w:basedOn w:val="Navaden"/>
    <w:uiPriority w:val="99"/>
    <w:rsid w:val="007522E3"/>
    <w:pPr>
      <w:pBdr>
        <w:top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147">
    <w:name w:val="xl147"/>
    <w:basedOn w:val="Navaden"/>
    <w:uiPriority w:val="99"/>
    <w:rsid w:val="007522E3"/>
    <w:pPr>
      <w:pBdr>
        <w:right w:val="single" w:sz="4" w:space="0" w:color="auto"/>
      </w:pBdr>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148">
    <w:name w:val="xl148"/>
    <w:basedOn w:val="Navaden"/>
    <w:uiPriority w:val="99"/>
    <w:rsid w:val="007522E3"/>
    <w:pPr>
      <w:pBdr>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149">
    <w:name w:val="xl149"/>
    <w:basedOn w:val="Navaden"/>
    <w:uiPriority w:val="99"/>
    <w:rsid w:val="007522E3"/>
    <w:pPr>
      <w:pBdr>
        <w:top w:val="single" w:sz="4" w:space="0" w:color="auto"/>
        <w:left w:val="single" w:sz="4" w:space="14"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50">
    <w:name w:val="xl150"/>
    <w:basedOn w:val="Navaden"/>
    <w:uiPriority w:val="99"/>
    <w:rsid w:val="007522E3"/>
    <w:pPr>
      <w:pBdr>
        <w:left w:val="single" w:sz="4" w:space="14"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51">
    <w:name w:val="xl151"/>
    <w:basedOn w:val="Navaden"/>
    <w:uiPriority w:val="99"/>
    <w:rsid w:val="007522E3"/>
    <w:pPr>
      <w:pBdr>
        <w:top w:val="single" w:sz="8" w:space="0" w:color="000000"/>
        <w:bottom w:val="single" w:sz="8" w:space="0" w:color="000000"/>
      </w:pBdr>
      <w:shd w:val="clear" w:color="000000" w:fill="FFC000"/>
      <w:overflowPunct/>
      <w:autoSpaceDE/>
      <w:autoSpaceDN/>
      <w:adjustRightInd/>
      <w:spacing w:before="100" w:beforeAutospacing="1" w:after="100" w:afterAutospacing="1"/>
      <w:jc w:val="center"/>
      <w:textAlignment w:val="center"/>
    </w:pPr>
    <w:rPr>
      <w:rFonts w:ascii="Times New Roman" w:hAnsi="Times New Roman"/>
      <w:b/>
      <w:bCs/>
      <w:color w:val="1F497D"/>
      <w:sz w:val="28"/>
      <w:szCs w:val="28"/>
    </w:rPr>
  </w:style>
  <w:style w:type="paragraph" w:customStyle="1" w:styleId="xl152">
    <w:name w:val="xl152"/>
    <w:basedOn w:val="Navaden"/>
    <w:uiPriority w:val="99"/>
    <w:rsid w:val="007522E3"/>
    <w:pPr>
      <w:pBdr>
        <w:top w:val="single" w:sz="8" w:space="0" w:color="000000"/>
        <w:bottom w:val="single" w:sz="8" w:space="0" w:color="000000"/>
      </w:pBdr>
      <w:overflowPunct/>
      <w:autoSpaceDE/>
      <w:autoSpaceDN/>
      <w:adjustRightInd/>
      <w:spacing w:before="100" w:beforeAutospacing="1" w:after="100" w:afterAutospacing="1"/>
      <w:jc w:val="center"/>
      <w:textAlignment w:val="center"/>
    </w:pPr>
    <w:rPr>
      <w:rFonts w:ascii="Times New Roman" w:hAnsi="Times New Roman"/>
      <w:sz w:val="28"/>
      <w:szCs w:val="28"/>
    </w:rPr>
  </w:style>
  <w:style w:type="paragraph" w:customStyle="1" w:styleId="xl153">
    <w:name w:val="xl153"/>
    <w:basedOn w:val="Navaden"/>
    <w:uiPriority w:val="99"/>
    <w:rsid w:val="007522E3"/>
    <w:pPr>
      <w:pBdr>
        <w:top w:val="single" w:sz="8" w:space="0" w:color="000000"/>
        <w:bottom w:val="single" w:sz="8" w:space="0" w:color="000000"/>
        <w:right w:val="single" w:sz="8" w:space="0" w:color="000000"/>
      </w:pBdr>
      <w:overflowPunct/>
      <w:autoSpaceDE/>
      <w:autoSpaceDN/>
      <w:adjustRightInd/>
      <w:spacing w:before="100" w:beforeAutospacing="1" w:after="100" w:afterAutospacing="1"/>
      <w:jc w:val="center"/>
      <w:textAlignment w:val="center"/>
    </w:pPr>
    <w:rPr>
      <w:rFonts w:ascii="Times New Roman" w:hAnsi="Times New Roman"/>
      <w:sz w:val="28"/>
      <w:szCs w:val="28"/>
    </w:rPr>
  </w:style>
  <w:style w:type="paragraph" w:customStyle="1" w:styleId="xl154">
    <w:name w:val="xl154"/>
    <w:basedOn w:val="Navaden"/>
    <w:uiPriority w:val="99"/>
    <w:rsid w:val="007522E3"/>
    <w:pPr>
      <w:pBdr>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155">
    <w:name w:val="xl155"/>
    <w:basedOn w:val="Navaden"/>
    <w:uiPriority w:val="99"/>
    <w:rsid w:val="007522E3"/>
    <w:pPr>
      <w:pBdr>
        <w:top w:val="single" w:sz="4" w:space="0" w:color="auto"/>
        <w:left w:val="single" w:sz="4" w:space="14" w:color="auto"/>
        <w:bottom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Times New Roman" w:hAnsi="Times New Roman"/>
      <w:color w:val="000000"/>
      <w:sz w:val="24"/>
      <w:szCs w:val="24"/>
    </w:rPr>
  </w:style>
  <w:style w:type="paragraph" w:customStyle="1" w:styleId="xl156">
    <w:name w:val="xl156"/>
    <w:basedOn w:val="Navaden"/>
    <w:uiPriority w:val="99"/>
    <w:rsid w:val="007522E3"/>
    <w:pPr>
      <w:pBdr>
        <w:top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157">
    <w:name w:val="xl157"/>
    <w:basedOn w:val="Navaden"/>
    <w:uiPriority w:val="99"/>
    <w:rsid w:val="007522E3"/>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textAlignment w:val="center"/>
    </w:pPr>
    <w:rPr>
      <w:rFonts w:ascii="Times New Roman" w:hAnsi="Times New Roman"/>
      <w:color w:val="000000"/>
      <w:sz w:val="24"/>
      <w:szCs w:val="24"/>
    </w:rPr>
  </w:style>
  <w:style w:type="paragraph" w:customStyle="1" w:styleId="xl158">
    <w:name w:val="xl158"/>
    <w:basedOn w:val="Navaden"/>
    <w:uiPriority w:val="99"/>
    <w:rsid w:val="007522E3"/>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159">
    <w:name w:val="xl159"/>
    <w:basedOn w:val="Navaden"/>
    <w:uiPriority w:val="99"/>
    <w:rsid w:val="007522E3"/>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color w:val="000000"/>
      <w:sz w:val="24"/>
      <w:szCs w:val="24"/>
    </w:rPr>
  </w:style>
  <w:style w:type="paragraph" w:customStyle="1" w:styleId="xl160">
    <w:name w:val="xl160"/>
    <w:basedOn w:val="Navaden"/>
    <w:uiPriority w:val="99"/>
    <w:rsid w:val="007522E3"/>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61">
    <w:name w:val="xl161"/>
    <w:basedOn w:val="Navaden"/>
    <w:uiPriority w:val="99"/>
    <w:rsid w:val="007522E3"/>
    <w:pPr>
      <w:pBdr>
        <w:top w:val="single" w:sz="4" w:space="0" w:color="auto"/>
        <w:left w:val="single" w:sz="4" w:space="14" w:color="auto"/>
        <w:bottom w:val="single" w:sz="4" w:space="0" w:color="auto"/>
      </w:pBdr>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62">
    <w:name w:val="xl162"/>
    <w:basedOn w:val="Navaden"/>
    <w:uiPriority w:val="99"/>
    <w:rsid w:val="007522E3"/>
    <w:pPr>
      <w:pBdr>
        <w:top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163">
    <w:name w:val="xl163"/>
    <w:basedOn w:val="Navaden"/>
    <w:uiPriority w:val="99"/>
    <w:rsid w:val="007522E3"/>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64">
    <w:name w:val="xl164"/>
    <w:basedOn w:val="Navaden"/>
    <w:uiPriority w:val="99"/>
    <w:rsid w:val="007522E3"/>
    <w:pPr>
      <w:pBdr>
        <w:top w:val="single" w:sz="4" w:space="0" w:color="auto"/>
        <w:left w:val="single" w:sz="4" w:space="0" w:color="auto"/>
        <w:bottom w:val="single" w:sz="4" w:space="0" w:color="auto"/>
        <w:right w:val="single" w:sz="4" w:space="0" w:color="auto"/>
      </w:pBdr>
      <w:shd w:val="clear" w:color="000000" w:fill="FFC000"/>
      <w:overflowPunct/>
      <w:autoSpaceDE/>
      <w:autoSpaceDN/>
      <w:adjustRightInd/>
      <w:spacing w:before="100" w:beforeAutospacing="1" w:after="100" w:afterAutospacing="1"/>
      <w:textAlignment w:val="center"/>
    </w:pPr>
    <w:rPr>
      <w:rFonts w:ascii="Times New Roman" w:hAnsi="Times New Roman"/>
      <w:b/>
      <w:bCs/>
      <w:sz w:val="24"/>
      <w:szCs w:val="24"/>
    </w:rPr>
  </w:style>
  <w:style w:type="paragraph" w:customStyle="1" w:styleId="xl165">
    <w:name w:val="xl165"/>
    <w:basedOn w:val="Navaden"/>
    <w:uiPriority w:val="99"/>
    <w:rsid w:val="007522E3"/>
    <w:pPr>
      <w:pBdr>
        <w:top w:val="single" w:sz="4" w:space="0" w:color="auto"/>
        <w:left w:val="single" w:sz="4" w:space="0" w:color="auto"/>
        <w:bottom w:val="single" w:sz="4" w:space="0" w:color="auto"/>
      </w:pBdr>
      <w:shd w:val="clear" w:color="000000" w:fill="FFC000"/>
      <w:overflowPunct/>
      <w:autoSpaceDE/>
      <w:autoSpaceDN/>
      <w:adjustRightInd/>
      <w:spacing w:before="100" w:beforeAutospacing="1" w:after="100" w:afterAutospacing="1"/>
      <w:textAlignment w:val="center"/>
    </w:pPr>
    <w:rPr>
      <w:rFonts w:ascii="Times New Roman" w:hAnsi="Times New Roman"/>
      <w:b/>
      <w:bCs/>
      <w:sz w:val="24"/>
      <w:szCs w:val="24"/>
    </w:rPr>
  </w:style>
  <w:style w:type="paragraph" w:customStyle="1" w:styleId="xl166">
    <w:name w:val="xl166"/>
    <w:basedOn w:val="Navaden"/>
    <w:uiPriority w:val="99"/>
    <w:rsid w:val="007522E3"/>
    <w:pPr>
      <w:pBdr>
        <w:top w:val="single" w:sz="4" w:space="0" w:color="auto"/>
      </w:pBdr>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67">
    <w:name w:val="xl167"/>
    <w:basedOn w:val="Navaden"/>
    <w:uiPriority w:val="99"/>
    <w:rsid w:val="007522E3"/>
    <w:pPr>
      <w:pBdr>
        <w:top w:val="single" w:sz="4" w:space="0" w:color="auto"/>
        <w:bottom w:val="single" w:sz="4" w:space="0" w:color="auto"/>
      </w:pBdr>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68">
    <w:name w:val="xl168"/>
    <w:basedOn w:val="Navaden"/>
    <w:uiPriority w:val="99"/>
    <w:rsid w:val="007522E3"/>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69">
    <w:name w:val="xl169"/>
    <w:basedOn w:val="Navaden"/>
    <w:uiPriority w:val="99"/>
    <w:rsid w:val="007522E3"/>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170">
    <w:name w:val="xl170"/>
    <w:basedOn w:val="Navaden"/>
    <w:uiPriority w:val="99"/>
    <w:rsid w:val="007522E3"/>
    <w:pPr>
      <w:pBdr>
        <w:left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i/>
      <w:iCs/>
      <w:sz w:val="24"/>
      <w:szCs w:val="24"/>
    </w:rPr>
  </w:style>
  <w:style w:type="paragraph" w:customStyle="1" w:styleId="xl171">
    <w:name w:val="xl171"/>
    <w:basedOn w:val="Navaden"/>
    <w:uiPriority w:val="99"/>
    <w:rsid w:val="007522E3"/>
    <w:pPr>
      <w:pBdr>
        <w:left w:val="single" w:sz="4" w:space="14" w:color="auto"/>
        <w:bottom w:val="single" w:sz="4" w:space="0"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72">
    <w:name w:val="xl172"/>
    <w:basedOn w:val="Navaden"/>
    <w:uiPriority w:val="99"/>
    <w:rsid w:val="007522E3"/>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xl173">
    <w:name w:val="xl173"/>
    <w:basedOn w:val="Navaden"/>
    <w:uiPriority w:val="99"/>
    <w:rsid w:val="007522E3"/>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xl174">
    <w:name w:val="xl174"/>
    <w:basedOn w:val="Navaden"/>
    <w:uiPriority w:val="99"/>
    <w:rsid w:val="007522E3"/>
    <w:pPr>
      <w:pBdr>
        <w:left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175">
    <w:name w:val="xl175"/>
    <w:basedOn w:val="Navaden"/>
    <w:uiPriority w:val="99"/>
    <w:rsid w:val="007522E3"/>
    <w:pPr>
      <w:pBdr>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176">
    <w:name w:val="xl176"/>
    <w:basedOn w:val="Navaden"/>
    <w:uiPriority w:val="99"/>
    <w:rsid w:val="007522E3"/>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177">
    <w:name w:val="xl177"/>
    <w:basedOn w:val="Navaden"/>
    <w:uiPriority w:val="99"/>
    <w:rsid w:val="007522E3"/>
    <w:pPr>
      <w:pBdr>
        <w:top w:val="single" w:sz="4" w:space="0" w:color="auto"/>
        <w:left w:val="single" w:sz="4" w:space="14" w:color="auto"/>
        <w:right w:val="single" w:sz="4" w:space="0" w:color="auto"/>
      </w:pBdr>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78">
    <w:name w:val="xl178"/>
    <w:basedOn w:val="Navaden"/>
    <w:uiPriority w:val="99"/>
    <w:rsid w:val="007522E3"/>
    <w:pPr>
      <w:pBdr>
        <w:left w:val="single" w:sz="4" w:space="14" w:color="auto"/>
        <w:bottom w:val="single" w:sz="4" w:space="0" w:color="auto"/>
        <w:right w:val="single" w:sz="4" w:space="0" w:color="auto"/>
      </w:pBdr>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79">
    <w:name w:val="xl179"/>
    <w:basedOn w:val="Navaden"/>
    <w:uiPriority w:val="99"/>
    <w:rsid w:val="007522E3"/>
    <w:pPr>
      <w:pBdr>
        <w:top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sz w:val="24"/>
      <w:szCs w:val="24"/>
    </w:rPr>
  </w:style>
  <w:style w:type="paragraph" w:customStyle="1" w:styleId="xl180">
    <w:name w:val="xl180"/>
    <w:basedOn w:val="Navaden"/>
    <w:uiPriority w:val="99"/>
    <w:rsid w:val="007522E3"/>
    <w:pPr>
      <w:pBdr>
        <w:top w:val="single" w:sz="8" w:space="0" w:color="000000"/>
        <w:bottom w:val="single" w:sz="4" w:space="0" w:color="auto"/>
      </w:pBdr>
      <w:shd w:val="clear" w:color="000000" w:fill="FFC000"/>
      <w:overflowPunct/>
      <w:autoSpaceDE/>
      <w:autoSpaceDN/>
      <w:adjustRightInd/>
      <w:spacing w:before="100" w:beforeAutospacing="1" w:after="100" w:afterAutospacing="1"/>
      <w:textAlignment w:val="center"/>
    </w:pPr>
    <w:rPr>
      <w:rFonts w:ascii="Times New Roman" w:hAnsi="Times New Roman"/>
      <w:b/>
      <w:bCs/>
      <w:sz w:val="24"/>
      <w:szCs w:val="24"/>
    </w:rPr>
  </w:style>
  <w:style w:type="paragraph" w:customStyle="1" w:styleId="xl181">
    <w:name w:val="xl181"/>
    <w:basedOn w:val="Navaden"/>
    <w:uiPriority w:val="99"/>
    <w:rsid w:val="007522E3"/>
    <w:pPr>
      <w:pBdr>
        <w:top w:val="single" w:sz="8" w:space="0" w:color="000000"/>
        <w:bottom w:val="single" w:sz="4" w:space="0" w:color="auto"/>
      </w:pBdr>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82">
    <w:name w:val="xl182"/>
    <w:basedOn w:val="Navaden"/>
    <w:uiPriority w:val="99"/>
    <w:rsid w:val="007522E3"/>
    <w:pPr>
      <w:pBdr>
        <w:top w:val="single" w:sz="8" w:space="0" w:color="000000"/>
        <w:bottom w:val="single" w:sz="4" w:space="0" w:color="auto"/>
        <w:right w:val="single" w:sz="8" w:space="0" w:color="000000"/>
      </w:pBdr>
      <w:overflowPunct/>
      <w:autoSpaceDE/>
      <w:autoSpaceDN/>
      <w:adjustRightInd/>
      <w:spacing w:before="100" w:beforeAutospacing="1" w:after="100" w:afterAutospacing="1"/>
      <w:textAlignment w:val="center"/>
    </w:pPr>
    <w:rPr>
      <w:rFonts w:ascii="Times New Roman" w:hAnsi="Times New Roman"/>
      <w:sz w:val="24"/>
      <w:szCs w:val="24"/>
    </w:rPr>
  </w:style>
  <w:style w:type="paragraph" w:customStyle="1" w:styleId="xl183">
    <w:name w:val="xl183"/>
    <w:basedOn w:val="Navaden"/>
    <w:uiPriority w:val="99"/>
    <w:rsid w:val="007522E3"/>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color w:val="000000"/>
      <w:sz w:val="24"/>
      <w:szCs w:val="24"/>
    </w:rPr>
  </w:style>
  <w:style w:type="paragraph" w:customStyle="1" w:styleId="xl184">
    <w:name w:val="xl184"/>
    <w:basedOn w:val="Navaden"/>
    <w:uiPriority w:val="99"/>
    <w:rsid w:val="007522E3"/>
    <w:pPr>
      <w:pBdr>
        <w:top w:val="single" w:sz="4" w:space="0" w:color="auto"/>
        <w:left w:val="single" w:sz="4" w:space="14" w:color="auto"/>
        <w:right w:val="single" w:sz="4" w:space="0" w:color="auto"/>
      </w:pBdr>
      <w:shd w:val="clear" w:color="000000" w:fill="FFFFFF"/>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85">
    <w:name w:val="xl185"/>
    <w:basedOn w:val="Navaden"/>
    <w:uiPriority w:val="99"/>
    <w:rsid w:val="007522E3"/>
    <w:pPr>
      <w:pBdr>
        <w:left w:val="single" w:sz="4" w:space="14" w:color="auto"/>
        <w:right w:val="single" w:sz="4" w:space="0" w:color="auto"/>
      </w:pBdr>
      <w:overflowPunct/>
      <w:autoSpaceDE/>
      <w:autoSpaceDN/>
      <w:adjustRightInd/>
      <w:spacing w:before="100" w:beforeAutospacing="1" w:after="100" w:afterAutospacing="1"/>
      <w:ind w:firstLineChars="200" w:firstLine="200"/>
      <w:textAlignment w:val="center"/>
    </w:pPr>
    <w:rPr>
      <w:rFonts w:ascii="Times New Roman" w:hAnsi="Times New Roman"/>
      <w:sz w:val="24"/>
      <w:szCs w:val="24"/>
    </w:rPr>
  </w:style>
  <w:style w:type="paragraph" w:customStyle="1" w:styleId="xl186">
    <w:name w:val="xl186"/>
    <w:basedOn w:val="Navaden"/>
    <w:uiPriority w:val="99"/>
    <w:rsid w:val="007522E3"/>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Times New Roman" w:hAnsi="Times New Roman"/>
      <w:b/>
      <w:bCs/>
      <w:sz w:val="24"/>
      <w:szCs w:val="24"/>
    </w:rPr>
  </w:style>
  <w:style w:type="character" w:customStyle="1" w:styleId="5NormalChar">
    <w:name w:val="5 Normal Char"/>
    <w:link w:val="5Normal"/>
    <w:locked/>
    <w:rsid w:val="007522E3"/>
    <w:rPr>
      <w:rFonts w:ascii="Arial" w:hAnsi="Arial" w:cs="Arial"/>
      <w:spacing w:val="-2"/>
      <w:sz w:val="22"/>
      <w:szCs w:val="22"/>
      <w:lang w:val="en-GB" w:eastAsia="en-GB"/>
    </w:rPr>
  </w:style>
  <w:style w:type="paragraph" w:customStyle="1" w:styleId="5Normal">
    <w:name w:val="5 Normal"/>
    <w:link w:val="5NormalChar"/>
    <w:rsid w:val="007522E3"/>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pPr>
    <w:rPr>
      <w:rFonts w:ascii="Arial" w:hAnsi="Arial" w:cs="Arial"/>
      <w:spacing w:val="-2"/>
      <w:sz w:val="22"/>
      <w:szCs w:val="22"/>
      <w:lang w:val="en-GB" w:eastAsia="en-GB"/>
    </w:rPr>
  </w:style>
  <w:style w:type="paragraph" w:customStyle="1" w:styleId="Tiret1">
    <w:name w:val="Tiret 1"/>
    <w:basedOn w:val="Navaden"/>
    <w:autoRedefine/>
    <w:uiPriority w:val="99"/>
    <w:rsid w:val="007522E3"/>
    <w:pPr>
      <w:numPr>
        <w:numId w:val="59"/>
      </w:numPr>
      <w:tabs>
        <w:tab w:val="clear" w:pos="360"/>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overflowPunct/>
      <w:autoSpaceDE/>
      <w:autoSpaceDN/>
      <w:adjustRightInd/>
      <w:spacing w:after="40"/>
      <w:jc w:val="left"/>
      <w:textAlignment w:val="auto"/>
    </w:pPr>
    <w:rPr>
      <w:szCs w:val="20"/>
      <w:lang w:val="en-GB" w:eastAsia="en-GB"/>
    </w:rPr>
  </w:style>
  <w:style w:type="character" w:customStyle="1" w:styleId="longtext">
    <w:name w:val="long_text"/>
    <w:rsid w:val="007522E3"/>
  </w:style>
  <w:style w:type="character" w:customStyle="1" w:styleId="apple-style-span">
    <w:name w:val="apple-style-span"/>
    <w:rsid w:val="007522E3"/>
  </w:style>
  <w:style w:type="character" w:customStyle="1" w:styleId="FootnoteTextChar1">
    <w:name w:val="Footnote Text Char1"/>
    <w:aliases w:val="Sprotna opomba-besedilo Char1,Char Char Char1,Char Char Char Char Char1"/>
    <w:semiHidden/>
    <w:rsid w:val="007522E3"/>
    <w:rPr>
      <w:sz w:val="20"/>
      <w:szCs w:val="20"/>
    </w:rPr>
  </w:style>
  <w:style w:type="character" w:customStyle="1" w:styleId="HeaderChar1">
    <w:name w:val="Header Char1"/>
    <w:aliases w:val="APEK-4 Char1"/>
    <w:semiHidden/>
    <w:rsid w:val="007522E3"/>
  </w:style>
  <w:style w:type="paragraph" w:styleId="Konnaopomba-besedilo">
    <w:name w:val="endnote text"/>
    <w:basedOn w:val="Navaden"/>
    <w:link w:val="Konnaopomba-besediloZnak"/>
    <w:uiPriority w:val="99"/>
    <w:unhideWhenUsed/>
    <w:locked/>
    <w:rsid w:val="007522E3"/>
    <w:pPr>
      <w:overflowPunct/>
      <w:autoSpaceDE/>
      <w:autoSpaceDN/>
      <w:adjustRightInd/>
      <w:jc w:val="left"/>
      <w:textAlignment w:val="auto"/>
    </w:pPr>
    <w:rPr>
      <w:rFonts w:ascii="Calibri" w:eastAsia="Calibri" w:hAnsi="Calibri"/>
      <w:sz w:val="20"/>
      <w:szCs w:val="20"/>
    </w:rPr>
  </w:style>
  <w:style w:type="character" w:customStyle="1" w:styleId="Konnaopomba-besediloZnak">
    <w:name w:val="Končna opomba - besedilo Znak"/>
    <w:basedOn w:val="Privzetapisavaodstavka"/>
    <w:link w:val="Konnaopomba-besedilo"/>
    <w:uiPriority w:val="99"/>
    <w:rsid w:val="007522E3"/>
  </w:style>
  <w:style w:type="character" w:styleId="Konnaopomba-sklic">
    <w:name w:val="endnote reference"/>
    <w:uiPriority w:val="99"/>
    <w:unhideWhenUsed/>
    <w:locked/>
    <w:rsid w:val="007522E3"/>
    <w:rPr>
      <w:vertAlign w:val="superscript"/>
    </w:rPr>
  </w:style>
  <w:style w:type="table" w:customStyle="1" w:styleId="Svetlamreapoudarek11">
    <w:name w:val="Svetla mreža – poudarek 11"/>
    <w:basedOn w:val="Navadnatabela"/>
    <w:uiPriority w:val="62"/>
    <w:rsid w:val="007522E3"/>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bulet">
    <w:name w:val="bulet"/>
    <w:basedOn w:val="Navaden"/>
    <w:rsid w:val="007522E3"/>
    <w:pPr>
      <w:overflowPunct/>
      <w:spacing w:after="40" w:line="288" w:lineRule="auto"/>
      <w:ind w:left="283" w:hanging="283"/>
      <w:textAlignment w:val="center"/>
    </w:pPr>
    <w:rPr>
      <w:rFonts w:ascii="MetaNormalCELF-Roman" w:eastAsia="Batang" w:hAnsi="MetaNormalCELF-Roman" w:cs="MetaNormalCELF-Roman"/>
      <w:color w:val="000000"/>
      <w:szCs w:val="22"/>
      <w:lang w:eastAsia="ja-JP"/>
    </w:rPr>
  </w:style>
  <w:style w:type="paragraph" w:customStyle="1" w:styleId="h2">
    <w:name w:val="h2"/>
    <w:basedOn w:val="Navaden"/>
    <w:rsid w:val="007522E3"/>
    <w:pPr>
      <w:suppressAutoHyphens/>
      <w:overflowPunct/>
      <w:spacing w:before="142" w:after="85" w:line="288" w:lineRule="auto"/>
      <w:ind w:left="283" w:hanging="283"/>
      <w:jc w:val="left"/>
      <w:textAlignment w:val="center"/>
    </w:pPr>
    <w:rPr>
      <w:rFonts w:ascii="MetaBlackCELF-Roman" w:eastAsia="Batang" w:hAnsi="MetaBlackCELF-Roman" w:cs="MetaBlackCELF-Roman"/>
      <w:color w:val="0019E5"/>
      <w:sz w:val="26"/>
      <w:szCs w:val="26"/>
      <w:lang w:eastAsia="ja-JP"/>
    </w:rPr>
  </w:style>
  <w:style w:type="paragraph" w:customStyle="1" w:styleId="SlogNaslov1Calibri12pt">
    <w:name w:val="Slog Naslov 1 + Calibri 12 pt"/>
    <w:basedOn w:val="Naslov1"/>
    <w:link w:val="SlogNaslov1Calibri12ptZnak"/>
    <w:rsid w:val="007522E3"/>
    <w:pPr>
      <w:numPr>
        <w:numId w:val="60"/>
      </w:numPr>
      <w:shd w:val="clear" w:color="auto" w:fill="E8D1FF"/>
      <w:spacing w:after="240" w:line="240" w:lineRule="auto"/>
    </w:pPr>
    <w:rPr>
      <w:rFonts w:ascii="Calibri" w:eastAsia="MS Mincho" w:hAnsi="Calibri"/>
      <w:bCs/>
      <w:i/>
      <w:iCs/>
      <w:sz w:val="24"/>
      <w:szCs w:val="24"/>
      <w:lang w:eastAsia="ja-JP"/>
    </w:rPr>
  </w:style>
  <w:style w:type="character" w:customStyle="1" w:styleId="SlogNaslov1Calibri12ptZnak">
    <w:name w:val="Slog Naslov 1 + Calibri 12 pt Znak"/>
    <w:link w:val="SlogNaslov1Calibri12pt"/>
    <w:rsid w:val="007522E3"/>
    <w:rPr>
      <w:rFonts w:eastAsia="MS Mincho"/>
      <w:b/>
      <w:bCs/>
      <w:i/>
      <w:iCs/>
      <w:kern w:val="32"/>
      <w:sz w:val="24"/>
      <w:szCs w:val="24"/>
      <w:shd w:val="clear" w:color="auto" w:fill="E8D1FF"/>
      <w:lang w:eastAsia="ja-JP"/>
    </w:rPr>
  </w:style>
  <w:style w:type="paragraph" w:customStyle="1" w:styleId="astandardtiret202">
    <w:name w:val="a_standard_tiret_20_2"/>
    <w:basedOn w:val="Navaden"/>
    <w:rsid w:val="007522E3"/>
    <w:pPr>
      <w:overflowPunct/>
      <w:autoSpaceDE/>
      <w:autoSpaceDN/>
      <w:adjustRightInd/>
      <w:spacing w:after="40"/>
      <w:ind w:right="57"/>
      <w:textAlignment w:val="auto"/>
    </w:pPr>
    <w:rPr>
      <w:rFonts w:ascii="Times New Roman" w:hAnsi="Times New Roman"/>
      <w:sz w:val="24"/>
      <w:szCs w:val="24"/>
    </w:rPr>
  </w:style>
  <w:style w:type="paragraph" w:customStyle="1" w:styleId="atiret202p9">
    <w:name w:val="a_tiret_20_2_p9"/>
    <w:basedOn w:val="Navaden"/>
    <w:rsid w:val="007522E3"/>
    <w:pPr>
      <w:overflowPunct/>
      <w:autoSpaceDE/>
      <w:autoSpaceDN/>
      <w:adjustRightInd/>
      <w:spacing w:after="40"/>
      <w:ind w:right="57"/>
      <w:textAlignment w:val="auto"/>
    </w:pPr>
    <w:rPr>
      <w:rFonts w:ascii="Times New Roman" w:hAnsi="Times New Roman"/>
      <w:sz w:val="24"/>
      <w:szCs w:val="24"/>
    </w:rPr>
  </w:style>
  <w:style w:type="paragraph" w:customStyle="1" w:styleId="asous-titre202p12">
    <w:name w:val="a_sous-titre_20_2_p12"/>
    <w:basedOn w:val="Navaden"/>
    <w:rsid w:val="007522E3"/>
    <w:pPr>
      <w:overflowPunct/>
      <w:autoSpaceDE/>
      <w:autoSpaceDN/>
      <w:adjustRightInd/>
      <w:spacing w:before="120" w:after="80"/>
      <w:ind w:left="284" w:right="57"/>
      <w:textAlignment w:val="auto"/>
    </w:pPr>
    <w:rPr>
      <w:rFonts w:ascii="Times New Roman" w:hAnsi="Times New Roman"/>
      <w:b/>
      <w:bCs/>
      <w:sz w:val="24"/>
      <w:szCs w:val="24"/>
    </w:rPr>
  </w:style>
  <w:style w:type="character" w:customStyle="1" w:styleId="at21">
    <w:name w:val="a__t21"/>
    <w:rsid w:val="007522E3"/>
    <w:rPr>
      <w:b/>
      <w:bCs/>
    </w:rPr>
  </w:style>
  <w:style w:type="character" w:customStyle="1" w:styleId="at31">
    <w:name w:val="a__t31"/>
    <w:rsid w:val="007522E3"/>
    <w:rPr>
      <w:b/>
      <w:bCs/>
    </w:rPr>
  </w:style>
  <w:style w:type="character" w:styleId="tevilkastrani">
    <w:name w:val="page number"/>
    <w:locked/>
    <w:rsid w:val="007522E3"/>
  </w:style>
  <w:style w:type="paragraph" w:customStyle="1" w:styleId="BodyTextIndent31">
    <w:name w:val="Body Text Indent 31"/>
    <w:basedOn w:val="Navaden"/>
    <w:rsid w:val="007522E3"/>
    <w:pPr>
      <w:spacing w:after="120"/>
      <w:ind w:left="283"/>
      <w:jc w:val="left"/>
    </w:pPr>
    <w:rPr>
      <w:rFonts w:ascii="Times New Roman" w:hAnsi="Times New Roman"/>
      <w:sz w:val="16"/>
      <w:szCs w:val="20"/>
    </w:rPr>
  </w:style>
  <w:style w:type="numbering" w:customStyle="1" w:styleId="Brezseznama111">
    <w:name w:val="Brez seznama111"/>
    <w:next w:val="Brezseznama"/>
    <w:semiHidden/>
    <w:rsid w:val="007522E3"/>
  </w:style>
  <w:style w:type="table" w:customStyle="1" w:styleId="Tabelamrea11">
    <w:name w:val="Tabela – mreža11"/>
    <w:basedOn w:val="Navadnatabela"/>
    <w:next w:val="Tabelamrea"/>
    <w:rsid w:val="007522E3"/>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Web2">
    <w:name w:val="Normal (Web)2"/>
    <w:basedOn w:val="Navaden"/>
    <w:rsid w:val="007522E3"/>
    <w:pPr>
      <w:spacing w:before="100" w:after="100"/>
      <w:jc w:val="left"/>
    </w:pPr>
    <w:rPr>
      <w:rFonts w:ascii="Times New Roman" w:hAnsi="Times New Roman"/>
      <w:sz w:val="24"/>
      <w:szCs w:val="20"/>
    </w:rPr>
  </w:style>
  <w:style w:type="paragraph" w:customStyle="1" w:styleId="NormalWeb1">
    <w:name w:val="Normal (Web)1"/>
    <w:basedOn w:val="Navaden"/>
    <w:rsid w:val="007522E3"/>
    <w:pPr>
      <w:spacing w:before="100" w:after="100"/>
      <w:jc w:val="left"/>
    </w:pPr>
    <w:rPr>
      <w:rFonts w:ascii="Times New Roman" w:hAnsi="Times New Roman"/>
      <w:sz w:val="24"/>
      <w:szCs w:val="20"/>
    </w:rPr>
  </w:style>
  <w:style w:type="paragraph" w:styleId="Telobesedila3">
    <w:name w:val="Body Text 3"/>
    <w:basedOn w:val="Navaden"/>
    <w:link w:val="Telobesedila3Znak"/>
    <w:locked/>
    <w:rsid w:val="007522E3"/>
    <w:pPr>
      <w:overflowPunct/>
      <w:autoSpaceDE/>
      <w:autoSpaceDN/>
      <w:adjustRightInd/>
      <w:spacing w:line="288" w:lineRule="auto"/>
      <w:jc w:val="center"/>
      <w:textAlignment w:val="auto"/>
    </w:pPr>
    <w:rPr>
      <w:sz w:val="23"/>
      <w:szCs w:val="24"/>
    </w:rPr>
  </w:style>
  <w:style w:type="character" w:customStyle="1" w:styleId="Telobesedila3Znak">
    <w:name w:val="Telo besedila 3 Znak"/>
    <w:basedOn w:val="Privzetapisavaodstavka"/>
    <w:link w:val="Telobesedila3"/>
    <w:rsid w:val="007522E3"/>
    <w:rPr>
      <w:rFonts w:ascii="Arial" w:eastAsia="Times New Roman" w:hAnsi="Arial"/>
      <w:sz w:val="23"/>
      <w:szCs w:val="24"/>
    </w:rPr>
  </w:style>
  <w:style w:type="numbering" w:customStyle="1" w:styleId="Brezseznama1111">
    <w:name w:val="Brez seznama1111"/>
    <w:next w:val="Brezseznama"/>
    <w:semiHidden/>
    <w:rsid w:val="007522E3"/>
  </w:style>
  <w:style w:type="table" w:customStyle="1" w:styleId="Tabelamrea111">
    <w:name w:val="Tabela – mreža111"/>
    <w:basedOn w:val="Navadnatabela"/>
    <w:next w:val="Tabelamrea"/>
    <w:rsid w:val="007522E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2">
    <w:name w:val="xl22"/>
    <w:basedOn w:val="Navaden"/>
    <w:rsid w:val="007522E3"/>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Times New Roman" w:eastAsia="Arial Unicode MS" w:hAnsi="Times New Roman"/>
      <w:sz w:val="24"/>
      <w:szCs w:val="24"/>
    </w:rPr>
  </w:style>
  <w:style w:type="paragraph" w:customStyle="1" w:styleId="xl43">
    <w:name w:val="xl43"/>
    <w:basedOn w:val="Navaden"/>
    <w:rsid w:val="007522E3"/>
    <w:pPr>
      <w:overflowPunct/>
      <w:autoSpaceDE/>
      <w:autoSpaceDN/>
      <w:adjustRightInd/>
      <w:spacing w:before="100" w:beforeAutospacing="1" w:after="100" w:afterAutospacing="1"/>
      <w:jc w:val="center"/>
      <w:textAlignment w:val="auto"/>
    </w:pPr>
    <w:rPr>
      <w:rFonts w:ascii="Arial Unicode MS" w:eastAsia="Arial Unicode MS" w:hAnsi="Arial Unicode MS" w:cs="Arial Unicode MS"/>
      <w:sz w:val="24"/>
      <w:szCs w:val="24"/>
    </w:rPr>
  </w:style>
  <w:style w:type="paragraph" w:customStyle="1" w:styleId="xl31">
    <w:name w:val="xl31"/>
    <w:basedOn w:val="Navaden"/>
    <w:rsid w:val="007522E3"/>
    <w:pPr>
      <w:overflowPunct/>
      <w:autoSpaceDE/>
      <w:autoSpaceDN/>
      <w:adjustRightInd/>
      <w:spacing w:before="100" w:beforeAutospacing="1" w:after="100" w:afterAutospacing="1"/>
      <w:jc w:val="right"/>
      <w:textAlignment w:val="auto"/>
    </w:pPr>
    <w:rPr>
      <w:rFonts w:eastAsia="Arial Unicode MS" w:cs="Arial"/>
      <w:b/>
      <w:bCs/>
      <w:sz w:val="24"/>
      <w:szCs w:val="24"/>
    </w:rPr>
  </w:style>
  <w:style w:type="paragraph" w:customStyle="1" w:styleId="StyleHeading116ptJustifiedLinespacingMultiple12li">
    <w:name w:val="Style Heading 1 + 16 pt Justified Line spacing:  Multiple 12 li"/>
    <w:basedOn w:val="Naslov1"/>
    <w:rsid w:val="007522E3"/>
    <w:pPr>
      <w:numPr>
        <w:numId w:val="61"/>
      </w:numPr>
      <w:spacing w:before="0" w:after="0" w:line="288" w:lineRule="auto"/>
      <w:jc w:val="both"/>
    </w:pPr>
    <w:rPr>
      <w:rFonts w:ascii="Times New Roman" w:hAnsi="Times New Roman"/>
      <w:bCs/>
      <w:kern w:val="0"/>
      <w:sz w:val="32"/>
      <w:szCs w:val="20"/>
      <w:lang w:eastAsia="en-US"/>
    </w:rPr>
  </w:style>
  <w:style w:type="paragraph" w:customStyle="1" w:styleId="StyleHeading2TimesNewRomanNotItalicBefore0ptAfter">
    <w:name w:val="Style Heading 2 + Times New Roman Not Italic Before:  0 pt After..."/>
    <w:basedOn w:val="Naslov2"/>
    <w:rsid w:val="007522E3"/>
    <w:pPr>
      <w:keepLines w:val="0"/>
      <w:numPr>
        <w:ilvl w:val="1"/>
        <w:numId w:val="61"/>
      </w:numPr>
      <w:spacing w:before="0" w:line="288" w:lineRule="auto"/>
    </w:pPr>
    <w:rPr>
      <w:rFonts w:ascii="Times New Roman" w:hAnsi="Times New Roman"/>
      <w:sz w:val="28"/>
      <w:szCs w:val="20"/>
    </w:rPr>
  </w:style>
  <w:style w:type="paragraph" w:customStyle="1" w:styleId="StyleHeading3TimesNewRoman12ptJustifiedBefore0pt">
    <w:name w:val="Style Heading 3 + Times New Roman 12 pt Justified Before:  0 pt..."/>
    <w:basedOn w:val="Naslov3"/>
    <w:rsid w:val="007522E3"/>
    <w:pPr>
      <w:keepLines w:val="0"/>
      <w:numPr>
        <w:ilvl w:val="2"/>
        <w:numId w:val="61"/>
      </w:numPr>
      <w:spacing w:before="0" w:line="288" w:lineRule="auto"/>
      <w:jc w:val="both"/>
    </w:pPr>
    <w:rPr>
      <w:rFonts w:ascii="Times New Roman" w:hAnsi="Times New Roman"/>
      <w:i w:val="0"/>
      <w:sz w:val="24"/>
    </w:rPr>
  </w:style>
  <w:style w:type="paragraph" w:customStyle="1" w:styleId="Ppika">
    <w:name w:val="P pika"/>
    <w:basedOn w:val="Navaden"/>
    <w:rsid w:val="007522E3"/>
    <w:pPr>
      <w:widowControl w:val="0"/>
      <w:numPr>
        <w:numId w:val="62"/>
      </w:numPr>
      <w:overflowPunct/>
      <w:autoSpaceDE/>
      <w:autoSpaceDN/>
      <w:spacing w:before="60" w:after="60" w:line="360" w:lineRule="atLeast"/>
    </w:pPr>
    <w:rPr>
      <w:szCs w:val="24"/>
    </w:rPr>
  </w:style>
  <w:style w:type="paragraph" w:styleId="Oznaenseznam">
    <w:name w:val="List Bullet"/>
    <w:basedOn w:val="Navaden"/>
    <w:locked/>
    <w:rsid w:val="007522E3"/>
    <w:pPr>
      <w:numPr>
        <w:numId w:val="63"/>
      </w:numPr>
      <w:overflowPunct/>
      <w:autoSpaceDE/>
      <w:autoSpaceDN/>
      <w:adjustRightInd/>
      <w:jc w:val="left"/>
      <w:textAlignment w:val="auto"/>
    </w:pPr>
    <w:rPr>
      <w:rFonts w:ascii="Times New Roman" w:hAnsi="Times New Roman"/>
      <w:sz w:val="24"/>
      <w:szCs w:val="24"/>
    </w:rPr>
  </w:style>
  <w:style w:type="paragraph" w:customStyle="1" w:styleId="Navaden2">
    <w:name w:val="Navaden2"/>
    <w:basedOn w:val="Navaden"/>
    <w:next w:val="Navaden"/>
    <w:rsid w:val="007522E3"/>
    <w:pPr>
      <w:overflowPunct/>
      <w:textAlignment w:val="auto"/>
    </w:pPr>
    <w:rPr>
      <w:rFonts w:ascii="Tahoma" w:hAnsi="Tahoma"/>
      <w:sz w:val="24"/>
      <w:szCs w:val="24"/>
      <w:lang w:val="en-US" w:eastAsia="en-US"/>
    </w:rPr>
  </w:style>
  <w:style w:type="paragraph" w:customStyle="1" w:styleId="Vsebinatabele">
    <w:name w:val="Vsebina tabele"/>
    <w:basedOn w:val="Navaden"/>
    <w:rsid w:val="007522E3"/>
    <w:pPr>
      <w:suppressLineNumbers/>
      <w:suppressAutoHyphens/>
      <w:overflowPunct/>
      <w:autoSpaceDE/>
      <w:autoSpaceDN/>
      <w:adjustRightInd/>
      <w:jc w:val="left"/>
      <w:textAlignment w:val="auto"/>
    </w:pPr>
    <w:rPr>
      <w:rFonts w:ascii="Times New Roman" w:hAnsi="Times New Roman"/>
      <w:sz w:val="24"/>
      <w:szCs w:val="24"/>
      <w:lang w:eastAsia="ar-SA"/>
    </w:rPr>
  </w:style>
  <w:style w:type="paragraph" w:customStyle="1" w:styleId="Pa7">
    <w:name w:val="Pa7"/>
    <w:basedOn w:val="Navaden"/>
    <w:next w:val="Navaden"/>
    <w:rsid w:val="007522E3"/>
    <w:pPr>
      <w:overflowPunct/>
      <w:spacing w:line="161" w:lineRule="atLeast"/>
      <w:jc w:val="left"/>
      <w:textAlignment w:val="auto"/>
    </w:pPr>
    <w:rPr>
      <w:rFonts w:ascii="Humnst777 Lt BT" w:hAnsi="Humnst777 Lt BT"/>
      <w:sz w:val="24"/>
      <w:szCs w:val="24"/>
      <w:lang w:val="en-US" w:eastAsia="en-US"/>
    </w:rPr>
  </w:style>
  <w:style w:type="paragraph" w:customStyle="1" w:styleId="msolistparagraph0">
    <w:name w:val="msolistparagraph"/>
    <w:basedOn w:val="Navaden"/>
    <w:rsid w:val="007522E3"/>
    <w:pPr>
      <w:overflowPunct/>
      <w:autoSpaceDE/>
      <w:autoSpaceDN/>
      <w:adjustRightInd/>
      <w:ind w:left="720"/>
      <w:jc w:val="left"/>
      <w:textAlignment w:val="auto"/>
    </w:pPr>
    <w:rPr>
      <w:rFonts w:ascii="Calibri" w:hAnsi="Calibri"/>
      <w:szCs w:val="22"/>
      <w:lang w:val="en-US" w:eastAsia="en-US"/>
    </w:rPr>
  </w:style>
  <w:style w:type="paragraph" w:styleId="Oznaenseznam2">
    <w:name w:val="List Bullet 2"/>
    <w:basedOn w:val="Navaden"/>
    <w:locked/>
    <w:rsid w:val="007522E3"/>
    <w:pPr>
      <w:numPr>
        <w:numId w:val="64"/>
      </w:numPr>
      <w:overflowPunct/>
      <w:autoSpaceDE/>
      <w:autoSpaceDN/>
      <w:adjustRightInd/>
      <w:contextualSpacing/>
      <w:jc w:val="left"/>
      <w:textAlignment w:val="auto"/>
    </w:pPr>
    <w:rPr>
      <w:rFonts w:ascii="Times New Roman" w:hAnsi="Times New Roman"/>
      <w:sz w:val="24"/>
      <w:szCs w:val="24"/>
    </w:rPr>
  </w:style>
  <w:style w:type="paragraph" w:customStyle="1" w:styleId="CM1">
    <w:name w:val="CM1"/>
    <w:basedOn w:val="Default"/>
    <w:next w:val="Default"/>
    <w:uiPriority w:val="99"/>
    <w:rsid w:val="007522E3"/>
    <w:rPr>
      <w:rFonts w:ascii="EUAlbertina" w:eastAsia="Times New Roman" w:hAnsi="EUAlbertina" w:cs="Times New Roman"/>
      <w:color w:val="auto"/>
    </w:rPr>
  </w:style>
  <w:style w:type="paragraph" w:customStyle="1" w:styleId="CM3">
    <w:name w:val="CM3"/>
    <w:basedOn w:val="Default"/>
    <w:next w:val="Default"/>
    <w:uiPriority w:val="99"/>
    <w:rsid w:val="007522E3"/>
    <w:rPr>
      <w:rFonts w:ascii="EUAlbertina" w:eastAsia="Times New Roman" w:hAnsi="EUAlbertina" w:cs="Times New Roman"/>
      <w:color w:val="auto"/>
    </w:rPr>
  </w:style>
  <w:style w:type="paragraph" w:customStyle="1" w:styleId="CM4">
    <w:name w:val="CM4"/>
    <w:basedOn w:val="Default"/>
    <w:next w:val="Default"/>
    <w:uiPriority w:val="99"/>
    <w:rsid w:val="007522E3"/>
    <w:rPr>
      <w:rFonts w:ascii="EUAlbertina" w:eastAsia="Times New Roman" w:hAnsi="EUAlbertina" w:cs="Times New Roman"/>
      <w:color w:val="auto"/>
    </w:rPr>
  </w:style>
  <w:style w:type="paragraph" w:customStyle="1" w:styleId="esegmenth41">
    <w:name w:val="esegment_h41"/>
    <w:basedOn w:val="Navaden"/>
    <w:rsid w:val="007522E3"/>
    <w:pPr>
      <w:overflowPunct/>
      <w:autoSpaceDE/>
      <w:autoSpaceDN/>
      <w:adjustRightInd/>
      <w:spacing w:after="210"/>
      <w:jc w:val="center"/>
      <w:textAlignment w:val="auto"/>
    </w:pPr>
    <w:rPr>
      <w:rFonts w:ascii="Times New Roman" w:hAnsi="Times New Roman"/>
      <w:b/>
      <w:bCs/>
      <w:color w:val="333333"/>
      <w:sz w:val="18"/>
      <w:szCs w:val="18"/>
    </w:rPr>
  </w:style>
  <w:style w:type="paragraph" w:customStyle="1" w:styleId="esegmenth4">
    <w:name w:val="esegment_h4"/>
    <w:basedOn w:val="Navaden"/>
    <w:uiPriority w:val="99"/>
    <w:rsid w:val="007522E3"/>
    <w:pPr>
      <w:overflowPunct/>
      <w:autoSpaceDE/>
      <w:autoSpaceDN/>
      <w:adjustRightInd/>
      <w:spacing w:after="210"/>
      <w:jc w:val="center"/>
      <w:textAlignment w:val="auto"/>
    </w:pPr>
    <w:rPr>
      <w:rFonts w:ascii="Times New Roman" w:hAnsi="Times New Roman"/>
      <w:b/>
      <w:bCs/>
      <w:color w:val="333333"/>
      <w:sz w:val="18"/>
      <w:szCs w:val="18"/>
    </w:rPr>
  </w:style>
  <w:style w:type="character" w:customStyle="1" w:styleId="PripombabesediloZnak2">
    <w:name w:val="Pripomba – besedilo Znak2"/>
    <w:uiPriority w:val="99"/>
    <w:rsid w:val="007522E3"/>
    <w:rPr>
      <w:rFonts w:ascii="Arial" w:eastAsia="Times New Roman" w:hAnsi="Arial" w:cs="Times New Roman"/>
      <w:sz w:val="20"/>
      <w:szCs w:val="20"/>
    </w:rPr>
  </w:style>
  <w:style w:type="character" w:customStyle="1" w:styleId="ZadevakomentarjaZnak">
    <w:name w:val="Zadeva komentarja Znak"/>
    <w:uiPriority w:val="99"/>
    <w:semiHidden/>
    <w:rsid w:val="007522E3"/>
    <w:rPr>
      <w:rFonts w:ascii="Arial" w:eastAsia="Times New Roman" w:hAnsi="Arial" w:cs="Times New Roman"/>
      <w:b/>
      <w:bCs/>
      <w:sz w:val="20"/>
      <w:szCs w:val="20"/>
    </w:rPr>
  </w:style>
  <w:style w:type="paragraph" w:customStyle="1" w:styleId="poglavje1">
    <w:name w:val="poglavje1"/>
    <w:basedOn w:val="Navaden"/>
    <w:rsid w:val="007522E3"/>
    <w:pPr>
      <w:overflowPunct/>
      <w:autoSpaceDE/>
      <w:autoSpaceDN/>
      <w:adjustRightInd/>
      <w:spacing w:before="480"/>
      <w:jc w:val="center"/>
      <w:textAlignment w:val="auto"/>
    </w:pPr>
    <w:rPr>
      <w:rFonts w:cs="Arial"/>
      <w:szCs w:val="22"/>
    </w:rPr>
  </w:style>
  <w:style w:type="paragraph" w:customStyle="1" w:styleId="len1">
    <w:name w:val="len1"/>
    <w:basedOn w:val="Navaden"/>
    <w:rsid w:val="007522E3"/>
    <w:pPr>
      <w:overflowPunct/>
      <w:autoSpaceDE/>
      <w:autoSpaceDN/>
      <w:adjustRightInd/>
      <w:spacing w:before="480"/>
      <w:jc w:val="center"/>
      <w:textAlignment w:val="auto"/>
    </w:pPr>
    <w:rPr>
      <w:rFonts w:cs="Arial"/>
      <w:b/>
      <w:bCs/>
      <w:szCs w:val="22"/>
    </w:rPr>
  </w:style>
  <w:style w:type="paragraph" w:customStyle="1" w:styleId="odstavek1">
    <w:name w:val="odstavek1"/>
    <w:basedOn w:val="Navaden"/>
    <w:rsid w:val="007522E3"/>
    <w:pPr>
      <w:overflowPunct/>
      <w:autoSpaceDE/>
      <w:autoSpaceDN/>
      <w:adjustRightInd/>
      <w:spacing w:before="240"/>
      <w:ind w:firstLine="1021"/>
      <w:textAlignment w:val="auto"/>
    </w:pPr>
    <w:rPr>
      <w:rFonts w:cs="Arial"/>
      <w:szCs w:val="22"/>
    </w:rPr>
  </w:style>
  <w:style w:type="character" w:customStyle="1" w:styleId="txt">
    <w:name w:val="txt"/>
    <w:rsid w:val="007522E3"/>
  </w:style>
  <w:style w:type="paragraph" w:customStyle="1" w:styleId="h4">
    <w:name w:val="h4"/>
    <w:basedOn w:val="Navaden"/>
    <w:rsid w:val="007522E3"/>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hps">
    <w:name w:val="hps"/>
    <w:rsid w:val="007522E3"/>
  </w:style>
  <w:style w:type="character" w:customStyle="1" w:styleId="InternetLink">
    <w:name w:val="Internet Link"/>
    <w:uiPriority w:val="99"/>
    <w:unhideWhenUsed/>
    <w:rsid w:val="007522E3"/>
    <w:rPr>
      <w:color w:val="0000FF"/>
      <w:u w:val="single"/>
    </w:rPr>
  </w:style>
  <w:style w:type="paragraph" w:customStyle="1" w:styleId="normal2">
    <w:name w:val="normal2"/>
    <w:basedOn w:val="Navaden"/>
    <w:rsid w:val="007522E3"/>
    <w:pPr>
      <w:overflowPunct/>
      <w:autoSpaceDE/>
      <w:autoSpaceDN/>
      <w:adjustRightInd/>
      <w:spacing w:before="120" w:line="312" w:lineRule="atLeast"/>
      <w:textAlignment w:val="auto"/>
    </w:pPr>
    <w:rPr>
      <w:rFonts w:ascii="Times New Roman" w:hAnsi="Times New Roman"/>
      <w:sz w:val="24"/>
      <w:szCs w:val="24"/>
    </w:rPr>
  </w:style>
  <w:style w:type="character" w:customStyle="1" w:styleId="highlight1">
    <w:name w:val="highlight1"/>
    <w:rsid w:val="007522E3"/>
    <w:rPr>
      <w:shd w:val="clear" w:color="auto" w:fill="FFFF88"/>
    </w:rPr>
  </w:style>
  <w:style w:type="character" w:customStyle="1" w:styleId="outputecliaff">
    <w:name w:val="outputecliaff"/>
    <w:rsid w:val="007522E3"/>
  </w:style>
  <w:style w:type="character" w:customStyle="1" w:styleId="FootnoteAnchor">
    <w:name w:val="Footnote Anchor"/>
    <w:rsid w:val="007522E3"/>
    <w:rPr>
      <w:vertAlign w:val="superscript"/>
    </w:rPr>
  </w:style>
  <w:style w:type="character" w:customStyle="1" w:styleId="EndnoteAnchor">
    <w:name w:val="Endnote Anchor"/>
    <w:rsid w:val="007522E3"/>
    <w:rPr>
      <w:vertAlign w:val="superscript"/>
    </w:rPr>
  </w:style>
  <w:style w:type="paragraph" w:customStyle="1" w:styleId="TextBody">
    <w:name w:val="Text Body"/>
    <w:basedOn w:val="Navaden"/>
    <w:rsid w:val="007522E3"/>
    <w:pPr>
      <w:overflowPunct/>
      <w:autoSpaceDE/>
      <w:autoSpaceDN/>
      <w:adjustRightInd/>
      <w:spacing w:after="140" w:line="288" w:lineRule="auto"/>
      <w:textAlignment w:val="auto"/>
    </w:pPr>
    <w:rPr>
      <w:sz w:val="20"/>
      <w:szCs w:val="24"/>
      <w:lang w:eastAsia="en-US"/>
    </w:rPr>
  </w:style>
  <w:style w:type="character" w:customStyle="1" w:styleId="notranslate">
    <w:name w:val="notranslate"/>
    <w:rsid w:val="007522E3"/>
  </w:style>
  <w:style w:type="numbering" w:customStyle="1" w:styleId="Brezseznama2">
    <w:name w:val="Brez seznama2"/>
    <w:next w:val="Brezseznama"/>
    <w:uiPriority w:val="99"/>
    <w:semiHidden/>
    <w:unhideWhenUsed/>
    <w:rsid w:val="007522E3"/>
  </w:style>
  <w:style w:type="numbering" w:customStyle="1" w:styleId="Brezseznama12">
    <w:name w:val="Brez seznama12"/>
    <w:next w:val="Brezseznama"/>
    <w:semiHidden/>
    <w:rsid w:val="007522E3"/>
  </w:style>
  <w:style w:type="table" w:customStyle="1" w:styleId="Tabelamrea2">
    <w:name w:val="Tabela – mreža2"/>
    <w:basedOn w:val="Navadnatabela"/>
    <w:next w:val="Tabelamrea"/>
    <w:rsid w:val="007522E3"/>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ZadevapripombeZnak1">
    <w:name w:val="Zadeva pripombe Znak1"/>
    <w:uiPriority w:val="99"/>
    <w:semiHidden/>
    <w:rsid w:val="007522E3"/>
    <w:rPr>
      <w:rFonts w:ascii="Arial" w:hAnsi="Arial"/>
      <w:b/>
      <w:bCs/>
      <w:lang w:eastAsia="en-US"/>
    </w:rPr>
  </w:style>
  <w:style w:type="paragraph" w:customStyle="1" w:styleId="Navaden3">
    <w:name w:val="Navaden3"/>
    <w:basedOn w:val="Navaden"/>
    <w:rsid w:val="007522E3"/>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i-art">
    <w:name w:val="ti-art"/>
    <w:basedOn w:val="Navaden"/>
    <w:rsid w:val="007522E3"/>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vilnatoka0">
    <w:name w:val="tevilnatoka"/>
    <w:basedOn w:val="Navaden"/>
    <w:rsid w:val="007522E3"/>
    <w:pPr>
      <w:overflowPunct/>
      <w:autoSpaceDE/>
      <w:autoSpaceDN/>
      <w:adjustRightInd/>
      <w:spacing w:before="100" w:beforeAutospacing="1" w:after="100" w:afterAutospacing="1"/>
      <w:jc w:val="left"/>
      <w:textAlignment w:val="auto"/>
    </w:pPr>
    <w:rPr>
      <w:rFonts w:ascii="Times New Roman" w:hAnsi="Times New Roman"/>
      <w:sz w:val="24"/>
      <w:szCs w:val="24"/>
    </w:rPr>
  </w:style>
  <w:style w:type="table" w:styleId="Tabelamrea">
    <w:name w:val="Table Grid"/>
    <w:basedOn w:val="Navadnatabela"/>
    <w:uiPriority w:val="59"/>
    <w:locked/>
    <w:rsid w:val="00752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avaden4">
    <w:name w:val="Navaden4"/>
    <w:basedOn w:val="Navaden"/>
    <w:rsid w:val="0014208D"/>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c73alineacentregras">
    <w:name w:val="c73alineacentregras"/>
    <w:basedOn w:val="Navaden"/>
    <w:rsid w:val="00D525F9"/>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outputecli">
    <w:name w:val="outputecli"/>
    <w:basedOn w:val="Privzetapisavaodstavka"/>
    <w:rsid w:val="00D525F9"/>
  </w:style>
  <w:style w:type="numbering" w:customStyle="1" w:styleId="Brezseznama3">
    <w:name w:val="Brez seznama3"/>
    <w:next w:val="Brezseznama"/>
    <w:uiPriority w:val="99"/>
    <w:semiHidden/>
    <w:unhideWhenUsed/>
    <w:rsid w:val="00AC6E15"/>
  </w:style>
  <w:style w:type="paragraph" w:customStyle="1" w:styleId="Znak10">
    <w:name w:val="Znak1"/>
    <w:basedOn w:val="Pripombabesedilo"/>
    <w:next w:val="Pripombabesedilo"/>
    <w:uiPriority w:val="99"/>
    <w:unhideWhenUsed/>
    <w:rsid w:val="00AC6E15"/>
    <w:pPr>
      <w:spacing w:after="200"/>
      <w:jc w:val="left"/>
    </w:pPr>
    <w:rPr>
      <w:rFonts w:ascii="Calibri" w:eastAsia="Calibri" w:hAnsi="Calibri"/>
      <w:b/>
      <w:bCs/>
    </w:rPr>
  </w:style>
  <w:style w:type="numbering" w:customStyle="1" w:styleId="Brezseznama13">
    <w:name w:val="Brez seznama13"/>
    <w:next w:val="Brezseznama"/>
    <w:uiPriority w:val="99"/>
    <w:semiHidden/>
    <w:unhideWhenUsed/>
    <w:rsid w:val="00AC6E15"/>
  </w:style>
  <w:style w:type="paragraph" w:customStyle="1" w:styleId="ZnakZnakCharZnakCharCharZnakCharChar0">
    <w:name w:val="Znak Znak Char Znak Char Char Znak Char Char"/>
    <w:basedOn w:val="Navaden"/>
    <w:rsid w:val="00AC6E15"/>
    <w:pPr>
      <w:overflowPunct/>
      <w:autoSpaceDE/>
      <w:autoSpaceDN/>
      <w:adjustRightInd/>
      <w:jc w:val="left"/>
      <w:textAlignment w:val="auto"/>
    </w:pPr>
    <w:rPr>
      <w:rFonts w:ascii="Times New Roman" w:hAnsi="Times New Roman"/>
      <w:sz w:val="24"/>
      <w:szCs w:val="24"/>
      <w:lang w:val="pl-PL" w:eastAsia="pl-PL"/>
    </w:rPr>
  </w:style>
  <w:style w:type="numbering" w:customStyle="1" w:styleId="NoList11">
    <w:name w:val="No List11"/>
    <w:next w:val="Brezseznama"/>
    <w:uiPriority w:val="99"/>
    <w:semiHidden/>
    <w:unhideWhenUsed/>
    <w:rsid w:val="00AC6E15"/>
  </w:style>
  <w:style w:type="numbering" w:customStyle="1" w:styleId="Brezseznama112">
    <w:name w:val="Brez seznama112"/>
    <w:next w:val="Brezseznama"/>
    <w:semiHidden/>
    <w:rsid w:val="00AC6E15"/>
  </w:style>
  <w:style w:type="numbering" w:customStyle="1" w:styleId="Brezseznama1112">
    <w:name w:val="Brez seznama1112"/>
    <w:next w:val="Brezseznama"/>
    <w:semiHidden/>
    <w:rsid w:val="00AC6E15"/>
  </w:style>
  <w:style w:type="numbering" w:customStyle="1" w:styleId="Brezseznama21">
    <w:name w:val="Brez seznama21"/>
    <w:next w:val="Brezseznama"/>
    <w:uiPriority w:val="99"/>
    <w:semiHidden/>
    <w:unhideWhenUsed/>
    <w:rsid w:val="00AC6E15"/>
  </w:style>
  <w:style w:type="numbering" w:customStyle="1" w:styleId="Brezseznama121">
    <w:name w:val="Brez seznama121"/>
    <w:next w:val="Brezseznama"/>
    <w:semiHidden/>
    <w:rsid w:val="00AC6E15"/>
  </w:style>
  <w:style w:type="paragraph" w:customStyle="1" w:styleId="doc-ti">
    <w:name w:val="doc-ti"/>
    <w:basedOn w:val="Navaden"/>
    <w:rsid w:val="00AC6E1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numbering" w:customStyle="1" w:styleId="Brezseznama31">
    <w:name w:val="Brez seznama31"/>
    <w:next w:val="Brezseznama"/>
    <w:uiPriority w:val="99"/>
    <w:semiHidden/>
    <w:unhideWhenUsed/>
    <w:rsid w:val="00AC6E15"/>
  </w:style>
  <w:style w:type="character" w:customStyle="1" w:styleId="CommentTextChar">
    <w:name w:val="Comment Text Char"/>
    <w:uiPriority w:val="99"/>
    <w:rsid w:val="00AC6E15"/>
    <w:rPr>
      <w:rFonts w:ascii="Arial" w:hAnsi="Arial"/>
      <w:sz w:val="20"/>
      <w:szCs w:val="20"/>
    </w:rPr>
  </w:style>
  <w:style w:type="paragraph" w:customStyle="1" w:styleId="tevilnatoka1">
    <w:name w:val="tevilnatoka1"/>
    <w:basedOn w:val="Navaden"/>
    <w:rsid w:val="00AC6E15"/>
    <w:pPr>
      <w:overflowPunct/>
      <w:autoSpaceDE/>
      <w:autoSpaceDN/>
      <w:adjustRightInd/>
      <w:ind w:left="425" w:hanging="425"/>
      <w:textAlignment w:val="auto"/>
    </w:pPr>
    <w:rPr>
      <w:rFonts w:cs="Arial"/>
      <w:szCs w:val="22"/>
    </w:rPr>
  </w:style>
  <w:style w:type="paragraph" w:customStyle="1" w:styleId="alineazatevilnotoko1">
    <w:name w:val="alineazatevilnotoko1"/>
    <w:basedOn w:val="Navaden"/>
    <w:rsid w:val="00AC6E15"/>
    <w:pPr>
      <w:overflowPunct/>
      <w:autoSpaceDE/>
      <w:autoSpaceDN/>
      <w:adjustRightInd/>
      <w:ind w:left="567" w:hanging="142"/>
      <w:textAlignment w:val="auto"/>
    </w:pPr>
    <w:rPr>
      <w:rFonts w:cs="Arial"/>
      <w:szCs w:val="22"/>
    </w:rPr>
  </w:style>
  <w:style w:type="paragraph" w:customStyle="1" w:styleId="alineazaodstavkom1">
    <w:name w:val="alineazaodstavkom1"/>
    <w:basedOn w:val="Navaden"/>
    <w:rsid w:val="00AC6E15"/>
    <w:pPr>
      <w:overflowPunct/>
      <w:autoSpaceDE/>
      <w:autoSpaceDN/>
      <w:adjustRightInd/>
      <w:ind w:left="425" w:hanging="425"/>
      <w:textAlignment w:val="auto"/>
    </w:pPr>
    <w:rPr>
      <w:rFonts w:cs="Arial"/>
      <w:szCs w:val="22"/>
    </w:rPr>
  </w:style>
  <w:style w:type="paragraph" w:customStyle="1" w:styleId="oddelek1">
    <w:name w:val="oddelek1"/>
    <w:basedOn w:val="Navaden"/>
    <w:rsid w:val="00AC6E15"/>
    <w:pPr>
      <w:overflowPunct/>
      <w:autoSpaceDE/>
      <w:autoSpaceDN/>
      <w:adjustRightInd/>
      <w:spacing w:before="480"/>
      <w:jc w:val="center"/>
      <w:textAlignment w:val="auto"/>
    </w:pPr>
    <w:rPr>
      <w:rFonts w:cs="Arial"/>
      <w:szCs w:val="22"/>
    </w:rPr>
  </w:style>
  <w:style w:type="paragraph" w:customStyle="1" w:styleId="pododdelek1">
    <w:name w:val="pododdelek1"/>
    <w:basedOn w:val="Navaden"/>
    <w:rsid w:val="00AC6E15"/>
    <w:pPr>
      <w:overflowPunct/>
      <w:autoSpaceDE/>
      <w:autoSpaceDN/>
      <w:adjustRightInd/>
      <w:spacing w:before="480"/>
      <w:jc w:val="center"/>
      <w:textAlignment w:val="auto"/>
    </w:pPr>
    <w:rPr>
      <w:rFonts w:cs="Arial"/>
      <w:szCs w:val="22"/>
    </w:rPr>
  </w:style>
  <w:style w:type="character" w:customStyle="1" w:styleId="Heading1Char">
    <w:name w:val="Heading 1 Char"/>
    <w:rsid w:val="00AC6E15"/>
    <w:rPr>
      <w:rFonts w:ascii="Cambria" w:eastAsia="Times New Roman" w:hAnsi="Cambria" w:cs="Times New Roman"/>
      <w:b/>
      <w:bCs/>
      <w:color w:val="365F91"/>
      <w:sz w:val="28"/>
      <w:szCs w:val="28"/>
    </w:rPr>
  </w:style>
  <w:style w:type="character" w:customStyle="1" w:styleId="Heading2Char">
    <w:name w:val="Heading 2 Char"/>
    <w:rsid w:val="00AC6E15"/>
    <w:rPr>
      <w:rFonts w:ascii="Cambria" w:eastAsia="Times New Roman" w:hAnsi="Cambria" w:cs="Times New Roman"/>
      <w:b/>
      <w:bCs/>
      <w:color w:val="4F81BD"/>
      <w:sz w:val="26"/>
      <w:szCs w:val="26"/>
    </w:rPr>
  </w:style>
  <w:style w:type="character" w:customStyle="1" w:styleId="Heading3Char">
    <w:name w:val="Heading 3 Char"/>
    <w:rsid w:val="00AC6E15"/>
    <w:rPr>
      <w:rFonts w:ascii="Cambria" w:eastAsia="Times New Roman" w:hAnsi="Cambria" w:cs="Times New Roman"/>
      <w:b/>
      <w:bCs/>
      <w:color w:val="4F81BD"/>
      <w:sz w:val="20"/>
    </w:rPr>
  </w:style>
  <w:style w:type="numbering" w:customStyle="1" w:styleId="NoList111">
    <w:name w:val="No List111"/>
    <w:next w:val="Brezseznama"/>
    <w:uiPriority w:val="99"/>
    <w:semiHidden/>
    <w:rsid w:val="00AC6E15"/>
  </w:style>
  <w:style w:type="character" w:customStyle="1" w:styleId="Heading4Char1">
    <w:name w:val="Heading 4 Char1"/>
    <w:locked/>
    <w:rsid w:val="00AC6E15"/>
    <w:rPr>
      <w:b/>
      <w:bCs/>
      <w:sz w:val="28"/>
      <w:szCs w:val="28"/>
      <w:lang w:val="en-US" w:eastAsia="en-US" w:bidi="ar-SA"/>
    </w:rPr>
  </w:style>
  <w:style w:type="character" w:customStyle="1" w:styleId="FooterChar1">
    <w:name w:val="Footer Char1"/>
    <w:locked/>
    <w:rsid w:val="00AC6E15"/>
    <w:rPr>
      <w:rFonts w:ascii="Arial" w:hAnsi="Arial"/>
      <w:szCs w:val="24"/>
      <w:lang w:val="en-US" w:eastAsia="en-US" w:bidi="ar-SA"/>
    </w:rPr>
  </w:style>
  <w:style w:type="table" w:customStyle="1" w:styleId="Tabelamrea3">
    <w:name w:val="Tabela – mreža3"/>
    <w:basedOn w:val="Navadnatabela"/>
    <w:next w:val="Tabelamrea"/>
    <w:rsid w:val="00AC6E15"/>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rttext1">
    <w:name w:val="arttext1"/>
    <w:basedOn w:val="Navaden"/>
    <w:rsid w:val="00AC6E15"/>
    <w:pPr>
      <w:overflowPunct/>
      <w:autoSpaceDE/>
      <w:autoSpaceDN/>
      <w:adjustRightInd/>
      <w:spacing w:before="240" w:after="240" w:line="324" w:lineRule="auto"/>
      <w:ind w:left="40" w:right="40"/>
      <w:jc w:val="left"/>
      <w:textAlignment w:val="auto"/>
    </w:pPr>
    <w:rPr>
      <w:rFonts w:ascii="Tahoma" w:hAnsi="Tahoma" w:cs="Tahoma"/>
      <w:color w:val="000000"/>
      <w:sz w:val="12"/>
      <w:szCs w:val="12"/>
    </w:rPr>
  </w:style>
  <w:style w:type="paragraph" w:styleId="Telobesedila-zamik">
    <w:name w:val="Body Text Indent"/>
    <w:basedOn w:val="Navaden"/>
    <w:link w:val="Telobesedila-zamikZnak"/>
    <w:locked/>
    <w:rsid w:val="00AC6E15"/>
    <w:pPr>
      <w:overflowPunct/>
      <w:autoSpaceDE/>
      <w:autoSpaceDN/>
      <w:adjustRightInd/>
      <w:spacing w:after="120" w:line="260" w:lineRule="exact"/>
      <w:ind w:left="283"/>
      <w:jc w:val="left"/>
      <w:textAlignment w:val="auto"/>
    </w:pPr>
    <w:rPr>
      <w:sz w:val="20"/>
      <w:szCs w:val="24"/>
      <w:lang w:val="en-US" w:eastAsia="en-US"/>
    </w:rPr>
  </w:style>
  <w:style w:type="character" w:customStyle="1" w:styleId="Telobesedila-zamikZnak">
    <w:name w:val="Telo besedila - zamik Znak"/>
    <w:basedOn w:val="Privzetapisavaodstavka"/>
    <w:link w:val="Telobesedila-zamik"/>
    <w:rsid w:val="00AC6E15"/>
    <w:rPr>
      <w:rFonts w:ascii="Arial" w:eastAsia="Times New Roman" w:hAnsi="Arial"/>
      <w:szCs w:val="24"/>
      <w:lang w:val="en-US" w:eastAsia="en-US"/>
    </w:rPr>
  </w:style>
  <w:style w:type="paragraph" w:styleId="Telobesedila-zamik2">
    <w:name w:val="Body Text Indent 2"/>
    <w:basedOn w:val="Navaden"/>
    <w:link w:val="Telobesedila-zamik2Znak"/>
    <w:locked/>
    <w:rsid w:val="00AC6E15"/>
    <w:pPr>
      <w:overflowPunct/>
      <w:autoSpaceDE/>
      <w:autoSpaceDN/>
      <w:adjustRightInd/>
      <w:spacing w:after="120" w:line="480" w:lineRule="auto"/>
      <w:ind w:left="283"/>
      <w:jc w:val="left"/>
      <w:textAlignment w:val="auto"/>
    </w:pPr>
    <w:rPr>
      <w:sz w:val="20"/>
      <w:szCs w:val="24"/>
      <w:lang w:val="en-US" w:eastAsia="en-US"/>
    </w:rPr>
  </w:style>
  <w:style w:type="character" w:customStyle="1" w:styleId="Telobesedila-zamik2Znak">
    <w:name w:val="Telo besedila - zamik 2 Znak"/>
    <w:basedOn w:val="Privzetapisavaodstavka"/>
    <w:link w:val="Telobesedila-zamik2"/>
    <w:rsid w:val="00AC6E15"/>
    <w:rPr>
      <w:rFonts w:ascii="Arial" w:eastAsia="Times New Roman" w:hAnsi="Arial"/>
      <w:szCs w:val="24"/>
      <w:lang w:val="en-US" w:eastAsia="en-US"/>
    </w:rPr>
  </w:style>
  <w:style w:type="character" w:customStyle="1" w:styleId="tekst">
    <w:name w:val="tekst"/>
    <w:rsid w:val="00AC6E15"/>
    <w:rPr>
      <w:rFonts w:cs="Times New Roman"/>
    </w:rPr>
  </w:style>
  <w:style w:type="paragraph" w:customStyle="1" w:styleId="esegmentt">
    <w:name w:val="esegment_t"/>
    <w:basedOn w:val="Navaden"/>
    <w:uiPriority w:val="99"/>
    <w:rsid w:val="00AC6E15"/>
    <w:pPr>
      <w:overflowPunct/>
      <w:autoSpaceDE/>
      <w:autoSpaceDN/>
      <w:adjustRightInd/>
      <w:spacing w:after="210" w:line="360" w:lineRule="atLeast"/>
      <w:jc w:val="center"/>
      <w:textAlignment w:val="auto"/>
    </w:pPr>
    <w:rPr>
      <w:rFonts w:ascii="Times New Roman" w:hAnsi="Times New Roman"/>
      <w:b/>
      <w:bCs/>
      <w:color w:val="6B7E9D"/>
      <w:sz w:val="31"/>
      <w:szCs w:val="31"/>
    </w:rPr>
  </w:style>
  <w:style w:type="paragraph" w:customStyle="1" w:styleId="Preformatted">
    <w:name w:val="Preformatted"/>
    <w:basedOn w:val="Navaden"/>
    <w:rsid w:val="00AC6E15"/>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spacing w:line="240" w:lineRule="atLeast"/>
      <w:jc w:val="left"/>
      <w:textAlignment w:val="auto"/>
    </w:pPr>
    <w:rPr>
      <w:rFonts w:ascii="Courier New" w:hAnsi="Courier New" w:cs="Arial"/>
      <w:b/>
      <w:snapToGrid w:val="0"/>
      <w:szCs w:val="20"/>
      <w:lang w:eastAsia="en-US"/>
    </w:rPr>
  </w:style>
  <w:style w:type="paragraph" w:customStyle="1" w:styleId="neotevilenodstavek0">
    <w:name w:val="neotevilenodstavek"/>
    <w:basedOn w:val="Navaden"/>
    <w:rsid w:val="00AC6E15"/>
    <w:pPr>
      <w:adjustRightInd/>
      <w:spacing w:before="60" w:after="60" w:line="200" w:lineRule="atLeast"/>
      <w:textAlignment w:val="auto"/>
    </w:pPr>
    <w:rPr>
      <w:rFonts w:cs="Arial"/>
      <w:sz w:val="20"/>
      <w:szCs w:val="20"/>
    </w:rPr>
  </w:style>
  <w:style w:type="character" w:customStyle="1" w:styleId="rate">
    <w:name w:val="rate"/>
    <w:rsid w:val="00AC6E15"/>
  </w:style>
  <w:style w:type="paragraph" w:customStyle="1" w:styleId="Normal8pt">
    <w:name w:val="Normal + 8 pt"/>
    <w:aliases w:val="Before:  12 pt,Line spacing:  Exactly 12 pt"/>
    <w:basedOn w:val="Glava"/>
    <w:rsid w:val="00AC6E15"/>
    <w:pPr>
      <w:tabs>
        <w:tab w:val="clear" w:pos="4536"/>
        <w:tab w:val="clear" w:pos="9072"/>
      </w:tabs>
      <w:overflowPunct/>
      <w:autoSpaceDE/>
      <w:autoSpaceDN/>
      <w:adjustRightInd/>
      <w:spacing w:line="240" w:lineRule="exact"/>
      <w:jc w:val="left"/>
      <w:textAlignment w:val="auto"/>
    </w:pPr>
    <w:rPr>
      <w:rFonts w:cs="Arial"/>
      <w:sz w:val="16"/>
      <w:szCs w:val="24"/>
      <w:lang w:eastAsia="en-US"/>
    </w:rPr>
  </w:style>
  <w:style w:type="paragraph" w:customStyle="1" w:styleId="legexpnotetext1">
    <w:name w:val="legexpnotetext1"/>
    <w:basedOn w:val="Navaden"/>
    <w:rsid w:val="00AC6E15"/>
    <w:pPr>
      <w:shd w:val="clear" w:color="auto" w:fill="FFFFFF"/>
      <w:overflowPunct/>
      <w:autoSpaceDE/>
      <w:autoSpaceDN/>
      <w:adjustRightInd/>
      <w:spacing w:after="120" w:line="360" w:lineRule="atLeast"/>
      <w:textAlignment w:val="auto"/>
    </w:pPr>
    <w:rPr>
      <w:rFonts w:ascii="Times New Roman" w:hAnsi="Times New Roman"/>
      <w:color w:val="494949"/>
      <w:sz w:val="19"/>
      <w:szCs w:val="19"/>
    </w:rPr>
  </w:style>
  <w:style w:type="character" w:styleId="HTML-kratica">
    <w:name w:val="HTML Acronym"/>
    <w:locked/>
    <w:rsid w:val="00AC6E15"/>
  </w:style>
  <w:style w:type="paragraph" w:customStyle="1" w:styleId="titleblue1align-left">
    <w:name w:val="titleblue1 align-left"/>
    <w:basedOn w:val="Navaden"/>
    <w:rsid w:val="00AC6E1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postbody">
    <w:name w:val="postbody"/>
    <w:rsid w:val="00AC6E15"/>
  </w:style>
  <w:style w:type="paragraph" w:styleId="Kazalovsebine4">
    <w:name w:val="toc 4"/>
    <w:basedOn w:val="Navaden"/>
    <w:next w:val="Navaden"/>
    <w:autoRedefine/>
    <w:uiPriority w:val="39"/>
    <w:locked/>
    <w:rsid w:val="00AC6E15"/>
    <w:pPr>
      <w:overflowPunct/>
      <w:autoSpaceDE/>
      <w:autoSpaceDN/>
      <w:adjustRightInd/>
      <w:spacing w:after="100"/>
      <w:ind w:left="720"/>
      <w:jc w:val="left"/>
      <w:textAlignment w:val="auto"/>
    </w:pPr>
    <w:rPr>
      <w:rFonts w:ascii="Times New Roman" w:hAnsi="Times New Roman"/>
      <w:sz w:val="24"/>
      <w:szCs w:val="24"/>
    </w:rPr>
  </w:style>
  <w:style w:type="paragraph" w:customStyle="1" w:styleId="Revision1">
    <w:name w:val="Revision1"/>
    <w:hidden/>
    <w:semiHidden/>
    <w:rsid w:val="00AC6E15"/>
    <w:rPr>
      <w:rFonts w:ascii="Times New Roman" w:eastAsia="Times New Roman" w:hAnsi="Times New Roman"/>
      <w:sz w:val="24"/>
      <w:szCs w:val="24"/>
    </w:rPr>
  </w:style>
  <w:style w:type="paragraph" w:customStyle="1" w:styleId="TOCHeading1">
    <w:name w:val="TOC Heading1"/>
    <w:basedOn w:val="Naslov1"/>
    <w:next w:val="Navaden"/>
    <w:rsid w:val="00AC6E15"/>
    <w:pPr>
      <w:keepLines/>
      <w:spacing w:before="480" w:after="0" w:line="276" w:lineRule="auto"/>
      <w:jc w:val="center"/>
      <w:outlineLvl w:val="9"/>
    </w:pPr>
    <w:rPr>
      <w:b w:val="0"/>
      <w:bCs/>
      <w:kern w:val="0"/>
      <w:sz w:val="24"/>
      <w:szCs w:val="28"/>
      <w:lang w:val="en-US" w:eastAsia="en-US"/>
    </w:rPr>
  </w:style>
  <w:style w:type="paragraph" w:styleId="Kazalovsebine5">
    <w:name w:val="toc 5"/>
    <w:basedOn w:val="Navaden"/>
    <w:next w:val="Navaden"/>
    <w:autoRedefine/>
    <w:uiPriority w:val="39"/>
    <w:locked/>
    <w:rsid w:val="00AC6E15"/>
    <w:pPr>
      <w:overflowPunct/>
      <w:autoSpaceDE/>
      <w:autoSpaceDN/>
      <w:adjustRightInd/>
      <w:spacing w:after="100"/>
      <w:ind w:left="960"/>
      <w:jc w:val="left"/>
      <w:textAlignment w:val="auto"/>
    </w:pPr>
    <w:rPr>
      <w:rFonts w:ascii="Times New Roman" w:hAnsi="Times New Roman"/>
      <w:sz w:val="24"/>
      <w:szCs w:val="24"/>
    </w:rPr>
  </w:style>
  <w:style w:type="character" w:customStyle="1" w:styleId="mrppfc">
    <w:name w:val="mrppfc"/>
    <w:rsid w:val="00AC6E15"/>
    <w:rPr>
      <w:rFonts w:cs="Times New Roman"/>
    </w:rPr>
  </w:style>
  <w:style w:type="character" w:customStyle="1" w:styleId="mrppsc">
    <w:name w:val="mrppsc"/>
    <w:rsid w:val="00AC6E15"/>
    <w:rPr>
      <w:rFonts w:cs="Times New Roman"/>
    </w:rPr>
  </w:style>
  <w:style w:type="paragraph" w:styleId="Kazalovsebine6">
    <w:name w:val="toc 6"/>
    <w:basedOn w:val="Navaden"/>
    <w:next w:val="Navaden"/>
    <w:autoRedefine/>
    <w:uiPriority w:val="39"/>
    <w:locked/>
    <w:rsid w:val="00AC6E15"/>
    <w:pPr>
      <w:overflowPunct/>
      <w:autoSpaceDE/>
      <w:autoSpaceDN/>
      <w:adjustRightInd/>
      <w:spacing w:after="100" w:line="276" w:lineRule="auto"/>
      <w:ind w:left="1100"/>
      <w:jc w:val="left"/>
      <w:textAlignment w:val="auto"/>
    </w:pPr>
    <w:rPr>
      <w:rFonts w:ascii="Calibri" w:hAnsi="Calibri"/>
      <w:szCs w:val="22"/>
    </w:rPr>
  </w:style>
  <w:style w:type="paragraph" w:styleId="Kazalovsebine7">
    <w:name w:val="toc 7"/>
    <w:basedOn w:val="Navaden"/>
    <w:next w:val="Navaden"/>
    <w:autoRedefine/>
    <w:uiPriority w:val="39"/>
    <w:locked/>
    <w:rsid w:val="00AC6E15"/>
    <w:pPr>
      <w:overflowPunct/>
      <w:autoSpaceDE/>
      <w:autoSpaceDN/>
      <w:adjustRightInd/>
      <w:spacing w:after="100" w:line="276" w:lineRule="auto"/>
      <w:ind w:left="1320"/>
      <w:jc w:val="left"/>
      <w:textAlignment w:val="auto"/>
    </w:pPr>
    <w:rPr>
      <w:rFonts w:ascii="Calibri" w:hAnsi="Calibri"/>
      <w:szCs w:val="22"/>
    </w:rPr>
  </w:style>
  <w:style w:type="paragraph" w:styleId="Kazalovsebine8">
    <w:name w:val="toc 8"/>
    <w:basedOn w:val="Navaden"/>
    <w:next w:val="Navaden"/>
    <w:autoRedefine/>
    <w:uiPriority w:val="39"/>
    <w:locked/>
    <w:rsid w:val="00AC6E15"/>
    <w:pPr>
      <w:overflowPunct/>
      <w:autoSpaceDE/>
      <w:autoSpaceDN/>
      <w:adjustRightInd/>
      <w:spacing w:after="100" w:line="276" w:lineRule="auto"/>
      <w:ind w:left="1540"/>
      <w:jc w:val="left"/>
      <w:textAlignment w:val="auto"/>
    </w:pPr>
    <w:rPr>
      <w:rFonts w:ascii="Calibri" w:hAnsi="Calibri"/>
      <w:szCs w:val="22"/>
    </w:rPr>
  </w:style>
  <w:style w:type="paragraph" w:styleId="Kazalovsebine9">
    <w:name w:val="toc 9"/>
    <w:basedOn w:val="Navaden"/>
    <w:next w:val="Navaden"/>
    <w:autoRedefine/>
    <w:uiPriority w:val="39"/>
    <w:locked/>
    <w:rsid w:val="00AC6E15"/>
    <w:pPr>
      <w:overflowPunct/>
      <w:autoSpaceDE/>
      <w:autoSpaceDN/>
      <w:adjustRightInd/>
      <w:spacing w:after="100" w:line="276" w:lineRule="auto"/>
      <w:ind w:left="1760"/>
      <w:jc w:val="left"/>
      <w:textAlignment w:val="auto"/>
    </w:pPr>
    <w:rPr>
      <w:rFonts w:ascii="Calibri" w:hAnsi="Calibri"/>
      <w:szCs w:val="22"/>
    </w:rPr>
  </w:style>
  <w:style w:type="character" w:customStyle="1" w:styleId="superscript">
    <w:name w:val="superscript"/>
    <w:rsid w:val="00AC6E15"/>
    <w:rPr>
      <w:rFonts w:cs="Times New Roman"/>
    </w:rPr>
  </w:style>
  <w:style w:type="character" w:customStyle="1" w:styleId="super">
    <w:name w:val="super"/>
    <w:rsid w:val="00AC6E15"/>
    <w:rPr>
      <w:sz w:val="17"/>
      <w:szCs w:val="17"/>
      <w:vertAlign w:val="superscript"/>
    </w:rPr>
  </w:style>
  <w:style w:type="paragraph" w:customStyle="1" w:styleId="norm3">
    <w:name w:val="norm3"/>
    <w:basedOn w:val="Navaden"/>
    <w:rsid w:val="00AC6E15"/>
    <w:pPr>
      <w:overflowPunct/>
      <w:autoSpaceDE/>
      <w:autoSpaceDN/>
      <w:adjustRightInd/>
      <w:spacing w:before="120" w:line="312" w:lineRule="atLeast"/>
      <w:textAlignment w:val="auto"/>
    </w:pPr>
    <w:rPr>
      <w:rFonts w:ascii="Times New Roman" w:hAnsi="Times New Roman"/>
      <w:sz w:val="24"/>
      <w:szCs w:val="24"/>
    </w:rPr>
  </w:style>
  <w:style w:type="character" w:customStyle="1" w:styleId="italics">
    <w:name w:val="italics"/>
    <w:rsid w:val="00AC6E15"/>
    <w:rPr>
      <w:i/>
      <w:iCs/>
    </w:rPr>
  </w:style>
  <w:style w:type="paragraph" w:customStyle="1" w:styleId="title-doc-first2">
    <w:name w:val="title-doc-first2"/>
    <w:basedOn w:val="Navaden"/>
    <w:rsid w:val="00AC6E15"/>
    <w:pPr>
      <w:overflowPunct/>
      <w:autoSpaceDE/>
      <w:autoSpaceDN/>
      <w:adjustRightInd/>
      <w:spacing w:before="120" w:line="312" w:lineRule="atLeast"/>
      <w:jc w:val="center"/>
      <w:textAlignment w:val="auto"/>
    </w:pPr>
    <w:rPr>
      <w:rFonts w:ascii="Times New Roman" w:hAnsi="Times New Roman"/>
      <w:b/>
      <w:bCs/>
      <w:sz w:val="24"/>
      <w:szCs w:val="24"/>
    </w:rPr>
  </w:style>
  <w:style w:type="paragraph" w:customStyle="1" w:styleId="title-doc-last2">
    <w:name w:val="title-doc-last2"/>
    <w:basedOn w:val="Navaden"/>
    <w:rsid w:val="00AC6E15"/>
    <w:pPr>
      <w:overflowPunct/>
      <w:autoSpaceDE/>
      <w:autoSpaceDN/>
      <w:adjustRightInd/>
      <w:spacing w:before="120" w:line="312" w:lineRule="atLeast"/>
      <w:jc w:val="center"/>
      <w:textAlignment w:val="auto"/>
    </w:pPr>
    <w:rPr>
      <w:rFonts w:ascii="Times New Roman" w:hAnsi="Times New Roman"/>
      <w:sz w:val="24"/>
      <w:szCs w:val="24"/>
    </w:rPr>
  </w:style>
  <w:style w:type="character" w:customStyle="1" w:styleId="atn">
    <w:name w:val="atn"/>
    <w:rsid w:val="00AC6E15"/>
  </w:style>
  <w:style w:type="paragraph" w:customStyle="1" w:styleId="1">
    <w:name w:val="1"/>
    <w:uiPriority w:val="99"/>
    <w:rsid w:val="00AC6E15"/>
    <w:pPr>
      <w:spacing w:line="260" w:lineRule="exact"/>
    </w:pPr>
    <w:rPr>
      <w:rFonts w:ascii="Arial" w:eastAsia="Times New Roman" w:hAnsi="Arial"/>
      <w:lang w:val="en-US" w:eastAsia="en-US"/>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AC6E15"/>
    <w:pPr>
      <w:overflowPunct/>
      <w:autoSpaceDE/>
      <w:autoSpaceDN/>
      <w:adjustRightInd/>
      <w:spacing w:after="160" w:line="240" w:lineRule="exact"/>
      <w:jc w:val="left"/>
      <w:textAlignment w:val="auto"/>
    </w:pPr>
    <w:rPr>
      <w:rFonts w:ascii="Tahoma" w:hAnsi="Tahoma"/>
      <w:sz w:val="20"/>
      <w:szCs w:val="20"/>
      <w:lang w:eastAsia="en-US"/>
    </w:rPr>
  </w:style>
  <w:style w:type="paragraph" w:customStyle="1" w:styleId="zamaknjenadolobadruginivo1">
    <w:name w:val="zamaknjenadolobadruginivo1"/>
    <w:basedOn w:val="Navaden"/>
    <w:rsid w:val="00AC6E15"/>
    <w:pPr>
      <w:overflowPunct/>
      <w:autoSpaceDE/>
      <w:autoSpaceDN/>
      <w:adjustRightInd/>
      <w:ind w:left="425"/>
      <w:textAlignment w:val="auto"/>
    </w:pPr>
    <w:rPr>
      <w:rFonts w:cs="Arial"/>
      <w:szCs w:val="22"/>
    </w:rPr>
  </w:style>
  <w:style w:type="paragraph" w:customStyle="1" w:styleId="naslovnadlenom1">
    <w:name w:val="naslovnadlenom1"/>
    <w:basedOn w:val="Navaden"/>
    <w:rsid w:val="00AC6E15"/>
    <w:pPr>
      <w:overflowPunct/>
      <w:autoSpaceDE/>
      <w:autoSpaceDN/>
      <w:adjustRightInd/>
      <w:spacing w:before="480"/>
      <w:jc w:val="center"/>
      <w:textAlignment w:val="auto"/>
    </w:pPr>
    <w:rPr>
      <w:rFonts w:cs="Arial"/>
      <w:b/>
      <w:bCs/>
      <w:szCs w:val="22"/>
    </w:rPr>
  </w:style>
  <w:style w:type="paragraph" w:customStyle="1" w:styleId="Odstavekseznama3">
    <w:name w:val="Odstavek seznama3"/>
    <w:basedOn w:val="Navaden"/>
    <w:uiPriority w:val="34"/>
    <w:qFormat/>
    <w:rsid w:val="00AC6E15"/>
    <w:pPr>
      <w:overflowPunct/>
      <w:autoSpaceDE/>
      <w:autoSpaceDN/>
      <w:adjustRightInd/>
      <w:ind w:left="708"/>
      <w:textAlignment w:val="auto"/>
    </w:pPr>
    <w:rPr>
      <w:szCs w:val="24"/>
    </w:rPr>
  </w:style>
  <w:style w:type="numbering" w:customStyle="1" w:styleId="NoList1111">
    <w:name w:val="No List1111"/>
    <w:next w:val="Brezseznama"/>
    <w:uiPriority w:val="99"/>
    <w:semiHidden/>
    <w:unhideWhenUsed/>
    <w:rsid w:val="00AC6E15"/>
  </w:style>
  <w:style w:type="table" w:customStyle="1" w:styleId="TableGrid1">
    <w:name w:val="Table Grid1"/>
    <w:basedOn w:val="Navadnatabela"/>
    <w:next w:val="Tabelamrea"/>
    <w:uiPriority w:val="59"/>
    <w:rsid w:val="00AC6E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drosprotneopombe">
    <w:name w:val="Sidro sprotne opombe"/>
    <w:rsid w:val="00AC6E15"/>
    <w:rPr>
      <w:vertAlign w:val="superscript"/>
    </w:rPr>
  </w:style>
  <w:style w:type="paragraph" w:customStyle="1" w:styleId="Sprotnaopomba">
    <w:name w:val="Sprotna opomba"/>
    <w:basedOn w:val="Navaden"/>
    <w:rsid w:val="00AC6E15"/>
    <w:pPr>
      <w:suppressAutoHyphens/>
      <w:overflowPunct/>
      <w:autoSpaceDE/>
      <w:autoSpaceDN/>
      <w:adjustRightInd/>
      <w:spacing w:line="260" w:lineRule="atLeast"/>
      <w:jc w:val="left"/>
      <w:textAlignment w:val="auto"/>
    </w:pPr>
    <w:rPr>
      <w:sz w:val="20"/>
      <w:szCs w:val="24"/>
      <w:lang w:val="en-US" w:eastAsia="en-US"/>
    </w:rPr>
  </w:style>
  <w:style w:type="paragraph" w:customStyle="1" w:styleId="vrstapredpisa1">
    <w:name w:val="vrstapredpisa1"/>
    <w:basedOn w:val="Navaden"/>
    <w:rsid w:val="00AC6E15"/>
    <w:pPr>
      <w:overflowPunct/>
      <w:autoSpaceDE/>
      <w:autoSpaceDN/>
      <w:adjustRightInd/>
      <w:spacing w:before="480"/>
      <w:jc w:val="center"/>
      <w:textAlignment w:val="auto"/>
    </w:pPr>
    <w:rPr>
      <w:rFonts w:cs="Arial"/>
      <w:b/>
      <w:bCs/>
      <w:color w:val="000000"/>
      <w:spacing w:val="40"/>
      <w:szCs w:val="22"/>
    </w:rPr>
  </w:style>
  <w:style w:type="paragraph" w:customStyle="1" w:styleId="naslovpredpisa1">
    <w:name w:val="naslovpredpisa1"/>
    <w:basedOn w:val="Navaden"/>
    <w:rsid w:val="00AC6E15"/>
    <w:pPr>
      <w:overflowPunct/>
      <w:autoSpaceDE/>
      <w:autoSpaceDN/>
      <w:adjustRightInd/>
      <w:jc w:val="center"/>
      <w:textAlignment w:val="auto"/>
    </w:pPr>
    <w:rPr>
      <w:rFonts w:cs="Arial"/>
      <w:b/>
      <w:bCs/>
      <w:szCs w:val="22"/>
    </w:rPr>
  </w:style>
  <w:style w:type="character" w:customStyle="1" w:styleId="BrezrazmikovZnak">
    <w:name w:val="Brez razmikov Znak"/>
    <w:link w:val="Brezrazmikov"/>
    <w:uiPriority w:val="1"/>
    <w:rsid w:val="00AC6E15"/>
    <w:rPr>
      <w:sz w:val="22"/>
      <w:szCs w:val="22"/>
      <w:lang w:eastAsia="en-US"/>
    </w:rPr>
  </w:style>
  <w:style w:type="paragraph" w:customStyle="1" w:styleId="OPOZORILO0">
    <w:name w:val="OPOZORILO"/>
    <w:basedOn w:val="Noga"/>
    <w:qFormat/>
    <w:rsid w:val="00AC6E15"/>
    <w:pPr>
      <w:tabs>
        <w:tab w:val="clear" w:pos="4536"/>
        <w:tab w:val="clear" w:pos="9072"/>
        <w:tab w:val="center" w:pos="4320"/>
        <w:tab w:val="right" w:pos="8640"/>
      </w:tabs>
      <w:overflowPunct/>
      <w:autoSpaceDE/>
      <w:autoSpaceDN/>
      <w:adjustRightInd/>
      <w:spacing w:line="260" w:lineRule="atLeast"/>
      <w:jc w:val="left"/>
      <w:textAlignment w:val="auto"/>
    </w:pPr>
    <w:rPr>
      <w:sz w:val="20"/>
      <w:szCs w:val="24"/>
    </w:rPr>
  </w:style>
  <w:style w:type="character" w:customStyle="1" w:styleId="datenew">
    <w:name w:val="datenew"/>
    <w:rsid w:val="00AC6E15"/>
  </w:style>
  <w:style w:type="character" w:customStyle="1" w:styleId="tagsnew">
    <w:name w:val="tagsnew"/>
    <w:rsid w:val="00AC6E15"/>
  </w:style>
  <w:style w:type="character" w:customStyle="1" w:styleId="galerynumimages">
    <w:name w:val="galerynumimages"/>
    <w:rsid w:val="00AC6E15"/>
  </w:style>
  <w:style w:type="table" w:customStyle="1" w:styleId="Srednjesenenje1poudarek11">
    <w:name w:val="Srednje senčenje 1 – poudarek 11"/>
    <w:basedOn w:val="Navadnatabela"/>
    <w:uiPriority w:val="63"/>
    <w:rsid w:val="00AC6E15"/>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Svetelseznampoudarek11">
    <w:name w:val="Svetel seznam – poudarek 11"/>
    <w:basedOn w:val="Navadnatabela"/>
    <w:uiPriority w:val="61"/>
    <w:rsid w:val="00AC6E15"/>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naslovnadlenom0">
    <w:name w:val="naslovnadlenom"/>
    <w:basedOn w:val="Navaden"/>
    <w:rsid w:val="00AC6E1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Navaden5">
    <w:name w:val="Navaden5"/>
    <w:rsid w:val="00AC6E15"/>
    <w:rPr>
      <w:rFonts w:ascii="Times New Roman" w:eastAsia="Times New Roman" w:hAnsi="Times New Roman"/>
    </w:rPr>
  </w:style>
  <w:style w:type="character" w:customStyle="1" w:styleId="uppercase">
    <w:name w:val="uppercase"/>
    <w:rsid w:val="00AC6E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764879">
      <w:bodyDiv w:val="1"/>
      <w:marLeft w:val="0"/>
      <w:marRight w:val="0"/>
      <w:marTop w:val="0"/>
      <w:marBottom w:val="0"/>
      <w:divBdr>
        <w:top w:val="none" w:sz="0" w:space="0" w:color="auto"/>
        <w:left w:val="none" w:sz="0" w:space="0" w:color="auto"/>
        <w:bottom w:val="none" w:sz="0" w:space="0" w:color="auto"/>
        <w:right w:val="none" w:sz="0" w:space="0" w:color="auto"/>
      </w:divBdr>
    </w:div>
    <w:div w:id="91826343">
      <w:bodyDiv w:val="1"/>
      <w:marLeft w:val="0"/>
      <w:marRight w:val="0"/>
      <w:marTop w:val="0"/>
      <w:marBottom w:val="0"/>
      <w:divBdr>
        <w:top w:val="none" w:sz="0" w:space="0" w:color="auto"/>
        <w:left w:val="none" w:sz="0" w:space="0" w:color="auto"/>
        <w:bottom w:val="none" w:sz="0" w:space="0" w:color="auto"/>
        <w:right w:val="none" w:sz="0" w:space="0" w:color="auto"/>
      </w:divBdr>
    </w:div>
    <w:div w:id="172962540">
      <w:bodyDiv w:val="1"/>
      <w:marLeft w:val="0"/>
      <w:marRight w:val="0"/>
      <w:marTop w:val="0"/>
      <w:marBottom w:val="0"/>
      <w:divBdr>
        <w:top w:val="none" w:sz="0" w:space="0" w:color="auto"/>
        <w:left w:val="none" w:sz="0" w:space="0" w:color="auto"/>
        <w:bottom w:val="none" w:sz="0" w:space="0" w:color="auto"/>
        <w:right w:val="none" w:sz="0" w:space="0" w:color="auto"/>
      </w:divBdr>
    </w:div>
    <w:div w:id="201945956">
      <w:bodyDiv w:val="1"/>
      <w:marLeft w:val="0"/>
      <w:marRight w:val="0"/>
      <w:marTop w:val="0"/>
      <w:marBottom w:val="0"/>
      <w:divBdr>
        <w:top w:val="none" w:sz="0" w:space="0" w:color="auto"/>
        <w:left w:val="none" w:sz="0" w:space="0" w:color="auto"/>
        <w:bottom w:val="none" w:sz="0" w:space="0" w:color="auto"/>
        <w:right w:val="none" w:sz="0" w:space="0" w:color="auto"/>
      </w:divBdr>
    </w:div>
    <w:div w:id="242767687">
      <w:bodyDiv w:val="1"/>
      <w:marLeft w:val="0"/>
      <w:marRight w:val="0"/>
      <w:marTop w:val="0"/>
      <w:marBottom w:val="0"/>
      <w:divBdr>
        <w:top w:val="none" w:sz="0" w:space="0" w:color="auto"/>
        <w:left w:val="none" w:sz="0" w:space="0" w:color="auto"/>
        <w:bottom w:val="none" w:sz="0" w:space="0" w:color="auto"/>
        <w:right w:val="none" w:sz="0" w:space="0" w:color="auto"/>
      </w:divBdr>
    </w:div>
    <w:div w:id="262542947">
      <w:bodyDiv w:val="1"/>
      <w:marLeft w:val="0"/>
      <w:marRight w:val="0"/>
      <w:marTop w:val="0"/>
      <w:marBottom w:val="0"/>
      <w:divBdr>
        <w:top w:val="none" w:sz="0" w:space="0" w:color="auto"/>
        <w:left w:val="none" w:sz="0" w:space="0" w:color="auto"/>
        <w:bottom w:val="none" w:sz="0" w:space="0" w:color="auto"/>
        <w:right w:val="none" w:sz="0" w:space="0" w:color="auto"/>
      </w:divBdr>
    </w:div>
    <w:div w:id="332149721">
      <w:bodyDiv w:val="1"/>
      <w:marLeft w:val="0"/>
      <w:marRight w:val="0"/>
      <w:marTop w:val="0"/>
      <w:marBottom w:val="0"/>
      <w:divBdr>
        <w:top w:val="none" w:sz="0" w:space="0" w:color="auto"/>
        <w:left w:val="none" w:sz="0" w:space="0" w:color="auto"/>
        <w:bottom w:val="none" w:sz="0" w:space="0" w:color="auto"/>
        <w:right w:val="none" w:sz="0" w:space="0" w:color="auto"/>
      </w:divBdr>
      <w:divsChild>
        <w:div w:id="960574535">
          <w:marLeft w:val="0"/>
          <w:marRight w:val="0"/>
          <w:marTop w:val="0"/>
          <w:marBottom w:val="0"/>
          <w:divBdr>
            <w:top w:val="none" w:sz="0" w:space="0" w:color="auto"/>
            <w:left w:val="none" w:sz="0" w:space="0" w:color="auto"/>
            <w:bottom w:val="none" w:sz="0" w:space="0" w:color="auto"/>
            <w:right w:val="none" w:sz="0" w:space="0" w:color="auto"/>
          </w:divBdr>
          <w:divsChild>
            <w:div w:id="1196623811">
              <w:marLeft w:val="0"/>
              <w:marRight w:val="0"/>
              <w:marTop w:val="0"/>
              <w:marBottom w:val="0"/>
              <w:divBdr>
                <w:top w:val="none" w:sz="0" w:space="0" w:color="auto"/>
                <w:left w:val="none" w:sz="0" w:space="0" w:color="auto"/>
                <w:bottom w:val="none" w:sz="0" w:space="0" w:color="auto"/>
                <w:right w:val="none" w:sz="0" w:space="0" w:color="auto"/>
              </w:divBdr>
            </w:div>
            <w:div w:id="161567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42754">
      <w:bodyDiv w:val="1"/>
      <w:marLeft w:val="0"/>
      <w:marRight w:val="0"/>
      <w:marTop w:val="0"/>
      <w:marBottom w:val="0"/>
      <w:divBdr>
        <w:top w:val="none" w:sz="0" w:space="0" w:color="auto"/>
        <w:left w:val="none" w:sz="0" w:space="0" w:color="auto"/>
        <w:bottom w:val="none" w:sz="0" w:space="0" w:color="auto"/>
        <w:right w:val="none" w:sz="0" w:space="0" w:color="auto"/>
      </w:divBdr>
    </w:div>
    <w:div w:id="397941377">
      <w:bodyDiv w:val="1"/>
      <w:marLeft w:val="0"/>
      <w:marRight w:val="0"/>
      <w:marTop w:val="0"/>
      <w:marBottom w:val="0"/>
      <w:divBdr>
        <w:top w:val="none" w:sz="0" w:space="0" w:color="auto"/>
        <w:left w:val="none" w:sz="0" w:space="0" w:color="auto"/>
        <w:bottom w:val="none" w:sz="0" w:space="0" w:color="auto"/>
        <w:right w:val="none" w:sz="0" w:space="0" w:color="auto"/>
      </w:divBdr>
    </w:div>
    <w:div w:id="402457599">
      <w:bodyDiv w:val="1"/>
      <w:marLeft w:val="0"/>
      <w:marRight w:val="0"/>
      <w:marTop w:val="0"/>
      <w:marBottom w:val="0"/>
      <w:divBdr>
        <w:top w:val="none" w:sz="0" w:space="0" w:color="auto"/>
        <w:left w:val="none" w:sz="0" w:space="0" w:color="auto"/>
        <w:bottom w:val="none" w:sz="0" w:space="0" w:color="auto"/>
        <w:right w:val="none" w:sz="0" w:space="0" w:color="auto"/>
      </w:divBdr>
      <w:divsChild>
        <w:div w:id="791480595">
          <w:marLeft w:val="335"/>
          <w:marRight w:val="0"/>
          <w:marTop w:val="0"/>
          <w:marBottom w:val="0"/>
          <w:divBdr>
            <w:top w:val="none" w:sz="0" w:space="0" w:color="auto"/>
            <w:left w:val="none" w:sz="0" w:space="0" w:color="auto"/>
            <w:bottom w:val="none" w:sz="0" w:space="0" w:color="auto"/>
            <w:right w:val="none" w:sz="0" w:space="0" w:color="auto"/>
          </w:divBdr>
        </w:div>
      </w:divsChild>
    </w:div>
    <w:div w:id="548885590">
      <w:bodyDiv w:val="1"/>
      <w:marLeft w:val="0"/>
      <w:marRight w:val="0"/>
      <w:marTop w:val="0"/>
      <w:marBottom w:val="0"/>
      <w:divBdr>
        <w:top w:val="none" w:sz="0" w:space="0" w:color="auto"/>
        <w:left w:val="none" w:sz="0" w:space="0" w:color="auto"/>
        <w:bottom w:val="none" w:sz="0" w:space="0" w:color="auto"/>
        <w:right w:val="none" w:sz="0" w:space="0" w:color="auto"/>
      </w:divBdr>
      <w:divsChild>
        <w:div w:id="1857423481">
          <w:marLeft w:val="0"/>
          <w:marRight w:val="0"/>
          <w:marTop w:val="0"/>
          <w:marBottom w:val="0"/>
          <w:divBdr>
            <w:top w:val="none" w:sz="0" w:space="0" w:color="auto"/>
            <w:left w:val="none" w:sz="0" w:space="0" w:color="auto"/>
            <w:bottom w:val="none" w:sz="0" w:space="0" w:color="auto"/>
            <w:right w:val="none" w:sz="0" w:space="0" w:color="auto"/>
          </w:divBdr>
          <w:divsChild>
            <w:div w:id="269166537">
              <w:marLeft w:val="0"/>
              <w:marRight w:val="0"/>
              <w:marTop w:val="0"/>
              <w:marBottom w:val="0"/>
              <w:divBdr>
                <w:top w:val="none" w:sz="0" w:space="0" w:color="auto"/>
                <w:left w:val="none" w:sz="0" w:space="0" w:color="auto"/>
                <w:bottom w:val="none" w:sz="0" w:space="0" w:color="auto"/>
                <w:right w:val="none" w:sz="0" w:space="0" w:color="auto"/>
              </w:divBdr>
            </w:div>
            <w:div w:id="988288279">
              <w:marLeft w:val="0"/>
              <w:marRight w:val="0"/>
              <w:marTop w:val="0"/>
              <w:marBottom w:val="0"/>
              <w:divBdr>
                <w:top w:val="none" w:sz="0" w:space="0" w:color="auto"/>
                <w:left w:val="none" w:sz="0" w:space="0" w:color="auto"/>
                <w:bottom w:val="none" w:sz="0" w:space="0" w:color="auto"/>
                <w:right w:val="none" w:sz="0" w:space="0" w:color="auto"/>
              </w:divBdr>
            </w:div>
            <w:div w:id="1596745313">
              <w:marLeft w:val="0"/>
              <w:marRight w:val="0"/>
              <w:marTop w:val="0"/>
              <w:marBottom w:val="0"/>
              <w:divBdr>
                <w:top w:val="none" w:sz="0" w:space="0" w:color="auto"/>
                <w:left w:val="none" w:sz="0" w:space="0" w:color="auto"/>
                <w:bottom w:val="none" w:sz="0" w:space="0" w:color="auto"/>
                <w:right w:val="none" w:sz="0" w:space="0" w:color="auto"/>
              </w:divBdr>
            </w:div>
            <w:div w:id="191065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952780">
      <w:bodyDiv w:val="1"/>
      <w:marLeft w:val="0"/>
      <w:marRight w:val="0"/>
      <w:marTop w:val="0"/>
      <w:marBottom w:val="0"/>
      <w:divBdr>
        <w:top w:val="none" w:sz="0" w:space="0" w:color="auto"/>
        <w:left w:val="none" w:sz="0" w:space="0" w:color="auto"/>
        <w:bottom w:val="none" w:sz="0" w:space="0" w:color="auto"/>
        <w:right w:val="none" w:sz="0" w:space="0" w:color="auto"/>
      </w:divBdr>
    </w:div>
    <w:div w:id="629287363">
      <w:bodyDiv w:val="1"/>
      <w:marLeft w:val="0"/>
      <w:marRight w:val="0"/>
      <w:marTop w:val="0"/>
      <w:marBottom w:val="0"/>
      <w:divBdr>
        <w:top w:val="none" w:sz="0" w:space="0" w:color="auto"/>
        <w:left w:val="none" w:sz="0" w:space="0" w:color="auto"/>
        <w:bottom w:val="none" w:sz="0" w:space="0" w:color="auto"/>
        <w:right w:val="none" w:sz="0" w:space="0" w:color="auto"/>
      </w:divBdr>
    </w:div>
    <w:div w:id="721052698">
      <w:bodyDiv w:val="1"/>
      <w:marLeft w:val="0"/>
      <w:marRight w:val="0"/>
      <w:marTop w:val="0"/>
      <w:marBottom w:val="0"/>
      <w:divBdr>
        <w:top w:val="none" w:sz="0" w:space="0" w:color="auto"/>
        <w:left w:val="none" w:sz="0" w:space="0" w:color="auto"/>
        <w:bottom w:val="none" w:sz="0" w:space="0" w:color="auto"/>
        <w:right w:val="none" w:sz="0" w:space="0" w:color="auto"/>
      </w:divBdr>
    </w:div>
    <w:div w:id="739013417">
      <w:bodyDiv w:val="1"/>
      <w:marLeft w:val="0"/>
      <w:marRight w:val="0"/>
      <w:marTop w:val="0"/>
      <w:marBottom w:val="0"/>
      <w:divBdr>
        <w:top w:val="none" w:sz="0" w:space="0" w:color="auto"/>
        <w:left w:val="none" w:sz="0" w:space="0" w:color="auto"/>
        <w:bottom w:val="none" w:sz="0" w:space="0" w:color="auto"/>
        <w:right w:val="none" w:sz="0" w:space="0" w:color="auto"/>
      </w:divBdr>
      <w:divsChild>
        <w:div w:id="748770314">
          <w:marLeft w:val="0"/>
          <w:marRight w:val="0"/>
          <w:marTop w:val="0"/>
          <w:marBottom w:val="0"/>
          <w:divBdr>
            <w:top w:val="none" w:sz="0" w:space="0" w:color="auto"/>
            <w:left w:val="none" w:sz="0" w:space="0" w:color="auto"/>
            <w:bottom w:val="none" w:sz="0" w:space="0" w:color="auto"/>
            <w:right w:val="none" w:sz="0" w:space="0" w:color="auto"/>
          </w:divBdr>
        </w:div>
      </w:divsChild>
    </w:div>
    <w:div w:id="912660931">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2308871">
      <w:bodyDiv w:val="1"/>
      <w:marLeft w:val="0"/>
      <w:marRight w:val="0"/>
      <w:marTop w:val="0"/>
      <w:marBottom w:val="0"/>
      <w:divBdr>
        <w:top w:val="none" w:sz="0" w:space="0" w:color="auto"/>
        <w:left w:val="none" w:sz="0" w:space="0" w:color="auto"/>
        <w:bottom w:val="none" w:sz="0" w:space="0" w:color="auto"/>
        <w:right w:val="none" w:sz="0" w:space="0" w:color="auto"/>
      </w:divBdr>
    </w:div>
    <w:div w:id="1150681173">
      <w:bodyDiv w:val="1"/>
      <w:marLeft w:val="0"/>
      <w:marRight w:val="0"/>
      <w:marTop w:val="0"/>
      <w:marBottom w:val="0"/>
      <w:divBdr>
        <w:top w:val="none" w:sz="0" w:space="0" w:color="auto"/>
        <w:left w:val="none" w:sz="0" w:space="0" w:color="auto"/>
        <w:bottom w:val="none" w:sz="0" w:space="0" w:color="auto"/>
        <w:right w:val="none" w:sz="0" w:space="0" w:color="auto"/>
      </w:divBdr>
      <w:divsChild>
        <w:div w:id="174001124">
          <w:marLeft w:val="0"/>
          <w:marRight w:val="0"/>
          <w:marTop w:val="0"/>
          <w:marBottom w:val="0"/>
          <w:divBdr>
            <w:top w:val="none" w:sz="0" w:space="0" w:color="auto"/>
            <w:left w:val="none" w:sz="0" w:space="0" w:color="auto"/>
            <w:bottom w:val="none" w:sz="0" w:space="0" w:color="auto"/>
            <w:right w:val="none" w:sz="0" w:space="0" w:color="auto"/>
          </w:divBdr>
        </w:div>
        <w:div w:id="229318123">
          <w:marLeft w:val="0"/>
          <w:marRight w:val="0"/>
          <w:marTop w:val="0"/>
          <w:marBottom w:val="0"/>
          <w:divBdr>
            <w:top w:val="none" w:sz="0" w:space="0" w:color="auto"/>
            <w:left w:val="none" w:sz="0" w:space="0" w:color="auto"/>
            <w:bottom w:val="none" w:sz="0" w:space="0" w:color="auto"/>
            <w:right w:val="none" w:sz="0" w:space="0" w:color="auto"/>
          </w:divBdr>
        </w:div>
        <w:div w:id="324751266">
          <w:marLeft w:val="0"/>
          <w:marRight w:val="0"/>
          <w:marTop w:val="0"/>
          <w:marBottom w:val="0"/>
          <w:divBdr>
            <w:top w:val="none" w:sz="0" w:space="0" w:color="auto"/>
            <w:left w:val="none" w:sz="0" w:space="0" w:color="auto"/>
            <w:bottom w:val="none" w:sz="0" w:space="0" w:color="auto"/>
            <w:right w:val="none" w:sz="0" w:space="0" w:color="auto"/>
          </w:divBdr>
        </w:div>
        <w:div w:id="640425676">
          <w:marLeft w:val="0"/>
          <w:marRight w:val="0"/>
          <w:marTop w:val="0"/>
          <w:marBottom w:val="0"/>
          <w:divBdr>
            <w:top w:val="none" w:sz="0" w:space="0" w:color="auto"/>
            <w:left w:val="none" w:sz="0" w:space="0" w:color="auto"/>
            <w:bottom w:val="none" w:sz="0" w:space="0" w:color="auto"/>
            <w:right w:val="none" w:sz="0" w:space="0" w:color="auto"/>
          </w:divBdr>
        </w:div>
        <w:div w:id="775488978">
          <w:marLeft w:val="0"/>
          <w:marRight w:val="0"/>
          <w:marTop w:val="0"/>
          <w:marBottom w:val="0"/>
          <w:divBdr>
            <w:top w:val="none" w:sz="0" w:space="0" w:color="auto"/>
            <w:left w:val="none" w:sz="0" w:space="0" w:color="auto"/>
            <w:bottom w:val="none" w:sz="0" w:space="0" w:color="auto"/>
            <w:right w:val="none" w:sz="0" w:space="0" w:color="auto"/>
          </w:divBdr>
        </w:div>
        <w:div w:id="1071151133">
          <w:marLeft w:val="0"/>
          <w:marRight w:val="0"/>
          <w:marTop w:val="0"/>
          <w:marBottom w:val="0"/>
          <w:divBdr>
            <w:top w:val="none" w:sz="0" w:space="0" w:color="auto"/>
            <w:left w:val="none" w:sz="0" w:space="0" w:color="auto"/>
            <w:bottom w:val="none" w:sz="0" w:space="0" w:color="auto"/>
            <w:right w:val="none" w:sz="0" w:space="0" w:color="auto"/>
          </w:divBdr>
        </w:div>
        <w:div w:id="1689673822">
          <w:marLeft w:val="0"/>
          <w:marRight w:val="0"/>
          <w:marTop w:val="0"/>
          <w:marBottom w:val="0"/>
          <w:divBdr>
            <w:top w:val="none" w:sz="0" w:space="0" w:color="auto"/>
            <w:left w:val="none" w:sz="0" w:space="0" w:color="auto"/>
            <w:bottom w:val="none" w:sz="0" w:space="0" w:color="auto"/>
            <w:right w:val="none" w:sz="0" w:space="0" w:color="auto"/>
          </w:divBdr>
        </w:div>
        <w:div w:id="2035761593">
          <w:marLeft w:val="0"/>
          <w:marRight w:val="0"/>
          <w:marTop w:val="0"/>
          <w:marBottom w:val="0"/>
          <w:divBdr>
            <w:top w:val="none" w:sz="0" w:space="0" w:color="auto"/>
            <w:left w:val="none" w:sz="0" w:space="0" w:color="auto"/>
            <w:bottom w:val="none" w:sz="0" w:space="0" w:color="auto"/>
            <w:right w:val="none" w:sz="0" w:space="0" w:color="auto"/>
          </w:divBdr>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2365588">
      <w:bodyDiv w:val="1"/>
      <w:marLeft w:val="0"/>
      <w:marRight w:val="0"/>
      <w:marTop w:val="0"/>
      <w:marBottom w:val="0"/>
      <w:divBdr>
        <w:top w:val="none" w:sz="0" w:space="0" w:color="auto"/>
        <w:left w:val="none" w:sz="0" w:space="0" w:color="auto"/>
        <w:bottom w:val="none" w:sz="0" w:space="0" w:color="auto"/>
        <w:right w:val="none" w:sz="0" w:space="0" w:color="auto"/>
      </w:divBdr>
    </w:div>
    <w:div w:id="1389840918">
      <w:bodyDiv w:val="1"/>
      <w:marLeft w:val="0"/>
      <w:marRight w:val="0"/>
      <w:marTop w:val="0"/>
      <w:marBottom w:val="0"/>
      <w:divBdr>
        <w:top w:val="none" w:sz="0" w:space="0" w:color="auto"/>
        <w:left w:val="none" w:sz="0" w:space="0" w:color="auto"/>
        <w:bottom w:val="none" w:sz="0" w:space="0" w:color="auto"/>
        <w:right w:val="none" w:sz="0" w:space="0" w:color="auto"/>
      </w:divBdr>
      <w:divsChild>
        <w:div w:id="1623339314">
          <w:marLeft w:val="0"/>
          <w:marRight w:val="0"/>
          <w:marTop w:val="0"/>
          <w:marBottom w:val="0"/>
          <w:divBdr>
            <w:top w:val="none" w:sz="0" w:space="0" w:color="auto"/>
            <w:left w:val="none" w:sz="0" w:space="0" w:color="auto"/>
            <w:bottom w:val="none" w:sz="0" w:space="0" w:color="auto"/>
            <w:right w:val="none" w:sz="0" w:space="0" w:color="auto"/>
          </w:divBdr>
        </w:div>
      </w:divsChild>
    </w:div>
    <w:div w:id="1403597556">
      <w:bodyDiv w:val="1"/>
      <w:marLeft w:val="0"/>
      <w:marRight w:val="0"/>
      <w:marTop w:val="0"/>
      <w:marBottom w:val="0"/>
      <w:divBdr>
        <w:top w:val="none" w:sz="0" w:space="0" w:color="auto"/>
        <w:left w:val="none" w:sz="0" w:space="0" w:color="auto"/>
        <w:bottom w:val="none" w:sz="0" w:space="0" w:color="auto"/>
        <w:right w:val="none" w:sz="0" w:space="0" w:color="auto"/>
      </w:divBdr>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448868">
      <w:bodyDiv w:val="1"/>
      <w:marLeft w:val="0"/>
      <w:marRight w:val="0"/>
      <w:marTop w:val="0"/>
      <w:marBottom w:val="0"/>
      <w:divBdr>
        <w:top w:val="none" w:sz="0" w:space="0" w:color="auto"/>
        <w:left w:val="none" w:sz="0" w:space="0" w:color="auto"/>
        <w:bottom w:val="none" w:sz="0" w:space="0" w:color="auto"/>
        <w:right w:val="none" w:sz="0" w:space="0" w:color="auto"/>
      </w:divBdr>
    </w:div>
    <w:div w:id="1527064422">
      <w:bodyDiv w:val="1"/>
      <w:marLeft w:val="0"/>
      <w:marRight w:val="0"/>
      <w:marTop w:val="0"/>
      <w:marBottom w:val="0"/>
      <w:divBdr>
        <w:top w:val="none" w:sz="0" w:space="0" w:color="auto"/>
        <w:left w:val="none" w:sz="0" w:space="0" w:color="auto"/>
        <w:bottom w:val="none" w:sz="0" w:space="0" w:color="auto"/>
        <w:right w:val="none" w:sz="0" w:space="0" w:color="auto"/>
      </w:divBdr>
    </w:div>
    <w:div w:id="1673336003">
      <w:bodyDiv w:val="1"/>
      <w:marLeft w:val="0"/>
      <w:marRight w:val="0"/>
      <w:marTop w:val="0"/>
      <w:marBottom w:val="0"/>
      <w:divBdr>
        <w:top w:val="none" w:sz="0" w:space="0" w:color="auto"/>
        <w:left w:val="none" w:sz="0" w:space="0" w:color="auto"/>
        <w:bottom w:val="none" w:sz="0" w:space="0" w:color="auto"/>
        <w:right w:val="none" w:sz="0" w:space="0" w:color="auto"/>
      </w:divBdr>
    </w:div>
    <w:div w:id="1789078788">
      <w:bodyDiv w:val="1"/>
      <w:marLeft w:val="0"/>
      <w:marRight w:val="0"/>
      <w:marTop w:val="0"/>
      <w:marBottom w:val="0"/>
      <w:divBdr>
        <w:top w:val="none" w:sz="0" w:space="0" w:color="auto"/>
        <w:left w:val="none" w:sz="0" w:space="0" w:color="auto"/>
        <w:bottom w:val="none" w:sz="0" w:space="0" w:color="auto"/>
        <w:right w:val="none" w:sz="0" w:space="0" w:color="auto"/>
      </w:divBdr>
    </w:div>
    <w:div w:id="1841043409">
      <w:bodyDiv w:val="1"/>
      <w:marLeft w:val="0"/>
      <w:marRight w:val="0"/>
      <w:marTop w:val="0"/>
      <w:marBottom w:val="0"/>
      <w:divBdr>
        <w:top w:val="none" w:sz="0" w:space="0" w:color="auto"/>
        <w:left w:val="none" w:sz="0" w:space="0" w:color="auto"/>
        <w:bottom w:val="none" w:sz="0" w:space="0" w:color="auto"/>
        <w:right w:val="none" w:sz="0" w:space="0" w:color="auto"/>
      </w:divBdr>
    </w:div>
    <w:div w:id="1889756818">
      <w:bodyDiv w:val="1"/>
      <w:marLeft w:val="0"/>
      <w:marRight w:val="0"/>
      <w:marTop w:val="0"/>
      <w:marBottom w:val="0"/>
      <w:divBdr>
        <w:top w:val="none" w:sz="0" w:space="0" w:color="auto"/>
        <w:left w:val="none" w:sz="0" w:space="0" w:color="auto"/>
        <w:bottom w:val="none" w:sz="0" w:space="0" w:color="auto"/>
        <w:right w:val="none" w:sz="0" w:space="0" w:color="auto"/>
      </w:divBdr>
    </w:div>
    <w:div w:id="1910505830">
      <w:bodyDiv w:val="1"/>
      <w:marLeft w:val="0"/>
      <w:marRight w:val="0"/>
      <w:marTop w:val="0"/>
      <w:marBottom w:val="0"/>
      <w:divBdr>
        <w:top w:val="none" w:sz="0" w:space="0" w:color="auto"/>
        <w:left w:val="none" w:sz="0" w:space="0" w:color="auto"/>
        <w:bottom w:val="none" w:sz="0" w:space="0" w:color="auto"/>
        <w:right w:val="none" w:sz="0" w:space="0" w:color="auto"/>
      </w:divBdr>
      <w:divsChild>
        <w:div w:id="207380249">
          <w:marLeft w:val="0"/>
          <w:marRight w:val="0"/>
          <w:marTop w:val="0"/>
          <w:marBottom w:val="0"/>
          <w:divBdr>
            <w:top w:val="none" w:sz="0" w:space="0" w:color="auto"/>
            <w:left w:val="none" w:sz="0" w:space="0" w:color="auto"/>
            <w:bottom w:val="none" w:sz="0" w:space="0" w:color="auto"/>
            <w:right w:val="none" w:sz="0" w:space="0" w:color="auto"/>
          </w:divBdr>
        </w:div>
        <w:div w:id="268663492">
          <w:marLeft w:val="0"/>
          <w:marRight w:val="0"/>
          <w:marTop w:val="0"/>
          <w:marBottom w:val="0"/>
          <w:divBdr>
            <w:top w:val="none" w:sz="0" w:space="0" w:color="auto"/>
            <w:left w:val="none" w:sz="0" w:space="0" w:color="auto"/>
            <w:bottom w:val="none" w:sz="0" w:space="0" w:color="auto"/>
            <w:right w:val="none" w:sz="0" w:space="0" w:color="auto"/>
          </w:divBdr>
        </w:div>
      </w:divsChild>
    </w:div>
    <w:div w:id="191346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uradni-list.si/1/objava.jsp?sop=2013-01-0786" TargetMode="External"/><Relationship Id="rId117" Type="http://schemas.openxmlformats.org/officeDocument/2006/relationships/hyperlink" Target="http://www.uradni-list.si/1/objava.jsp?sop=2007-01-6415" TargetMode="External"/><Relationship Id="rId21" Type="http://schemas.openxmlformats.org/officeDocument/2006/relationships/hyperlink" Target="http://www.uradni-list.si/1/objava.jsp?sop=2009-01-1703" TargetMode="External"/><Relationship Id="rId42" Type="http://schemas.openxmlformats.org/officeDocument/2006/relationships/hyperlink" Target="http://www.uradni-list.si/1/objava.jsp?sop=2008-01-1459" TargetMode="External"/><Relationship Id="rId47" Type="http://schemas.openxmlformats.org/officeDocument/2006/relationships/hyperlink" Target="http://www.uradni-list.si/1/objava.jsp?sop=2013-01-1519" TargetMode="External"/><Relationship Id="rId63" Type="http://schemas.openxmlformats.org/officeDocument/2006/relationships/hyperlink" Target="http://www.uradni-list.si/1/objava.jsp?sop=2009-01-1922" TargetMode="External"/><Relationship Id="rId68" Type="http://schemas.openxmlformats.org/officeDocument/2006/relationships/hyperlink" Target="http://www.uradni-list.si/1/objava.jsp?sop=2013-01-2514" TargetMode="External"/><Relationship Id="rId84" Type="http://schemas.openxmlformats.org/officeDocument/2006/relationships/hyperlink" Target="http://www.uradni-list.si/1/objava.jsp?sop=2014-01-1353" TargetMode="External"/><Relationship Id="rId89" Type="http://schemas.openxmlformats.org/officeDocument/2006/relationships/hyperlink" Target="http://www.uradni-list.si/1/objava.jsp?sop=2008-01-1979" TargetMode="External"/><Relationship Id="rId112" Type="http://schemas.openxmlformats.org/officeDocument/2006/relationships/hyperlink" Target="http://www.uradni-list.si/1/objava.jsp?sop=2015-01-2281" TargetMode="External"/><Relationship Id="rId133" Type="http://schemas.openxmlformats.org/officeDocument/2006/relationships/hyperlink" Target="http://www.uradni-list.si/1/objava.jsp?sop=2012-01-4319" TargetMode="External"/><Relationship Id="rId138" Type="http://schemas.openxmlformats.org/officeDocument/2006/relationships/hyperlink" Target="http://www.uradni-list.si/1/objava.jsp?sop=2011-01-1376" TargetMode="External"/><Relationship Id="rId154" Type="http://schemas.openxmlformats.org/officeDocument/2006/relationships/hyperlink" Target="http://www.uradni-list.si/1/objava.jsp?sop=2015-01-0624" TargetMode="External"/><Relationship Id="rId159" Type="http://schemas.openxmlformats.org/officeDocument/2006/relationships/hyperlink" Target="http://www.uradni-list.si/1/objava.jsp?sop=2009-01-4248" TargetMode="External"/><Relationship Id="rId16" Type="http://schemas.openxmlformats.org/officeDocument/2006/relationships/hyperlink" Target="http://www.uradni-list.si/1/objava.jsp?sop=2014-01-1353" TargetMode="External"/><Relationship Id="rId107" Type="http://schemas.openxmlformats.org/officeDocument/2006/relationships/hyperlink" Target="http://www.uradni-list.si/1/objava.jsp?sop=2011-01-3912" TargetMode="External"/><Relationship Id="rId11" Type="http://schemas.openxmlformats.org/officeDocument/2006/relationships/hyperlink" Target="http://www.uradni-list.si/1/objava.jsp?sop=2011-01-1153" TargetMode="External"/><Relationship Id="rId32" Type="http://schemas.openxmlformats.org/officeDocument/2006/relationships/hyperlink" Target="http://www.uradni-list.si/1/objava.jsp?sop=2008-01-1459" TargetMode="External"/><Relationship Id="rId37" Type="http://schemas.openxmlformats.org/officeDocument/2006/relationships/hyperlink" Target="http://www.uradni-list.si/1/objava.jsp?sop=2013-01-1519" TargetMode="External"/><Relationship Id="rId53" Type="http://schemas.openxmlformats.org/officeDocument/2006/relationships/hyperlink" Target="http://www.uradni-list.si/1/objava.jsp?sop=2009-01-1922" TargetMode="External"/><Relationship Id="rId58" Type="http://schemas.openxmlformats.org/officeDocument/2006/relationships/hyperlink" Target="http://www.uradni-list.si/1/objava.jsp?sop=2013-01-2514" TargetMode="External"/><Relationship Id="rId74" Type="http://schemas.openxmlformats.org/officeDocument/2006/relationships/hyperlink" Target="http://www.uradni-list.si/1/objava.jsp?sop=2014-01-0031" TargetMode="External"/><Relationship Id="rId79" Type="http://schemas.openxmlformats.org/officeDocument/2006/relationships/hyperlink" Target="http://www.uradni-list.si/1/objava.jsp?sop=2011-01-1153" TargetMode="External"/><Relationship Id="rId102" Type="http://schemas.openxmlformats.org/officeDocument/2006/relationships/hyperlink" Target="http://www.uradni-list.si/1/objava.jsp?sop=2017-01-0463" TargetMode="External"/><Relationship Id="rId123" Type="http://schemas.openxmlformats.org/officeDocument/2006/relationships/hyperlink" Target="http://www.uradni-list.si/1/objava.jsp?sop=2006-01-5018" TargetMode="External"/><Relationship Id="rId128" Type="http://schemas.openxmlformats.org/officeDocument/2006/relationships/hyperlink" Target="http://www.uradni-list.si/1/objava.jsp?sop=2018-01-0275" TargetMode="External"/><Relationship Id="rId144" Type="http://schemas.openxmlformats.org/officeDocument/2006/relationships/hyperlink" Target="http://www.uradni-list.si/1/objava.jsp?sop=2017-01-0740" TargetMode="External"/><Relationship Id="rId149" Type="http://schemas.openxmlformats.org/officeDocument/2006/relationships/hyperlink" Target="http://www.uradni-list.si/1/objava.jsp?sop=2009-01-4178" TargetMode="External"/><Relationship Id="rId5" Type="http://schemas.openxmlformats.org/officeDocument/2006/relationships/settings" Target="settings.xml"/><Relationship Id="rId90" Type="http://schemas.openxmlformats.org/officeDocument/2006/relationships/hyperlink" Target="http://www.uradni-list.si/1/objava.jsp?sop=2008-01-1983" TargetMode="External"/><Relationship Id="rId95" Type="http://schemas.openxmlformats.org/officeDocument/2006/relationships/hyperlink" Target="http://www.uradni-list.si/1/objava.jsp?sop=2010-01-5589" TargetMode="External"/><Relationship Id="rId160" Type="http://schemas.openxmlformats.org/officeDocument/2006/relationships/hyperlink" Target="http://www.uradni-list.si/1/objava.jsp?sop=2012-01-1700" TargetMode="External"/><Relationship Id="rId165" Type="http://schemas.openxmlformats.org/officeDocument/2006/relationships/theme" Target="theme/theme1.xml"/><Relationship Id="rId22" Type="http://schemas.openxmlformats.org/officeDocument/2006/relationships/hyperlink" Target="http://www.uradni-list.si/1/objava.jsp?sop=2014-01-0031" TargetMode="External"/><Relationship Id="rId27" Type="http://schemas.openxmlformats.org/officeDocument/2006/relationships/hyperlink" Target="http://www.uradni-list.si/1/objava.jsp?sop=2013-01-4126" TargetMode="External"/><Relationship Id="rId43" Type="http://schemas.openxmlformats.org/officeDocument/2006/relationships/hyperlink" Target="http://www.uradni-list.si/1/objava.jsp?sop=2009-01-1922" TargetMode="External"/><Relationship Id="rId48" Type="http://schemas.openxmlformats.org/officeDocument/2006/relationships/hyperlink" Target="http://www.uradni-list.si/1/objava.jsp?sop=2013-01-2514" TargetMode="External"/><Relationship Id="rId64" Type="http://schemas.openxmlformats.org/officeDocument/2006/relationships/hyperlink" Target="http://www.uradni-list.si/1/objava.jsp?sop=2011-01-1153" TargetMode="External"/><Relationship Id="rId69" Type="http://schemas.openxmlformats.org/officeDocument/2006/relationships/hyperlink" Target="http://www.uradni-list.si/1/objava.jsp?sop=2014-01-1353" TargetMode="External"/><Relationship Id="rId113" Type="http://schemas.openxmlformats.org/officeDocument/2006/relationships/hyperlink" Target="http://www.uradni-list.si/1/objava.jsp?sop=2017-01-0730" TargetMode="External"/><Relationship Id="rId118" Type="http://schemas.openxmlformats.org/officeDocument/2006/relationships/hyperlink" Target="http://www.uradni-list.si/1/objava.jsp?sop=2008-01-2816" TargetMode="External"/><Relationship Id="rId134" Type="http://schemas.openxmlformats.org/officeDocument/2006/relationships/hyperlink" Target="http://www.uradni-list.si/1/objava.jsp?sop=2017-01-0463" TargetMode="External"/><Relationship Id="rId139" Type="http://schemas.openxmlformats.org/officeDocument/2006/relationships/hyperlink" Target="http://www.uradni-list.si/1/objava.jsp?sop=2013-01-0786" TargetMode="External"/><Relationship Id="rId80" Type="http://schemas.openxmlformats.org/officeDocument/2006/relationships/hyperlink" Target="http://www.uradni-list.si/1/objava.jsp?sop=2011-01-3725" TargetMode="External"/><Relationship Id="rId85" Type="http://schemas.openxmlformats.org/officeDocument/2006/relationships/hyperlink" Target="http://www.uradni-list.si/1/objava.jsp?sop=2015-01-2975" TargetMode="External"/><Relationship Id="rId150" Type="http://schemas.openxmlformats.org/officeDocument/2006/relationships/hyperlink" Target="http://www.uradni-list.si/1/objava.jsp?sop=2010-01-4655" TargetMode="External"/><Relationship Id="rId155" Type="http://schemas.openxmlformats.org/officeDocument/2006/relationships/hyperlink" Target="http://www.uradni-list.si/1/objava.jsp?sop=2017-01-1205" TargetMode="External"/><Relationship Id="rId12" Type="http://schemas.openxmlformats.org/officeDocument/2006/relationships/hyperlink" Target="http://www.uradni-list.si/1/objava.jsp?sop=2011-01-3725" TargetMode="External"/><Relationship Id="rId17" Type="http://schemas.openxmlformats.org/officeDocument/2006/relationships/hyperlink" Target="http://www.uradni-list.si/1/objava.jsp?sop=2015-01-2975" TargetMode="External"/><Relationship Id="rId33" Type="http://schemas.openxmlformats.org/officeDocument/2006/relationships/hyperlink" Target="http://www.uradni-list.si/1/objava.jsp?sop=2009-01-1922" TargetMode="External"/><Relationship Id="rId38" Type="http://schemas.openxmlformats.org/officeDocument/2006/relationships/hyperlink" Target="http://www.uradni-list.si/1/objava.jsp?sop=2013-01-2514" TargetMode="External"/><Relationship Id="rId59" Type="http://schemas.openxmlformats.org/officeDocument/2006/relationships/hyperlink" Target="http://www.uradni-list.si/1/objava.jsp?sop=2014-01-1353" TargetMode="External"/><Relationship Id="rId103" Type="http://schemas.openxmlformats.org/officeDocument/2006/relationships/hyperlink" Target="http://www.uradni-list.si/1/objava.jsp?sop=2019-01-0613" TargetMode="External"/><Relationship Id="rId108" Type="http://schemas.openxmlformats.org/officeDocument/2006/relationships/hyperlink" Target="http://www.uradni-list.si/1/objava.jsp?sop=2012-01-1401" TargetMode="External"/><Relationship Id="rId124" Type="http://schemas.openxmlformats.org/officeDocument/2006/relationships/hyperlink" Target="http://www.uradni-list.si/1/objava.jsp?sop=2014-01-0876" TargetMode="External"/><Relationship Id="rId129" Type="http://schemas.openxmlformats.org/officeDocument/2006/relationships/hyperlink" Target="http://www.uradni-list.si/1/objava.jsp?sop=2006-01-4487" TargetMode="External"/><Relationship Id="rId54" Type="http://schemas.openxmlformats.org/officeDocument/2006/relationships/hyperlink" Target="http://www.uradni-list.si/1/objava.jsp?sop=2011-01-1153" TargetMode="External"/><Relationship Id="rId70" Type="http://schemas.openxmlformats.org/officeDocument/2006/relationships/hyperlink" Target="http://www.uradni-list.si/1/objava.jsp?sop=2015-01-2975" TargetMode="External"/><Relationship Id="rId75" Type="http://schemas.openxmlformats.org/officeDocument/2006/relationships/hyperlink" Target="http://www.uradni-list.si/1/objava.jsp?sop=2009-01-5140" TargetMode="External"/><Relationship Id="rId91" Type="http://schemas.openxmlformats.org/officeDocument/2006/relationships/hyperlink" Target="http://www.uradni-list.si/1/objava.jsp?sop=2008-01-4781" TargetMode="External"/><Relationship Id="rId96" Type="http://schemas.openxmlformats.org/officeDocument/2006/relationships/hyperlink" Target="http://www.uradni-list.si/1/objava.jsp?sop=2012-01-2856" TargetMode="External"/><Relationship Id="rId140" Type="http://schemas.openxmlformats.org/officeDocument/2006/relationships/hyperlink" Target="http://www.uradni-list.si/1/objava.jsp?sop=2013-01-4126" TargetMode="External"/><Relationship Id="rId145" Type="http://schemas.openxmlformats.org/officeDocument/2006/relationships/hyperlink" Target="http://www.uradni-list.si/1/objava.jsp?sop=2009-01-5140" TargetMode="External"/><Relationship Id="rId161" Type="http://schemas.openxmlformats.org/officeDocument/2006/relationships/hyperlink" Target="http://www.uradni-list.si/1/objava.jsp?sop=2019-01-0914"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uradni-list.si/1/objava.jsp?sop=2013-01-2514" TargetMode="External"/><Relationship Id="rId23" Type="http://schemas.openxmlformats.org/officeDocument/2006/relationships/hyperlink" Target="http://www.uradni-list.si/1/objava.jsp?sop=2009-01-5140" TargetMode="External"/><Relationship Id="rId28" Type="http://schemas.openxmlformats.org/officeDocument/2006/relationships/hyperlink" Target="http://www.uradni-list.si/1/objava.jsp?sop=2014-01-3062" TargetMode="External"/><Relationship Id="rId36" Type="http://schemas.openxmlformats.org/officeDocument/2006/relationships/hyperlink" Target="http://www.uradni-list.si/1/objava.jsp?sop=2012-01-2401" TargetMode="External"/><Relationship Id="rId49" Type="http://schemas.openxmlformats.org/officeDocument/2006/relationships/hyperlink" Target="http://www.uradni-list.si/1/objava.jsp?sop=2014-01-1353" TargetMode="External"/><Relationship Id="rId57" Type="http://schemas.openxmlformats.org/officeDocument/2006/relationships/hyperlink" Target="http://www.uradni-list.si/1/objava.jsp?sop=2013-01-1519" TargetMode="External"/><Relationship Id="rId106" Type="http://schemas.openxmlformats.org/officeDocument/2006/relationships/hyperlink" Target="http://www.uradni-list.si/1/objava.jsp?sop=2011-01-1587" TargetMode="External"/><Relationship Id="rId114" Type="http://schemas.openxmlformats.org/officeDocument/2006/relationships/hyperlink" Target="http://www.uradni-list.si/1/objava.jsp?sop=2019-01-0914" TargetMode="External"/><Relationship Id="rId119" Type="http://schemas.openxmlformats.org/officeDocument/2006/relationships/hyperlink" Target="http://www.uradni-list.si/1/objava.jsp?sop=2010-01-0251" TargetMode="External"/><Relationship Id="rId127" Type="http://schemas.openxmlformats.org/officeDocument/2006/relationships/hyperlink" Target="http://www.uradni-list.si/1/objava.jsp?sop=2015-01-4086" TargetMode="External"/><Relationship Id="rId10" Type="http://schemas.openxmlformats.org/officeDocument/2006/relationships/hyperlink" Target="http://www.uradni-list.si/1/objava.jsp?sop=2009-01-1922" TargetMode="External"/><Relationship Id="rId31" Type="http://schemas.openxmlformats.org/officeDocument/2006/relationships/hyperlink" Target="http://www.uradni-list.si/1/objava.jsp?sop=2017-01-0740" TargetMode="External"/><Relationship Id="rId44" Type="http://schemas.openxmlformats.org/officeDocument/2006/relationships/hyperlink" Target="http://www.uradni-list.si/1/objava.jsp?sop=2011-01-1153" TargetMode="External"/><Relationship Id="rId52" Type="http://schemas.openxmlformats.org/officeDocument/2006/relationships/hyperlink" Target="http://www.uradni-list.si/1/objava.jsp?sop=2008-01-1459" TargetMode="External"/><Relationship Id="rId60" Type="http://schemas.openxmlformats.org/officeDocument/2006/relationships/hyperlink" Target="http://www.uradni-list.si/1/objava.jsp?sop=2015-01-2975" TargetMode="External"/><Relationship Id="rId65" Type="http://schemas.openxmlformats.org/officeDocument/2006/relationships/hyperlink" Target="http://www.uradni-list.si/1/objava.jsp?sop=2011-01-3725" TargetMode="External"/><Relationship Id="rId73" Type="http://schemas.openxmlformats.org/officeDocument/2006/relationships/hyperlink" Target="http://www.uradni-list.si/1/objava.jsp?sop=2009-01-1703" TargetMode="External"/><Relationship Id="rId78" Type="http://schemas.openxmlformats.org/officeDocument/2006/relationships/hyperlink" Target="http://www.uradni-list.si/1/objava.jsp?sop=2009-01-1922" TargetMode="External"/><Relationship Id="rId81" Type="http://schemas.openxmlformats.org/officeDocument/2006/relationships/hyperlink" Target="http://www.uradni-list.si/1/objava.jsp?sop=2012-01-2401" TargetMode="External"/><Relationship Id="rId86" Type="http://schemas.openxmlformats.org/officeDocument/2006/relationships/hyperlink" Target="http://www.uradni-list.si/1/objava.jsp?sop=2017-01-1208" TargetMode="External"/><Relationship Id="rId94" Type="http://schemas.openxmlformats.org/officeDocument/2006/relationships/hyperlink" Target="http://www.uradni-list.si/1/objava.jsp?sop=2010-01-2675" TargetMode="External"/><Relationship Id="rId99" Type="http://schemas.openxmlformats.org/officeDocument/2006/relationships/hyperlink" Target="http://www.uradni-list.si/1/objava.jsp?sop=2014-01-0253" TargetMode="External"/><Relationship Id="rId101" Type="http://schemas.openxmlformats.org/officeDocument/2006/relationships/hyperlink" Target="http://www.uradni-list.si/1/objava.jsp?sop=2017-01-0277" TargetMode="External"/><Relationship Id="rId122" Type="http://schemas.openxmlformats.org/officeDocument/2006/relationships/hyperlink" Target="http://www.uradni-list.si/1/objava.jsp?sop=2006-01-2180" TargetMode="External"/><Relationship Id="rId130" Type="http://schemas.openxmlformats.org/officeDocument/2006/relationships/hyperlink" Target="http://www.uradni-list.si/1/objava.jsp?sop=2009-01-4788" TargetMode="External"/><Relationship Id="rId135" Type="http://schemas.openxmlformats.org/officeDocument/2006/relationships/hyperlink" Target="http://www.uradni-list.si/1/objava.jsp?sop=2007-01-4826" TargetMode="External"/><Relationship Id="rId143" Type="http://schemas.openxmlformats.org/officeDocument/2006/relationships/hyperlink" Target="http://www.uradni-list.si/1/objava.jsp?sop=2016-01-1364" TargetMode="External"/><Relationship Id="rId148" Type="http://schemas.openxmlformats.org/officeDocument/2006/relationships/hyperlink" Target="http://www.uradni-list.si/1/objava.jsp?sop=2008-01-1982" TargetMode="External"/><Relationship Id="rId151" Type="http://schemas.openxmlformats.org/officeDocument/2006/relationships/hyperlink" Target="http://www.uradni-list.si/1/objava.jsp?sop=2011-01-1589" TargetMode="External"/><Relationship Id="rId156" Type="http://schemas.openxmlformats.org/officeDocument/2006/relationships/hyperlink" Target="http://www.uradni-list.si/1/objava.jsp?sop=2018-01-0944" TargetMode="External"/><Relationship Id="rId16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uradni-list.si/1/objava.jsp?sop=2008-01-1459" TargetMode="External"/><Relationship Id="rId13" Type="http://schemas.openxmlformats.org/officeDocument/2006/relationships/hyperlink" Target="http://www.uradni-list.si/1/objava.jsp?sop=2012-01-2401" TargetMode="External"/><Relationship Id="rId18" Type="http://schemas.openxmlformats.org/officeDocument/2006/relationships/hyperlink" Target="http://www.uradni-list.si/1/objava.jsp?sop=2017-01-1208" TargetMode="External"/><Relationship Id="rId39" Type="http://schemas.openxmlformats.org/officeDocument/2006/relationships/hyperlink" Target="http://www.uradni-list.si/1/objava.jsp?sop=2014-01-1353" TargetMode="External"/><Relationship Id="rId109" Type="http://schemas.openxmlformats.org/officeDocument/2006/relationships/hyperlink" Target="http://www.uradni-list.si/1/objava.jsp?sop=2012-01-2405" TargetMode="External"/><Relationship Id="rId34" Type="http://schemas.openxmlformats.org/officeDocument/2006/relationships/hyperlink" Target="http://www.uradni-list.si/1/objava.jsp?sop=2011-01-1153" TargetMode="External"/><Relationship Id="rId50" Type="http://schemas.openxmlformats.org/officeDocument/2006/relationships/hyperlink" Target="http://www.uradni-list.si/1/objava.jsp?sop=2015-01-2975" TargetMode="External"/><Relationship Id="rId55" Type="http://schemas.openxmlformats.org/officeDocument/2006/relationships/hyperlink" Target="http://www.uradni-list.si/1/objava.jsp?sop=2011-01-3725" TargetMode="External"/><Relationship Id="rId76" Type="http://schemas.openxmlformats.org/officeDocument/2006/relationships/hyperlink" Target="http://www.uradni-list.si/1/objava.jsp?sop=2014-01-0024" TargetMode="External"/><Relationship Id="rId97" Type="http://schemas.openxmlformats.org/officeDocument/2006/relationships/hyperlink" Target="http://www.uradni-list.si/1/objava.jsp?sop=2013-01-1563" TargetMode="External"/><Relationship Id="rId104" Type="http://schemas.openxmlformats.org/officeDocument/2006/relationships/hyperlink" Target="http://www.uradni-list.si/1/objava.jsp?sop=2019-01-3129" TargetMode="External"/><Relationship Id="rId120" Type="http://schemas.openxmlformats.org/officeDocument/2006/relationships/hyperlink" Target="http://www.uradni-list.si/1/objava.jsp?sop=2013-01-3034" TargetMode="External"/><Relationship Id="rId125" Type="http://schemas.openxmlformats.org/officeDocument/2006/relationships/hyperlink" Target="http://www.uradni-list.si/1/objava.jsp?sop=2014-01-2077" TargetMode="External"/><Relationship Id="rId141" Type="http://schemas.openxmlformats.org/officeDocument/2006/relationships/hyperlink" Target="http://www.uradni-list.si/1/objava.jsp?sop=2014-01-3062" TargetMode="External"/><Relationship Id="rId146" Type="http://schemas.openxmlformats.org/officeDocument/2006/relationships/hyperlink" Target="http://www.uradni-list.si/1/objava.jsp?sop=2014-01-0024" TargetMode="External"/><Relationship Id="rId7" Type="http://schemas.openxmlformats.org/officeDocument/2006/relationships/footnotes" Target="footnotes.xml"/><Relationship Id="rId71" Type="http://schemas.openxmlformats.org/officeDocument/2006/relationships/hyperlink" Target="http://www.uradni-list.si/1/objava.jsp?sop=2017-01-1208" TargetMode="External"/><Relationship Id="rId92" Type="http://schemas.openxmlformats.org/officeDocument/2006/relationships/hyperlink" Target="http://www.uradni-list.si/1/objava.jsp?sop=2009-01-2795" TargetMode="External"/><Relationship Id="rId162"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hyperlink" Target="http://www.uradni-list.si/1/objava.jsp?sop=2014-01-3705" TargetMode="External"/><Relationship Id="rId24" Type="http://schemas.openxmlformats.org/officeDocument/2006/relationships/hyperlink" Target="http://www.uradni-list.si/1/objava.jsp?sop=2014-01-0024" TargetMode="External"/><Relationship Id="rId40" Type="http://schemas.openxmlformats.org/officeDocument/2006/relationships/hyperlink" Target="http://www.uradni-list.si/1/objava.jsp?sop=2015-01-2975" TargetMode="External"/><Relationship Id="rId45" Type="http://schemas.openxmlformats.org/officeDocument/2006/relationships/hyperlink" Target="http://www.uradni-list.si/1/objava.jsp?sop=2011-01-3725" TargetMode="External"/><Relationship Id="rId66" Type="http://schemas.openxmlformats.org/officeDocument/2006/relationships/hyperlink" Target="http://www.uradni-list.si/1/objava.jsp?sop=2012-01-2401" TargetMode="External"/><Relationship Id="rId87" Type="http://schemas.openxmlformats.org/officeDocument/2006/relationships/hyperlink" Target="http://www.uradni-list.si/1/objava.jsp?sop=2008-01-1979" TargetMode="External"/><Relationship Id="rId110" Type="http://schemas.openxmlformats.org/officeDocument/2006/relationships/hyperlink" Target="http://www.uradni-list.si/1/objava.jsp?sop=2013-01-1696" TargetMode="External"/><Relationship Id="rId115" Type="http://schemas.openxmlformats.org/officeDocument/2006/relationships/hyperlink" Target="http://www.uradni-list.si/1/objava.jsp?sop=2006-01-0970" TargetMode="External"/><Relationship Id="rId131" Type="http://schemas.openxmlformats.org/officeDocument/2006/relationships/hyperlink" Target="http://www.uradni-list.si/1/objava.jsp?sop=2010-01-3388" TargetMode="External"/><Relationship Id="rId136" Type="http://schemas.openxmlformats.org/officeDocument/2006/relationships/hyperlink" Target="http://www.uradni-list.si/1/objava.jsp?sop=2016-01-2761" TargetMode="External"/><Relationship Id="rId157" Type="http://schemas.openxmlformats.org/officeDocument/2006/relationships/hyperlink" Target="http://www.uradni-list.si/1/objava.jsp?sop=2019-01-0613" TargetMode="External"/><Relationship Id="rId61" Type="http://schemas.openxmlformats.org/officeDocument/2006/relationships/hyperlink" Target="http://www.uradni-list.si/1/objava.jsp?sop=2017-01-1208" TargetMode="External"/><Relationship Id="rId82" Type="http://schemas.openxmlformats.org/officeDocument/2006/relationships/hyperlink" Target="http://www.uradni-list.si/1/objava.jsp?sop=2013-01-1519" TargetMode="External"/><Relationship Id="rId152" Type="http://schemas.openxmlformats.org/officeDocument/2006/relationships/hyperlink" Target="http://www.uradni-list.si/1/objava.jsp?sop=2012-01-2849" TargetMode="External"/><Relationship Id="rId19" Type="http://schemas.openxmlformats.org/officeDocument/2006/relationships/hyperlink" Target="http://www.uradni-list.si/1/objava.jsp?sop=2017-01-1208" TargetMode="External"/><Relationship Id="rId14" Type="http://schemas.openxmlformats.org/officeDocument/2006/relationships/hyperlink" Target="http://www.uradni-list.si/1/objava.jsp?sop=2013-01-1519" TargetMode="External"/><Relationship Id="rId30" Type="http://schemas.openxmlformats.org/officeDocument/2006/relationships/hyperlink" Target="http://www.uradni-list.si/1/objava.jsp?sop=2016-01-1364" TargetMode="External"/><Relationship Id="rId35" Type="http://schemas.openxmlformats.org/officeDocument/2006/relationships/hyperlink" Target="http://www.uradni-list.si/1/objava.jsp?sop=2011-01-3725" TargetMode="External"/><Relationship Id="rId56" Type="http://schemas.openxmlformats.org/officeDocument/2006/relationships/hyperlink" Target="http://www.uradni-list.si/1/objava.jsp?sop=2012-01-2401" TargetMode="External"/><Relationship Id="rId77" Type="http://schemas.openxmlformats.org/officeDocument/2006/relationships/hyperlink" Target="http://www.uradni-list.si/1/objava.jsp?sop=2008-01-1459" TargetMode="External"/><Relationship Id="rId100" Type="http://schemas.openxmlformats.org/officeDocument/2006/relationships/hyperlink" Target="http://www.uradni-list.si/1/objava.jsp?sop=2015-01-1976" TargetMode="External"/><Relationship Id="rId105" Type="http://schemas.openxmlformats.org/officeDocument/2006/relationships/hyperlink" Target="http://www.uradni-list.si/1/objava.jsp?sop=2009-01-3036" TargetMode="External"/><Relationship Id="rId126" Type="http://schemas.openxmlformats.org/officeDocument/2006/relationships/hyperlink" Target="http://www.uradni-list.si/1/objava.jsp?sop=2015-01-0728" TargetMode="External"/><Relationship Id="rId147" Type="http://schemas.openxmlformats.org/officeDocument/2006/relationships/hyperlink" Target="http://www.uradni-list.si/1/objava.jsp?sop=2007-01-4686" TargetMode="External"/><Relationship Id="rId8" Type="http://schemas.openxmlformats.org/officeDocument/2006/relationships/endnotes" Target="endnotes.xml"/><Relationship Id="rId51" Type="http://schemas.openxmlformats.org/officeDocument/2006/relationships/hyperlink" Target="http://www.uradni-list.si/1/objava.jsp?sop=2017-01-1208" TargetMode="External"/><Relationship Id="rId72" Type="http://schemas.openxmlformats.org/officeDocument/2006/relationships/hyperlink" Target="http://www.uradni-list.si/1/objava.jsp?sop=2013-01-3678" TargetMode="External"/><Relationship Id="rId93" Type="http://schemas.openxmlformats.org/officeDocument/2006/relationships/hyperlink" Target="http://www.uradni-list.si/1/objava.jsp?sop=2010-01-0481" TargetMode="External"/><Relationship Id="rId98" Type="http://schemas.openxmlformats.org/officeDocument/2006/relationships/hyperlink" Target="http://www.uradni-list.si/1/objava.jsp?sop=2013-01-3341" TargetMode="External"/><Relationship Id="rId121" Type="http://schemas.openxmlformats.org/officeDocument/2006/relationships/hyperlink" Target="http://www.uradni-list.si/1/objava.jsp?sop=2007-01-4690" TargetMode="External"/><Relationship Id="rId142" Type="http://schemas.openxmlformats.org/officeDocument/2006/relationships/hyperlink" Target="http://www.uradni-list.si/1/objava.jsp?sop=2014-01-3705" TargetMode="External"/><Relationship Id="rId163" Type="http://schemas.openxmlformats.org/officeDocument/2006/relationships/footer" Target="footer1.xml"/><Relationship Id="rId3" Type="http://schemas.openxmlformats.org/officeDocument/2006/relationships/styles" Target="styles.xml"/><Relationship Id="rId25" Type="http://schemas.openxmlformats.org/officeDocument/2006/relationships/hyperlink" Target="http://www.uradni-list.si/1/objava.jsp?sop=2011-01-1376" TargetMode="External"/><Relationship Id="rId46" Type="http://schemas.openxmlformats.org/officeDocument/2006/relationships/hyperlink" Target="http://www.uradni-list.si/1/objava.jsp?sop=2012-01-2401" TargetMode="External"/><Relationship Id="rId67" Type="http://schemas.openxmlformats.org/officeDocument/2006/relationships/hyperlink" Target="http://www.uradni-list.si/1/objava.jsp?sop=2013-01-1519" TargetMode="External"/><Relationship Id="rId116" Type="http://schemas.openxmlformats.org/officeDocument/2006/relationships/hyperlink" Target="http://www.uradni-list.si/1/objava.jsp?sop=2006-01-4487" TargetMode="External"/><Relationship Id="rId137" Type="http://schemas.openxmlformats.org/officeDocument/2006/relationships/hyperlink" Target="http://www.uradni-list.si/1/objava.jsp?sop=2018-01-0865" TargetMode="External"/><Relationship Id="rId158" Type="http://schemas.openxmlformats.org/officeDocument/2006/relationships/hyperlink" Target="http://www.uradni-list.si/1/objava.jsp?sop=2008-01-2339" TargetMode="External"/><Relationship Id="rId20" Type="http://schemas.openxmlformats.org/officeDocument/2006/relationships/hyperlink" Target="http://www.uradni-list.si/1/objava.jsp?sop=2013-01-3678" TargetMode="External"/><Relationship Id="rId41" Type="http://schemas.openxmlformats.org/officeDocument/2006/relationships/hyperlink" Target="http://www.uradni-list.si/1/objava.jsp?sop=2017-01-1208" TargetMode="External"/><Relationship Id="rId62" Type="http://schemas.openxmlformats.org/officeDocument/2006/relationships/hyperlink" Target="http://www.uradni-list.si/1/objava.jsp?sop=2008-01-1459" TargetMode="External"/><Relationship Id="rId83" Type="http://schemas.openxmlformats.org/officeDocument/2006/relationships/hyperlink" Target="http://www.uradni-list.si/1/objava.jsp?sop=2013-01-2514" TargetMode="External"/><Relationship Id="rId88" Type="http://schemas.openxmlformats.org/officeDocument/2006/relationships/hyperlink" Target="http://www.uradni-list.si/1/objava.jsp?sop=2007-01-3965" TargetMode="External"/><Relationship Id="rId111" Type="http://schemas.openxmlformats.org/officeDocument/2006/relationships/hyperlink" Target="http://www.uradni-list.si/1/objava.jsp?sop=2013-01-3035" TargetMode="External"/><Relationship Id="rId132" Type="http://schemas.openxmlformats.org/officeDocument/2006/relationships/hyperlink" Target="http://www.uradni-list.si/1/objava.jsp?sop=2011-01-4210" TargetMode="External"/><Relationship Id="rId153" Type="http://schemas.openxmlformats.org/officeDocument/2006/relationships/hyperlink" Target="http://www.uradni-list.si/1/objava.jsp?sop=2013-01-2514"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aztn.hr/trzisno-natjecanje/29/zakonodavni-okvir-rh/" TargetMode="External"/><Relationship Id="rId1" Type="http://schemas.openxmlformats.org/officeDocument/2006/relationships/hyperlink" Target="http://ec.europa.eu/about/index_en.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Pipan\Namizje\Template%20NPB-SVZ%20(v.3).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62E2CBA-497C-4D05-80DF-5198D5AD3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NPB-SVZ (v.3)</Template>
  <TotalTime>25</TotalTime>
  <Pages>159</Pages>
  <Words>87099</Words>
  <Characters>496467</Characters>
  <Application>Microsoft Office Word</Application>
  <DocSecurity>0</DocSecurity>
  <Lines>4137</Lines>
  <Paragraphs>1164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Company>Hewlett-Packard Company</Company>
  <LinksUpToDate>false</LinksUpToDate>
  <CharactersWithSpaces>582402</CharactersWithSpaces>
  <SharedDoc>false</SharedDoc>
  <HLinks>
    <vt:vector size="18" baseType="variant">
      <vt:variant>
        <vt:i4>7798825</vt:i4>
      </vt:variant>
      <vt:variant>
        <vt:i4>6</vt:i4>
      </vt:variant>
      <vt:variant>
        <vt:i4>0</vt:i4>
      </vt:variant>
      <vt:variant>
        <vt:i4>5</vt:i4>
      </vt:variant>
      <vt:variant>
        <vt:lpwstr>http://www.uradni-list.si/1/objava.jsp?sop=2018-01-1907</vt:lpwstr>
      </vt:variant>
      <vt:variant>
        <vt:lpwstr/>
      </vt:variant>
      <vt:variant>
        <vt:i4>8192047</vt:i4>
      </vt:variant>
      <vt:variant>
        <vt:i4>3</vt:i4>
      </vt:variant>
      <vt:variant>
        <vt:i4>0</vt:i4>
      </vt:variant>
      <vt:variant>
        <vt:i4>5</vt:i4>
      </vt:variant>
      <vt:variant>
        <vt:lpwstr>http://www.uradni-list.si/1/objava.jsp?sop=2012-01-2591</vt:lpwstr>
      </vt:variant>
      <vt:variant>
        <vt:lpwstr/>
      </vt:variant>
      <vt:variant>
        <vt:i4>8323392</vt:i4>
      </vt:variant>
      <vt:variant>
        <vt:i4>0</vt:i4>
      </vt:variant>
      <vt:variant>
        <vt:i4>0</vt:i4>
      </vt:variant>
      <vt:variant>
        <vt:i4>5</vt:i4>
      </vt:variant>
      <vt:variant>
        <vt:lpwstr>http://www.uradni-list.si/1/objava.jsp?urlurid=20132514</vt:lpwstr>
      </vt:variant>
      <vt:variant>
        <vt:lpwstr>48. člen</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creator>usr1</dc:creator>
  <cp:lastModifiedBy>MGRT</cp:lastModifiedBy>
  <cp:revision>10</cp:revision>
  <cp:lastPrinted>2020-08-24T06:14:00Z</cp:lastPrinted>
  <dcterms:created xsi:type="dcterms:W3CDTF">2021-01-25T07:56:00Z</dcterms:created>
  <dcterms:modified xsi:type="dcterms:W3CDTF">2021-02-03T07:07:00Z</dcterms:modified>
</cp:coreProperties>
</file>