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69B" w:rsidRDefault="0056484E" w:rsidP="008E414B">
      <w:pPr>
        <w:pStyle w:val="datumtevilka"/>
        <w:jc w:val="both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34B" w:rsidRDefault="00AA46BB" w:rsidP="00D6634B">
                            <w:r>
                              <w:t>MINISTRSTVA</w:t>
                            </w:r>
                          </w:p>
                          <w:p w:rsidR="00AA46BB" w:rsidRDefault="00AA46BB" w:rsidP="00D6634B"/>
                          <w:p w:rsidR="00AA46BB" w:rsidRPr="003E1C74" w:rsidRDefault="00AA46BB" w:rsidP="00D6634B">
                            <w:r>
                              <w:t>VLADNE SLUŽBE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Zkpo08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D6634B" w:rsidRDefault="00AA46BB" w:rsidP="00D6634B">
                      <w:r>
                        <w:t>MINISTRSTVA</w:t>
                      </w:r>
                    </w:p>
                    <w:p w:rsidR="00AA46BB" w:rsidRDefault="00AA46BB" w:rsidP="00D6634B"/>
                    <w:p w:rsidR="00AA46BB" w:rsidRPr="003E1C74" w:rsidRDefault="00AA46BB" w:rsidP="00D6634B">
                      <w:r>
                        <w:t>VLADNE SLUŽBE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D6634B" w:rsidRPr="00202A77">
        <w:t xml:space="preserve">Številka: </w:t>
      </w:r>
      <w:r w:rsidR="00D6634B" w:rsidRPr="00202A77">
        <w:tab/>
      </w:r>
      <w:r w:rsidR="00AA46BB" w:rsidRPr="00AA46BB">
        <w:t>0070-</w:t>
      </w:r>
      <w:r w:rsidR="00FF069B">
        <w:t>9</w:t>
      </w:r>
      <w:r w:rsidR="00AA46BB" w:rsidRPr="00AA46BB">
        <w:t>/20</w:t>
      </w:r>
      <w:r w:rsidR="00FF069B">
        <w:t>20</w:t>
      </w:r>
      <w:r w:rsidR="00B32E8F">
        <w:t>/</w:t>
      </w:r>
      <w:r w:rsidR="008D7B64">
        <w:t>3</w:t>
      </w:r>
      <w:r w:rsidR="00613FAE">
        <w:t>7</w:t>
      </w:r>
    </w:p>
    <w:p w:rsidR="00D6634B" w:rsidRPr="00202A77" w:rsidRDefault="00D6634B" w:rsidP="008E414B">
      <w:pPr>
        <w:pStyle w:val="datumtevilka"/>
        <w:jc w:val="both"/>
      </w:pPr>
      <w:r w:rsidRPr="00202A77">
        <w:t xml:space="preserve">Datum: </w:t>
      </w:r>
      <w:r w:rsidRPr="00202A77">
        <w:tab/>
      </w:r>
      <w:r w:rsidR="003C47F7">
        <w:t>3</w:t>
      </w:r>
      <w:r w:rsidR="00AA46BB">
        <w:t xml:space="preserve">. </w:t>
      </w:r>
      <w:r w:rsidR="003C47F7">
        <w:t>11</w:t>
      </w:r>
      <w:r w:rsidR="00AA46BB">
        <w:t>. 2020</w:t>
      </w:r>
      <w:r w:rsidRPr="00202A77">
        <w:t xml:space="preserve"> </w:t>
      </w:r>
    </w:p>
    <w:p w:rsidR="00D6634B" w:rsidRPr="00202A77" w:rsidRDefault="00D6634B" w:rsidP="008E414B">
      <w:pPr>
        <w:jc w:val="both"/>
      </w:pPr>
    </w:p>
    <w:p w:rsidR="00AA46BB" w:rsidRPr="00202A77" w:rsidRDefault="00D6634B" w:rsidP="008E414B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AA46BB">
        <w:rPr>
          <w:lang w:val="sl-SI"/>
        </w:rPr>
        <w:t xml:space="preserve">Vladno gradivo: </w:t>
      </w:r>
      <w:r w:rsidR="00AA46BB" w:rsidRPr="00AA46BB">
        <w:rPr>
          <w:lang w:val="sl-SI"/>
        </w:rPr>
        <w:t xml:space="preserve">Predlog Zakona o spremembah in dopolnitvah Zakona o </w:t>
      </w:r>
      <w:r w:rsidR="00556B29">
        <w:rPr>
          <w:lang w:val="sl-SI"/>
        </w:rPr>
        <w:t xml:space="preserve">avdiovizualnih medijskih storitvah </w:t>
      </w:r>
      <w:r w:rsidR="00AA46BB" w:rsidRPr="00AA46BB">
        <w:rPr>
          <w:lang w:val="sl-SI"/>
        </w:rPr>
        <w:t>(EVA 2019-3340-00</w:t>
      </w:r>
      <w:r w:rsidR="00556B29">
        <w:rPr>
          <w:lang w:val="sl-SI"/>
        </w:rPr>
        <w:t>16</w:t>
      </w:r>
      <w:r w:rsidR="00AA46BB" w:rsidRPr="00AA46BB">
        <w:rPr>
          <w:lang w:val="sl-SI"/>
        </w:rPr>
        <w:t>)</w:t>
      </w:r>
      <w:r w:rsidR="00AA46BB">
        <w:rPr>
          <w:lang w:val="sl-SI"/>
        </w:rPr>
        <w:t xml:space="preserve"> – medresorsko usklajevanje</w:t>
      </w:r>
    </w:p>
    <w:p w:rsidR="00D6634B" w:rsidRDefault="00D6634B" w:rsidP="00D6634B"/>
    <w:p w:rsidR="00AA46BB" w:rsidRPr="00202A77" w:rsidRDefault="00AA46BB" w:rsidP="00D6634B"/>
    <w:p w:rsidR="00AA46BB" w:rsidRPr="00F66DEB" w:rsidRDefault="00AA46BB" w:rsidP="00AA46BB">
      <w:pPr>
        <w:spacing w:line="240" w:lineRule="auto"/>
        <w:jc w:val="both"/>
        <w:rPr>
          <w:rFonts w:cs="Arial"/>
          <w:szCs w:val="20"/>
        </w:rPr>
      </w:pPr>
      <w:r w:rsidRPr="00F66DEB">
        <w:rPr>
          <w:rFonts w:cs="Arial"/>
          <w:szCs w:val="20"/>
        </w:rPr>
        <w:t>Spoštovani,</w:t>
      </w:r>
    </w:p>
    <w:p w:rsidR="00AA46BB" w:rsidRPr="00F66DEB" w:rsidRDefault="00AA46BB" w:rsidP="00AA46BB">
      <w:pPr>
        <w:spacing w:line="240" w:lineRule="auto"/>
        <w:jc w:val="both"/>
        <w:rPr>
          <w:rFonts w:cs="Arial"/>
          <w:szCs w:val="20"/>
        </w:rPr>
      </w:pPr>
    </w:p>
    <w:p w:rsidR="00AA46BB" w:rsidRDefault="00564978" w:rsidP="00AA46BB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28. 10. 2020 smo vam </w:t>
      </w:r>
      <w:r w:rsidR="00AA46BB">
        <w:rPr>
          <w:rFonts w:cs="Arial"/>
          <w:szCs w:val="20"/>
        </w:rPr>
        <w:t xml:space="preserve">v medresorsko usklajevanje </w:t>
      </w:r>
      <w:r>
        <w:rPr>
          <w:rFonts w:cs="Arial"/>
          <w:szCs w:val="20"/>
        </w:rPr>
        <w:t xml:space="preserve">poslali </w:t>
      </w:r>
      <w:r w:rsidR="00AA46BB">
        <w:rPr>
          <w:rFonts w:cs="Arial"/>
          <w:szCs w:val="20"/>
        </w:rPr>
        <w:t>p</w:t>
      </w:r>
      <w:r w:rsidR="00AA46BB" w:rsidRPr="006760E6">
        <w:rPr>
          <w:rFonts w:cs="Arial"/>
          <w:szCs w:val="20"/>
        </w:rPr>
        <w:t xml:space="preserve">redlog </w:t>
      </w:r>
      <w:r w:rsidR="00AA46BB" w:rsidRPr="00AA46BB">
        <w:rPr>
          <w:rFonts w:cs="Arial"/>
          <w:szCs w:val="20"/>
        </w:rPr>
        <w:t xml:space="preserve">Zakona o spremembah in dopolnitvah </w:t>
      </w:r>
      <w:r w:rsidR="00FF069B">
        <w:t xml:space="preserve">avdiovizualnih medijskih storitvah </w:t>
      </w:r>
      <w:r w:rsidR="00FF069B" w:rsidRPr="00AA46BB">
        <w:t>(EVA 2019-3340-00</w:t>
      </w:r>
      <w:r w:rsidR="00FF069B">
        <w:t>16</w:t>
      </w:r>
      <w:r w:rsidR="00FF069B" w:rsidRPr="00AA46BB">
        <w:t>)</w:t>
      </w:r>
      <w:r w:rsidR="00AA46BB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Opozorjeni smo bili, da je rok za podajo pripomb na tako kompleksno gradivo prekratek, zato ga podaljšujemo. Glede na to, da s prenosom evropske direktive zamujamo, vas vseeno naprošamo, da pripombe podate kar se da hitro oziroma najkasneje do ponedeljka 9. 11. do 10h.</w:t>
      </w:r>
    </w:p>
    <w:p w:rsidR="00564978" w:rsidRDefault="00564978" w:rsidP="00AA46BB">
      <w:pPr>
        <w:spacing w:line="240" w:lineRule="auto"/>
        <w:jc w:val="both"/>
        <w:rPr>
          <w:rFonts w:cs="Arial"/>
          <w:szCs w:val="20"/>
        </w:rPr>
      </w:pPr>
    </w:p>
    <w:p w:rsidR="00564978" w:rsidRPr="00F66DEB" w:rsidRDefault="00564978" w:rsidP="00AA46BB">
      <w:pPr>
        <w:spacing w:line="240" w:lineRule="auto"/>
        <w:jc w:val="both"/>
        <w:rPr>
          <w:rFonts w:cs="Arial"/>
          <w:szCs w:val="20"/>
        </w:rPr>
      </w:pPr>
    </w:p>
    <w:p w:rsidR="00D6634B" w:rsidRPr="00AA46BB" w:rsidRDefault="00AA46BB" w:rsidP="00AA46BB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 spoštovanjem</w:t>
      </w:r>
      <w:r w:rsidRPr="00F66DEB">
        <w:rPr>
          <w:rFonts w:cs="Arial"/>
          <w:szCs w:val="20"/>
        </w:rPr>
        <w:t>,</w:t>
      </w:r>
    </w:p>
    <w:p w:rsidR="00AA46BB" w:rsidRPr="00202A77" w:rsidRDefault="00AA46BB" w:rsidP="00D6634B"/>
    <w:p w:rsidR="00D6634B" w:rsidRPr="00202A77" w:rsidRDefault="00D6634B" w:rsidP="00D6634B">
      <w:pPr>
        <w:pStyle w:val="podpisi"/>
        <w:rPr>
          <w:lang w:val="sl-SI"/>
        </w:rPr>
      </w:pPr>
    </w:p>
    <w:p w:rsidR="00FF069B" w:rsidRDefault="00D8756B" w:rsidP="00D6634B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6634B" w:rsidRPr="006519CB">
        <w:rPr>
          <w:lang w:val="sl-SI"/>
        </w:rPr>
        <w:tab/>
      </w:r>
      <w:r w:rsidR="00AA46BB">
        <w:rPr>
          <w:lang w:val="sl-SI"/>
        </w:rPr>
        <w:t>dr. Vasko Simoniti</w:t>
      </w:r>
    </w:p>
    <w:p w:rsidR="00D6634B" w:rsidRPr="006519CB" w:rsidRDefault="00D6634B" w:rsidP="00D6634B">
      <w:pPr>
        <w:pStyle w:val="podpisi"/>
        <w:rPr>
          <w:lang w:val="sl-SI"/>
        </w:rPr>
      </w:pPr>
      <w:r w:rsidRPr="006519C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  <w:t xml:space="preserve">        </w:t>
      </w:r>
      <w:r w:rsidR="00AA46BB">
        <w:rPr>
          <w:lang w:val="sl-SI"/>
        </w:rPr>
        <w:t>minister</w:t>
      </w:r>
    </w:p>
    <w:p w:rsidR="00326571" w:rsidRDefault="00326571"/>
    <w:p w:rsidR="00AA46BB" w:rsidRDefault="00AA46BB"/>
    <w:p w:rsidR="00AA46BB" w:rsidRDefault="00AA46BB"/>
    <w:p w:rsidR="00AA46BB" w:rsidRDefault="00AA46BB"/>
    <w:p w:rsidR="00AA46BB" w:rsidRDefault="00AA46BB"/>
    <w:p w:rsidR="00AA46BB" w:rsidRDefault="00AA46BB"/>
    <w:p w:rsidR="00D8756B" w:rsidRDefault="00D8756B"/>
    <w:p w:rsidR="00D8756B" w:rsidRDefault="00D8756B"/>
    <w:p w:rsidR="00D8756B" w:rsidRDefault="00D8756B"/>
    <w:p w:rsidR="00AA46BB" w:rsidRDefault="00AA46BB" w:rsidP="008E414B">
      <w:pPr>
        <w:jc w:val="both"/>
      </w:pPr>
      <w:r>
        <w:t>Poslati – elektronsko:</w:t>
      </w:r>
    </w:p>
    <w:p w:rsidR="00AA46BB" w:rsidRDefault="00AA46BB" w:rsidP="008E414B">
      <w:pPr>
        <w:jc w:val="both"/>
      </w:pPr>
      <w:r>
        <w:t>- ministrstvom</w:t>
      </w:r>
    </w:p>
    <w:p w:rsidR="00AA46BB" w:rsidRDefault="00AA46BB" w:rsidP="008E414B">
      <w:pPr>
        <w:jc w:val="both"/>
      </w:pPr>
      <w:r>
        <w:t>- vladnim službam</w:t>
      </w:r>
    </w:p>
    <w:p w:rsidR="00D8756B" w:rsidRDefault="00D8756B" w:rsidP="00D8756B">
      <w:pPr>
        <w:jc w:val="both"/>
      </w:pPr>
      <w:r>
        <w:t>- AKOS</w:t>
      </w:r>
      <w:bookmarkStart w:id="0" w:name="_GoBack"/>
      <w:bookmarkEnd w:id="0"/>
    </w:p>
    <w:sectPr w:rsidR="00D8756B" w:rsidSect="00341EBE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0B6" w:rsidRDefault="00EB20B6">
      <w:pPr>
        <w:spacing w:line="240" w:lineRule="auto"/>
      </w:pPr>
      <w:r>
        <w:separator/>
      </w:r>
    </w:p>
  </w:endnote>
  <w:endnote w:type="continuationSeparator" w:id="0">
    <w:p w:rsidR="00EB20B6" w:rsidRDefault="00EB2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41EBE" w:rsidRDefault="00341EBE" w:rsidP="00341EB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56484E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341EBE" w:rsidRDefault="00341EBE" w:rsidP="00341EB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0B6" w:rsidRDefault="00EB20B6">
      <w:pPr>
        <w:spacing w:line="240" w:lineRule="auto"/>
      </w:pPr>
      <w:r>
        <w:separator/>
      </w:r>
    </w:p>
  </w:footnote>
  <w:footnote w:type="continuationSeparator" w:id="0">
    <w:p w:rsidR="00EB20B6" w:rsidRDefault="00EB2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Pr="00110CBD" w:rsidRDefault="00341EBE" w:rsidP="00341E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341EBE" w:rsidRPr="008F3500">
      <w:trPr>
        <w:cantSplit/>
        <w:trHeight w:hRule="exact" w:val="847"/>
      </w:trPr>
      <w:tc>
        <w:tcPr>
          <w:tcW w:w="567" w:type="dxa"/>
        </w:tcPr>
        <w:p w:rsidR="00341EBE" w:rsidRPr="008F3500" w:rsidRDefault="0056484E" w:rsidP="00341EB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4FC58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CbkQslIQIAADo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E9134F" w:rsidRPr="00562610" w:rsidRDefault="0056484E" w:rsidP="00E9134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5" name="Slika 5" descr="0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3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134F" w:rsidRPr="00562610">
      <w:rPr>
        <w:rFonts w:cs="Arial"/>
        <w:sz w:val="16"/>
      </w:rPr>
      <w:t>Maistrova ulica 10, 1000 Ljubljana</w:t>
    </w:r>
    <w:r w:rsidR="00E9134F" w:rsidRPr="00562610">
      <w:rPr>
        <w:rFonts w:cs="Arial"/>
        <w:sz w:val="16"/>
      </w:rPr>
      <w:tab/>
      <w:t>T: 01 369 59 00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 xml:space="preserve">F: 01 369 59 01 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>E: gp.mk@gov.si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</w:r>
    <w:r w:rsidR="00437358" w:rsidRPr="00562610">
      <w:rPr>
        <w:rFonts w:cs="Arial"/>
        <w:sz w:val="16"/>
      </w:rPr>
      <w:t>www.mk.gov.si</w:t>
    </w:r>
  </w:p>
  <w:p w:rsidR="00341EBE" w:rsidRPr="00562610" w:rsidRDefault="00341EBE" w:rsidP="00341E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659C3"/>
    <w:multiLevelType w:val="hybridMultilevel"/>
    <w:tmpl w:val="8342F8E4"/>
    <w:lvl w:ilvl="0" w:tplc="3D0EAD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B6"/>
    <w:rsid w:val="0000165D"/>
    <w:rsid w:val="0002220F"/>
    <w:rsid w:val="00204E11"/>
    <w:rsid w:val="002520B5"/>
    <w:rsid w:val="002A3C75"/>
    <w:rsid w:val="00326571"/>
    <w:rsid w:val="00341EBE"/>
    <w:rsid w:val="003C47F7"/>
    <w:rsid w:val="00437358"/>
    <w:rsid w:val="0054513A"/>
    <w:rsid w:val="00556B29"/>
    <w:rsid w:val="00562610"/>
    <w:rsid w:val="0056484E"/>
    <w:rsid w:val="00564978"/>
    <w:rsid w:val="005F1C7D"/>
    <w:rsid w:val="00613FAE"/>
    <w:rsid w:val="006519CB"/>
    <w:rsid w:val="00716457"/>
    <w:rsid w:val="007E3CD3"/>
    <w:rsid w:val="008157E1"/>
    <w:rsid w:val="00845687"/>
    <w:rsid w:val="008D7B64"/>
    <w:rsid w:val="008E414B"/>
    <w:rsid w:val="008E6322"/>
    <w:rsid w:val="008F08EB"/>
    <w:rsid w:val="00996270"/>
    <w:rsid w:val="009B0C60"/>
    <w:rsid w:val="00A01295"/>
    <w:rsid w:val="00AA46BB"/>
    <w:rsid w:val="00B32E8F"/>
    <w:rsid w:val="00B8533B"/>
    <w:rsid w:val="00D21129"/>
    <w:rsid w:val="00D6634B"/>
    <w:rsid w:val="00D706FD"/>
    <w:rsid w:val="00D8756B"/>
    <w:rsid w:val="00D878CC"/>
    <w:rsid w:val="00DA4FE6"/>
    <w:rsid w:val="00E07CBE"/>
    <w:rsid w:val="00E7704D"/>
    <w:rsid w:val="00E8077D"/>
    <w:rsid w:val="00E9134F"/>
    <w:rsid w:val="00EB20B6"/>
    <w:rsid w:val="00F25B0E"/>
    <w:rsid w:val="00FB4C82"/>
    <w:rsid w:val="00FC18C8"/>
    <w:rsid w:val="00FC3D4A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E28D82E-3F10-4C8E-BC12-793F9AFD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D6634B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6634B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D6634B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semiHidden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D6634B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6634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D6634B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D6634B"/>
  </w:style>
  <w:style w:type="paragraph" w:styleId="Odstavekseznama">
    <w:name w:val="List Paragraph"/>
    <w:basedOn w:val="Navaden"/>
    <w:uiPriority w:val="34"/>
    <w:qFormat/>
    <w:rsid w:val="00D87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K\Predloge\MK\dopis%20MK%20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MK slo</Template>
  <TotalTime>10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Jezovšek</dc:creator>
  <cp:lastModifiedBy>Luka Nabergoj</cp:lastModifiedBy>
  <cp:revision>5</cp:revision>
  <dcterms:created xsi:type="dcterms:W3CDTF">2020-11-03T09:22:00Z</dcterms:created>
  <dcterms:modified xsi:type="dcterms:W3CDTF">2020-11-03T14:55:00Z</dcterms:modified>
</cp:coreProperties>
</file>