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69B" w:rsidRDefault="0056484E" w:rsidP="008E414B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34B" w:rsidRDefault="00AA46BB" w:rsidP="00D6634B">
                            <w:r>
                              <w:t>MINISTRSTVA</w:t>
                            </w:r>
                          </w:p>
                          <w:p w:rsidR="00AA46BB" w:rsidRDefault="00AA46BB" w:rsidP="00D6634B"/>
                          <w:p w:rsidR="00AA46BB" w:rsidRPr="003E1C74" w:rsidRDefault="00AA46BB" w:rsidP="00D6634B">
                            <w:r>
                              <w:t>VLADNE SLUŽBE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Zkpo08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6634B" w:rsidRDefault="00AA46BB" w:rsidP="00D6634B">
                      <w:r>
                        <w:t>MINISTRSTVA</w:t>
                      </w:r>
                    </w:p>
                    <w:p w:rsidR="00AA46BB" w:rsidRDefault="00AA46BB" w:rsidP="00D6634B"/>
                    <w:p w:rsidR="00AA46BB" w:rsidRPr="003E1C74" w:rsidRDefault="00AA46BB" w:rsidP="00D6634B">
                      <w:r>
                        <w:t>VLADNE SLUŽBE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AA46BB" w:rsidRPr="00AA46BB">
        <w:t>0070-</w:t>
      </w:r>
      <w:r w:rsidR="00FF069B">
        <w:t>9</w:t>
      </w:r>
      <w:r w:rsidR="00AA46BB" w:rsidRPr="00AA46BB">
        <w:t>/20</w:t>
      </w:r>
      <w:r w:rsidR="00FF069B">
        <w:t>20</w:t>
      </w:r>
      <w:r w:rsidR="00B32E8F">
        <w:t>/</w:t>
      </w:r>
      <w:r w:rsidR="008D7B64">
        <w:t>3</w:t>
      </w:r>
      <w:r w:rsidR="00FF069B">
        <w:t>4</w:t>
      </w:r>
    </w:p>
    <w:p w:rsidR="00D6634B" w:rsidRPr="00202A77" w:rsidRDefault="00D6634B" w:rsidP="008E414B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54513A">
        <w:t>27</w:t>
      </w:r>
      <w:r w:rsidR="00AA46BB">
        <w:t xml:space="preserve">. </w:t>
      </w:r>
      <w:r w:rsidR="008D7B64">
        <w:t>10</w:t>
      </w:r>
      <w:r w:rsidR="00AA46BB">
        <w:t>. 2020</w:t>
      </w:r>
      <w:r w:rsidRPr="00202A77">
        <w:t xml:space="preserve"> </w:t>
      </w:r>
    </w:p>
    <w:p w:rsidR="00D6634B" w:rsidRPr="00202A77" w:rsidRDefault="00D6634B" w:rsidP="008E414B">
      <w:pPr>
        <w:jc w:val="both"/>
      </w:pPr>
    </w:p>
    <w:p w:rsidR="00AA46BB" w:rsidRPr="00202A77" w:rsidRDefault="00D6634B" w:rsidP="008E414B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AA46BB">
        <w:rPr>
          <w:lang w:val="sl-SI"/>
        </w:rPr>
        <w:t xml:space="preserve">Vladno gradivo: </w:t>
      </w:r>
      <w:r w:rsidR="00AA46BB" w:rsidRPr="00AA46BB">
        <w:rPr>
          <w:lang w:val="sl-SI"/>
        </w:rPr>
        <w:t xml:space="preserve">Predlog Zakona o spremembah in dopolnitvah Zakona o </w:t>
      </w:r>
      <w:r w:rsidR="00556B29">
        <w:rPr>
          <w:lang w:val="sl-SI"/>
        </w:rPr>
        <w:t xml:space="preserve">avdiovizualnih medijskih storitvah </w:t>
      </w:r>
      <w:r w:rsidR="00AA46BB" w:rsidRPr="00AA46BB">
        <w:rPr>
          <w:lang w:val="sl-SI"/>
        </w:rPr>
        <w:t>(EVA 2019-3340-00</w:t>
      </w:r>
      <w:r w:rsidR="00556B29">
        <w:rPr>
          <w:lang w:val="sl-SI"/>
        </w:rPr>
        <w:t>16</w:t>
      </w:r>
      <w:r w:rsidR="00AA46BB" w:rsidRPr="00AA46BB">
        <w:rPr>
          <w:lang w:val="sl-SI"/>
        </w:rPr>
        <w:t>)</w:t>
      </w:r>
      <w:r w:rsidR="00AA46BB">
        <w:rPr>
          <w:lang w:val="sl-SI"/>
        </w:rPr>
        <w:t xml:space="preserve"> – medresorsko usklajevanje</w:t>
      </w:r>
    </w:p>
    <w:p w:rsidR="00D6634B" w:rsidRDefault="00D6634B" w:rsidP="00D6634B"/>
    <w:p w:rsidR="00AA46BB" w:rsidRPr="00202A77" w:rsidRDefault="00AA46BB" w:rsidP="00D6634B"/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  <w:r w:rsidRPr="00F66DEB">
        <w:rPr>
          <w:rFonts w:cs="Arial"/>
          <w:szCs w:val="20"/>
        </w:rPr>
        <w:t>Spoštovani,</w:t>
      </w:r>
    </w:p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</w:p>
    <w:p w:rsid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medresorsko usklajevanje vam pošiljamo p</w:t>
      </w:r>
      <w:r w:rsidRPr="006760E6">
        <w:rPr>
          <w:rFonts w:cs="Arial"/>
          <w:szCs w:val="20"/>
        </w:rPr>
        <w:t xml:space="preserve">redlog </w:t>
      </w:r>
      <w:r w:rsidRPr="00AA46BB">
        <w:rPr>
          <w:rFonts w:cs="Arial"/>
          <w:szCs w:val="20"/>
        </w:rPr>
        <w:t xml:space="preserve">Zakona o spremembah in dopolnitvah </w:t>
      </w:r>
      <w:r w:rsidR="00FF069B">
        <w:t xml:space="preserve">avdiovizualnih medijskih storitvah </w:t>
      </w:r>
      <w:r w:rsidR="00FF069B" w:rsidRPr="00AA46BB">
        <w:t>(EVA 2019-3340-00</w:t>
      </w:r>
      <w:r w:rsidR="00FF069B">
        <w:t>16</w:t>
      </w:r>
      <w:r w:rsidR="00FF069B" w:rsidRPr="00AA46BB">
        <w:t>)</w:t>
      </w:r>
      <w:r>
        <w:rPr>
          <w:rFonts w:cs="Arial"/>
          <w:szCs w:val="20"/>
        </w:rPr>
        <w:t xml:space="preserve">. Prosimo vas, da nam najpozneje </w:t>
      </w:r>
      <w:r w:rsidRPr="00AA46BB">
        <w:rPr>
          <w:rFonts w:cs="Arial"/>
          <w:szCs w:val="20"/>
        </w:rPr>
        <w:t xml:space="preserve">do </w:t>
      </w:r>
      <w:r w:rsidR="0054513A">
        <w:rPr>
          <w:rFonts w:cs="Arial"/>
          <w:szCs w:val="20"/>
        </w:rPr>
        <w:t>srede</w:t>
      </w:r>
      <w:r w:rsidRPr="00AA46BB">
        <w:rPr>
          <w:rFonts w:cs="Arial"/>
          <w:szCs w:val="20"/>
        </w:rPr>
        <w:t xml:space="preserve">, </w:t>
      </w:r>
      <w:r w:rsidR="0054513A">
        <w:rPr>
          <w:rFonts w:cs="Arial"/>
          <w:szCs w:val="20"/>
        </w:rPr>
        <w:t>4</w:t>
      </w:r>
      <w:r w:rsidR="00D8756B">
        <w:rPr>
          <w:rFonts w:cs="Arial"/>
          <w:szCs w:val="20"/>
        </w:rPr>
        <w:t xml:space="preserve">. </w:t>
      </w:r>
      <w:r w:rsidR="008D7B64">
        <w:rPr>
          <w:rFonts w:cs="Arial"/>
          <w:szCs w:val="20"/>
        </w:rPr>
        <w:t>novembra</w:t>
      </w:r>
      <w:r w:rsidRPr="00AA46BB">
        <w:rPr>
          <w:rFonts w:cs="Arial"/>
          <w:szCs w:val="20"/>
        </w:rPr>
        <w:t xml:space="preserve"> 2020</w:t>
      </w:r>
      <w:r>
        <w:rPr>
          <w:rFonts w:cs="Arial"/>
          <w:szCs w:val="20"/>
        </w:rPr>
        <w:t xml:space="preserve">, podate morebitne pripombe, oziroma sporočite, da s </w:t>
      </w:r>
      <w:r w:rsidR="0000165D">
        <w:rPr>
          <w:rFonts w:cs="Arial"/>
          <w:szCs w:val="20"/>
        </w:rPr>
        <w:t xml:space="preserve">predmetnim </w:t>
      </w:r>
      <w:r>
        <w:rPr>
          <w:rFonts w:cs="Arial"/>
          <w:szCs w:val="20"/>
        </w:rPr>
        <w:t>gradivom soglašate.</w:t>
      </w:r>
    </w:p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</w:p>
    <w:p w:rsidR="00D6634B" w:rsidRP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</w:t>
      </w:r>
      <w:r w:rsidRPr="00F66DEB">
        <w:rPr>
          <w:rFonts w:cs="Arial"/>
          <w:szCs w:val="20"/>
        </w:rPr>
        <w:t>,</w:t>
      </w:r>
    </w:p>
    <w:p w:rsidR="00AA46BB" w:rsidRPr="00202A77" w:rsidRDefault="00AA46BB" w:rsidP="00D6634B"/>
    <w:p w:rsidR="00D6634B" w:rsidRPr="00202A77" w:rsidRDefault="00D6634B" w:rsidP="00D6634B">
      <w:pPr>
        <w:pStyle w:val="podpisi"/>
        <w:rPr>
          <w:lang w:val="sl-SI"/>
        </w:rPr>
      </w:pPr>
    </w:p>
    <w:p w:rsidR="00FF069B" w:rsidRDefault="00D8756B" w:rsidP="00D6634B">
      <w:pPr>
        <w:pStyle w:val="podpisi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6634B" w:rsidRPr="006519CB">
        <w:rPr>
          <w:lang w:val="sl-SI"/>
        </w:rPr>
        <w:tab/>
      </w:r>
      <w:r w:rsidR="00AA46BB">
        <w:rPr>
          <w:lang w:val="sl-SI"/>
        </w:rPr>
        <w:t>dr. Vasko Simoniti</w:t>
      </w:r>
    </w:p>
    <w:p w:rsidR="00D6634B" w:rsidRPr="006519CB" w:rsidRDefault="00D6634B" w:rsidP="00D6634B">
      <w:pPr>
        <w:pStyle w:val="podpisi"/>
        <w:rPr>
          <w:lang w:val="sl-SI"/>
        </w:rPr>
      </w:pPr>
      <w:bookmarkStart w:id="0" w:name="_GoBack"/>
      <w:bookmarkEnd w:id="0"/>
      <w:r w:rsidRPr="006519C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  <w:t xml:space="preserve">        </w:t>
      </w:r>
      <w:r w:rsidR="00AA46BB">
        <w:rPr>
          <w:lang w:val="sl-SI"/>
        </w:rPr>
        <w:t>minister</w:t>
      </w:r>
    </w:p>
    <w:p w:rsidR="00326571" w:rsidRDefault="00326571"/>
    <w:p w:rsidR="00AA46BB" w:rsidRDefault="00AA46BB"/>
    <w:p w:rsidR="00AA46BB" w:rsidRDefault="00AA46BB"/>
    <w:p w:rsidR="00AA46BB" w:rsidRDefault="00AA46BB"/>
    <w:p w:rsidR="00AA46BB" w:rsidRDefault="00AA46BB"/>
    <w:p w:rsidR="00AA46BB" w:rsidRDefault="00AA46BB"/>
    <w:p w:rsidR="00D8756B" w:rsidRDefault="00D8756B"/>
    <w:p w:rsidR="00D8756B" w:rsidRDefault="00D8756B"/>
    <w:p w:rsidR="00D8756B" w:rsidRDefault="00D8756B"/>
    <w:p w:rsidR="00D8756B" w:rsidRDefault="00D8756B"/>
    <w:p w:rsidR="00D8756B" w:rsidRDefault="00D8756B"/>
    <w:p w:rsidR="00AA46BB" w:rsidRDefault="00AA46BB" w:rsidP="008E414B">
      <w:pPr>
        <w:jc w:val="both"/>
      </w:pPr>
      <w:r>
        <w:t>Poslati – elektronsko:</w:t>
      </w:r>
    </w:p>
    <w:p w:rsidR="00AA46BB" w:rsidRDefault="00AA46BB" w:rsidP="008E414B">
      <w:pPr>
        <w:jc w:val="both"/>
      </w:pPr>
      <w:r>
        <w:t>- ministrstvom</w:t>
      </w:r>
    </w:p>
    <w:p w:rsidR="00AA46BB" w:rsidRDefault="00AA46BB" w:rsidP="008E414B">
      <w:pPr>
        <w:jc w:val="both"/>
      </w:pPr>
      <w:r>
        <w:t>- vladnim službam</w:t>
      </w:r>
    </w:p>
    <w:p w:rsidR="00D8756B" w:rsidRDefault="00D8756B" w:rsidP="00D8756B">
      <w:pPr>
        <w:jc w:val="both"/>
      </w:pPr>
      <w:r>
        <w:t>- AKOS</w:t>
      </w:r>
    </w:p>
    <w:p w:rsidR="00AA46BB" w:rsidRDefault="00AA46BB" w:rsidP="008E414B">
      <w:pPr>
        <w:jc w:val="both"/>
      </w:pPr>
    </w:p>
    <w:p w:rsidR="00AA46BB" w:rsidRDefault="00AA46BB" w:rsidP="008E414B">
      <w:pPr>
        <w:jc w:val="both"/>
      </w:pPr>
      <w:r>
        <w:t>Priloga:</w:t>
      </w:r>
    </w:p>
    <w:p w:rsidR="00AA46BB" w:rsidRDefault="00AA46BB" w:rsidP="008E414B">
      <w:pPr>
        <w:jc w:val="both"/>
      </w:pPr>
      <w:r>
        <w:t>- vladno gradivo</w:t>
      </w:r>
    </w:p>
    <w:sectPr w:rsidR="00AA46BB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0B6" w:rsidRDefault="00EB20B6">
      <w:pPr>
        <w:spacing w:line="240" w:lineRule="auto"/>
      </w:pPr>
      <w:r>
        <w:separator/>
      </w:r>
    </w:p>
  </w:endnote>
  <w:endnote w:type="continuationSeparator" w:id="0">
    <w:p w:rsidR="00EB20B6" w:rsidRDefault="00EB2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0B6" w:rsidRDefault="00EB20B6">
      <w:pPr>
        <w:spacing w:line="240" w:lineRule="auto"/>
      </w:pPr>
      <w:r>
        <w:separator/>
      </w:r>
    </w:p>
  </w:footnote>
  <w:footnote w:type="continuationSeparator" w:id="0">
    <w:p w:rsidR="00EB20B6" w:rsidRDefault="00EB2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>
      <w:trPr>
        <w:cantSplit/>
        <w:trHeight w:hRule="exact" w:val="847"/>
      </w:trPr>
      <w:tc>
        <w:tcPr>
          <w:tcW w:w="567" w:type="dxa"/>
        </w:tcPr>
        <w:p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4FC58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659C3"/>
    <w:multiLevelType w:val="hybridMultilevel"/>
    <w:tmpl w:val="8342F8E4"/>
    <w:lvl w:ilvl="0" w:tplc="3D0EAD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B6"/>
    <w:rsid w:val="0000165D"/>
    <w:rsid w:val="0002220F"/>
    <w:rsid w:val="00204E11"/>
    <w:rsid w:val="002520B5"/>
    <w:rsid w:val="002A3C75"/>
    <w:rsid w:val="00326571"/>
    <w:rsid w:val="00341EBE"/>
    <w:rsid w:val="00437358"/>
    <w:rsid w:val="0054513A"/>
    <w:rsid w:val="00556B29"/>
    <w:rsid w:val="00562610"/>
    <w:rsid w:val="0056484E"/>
    <w:rsid w:val="005F1C7D"/>
    <w:rsid w:val="006519CB"/>
    <w:rsid w:val="00716457"/>
    <w:rsid w:val="008157E1"/>
    <w:rsid w:val="00845687"/>
    <w:rsid w:val="008D7B64"/>
    <w:rsid w:val="008E414B"/>
    <w:rsid w:val="008E6322"/>
    <w:rsid w:val="008F08EB"/>
    <w:rsid w:val="00996270"/>
    <w:rsid w:val="009B0C60"/>
    <w:rsid w:val="00A01295"/>
    <w:rsid w:val="00AA46BB"/>
    <w:rsid w:val="00B32E8F"/>
    <w:rsid w:val="00B8533B"/>
    <w:rsid w:val="00D21129"/>
    <w:rsid w:val="00D6634B"/>
    <w:rsid w:val="00D706FD"/>
    <w:rsid w:val="00D8756B"/>
    <w:rsid w:val="00D878CC"/>
    <w:rsid w:val="00DA4FE6"/>
    <w:rsid w:val="00E07CBE"/>
    <w:rsid w:val="00E8077D"/>
    <w:rsid w:val="00E9134F"/>
    <w:rsid w:val="00EB20B6"/>
    <w:rsid w:val="00F25B0E"/>
    <w:rsid w:val="00FB4C82"/>
    <w:rsid w:val="00FC18C8"/>
    <w:rsid w:val="00FC3D4A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036C81"/>
  <w15:docId w15:val="{4E28D82E-3F10-4C8E-BC12-793F9AFD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D8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28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Luka Nabergoj</cp:lastModifiedBy>
  <cp:revision>5</cp:revision>
  <dcterms:created xsi:type="dcterms:W3CDTF">2020-08-31T14:13:00Z</dcterms:created>
  <dcterms:modified xsi:type="dcterms:W3CDTF">2020-10-27T10:05:00Z</dcterms:modified>
</cp:coreProperties>
</file>