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86" w:rsidRDefault="00C45386" w:rsidP="008E414B">
      <w:pPr>
        <w:pStyle w:val="datumtevilka"/>
        <w:jc w:val="both"/>
      </w:pPr>
    </w:p>
    <w:p w:rsidR="00C45386" w:rsidRDefault="00C45386" w:rsidP="008E414B">
      <w:pPr>
        <w:pStyle w:val="datumtevilka"/>
        <w:jc w:val="both"/>
      </w:pPr>
    </w:p>
    <w:p w:rsidR="00FF069B" w:rsidRDefault="0056484E" w:rsidP="008E414B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6BB" w:rsidRDefault="0077785E" w:rsidP="00D6634B">
                            <w:r>
                              <w:t>Ministrstva</w:t>
                            </w:r>
                          </w:p>
                          <w:p w:rsidR="0077785E" w:rsidRDefault="0077785E" w:rsidP="00D6634B"/>
                          <w:p w:rsidR="0077785E" w:rsidRDefault="0077785E" w:rsidP="00D6634B">
                            <w:r>
                              <w:t>Vladne službe</w:t>
                            </w:r>
                          </w:p>
                          <w:p w:rsidR="0077785E" w:rsidRDefault="0077785E" w:rsidP="00D6634B"/>
                          <w:p w:rsidR="0077785E" w:rsidRDefault="0077785E" w:rsidP="00D6634B">
                            <w:r>
                              <w:t>AKOS</w:t>
                            </w:r>
                          </w:p>
                          <w:p w:rsidR="0077785E" w:rsidRPr="003E1C74" w:rsidRDefault="0077785E" w:rsidP="00D663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Zkpo08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AA46BB" w:rsidRDefault="0077785E" w:rsidP="00D6634B">
                      <w:r>
                        <w:t>Ministrstva</w:t>
                      </w:r>
                    </w:p>
                    <w:p w:rsidR="0077785E" w:rsidRDefault="0077785E" w:rsidP="00D6634B"/>
                    <w:p w:rsidR="0077785E" w:rsidRDefault="0077785E" w:rsidP="00D6634B">
                      <w:r>
                        <w:t>Vladne službe</w:t>
                      </w:r>
                    </w:p>
                    <w:p w:rsidR="0077785E" w:rsidRDefault="0077785E" w:rsidP="00D6634B"/>
                    <w:p w:rsidR="0077785E" w:rsidRDefault="0077785E" w:rsidP="00D6634B">
                      <w:r>
                        <w:t>AKOS</w:t>
                      </w:r>
                    </w:p>
                    <w:p w:rsidR="0077785E" w:rsidRPr="003E1C74" w:rsidRDefault="0077785E" w:rsidP="00D6634B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AA46BB" w:rsidRPr="00AA46BB">
        <w:t>0070-</w:t>
      </w:r>
      <w:r w:rsidR="00FF069B">
        <w:t>9</w:t>
      </w:r>
      <w:r w:rsidR="00AA46BB" w:rsidRPr="00AA46BB">
        <w:t>/20</w:t>
      </w:r>
      <w:r w:rsidR="00FF069B">
        <w:t>20</w:t>
      </w:r>
      <w:r w:rsidR="00C45386">
        <w:t>/</w:t>
      </w:r>
      <w:r w:rsidR="0077785E">
        <w:t>28</w:t>
      </w:r>
    </w:p>
    <w:p w:rsidR="00D6634B" w:rsidRPr="00202A77" w:rsidRDefault="00D6634B" w:rsidP="008E414B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C45386">
        <w:t>25</w:t>
      </w:r>
      <w:r w:rsidR="00AA46BB">
        <w:t xml:space="preserve">. </w:t>
      </w:r>
      <w:r w:rsidR="00996270">
        <w:t>9</w:t>
      </w:r>
      <w:r w:rsidR="00AA46BB">
        <w:t>. 2020</w:t>
      </w:r>
      <w:r w:rsidRPr="00202A77">
        <w:t xml:space="preserve"> </w:t>
      </w:r>
    </w:p>
    <w:p w:rsidR="00D6634B" w:rsidRDefault="00D6634B" w:rsidP="008E414B">
      <w:pPr>
        <w:jc w:val="both"/>
      </w:pPr>
    </w:p>
    <w:p w:rsidR="0077785E" w:rsidRPr="00202A77" w:rsidRDefault="0077785E" w:rsidP="008E414B">
      <w:pPr>
        <w:jc w:val="both"/>
      </w:pPr>
    </w:p>
    <w:p w:rsidR="00AA46BB" w:rsidRPr="00202A77" w:rsidRDefault="00D6634B" w:rsidP="008E414B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AA46BB" w:rsidRPr="00AA46BB">
        <w:rPr>
          <w:lang w:val="sl-SI"/>
        </w:rPr>
        <w:t xml:space="preserve">Predlog Zakona o spremembah in dopolnitvah Zakona o </w:t>
      </w:r>
      <w:r w:rsidR="00556B29">
        <w:rPr>
          <w:lang w:val="sl-SI"/>
        </w:rPr>
        <w:t xml:space="preserve">avdiovizualnih medijskih storitvah </w:t>
      </w:r>
      <w:r w:rsidR="00AA46BB" w:rsidRPr="00AA46BB">
        <w:rPr>
          <w:lang w:val="sl-SI"/>
        </w:rPr>
        <w:t>(EVA 2019-3340-00</w:t>
      </w:r>
      <w:r w:rsidR="00556B29">
        <w:rPr>
          <w:lang w:val="sl-SI"/>
        </w:rPr>
        <w:t>16</w:t>
      </w:r>
      <w:r w:rsidR="00AA46BB" w:rsidRPr="00AA46BB">
        <w:rPr>
          <w:lang w:val="sl-SI"/>
        </w:rPr>
        <w:t>)</w:t>
      </w:r>
      <w:r w:rsidR="00AA46BB">
        <w:rPr>
          <w:lang w:val="sl-SI"/>
        </w:rPr>
        <w:t xml:space="preserve"> – </w:t>
      </w:r>
      <w:r w:rsidR="00C45386">
        <w:rPr>
          <w:lang w:val="sl-SI"/>
        </w:rPr>
        <w:t xml:space="preserve">umik predloga iz postopka </w:t>
      </w:r>
      <w:r w:rsidR="00AA46BB">
        <w:rPr>
          <w:lang w:val="sl-SI"/>
        </w:rPr>
        <w:t>medresorsk</w:t>
      </w:r>
      <w:r w:rsidR="00C45386">
        <w:rPr>
          <w:lang w:val="sl-SI"/>
        </w:rPr>
        <w:t>ega</w:t>
      </w:r>
      <w:r w:rsidR="00AA46BB">
        <w:rPr>
          <w:lang w:val="sl-SI"/>
        </w:rPr>
        <w:t xml:space="preserve"> usklajevanj</w:t>
      </w:r>
      <w:r w:rsidR="00C45386">
        <w:rPr>
          <w:lang w:val="sl-SI"/>
        </w:rPr>
        <w:t>a</w:t>
      </w:r>
    </w:p>
    <w:p w:rsidR="00D6634B" w:rsidRDefault="00D6634B" w:rsidP="00D6634B"/>
    <w:p w:rsidR="00AA46BB" w:rsidRPr="00202A77" w:rsidRDefault="00AA46BB" w:rsidP="0077785E">
      <w:pPr>
        <w:jc w:val="both"/>
      </w:pPr>
    </w:p>
    <w:p w:rsidR="00AA46BB" w:rsidRPr="00F66DEB" w:rsidRDefault="00AA46BB" w:rsidP="0077785E">
      <w:pPr>
        <w:spacing w:line="240" w:lineRule="auto"/>
        <w:jc w:val="both"/>
        <w:rPr>
          <w:rFonts w:cs="Arial"/>
          <w:szCs w:val="20"/>
        </w:rPr>
      </w:pPr>
      <w:r w:rsidRPr="00F66DEB">
        <w:rPr>
          <w:rFonts w:cs="Arial"/>
          <w:szCs w:val="20"/>
        </w:rPr>
        <w:t>Spoštovani,</w:t>
      </w:r>
    </w:p>
    <w:p w:rsidR="00AA46BB" w:rsidRPr="00F66DEB" w:rsidRDefault="00AA46BB" w:rsidP="0077785E">
      <w:pPr>
        <w:spacing w:line="240" w:lineRule="auto"/>
        <w:jc w:val="both"/>
        <w:rPr>
          <w:rFonts w:cs="Arial"/>
          <w:szCs w:val="20"/>
        </w:rPr>
      </w:pPr>
    </w:p>
    <w:p w:rsidR="00AA46BB" w:rsidRDefault="0077785E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obveščamo vas, da iz postopka </w:t>
      </w:r>
      <w:r w:rsidR="00AA46BB">
        <w:rPr>
          <w:rFonts w:cs="Arial"/>
          <w:szCs w:val="20"/>
        </w:rPr>
        <w:t>medresorsk</w:t>
      </w:r>
      <w:r>
        <w:rPr>
          <w:rFonts w:cs="Arial"/>
          <w:szCs w:val="20"/>
        </w:rPr>
        <w:t>ega</w:t>
      </w:r>
      <w:r w:rsidR="00AA46BB">
        <w:rPr>
          <w:rFonts w:cs="Arial"/>
          <w:szCs w:val="20"/>
        </w:rPr>
        <w:t xml:space="preserve"> usklajevanj</w:t>
      </w:r>
      <w:r>
        <w:rPr>
          <w:rFonts w:cs="Arial"/>
          <w:szCs w:val="20"/>
        </w:rPr>
        <w:t>a</w:t>
      </w:r>
      <w:r w:rsidR="00AA46B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umikamo</w:t>
      </w:r>
      <w:r w:rsidR="00AA46BB">
        <w:rPr>
          <w:rFonts w:cs="Arial"/>
          <w:szCs w:val="20"/>
        </w:rPr>
        <w:t xml:space="preserve"> p</w:t>
      </w:r>
      <w:r w:rsidR="00AA46BB" w:rsidRPr="006760E6">
        <w:rPr>
          <w:rFonts w:cs="Arial"/>
          <w:szCs w:val="20"/>
        </w:rPr>
        <w:t xml:space="preserve">redlog </w:t>
      </w:r>
      <w:r w:rsidR="00AA46BB" w:rsidRPr="00AA46BB">
        <w:rPr>
          <w:rFonts w:cs="Arial"/>
          <w:szCs w:val="20"/>
        </w:rPr>
        <w:t xml:space="preserve">Zakona o spremembah in dopolnitvah </w:t>
      </w:r>
      <w:r w:rsidR="00FF069B">
        <w:t xml:space="preserve">avdiovizualnih medijskih storitvah </w:t>
      </w:r>
      <w:r w:rsidR="00FF069B" w:rsidRPr="00AA46BB">
        <w:t>(EVA 2019-3340-00</w:t>
      </w:r>
      <w:r w:rsidR="00FF069B">
        <w:t>16</w:t>
      </w:r>
      <w:r w:rsidR="00FF069B" w:rsidRPr="00AA46BB">
        <w:t>)</w:t>
      </w:r>
      <w:r>
        <w:rPr>
          <w:rFonts w:cs="Arial"/>
          <w:szCs w:val="20"/>
        </w:rPr>
        <w:t xml:space="preserve">, ki smo vam ga poslali </w:t>
      </w:r>
      <w:r w:rsidRPr="0077785E">
        <w:rPr>
          <w:rFonts w:cs="Arial"/>
          <w:szCs w:val="20"/>
        </w:rPr>
        <w:t xml:space="preserve">v mnenje </w:t>
      </w:r>
      <w:r>
        <w:rPr>
          <w:rFonts w:cs="Arial"/>
          <w:szCs w:val="20"/>
        </w:rPr>
        <w:t xml:space="preserve">z dopisom št. </w:t>
      </w:r>
      <w:r w:rsidRPr="0077785E">
        <w:rPr>
          <w:rFonts w:cs="Arial"/>
          <w:szCs w:val="20"/>
        </w:rPr>
        <w:t>0070-9/2020/24</w:t>
      </w:r>
      <w:r>
        <w:rPr>
          <w:rFonts w:cs="Arial"/>
          <w:szCs w:val="20"/>
        </w:rPr>
        <w:t xml:space="preserve"> z dne </w:t>
      </w:r>
      <w:r w:rsidRPr="0077785E">
        <w:rPr>
          <w:rFonts w:cs="Arial"/>
          <w:szCs w:val="20"/>
        </w:rPr>
        <w:t>17. 9. 2020</w:t>
      </w:r>
      <w:r>
        <w:rPr>
          <w:rFonts w:cs="Arial"/>
          <w:szCs w:val="20"/>
        </w:rPr>
        <w:t xml:space="preserve">. Predlog zakona se vrača v ponovno strokovno pripravo in usklajevanje znotraj ministrstva. </w:t>
      </w:r>
      <w:bookmarkStart w:id="0" w:name="_GoBack"/>
      <w:bookmarkEnd w:id="0"/>
    </w:p>
    <w:p w:rsidR="0077785E" w:rsidRPr="00F66DEB" w:rsidRDefault="0077785E" w:rsidP="00AA46BB">
      <w:pPr>
        <w:spacing w:line="240" w:lineRule="auto"/>
        <w:jc w:val="both"/>
        <w:rPr>
          <w:rFonts w:cs="Arial"/>
          <w:szCs w:val="20"/>
        </w:rPr>
      </w:pPr>
    </w:p>
    <w:p w:rsidR="00D6634B" w:rsidRP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</w:t>
      </w:r>
      <w:r w:rsidRPr="00F66DEB">
        <w:rPr>
          <w:rFonts w:cs="Arial"/>
          <w:szCs w:val="20"/>
        </w:rPr>
        <w:t>,</w:t>
      </w:r>
    </w:p>
    <w:p w:rsidR="00AA46BB" w:rsidRDefault="00AA46BB" w:rsidP="00D6634B"/>
    <w:p w:rsidR="0077785E" w:rsidRPr="00202A77" w:rsidRDefault="0077785E" w:rsidP="00D6634B"/>
    <w:p w:rsidR="0077785E" w:rsidRDefault="0077785E" w:rsidP="0077785E">
      <w:pPr>
        <w:pStyle w:val="podpisi"/>
        <w:spacing w:line="240" w:lineRule="auto"/>
        <w:rPr>
          <w:lang w:val="sl-SI"/>
        </w:rPr>
      </w:pPr>
      <w:r w:rsidRPr="00D43B33">
        <w:rPr>
          <w:lang w:val="sl-SI"/>
        </w:rPr>
        <w:t>Pripravil:</w:t>
      </w:r>
      <w:r>
        <w:rPr>
          <w:lang w:val="sl-SI"/>
        </w:rPr>
        <w:t xml:space="preserve">                                               Po pooblastilu št. 1003-5/2020/7 z dne 7. 5. 2020:</w:t>
      </w:r>
    </w:p>
    <w:p w:rsidR="0077785E" w:rsidRDefault="0077785E" w:rsidP="0077785E">
      <w:pPr>
        <w:pStyle w:val="podpisi"/>
        <w:spacing w:line="240" w:lineRule="auto"/>
        <w:rPr>
          <w:lang w:val="sl-SI"/>
        </w:rPr>
      </w:pPr>
    </w:p>
    <w:p w:rsidR="0077785E" w:rsidRPr="00D43B33" w:rsidRDefault="0077785E" w:rsidP="0077785E">
      <w:pPr>
        <w:pStyle w:val="podpisi"/>
        <w:spacing w:line="240" w:lineRule="auto"/>
        <w:rPr>
          <w:lang w:val="sl-SI"/>
        </w:rPr>
      </w:pPr>
      <w:r w:rsidRPr="00D43B33">
        <w:rPr>
          <w:lang w:val="sl-SI"/>
        </w:rPr>
        <w:t>Branko Jezovšek</w:t>
      </w:r>
      <w:r w:rsidRPr="00D43B33">
        <w:rPr>
          <w:lang w:val="sl-SI"/>
        </w:rPr>
        <w:tab/>
      </w:r>
      <w:r w:rsidR="00437642">
        <w:rPr>
          <w:lang w:val="sl-SI"/>
        </w:rPr>
        <w:t>D</w:t>
      </w:r>
      <w:r w:rsidRPr="00D43B33">
        <w:rPr>
          <w:lang w:val="sl-SI"/>
        </w:rPr>
        <w:t xml:space="preserve">r. </w:t>
      </w:r>
      <w:r>
        <w:rPr>
          <w:lang w:val="sl-SI"/>
        </w:rPr>
        <w:t>Ignacija Fridl Jarc</w:t>
      </w:r>
    </w:p>
    <w:p w:rsidR="0077785E" w:rsidRPr="00D43B33" w:rsidRDefault="0077785E" w:rsidP="0077785E">
      <w:pPr>
        <w:pStyle w:val="podpisi"/>
        <w:spacing w:line="240" w:lineRule="auto"/>
        <w:rPr>
          <w:lang w:val="sl-SI"/>
        </w:rPr>
      </w:pPr>
      <w:r>
        <w:rPr>
          <w:lang w:val="sl-SI"/>
        </w:rPr>
        <w:t>P</w:t>
      </w:r>
      <w:r w:rsidRPr="00D43B33">
        <w:rPr>
          <w:lang w:val="sl-SI"/>
        </w:rPr>
        <w:t>odsekretar</w:t>
      </w:r>
      <w:r w:rsidRPr="00D43B33">
        <w:rPr>
          <w:lang w:val="sl-SI"/>
        </w:rPr>
        <w:tab/>
      </w:r>
      <w:r>
        <w:rPr>
          <w:lang w:val="sl-SI"/>
        </w:rPr>
        <w:t>Državna sekretarka</w:t>
      </w:r>
    </w:p>
    <w:p w:rsidR="0077785E" w:rsidRPr="00D43B33" w:rsidRDefault="0077785E" w:rsidP="0077785E">
      <w:pPr>
        <w:pStyle w:val="podpisi"/>
        <w:spacing w:line="240" w:lineRule="auto"/>
        <w:rPr>
          <w:lang w:val="sl-SI"/>
        </w:rPr>
      </w:pPr>
      <w:r w:rsidRPr="00D43B33">
        <w:rPr>
          <w:lang w:val="sl-SI"/>
        </w:rPr>
        <w:t xml:space="preserve"> </w:t>
      </w:r>
    </w:p>
    <w:p w:rsidR="00AA46BB" w:rsidRDefault="00AA46BB"/>
    <w:p w:rsidR="00AA46BB" w:rsidRDefault="00AA46BB"/>
    <w:p w:rsidR="00AA46BB" w:rsidRDefault="00AA46BB"/>
    <w:p w:rsidR="00AA46BB" w:rsidRDefault="00AA46BB"/>
    <w:p w:rsidR="00AA46BB" w:rsidRDefault="00AA46BB"/>
    <w:p w:rsidR="00D8756B" w:rsidRDefault="00D8756B"/>
    <w:p w:rsidR="00D8756B" w:rsidRDefault="00D8756B"/>
    <w:p w:rsidR="00AA46BB" w:rsidRDefault="00AA46BB" w:rsidP="008E414B">
      <w:pPr>
        <w:jc w:val="both"/>
      </w:pPr>
      <w:r>
        <w:t>Poslati – elektronsko:</w:t>
      </w:r>
    </w:p>
    <w:p w:rsidR="00AA46BB" w:rsidRDefault="00AA46BB" w:rsidP="008E414B">
      <w:pPr>
        <w:jc w:val="both"/>
      </w:pPr>
      <w:r>
        <w:t>- ministrstvom</w:t>
      </w:r>
    </w:p>
    <w:p w:rsidR="00AA46BB" w:rsidRDefault="00AA46BB" w:rsidP="008E414B">
      <w:pPr>
        <w:jc w:val="both"/>
      </w:pPr>
      <w:r>
        <w:t>- vladnim službam</w:t>
      </w:r>
    </w:p>
    <w:p w:rsidR="00D8756B" w:rsidRDefault="00D8756B" w:rsidP="00D8756B">
      <w:pPr>
        <w:jc w:val="both"/>
      </w:pPr>
      <w:r>
        <w:t>- AKOS</w:t>
      </w:r>
    </w:p>
    <w:p w:rsidR="00AA46BB" w:rsidRDefault="00AA46BB" w:rsidP="008E414B">
      <w:pPr>
        <w:jc w:val="both"/>
      </w:pPr>
    </w:p>
    <w:p w:rsidR="00AA46BB" w:rsidRDefault="00AA46BB" w:rsidP="008E414B">
      <w:pPr>
        <w:jc w:val="both"/>
      </w:pPr>
    </w:p>
    <w:sectPr w:rsidR="00AA46BB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0B6" w:rsidRDefault="00EB20B6">
      <w:pPr>
        <w:spacing w:line="240" w:lineRule="auto"/>
      </w:pPr>
      <w:r>
        <w:separator/>
      </w:r>
    </w:p>
  </w:endnote>
  <w:endnote w:type="continuationSeparator" w:id="0">
    <w:p w:rsidR="00EB20B6" w:rsidRDefault="00EB2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0B6" w:rsidRDefault="00EB20B6">
      <w:pPr>
        <w:spacing w:line="240" w:lineRule="auto"/>
      </w:pPr>
      <w:r>
        <w:separator/>
      </w:r>
    </w:p>
  </w:footnote>
  <w:footnote w:type="continuationSeparator" w:id="0">
    <w:p w:rsidR="00EB20B6" w:rsidRDefault="00EB2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>
      <w:trPr>
        <w:cantSplit/>
        <w:trHeight w:hRule="exact" w:val="847"/>
      </w:trPr>
      <w:tc>
        <w:tcPr>
          <w:tcW w:w="567" w:type="dxa"/>
        </w:tcPr>
        <w:p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4FC58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659C3"/>
    <w:multiLevelType w:val="hybridMultilevel"/>
    <w:tmpl w:val="8342F8E4"/>
    <w:lvl w:ilvl="0" w:tplc="3D0EAD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B6"/>
    <w:rsid w:val="0000165D"/>
    <w:rsid w:val="0002220F"/>
    <w:rsid w:val="00204E11"/>
    <w:rsid w:val="002520B5"/>
    <w:rsid w:val="002A3C75"/>
    <w:rsid w:val="00326571"/>
    <w:rsid w:val="00341EBE"/>
    <w:rsid w:val="00437358"/>
    <w:rsid w:val="00437642"/>
    <w:rsid w:val="00556B29"/>
    <w:rsid w:val="00562610"/>
    <w:rsid w:val="0056484E"/>
    <w:rsid w:val="006519CB"/>
    <w:rsid w:val="00716457"/>
    <w:rsid w:val="0077785E"/>
    <w:rsid w:val="008157E1"/>
    <w:rsid w:val="00845687"/>
    <w:rsid w:val="008E296F"/>
    <w:rsid w:val="008E414B"/>
    <w:rsid w:val="008E6322"/>
    <w:rsid w:val="008F08EB"/>
    <w:rsid w:val="00996270"/>
    <w:rsid w:val="009B0C60"/>
    <w:rsid w:val="009D7058"/>
    <w:rsid w:val="00A01295"/>
    <w:rsid w:val="00AA46BB"/>
    <w:rsid w:val="00B32E8F"/>
    <w:rsid w:val="00B8533B"/>
    <w:rsid w:val="00C45386"/>
    <w:rsid w:val="00D21129"/>
    <w:rsid w:val="00D6634B"/>
    <w:rsid w:val="00D706FD"/>
    <w:rsid w:val="00D8756B"/>
    <w:rsid w:val="00D878CC"/>
    <w:rsid w:val="00DA4FE6"/>
    <w:rsid w:val="00E07CBE"/>
    <w:rsid w:val="00E8077D"/>
    <w:rsid w:val="00E9134F"/>
    <w:rsid w:val="00EB20B6"/>
    <w:rsid w:val="00F25B0E"/>
    <w:rsid w:val="00FB4C82"/>
    <w:rsid w:val="00FC18C8"/>
    <w:rsid w:val="00FC3D4A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697F6C"/>
  <w15:docId w15:val="{4E28D82E-3F10-4C8E-BC12-793F9AFD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D8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25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Branko Jezovšek</cp:lastModifiedBy>
  <cp:revision>4</cp:revision>
  <dcterms:created xsi:type="dcterms:W3CDTF">2020-09-25T07:53:00Z</dcterms:created>
  <dcterms:modified xsi:type="dcterms:W3CDTF">2020-09-25T08:17:00Z</dcterms:modified>
</cp:coreProperties>
</file>