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5CF" w:rsidRPr="00202A77" w:rsidRDefault="00840550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margin">
                  <wp:align>left</wp:align>
                </wp:positionH>
                <wp:positionV relativeFrom="page">
                  <wp:posOffset>2162175</wp:posOffset>
                </wp:positionV>
                <wp:extent cx="3371850" cy="561975"/>
                <wp:effectExtent l="0" t="0" r="0" b="952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4CA" w:rsidRDefault="00A614CA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:rsidR="00401AAC" w:rsidRDefault="00401AAC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>Strokovna, zainteresirana in druge javnosti</w:t>
                            </w:r>
                          </w:p>
                          <w:p w:rsidR="00725F5A" w:rsidRDefault="00725F5A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:rsidR="00077B97" w:rsidRPr="00744D3D" w:rsidRDefault="00077B97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:rsidR="00744D3D" w:rsidRPr="008631B0" w:rsidRDefault="00744D3D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:rsidR="008631B0" w:rsidRDefault="008631B0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9630A3" w:rsidRDefault="009630A3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9630A3" w:rsidRDefault="009630A3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9630A3" w:rsidRDefault="009630A3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9630A3" w:rsidRPr="003E1C74" w:rsidRDefault="009630A3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0;margin-top:170.25pt;width:265.5pt;height:44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" o:allowoverlap="f" filled="f" stroked="f">
                <v:textbox inset="0,0,0,0">
                  <w:txbxContent>
                    <w:p w:rsidR="00A614CA" w:rsidRDefault="00A614CA" w:rsidP="007D75CF">
                      <w:pPr>
                        <w:rPr>
                          <w:b/>
                          <w:lang w:val="sl-SI"/>
                        </w:rPr>
                      </w:pPr>
                    </w:p>
                    <w:p w:rsidR="00401AAC" w:rsidRDefault="00401AAC" w:rsidP="007D75CF">
                      <w:pPr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>Strokovna, zainteresirana in druge javnosti</w:t>
                      </w:r>
                    </w:p>
                    <w:p w:rsidR="00725F5A" w:rsidRDefault="00725F5A" w:rsidP="007D75CF">
                      <w:pPr>
                        <w:rPr>
                          <w:b/>
                          <w:lang w:val="sl-SI"/>
                        </w:rPr>
                      </w:pPr>
                    </w:p>
                    <w:p w:rsidR="00077B97" w:rsidRPr="00744D3D" w:rsidRDefault="00077B97" w:rsidP="007D75CF">
                      <w:pPr>
                        <w:rPr>
                          <w:b/>
                          <w:lang w:val="sl-SI"/>
                        </w:rPr>
                      </w:pPr>
                    </w:p>
                    <w:p w:rsidR="00744D3D" w:rsidRPr="008631B0" w:rsidRDefault="00744D3D" w:rsidP="007D75CF">
                      <w:pPr>
                        <w:rPr>
                          <w:b/>
                          <w:lang w:val="sl-SI"/>
                        </w:rPr>
                      </w:pPr>
                    </w:p>
                    <w:p w:rsidR="008631B0" w:rsidRDefault="008631B0" w:rsidP="007D75CF">
                      <w:pPr>
                        <w:rPr>
                          <w:lang w:val="sl-SI"/>
                        </w:rPr>
                      </w:pPr>
                    </w:p>
                    <w:p w:rsidR="009630A3" w:rsidRDefault="009630A3" w:rsidP="007D75CF">
                      <w:pPr>
                        <w:rPr>
                          <w:lang w:val="sl-SI"/>
                        </w:rPr>
                      </w:pPr>
                    </w:p>
                    <w:p w:rsidR="009630A3" w:rsidRDefault="009630A3" w:rsidP="007D75CF">
                      <w:pPr>
                        <w:rPr>
                          <w:lang w:val="sl-SI"/>
                        </w:rPr>
                      </w:pPr>
                    </w:p>
                    <w:p w:rsidR="009630A3" w:rsidRDefault="009630A3" w:rsidP="007D75CF">
                      <w:pPr>
                        <w:rPr>
                          <w:lang w:val="sl-SI"/>
                        </w:rPr>
                      </w:pPr>
                    </w:p>
                    <w:p w:rsidR="009630A3" w:rsidRPr="003E1C74" w:rsidRDefault="009630A3" w:rsidP="007D75C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02A77">
        <w:t xml:space="preserve">Številka: </w:t>
      </w:r>
      <w:r w:rsidR="00533952">
        <w:tab/>
        <w:t>007-34/2019-</w:t>
      </w:r>
      <w:r w:rsidR="00AF74F6">
        <w:t>9</w:t>
      </w:r>
      <w:r w:rsidR="00130395">
        <w:tab/>
      </w:r>
    </w:p>
    <w:p w:rsidR="00245A1D" w:rsidRDefault="00C250D5" w:rsidP="00DC6A71">
      <w:pPr>
        <w:pStyle w:val="datumtevilka"/>
      </w:pPr>
      <w:r w:rsidRPr="00202A77">
        <w:t xml:space="preserve">Datum: </w:t>
      </w:r>
      <w:r w:rsidR="00245A1D">
        <w:t xml:space="preserve">  </w:t>
      </w:r>
      <w:r w:rsidR="00245A1D">
        <w:tab/>
      </w:r>
      <w:r w:rsidR="00533952">
        <w:t>26</w:t>
      </w:r>
      <w:r w:rsidR="00102119">
        <w:t xml:space="preserve">. </w:t>
      </w:r>
      <w:r w:rsidR="00533952">
        <w:t>2</w:t>
      </w:r>
      <w:r w:rsidR="00102119">
        <w:t>. 2019</w:t>
      </w:r>
    </w:p>
    <w:p w:rsidR="007D75CF" w:rsidRPr="00202A77" w:rsidRDefault="00C250D5" w:rsidP="00DC6A71">
      <w:pPr>
        <w:pStyle w:val="datumtevilka"/>
      </w:pPr>
      <w:r w:rsidRPr="00202A77">
        <w:tab/>
      </w:r>
      <w:r w:rsidR="007D75CF" w:rsidRPr="00202A77">
        <w:t xml:space="preserve"> </w:t>
      </w:r>
    </w:p>
    <w:p w:rsidR="007D75CF" w:rsidRPr="00202A77" w:rsidRDefault="007D75CF" w:rsidP="007D75CF">
      <w:pPr>
        <w:rPr>
          <w:lang w:val="sl-SI"/>
        </w:rPr>
      </w:pPr>
    </w:p>
    <w:p w:rsidR="00401AAC" w:rsidRDefault="00A67DFA" w:rsidP="00ED1528">
      <w:pPr>
        <w:pStyle w:val="ZADEVA"/>
        <w:jc w:val="both"/>
        <w:rPr>
          <w:lang w:val="sl-SI"/>
        </w:rPr>
      </w:pPr>
      <w:r>
        <w:rPr>
          <w:lang w:val="sl-SI"/>
        </w:rPr>
        <w:t>Zadeva:</w:t>
      </w:r>
      <w:r>
        <w:rPr>
          <w:lang w:val="sl-SI"/>
        </w:rPr>
        <w:tab/>
      </w:r>
      <w:r w:rsidR="00401AAC">
        <w:rPr>
          <w:lang w:val="sl-SI"/>
        </w:rPr>
        <w:t>Poziv strokovni, zainteresirani in drugim javnostim za predložitev predlogov v okviru priprave novega področnega zakona o elektronskih komunikacijah (ZEKom-2)</w:t>
      </w:r>
      <w:r w:rsidR="00533952">
        <w:rPr>
          <w:lang w:val="sl-SI"/>
        </w:rPr>
        <w:t xml:space="preserve"> – obvestilo o podaljšanju roka za podajo prispevkov do 15. marca 2019</w:t>
      </w:r>
    </w:p>
    <w:p w:rsidR="00401AAC" w:rsidRDefault="00401AAC" w:rsidP="00ED1528">
      <w:pPr>
        <w:pStyle w:val="ZADEVA"/>
        <w:jc w:val="both"/>
        <w:rPr>
          <w:lang w:val="sl-SI"/>
        </w:rPr>
      </w:pPr>
    </w:p>
    <w:p w:rsidR="00464AF5" w:rsidRDefault="00464AF5" w:rsidP="00ED1528">
      <w:pPr>
        <w:pStyle w:val="ZADEVA"/>
        <w:jc w:val="both"/>
        <w:rPr>
          <w:lang w:val="sl-SI"/>
        </w:rPr>
      </w:pPr>
    </w:p>
    <w:p w:rsidR="00AC4639" w:rsidRDefault="007F30A5" w:rsidP="00C73D32">
      <w:pPr>
        <w:pStyle w:val="ZADEVA"/>
        <w:ind w:left="0" w:firstLine="0"/>
        <w:jc w:val="both"/>
        <w:rPr>
          <w:b w:val="0"/>
          <w:lang w:val="sl-SI"/>
        </w:rPr>
      </w:pPr>
      <w:r>
        <w:rPr>
          <w:b w:val="0"/>
          <w:lang w:val="sl-SI"/>
        </w:rPr>
        <w:t>Ministrstvo za javno upravo je dne 16. januarja 2019 na portalu e-demokracija in na spletnih straneh ministrstva objavilo poziv strokovni, zainteresirani in drugim javnostim za predložitev predlogov v okviru priprave novega področnega zakona o elektronskih komunikacijah (ZEKom-2). Rok za predložitev stališč in predlogov je bil določen do 28. februarja 2019.</w:t>
      </w:r>
    </w:p>
    <w:p w:rsidR="007F30A5" w:rsidRDefault="007F30A5" w:rsidP="00C73D32">
      <w:pPr>
        <w:pStyle w:val="ZADEVA"/>
        <w:ind w:left="0" w:firstLine="0"/>
        <w:jc w:val="both"/>
        <w:rPr>
          <w:b w:val="0"/>
          <w:lang w:val="sl-SI"/>
        </w:rPr>
      </w:pPr>
    </w:p>
    <w:p w:rsidR="007F30A5" w:rsidRDefault="007F30A5" w:rsidP="00C73D32">
      <w:pPr>
        <w:pStyle w:val="ZADEVA"/>
        <w:ind w:left="0" w:firstLine="0"/>
        <w:jc w:val="both"/>
        <w:rPr>
          <w:b w:val="0"/>
          <w:lang w:val="sl-SI"/>
        </w:rPr>
      </w:pPr>
      <w:r>
        <w:rPr>
          <w:b w:val="0"/>
          <w:lang w:val="sl-SI"/>
        </w:rPr>
        <w:t xml:space="preserve">Na osnovi predlogov zainteresirane javnosti strokovno, zainteresirano in drugo javnost obveščamo, da je rok za podajo prispevkov podaljšan </w:t>
      </w:r>
      <w:r w:rsidRPr="007F30A5">
        <w:rPr>
          <w:lang w:val="sl-SI"/>
        </w:rPr>
        <w:t>do 15. marca 2019</w:t>
      </w:r>
      <w:r>
        <w:rPr>
          <w:b w:val="0"/>
          <w:lang w:val="sl-SI"/>
        </w:rPr>
        <w:t>.</w:t>
      </w:r>
    </w:p>
    <w:p w:rsidR="00AC4639" w:rsidRDefault="00AC4639" w:rsidP="007547BC">
      <w:pPr>
        <w:pStyle w:val="ZADEVA"/>
        <w:ind w:left="0" w:firstLine="0"/>
        <w:rPr>
          <w:b w:val="0"/>
          <w:lang w:val="sl-SI"/>
        </w:rPr>
      </w:pPr>
    </w:p>
    <w:p w:rsidR="00AC4639" w:rsidRDefault="00AC4639" w:rsidP="007547BC">
      <w:pPr>
        <w:pStyle w:val="ZADEVA"/>
        <w:ind w:left="0" w:firstLine="0"/>
        <w:rPr>
          <w:b w:val="0"/>
          <w:lang w:val="sl-SI"/>
        </w:rPr>
      </w:pPr>
      <w:r>
        <w:rPr>
          <w:b w:val="0"/>
          <w:lang w:val="sl-SI"/>
        </w:rPr>
        <w:t>S spoštovanjem,</w:t>
      </w:r>
    </w:p>
    <w:p w:rsidR="00077B97" w:rsidRPr="009630A3" w:rsidRDefault="00077B97" w:rsidP="007547BC">
      <w:pPr>
        <w:pStyle w:val="ZADEVA"/>
        <w:ind w:left="0" w:firstLine="0"/>
        <w:rPr>
          <w:b w:val="0"/>
          <w:lang w:val="sl-SI"/>
        </w:rPr>
      </w:pPr>
    </w:p>
    <w:p w:rsidR="00F87B99" w:rsidRDefault="00F87B99" w:rsidP="007D75CF">
      <w:pPr>
        <w:rPr>
          <w:lang w:val="sl-SI"/>
        </w:rPr>
      </w:pPr>
    </w:p>
    <w:p w:rsidR="00E674EA" w:rsidRDefault="00E674EA" w:rsidP="00441198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F52CB6">
        <w:rPr>
          <w:lang w:val="sl-SI"/>
        </w:rPr>
        <w:t xml:space="preserve">         </w:t>
      </w:r>
      <w:r w:rsidR="00441198">
        <w:rPr>
          <w:lang w:val="sl-SI"/>
        </w:rPr>
        <w:t>dr. Uroš Svete</w:t>
      </w:r>
    </w:p>
    <w:p w:rsidR="00441198" w:rsidRPr="00202A77" w:rsidRDefault="00441198" w:rsidP="00441198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bookmarkStart w:id="0" w:name="_GoBack"/>
      <w:bookmarkEnd w:id="0"/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v. d. generalnega direktorja</w:t>
      </w:r>
    </w:p>
    <w:p w:rsidR="007D75CF" w:rsidRDefault="007D75CF" w:rsidP="007D75CF">
      <w:pPr>
        <w:rPr>
          <w:lang w:val="sl-SI"/>
        </w:rPr>
      </w:pPr>
    </w:p>
    <w:p w:rsidR="00F87B99" w:rsidRPr="00202A77" w:rsidRDefault="00F87B99" w:rsidP="007D75CF">
      <w:pPr>
        <w:rPr>
          <w:lang w:val="sl-SI"/>
        </w:rPr>
      </w:pPr>
    </w:p>
    <w:p w:rsidR="00C71699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</w:p>
    <w:p w:rsidR="005066AF" w:rsidRDefault="005066AF" w:rsidP="003E1C74">
      <w:pPr>
        <w:pStyle w:val="podpisi"/>
        <w:rPr>
          <w:lang w:val="sl-SI"/>
        </w:rPr>
      </w:pPr>
    </w:p>
    <w:p w:rsidR="00441198" w:rsidRDefault="00441198" w:rsidP="003E1C74">
      <w:pPr>
        <w:pStyle w:val="podpisi"/>
        <w:rPr>
          <w:lang w:val="sl-SI"/>
        </w:rPr>
      </w:pPr>
    </w:p>
    <w:p w:rsidR="006A69C2" w:rsidRPr="00202A77" w:rsidRDefault="006A69C2" w:rsidP="006A69C2">
      <w:pPr>
        <w:pStyle w:val="podpisi"/>
        <w:rPr>
          <w:lang w:val="sl-SI"/>
        </w:rPr>
      </w:pPr>
    </w:p>
    <w:sectPr w:rsidR="006A69C2" w:rsidRPr="00202A77" w:rsidSect="00164064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125" w:rsidRDefault="00AA6125">
      <w:r>
        <w:separator/>
      </w:r>
    </w:p>
  </w:endnote>
  <w:endnote w:type="continuationSeparator" w:id="0">
    <w:p w:rsidR="00AA6125" w:rsidRDefault="00AA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125" w:rsidRDefault="00AA6125">
      <w:r>
        <w:separator/>
      </w:r>
    </w:p>
  </w:footnote>
  <w:footnote w:type="continuationSeparator" w:id="0">
    <w:p w:rsidR="00AA6125" w:rsidRDefault="00AA6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550" w:rsidRDefault="0084055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DIREKTORAT ZA INFORMACIJSKO DRUŽBO</w:t>
    </w:r>
  </w:p>
  <w:p w:rsidR="00A770A6" w:rsidRPr="008F3500" w:rsidRDefault="0084055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889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B087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AA6125">
      <w:rPr>
        <w:rFonts w:cs="Arial"/>
        <w:sz w:val="16"/>
        <w:lang w:val="sl-SI"/>
      </w:rPr>
      <w:t>478 4778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8103D"/>
    <w:multiLevelType w:val="hybridMultilevel"/>
    <w:tmpl w:val="2FE82446"/>
    <w:lvl w:ilvl="0" w:tplc="76400D6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A6A2B"/>
    <w:multiLevelType w:val="hybridMultilevel"/>
    <w:tmpl w:val="DAB6F0A8"/>
    <w:lvl w:ilvl="0" w:tplc="E3ACC1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F570E5"/>
    <w:multiLevelType w:val="hybridMultilevel"/>
    <w:tmpl w:val="B3741DEE"/>
    <w:lvl w:ilvl="0" w:tplc="3E8844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25782"/>
    <w:multiLevelType w:val="hybridMultilevel"/>
    <w:tmpl w:val="9B92AE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927748"/>
    <w:multiLevelType w:val="hybridMultilevel"/>
    <w:tmpl w:val="D7C2DA78"/>
    <w:lvl w:ilvl="0" w:tplc="90F234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726362A"/>
    <w:multiLevelType w:val="hybridMultilevel"/>
    <w:tmpl w:val="C4AC7602"/>
    <w:lvl w:ilvl="0" w:tplc="AF6C6C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76111"/>
    <w:multiLevelType w:val="hybridMultilevel"/>
    <w:tmpl w:val="FF645CE0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8"/>
  </w:num>
  <w:num w:numId="10">
    <w:abstractNumId w:val="10"/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34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125"/>
    <w:rsid w:val="000011E9"/>
    <w:rsid w:val="00023A88"/>
    <w:rsid w:val="00024834"/>
    <w:rsid w:val="00027C88"/>
    <w:rsid w:val="00077B97"/>
    <w:rsid w:val="000863E7"/>
    <w:rsid w:val="000A7238"/>
    <w:rsid w:val="000B04B5"/>
    <w:rsid w:val="000B4A6A"/>
    <w:rsid w:val="000E1055"/>
    <w:rsid w:val="000E7AAB"/>
    <w:rsid w:val="00102119"/>
    <w:rsid w:val="00127B86"/>
    <w:rsid w:val="00130395"/>
    <w:rsid w:val="00131ADC"/>
    <w:rsid w:val="001357B2"/>
    <w:rsid w:val="00157C3C"/>
    <w:rsid w:val="00162821"/>
    <w:rsid w:val="00164064"/>
    <w:rsid w:val="0017478F"/>
    <w:rsid w:val="001B3F20"/>
    <w:rsid w:val="00202A77"/>
    <w:rsid w:val="00245A1D"/>
    <w:rsid w:val="00247F2D"/>
    <w:rsid w:val="00267E56"/>
    <w:rsid w:val="00271CE5"/>
    <w:rsid w:val="00282020"/>
    <w:rsid w:val="002A212E"/>
    <w:rsid w:val="002A2B69"/>
    <w:rsid w:val="002B0782"/>
    <w:rsid w:val="002B32E8"/>
    <w:rsid w:val="002C77BE"/>
    <w:rsid w:val="002E050C"/>
    <w:rsid w:val="002F1945"/>
    <w:rsid w:val="00355C1B"/>
    <w:rsid w:val="003636BF"/>
    <w:rsid w:val="00371442"/>
    <w:rsid w:val="00382526"/>
    <w:rsid w:val="003845B4"/>
    <w:rsid w:val="00387B1A"/>
    <w:rsid w:val="003A3394"/>
    <w:rsid w:val="003B7BC2"/>
    <w:rsid w:val="003C5EE5"/>
    <w:rsid w:val="003E1C74"/>
    <w:rsid w:val="00401AAC"/>
    <w:rsid w:val="00402C83"/>
    <w:rsid w:val="00417262"/>
    <w:rsid w:val="00420D5D"/>
    <w:rsid w:val="00425EA7"/>
    <w:rsid w:val="00426426"/>
    <w:rsid w:val="00441198"/>
    <w:rsid w:val="00464AF5"/>
    <w:rsid w:val="004657EE"/>
    <w:rsid w:val="00482FF5"/>
    <w:rsid w:val="00494DF6"/>
    <w:rsid w:val="004B4688"/>
    <w:rsid w:val="004E43E2"/>
    <w:rsid w:val="004F14F7"/>
    <w:rsid w:val="004F3837"/>
    <w:rsid w:val="005066AF"/>
    <w:rsid w:val="00513E78"/>
    <w:rsid w:val="00513E98"/>
    <w:rsid w:val="005207C5"/>
    <w:rsid w:val="00526246"/>
    <w:rsid w:val="005313C0"/>
    <w:rsid w:val="00533952"/>
    <w:rsid w:val="00567106"/>
    <w:rsid w:val="005E1D3C"/>
    <w:rsid w:val="005E52AD"/>
    <w:rsid w:val="00625AE6"/>
    <w:rsid w:val="00632253"/>
    <w:rsid w:val="00642714"/>
    <w:rsid w:val="006455CE"/>
    <w:rsid w:val="006529DC"/>
    <w:rsid w:val="00653DB0"/>
    <w:rsid w:val="00655841"/>
    <w:rsid w:val="00655E20"/>
    <w:rsid w:val="00682CCC"/>
    <w:rsid w:val="006A69C2"/>
    <w:rsid w:val="006B5FEE"/>
    <w:rsid w:val="006C3E07"/>
    <w:rsid w:val="006D348A"/>
    <w:rsid w:val="00701BB5"/>
    <w:rsid w:val="007131DF"/>
    <w:rsid w:val="00723E6E"/>
    <w:rsid w:val="00724324"/>
    <w:rsid w:val="00725F5A"/>
    <w:rsid w:val="00733017"/>
    <w:rsid w:val="00744D3D"/>
    <w:rsid w:val="007526D7"/>
    <w:rsid w:val="007547BC"/>
    <w:rsid w:val="00771F08"/>
    <w:rsid w:val="007747AF"/>
    <w:rsid w:val="00783310"/>
    <w:rsid w:val="00797B97"/>
    <w:rsid w:val="007A4A6D"/>
    <w:rsid w:val="007D1BCF"/>
    <w:rsid w:val="007D75CF"/>
    <w:rsid w:val="007E0440"/>
    <w:rsid w:val="007E6DC5"/>
    <w:rsid w:val="007F30A5"/>
    <w:rsid w:val="007F4349"/>
    <w:rsid w:val="00801CE4"/>
    <w:rsid w:val="00840550"/>
    <w:rsid w:val="008631B0"/>
    <w:rsid w:val="00866E80"/>
    <w:rsid w:val="00870271"/>
    <w:rsid w:val="00876134"/>
    <w:rsid w:val="00877FFC"/>
    <w:rsid w:val="0088043C"/>
    <w:rsid w:val="008836AB"/>
    <w:rsid w:val="00884889"/>
    <w:rsid w:val="00890396"/>
    <w:rsid w:val="008906C9"/>
    <w:rsid w:val="008C5738"/>
    <w:rsid w:val="008D04F0"/>
    <w:rsid w:val="008D0FF7"/>
    <w:rsid w:val="008E65EB"/>
    <w:rsid w:val="008F3500"/>
    <w:rsid w:val="0090170A"/>
    <w:rsid w:val="00915C0D"/>
    <w:rsid w:val="0091705C"/>
    <w:rsid w:val="00924E3C"/>
    <w:rsid w:val="00925F44"/>
    <w:rsid w:val="00934C92"/>
    <w:rsid w:val="00940C54"/>
    <w:rsid w:val="00960130"/>
    <w:rsid w:val="009612BB"/>
    <w:rsid w:val="009630A3"/>
    <w:rsid w:val="00965F41"/>
    <w:rsid w:val="00967BB6"/>
    <w:rsid w:val="009760DD"/>
    <w:rsid w:val="0099437B"/>
    <w:rsid w:val="0099558B"/>
    <w:rsid w:val="009C740A"/>
    <w:rsid w:val="009D28A6"/>
    <w:rsid w:val="009F4B7A"/>
    <w:rsid w:val="009F628E"/>
    <w:rsid w:val="00A03237"/>
    <w:rsid w:val="00A125C5"/>
    <w:rsid w:val="00A2451C"/>
    <w:rsid w:val="00A3126E"/>
    <w:rsid w:val="00A614CA"/>
    <w:rsid w:val="00A65EE7"/>
    <w:rsid w:val="00A67DFA"/>
    <w:rsid w:val="00A70133"/>
    <w:rsid w:val="00A770A6"/>
    <w:rsid w:val="00A813B1"/>
    <w:rsid w:val="00A84A35"/>
    <w:rsid w:val="00AA6125"/>
    <w:rsid w:val="00AB36C4"/>
    <w:rsid w:val="00AB6D77"/>
    <w:rsid w:val="00AC32B2"/>
    <w:rsid w:val="00AC4639"/>
    <w:rsid w:val="00AD217D"/>
    <w:rsid w:val="00AF051B"/>
    <w:rsid w:val="00AF74F6"/>
    <w:rsid w:val="00B13B01"/>
    <w:rsid w:val="00B17141"/>
    <w:rsid w:val="00B27823"/>
    <w:rsid w:val="00B31575"/>
    <w:rsid w:val="00B505DE"/>
    <w:rsid w:val="00B73BD9"/>
    <w:rsid w:val="00B772BC"/>
    <w:rsid w:val="00B84497"/>
    <w:rsid w:val="00B8547D"/>
    <w:rsid w:val="00B865E4"/>
    <w:rsid w:val="00BA0A19"/>
    <w:rsid w:val="00BA7BBC"/>
    <w:rsid w:val="00C250D5"/>
    <w:rsid w:val="00C35666"/>
    <w:rsid w:val="00C41218"/>
    <w:rsid w:val="00C71699"/>
    <w:rsid w:val="00C73D32"/>
    <w:rsid w:val="00C92898"/>
    <w:rsid w:val="00CA4250"/>
    <w:rsid w:val="00CA4340"/>
    <w:rsid w:val="00CB71FE"/>
    <w:rsid w:val="00CE5238"/>
    <w:rsid w:val="00CE7514"/>
    <w:rsid w:val="00D07A2E"/>
    <w:rsid w:val="00D24150"/>
    <w:rsid w:val="00D248DE"/>
    <w:rsid w:val="00D5551F"/>
    <w:rsid w:val="00D62983"/>
    <w:rsid w:val="00D81123"/>
    <w:rsid w:val="00D8542D"/>
    <w:rsid w:val="00DB4651"/>
    <w:rsid w:val="00DC1B2A"/>
    <w:rsid w:val="00DC6A71"/>
    <w:rsid w:val="00DD5BDC"/>
    <w:rsid w:val="00DE7D69"/>
    <w:rsid w:val="00E0011E"/>
    <w:rsid w:val="00E0357D"/>
    <w:rsid w:val="00E124C9"/>
    <w:rsid w:val="00E22EC6"/>
    <w:rsid w:val="00E3087B"/>
    <w:rsid w:val="00E674EA"/>
    <w:rsid w:val="00E74CF8"/>
    <w:rsid w:val="00E76A2E"/>
    <w:rsid w:val="00EA0413"/>
    <w:rsid w:val="00EB4323"/>
    <w:rsid w:val="00EC2848"/>
    <w:rsid w:val="00ED1528"/>
    <w:rsid w:val="00ED1C3E"/>
    <w:rsid w:val="00ED6779"/>
    <w:rsid w:val="00EE7D21"/>
    <w:rsid w:val="00EF3CB9"/>
    <w:rsid w:val="00EF64B1"/>
    <w:rsid w:val="00F240BB"/>
    <w:rsid w:val="00F333B9"/>
    <w:rsid w:val="00F52CB6"/>
    <w:rsid w:val="00F54808"/>
    <w:rsid w:val="00F57FED"/>
    <w:rsid w:val="00F87B99"/>
    <w:rsid w:val="00F93B68"/>
    <w:rsid w:val="00FC3AE2"/>
    <w:rsid w:val="00FC6B5F"/>
    <w:rsid w:val="00FD74A5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38CCAD1"/>
  <w15:chartTrackingRefBased/>
  <w15:docId w15:val="{6FAB0F6F-B38D-488C-974E-6D1C494C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A032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A03237"/>
    <w:rPr>
      <w:rFonts w:ascii="Segoe UI" w:hAnsi="Segoe UI" w:cs="Segoe UI"/>
      <w:sz w:val="18"/>
      <w:szCs w:val="18"/>
      <w:lang w:val="en-US" w:eastAsia="en-US"/>
    </w:rPr>
  </w:style>
  <w:style w:type="character" w:styleId="Omemba">
    <w:name w:val="Mention"/>
    <w:basedOn w:val="Privzetapisavaodstavka"/>
    <w:uiPriority w:val="99"/>
    <w:semiHidden/>
    <w:unhideWhenUsed/>
    <w:rsid w:val="00E674EA"/>
    <w:rPr>
      <w:color w:val="2B579A"/>
      <w:shd w:val="clear" w:color="auto" w:fill="E6E6E6"/>
    </w:rPr>
  </w:style>
  <w:style w:type="character" w:styleId="Nerazreenaomemba">
    <w:name w:val="Unresolved Mention"/>
    <w:basedOn w:val="Privzetapisavaodstavka"/>
    <w:uiPriority w:val="99"/>
    <w:semiHidden/>
    <w:unhideWhenUsed/>
    <w:rsid w:val="008631B0"/>
    <w:rPr>
      <w:color w:val="808080"/>
      <w:shd w:val="clear" w:color="auto" w:fill="E6E6E6"/>
    </w:rPr>
  </w:style>
  <w:style w:type="paragraph" w:styleId="Odstavekseznama">
    <w:name w:val="List Paragraph"/>
    <w:basedOn w:val="Navaden"/>
    <w:uiPriority w:val="34"/>
    <w:qFormat/>
    <w:rsid w:val="00901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DEK\MJarc\Moji%20dokumenti\PODATKI\WORD\MOJCA\Predloge\MJU%20DID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 DID</Template>
  <TotalTime>10</TotalTime>
  <Pages>1</Pages>
  <Words>118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Jarc</dc:creator>
  <cp:keywords/>
  <cp:lastModifiedBy>Tina Bizjak Ahačič</cp:lastModifiedBy>
  <cp:revision>4</cp:revision>
  <cp:lastPrinted>2018-04-26T09:07:00Z</cp:lastPrinted>
  <dcterms:created xsi:type="dcterms:W3CDTF">2019-02-26T09:13:00Z</dcterms:created>
  <dcterms:modified xsi:type="dcterms:W3CDTF">2019-02-26T09:23:00Z</dcterms:modified>
</cp:coreProperties>
</file>