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095F9" w14:textId="77777777" w:rsidR="00C65951" w:rsidRPr="00721FA6" w:rsidRDefault="00C65951" w:rsidP="009B3ACE">
      <w:pPr>
        <w:pStyle w:val="Style4"/>
        <w:widowControl/>
        <w:tabs>
          <w:tab w:val="left" w:pos="2835"/>
        </w:tabs>
        <w:spacing w:line="240" w:lineRule="auto"/>
        <w:ind w:right="141"/>
        <w:rPr>
          <w:rStyle w:val="FontStyle13"/>
        </w:rPr>
      </w:pPr>
    </w:p>
    <w:p w14:paraId="21DFDE44" w14:textId="76076591" w:rsidR="009C16AF" w:rsidRPr="00721FA6" w:rsidRDefault="00C4286C" w:rsidP="009B3ACE">
      <w:pPr>
        <w:pStyle w:val="Style4"/>
        <w:widowControl/>
        <w:tabs>
          <w:tab w:val="left" w:pos="2835"/>
        </w:tabs>
        <w:spacing w:line="240" w:lineRule="auto"/>
        <w:ind w:right="141"/>
        <w:jc w:val="center"/>
        <w:rPr>
          <w:rStyle w:val="FontStyle13"/>
        </w:rPr>
      </w:pPr>
      <w:r w:rsidRPr="00721FA6">
        <w:rPr>
          <w:rStyle w:val="FontStyle11"/>
        </w:rPr>
        <w:t>UPORABNO DOVOLJENJE</w:t>
      </w:r>
    </w:p>
    <w:p w14:paraId="39A7F28E" w14:textId="77777777" w:rsidR="005B2AA6" w:rsidRPr="00721FA6" w:rsidRDefault="005B2AA6" w:rsidP="009B3ACE">
      <w:pPr>
        <w:pStyle w:val="Style4"/>
        <w:widowControl/>
        <w:tabs>
          <w:tab w:val="left" w:pos="2835"/>
        </w:tabs>
        <w:spacing w:line="240" w:lineRule="auto"/>
        <w:ind w:right="141"/>
        <w:rPr>
          <w:rFonts w:eastAsia="Times New Roman"/>
          <w:b/>
          <w:color w:val="000000"/>
          <w:sz w:val="20"/>
          <w:szCs w:val="20"/>
        </w:rPr>
      </w:pPr>
    </w:p>
    <w:p w14:paraId="2814C344" w14:textId="77777777" w:rsidR="00C5296B" w:rsidRPr="00721FA6" w:rsidRDefault="00C5296B" w:rsidP="009B3ACE">
      <w:pPr>
        <w:pStyle w:val="Style4"/>
        <w:widowControl/>
        <w:tabs>
          <w:tab w:val="left" w:pos="2835"/>
        </w:tabs>
        <w:spacing w:line="240" w:lineRule="auto"/>
        <w:ind w:right="141"/>
        <w:rPr>
          <w:rStyle w:val="FontStyle13"/>
          <w:b/>
        </w:rPr>
      </w:pPr>
      <w:r w:rsidRPr="00721FA6">
        <w:rPr>
          <w:rFonts w:eastAsia="Times New Roman"/>
          <w:b/>
          <w:color w:val="000000"/>
          <w:sz w:val="20"/>
          <w:szCs w:val="20"/>
        </w:rPr>
        <w:t>INVESTITOR</w:t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C5296B" w:rsidRPr="00721FA6" w14:paraId="6E4E6049" w14:textId="77777777" w:rsidTr="00E3491E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3F93DA80" w14:textId="77777777" w:rsidR="00C5296B" w:rsidRPr="00721FA6" w:rsidRDefault="00C5296B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721FA6">
              <w:rPr>
                <w:rFonts w:eastAsia="Times New Roman"/>
                <w:color w:val="000000"/>
                <w:sz w:val="20"/>
                <w:szCs w:val="20"/>
              </w:rPr>
              <w:t>naziv (naziv družbe za pravne subjekte ali ime in priimek za fizične osebe)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6322F54" w14:textId="0659A163" w:rsidR="00C5296B" w:rsidRPr="00721FA6" w:rsidRDefault="00C5296B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C5296B" w:rsidRPr="00721FA6" w14:paraId="54D90539" w14:textId="77777777" w:rsidTr="00E3491E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4FD0C841" w14:textId="77777777" w:rsidR="00C5296B" w:rsidRPr="00721FA6" w:rsidRDefault="00C5296B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721FA6">
              <w:rPr>
                <w:rFonts w:eastAsia="Times New Roman"/>
                <w:color w:val="000000"/>
                <w:sz w:val="20"/>
                <w:szCs w:val="20"/>
              </w:rPr>
              <w:t>naslov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79F49A5" w14:textId="3790F85B" w:rsidR="00C5296B" w:rsidRPr="00721FA6" w:rsidRDefault="00C5296B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5F744DE3" w14:textId="77777777" w:rsidR="00CB44D8" w:rsidRPr="00721FA6" w:rsidRDefault="00CB44D8" w:rsidP="009B3ACE">
      <w:pPr>
        <w:pStyle w:val="Style4"/>
        <w:widowControl/>
        <w:tabs>
          <w:tab w:val="left" w:pos="2835"/>
        </w:tabs>
        <w:spacing w:line="240" w:lineRule="auto"/>
        <w:ind w:right="141"/>
        <w:rPr>
          <w:rStyle w:val="FontStyle13"/>
        </w:rPr>
      </w:pPr>
    </w:p>
    <w:p w14:paraId="5C924E10" w14:textId="77777777" w:rsidR="00CB44D8" w:rsidRPr="00721FA6" w:rsidRDefault="00CB44D8" w:rsidP="009B3ACE">
      <w:pPr>
        <w:pStyle w:val="Style4"/>
        <w:widowControl/>
        <w:tabs>
          <w:tab w:val="left" w:pos="2835"/>
        </w:tabs>
        <w:spacing w:line="240" w:lineRule="auto"/>
        <w:ind w:right="141"/>
        <w:rPr>
          <w:rStyle w:val="FontStyle13"/>
          <w:b/>
        </w:rPr>
      </w:pPr>
      <w:r w:rsidRPr="00721FA6">
        <w:rPr>
          <w:rStyle w:val="FontStyle13"/>
          <w:b/>
        </w:rPr>
        <w:t>OSNOVNI PODATKI O OBJEKTU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5C3E49" w:rsidRPr="00721FA6" w14:paraId="5B65D5C6" w14:textId="77777777" w:rsidTr="00EC5E50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9A23D" w14:textId="77777777" w:rsidR="005C3E49" w:rsidRPr="00721FA6" w:rsidRDefault="005C3E49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 w:rsidRPr="00721FA6">
              <w:rPr>
                <w:rFonts w:eastAsia="Times New Roman"/>
                <w:sz w:val="20"/>
                <w:szCs w:val="20"/>
              </w:rPr>
              <w:t>naziv posega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1E39E" w14:textId="0106136B" w:rsidR="005C3E49" w:rsidRPr="00721FA6" w:rsidRDefault="005C3E49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32E6A9F2" w14:textId="56127E42" w:rsidR="00EC5E50" w:rsidRPr="00721FA6" w:rsidRDefault="00EC5E50" w:rsidP="009B3ACE">
      <w:pPr>
        <w:tabs>
          <w:tab w:val="left" w:pos="2328"/>
        </w:tabs>
        <w:ind w:left="65" w:right="141"/>
        <w:rPr>
          <w:rFonts w:eastAsia="Times New Roman"/>
          <w:sz w:val="20"/>
          <w:szCs w:val="20"/>
        </w:rPr>
      </w:pPr>
      <w:r w:rsidRPr="00721FA6">
        <w:rPr>
          <w:color w:val="000000"/>
          <w:sz w:val="20"/>
          <w:szCs w:val="20"/>
        </w:rPr>
        <w:t>seznam objektov:</w:t>
      </w:r>
      <w:r w:rsidRPr="00721FA6">
        <w:rPr>
          <w:color w:val="000000"/>
          <w:sz w:val="20"/>
          <w:szCs w:val="20"/>
        </w:rPr>
        <w:tab/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8"/>
        <w:gridCol w:w="3570"/>
        <w:gridCol w:w="3388"/>
      </w:tblGrid>
      <w:tr w:rsidR="005C3E49" w:rsidRPr="00721FA6" w14:paraId="3891A013" w14:textId="77777777" w:rsidTr="00EC5E50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3BD25" w14:textId="5E29DB4F" w:rsidR="005C3E49" w:rsidRPr="00721FA6" w:rsidRDefault="005C3E49" w:rsidP="009B3ACE">
            <w:pPr>
              <w:ind w:right="141"/>
              <w:rPr>
                <w:color w:val="000000"/>
                <w:sz w:val="20"/>
                <w:szCs w:val="20"/>
              </w:rPr>
            </w:pPr>
            <w:r w:rsidRPr="00721FA6">
              <w:rPr>
                <w:color w:val="000000"/>
                <w:sz w:val="20"/>
                <w:szCs w:val="20"/>
              </w:rPr>
              <w:t>objekt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3EB29C" w14:textId="0D6756BB" w:rsidR="005C3E49" w:rsidRPr="00721FA6" w:rsidRDefault="005C3E49" w:rsidP="009B3ACE">
            <w:pPr>
              <w:ind w:right="141"/>
              <w:rPr>
                <w:color w:val="000000"/>
                <w:sz w:val="20"/>
                <w:szCs w:val="20"/>
              </w:rPr>
            </w:pPr>
            <w:r w:rsidRPr="00721FA6">
              <w:rPr>
                <w:color w:val="000000"/>
                <w:sz w:val="20"/>
                <w:szCs w:val="20"/>
              </w:rPr>
              <w:t>klasifikacija obj</w:t>
            </w:r>
            <w:r w:rsidR="00EC5E50" w:rsidRPr="00721FA6">
              <w:rPr>
                <w:color w:val="000000"/>
                <w:sz w:val="20"/>
                <w:szCs w:val="20"/>
              </w:rPr>
              <w:t>e</w:t>
            </w:r>
            <w:r w:rsidRPr="00721FA6">
              <w:rPr>
                <w:color w:val="000000"/>
                <w:sz w:val="20"/>
                <w:szCs w:val="20"/>
              </w:rPr>
              <w:t>kta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BE0F3" w14:textId="0E8743ED" w:rsidR="005C3E49" w:rsidRPr="00721FA6" w:rsidRDefault="005C3E49" w:rsidP="009B3ACE">
            <w:pPr>
              <w:ind w:right="141"/>
              <w:rPr>
                <w:rFonts w:eastAsia="Times New Roman"/>
                <w:sz w:val="20"/>
                <w:szCs w:val="20"/>
              </w:rPr>
            </w:pPr>
            <w:r w:rsidRPr="00721FA6">
              <w:rPr>
                <w:rFonts w:eastAsia="Times New Roman"/>
                <w:sz w:val="20"/>
                <w:szCs w:val="20"/>
              </w:rPr>
              <w:t>celot</w:t>
            </w:r>
            <w:r w:rsidR="00BE48F1" w:rsidRPr="00721FA6">
              <w:rPr>
                <w:rFonts w:eastAsia="Times New Roman"/>
                <w:sz w:val="20"/>
                <w:szCs w:val="20"/>
              </w:rPr>
              <w:t xml:space="preserve">en objekt </w:t>
            </w:r>
            <w:r w:rsidR="00BE48F1" w:rsidRPr="00721FA6">
              <w:rPr>
                <w:sz w:val="20"/>
                <w:szCs w:val="20"/>
              </w:rPr>
              <w:t xml:space="preserve"> </w:t>
            </w:r>
          </w:p>
        </w:tc>
      </w:tr>
      <w:tr w:rsidR="005C3E49" w:rsidRPr="00721FA6" w14:paraId="6EB984D5" w14:textId="77777777" w:rsidTr="00EC5E50"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E3199" w14:textId="77777777" w:rsidR="005C3E49" w:rsidRPr="00721FA6" w:rsidRDefault="005C3E49" w:rsidP="009B3ACE">
            <w:pPr>
              <w:ind w:right="141"/>
              <w:rPr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02AFDF" w14:textId="77777777" w:rsidR="005C3E49" w:rsidRPr="00721FA6" w:rsidRDefault="005C3E49" w:rsidP="009B3ACE">
            <w:pPr>
              <w:ind w:right="14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1B996" w14:textId="680420F0" w:rsidR="005C3E49" w:rsidRPr="00721FA6" w:rsidRDefault="009B5450" w:rsidP="009B3ACE">
            <w:pPr>
              <w:ind w:right="141"/>
              <w:rPr>
                <w:rFonts w:eastAsia="Times New Roman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8827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8F1" w:rsidRPr="00721FA6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BE48F1" w:rsidRPr="00721FA6">
              <w:rPr>
                <w:sz w:val="20"/>
                <w:szCs w:val="20"/>
              </w:rPr>
              <w:t>da</w:t>
            </w:r>
            <w:r w:rsidR="00EC5E50" w:rsidRPr="00721FA6">
              <w:rPr>
                <w:sz w:val="20"/>
                <w:szCs w:val="20"/>
              </w:rPr>
              <w:t xml:space="preserve">       </w:t>
            </w:r>
            <w:r w:rsidR="00BE48F1" w:rsidRPr="00721FA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9061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8F1" w:rsidRPr="00721FA6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BE48F1" w:rsidRPr="00721FA6">
              <w:rPr>
                <w:sz w:val="20"/>
                <w:szCs w:val="20"/>
              </w:rPr>
              <w:t xml:space="preserve">ne </w:t>
            </w:r>
            <w:bookmarkStart w:id="0" w:name="_GoBack"/>
            <w:r w:rsidR="00BE48F1" w:rsidRPr="009B5450">
              <w:rPr>
                <w:sz w:val="16"/>
                <w:szCs w:val="16"/>
              </w:rPr>
              <w:t>(opis kateri del)</w:t>
            </w:r>
            <w:bookmarkEnd w:id="0"/>
          </w:p>
        </w:tc>
      </w:tr>
    </w:tbl>
    <w:p w14:paraId="20DCA2B7" w14:textId="68A39E7D" w:rsidR="00BE48F1" w:rsidRPr="009B5450" w:rsidRDefault="00EC5E50" w:rsidP="009B3ACE">
      <w:pPr>
        <w:pStyle w:val="Style4"/>
        <w:widowControl/>
        <w:tabs>
          <w:tab w:val="left" w:pos="2835"/>
        </w:tabs>
        <w:spacing w:line="240" w:lineRule="auto"/>
        <w:ind w:right="141"/>
        <w:jc w:val="right"/>
        <w:rPr>
          <w:rStyle w:val="FontStyle13"/>
          <w:sz w:val="16"/>
          <w:szCs w:val="16"/>
        </w:rPr>
      </w:pPr>
      <w:r w:rsidRPr="009B5450">
        <w:rPr>
          <w:rStyle w:val="FontStyle13"/>
          <w:sz w:val="16"/>
          <w:szCs w:val="16"/>
        </w:rPr>
        <w:t>(po potrebi dodaj vrstice)</w:t>
      </w:r>
    </w:p>
    <w:p w14:paraId="3CF6811E" w14:textId="653CF901" w:rsidR="00022806" w:rsidRPr="00721FA6" w:rsidRDefault="00022806" w:rsidP="009B3ACE">
      <w:pPr>
        <w:widowControl/>
        <w:tabs>
          <w:tab w:val="left" w:pos="3189"/>
        </w:tabs>
        <w:autoSpaceDE/>
        <w:autoSpaceDN/>
        <w:adjustRightInd/>
        <w:ind w:right="141"/>
        <w:rPr>
          <w:rFonts w:eastAsia="Times New Roman"/>
          <w:b/>
          <w:color w:val="000000"/>
          <w:sz w:val="20"/>
          <w:szCs w:val="20"/>
        </w:rPr>
      </w:pPr>
      <w:r w:rsidRPr="00721FA6">
        <w:rPr>
          <w:rFonts w:eastAsia="Times New Roman"/>
          <w:b/>
          <w:color w:val="000000"/>
          <w:sz w:val="20"/>
          <w:szCs w:val="20"/>
        </w:rPr>
        <w:t>GRADBENO DOVOLJENJE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022806" w:rsidRPr="00721FA6" w14:paraId="72F7A73F" w14:textId="77777777" w:rsidTr="00E3491E">
        <w:trPr>
          <w:trHeight w:val="51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3A02" w14:textId="77777777" w:rsidR="00022806" w:rsidRPr="00721FA6" w:rsidRDefault="00022806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721FA6">
              <w:rPr>
                <w:rFonts w:eastAsia="Times New Roman"/>
                <w:color w:val="000000"/>
                <w:sz w:val="20"/>
                <w:szCs w:val="20"/>
              </w:rPr>
              <w:t>navedba organa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2496D" w14:textId="75AF78E9" w:rsidR="00022806" w:rsidRPr="00721FA6" w:rsidRDefault="00022806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022806" w:rsidRPr="00721FA6" w14:paraId="4DD9DDD7" w14:textId="77777777" w:rsidTr="00E3491E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8151F" w14:textId="77777777" w:rsidR="00022806" w:rsidRPr="00721FA6" w:rsidRDefault="00022806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721FA6">
              <w:rPr>
                <w:rFonts w:eastAsia="Times New Roman"/>
                <w:color w:val="000000"/>
                <w:sz w:val="20"/>
                <w:szCs w:val="20"/>
              </w:rPr>
              <w:t>številka dovoljenja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1C34" w14:textId="67BE882A" w:rsidR="00022806" w:rsidRPr="00721FA6" w:rsidRDefault="00022806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022806" w:rsidRPr="00721FA6" w14:paraId="72590E84" w14:textId="77777777" w:rsidTr="00E3491E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7120" w14:textId="77777777" w:rsidR="00022806" w:rsidRPr="00721FA6" w:rsidRDefault="00022806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721FA6">
              <w:rPr>
                <w:rFonts w:eastAsia="Times New Roman"/>
                <w:color w:val="000000"/>
                <w:sz w:val="20"/>
                <w:szCs w:val="20"/>
              </w:rPr>
              <w:t>datum dovoljenja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0A14F" w14:textId="137AA77A" w:rsidR="00022806" w:rsidRPr="00721FA6" w:rsidRDefault="00022806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022806" w:rsidRPr="00721FA6" w14:paraId="68D33B59" w14:textId="77777777" w:rsidTr="00E3491E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ECE58" w14:textId="77777777" w:rsidR="00022806" w:rsidRPr="00721FA6" w:rsidRDefault="00022806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721FA6">
              <w:rPr>
                <w:rFonts w:eastAsia="Times New Roman"/>
                <w:color w:val="000000"/>
                <w:sz w:val="20"/>
                <w:szCs w:val="20"/>
              </w:rPr>
              <w:t>pravnomočnost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F17E" w14:textId="63779C3B" w:rsidR="00022806" w:rsidRPr="00721FA6" w:rsidRDefault="00022806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0B3CB9D9" w14:textId="77777777" w:rsidR="00EC5E50" w:rsidRPr="00721FA6" w:rsidRDefault="00EC5E50" w:rsidP="009B3ACE">
      <w:pPr>
        <w:widowControl/>
        <w:tabs>
          <w:tab w:val="left" w:pos="3189"/>
        </w:tabs>
        <w:autoSpaceDE/>
        <w:autoSpaceDN/>
        <w:adjustRightInd/>
        <w:ind w:right="141"/>
        <w:rPr>
          <w:rFonts w:eastAsia="Times New Roman"/>
          <w:b/>
          <w:color w:val="000000"/>
          <w:sz w:val="20"/>
          <w:szCs w:val="20"/>
        </w:rPr>
      </w:pPr>
    </w:p>
    <w:p w14:paraId="402FE2DC" w14:textId="528D2120" w:rsidR="005C3E49" w:rsidRPr="00721FA6" w:rsidRDefault="005C3E49" w:rsidP="009B3ACE">
      <w:pPr>
        <w:widowControl/>
        <w:tabs>
          <w:tab w:val="left" w:pos="3189"/>
        </w:tabs>
        <w:autoSpaceDE/>
        <w:autoSpaceDN/>
        <w:adjustRightInd/>
        <w:ind w:right="141"/>
        <w:rPr>
          <w:rFonts w:eastAsia="Times New Roman"/>
          <w:b/>
          <w:color w:val="000000"/>
          <w:sz w:val="20"/>
          <w:szCs w:val="20"/>
        </w:rPr>
      </w:pPr>
      <w:r w:rsidRPr="00721FA6">
        <w:rPr>
          <w:rFonts w:eastAsia="Times New Roman"/>
          <w:b/>
          <w:color w:val="000000"/>
          <w:sz w:val="20"/>
          <w:szCs w:val="20"/>
        </w:rPr>
        <w:t>SPREMEMBA GRADBENEGA DOVOLJENJ</w:t>
      </w:r>
      <w:r w:rsidR="00EC5E50" w:rsidRPr="00721FA6">
        <w:rPr>
          <w:rFonts w:eastAsia="Times New Roman"/>
          <w:b/>
          <w:color w:val="000000"/>
          <w:sz w:val="20"/>
          <w:szCs w:val="20"/>
        </w:rPr>
        <w:t>A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5C3E49" w:rsidRPr="00721FA6" w14:paraId="26335C82" w14:textId="77777777" w:rsidTr="00860C4D">
        <w:trPr>
          <w:trHeight w:val="51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E5EC" w14:textId="77777777" w:rsidR="005C3E49" w:rsidRPr="00721FA6" w:rsidRDefault="005C3E49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721FA6">
              <w:rPr>
                <w:rFonts w:eastAsia="Times New Roman"/>
                <w:color w:val="000000"/>
                <w:sz w:val="20"/>
                <w:szCs w:val="20"/>
              </w:rPr>
              <w:t>navedba organa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339A" w14:textId="77777777" w:rsidR="005C3E49" w:rsidRPr="00721FA6" w:rsidRDefault="005C3E49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C3E49" w:rsidRPr="00721FA6" w14:paraId="498109D4" w14:textId="77777777" w:rsidTr="00860C4D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BE98" w14:textId="77777777" w:rsidR="005C3E49" w:rsidRPr="00721FA6" w:rsidRDefault="005C3E49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721FA6">
              <w:rPr>
                <w:rFonts w:eastAsia="Times New Roman"/>
                <w:color w:val="000000"/>
                <w:sz w:val="20"/>
                <w:szCs w:val="20"/>
              </w:rPr>
              <w:t>številka dovoljenja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C9F1D" w14:textId="77777777" w:rsidR="005C3E49" w:rsidRPr="00721FA6" w:rsidRDefault="005C3E49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C3E49" w:rsidRPr="00721FA6" w14:paraId="47E68DFB" w14:textId="77777777" w:rsidTr="00860C4D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2F23D" w14:textId="77777777" w:rsidR="005C3E49" w:rsidRPr="00721FA6" w:rsidRDefault="005C3E49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721FA6">
              <w:rPr>
                <w:rFonts w:eastAsia="Times New Roman"/>
                <w:color w:val="000000"/>
                <w:sz w:val="20"/>
                <w:szCs w:val="20"/>
              </w:rPr>
              <w:t>datum dovoljenja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40166" w14:textId="77777777" w:rsidR="005C3E49" w:rsidRPr="00721FA6" w:rsidRDefault="005C3E49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C3E49" w:rsidRPr="00721FA6" w14:paraId="63628944" w14:textId="77777777" w:rsidTr="00860C4D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AD8C" w14:textId="77777777" w:rsidR="005C3E49" w:rsidRPr="00721FA6" w:rsidRDefault="005C3E49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721FA6">
              <w:rPr>
                <w:rFonts w:eastAsia="Times New Roman"/>
                <w:color w:val="000000"/>
                <w:sz w:val="20"/>
                <w:szCs w:val="20"/>
              </w:rPr>
              <w:t>pravnomočnost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CC1E" w14:textId="77777777" w:rsidR="005C3E49" w:rsidRPr="00721FA6" w:rsidRDefault="005C3E49" w:rsidP="009B3ACE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5638E4E5" w14:textId="77777777" w:rsidR="005C3E49" w:rsidRPr="00721FA6" w:rsidRDefault="005C3E49" w:rsidP="009B3ACE">
      <w:pPr>
        <w:pStyle w:val="Style4"/>
        <w:widowControl/>
        <w:tabs>
          <w:tab w:val="left" w:pos="2835"/>
        </w:tabs>
        <w:spacing w:line="240" w:lineRule="auto"/>
        <w:ind w:right="141"/>
        <w:rPr>
          <w:rStyle w:val="FontStyle13"/>
        </w:rPr>
      </w:pPr>
    </w:p>
    <w:p w14:paraId="3DEEC8EC" w14:textId="66009F2E" w:rsidR="009C16AF" w:rsidRPr="00721FA6" w:rsidRDefault="00BE48F1" w:rsidP="009B3ACE">
      <w:pPr>
        <w:widowControl/>
        <w:tabs>
          <w:tab w:val="left" w:pos="3189"/>
        </w:tabs>
        <w:autoSpaceDE/>
        <w:autoSpaceDN/>
        <w:adjustRightInd/>
        <w:ind w:right="141"/>
        <w:rPr>
          <w:rFonts w:eastAsia="Times New Roman"/>
          <w:color w:val="000000"/>
          <w:sz w:val="20"/>
          <w:szCs w:val="20"/>
        </w:rPr>
      </w:pPr>
      <w:r w:rsidRPr="00721FA6">
        <w:rPr>
          <w:rFonts w:eastAsia="Times New Roman"/>
          <w:b/>
          <w:color w:val="000000"/>
          <w:sz w:val="20"/>
          <w:szCs w:val="20"/>
        </w:rPr>
        <w:t>PROJEKT IZVEDENIH DEL</w:t>
      </w:r>
      <w:r w:rsidR="00EC5E50" w:rsidRPr="00721FA6">
        <w:rPr>
          <w:rStyle w:val="Sprotnaopomba-sklic"/>
          <w:rFonts w:eastAsia="Times New Roman"/>
          <w:b/>
          <w:color w:val="000000"/>
          <w:sz w:val="20"/>
          <w:szCs w:val="20"/>
        </w:rPr>
        <w:footnoteReference w:id="1"/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952DDB" w:rsidRPr="00721FA6" w14:paraId="5E16E4AA" w14:textId="77777777" w:rsidTr="00E3491E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5ABDC3D1" w14:textId="77777777" w:rsidR="00154B4A" w:rsidRPr="00721FA6" w:rsidRDefault="00154B4A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 w:rsidRPr="00721FA6">
              <w:rPr>
                <w:rFonts w:eastAsia="Times New Roman"/>
                <w:sz w:val="20"/>
                <w:szCs w:val="20"/>
              </w:rPr>
              <w:t>številka projekta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D0E065D" w14:textId="613382A5" w:rsidR="00154B4A" w:rsidRPr="00721FA6" w:rsidRDefault="00154B4A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</w:p>
        </w:tc>
      </w:tr>
      <w:tr w:rsidR="00952DDB" w:rsidRPr="00721FA6" w14:paraId="7489CE6C" w14:textId="77777777" w:rsidTr="00E3491E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2F4F4785" w14:textId="77777777" w:rsidR="00154B4A" w:rsidRPr="00721FA6" w:rsidRDefault="00154B4A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 w:rsidRPr="00721FA6">
              <w:rPr>
                <w:rFonts w:eastAsia="Times New Roman"/>
                <w:sz w:val="20"/>
                <w:szCs w:val="20"/>
              </w:rPr>
              <w:t>datum izdelave projekta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F77732A" w14:textId="1027CC6F" w:rsidR="00154B4A" w:rsidRPr="00721FA6" w:rsidRDefault="00154B4A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</w:p>
        </w:tc>
      </w:tr>
      <w:tr w:rsidR="00952DDB" w:rsidRPr="00721FA6" w14:paraId="07E70F8A" w14:textId="77777777" w:rsidTr="00E3491E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65C0FFF7" w14:textId="77777777" w:rsidR="00430405" w:rsidRPr="00721FA6" w:rsidRDefault="00430405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 w:rsidRPr="00721FA6">
              <w:rPr>
                <w:rFonts w:eastAsia="Times New Roman"/>
                <w:sz w:val="20"/>
                <w:szCs w:val="20"/>
              </w:rPr>
              <w:t>projektant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82894F3" w14:textId="61DA85A7" w:rsidR="00430405" w:rsidRPr="00721FA6" w:rsidRDefault="00430405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0831A943" w14:textId="77777777" w:rsidR="00EC5E50" w:rsidRPr="00721FA6" w:rsidRDefault="00EC5E50" w:rsidP="009B3ACE">
      <w:pPr>
        <w:pStyle w:val="Style4"/>
        <w:widowControl/>
        <w:tabs>
          <w:tab w:val="left" w:pos="2835"/>
        </w:tabs>
        <w:spacing w:line="240" w:lineRule="auto"/>
        <w:ind w:right="141"/>
        <w:rPr>
          <w:rFonts w:eastAsia="Times New Roman"/>
          <w:sz w:val="20"/>
          <w:szCs w:val="20"/>
        </w:rPr>
      </w:pPr>
    </w:p>
    <w:p w14:paraId="5712E05F" w14:textId="7865DBC5" w:rsidR="005C3E49" w:rsidRPr="00721FA6" w:rsidRDefault="00BE48F1" w:rsidP="009B3ACE">
      <w:pPr>
        <w:widowControl/>
        <w:tabs>
          <w:tab w:val="left" w:pos="3189"/>
        </w:tabs>
        <w:autoSpaceDE/>
        <w:autoSpaceDN/>
        <w:adjustRightInd/>
        <w:ind w:right="141"/>
        <w:rPr>
          <w:rFonts w:eastAsia="Times New Roman"/>
          <w:color w:val="000000"/>
          <w:sz w:val="20"/>
          <w:szCs w:val="20"/>
        </w:rPr>
      </w:pPr>
      <w:r w:rsidRPr="00721FA6">
        <w:rPr>
          <w:rFonts w:eastAsia="Times New Roman"/>
          <w:b/>
          <w:color w:val="000000"/>
          <w:sz w:val="20"/>
          <w:szCs w:val="20"/>
        </w:rPr>
        <w:t>DOKAZILO O ZANESLJIVOSTI OBJEKTA</w:t>
      </w:r>
      <w:r w:rsidR="00EC5E50" w:rsidRPr="00721FA6">
        <w:rPr>
          <w:rFonts w:eastAsia="Times New Roman"/>
          <w:b/>
          <w:color w:val="000000"/>
          <w:sz w:val="20"/>
          <w:szCs w:val="20"/>
          <w:vertAlign w:val="superscript"/>
        </w:rPr>
        <w:t>1</w:t>
      </w:r>
    </w:p>
    <w:tbl>
      <w:tblPr>
        <w:tblW w:w="89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5C3E49" w:rsidRPr="00721FA6" w14:paraId="55D76CA7" w14:textId="77777777" w:rsidTr="00860C4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6E4BF47B" w14:textId="7A97ACD0" w:rsidR="005C3E49" w:rsidRPr="00721FA6" w:rsidRDefault="005C3E49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 w:rsidRPr="00721FA6">
              <w:rPr>
                <w:rFonts w:eastAsia="Times New Roman"/>
                <w:sz w:val="20"/>
                <w:szCs w:val="20"/>
              </w:rPr>
              <w:t xml:space="preserve">številka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2EEFFC7" w14:textId="77777777" w:rsidR="005C3E49" w:rsidRPr="00721FA6" w:rsidRDefault="005C3E49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</w:p>
        </w:tc>
      </w:tr>
      <w:tr w:rsidR="005C3E49" w:rsidRPr="00721FA6" w14:paraId="0BF4310C" w14:textId="77777777" w:rsidTr="00860C4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44702A25" w14:textId="27CDB28E" w:rsidR="005C3E49" w:rsidRPr="00721FA6" w:rsidRDefault="005C3E49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 w:rsidRPr="00721FA6">
              <w:rPr>
                <w:rFonts w:eastAsia="Times New Roman"/>
                <w:sz w:val="20"/>
                <w:szCs w:val="20"/>
              </w:rPr>
              <w:t xml:space="preserve">datum izdelave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E0DA15D" w14:textId="77777777" w:rsidR="005C3E49" w:rsidRPr="00721FA6" w:rsidRDefault="005C3E49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</w:p>
        </w:tc>
      </w:tr>
      <w:tr w:rsidR="005C3E49" w:rsidRPr="00721FA6" w14:paraId="69256254" w14:textId="77777777" w:rsidTr="00860C4D">
        <w:trPr>
          <w:trHeight w:val="340"/>
        </w:trPr>
        <w:tc>
          <w:tcPr>
            <w:tcW w:w="3124" w:type="dxa"/>
            <w:shd w:val="clear" w:color="auto" w:fill="auto"/>
            <w:vAlign w:val="center"/>
            <w:hideMark/>
          </w:tcPr>
          <w:p w14:paraId="320A5F0B" w14:textId="6524BB0C" w:rsidR="005C3E49" w:rsidRPr="00721FA6" w:rsidRDefault="00BE48F1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  <w:r w:rsidRPr="00721FA6">
              <w:rPr>
                <w:rFonts w:eastAsia="Times New Roman"/>
                <w:sz w:val="20"/>
                <w:szCs w:val="20"/>
              </w:rPr>
              <w:t>izdelovalec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2ECFFFD" w14:textId="77777777" w:rsidR="005C3E49" w:rsidRPr="00721FA6" w:rsidRDefault="005C3E49" w:rsidP="009B3ACE">
            <w:pPr>
              <w:widowControl/>
              <w:tabs>
                <w:tab w:val="left" w:pos="2835"/>
              </w:tabs>
              <w:autoSpaceDE/>
              <w:autoSpaceDN/>
              <w:adjustRightInd/>
              <w:ind w:right="141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019BA4F9" w14:textId="70BC35FE" w:rsidR="00EC5E50" w:rsidRPr="009B5450" w:rsidRDefault="00EC5E50" w:rsidP="009B3ACE">
      <w:pPr>
        <w:pStyle w:val="Style4"/>
        <w:widowControl/>
        <w:tabs>
          <w:tab w:val="left" w:pos="2835"/>
        </w:tabs>
        <w:spacing w:line="240" w:lineRule="auto"/>
        <w:ind w:right="141"/>
        <w:jc w:val="right"/>
        <w:rPr>
          <w:rStyle w:val="FontStyle13"/>
          <w:sz w:val="16"/>
          <w:szCs w:val="16"/>
        </w:rPr>
      </w:pPr>
      <w:r w:rsidRPr="009B5450">
        <w:rPr>
          <w:rStyle w:val="FontStyle13"/>
          <w:sz w:val="16"/>
          <w:szCs w:val="16"/>
        </w:rPr>
        <w:t>(po potrebi dodaj rubrike)</w:t>
      </w:r>
    </w:p>
    <w:p w14:paraId="5A3A0D0D" w14:textId="77777777" w:rsidR="005C3E49" w:rsidRPr="00721FA6" w:rsidRDefault="005C3E49" w:rsidP="009B3ACE">
      <w:pPr>
        <w:pStyle w:val="Style4"/>
        <w:widowControl/>
        <w:tabs>
          <w:tab w:val="left" w:pos="2835"/>
        </w:tabs>
        <w:spacing w:line="240" w:lineRule="auto"/>
        <w:ind w:right="141"/>
        <w:rPr>
          <w:rStyle w:val="FontStyle13"/>
        </w:rPr>
      </w:pPr>
    </w:p>
    <w:p w14:paraId="2E762AE3" w14:textId="77777777" w:rsidR="005B2AA6" w:rsidRPr="00721FA6" w:rsidRDefault="005B2AA6" w:rsidP="005B2AA6">
      <w:pPr>
        <w:widowControl/>
        <w:tabs>
          <w:tab w:val="left" w:pos="3189"/>
        </w:tabs>
        <w:autoSpaceDE/>
        <w:autoSpaceDN/>
        <w:adjustRightInd/>
        <w:ind w:right="141"/>
        <w:rPr>
          <w:rFonts w:eastAsia="Times New Roman"/>
          <w:b/>
          <w:color w:val="000000"/>
          <w:sz w:val="20"/>
          <w:szCs w:val="20"/>
        </w:rPr>
      </w:pPr>
      <w:r w:rsidRPr="00721FA6">
        <w:rPr>
          <w:rFonts w:eastAsia="Times New Roman"/>
          <w:b/>
          <w:color w:val="000000"/>
          <w:sz w:val="20"/>
          <w:szCs w:val="20"/>
        </w:rPr>
        <w:t>UPRAVNI ORGAN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5812"/>
      </w:tblGrid>
      <w:tr w:rsidR="005B2AA6" w:rsidRPr="00721FA6" w14:paraId="7DC02C6A" w14:textId="77777777" w:rsidTr="00860C4D">
        <w:trPr>
          <w:trHeight w:val="369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076E" w14:textId="77777777" w:rsidR="005B2AA6" w:rsidRPr="00721FA6" w:rsidRDefault="005B2AA6" w:rsidP="00860C4D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721FA6">
              <w:rPr>
                <w:rFonts w:eastAsia="Times New Roman"/>
                <w:color w:val="000000"/>
                <w:sz w:val="20"/>
                <w:szCs w:val="20"/>
              </w:rPr>
              <w:t>navedba organa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1CCF1" w14:textId="77777777" w:rsidR="005B2AA6" w:rsidRPr="00721FA6" w:rsidRDefault="005B2AA6" w:rsidP="00860C4D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B2AA6" w:rsidRPr="00721FA6" w14:paraId="4159AA0A" w14:textId="77777777" w:rsidTr="00860C4D">
        <w:trPr>
          <w:trHeight w:val="369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C9E1" w14:textId="77777777" w:rsidR="005B2AA6" w:rsidRPr="00721FA6" w:rsidRDefault="005B2AA6" w:rsidP="00860C4D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721FA6">
              <w:rPr>
                <w:rFonts w:eastAsia="Times New Roman"/>
                <w:color w:val="000000"/>
                <w:sz w:val="20"/>
                <w:szCs w:val="20"/>
              </w:rPr>
              <w:t>številka dovoljenja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1A1D1" w14:textId="77777777" w:rsidR="005B2AA6" w:rsidRPr="00721FA6" w:rsidRDefault="005B2AA6" w:rsidP="00860C4D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B2AA6" w:rsidRPr="00721FA6" w14:paraId="2A63FAE0" w14:textId="77777777" w:rsidTr="00860C4D">
        <w:trPr>
          <w:trHeight w:val="369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D16AE" w14:textId="77777777" w:rsidR="005B2AA6" w:rsidRPr="00721FA6" w:rsidRDefault="005B2AA6" w:rsidP="00860C4D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721FA6">
              <w:rPr>
                <w:rFonts w:eastAsia="Times New Roman"/>
                <w:color w:val="000000"/>
                <w:sz w:val="20"/>
                <w:szCs w:val="20"/>
              </w:rPr>
              <w:t xml:space="preserve">datum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BCAE7" w14:textId="77777777" w:rsidR="005B2AA6" w:rsidRPr="00721FA6" w:rsidRDefault="005B2AA6" w:rsidP="00860C4D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B2AA6" w:rsidRPr="00721FA6" w14:paraId="08AE641E" w14:textId="77777777" w:rsidTr="00860C4D">
        <w:trPr>
          <w:trHeight w:val="369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FD54" w14:textId="77777777" w:rsidR="005B2AA6" w:rsidRPr="00721FA6" w:rsidRDefault="005B2AA6" w:rsidP="00860C4D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721FA6">
              <w:rPr>
                <w:rFonts w:eastAsia="Times New Roman"/>
                <w:color w:val="000000"/>
                <w:sz w:val="20"/>
                <w:szCs w:val="20"/>
              </w:rPr>
              <w:t>ime in priimek odgovorne osebe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4A12" w14:textId="77777777" w:rsidR="005B2AA6" w:rsidRPr="00721FA6" w:rsidRDefault="005B2AA6" w:rsidP="00860C4D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B2AA6" w:rsidRPr="00721FA6" w14:paraId="09ED3FB8" w14:textId="77777777" w:rsidTr="00860C4D">
        <w:trPr>
          <w:trHeight w:val="369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382A1" w14:textId="77777777" w:rsidR="005B2AA6" w:rsidRPr="00721FA6" w:rsidRDefault="005B2AA6" w:rsidP="00860C4D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  <w:r w:rsidRPr="00721FA6">
              <w:rPr>
                <w:rFonts w:eastAsia="Times New Roman"/>
                <w:color w:val="000000"/>
                <w:sz w:val="20"/>
                <w:szCs w:val="20"/>
              </w:rPr>
              <w:t xml:space="preserve">podpis 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2904" w14:textId="77777777" w:rsidR="005B2AA6" w:rsidRPr="00721FA6" w:rsidRDefault="005B2AA6" w:rsidP="00860C4D">
            <w:pPr>
              <w:widowControl/>
              <w:autoSpaceDE/>
              <w:autoSpaceDN/>
              <w:adjustRightInd/>
              <w:ind w:right="141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7CC50C4F" w14:textId="77777777" w:rsidR="005B2AA6" w:rsidRPr="00721FA6" w:rsidRDefault="005B2AA6" w:rsidP="005B2AA6">
      <w:pPr>
        <w:pStyle w:val="Style4"/>
        <w:widowControl/>
        <w:tabs>
          <w:tab w:val="left" w:pos="2835"/>
        </w:tabs>
        <w:spacing w:line="240" w:lineRule="auto"/>
        <w:ind w:right="141"/>
        <w:rPr>
          <w:rStyle w:val="FontStyle13"/>
        </w:rPr>
      </w:pPr>
    </w:p>
    <w:sectPr w:rsidR="005B2AA6" w:rsidRPr="00721FA6" w:rsidSect="005B2AA6">
      <w:headerReference w:type="default" r:id="rId9"/>
      <w:pgSz w:w="11906" w:h="16838"/>
      <w:pgMar w:top="1240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D4CE8FD" w15:done="0"/>
  <w15:commentEx w15:paraId="7A92FB9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825A05" w14:textId="77777777" w:rsidR="00CD008C" w:rsidRDefault="00CD008C" w:rsidP="009C16AF">
      <w:r>
        <w:separator/>
      </w:r>
    </w:p>
  </w:endnote>
  <w:endnote w:type="continuationSeparator" w:id="0">
    <w:p w14:paraId="690C6A5C" w14:textId="77777777" w:rsidR="00CD008C" w:rsidRDefault="00CD008C" w:rsidP="009C1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AA23F7" w14:textId="77777777" w:rsidR="00CD008C" w:rsidRDefault="00CD008C" w:rsidP="009C16AF">
      <w:r>
        <w:separator/>
      </w:r>
    </w:p>
  </w:footnote>
  <w:footnote w:type="continuationSeparator" w:id="0">
    <w:p w14:paraId="3CAF196F" w14:textId="77777777" w:rsidR="00CD008C" w:rsidRDefault="00CD008C" w:rsidP="009C16AF">
      <w:r>
        <w:continuationSeparator/>
      </w:r>
    </w:p>
  </w:footnote>
  <w:footnote w:id="1">
    <w:p w14:paraId="40E78CCA" w14:textId="49D6E9C5" w:rsidR="00EC5E50" w:rsidRPr="00EC5E50" w:rsidRDefault="00EC5E50">
      <w:pPr>
        <w:pStyle w:val="Sprotnaopomba-besedilo"/>
        <w:rPr>
          <w:sz w:val="16"/>
          <w:szCs w:val="16"/>
        </w:rPr>
      </w:pPr>
      <w:r w:rsidRPr="00EC5E50">
        <w:rPr>
          <w:rStyle w:val="Sprotnaopomba-sklic"/>
          <w:sz w:val="16"/>
          <w:szCs w:val="16"/>
        </w:rPr>
        <w:footnoteRef/>
      </w:r>
      <w:r w:rsidRPr="00EC5E50">
        <w:rPr>
          <w:sz w:val="16"/>
          <w:szCs w:val="16"/>
        </w:rPr>
        <w:t xml:space="preserve"> se ne izpolni, ko gre za spremembo namembnosti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5BC27" w14:textId="5FE6E6A3" w:rsidR="009079AD" w:rsidRPr="00B30E1F" w:rsidRDefault="0001255D" w:rsidP="009079AD">
    <w:pPr>
      <w:ind w:right="174"/>
      <w:jc w:val="right"/>
      <w:rPr>
        <w:sz w:val="20"/>
        <w:szCs w:val="20"/>
      </w:rPr>
    </w:pPr>
    <w:r>
      <w:rPr>
        <w:sz w:val="20"/>
        <w:szCs w:val="20"/>
      </w:rPr>
      <w:t>P</w:t>
    </w:r>
    <w:r w:rsidR="009079AD" w:rsidRPr="00B30E1F">
      <w:rPr>
        <w:sz w:val="20"/>
        <w:szCs w:val="20"/>
      </w:rPr>
      <w:t>riloga 1</w:t>
    </w:r>
    <w:r w:rsidR="00DE521B">
      <w:rPr>
        <w:sz w:val="20"/>
        <w:szCs w:val="20"/>
      </w:rPr>
      <w:t>6</w:t>
    </w:r>
  </w:p>
  <w:p w14:paraId="7D100C2A" w14:textId="61A62471" w:rsidR="009079AD" w:rsidRPr="00B30E1F" w:rsidRDefault="00DE521B" w:rsidP="009079AD">
    <w:pPr>
      <w:ind w:right="174"/>
      <w:jc w:val="right"/>
      <w:rPr>
        <w:sz w:val="20"/>
        <w:szCs w:val="20"/>
      </w:rPr>
    </w:pPr>
    <w:r>
      <w:rPr>
        <w:sz w:val="20"/>
        <w:szCs w:val="20"/>
      </w:rPr>
      <w:t>Uporabno dovoljenje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11D8"/>
    <w:multiLevelType w:val="hybridMultilevel"/>
    <w:tmpl w:val="A386EE76"/>
    <w:lvl w:ilvl="0" w:tplc="21D0863C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1648B4"/>
    <w:multiLevelType w:val="hybridMultilevel"/>
    <w:tmpl w:val="B1F6D060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>
    <w:nsid w:val="08293E71"/>
    <w:multiLevelType w:val="hybridMultilevel"/>
    <w:tmpl w:val="8D5EB71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7250A"/>
    <w:multiLevelType w:val="hybridMultilevel"/>
    <w:tmpl w:val="E61C7A6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A238B"/>
    <w:multiLevelType w:val="hybridMultilevel"/>
    <w:tmpl w:val="83946526"/>
    <w:lvl w:ilvl="0" w:tplc="118A31F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DE69FD"/>
    <w:multiLevelType w:val="hybridMultilevel"/>
    <w:tmpl w:val="B5EA860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7E5E09"/>
    <w:multiLevelType w:val="hybridMultilevel"/>
    <w:tmpl w:val="77C2C4F6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7">
    <w:nsid w:val="18F64408"/>
    <w:multiLevelType w:val="hybridMultilevel"/>
    <w:tmpl w:val="7508214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DE017C"/>
    <w:multiLevelType w:val="hybridMultilevel"/>
    <w:tmpl w:val="8A80CFB4"/>
    <w:lvl w:ilvl="0" w:tplc="9A4CF792">
      <w:start w:val="1"/>
      <w:numFmt w:val="bullet"/>
      <w:pStyle w:val="Zamik1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394244"/>
    <w:multiLevelType w:val="singleLevel"/>
    <w:tmpl w:val="3B547088"/>
    <w:lvl w:ilvl="0">
      <w:start w:val="1"/>
      <w:numFmt w:val="decimal"/>
      <w:pStyle w:val="Natevanje123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0">
    <w:nsid w:val="27923C41"/>
    <w:multiLevelType w:val="hybridMultilevel"/>
    <w:tmpl w:val="9BE41E3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8746A4"/>
    <w:multiLevelType w:val="hybridMultilevel"/>
    <w:tmpl w:val="8CF880D0"/>
    <w:lvl w:ilvl="0" w:tplc="118A31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981687"/>
    <w:multiLevelType w:val="hybridMultilevel"/>
    <w:tmpl w:val="DB4EBFF4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3">
    <w:nsid w:val="31890D88"/>
    <w:multiLevelType w:val="hybridMultilevel"/>
    <w:tmpl w:val="77E61A8C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4D6ADC"/>
    <w:multiLevelType w:val="hybridMultilevel"/>
    <w:tmpl w:val="75FA8990"/>
    <w:lvl w:ilvl="0" w:tplc="118A31F8">
      <w:start w:val="1"/>
      <w:numFmt w:val="bullet"/>
      <w:lvlText w:val=""/>
      <w:lvlJc w:val="left"/>
      <w:pPr>
        <w:ind w:left="7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18A31F8">
      <w:start w:val="1"/>
      <w:numFmt w:val="bullet"/>
      <w:lvlText w:val=""/>
      <w:lvlJc w:val="left"/>
      <w:pPr>
        <w:ind w:left="3670" w:hanging="360"/>
      </w:pPr>
      <w:rPr>
        <w:rFonts w:ascii="Symbol" w:hAnsi="Symbol" w:hint="default"/>
      </w:rPr>
    </w:lvl>
    <w:lvl w:ilvl="5" w:tplc="0424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5">
    <w:nsid w:val="3E0F7F06"/>
    <w:multiLevelType w:val="hybridMultilevel"/>
    <w:tmpl w:val="B3DA5348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917F76"/>
    <w:multiLevelType w:val="singleLevel"/>
    <w:tmpl w:val="0EF2C862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7">
    <w:nsid w:val="554170EC"/>
    <w:multiLevelType w:val="multilevel"/>
    <w:tmpl w:val="C5E46726"/>
    <w:lvl w:ilvl="0">
      <w:start w:val="1"/>
      <w:numFmt w:val="decimal"/>
      <w:pStyle w:val="Naslov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661F7CA4"/>
    <w:multiLevelType w:val="singleLevel"/>
    <w:tmpl w:val="6CBCF6B2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19">
    <w:nsid w:val="6EDE08E2"/>
    <w:multiLevelType w:val="hybridMultilevel"/>
    <w:tmpl w:val="F14ED08E"/>
    <w:lvl w:ilvl="0" w:tplc="0C62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</w:num>
  <w:num w:numId="3">
    <w:abstractNumId w:val="17"/>
  </w:num>
  <w:num w:numId="4">
    <w:abstractNumId w:val="9"/>
  </w:num>
  <w:num w:numId="5">
    <w:abstractNumId w:val="16"/>
  </w:num>
  <w:num w:numId="6">
    <w:abstractNumId w:val="18"/>
  </w:num>
  <w:num w:numId="7">
    <w:abstractNumId w:val="8"/>
  </w:num>
  <w:num w:numId="8">
    <w:abstractNumId w:val="17"/>
  </w:num>
  <w:num w:numId="9">
    <w:abstractNumId w:val="17"/>
  </w:num>
  <w:num w:numId="10">
    <w:abstractNumId w:val="17"/>
  </w:num>
  <w:num w:numId="11">
    <w:abstractNumId w:val="9"/>
  </w:num>
  <w:num w:numId="12">
    <w:abstractNumId w:val="16"/>
  </w:num>
  <w:num w:numId="13">
    <w:abstractNumId w:val="18"/>
  </w:num>
  <w:num w:numId="14">
    <w:abstractNumId w:val="8"/>
  </w:num>
  <w:num w:numId="15">
    <w:abstractNumId w:val="8"/>
  </w:num>
  <w:num w:numId="16">
    <w:abstractNumId w:val="19"/>
  </w:num>
  <w:num w:numId="17">
    <w:abstractNumId w:val="7"/>
  </w:num>
  <w:num w:numId="18">
    <w:abstractNumId w:val="15"/>
  </w:num>
  <w:num w:numId="19">
    <w:abstractNumId w:val="10"/>
  </w:num>
  <w:num w:numId="20">
    <w:abstractNumId w:val="2"/>
  </w:num>
  <w:num w:numId="21">
    <w:abstractNumId w:val="13"/>
  </w:num>
  <w:num w:numId="22">
    <w:abstractNumId w:val="5"/>
  </w:num>
  <w:num w:numId="23">
    <w:abstractNumId w:val="4"/>
  </w:num>
  <w:num w:numId="24">
    <w:abstractNumId w:val="3"/>
  </w:num>
  <w:num w:numId="25">
    <w:abstractNumId w:val="11"/>
  </w:num>
  <w:num w:numId="26">
    <w:abstractNumId w:val="14"/>
  </w:num>
  <w:num w:numId="27">
    <w:abstractNumId w:val="6"/>
  </w:num>
  <w:num w:numId="28">
    <w:abstractNumId w:val="1"/>
  </w:num>
  <w:num w:numId="29">
    <w:abstractNumId w:val="12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6AF"/>
    <w:rsid w:val="00007FEE"/>
    <w:rsid w:val="0001255D"/>
    <w:rsid w:val="000160C1"/>
    <w:rsid w:val="00022806"/>
    <w:rsid w:val="0004340C"/>
    <w:rsid w:val="00045F0F"/>
    <w:rsid w:val="00087426"/>
    <w:rsid w:val="000D32AD"/>
    <w:rsid w:val="000D53D9"/>
    <w:rsid w:val="000D603B"/>
    <w:rsid w:val="001541CE"/>
    <w:rsid w:val="00154B4A"/>
    <w:rsid w:val="001A0DFF"/>
    <w:rsid w:val="001E4C53"/>
    <w:rsid w:val="001F7C03"/>
    <w:rsid w:val="00232973"/>
    <w:rsid w:val="002516B2"/>
    <w:rsid w:val="00281AEC"/>
    <w:rsid w:val="002C6C00"/>
    <w:rsid w:val="002D71D7"/>
    <w:rsid w:val="002F0E93"/>
    <w:rsid w:val="00350DB5"/>
    <w:rsid w:val="003B337F"/>
    <w:rsid w:val="00430405"/>
    <w:rsid w:val="00452519"/>
    <w:rsid w:val="00471CAD"/>
    <w:rsid w:val="004765E8"/>
    <w:rsid w:val="004773B1"/>
    <w:rsid w:val="004937AB"/>
    <w:rsid w:val="004E1A68"/>
    <w:rsid w:val="00553FBA"/>
    <w:rsid w:val="00573C9C"/>
    <w:rsid w:val="005B2AA6"/>
    <w:rsid w:val="005C3E49"/>
    <w:rsid w:val="005C7971"/>
    <w:rsid w:val="005D4F96"/>
    <w:rsid w:val="005E0999"/>
    <w:rsid w:val="005E3291"/>
    <w:rsid w:val="00665461"/>
    <w:rsid w:val="00696F3C"/>
    <w:rsid w:val="006B6616"/>
    <w:rsid w:val="006D46A7"/>
    <w:rsid w:val="00721FA6"/>
    <w:rsid w:val="0076199A"/>
    <w:rsid w:val="00776D4E"/>
    <w:rsid w:val="00784F06"/>
    <w:rsid w:val="007A1924"/>
    <w:rsid w:val="007A195A"/>
    <w:rsid w:val="007B4D10"/>
    <w:rsid w:val="00802D28"/>
    <w:rsid w:val="008130AE"/>
    <w:rsid w:val="008522B5"/>
    <w:rsid w:val="0089090D"/>
    <w:rsid w:val="008A52DE"/>
    <w:rsid w:val="008E3743"/>
    <w:rsid w:val="008F4946"/>
    <w:rsid w:val="009079AD"/>
    <w:rsid w:val="00914DDC"/>
    <w:rsid w:val="00952DDB"/>
    <w:rsid w:val="009761FC"/>
    <w:rsid w:val="00982CF7"/>
    <w:rsid w:val="009B3ACE"/>
    <w:rsid w:val="009B5450"/>
    <w:rsid w:val="009C16AF"/>
    <w:rsid w:val="009C3593"/>
    <w:rsid w:val="009D261D"/>
    <w:rsid w:val="00A11A56"/>
    <w:rsid w:val="00A229BB"/>
    <w:rsid w:val="00A23490"/>
    <w:rsid w:val="00A4361F"/>
    <w:rsid w:val="00A72A6A"/>
    <w:rsid w:val="00AC1C59"/>
    <w:rsid w:val="00AD6946"/>
    <w:rsid w:val="00B03DA3"/>
    <w:rsid w:val="00B30E1F"/>
    <w:rsid w:val="00BA2495"/>
    <w:rsid w:val="00BD5A91"/>
    <w:rsid w:val="00BE48F1"/>
    <w:rsid w:val="00BE6177"/>
    <w:rsid w:val="00C07332"/>
    <w:rsid w:val="00C4286C"/>
    <w:rsid w:val="00C44B3A"/>
    <w:rsid w:val="00C5296B"/>
    <w:rsid w:val="00C637EC"/>
    <w:rsid w:val="00C65951"/>
    <w:rsid w:val="00C6629B"/>
    <w:rsid w:val="00C669F6"/>
    <w:rsid w:val="00C8069D"/>
    <w:rsid w:val="00CB44D8"/>
    <w:rsid w:val="00CD008C"/>
    <w:rsid w:val="00CF7DA8"/>
    <w:rsid w:val="00D05D19"/>
    <w:rsid w:val="00D55FA7"/>
    <w:rsid w:val="00DE0DE3"/>
    <w:rsid w:val="00DE521B"/>
    <w:rsid w:val="00E00417"/>
    <w:rsid w:val="00E3491E"/>
    <w:rsid w:val="00E6375A"/>
    <w:rsid w:val="00EB2991"/>
    <w:rsid w:val="00EC5E50"/>
    <w:rsid w:val="00ED6A26"/>
    <w:rsid w:val="00F066CF"/>
    <w:rsid w:val="00F131B6"/>
    <w:rsid w:val="00F86E47"/>
    <w:rsid w:val="00F92F85"/>
    <w:rsid w:val="00FB2ABF"/>
    <w:rsid w:val="00FC1BF9"/>
    <w:rsid w:val="00FF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558A1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C16A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qFormat/>
    <w:rsid w:val="00CF7DA8"/>
    <w:pPr>
      <w:keepNext/>
      <w:numPr>
        <w:numId w:val="10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CF7DA8"/>
    <w:pPr>
      <w:keepNext/>
      <w:numPr>
        <w:ilvl w:val="1"/>
        <w:numId w:val="10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CF7DA8"/>
    <w:pPr>
      <w:keepNext/>
      <w:numPr>
        <w:ilvl w:val="2"/>
        <w:numId w:val="10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CF7DA8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CF7DA8"/>
    <w:rPr>
      <w:rFonts w:ascii="Arial" w:hAnsi="Arial" w:cs="Times New Roman"/>
      <w:b/>
      <w:spacing w:val="80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CF7DA8"/>
    <w:rPr>
      <w:rFonts w:ascii="Arial" w:hAnsi="Arial" w:cs="Times New Roman"/>
      <w:b/>
      <w:sz w:val="20"/>
      <w:szCs w:val="20"/>
      <w:lang w:eastAsia="sl-SI"/>
    </w:rPr>
  </w:style>
  <w:style w:type="paragraph" w:customStyle="1" w:styleId="Natevanje123">
    <w:name w:val="Naštevanje 1. 2. 3."/>
    <w:basedOn w:val="Navaden"/>
    <w:autoRedefine/>
    <w:rsid w:val="00CF7DA8"/>
    <w:pPr>
      <w:numPr>
        <w:numId w:val="11"/>
      </w:numPr>
    </w:pPr>
  </w:style>
  <w:style w:type="paragraph" w:customStyle="1" w:styleId="NatevanjeABC">
    <w:name w:val="Naštevanje A. B. C."/>
    <w:basedOn w:val="Natevanje123"/>
    <w:autoRedefine/>
    <w:rsid w:val="00CF7DA8"/>
    <w:pPr>
      <w:numPr>
        <w:numId w:val="12"/>
      </w:numPr>
    </w:pPr>
  </w:style>
  <w:style w:type="paragraph" w:customStyle="1" w:styleId="NatevanjeIIIIII">
    <w:name w:val="Naštevanje I. II. III."/>
    <w:basedOn w:val="Navaden"/>
    <w:autoRedefine/>
    <w:rsid w:val="00CF7DA8"/>
    <w:pPr>
      <w:numPr>
        <w:numId w:val="13"/>
      </w:numPr>
      <w:tabs>
        <w:tab w:val="left" w:pos="567"/>
      </w:tabs>
    </w:pPr>
  </w:style>
  <w:style w:type="paragraph" w:customStyle="1" w:styleId="Zamik1">
    <w:name w:val="Zamik1"/>
    <w:basedOn w:val="Navaden"/>
    <w:autoRedefine/>
    <w:rsid w:val="008E3743"/>
    <w:pPr>
      <w:numPr>
        <w:numId w:val="15"/>
      </w:numPr>
    </w:pPr>
  </w:style>
  <w:style w:type="paragraph" w:customStyle="1" w:styleId="Style4">
    <w:name w:val="Style4"/>
    <w:basedOn w:val="Navaden"/>
    <w:uiPriority w:val="99"/>
    <w:rsid w:val="009C16AF"/>
    <w:pPr>
      <w:spacing w:line="254" w:lineRule="exact"/>
    </w:pPr>
  </w:style>
  <w:style w:type="character" w:customStyle="1" w:styleId="FontStyle11">
    <w:name w:val="Font Style11"/>
    <w:basedOn w:val="Privzetapisavaodstavka"/>
    <w:uiPriority w:val="99"/>
    <w:rsid w:val="009C16AF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Privzetapisavaodstavka"/>
    <w:uiPriority w:val="99"/>
    <w:rsid w:val="009C16AF"/>
    <w:rPr>
      <w:rFonts w:ascii="Arial" w:hAnsi="Arial" w:cs="Arial"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16AF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16AF"/>
    <w:rPr>
      <w:rFonts w:ascii="Arial" w:eastAsiaTheme="minorEastAsia" w:hAnsi="Arial" w:cs="Arial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9C16AF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52DDB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52DD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52DD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52DDB"/>
    <w:rPr>
      <w:rFonts w:ascii="Arial" w:eastAsiaTheme="minorEastAsia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2DD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2DDB"/>
    <w:rPr>
      <w:rFonts w:ascii="Arial" w:eastAsiaTheme="minorEastAsia" w:hAnsi="Arial" w:cs="Arial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52DD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52DDB"/>
    <w:rPr>
      <w:rFonts w:ascii="Tahoma" w:eastAsiaTheme="minorEastAsia" w:hAnsi="Tahoma" w:cs="Tahoma"/>
      <w:sz w:val="16"/>
      <w:szCs w:val="16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5296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povezava">
    <w:name w:val="Hyperlink"/>
    <w:basedOn w:val="Privzetapisavaodstavka"/>
    <w:uiPriority w:val="99"/>
    <w:semiHidden/>
    <w:unhideWhenUsed/>
    <w:rsid w:val="00C5296B"/>
    <w:rPr>
      <w:color w:val="0000FF"/>
      <w:u w:val="single"/>
    </w:rPr>
  </w:style>
  <w:style w:type="paragraph" w:customStyle="1" w:styleId="Style3">
    <w:name w:val="Style3"/>
    <w:basedOn w:val="Navaden"/>
    <w:uiPriority w:val="99"/>
    <w:rsid w:val="00696F3C"/>
  </w:style>
  <w:style w:type="paragraph" w:styleId="Glava">
    <w:name w:val="header"/>
    <w:basedOn w:val="Navaden"/>
    <w:link w:val="GlavaZnak"/>
    <w:uiPriority w:val="99"/>
    <w:unhideWhenUsed/>
    <w:rsid w:val="009079A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079AD"/>
    <w:rPr>
      <w:rFonts w:ascii="Arial" w:eastAsiaTheme="minorEastAsia" w:hAnsi="Arial" w:cs="Arial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079A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079AD"/>
    <w:rPr>
      <w:rFonts w:ascii="Arial" w:eastAsiaTheme="minorEastAsia" w:hAnsi="Arial" w:cs="Arial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9C16A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qFormat/>
    <w:rsid w:val="00CF7DA8"/>
    <w:pPr>
      <w:keepNext/>
      <w:numPr>
        <w:numId w:val="10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CF7DA8"/>
    <w:pPr>
      <w:keepNext/>
      <w:numPr>
        <w:ilvl w:val="1"/>
        <w:numId w:val="10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CF7DA8"/>
    <w:pPr>
      <w:keepNext/>
      <w:numPr>
        <w:ilvl w:val="2"/>
        <w:numId w:val="10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CF7DA8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CF7DA8"/>
    <w:rPr>
      <w:rFonts w:ascii="Arial" w:hAnsi="Arial" w:cs="Times New Roman"/>
      <w:b/>
      <w:spacing w:val="80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CF7DA8"/>
    <w:rPr>
      <w:rFonts w:ascii="Arial" w:hAnsi="Arial" w:cs="Times New Roman"/>
      <w:b/>
      <w:sz w:val="20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CF7DA8"/>
    <w:rPr>
      <w:rFonts w:ascii="Arial" w:hAnsi="Arial" w:cs="Times New Roman"/>
      <w:b/>
      <w:sz w:val="20"/>
      <w:szCs w:val="20"/>
      <w:lang w:eastAsia="sl-SI"/>
    </w:rPr>
  </w:style>
  <w:style w:type="paragraph" w:customStyle="1" w:styleId="Natevanje123">
    <w:name w:val="Naštevanje 1. 2. 3."/>
    <w:basedOn w:val="Navaden"/>
    <w:autoRedefine/>
    <w:rsid w:val="00CF7DA8"/>
    <w:pPr>
      <w:numPr>
        <w:numId w:val="11"/>
      </w:numPr>
    </w:pPr>
  </w:style>
  <w:style w:type="paragraph" w:customStyle="1" w:styleId="NatevanjeABC">
    <w:name w:val="Naštevanje A. B. C."/>
    <w:basedOn w:val="Natevanje123"/>
    <w:autoRedefine/>
    <w:rsid w:val="00CF7DA8"/>
    <w:pPr>
      <w:numPr>
        <w:numId w:val="12"/>
      </w:numPr>
    </w:pPr>
  </w:style>
  <w:style w:type="paragraph" w:customStyle="1" w:styleId="NatevanjeIIIIII">
    <w:name w:val="Naštevanje I. II. III."/>
    <w:basedOn w:val="Navaden"/>
    <w:autoRedefine/>
    <w:rsid w:val="00CF7DA8"/>
    <w:pPr>
      <w:numPr>
        <w:numId w:val="13"/>
      </w:numPr>
      <w:tabs>
        <w:tab w:val="left" w:pos="567"/>
      </w:tabs>
    </w:pPr>
  </w:style>
  <w:style w:type="paragraph" w:customStyle="1" w:styleId="Zamik1">
    <w:name w:val="Zamik1"/>
    <w:basedOn w:val="Navaden"/>
    <w:autoRedefine/>
    <w:rsid w:val="008E3743"/>
    <w:pPr>
      <w:numPr>
        <w:numId w:val="15"/>
      </w:numPr>
    </w:pPr>
  </w:style>
  <w:style w:type="paragraph" w:customStyle="1" w:styleId="Style4">
    <w:name w:val="Style4"/>
    <w:basedOn w:val="Navaden"/>
    <w:uiPriority w:val="99"/>
    <w:rsid w:val="009C16AF"/>
    <w:pPr>
      <w:spacing w:line="254" w:lineRule="exact"/>
    </w:pPr>
  </w:style>
  <w:style w:type="character" w:customStyle="1" w:styleId="FontStyle11">
    <w:name w:val="Font Style11"/>
    <w:basedOn w:val="Privzetapisavaodstavka"/>
    <w:uiPriority w:val="99"/>
    <w:rsid w:val="009C16AF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Privzetapisavaodstavka"/>
    <w:uiPriority w:val="99"/>
    <w:rsid w:val="009C16AF"/>
    <w:rPr>
      <w:rFonts w:ascii="Arial" w:hAnsi="Arial" w:cs="Arial"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16AF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16AF"/>
    <w:rPr>
      <w:rFonts w:ascii="Arial" w:eastAsiaTheme="minorEastAsia" w:hAnsi="Arial" w:cs="Arial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9C16AF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952DDB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52DD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52DD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52DDB"/>
    <w:rPr>
      <w:rFonts w:ascii="Arial" w:eastAsiaTheme="minorEastAsia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2DD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2DDB"/>
    <w:rPr>
      <w:rFonts w:ascii="Arial" w:eastAsiaTheme="minorEastAsia" w:hAnsi="Arial" w:cs="Arial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52DD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52DDB"/>
    <w:rPr>
      <w:rFonts w:ascii="Tahoma" w:eastAsiaTheme="minorEastAsia" w:hAnsi="Tahoma" w:cs="Tahoma"/>
      <w:sz w:val="16"/>
      <w:szCs w:val="16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5296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povezava">
    <w:name w:val="Hyperlink"/>
    <w:basedOn w:val="Privzetapisavaodstavka"/>
    <w:uiPriority w:val="99"/>
    <w:semiHidden/>
    <w:unhideWhenUsed/>
    <w:rsid w:val="00C5296B"/>
    <w:rPr>
      <w:color w:val="0000FF"/>
      <w:u w:val="single"/>
    </w:rPr>
  </w:style>
  <w:style w:type="paragraph" w:customStyle="1" w:styleId="Style3">
    <w:name w:val="Style3"/>
    <w:basedOn w:val="Navaden"/>
    <w:uiPriority w:val="99"/>
    <w:rsid w:val="00696F3C"/>
  </w:style>
  <w:style w:type="paragraph" w:styleId="Glava">
    <w:name w:val="header"/>
    <w:basedOn w:val="Navaden"/>
    <w:link w:val="GlavaZnak"/>
    <w:uiPriority w:val="99"/>
    <w:unhideWhenUsed/>
    <w:rsid w:val="009079A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079AD"/>
    <w:rPr>
      <w:rFonts w:ascii="Arial" w:eastAsiaTheme="minorEastAsia" w:hAnsi="Arial" w:cs="Arial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9079A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079AD"/>
    <w:rPr>
      <w:rFonts w:ascii="Arial" w:eastAsiaTheme="minorEastAsia" w:hAnsi="Arial" w:cs="Arial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A9FA4-1F67-4732-AA1B-A09E98E85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FFD038D4.dotm</Template>
  <TotalTime>54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</dc:creator>
  <cp:lastModifiedBy>Pavli.Koc</cp:lastModifiedBy>
  <cp:revision>12</cp:revision>
  <cp:lastPrinted>2018-03-20T13:04:00Z</cp:lastPrinted>
  <dcterms:created xsi:type="dcterms:W3CDTF">2018-04-10T16:08:00Z</dcterms:created>
  <dcterms:modified xsi:type="dcterms:W3CDTF">2018-04-11T11:13:00Z</dcterms:modified>
</cp:coreProperties>
</file>