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095F9" w14:textId="77777777" w:rsidR="00C65951" w:rsidRDefault="00C65951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21DFDE44" w14:textId="48DA3259" w:rsidR="009C16AF" w:rsidRPr="00952DDB" w:rsidRDefault="00972CB0" w:rsidP="009B3ACE">
      <w:pPr>
        <w:pStyle w:val="Style4"/>
        <w:widowControl/>
        <w:tabs>
          <w:tab w:val="left" w:pos="2835"/>
        </w:tabs>
        <w:spacing w:line="240" w:lineRule="auto"/>
        <w:ind w:right="141"/>
        <w:jc w:val="center"/>
        <w:rPr>
          <w:rStyle w:val="FontStyle13"/>
        </w:rPr>
      </w:pPr>
      <w:r>
        <w:rPr>
          <w:rStyle w:val="FontStyle11"/>
          <w:sz w:val="28"/>
          <w:szCs w:val="28"/>
        </w:rPr>
        <w:t>POSKUSNO OBRATOVANJE</w:t>
      </w:r>
    </w:p>
    <w:p w14:paraId="245E9A71" w14:textId="77777777" w:rsidR="009C16AF" w:rsidRDefault="009C16AF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20D83A71" w14:textId="696E0737" w:rsidR="008130AE" w:rsidRDefault="00EC5E50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  <w:r>
        <w:rPr>
          <w:rFonts w:eastAsia="Times New Roman"/>
          <w:b/>
          <w:color w:val="000000"/>
          <w:sz w:val="20"/>
          <w:szCs w:val="20"/>
        </w:rPr>
        <w:t xml:space="preserve"> </w:t>
      </w:r>
    </w:p>
    <w:p w14:paraId="2F2592C4" w14:textId="77777777" w:rsidR="0064197C" w:rsidRPr="00F6491C" w:rsidRDefault="0064197C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</w:p>
    <w:p w14:paraId="2814C344" w14:textId="77777777" w:rsidR="00C5296B" w:rsidRPr="00C5296B" w:rsidRDefault="00C5296B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  <w:b/>
        </w:rPr>
      </w:pPr>
      <w:r w:rsidRPr="00C5296B">
        <w:rPr>
          <w:rFonts w:eastAsia="Times New Roman"/>
          <w:b/>
          <w:color w:val="000000"/>
          <w:sz w:val="20"/>
          <w:szCs w:val="20"/>
        </w:rPr>
        <w:t>INVESTITOR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C5296B" w14:paraId="6E4E6049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F93DA80" w14:textId="77777777" w:rsidR="00C5296B" w:rsidRPr="00C5296B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C5296B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6322F54" w14:textId="0659A163" w:rsidR="00C5296B" w:rsidRPr="00C5296B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5296B" w14:paraId="54D90539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FD0C841" w14:textId="77777777" w:rsidR="00C5296B" w:rsidRPr="00C5296B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C5296B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79F49A5" w14:textId="3790F85B" w:rsidR="00C5296B" w:rsidRPr="00C5296B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F744DE3" w14:textId="77777777" w:rsidR="00CB44D8" w:rsidRDefault="00CB44D8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6D360DE4" w14:textId="77777777" w:rsidR="0064197C" w:rsidRDefault="0064197C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5C924E10" w14:textId="77777777" w:rsidR="00CB44D8" w:rsidRPr="00952DDB" w:rsidRDefault="00CB44D8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  <w:b/>
        </w:rPr>
      </w:pPr>
      <w:r w:rsidRPr="00EC5E50">
        <w:rPr>
          <w:rStyle w:val="FontStyle13"/>
          <w:b/>
        </w:rPr>
        <w:t>OSNOVNI PODATKI O OBJEKTU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C3E49" w:rsidRPr="009C16AF" w14:paraId="5B65D5C6" w14:textId="77777777" w:rsidTr="00EC5E5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9A23D" w14:textId="77777777" w:rsidR="005C3E49" w:rsidRPr="009C16AF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952DDB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1E39E" w14:textId="0106136B" w:rsidR="005C3E49" w:rsidRPr="009C16AF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2E6A9F2" w14:textId="56127E42" w:rsidR="00EC5E50" w:rsidRPr="005E3291" w:rsidRDefault="00EC5E50" w:rsidP="009B3ACE">
      <w:pPr>
        <w:tabs>
          <w:tab w:val="left" w:pos="2328"/>
        </w:tabs>
        <w:ind w:left="65" w:right="141"/>
        <w:rPr>
          <w:rFonts w:eastAsia="Times New Roman"/>
          <w:sz w:val="20"/>
          <w:szCs w:val="20"/>
        </w:rPr>
      </w:pPr>
      <w:r w:rsidRPr="005E3291">
        <w:rPr>
          <w:color w:val="000000"/>
          <w:sz w:val="20"/>
          <w:szCs w:val="20"/>
        </w:rPr>
        <w:t>seznam objektov</w:t>
      </w:r>
      <w:r>
        <w:rPr>
          <w:color w:val="000000"/>
          <w:sz w:val="20"/>
          <w:szCs w:val="20"/>
        </w:rPr>
        <w:t>:</w:t>
      </w:r>
      <w:r w:rsidRPr="005E3291">
        <w:rPr>
          <w:color w:val="000000"/>
          <w:sz w:val="20"/>
          <w:szCs w:val="20"/>
        </w:rPr>
        <w:tab/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3570"/>
        <w:gridCol w:w="3388"/>
      </w:tblGrid>
      <w:tr w:rsidR="005C3E49" w:rsidRPr="00952DDB" w14:paraId="3891A013" w14:textId="77777777" w:rsidTr="00EC5E5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3BD25" w14:textId="5E29DB4F" w:rsidR="005C3E49" w:rsidRPr="005E3291" w:rsidRDefault="005C3E49" w:rsidP="009B3ACE">
            <w:pPr>
              <w:ind w:right="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objekt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EB29C" w14:textId="0D6756BB" w:rsidR="005C3E49" w:rsidRPr="00EC5E50" w:rsidRDefault="005C3E49" w:rsidP="009B3ACE">
            <w:pPr>
              <w:ind w:right="141"/>
              <w:rPr>
                <w:color w:val="000000"/>
                <w:sz w:val="20"/>
                <w:szCs w:val="20"/>
              </w:rPr>
            </w:pPr>
            <w:r w:rsidRPr="00EC5E50">
              <w:rPr>
                <w:color w:val="000000"/>
                <w:sz w:val="20"/>
                <w:szCs w:val="20"/>
              </w:rPr>
              <w:t>klasifikacija obj</w:t>
            </w:r>
            <w:r w:rsidR="00EC5E50" w:rsidRPr="00EC5E50">
              <w:rPr>
                <w:color w:val="000000"/>
                <w:sz w:val="20"/>
                <w:szCs w:val="20"/>
              </w:rPr>
              <w:t>e</w:t>
            </w:r>
            <w:r w:rsidRPr="00EC5E50">
              <w:rPr>
                <w:color w:val="000000"/>
                <w:sz w:val="20"/>
                <w:szCs w:val="20"/>
              </w:rPr>
              <w:t>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BE0F3" w14:textId="0E8743ED" w:rsidR="005C3E49" w:rsidRPr="005E3291" w:rsidRDefault="005C3E49" w:rsidP="009B3ACE">
            <w:pPr>
              <w:ind w:right="14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celot</w:t>
            </w:r>
            <w:r w:rsidR="00BE48F1">
              <w:rPr>
                <w:rFonts w:eastAsia="Times New Roman"/>
                <w:sz w:val="20"/>
                <w:szCs w:val="20"/>
              </w:rPr>
              <w:t xml:space="preserve">en objekt </w:t>
            </w:r>
            <w:r w:rsidR="00BE48F1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5C3E49" w:rsidRPr="00952DDB" w14:paraId="6EB984D5" w14:textId="77777777" w:rsidTr="00EC5E5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E3199" w14:textId="77777777" w:rsidR="005C3E49" w:rsidRPr="005E3291" w:rsidRDefault="005C3E49" w:rsidP="009B3ACE">
            <w:pPr>
              <w:ind w:right="141"/>
              <w:rPr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2AFDF" w14:textId="77777777" w:rsidR="005C3E49" w:rsidRPr="005E3291" w:rsidRDefault="005C3E49" w:rsidP="009B3ACE">
            <w:pPr>
              <w:ind w:right="14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1B996" w14:textId="73F47CF8" w:rsidR="005C3E49" w:rsidRPr="005E3291" w:rsidRDefault="00B62908" w:rsidP="009B3ACE">
            <w:pPr>
              <w:ind w:right="141"/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882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48F1" w:rsidRPr="00D46386">
              <w:rPr>
                <w:sz w:val="20"/>
                <w:szCs w:val="20"/>
              </w:rPr>
              <w:t>da</w:t>
            </w:r>
            <w:r w:rsidR="00EC5E50">
              <w:rPr>
                <w:sz w:val="20"/>
                <w:szCs w:val="20"/>
              </w:rPr>
              <w:t xml:space="preserve">       </w:t>
            </w:r>
            <w:r w:rsidR="00BE48F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061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8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48F1" w:rsidRPr="00D46386">
              <w:rPr>
                <w:sz w:val="20"/>
                <w:szCs w:val="20"/>
              </w:rPr>
              <w:t>ne</w:t>
            </w:r>
            <w:r w:rsidR="00BE48F1">
              <w:rPr>
                <w:sz w:val="20"/>
                <w:szCs w:val="20"/>
              </w:rPr>
              <w:t xml:space="preserve"> </w:t>
            </w:r>
            <w:r w:rsidR="00BE48F1" w:rsidRPr="00B62908">
              <w:rPr>
                <w:sz w:val="16"/>
                <w:szCs w:val="16"/>
              </w:rPr>
              <w:t>(opis kateri del)</w:t>
            </w:r>
          </w:p>
        </w:tc>
      </w:tr>
    </w:tbl>
    <w:p w14:paraId="20DCA2B7" w14:textId="68A39E7D" w:rsidR="00BE48F1" w:rsidRDefault="00EC5E50" w:rsidP="009B3ACE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</w:rPr>
      </w:pPr>
      <w:r>
        <w:rPr>
          <w:rStyle w:val="FontStyle13"/>
          <w:sz w:val="16"/>
          <w:szCs w:val="16"/>
        </w:rPr>
        <w:t>(</w:t>
      </w:r>
      <w:r w:rsidRPr="00EC5E50">
        <w:rPr>
          <w:rStyle w:val="FontStyle13"/>
          <w:sz w:val="16"/>
          <w:szCs w:val="16"/>
        </w:rPr>
        <w:t>po potrebi dodaj vrstice</w:t>
      </w:r>
      <w:r>
        <w:rPr>
          <w:rStyle w:val="FontStyle13"/>
          <w:sz w:val="16"/>
          <w:szCs w:val="16"/>
        </w:rPr>
        <w:t>)</w:t>
      </w:r>
    </w:p>
    <w:p w14:paraId="4DBFCADB" w14:textId="77777777" w:rsidR="0064197C" w:rsidRDefault="0064197C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</w:p>
    <w:p w14:paraId="3CF6811E" w14:textId="653CF901" w:rsidR="00022806" w:rsidRPr="00F6491C" w:rsidRDefault="00022806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  <w:r w:rsidRPr="00F6491C">
        <w:rPr>
          <w:rFonts w:eastAsia="Times New Roman"/>
          <w:b/>
          <w:color w:val="000000"/>
          <w:sz w:val="20"/>
          <w:szCs w:val="20"/>
        </w:rPr>
        <w:t>GRADBENO DOVOLJENJE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022806" w:rsidRPr="00F6491C" w14:paraId="72F7A73F" w14:textId="77777777" w:rsidTr="00E3491E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3A02" w14:textId="77777777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496D" w14:textId="75AF78E9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F6491C" w14:paraId="4DD9DDD7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151F" w14:textId="77777777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1C34" w14:textId="67BE882A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F6491C" w14:paraId="72590E84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7120" w14:textId="77777777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A14F" w14:textId="137AA77A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F6491C" w14:paraId="68D33B59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CE58" w14:textId="77777777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17E" w14:textId="63779C3B" w:rsidR="00022806" w:rsidRPr="00F6491C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B3CB9D9" w14:textId="77777777" w:rsidR="00EC5E50" w:rsidRDefault="00EC5E50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0"/>
        </w:rPr>
      </w:pPr>
    </w:p>
    <w:p w14:paraId="51D6041B" w14:textId="77777777" w:rsidR="0064197C" w:rsidRDefault="0064197C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0"/>
        </w:rPr>
      </w:pPr>
    </w:p>
    <w:p w14:paraId="402FE2DC" w14:textId="528D2120" w:rsidR="005C3E49" w:rsidRPr="00F6491C" w:rsidRDefault="005C3E49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  <w:r w:rsidRPr="005C3E49">
        <w:rPr>
          <w:rFonts w:eastAsia="Times New Roman"/>
          <w:b/>
          <w:color w:val="000000"/>
          <w:sz w:val="22"/>
          <w:szCs w:val="20"/>
        </w:rPr>
        <w:t xml:space="preserve">SPREMEMBA </w:t>
      </w:r>
      <w:r w:rsidRPr="005C3E49">
        <w:rPr>
          <w:rFonts w:eastAsia="Times New Roman"/>
          <w:b/>
          <w:color w:val="000000"/>
          <w:sz w:val="20"/>
          <w:szCs w:val="20"/>
        </w:rPr>
        <w:t xml:space="preserve">GRADBENEGA </w:t>
      </w:r>
      <w:r w:rsidRPr="00F6491C">
        <w:rPr>
          <w:rFonts w:eastAsia="Times New Roman"/>
          <w:b/>
          <w:color w:val="000000"/>
          <w:sz w:val="20"/>
          <w:szCs w:val="20"/>
        </w:rPr>
        <w:t>DOVOLJENJ</w:t>
      </w:r>
      <w:r w:rsidR="00EC5E50">
        <w:rPr>
          <w:rFonts w:eastAsia="Times New Roman"/>
          <w:b/>
          <w:color w:val="000000"/>
          <w:sz w:val="20"/>
          <w:szCs w:val="20"/>
        </w:rPr>
        <w:t>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C3E49" w:rsidRPr="00F6491C" w14:paraId="26335C82" w14:textId="77777777" w:rsidTr="00860C4D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E5EC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339A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3E49" w:rsidRPr="00F6491C" w14:paraId="498109D4" w14:textId="77777777" w:rsidTr="00860C4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BE98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9F1D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3E49" w:rsidRPr="00F6491C" w14:paraId="47E68DFB" w14:textId="77777777" w:rsidTr="00860C4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F23D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0166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3E49" w:rsidRPr="00F6491C" w14:paraId="63628944" w14:textId="77777777" w:rsidTr="00860C4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AD8C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CC1E" w14:textId="77777777" w:rsidR="005C3E49" w:rsidRPr="00F6491C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638E4E5" w14:textId="77777777" w:rsidR="005C3E49" w:rsidRDefault="005C3E49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366DF2A5" w14:textId="77777777" w:rsidR="0064197C" w:rsidRDefault="0064197C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0"/>
        </w:rPr>
      </w:pPr>
    </w:p>
    <w:p w14:paraId="3DEEC8EC" w14:textId="66009F2E" w:rsidR="009C16AF" w:rsidRPr="00EC5E50" w:rsidRDefault="00BE48F1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2"/>
        </w:rPr>
      </w:pPr>
      <w:r w:rsidRPr="00EC5E50">
        <w:rPr>
          <w:rFonts w:eastAsia="Times New Roman"/>
          <w:b/>
          <w:color w:val="000000"/>
          <w:sz w:val="22"/>
          <w:szCs w:val="20"/>
        </w:rPr>
        <w:t>PROJEKT IZVEDENIH DEL</w:t>
      </w:r>
      <w:r w:rsidR="00EC5E50">
        <w:rPr>
          <w:rStyle w:val="Sprotnaopomba-sklic"/>
          <w:rFonts w:eastAsia="Times New Roman"/>
          <w:b/>
          <w:color w:val="000000"/>
          <w:sz w:val="22"/>
          <w:szCs w:val="20"/>
        </w:rPr>
        <w:footnoteReference w:id="1"/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EC5E50" w14:paraId="5E16E4AA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ABDC3D1" w14:textId="77777777" w:rsidR="00154B4A" w:rsidRPr="00EC5E50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EC5E50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0E065D" w14:textId="613382A5" w:rsidR="00154B4A" w:rsidRPr="00EC5E50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EC5E50" w14:paraId="7489CE6C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F4F4785" w14:textId="77777777" w:rsidR="00154B4A" w:rsidRPr="00EC5E50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EC5E50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77732A" w14:textId="1027CC6F" w:rsidR="00154B4A" w:rsidRPr="00EC5E50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EC5E50" w14:paraId="07E70F8A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5C0FFF7" w14:textId="77777777" w:rsidR="00430405" w:rsidRPr="00EC5E50" w:rsidRDefault="00430405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EC5E50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2894F3" w14:textId="61DA85A7" w:rsidR="00430405" w:rsidRPr="00EC5E50" w:rsidRDefault="00430405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831A943" w14:textId="77777777" w:rsidR="00EC5E50" w:rsidRDefault="00EC5E50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Fonts w:eastAsia="Times New Roman"/>
          <w:sz w:val="20"/>
          <w:szCs w:val="20"/>
        </w:rPr>
      </w:pPr>
    </w:p>
    <w:p w14:paraId="1A6863C4" w14:textId="77777777" w:rsidR="0064197C" w:rsidRDefault="0064197C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0"/>
        </w:rPr>
      </w:pPr>
    </w:p>
    <w:p w14:paraId="5712E05F" w14:textId="7865DBC5" w:rsidR="005C3E49" w:rsidRPr="00EC5E50" w:rsidRDefault="00BE48F1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2"/>
        </w:rPr>
      </w:pPr>
      <w:r w:rsidRPr="00EC5E50">
        <w:rPr>
          <w:rFonts w:eastAsia="Times New Roman"/>
          <w:b/>
          <w:color w:val="000000"/>
          <w:sz w:val="22"/>
          <w:szCs w:val="20"/>
        </w:rPr>
        <w:t>DOKAZILO O ZANESLJIVOSTI OBJEKTA</w:t>
      </w:r>
      <w:r w:rsidR="00EC5E50" w:rsidRPr="00EC5E50">
        <w:rPr>
          <w:rFonts w:eastAsia="Times New Roman"/>
          <w:b/>
          <w:color w:val="000000"/>
          <w:sz w:val="22"/>
          <w:szCs w:val="20"/>
          <w:vertAlign w:val="superscript"/>
        </w:rPr>
        <w:t>1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C3E49" w:rsidRPr="00EC5E50" w14:paraId="55D76CA7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E4BF47B" w14:textId="7A97ACD0" w:rsidR="005C3E49" w:rsidRPr="00EC5E50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EC5E50">
              <w:rPr>
                <w:rFonts w:eastAsia="Times New Roman"/>
                <w:sz w:val="20"/>
                <w:szCs w:val="20"/>
              </w:rPr>
              <w:t xml:space="preserve">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EEFFC7" w14:textId="77777777" w:rsidR="005C3E49" w:rsidRPr="00EC5E50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5C3E49" w:rsidRPr="004E1A68" w14:paraId="0BF4310C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4702A25" w14:textId="27CDB28E" w:rsidR="005C3E49" w:rsidRPr="00EC5E50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EC5E50">
              <w:rPr>
                <w:rFonts w:eastAsia="Times New Roman"/>
                <w:sz w:val="20"/>
                <w:szCs w:val="20"/>
              </w:rPr>
              <w:t xml:space="preserve">datum izdelave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E0DA15D" w14:textId="77777777" w:rsidR="005C3E49" w:rsidRPr="00EC5E50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5C3E49" w:rsidRPr="00430405" w14:paraId="69256254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20A5F0B" w14:textId="6524BB0C" w:rsidR="005C3E49" w:rsidRPr="00430405" w:rsidRDefault="00BE48F1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izdelovalec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2ECFFFD" w14:textId="77777777" w:rsidR="005C3E49" w:rsidRPr="00430405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19BA4F9" w14:textId="70BC35FE" w:rsidR="00EC5E50" w:rsidRDefault="00EC5E50" w:rsidP="009B3ACE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</w:rPr>
      </w:pPr>
      <w:r>
        <w:rPr>
          <w:rStyle w:val="FontStyle13"/>
          <w:sz w:val="16"/>
          <w:szCs w:val="16"/>
        </w:rPr>
        <w:t>(</w:t>
      </w:r>
      <w:r w:rsidRPr="00EC5E50">
        <w:rPr>
          <w:rStyle w:val="FontStyle13"/>
          <w:sz w:val="16"/>
          <w:szCs w:val="16"/>
        </w:rPr>
        <w:t xml:space="preserve">po potrebi dodaj </w:t>
      </w:r>
      <w:r>
        <w:rPr>
          <w:rStyle w:val="FontStyle13"/>
          <w:sz w:val="16"/>
          <w:szCs w:val="16"/>
        </w:rPr>
        <w:t>rubrike)</w:t>
      </w:r>
    </w:p>
    <w:p w14:paraId="5A3A0D0D" w14:textId="77777777" w:rsidR="005C3E49" w:rsidRDefault="005C3E49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10F69B9A" w14:textId="77777777" w:rsidR="00972CB0" w:rsidRDefault="00972CB0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56EE103D" w14:textId="77777777" w:rsidR="000228BC" w:rsidRDefault="000228BC" w:rsidP="00972CB0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0"/>
        </w:rPr>
      </w:pPr>
    </w:p>
    <w:p w14:paraId="7A0FAFF7" w14:textId="77777777" w:rsidR="00A4092C" w:rsidRDefault="00A4092C" w:rsidP="00972CB0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0"/>
        </w:rPr>
      </w:pPr>
    </w:p>
    <w:p w14:paraId="4EFF9008" w14:textId="3E71CF2C" w:rsidR="00972CB0" w:rsidRPr="00EC5E50" w:rsidRDefault="00972CB0" w:rsidP="00972CB0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2"/>
        </w:rPr>
      </w:pPr>
      <w:r>
        <w:rPr>
          <w:rFonts w:eastAsia="Times New Roman"/>
          <w:b/>
          <w:color w:val="000000"/>
          <w:sz w:val="22"/>
          <w:szCs w:val="20"/>
        </w:rPr>
        <w:t>OBVEZNOST OPRAVLJANJA MERITEV</w:t>
      </w:r>
      <w:r w:rsidR="0064197C">
        <w:rPr>
          <w:rFonts w:eastAsia="Times New Roman"/>
          <w:b/>
          <w:color w:val="000000"/>
          <w:sz w:val="22"/>
          <w:szCs w:val="20"/>
        </w:rPr>
        <w:t xml:space="preserve"> SKLADNO S PODROČNIMI PREDPISI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72CB0" w:rsidRPr="00EC5E50" w14:paraId="13A8D04F" w14:textId="77777777" w:rsidTr="00972CB0">
        <w:trPr>
          <w:trHeight w:val="340"/>
        </w:trPr>
        <w:tc>
          <w:tcPr>
            <w:tcW w:w="3124" w:type="dxa"/>
            <w:shd w:val="clear" w:color="auto" w:fill="auto"/>
            <w:vAlign w:val="center"/>
          </w:tcPr>
          <w:p w14:paraId="3D457519" w14:textId="560ABEE9" w:rsidR="00972CB0" w:rsidRPr="00EC5E50" w:rsidRDefault="0064197C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emisij</w:t>
            </w:r>
            <w:r w:rsidR="00766FD2">
              <w:rPr>
                <w:rFonts w:eastAsia="Times New Roman"/>
                <w:sz w:val="20"/>
                <w:szCs w:val="20"/>
              </w:rPr>
              <w:t>e</w:t>
            </w:r>
            <w:r>
              <w:rPr>
                <w:rFonts w:eastAsia="Times New Roman"/>
                <w:sz w:val="20"/>
                <w:szCs w:val="20"/>
              </w:rPr>
              <w:t xml:space="preserve"> snovi v zrak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CAA1307" w14:textId="29D20E30" w:rsidR="00972CB0" w:rsidRPr="00EC5E50" w:rsidRDefault="00B62908" w:rsidP="00972CB0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8303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72CB0" w:rsidRPr="00D46386">
              <w:rPr>
                <w:sz w:val="20"/>
                <w:szCs w:val="20"/>
              </w:rPr>
              <w:t>da</w:t>
            </w:r>
            <w:r w:rsidR="00972CB0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198650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72CB0" w:rsidRPr="00D46386">
              <w:rPr>
                <w:sz w:val="20"/>
                <w:szCs w:val="20"/>
              </w:rPr>
              <w:t>ne</w:t>
            </w:r>
            <w:r w:rsidR="00972CB0">
              <w:rPr>
                <w:sz w:val="20"/>
                <w:szCs w:val="20"/>
              </w:rPr>
              <w:t xml:space="preserve"> </w:t>
            </w:r>
          </w:p>
        </w:tc>
      </w:tr>
      <w:tr w:rsidR="00972CB0" w:rsidRPr="004E1A68" w14:paraId="7954066B" w14:textId="77777777" w:rsidTr="00972CB0">
        <w:trPr>
          <w:trHeight w:val="340"/>
        </w:trPr>
        <w:tc>
          <w:tcPr>
            <w:tcW w:w="3124" w:type="dxa"/>
            <w:shd w:val="clear" w:color="auto" w:fill="auto"/>
            <w:vAlign w:val="center"/>
          </w:tcPr>
          <w:p w14:paraId="4E4C153B" w14:textId="441A62C8" w:rsidR="00972CB0" w:rsidRPr="00EC5E50" w:rsidRDefault="0064197C" w:rsidP="00766FD2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elektromagnetn</w:t>
            </w:r>
            <w:r w:rsidR="00766FD2">
              <w:rPr>
                <w:rFonts w:eastAsia="Times New Roman"/>
                <w:sz w:val="20"/>
                <w:szCs w:val="20"/>
              </w:rPr>
              <w:t>o sevanje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7D74A8E" w14:textId="77089819" w:rsidR="00972CB0" w:rsidRPr="00EC5E50" w:rsidRDefault="00B62908" w:rsidP="00972CB0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684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72CB0" w:rsidRPr="00D46386">
              <w:rPr>
                <w:sz w:val="20"/>
                <w:szCs w:val="20"/>
              </w:rPr>
              <w:t>da</w:t>
            </w:r>
            <w:r w:rsidR="00972CB0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-50936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72CB0" w:rsidRPr="00D46386">
              <w:rPr>
                <w:sz w:val="20"/>
                <w:szCs w:val="20"/>
              </w:rPr>
              <w:t>ne</w:t>
            </w:r>
            <w:r w:rsidR="00972CB0">
              <w:rPr>
                <w:sz w:val="20"/>
                <w:szCs w:val="20"/>
              </w:rPr>
              <w:t xml:space="preserve"> </w:t>
            </w:r>
          </w:p>
        </w:tc>
      </w:tr>
      <w:tr w:rsidR="00972CB0" w:rsidRPr="00430405" w14:paraId="4A47BC95" w14:textId="77777777" w:rsidTr="00972CB0">
        <w:trPr>
          <w:trHeight w:val="340"/>
        </w:trPr>
        <w:tc>
          <w:tcPr>
            <w:tcW w:w="3124" w:type="dxa"/>
            <w:shd w:val="clear" w:color="auto" w:fill="auto"/>
            <w:vAlign w:val="center"/>
          </w:tcPr>
          <w:p w14:paraId="27873919" w14:textId="162A3968" w:rsidR="00972CB0" w:rsidRPr="00430405" w:rsidRDefault="0064197C" w:rsidP="00766FD2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odpadn</w:t>
            </w:r>
            <w:r w:rsidR="00766FD2">
              <w:rPr>
                <w:rFonts w:eastAsia="Times New Roman"/>
                <w:sz w:val="20"/>
                <w:szCs w:val="20"/>
              </w:rPr>
              <w:t>e vode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9A6423C" w14:textId="213F6B8C" w:rsidR="00972CB0" w:rsidRPr="00430405" w:rsidRDefault="00B62908" w:rsidP="00972CB0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951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72CB0" w:rsidRPr="00D46386">
              <w:rPr>
                <w:sz w:val="20"/>
                <w:szCs w:val="20"/>
              </w:rPr>
              <w:t>da</w:t>
            </w:r>
            <w:r w:rsidR="00972CB0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209566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72CB0" w:rsidRPr="00D46386">
              <w:rPr>
                <w:sz w:val="20"/>
                <w:szCs w:val="20"/>
              </w:rPr>
              <w:t>ne</w:t>
            </w:r>
            <w:r w:rsidR="00972CB0">
              <w:rPr>
                <w:sz w:val="20"/>
                <w:szCs w:val="20"/>
              </w:rPr>
              <w:t xml:space="preserve"> </w:t>
            </w:r>
          </w:p>
        </w:tc>
      </w:tr>
      <w:tr w:rsidR="0064197C" w:rsidRPr="00430405" w14:paraId="46BBA6B0" w14:textId="77777777" w:rsidTr="0064197C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AA85" w14:textId="41C257E6" w:rsidR="0064197C" w:rsidRPr="00430405" w:rsidRDefault="00766FD2" w:rsidP="0053175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hrup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ACA9" w14:textId="77777777" w:rsidR="0064197C" w:rsidRPr="0064197C" w:rsidRDefault="00B62908" w:rsidP="0053175D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207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97C" w:rsidRPr="0064197C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64197C" w:rsidRPr="00D46386">
              <w:rPr>
                <w:sz w:val="20"/>
                <w:szCs w:val="20"/>
              </w:rPr>
              <w:t>da</w:t>
            </w:r>
            <w:r w:rsidR="0064197C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46786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97C" w:rsidRPr="0064197C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64197C" w:rsidRPr="00D46386">
              <w:rPr>
                <w:sz w:val="20"/>
                <w:szCs w:val="20"/>
              </w:rPr>
              <w:t>ne</w:t>
            </w:r>
            <w:r w:rsidR="0064197C">
              <w:rPr>
                <w:sz w:val="20"/>
                <w:szCs w:val="20"/>
              </w:rPr>
              <w:t xml:space="preserve"> </w:t>
            </w:r>
          </w:p>
        </w:tc>
      </w:tr>
    </w:tbl>
    <w:p w14:paraId="5FBC1F09" w14:textId="447C0FC2" w:rsidR="00972CB0" w:rsidRDefault="00766FD2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  <w:r>
        <w:rPr>
          <w:rStyle w:val="FontStyle13"/>
          <w:sz w:val="16"/>
          <w:szCs w:val="16"/>
        </w:rPr>
        <w:t xml:space="preserve"> </w:t>
      </w:r>
      <w:r w:rsidR="0064197C">
        <w:rPr>
          <w:rStyle w:val="FontStyle13"/>
          <w:sz w:val="16"/>
          <w:szCs w:val="16"/>
        </w:rPr>
        <w:t>(</w:t>
      </w:r>
      <w:r w:rsidR="0064197C" w:rsidRPr="00EC5E50">
        <w:rPr>
          <w:rStyle w:val="FontStyle13"/>
          <w:sz w:val="16"/>
          <w:szCs w:val="16"/>
        </w:rPr>
        <w:t xml:space="preserve">po potrebi dodaj </w:t>
      </w:r>
      <w:r w:rsidR="0064197C">
        <w:rPr>
          <w:rStyle w:val="FontStyle13"/>
          <w:sz w:val="16"/>
          <w:szCs w:val="16"/>
        </w:rPr>
        <w:t>vrstico)</w:t>
      </w:r>
    </w:p>
    <w:p w14:paraId="6B8FDF23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33026488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261C59E9" w14:textId="47D8F621" w:rsidR="00766FD2" w:rsidRPr="000228BC" w:rsidRDefault="00766FD2" w:rsidP="00766FD2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2"/>
          <w:szCs w:val="22"/>
        </w:rPr>
      </w:pPr>
      <w:r w:rsidRPr="000228BC">
        <w:rPr>
          <w:rFonts w:eastAsia="Times New Roman"/>
          <w:b/>
          <w:color w:val="000000"/>
          <w:sz w:val="22"/>
          <w:szCs w:val="22"/>
        </w:rPr>
        <w:t>UPRAVNI ORGAN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766FD2" w:rsidRPr="00F6491C" w14:paraId="12CA293B" w14:textId="77777777" w:rsidTr="00860C4D">
        <w:trPr>
          <w:trHeight w:val="36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0FE5" w14:textId="77777777" w:rsidR="00766FD2" w:rsidRPr="00F6491C" w:rsidRDefault="00766FD2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8C46" w14:textId="77777777" w:rsidR="00766FD2" w:rsidRPr="00F6491C" w:rsidRDefault="00766FD2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66FD2" w:rsidRPr="00F6491C" w14:paraId="701B28D9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8111" w14:textId="14287705" w:rsidR="00766FD2" w:rsidRPr="00F6491C" w:rsidRDefault="00766FD2" w:rsidP="00766FD2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 xml:space="preserve">številka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poskusnega obratovanja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51B3" w14:textId="77777777" w:rsidR="00766FD2" w:rsidRPr="00F6491C" w:rsidRDefault="00766FD2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66FD2" w:rsidRPr="00F6491C" w14:paraId="0088953C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1174" w14:textId="5B0769F3" w:rsidR="00766FD2" w:rsidRPr="00F6491C" w:rsidRDefault="00766FD2" w:rsidP="00766FD2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F6491C">
              <w:rPr>
                <w:rFonts w:eastAsia="Times New Roman"/>
                <w:color w:val="000000"/>
                <w:sz w:val="20"/>
                <w:szCs w:val="20"/>
              </w:rPr>
              <w:t xml:space="preserve">datum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7C76" w14:textId="77777777" w:rsidR="00766FD2" w:rsidRPr="00F6491C" w:rsidRDefault="00766FD2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66FD2" w:rsidRPr="00F6491C" w14:paraId="314AC80F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D486" w14:textId="161A61EA" w:rsidR="00766FD2" w:rsidRPr="00F6491C" w:rsidRDefault="00766FD2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obdobje poskusnega obratovanja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D53A" w14:textId="77777777" w:rsidR="00766FD2" w:rsidRPr="00F6491C" w:rsidRDefault="00766FD2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66FD2" w:rsidRPr="00F6491C" w14:paraId="6D2A6ED3" w14:textId="77777777" w:rsidTr="00766FD2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E648" w14:textId="6011B380" w:rsidR="00766FD2" w:rsidRPr="00F6491C" w:rsidRDefault="00766FD2" w:rsidP="00766FD2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ime in priimek odgovorne osebe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5AD4" w14:textId="77777777" w:rsidR="00766FD2" w:rsidRPr="00F6491C" w:rsidRDefault="00766FD2" w:rsidP="008823FF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66FD2" w:rsidRPr="00F6491C" w14:paraId="28ED44E9" w14:textId="77777777" w:rsidTr="00766FD2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0CE9" w14:textId="0D2B1AD0" w:rsidR="00766FD2" w:rsidRPr="00F6491C" w:rsidRDefault="00766FD2" w:rsidP="00766FD2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podpis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2189" w14:textId="77777777" w:rsidR="00766FD2" w:rsidRPr="00F6491C" w:rsidRDefault="00766FD2" w:rsidP="00392512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CE9A934" w14:textId="77777777" w:rsidR="00766FD2" w:rsidRDefault="00766FD2" w:rsidP="00766FD2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4B0CDF22" w14:textId="77777777" w:rsidR="00766FD2" w:rsidRPr="00952DDB" w:rsidRDefault="00766FD2" w:rsidP="00766FD2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7DD77EE8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4F2C91C0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7BE05C2C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693CF3A0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625B33D7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5FE09C77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46DF6782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0392BDBF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</w:p>
    <w:p w14:paraId="2F8601DC" w14:textId="77777777" w:rsidR="0064197C" w:rsidRDefault="0064197C" w:rsidP="0064197C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</w:rPr>
      </w:pPr>
    </w:p>
    <w:sectPr w:rsidR="0064197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4CE8FD" w15:done="0"/>
  <w15:commentEx w15:paraId="7A92FB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25A05" w14:textId="77777777" w:rsidR="00CD008C" w:rsidRDefault="00CD008C" w:rsidP="009C16AF">
      <w:r>
        <w:separator/>
      </w:r>
    </w:p>
  </w:endnote>
  <w:endnote w:type="continuationSeparator" w:id="0">
    <w:p w14:paraId="690C6A5C" w14:textId="77777777" w:rsidR="00CD008C" w:rsidRDefault="00CD008C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A23F7" w14:textId="77777777" w:rsidR="00CD008C" w:rsidRDefault="00CD008C" w:rsidP="009C16AF">
      <w:r>
        <w:separator/>
      </w:r>
    </w:p>
  </w:footnote>
  <w:footnote w:type="continuationSeparator" w:id="0">
    <w:p w14:paraId="3CAF196F" w14:textId="77777777" w:rsidR="00CD008C" w:rsidRDefault="00CD008C" w:rsidP="009C16AF">
      <w:r>
        <w:continuationSeparator/>
      </w:r>
    </w:p>
  </w:footnote>
  <w:footnote w:id="1">
    <w:p w14:paraId="40E78CCA" w14:textId="49D6E9C5" w:rsidR="00EC5E50" w:rsidRPr="00EC5E50" w:rsidRDefault="00EC5E50">
      <w:pPr>
        <w:pStyle w:val="Sprotnaopomba-besedilo"/>
        <w:rPr>
          <w:sz w:val="16"/>
          <w:szCs w:val="16"/>
        </w:rPr>
      </w:pPr>
      <w:r w:rsidRPr="00EC5E50">
        <w:rPr>
          <w:rStyle w:val="Sprotnaopomba-sklic"/>
          <w:sz w:val="16"/>
          <w:szCs w:val="16"/>
        </w:rPr>
        <w:footnoteRef/>
      </w:r>
      <w:r w:rsidRPr="00EC5E50">
        <w:rPr>
          <w:sz w:val="16"/>
          <w:szCs w:val="16"/>
        </w:rPr>
        <w:t xml:space="preserve"> se ne izpolni, ko gre za spremembo namembnosti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5BC27" w14:textId="423694F0" w:rsidR="009079AD" w:rsidRPr="00B30E1F" w:rsidRDefault="0001255D" w:rsidP="009079AD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9079AD" w:rsidRPr="00B30E1F">
      <w:rPr>
        <w:sz w:val="20"/>
        <w:szCs w:val="20"/>
      </w:rPr>
      <w:t>riloga 1</w:t>
    </w:r>
    <w:r w:rsidR="001734EB">
      <w:rPr>
        <w:sz w:val="20"/>
        <w:szCs w:val="20"/>
      </w:rPr>
      <w:t>5</w:t>
    </w:r>
  </w:p>
  <w:p w14:paraId="7D100C2A" w14:textId="2AA1C5D4" w:rsidR="009079AD" w:rsidRPr="00B30E1F" w:rsidRDefault="00A4092C" w:rsidP="009079AD">
    <w:pPr>
      <w:ind w:right="174"/>
      <w:jc w:val="right"/>
      <w:rPr>
        <w:sz w:val="20"/>
        <w:szCs w:val="20"/>
      </w:rPr>
    </w:pPr>
    <w:r>
      <w:rPr>
        <w:sz w:val="20"/>
        <w:szCs w:val="20"/>
      </w:rPr>
      <w:t>Poskusno obratovanje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19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255D"/>
    <w:rsid w:val="000160C1"/>
    <w:rsid w:val="000217A3"/>
    <w:rsid w:val="00022806"/>
    <w:rsid w:val="000228BC"/>
    <w:rsid w:val="0004340C"/>
    <w:rsid w:val="00045F0F"/>
    <w:rsid w:val="00087426"/>
    <w:rsid w:val="000D32AD"/>
    <w:rsid w:val="000D53D9"/>
    <w:rsid w:val="000D603B"/>
    <w:rsid w:val="001541CE"/>
    <w:rsid w:val="00154B4A"/>
    <w:rsid w:val="001734EB"/>
    <w:rsid w:val="001A0DFF"/>
    <w:rsid w:val="001E4C53"/>
    <w:rsid w:val="001F7C03"/>
    <w:rsid w:val="00232973"/>
    <w:rsid w:val="002516B2"/>
    <w:rsid w:val="00281AEC"/>
    <w:rsid w:val="002C6C00"/>
    <w:rsid w:val="002D71D7"/>
    <w:rsid w:val="002F0E93"/>
    <w:rsid w:val="00350DB5"/>
    <w:rsid w:val="003B337F"/>
    <w:rsid w:val="00430405"/>
    <w:rsid w:val="00452519"/>
    <w:rsid w:val="00471CAD"/>
    <w:rsid w:val="004765E8"/>
    <w:rsid w:val="004773B1"/>
    <w:rsid w:val="004937AB"/>
    <w:rsid w:val="004E1A68"/>
    <w:rsid w:val="00553FBA"/>
    <w:rsid w:val="00573C9C"/>
    <w:rsid w:val="005C3E49"/>
    <w:rsid w:val="005C7971"/>
    <w:rsid w:val="005D4F96"/>
    <w:rsid w:val="005E0999"/>
    <w:rsid w:val="005E3291"/>
    <w:rsid w:val="0064197C"/>
    <w:rsid w:val="00665461"/>
    <w:rsid w:val="00696F3C"/>
    <w:rsid w:val="006B6616"/>
    <w:rsid w:val="006D46A7"/>
    <w:rsid w:val="0076199A"/>
    <w:rsid w:val="00766FD2"/>
    <w:rsid w:val="00776D4E"/>
    <w:rsid w:val="00784F06"/>
    <w:rsid w:val="007A1924"/>
    <w:rsid w:val="007A195A"/>
    <w:rsid w:val="007B4D10"/>
    <w:rsid w:val="00802D28"/>
    <w:rsid w:val="008130AE"/>
    <w:rsid w:val="008522B5"/>
    <w:rsid w:val="0089090D"/>
    <w:rsid w:val="008A52DE"/>
    <w:rsid w:val="008B15EC"/>
    <w:rsid w:val="008E3743"/>
    <w:rsid w:val="008F4946"/>
    <w:rsid w:val="009079AD"/>
    <w:rsid w:val="00914DDC"/>
    <w:rsid w:val="00952DDB"/>
    <w:rsid w:val="00972CB0"/>
    <w:rsid w:val="009761FC"/>
    <w:rsid w:val="00982CF7"/>
    <w:rsid w:val="009B3ACE"/>
    <w:rsid w:val="009C16AF"/>
    <w:rsid w:val="009C3593"/>
    <w:rsid w:val="009D261D"/>
    <w:rsid w:val="00A11A56"/>
    <w:rsid w:val="00A229BB"/>
    <w:rsid w:val="00A23490"/>
    <w:rsid w:val="00A4092C"/>
    <w:rsid w:val="00A4361F"/>
    <w:rsid w:val="00A72A6A"/>
    <w:rsid w:val="00AC1C59"/>
    <w:rsid w:val="00AD6946"/>
    <w:rsid w:val="00B03DA3"/>
    <w:rsid w:val="00B30E1F"/>
    <w:rsid w:val="00B62908"/>
    <w:rsid w:val="00BA2495"/>
    <w:rsid w:val="00BD5A91"/>
    <w:rsid w:val="00BE48F1"/>
    <w:rsid w:val="00BE6177"/>
    <w:rsid w:val="00C07332"/>
    <w:rsid w:val="00C4286C"/>
    <w:rsid w:val="00C44B3A"/>
    <w:rsid w:val="00C5296B"/>
    <w:rsid w:val="00C637EC"/>
    <w:rsid w:val="00C65951"/>
    <w:rsid w:val="00C6629B"/>
    <w:rsid w:val="00C669F6"/>
    <w:rsid w:val="00C8069D"/>
    <w:rsid w:val="00CB44D8"/>
    <w:rsid w:val="00CD008C"/>
    <w:rsid w:val="00CF7DA8"/>
    <w:rsid w:val="00D05D19"/>
    <w:rsid w:val="00D55FA7"/>
    <w:rsid w:val="00DE0DE3"/>
    <w:rsid w:val="00DE521B"/>
    <w:rsid w:val="00E00417"/>
    <w:rsid w:val="00E3491E"/>
    <w:rsid w:val="00E6375A"/>
    <w:rsid w:val="00EB2991"/>
    <w:rsid w:val="00EC5E50"/>
    <w:rsid w:val="00ED6A26"/>
    <w:rsid w:val="00F066CF"/>
    <w:rsid w:val="00F131B6"/>
    <w:rsid w:val="00F86E47"/>
    <w:rsid w:val="00F92F85"/>
    <w:rsid w:val="00FB2ABF"/>
    <w:rsid w:val="00FC1BF9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558A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FB455-F9C6-478E-91A9-7BC1405E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5</cp:revision>
  <cp:lastPrinted>2018-03-20T13:04:00Z</cp:lastPrinted>
  <dcterms:created xsi:type="dcterms:W3CDTF">2018-04-11T09:51:00Z</dcterms:created>
  <dcterms:modified xsi:type="dcterms:W3CDTF">2018-04-11T11:13:00Z</dcterms:modified>
</cp:coreProperties>
</file>