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D77" w:rsidRPr="00DB6A73" w:rsidRDefault="002C5D77" w:rsidP="002C5D77">
      <w:pPr>
        <w:pStyle w:val="Style4"/>
        <w:widowControl/>
        <w:tabs>
          <w:tab w:val="left" w:pos="2835"/>
        </w:tabs>
        <w:spacing w:line="240" w:lineRule="auto"/>
        <w:ind w:right="-2"/>
        <w:rPr>
          <w:rStyle w:val="FontStyle13"/>
        </w:rPr>
      </w:pPr>
    </w:p>
    <w:p w:rsidR="001175BF" w:rsidRPr="001175BF" w:rsidRDefault="001175BF" w:rsidP="003A38E3">
      <w:pPr>
        <w:pStyle w:val="Style4"/>
        <w:widowControl/>
        <w:tabs>
          <w:tab w:val="left" w:pos="2835"/>
        </w:tabs>
        <w:spacing w:line="240" w:lineRule="auto"/>
        <w:rPr>
          <w:rStyle w:val="FontStyle13"/>
          <w:b/>
        </w:rPr>
      </w:pPr>
      <w:r w:rsidRPr="001175BF">
        <w:rPr>
          <w:rStyle w:val="FontStyle13"/>
          <w:b/>
        </w:rPr>
        <w:t>NADZORNIK</w:t>
      </w:r>
    </w:p>
    <w:p w:rsidR="001175BF" w:rsidRDefault="001175BF" w:rsidP="003A38E3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tbl>
      <w:tblPr>
        <w:tblW w:w="8926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5529"/>
      </w:tblGrid>
      <w:tr w:rsidR="00D46B71" w:rsidRPr="00D46B71" w:rsidTr="00F0465C">
        <w:trPr>
          <w:trHeight w:val="301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B71" w:rsidRPr="00D46B71" w:rsidRDefault="00D46B71" w:rsidP="00D46B71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D46B71">
              <w:rPr>
                <w:rFonts w:ascii="Arial" w:hAnsi="Arial" w:cs="Arial"/>
                <w:color w:val="000000"/>
                <w:sz w:val="20"/>
              </w:rPr>
              <w:t>nadzornik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B71" w:rsidRPr="00D46B71" w:rsidRDefault="00D46B71" w:rsidP="00F0465C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D46B71" w:rsidRPr="00D46B71" w:rsidTr="00F0465C">
        <w:trPr>
          <w:trHeight w:val="301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B71" w:rsidRPr="00D46B71" w:rsidRDefault="00D46B71" w:rsidP="00D46B71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D46B71">
              <w:rPr>
                <w:rFonts w:ascii="Arial" w:hAnsi="Arial" w:cs="Arial"/>
                <w:color w:val="000000"/>
                <w:sz w:val="20"/>
              </w:rPr>
              <w:t>naslov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B71" w:rsidRPr="00D46B71" w:rsidRDefault="00D46B71" w:rsidP="00D46B71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D46B71" w:rsidRPr="00D46B71" w:rsidTr="00F0465C">
        <w:trPr>
          <w:trHeight w:val="301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B71" w:rsidRPr="00D46B71" w:rsidRDefault="00D46B71" w:rsidP="00D46B71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D46B71">
              <w:rPr>
                <w:rFonts w:ascii="Arial" w:hAnsi="Arial" w:cs="Arial"/>
                <w:color w:val="000000"/>
                <w:sz w:val="20"/>
              </w:rPr>
              <w:t>odgovorna oseba nadzornika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B71" w:rsidRPr="00D46B71" w:rsidRDefault="00D46B71" w:rsidP="00D46B71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F0465C" w:rsidRPr="00D46B71" w:rsidTr="00F0465C">
        <w:trPr>
          <w:trHeight w:val="301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65C" w:rsidRPr="00D46B71" w:rsidRDefault="00F0465C" w:rsidP="000B36A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D46B71">
              <w:rPr>
                <w:rFonts w:ascii="Arial" w:hAnsi="Arial" w:cs="Arial"/>
                <w:color w:val="000000"/>
                <w:sz w:val="20"/>
              </w:rPr>
              <w:t>vodja nadzora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65C" w:rsidRPr="00D46B71" w:rsidRDefault="00F0465C" w:rsidP="000B36A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</w:p>
        </w:tc>
      </w:tr>
    </w:tbl>
    <w:p w:rsidR="00D46B71" w:rsidRDefault="00D46B71" w:rsidP="00D46B71">
      <w:pPr>
        <w:pStyle w:val="Style4"/>
        <w:widowControl/>
        <w:tabs>
          <w:tab w:val="left" w:pos="2835"/>
        </w:tabs>
        <w:spacing w:after="120" w:line="260" w:lineRule="exact"/>
        <w:rPr>
          <w:rStyle w:val="FontStyle13"/>
        </w:rPr>
      </w:pPr>
    </w:p>
    <w:p w:rsidR="00D46B71" w:rsidRDefault="00D46B71" w:rsidP="001D23D7">
      <w:pPr>
        <w:pStyle w:val="Style4"/>
        <w:widowControl/>
        <w:tabs>
          <w:tab w:val="left" w:pos="2835"/>
        </w:tabs>
        <w:spacing w:after="120" w:line="260" w:lineRule="exact"/>
        <w:rPr>
          <w:rStyle w:val="FontStyle13"/>
        </w:rPr>
      </w:pPr>
    </w:p>
    <w:p w:rsidR="003F6118" w:rsidRPr="00961C4C" w:rsidRDefault="00962F06" w:rsidP="001D23D7">
      <w:pPr>
        <w:pStyle w:val="Style4"/>
        <w:widowControl/>
        <w:tabs>
          <w:tab w:val="left" w:pos="2835"/>
        </w:tabs>
        <w:spacing w:after="120" w:line="260" w:lineRule="exact"/>
        <w:jc w:val="center"/>
        <w:rPr>
          <w:rStyle w:val="FontStyle13"/>
          <w:b/>
        </w:rPr>
      </w:pPr>
      <w:r w:rsidRPr="00961C4C">
        <w:rPr>
          <w:rStyle w:val="FontStyle13"/>
          <w:b/>
        </w:rPr>
        <w:t>IZJAVLJA</w:t>
      </w:r>
      <w:r w:rsidR="00F0465C">
        <w:rPr>
          <w:rStyle w:val="FontStyle13"/>
          <w:b/>
        </w:rPr>
        <w:t>M</w:t>
      </w:r>
    </w:p>
    <w:p w:rsidR="003F6118" w:rsidRDefault="003F6118" w:rsidP="001D23D7">
      <w:pPr>
        <w:pStyle w:val="Style4"/>
        <w:widowControl/>
        <w:tabs>
          <w:tab w:val="left" w:pos="2835"/>
        </w:tabs>
        <w:spacing w:after="120" w:line="260" w:lineRule="exact"/>
        <w:rPr>
          <w:rStyle w:val="FontStyle13"/>
        </w:rPr>
      </w:pPr>
    </w:p>
    <w:p w:rsidR="001D23D7" w:rsidRDefault="001D23D7" w:rsidP="001D23D7">
      <w:pPr>
        <w:pStyle w:val="Style4"/>
        <w:tabs>
          <w:tab w:val="left" w:pos="2835"/>
        </w:tabs>
        <w:spacing w:after="120" w:line="260" w:lineRule="exact"/>
        <w:rPr>
          <w:rStyle w:val="FontStyle13"/>
        </w:rPr>
      </w:pPr>
    </w:p>
    <w:p w:rsidR="00D46B71" w:rsidRDefault="00F0465C" w:rsidP="00D46B71">
      <w:pPr>
        <w:pStyle w:val="Style4"/>
        <w:tabs>
          <w:tab w:val="left" w:pos="2835"/>
        </w:tabs>
        <w:spacing w:after="120" w:line="260" w:lineRule="exact"/>
        <w:rPr>
          <w:rStyle w:val="FontStyle13"/>
        </w:rPr>
      </w:pPr>
      <w:r>
        <w:rPr>
          <w:rStyle w:val="FontStyle13"/>
        </w:rPr>
        <w:t xml:space="preserve">da je sprememba namembnosti izvedena skladno </w:t>
      </w:r>
      <w:r w:rsidR="00D46B71">
        <w:rPr>
          <w:rStyle w:val="FontStyle13"/>
        </w:rPr>
        <w:t>z gradbenim dovoljenjem</w:t>
      </w:r>
    </w:p>
    <w:p w:rsidR="00D46B71" w:rsidRDefault="00D46B71" w:rsidP="00D46B71">
      <w:pPr>
        <w:pStyle w:val="Style4"/>
        <w:tabs>
          <w:tab w:val="left" w:pos="2835"/>
        </w:tabs>
        <w:spacing w:after="120" w:line="260" w:lineRule="exact"/>
        <w:rPr>
          <w:rStyle w:val="FontStyle13"/>
        </w:rPr>
      </w:pPr>
    </w:p>
    <w:p w:rsidR="00D46B71" w:rsidRPr="00F94C72" w:rsidRDefault="00D46B71" w:rsidP="00D46B71">
      <w:pPr>
        <w:pStyle w:val="Style4"/>
        <w:tabs>
          <w:tab w:val="left" w:pos="2835"/>
        </w:tabs>
        <w:spacing w:after="120" w:line="260" w:lineRule="exact"/>
        <w:rPr>
          <w:rStyle w:val="FontStyle13"/>
        </w:rPr>
      </w:pPr>
      <w:r w:rsidRPr="00F94C72">
        <w:rPr>
          <w:rStyle w:val="FontStyle13"/>
        </w:rPr>
        <w:t>št. …</w:t>
      </w:r>
      <w:r>
        <w:rPr>
          <w:rStyle w:val="FontStyle13"/>
        </w:rPr>
        <w:t>…………………………………..………</w:t>
      </w:r>
      <w:r w:rsidRPr="00F94C72">
        <w:rPr>
          <w:rStyle w:val="FontStyle13"/>
        </w:rPr>
        <w:t>… z dne …</w:t>
      </w:r>
      <w:r>
        <w:rPr>
          <w:rStyle w:val="FontStyle13"/>
        </w:rPr>
        <w:t>…………..…....</w:t>
      </w:r>
      <w:r w:rsidRPr="00F94C72">
        <w:rPr>
          <w:rStyle w:val="FontStyle13"/>
        </w:rPr>
        <w:t>…</w:t>
      </w:r>
    </w:p>
    <w:p w:rsidR="00D46B71" w:rsidRDefault="00D46B71" w:rsidP="00D46B71">
      <w:pPr>
        <w:pStyle w:val="Style4"/>
        <w:tabs>
          <w:tab w:val="left" w:pos="2835"/>
        </w:tabs>
        <w:spacing w:after="120" w:line="260" w:lineRule="exact"/>
        <w:rPr>
          <w:rStyle w:val="FontStyle13"/>
        </w:rPr>
      </w:pPr>
    </w:p>
    <w:p w:rsidR="00F0465C" w:rsidRDefault="00F0465C" w:rsidP="00D46B71">
      <w:pPr>
        <w:pStyle w:val="Style4"/>
        <w:tabs>
          <w:tab w:val="left" w:pos="2835"/>
        </w:tabs>
        <w:spacing w:after="120" w:line="260" w:lineRule="exact"/>
        <w:rPr>
          <w:rStyle w:val="FontStyle13"/>
        </w:rPr>
      </w:pPr>
      <w:r>
        <w:rPr>
          <w:rStyle w:val="FontStyle13"/>
        </w:rPr>
        <w:t>Izpolnjene</w:t>
      </w:r>
      <w:r w:rsidR="00315ED8">
        <w:rPr>
          <w:rStyle w:val="FontStyle13"/>
        </w:rPr>
        <w:t xml:space="preserve"> so</w:t>
      </w:r>
      <w:r>
        <w:rPr>
          <w:rStyle w:val="FontStyle13"/>
        </w:rPr>
        <w:t xml:space="preserve"> bistvene zahteve</w:t>
      </w:r>
      <w:r w:rsidR="00315ED8">
        <w:rPr>
          <w:rStyle w:val="FontStyle13"/>
        </w:rPr>
        <w:t xml:space="preserve"> v delu, ki so predmet spremembe namembnosti oziroma, da se zaradi spremembe namembnosti ni poslabšalo gradbenotehnično stanje objekta.</w:t>
      </w:r>
    </w:p>
    <w:p w:rsidR="003F6118" w:rsidRDefault="003F6118" w:rsidP="001D23D7">
      <w:pPr>
        <w:pStyle w:val="Style4"/>
        <w:widowControl/>
        <w:tabs>
          <w:tab w:val="left" w:pos="2835"/>
        </w:tabs>
        <w:spacing w:after="120" w:line="260" w:lineRule="exact"/>
        <w:rPr>
          <w:rStyle w:val="FontStyle13"/>
        </w:rPr>
      </w:pPr>
    </w:p>
    <w:tbl>
      <w:tblPr>
        <w:tblW w:w="8926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5529"/>
      </w:tblGrid>
      <w:tr w:rsidR="00D46B71" w:rsidRPr="00D46B71" w:rsidTr="00315ED8">
        <w:trPr>
          <w:trHeight w:val="301"/>
        </w:trPr>
        <w:tc>
          <w:tcPr>
            <w:tcW w:w="3397" w:type="dxa"/>
            <w:shd w:val="clear" w:color="auto" w:fill="auto"/>
            <w:vAlign w:val="center"/>
            <w:hideMark/>
          </w:tcPr>
          <w:p w:rsidR="00D46B71" w:rsidRPr="00D46B71" w:rsidRDefault="00D46B71" w:rsidP="0004444E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D46B71">
              <w:rPr>
                <w:rFonts w:ascii="Arial" w:hAnsi="Arial" w:cs="Arial"/>
                <w:color w:val="000000"/>
                <w:sz w:val="20"/>
              </w:rPr>
              <w:t>odgovorna oseba nadzornika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D46B71" w:rsidRPr="00D46B71" w:rsidRDefault="00D46B71" w:rsidP="0004444E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D46B71" w:rsidRPr="00D46B71" w:rsidTr="00315ED8">
        <w:trPr>
          <w:trHeight w:hRule="exact" w:val="680"/>
        </w:trPr>
        <w:tc>
          <w:tcPr>
            <w:tcW w:w="3397" w:type="dxa"/>
            <w:shd w:val="clear" w:color="auto" w:fill="auto"/>
            <w:vAlign w:val="center"/>
            <w:hideMark/>
          </w:tcPr>
          <w:p w:rsidR="00D46B71" w:rsidRPr="00D46B71" w:rsidRDefault="00D46B71" w:rsidP="0004444E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D46B71">
              <w:rPr>
                <w:rFonts w:ascii="Arial" w:hAnsi="Arial" w:cs="Arial"/>
                <w:color w:val="000000"/>
                <w:sz w:val="20"/>
              </w:rPr>
              <w:t>podpis odgovorne osebe nadzornika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D46B71" w:rsidRPr="00D46B71" w:rsidRDefault="00D46B71" w:rsidP="0004444E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D46B71" w:rsidRPr="00D46B71" w:rsidTr="00315ED8">
        <w:trPr>
          <w:trHeight w:val="301"/>
        </w:trPr>
        <w:tc>
          <w:tcPr>
            <w:tcW w:w="3397" w:type="dxa"/>
            <w:shd w:val="clear" w:color="auto" w:fill="auto"/>
            <w:vAlign w:val="center"/>
            <w:hideMark/>
          </w:tcPr>
          <w:p w:rsidR="00D46B71" w:rsidRPr="00D46B71" w:rsidRDefault="00D46B71" w:rsidP="0004444E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D46B71">
              <w:rPr>
                <w:rFonts w:ascii="Arial" w:hAnsi="Arial" w:cs="Arial"/>
                <w:color w:val="000000"/>
                <w:sz w:val="20"/>
              </w:rPr>
              <w:t>vodja nadzora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D46B71" w:rsidRPr="00D46B71" w:rsidRDefault="00D46B71" w:rsidP="0004444E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315ED8" w:rsidRPr="00D46B71" w:rsidTr="00315ED8">
        <w:trPr>
          <w:trHeight w:val="301"/>
        </w:trPr>
        <w:tc>
          <w:tcPr>
            <w:tcW w:w="3397" w:type="dxa"/>
            <w:shd w:val="clear" w:color="auto" w:fill="auto"/>
            <w:vAlign w:val="center"/>
          </w:tcPr>
          <w:p w:rsidR="00315ED8" w:rsidRPr="00D46B71" w:rsidRDefault="00315ED8" w:rsidP="0004444E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315ED8">
              <w:rPr>
                <w:rFonts w:ascii="Arial" w:hAnsi="Arial" w:cs="Arial"/>
                <w:color w:val="000000"/>
                <w:sz w:val="20"/>
              </w:rPr>
              <w:t>evidenčna številka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315ED8" w:rsidRPr="00D46B71" w:rsidRDefault="00315ED8" w:rsidP="0004444E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315ED8" w:rsidRPr="00D46B71" w:rsidTr="00315ED8">
        <w:trPr>
          <w:trHeight w:hRule="exact" w:val="680"/>
        </w:trPr>
        <w:tc>
          <w:tcPr>
            <w:tcW w:w="3397" w:type="dxa"/>
            <w:shd w:val="clear" w:color="auto" w:fill="auto"/>
            <w:vAlign w:val="center"/>
            <w:hideMark/>
          </w:tcPr>
          <w:p w:rsidR="00315ED8" w:rsidRPr="007A1BDC" w:rsidRDefault="00315ED8" w:rsidP="00571888">
            <w:pPr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podpis </w:t>
            </w:r>
            <w:r w:rsidRPr="00D46B71">
              <w:rPr>
                <w:rFonts w:ascii="Arial" w:hAnsi="Arial" w:cs="Arial"/>
                <w:color w:val="000000"/>
                <w:sz w:val="20"/>
              </w:rPr>
              <w:t>vodje nadzora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315ED8" w:rsidRPr="00D46B71" w:rsidRDefault="00315ED8" w:rsidP="00571888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</w:p>
        </w:tc>
      </w:tr>
    </w:tbl>
    <w:p w:rsidR="00411970" w:rsidRPr="001D23D7" w:rsidRDefault="00411970" w:rsidP="00CD3F76">
      <w:pPr>
        <w:pStyle w:val="Style4"/>
        <w:widowControl/>
        <w:tabs>
          <w:tab w:val="left" w:pos="2835"/>
        </w:tabs>
        <w:spacing w:after="120" w:line="260" w:lineRule="exact"/>
        <w:rPr>
          <w:rStyle w:val="FontStyle13"/>
        </w:rPr>
      </w:pPr>
    </w:p>
    <w:sectPr w:rsidR="00411970" w:rsidRPr="001D23D7" w:rsidSect="00C0406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134" w:left="1418" w:header="567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7DFA" w:rsidRDefault="00587DFA">
      <w:r>
        <w:separator/>
      </w:r>
    </w:p>
  </w:endnote>
  <w:endnote w:type="continuationSeparator" w:id="0">
    <w:p w:rsidR="00587DFA" w:rsidRDefault="00587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4C26" w:rsidRDefault="007F4C26" w:rsidP="002E030D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7F4C26" w:rsidRDefault="007F4C26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0DB" w:rsidRDefault="003F20D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0DB" w:rsidRDefault="003F20D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7DFA" w:rsidRDefault="00587DFA">
      <w:r>
        <w:separator/>
      </w:r>
    </w:p>
  </w:footnote>
  <w:footnote w:type="continuationSeparator" w:id="0">
    <w:p w:rsidR="00587DFA" w:rsidRDefault="00587D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0DB" w:rsidRDefault="003F20D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EA7" w:rsidRPr="002E253B" w:rsidRDefault="00AD0EA7" w:rsidP="002C5D77">
    <w:pPr>
      <w:ind w:right="-2"/>
      <w:jc w:val="right"/>
      <w:rPr>
        <w:rFonts w:ascii="Arial" w:hAnsi="Arial" w:cs="Arial"/>
        <w:sz w:val="20"/>
      </w:rPr>
    </w:pPr>
    <w:r w:rsidRPr="002E253B">
      <w:rPr>
        <w:rFonts w:ascii="Arial" w:hAnsi="Arial" w:cs="Arial"/>
        <w:sz w:val="20"/>
      </w:rPr>
      <w:t xml:space="preserve">priloga </w:t>
    </w:r>
    <w:r w:rsidR="00545125">
      <w:rPr>
        <w:rFonts w:ascii="Arial" w:hAnsi="Arial" w:cs="Arial"/>
        <w:sz w:val="20"/>
      </w:rPr>
      <w:t>1</w:t>
    </w:r>
    <w:r w:rsidR="003F20DB">
      <w:rPr>
        <w:rFonts w:ascii="Arial" w:hAnsi="Arial" w:cs="Arial"/>
        <w:sz w:val="20"/>
      </w:rPr>
      <w:t>4</w:t>
    </w:r>
    <w:bookmarkStart w:id="0" w:name="_GoBack"/>
    <w:bookmarkEnd w:id="0"/>
  </w:p>
  <w:p w:rsidR="00AD0EA7" w:rsidRPr="002E253B" w:rsidRDefault="00AD0EA7" w:rsidP="002C5D77">
    <w:pPr>
      <w:ind w:right="-2"/>
      <w:jc w:val="right"/>
      <w:rPr>
        <w:rFonts w:ascii="Arial" w:hAnsi="Arial" w:cs="Arial"/>
        <w:sz w:val="20"/>
      </w:rPr>
    </w:pPr>
    <w:r w:rsidRPr="002E253B">
      <w:rPr>
        <w:rFonts w:ascii="Arial" w:hAnsi="Arial" w:cs="Arial"/>
        <w:sz w:val="20"/>
      </w:rPr>
      <w:t xml:space="preserve">izjava nadzornika v </w:t>
    </w:r>
    <w:r w:rsidR="00545125">
      <w:rPr>
        <w:rFonts w:ascii="Arial" w:hAnsi="Arial" w:cs="Arial"/>
        <w:sz w:val="20"/>
      </w:rPr>
      <w:t>za pridobitev UD za spremembo namembnosti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0DB" w:rsidRDefault="003F20DB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B2052"/>
    <w:multiLevelType w:val="hybridMultilevel"/>
    <w:tmpl w:val="413AA7E6"/>
    <w:lvl w:ilvl="0" w:tplc="FFFFFFFF">
      <w:start w:val="1"/>
      <w:numFmt w:val="decimal"/>
      <w:lvlText w:val="%1."/>
      <w:lvlJc w:val="left"/>
      <w:pPr>
        <w:tabs>
          <w:tab w:val="num" w:pos="851"/>
        </w:tabs>
        <w:ind w:left="851" w:hanging="491"/>
      </w:pPr>
      <w:rPr>
        <w:rFonts w:ascii="Arial" w:hAnsi="Arial" w:hint="default"/>
        <w:b w:val="0"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557E94"/>
    <w:multiLevelType w:val="hybridMultilevel"/>
    <w:tmpl w:val="B8CE291C"/>
    <w:lvl w:ilvl="0" w:tplc="0424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5DCA03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3B64D5"/>
    <w:multiLevelType w:val="hybridMultilevel"/>
    <w:tmpl w:val="84A8B41A"/>
    <w:lvl w:ilvl="0" w:tplc="F2E24DC8">
      <w:start w:val="1"/>
      <w:numFmt w:val="decimal"/>
      <w:lvlText w:val="%1."/>
      <w:lvlJc w:val="left"/>
      <w:pPr>
        <w:tabs>
          <w:tab w:val="num" w:pos="454"/>
        </w:tabs>
        <w:ind w:left="360" w:hanging="360"/>
      </w:pPr>
      <w:rPr>
        <w:rFonts w:hint="default"/>
      </w:rPr>
    </w:lvl>
    <w:lvl w:ilvl="1" w:tplc="AC328C18">
      <w:start w:val="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9514C8"/>
    <w:multiLevelType w:val="hybridMultilevel"/>
    <w:tmpl w:val="6350805C"/>
    <w:lvl w:ilvl="0" w:tplc="AC328C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208721E"/>
    <w:multiLevelType w:val="hybridMultilevel"/>
    <w:tmpl w:val="84E6016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895568"/>
    <w:multiLevelType w:val="hybridMultilevel"/>
    <w:tmpl w:val="496ABA4E"/>
    <w:lvl w:ilvl="0" w:tplc="69DC9568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8C3E28"/>
    <w:multiLevelType w:val="hybridMultilevel"/>
    <w:tmpl w:val="92A097E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7">
    <w:nsid w:val="16DF1632"/>
    <w:multiLevelType w:val="hybridMultilevel"/>
    <w:tmpl w:val="7152BFBC"/>
    <w:lvl w:ilvl="0" w:tplc="E1260F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A170FA8"/>
    <w:multiLevelType w:val="singleLevel"/>
    <w:tmpl w:val="CC7E7B42"/>
    <w:lvl w:ilvl="0">
      <w:start w:val="1"/>
      <w:numFmt w:val="bullet"/>
      <w:pStyle w:val="Zamik1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9">
    <w:nsid w:val="218472F6"/>
    <w:multiLevelType w:val="hybridMultilevel"/>
    <w:tmpl w:val="4858B648"/>
    <w:lvl w:ilvl="0" w:tplc="0424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237535F"/>
    <w:multiLevelType w:val="multilevel"/>
    <w:tmpl w:val="6350805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5394244"/>
    <w:multiLevelType w:val="singleLevel"/>
    <w:tmpl w:val="02A0329E"/>
    <w:lvl w:ilvl="0">
      <w:start w:val="1"/>
      <w:numFmt w:val="decimal"/>
      <w:pStyle w:val="Natevanje123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/>
        <w:i w:val="0"/>
      </w:rPr>
    </w:lvl>
  </w:abstractNum>
  <w:abstractNum w:abstractNumId="12">
    <w:nsid w:val="30D9374A"/>
    <w:multiLevelType w:val="hybridMultilevel"/>
    <w:tmpl w:val="AC54A224"/>
    <w:lvl w:ilvl="0" w:tplc="0424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DC1CFB"/>
    <w:multiLevelType w:val="hybridMultilevel"/>
    <w:tmpl w:val="0EBECC9A"/>
    <w:lvl w:ilvl="0" w:tplc="0424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6CF4F34"/>
    <w:multiLevelType w:val="hybridMultilevel"/>
    <w:tmpl w:val="9146C222"/>
    <w:lvl w:ilvl="0" w:tplc="411C2BEC"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F3A60B6"/>
    <w:multiLevelType w:val="hybridMultilevel"/>
    <w:tmpl w:val="2F288788"/>
    <w:lvl w:ilvl="0" w:tplc="0424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5DCA03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DCA032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2B5510E"/>
    <w:multiLevelType w:val="hybridMultilevel"/>
    <w:tmpl w:val="DC820118"/>
    <w:lvl w:ilvl="0" w:tplc="4770134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D3770A1"/>
    <w:multiLevelType w:val="singleLevel"/>
    <w:tmpl w:val="CBDAE02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4D917F76"/>
    <w:multiLevelType w:val="singleLevel"/>
    <w:tmpl w:val="464EA218"/>
    <w:lvl w:ilvl="0">
      <w:start w:val="1"/>
      <w:numFmt w:val="upperLetter"/>
      <w:pStyle w:val="NatevanjeABC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/>
        <w:i w:val="0"/>
        <w:sz w:val="22"/>
      </w:rPr>
    </w:lvl>
  </w:abstractNum>
  <w:abstractNum w:abstractNumId="19">
    <w:nsid w:val="4E78256A"/>
    <w:multiLevelType w:val="multilevel"/>
    <w:tmpl w:val="04BE6C80"/>
    <w:lvl w:ilvl="0">
      <w:start w:val="1"/>
      <w:numFmt w:val="bullet"/>
      <w:pStyle w:val="Navaden-zamik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ED17D89"/>
    <w:multiLevelType w:val="hybridMultilevel"/>
    <w:tmpl w:val="8C3A0D8A"/>
    <w:lvl w:ilvl="0" w:tplc="F5DCA03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14C1629"/>
    <w:multiLevelType w:val="hybridMultilevel"/>
    <w:tmpl w:val="9E48D084"/>
    <w:lvl w:ilvl="0" w:tplc="F5DCA03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2">
    <w:nsid w:val="55043BB1"/>
    <w:multiLevelType w:val="hybridMultilevel"/>
    <w:tmpl w:val="3000F84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D74EB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54170EC"/>
    <w:multiLevelType w:val="multilevel"/>
    <w:tmpl w:val="723618DC"/>
    <w:lvl w:ilvl="0">
      <w:start w:val="1"/>
      <w:numFmt w:val="decimal"/>
      <w:pStyle w:val="Naslov1"/>
      <w:lvlText w:val="%1"/>
      <w:lvlJc w:val="left"/>
      <w:pPr>
        <w:tabs>
          <w:tab w:val="num" w:pos="907"/>
        </w:tabs>
        <w:ind w:left="907" w:hanging="907"/>
      </w:p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  <w:ind w:left="340" w:hanging="340"/>
      </w:pPr>
    </w:lvl>
    <w:lvl w:ilvl="2">
      <w:start w:val="1"/>
      <w:numFmt w:val="decimal"/>
      <w:pStyle w:val="Naslov3"/>
      <w:lvlText w:val="%1.%2.%3"/>
      <w:lvlJc w:val="left"/>
      <w:pPr>
        <w:tabs>
          <w:tab w:val="num" w:pos="1080"/>
        </w:tabs>
        <w:ind w:left="340" w:hanging="34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4">
    <w:nsid w:val="56D14A4C"/>
    <w:multiLevelType w:val="hybridMultilevel"/>
    <w:tmpl w:val="FA3EA35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88411F4"/>
    <w:multiLevelType w:val="hybridMultilevel"/>
    <w:tmpl w:val="E0A2579A"/>
    <w:lvl w:ilvl="0" w:tplc="F5DCA03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E6C1C7C"/>
    <w:multiLevelType w:val="hybridMultilevel"/>
    <w:tmpl w:val="5F2458FA"/>
    <w:lvl w:ilvl="0" w:tplc="F5DCA03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EBC141E"/>
    <w:multiLevelType w:val="hybridMultilevel"/>
    <w:tmpl w:val="40F8BEE2"/>
    <w:lvl w:ilvl="0" w:tplc="E88CCFAA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0B01965"/>
    <w:multiLevelType w:val="hybridMultilevel"/>
    <w:tmpl w:val="C77C870E"/>
    <w:lvl w:ilvl="0" w:tplc="F182CA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0FF5716"/>
    <w:multiLevelType w:val="hybridMultilevel"/>
    <w:tmpl w:val="5342A316"/>
    <w:lvl w:ilvl="0" w:tplc="F5DCA03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61F7CA4"/>
    <w:multiLevelType w:val="singleLevel"/>
    <w:tmpl w:val="2190DFA2"/>
    <w:lvl w:ilvl="0">
      <w:start w:val="1"/>
      <w:numFmt w:val="upperRoman"/>
      <w:pStyle w:val="NatevanjeIIIIII"/>
      <w:lvlText w:val="%1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/>
        <w:i w:val="0"/>
        <w:sz w:val="22"/>
      </w:rPr>
    </w:lvl>
  </w:abstractNum>
  <w:abstractNum w:abstractNumId="31">
    <w:nsid w:val="6FAB5011"/>
    <w:multiLevelType w:val="hybridMultilevel"/>
    <w:tmpl w:val="7890B0C4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C328C18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792317A6"/>
    <w:multiLevelType w:val="hybridMultilevel"/>
    <w:tmpl w:val="00EE04D4"/>
    <w:lvl w:ilvl="0" w:tplc="F5DCA03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DCA03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FAF1E35"/>
    <w:multiLevelType w:val="hybridMultilevel"/>
    <w:tmpl w:val="077686E0"/>
    <w:lvl w:ilvl="0" w:tplc="25EA05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11"/>
  </w:num>
  <w:num w:numId="3">
    <w:abstractNumId w:val="18"/>
  </w:num>
  <w:num w:numId="4">
    <w:abstractNumId w:val="30"/>
  </w:num>
  <w:num w:numId="5">
    <w:abstractNumId w:val="8"/>
  </w:num>
  <w:num w:numId="6">
    <w:abstractNumId w:val="2"/>
  </w:num>
  <w:num w:numId="7">
    <w:abstractNumId w:val="19"/>
  </w:num>
  <w:num w:numId="8">
    <w:abstractNumId w:val="17"/>
  </w:num>
  <w:num w:numId="9">
    <w:abstractNumId w:val="0"/>
  </w:num>
  <w:num w:numId="10">
    <w:abstractNumId w:val="6"/>
  </w:num>
  <w:num w:numId="11">
    <w:abstractNumId w:val="28"/>
  </w:num>
  <w:num w:numId="12">
    <w:abstractNumId w:val="27"/>
  </w:num>
  <w:num w:numId="13">
    <w:abstractNumId w:val="33"/>
  </w:num>
  <w:num w:numId="14">
    <w:abstractNumId w:val="16"/>
  </w:num>
  <w:num w:numId="15">
    <w:abstractNumId w:val="1"/>
  </w:num>
  <w:num w:numId="16">
    <w:abstractNumId w:val="13"/>
  </w:num>
  <w:num w:numId="17">
    <w:abstractNumId w:val="32"/>
  </w:num>
  <w:num w:numId="18">
    <w:abstractNumId w:val="12"/>
  </w:num>
  <w:num w:numId="19">
    <w:abstractNumId w:val="15"/>
  </w:num>
  <w:num w:numId="20">
    <w:abstractNumId w:val="9"/>
  </w:num>
  <w:num w:numId="21">
    <w:abstractNumId w:val="25"/>
  </w:num>
  <w:num w:numId="22">
    <w:abstractNumId w:val="21"/>
  </w:num>
  <w:num w:numId="23">
    <w:abstractNumId w:val="29"/>
  </w:num>
  <w:num w:numId="24">
    <w:abstractNumId w:val="20"/>
  </w:num>
  <w:num w:numId="25">
    <w:abstractNumId w:val="26"/>
  </w:num>
  <w:num w:numId="26">
    <w:abstractNumId w:val="3"/>
  </w:num>
  <w:num w:numId="27">
    <w:abstractNumId w:val="22"/>
  </w:num>
  <w:num w:numId="28">
    <w:abstractNumId w:val="4"/>
  </w:num>
  <w:num w:numId="29">
    <w:abstractNumId w:val="31"/>
  </w:num>
  <w:num w:numId="30">
    <w:abstractNumId w:val="24"/>
  </w:num>
  <w:num w:numId="31">
    <w:abstractNumId w:val="7"/>
  </w:num>
  <w:num w:numId="32">
    <w:abstractNumId w:val="5"/>
  </w:num>
  <w:num w:numId="33">
    <w:abstractNumId w:val="10"/>
  </w:num>
  <w:num w:numId="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D23"/>
    <w:rsid w:val="00002ABE"/>
    <w:rsid w:val="000112D2"/>
    <w:rsid w:val="0001137C"/>
    <w:rsid w:val="00013359"/>
    <w:rsid w:val="00013DE3"/>
    <w:rsid w:val="00016E25"/>
    <w:rsid w:val="00024CDE"/>
    <w:rsid w:val="00025F01"/>
    <w:rsid w:val="00030AF4"/>
    <w:rsid w:val="00032404"/>
    <w:rsid w:val="00040772"/>
    <w:rsid w:val="00042377"/>
    <w:rsid w:val="00043290"/>
    <w:rsid w:val="0004444E"/>
    <w:rsid w:val="00045A67"/>
    <w:rsid w:val="0005129E"/>
    <w:rsid w:val="00052C6F"/>
    <w:rsid w:val="00057ACC"/>
    <w:rsid w:val="00057F71"/>
    <w:rsid w:val="00060889"/>
    <w:rsid w:val="00061030"/>
    <w:rsid w:val="00061AAB"/>
    <w:rsid w:val="00062A9B"/>
    <w:rsid w:val="00063BF7"/>
    <w:rsid w:val="00066059"/>
    <w:rsid w:val="00066EF1"/>
    <w:rsid w:val="00082E23"/>
    <w:rsid w:val="000852B0"/>
    <w:rsid w:val="000949AA"/>
    <w:rsid w:val="000957BF"/>
    <w:rsid w:val="000974B1"/>
    <w:rsid w:val="000A56F8"/>
    <w:rsid w:val="000A7D69"/>
    <w:rsid w:val="000B0386"/>
    <w:rsid w:val="000B1154"/>
    <w:rsid w:val="000B46F0"/>
    <w:rsid w:val="000B4ED9"/>
    <w:rsid w:val="000D0EBE"/>
    <w:rsid w:val="000D0EC7"/>
    <w:rsid w:val="000D21B8"/>
    <w:rsid w:val="000D5993"/>
    <w:rsid w:val="000D66E5"/>
    <w:rsid w:val="000D6AA7"/>
    <w:rsid w:val="000E5A79"/>
    <w:rsid w:val="000F075B"/>
    <w:rsid w:val="000F1824"/>
    <w:rsid w:val="000F5CF8"/>
    <w:rsid w:val="000F7F04"/>
    <w:rsid w:val="00106406"/>
    <w:rsid w:val="0011239A"/>
    <w:rsid w:val="0011390C"/>
    <w:rsid w:val="00116A28"/>
    <w:rsid w:val="00117584"/>
    <w:rsid w:val="001175BF"/>
    <w:rsid w:val="00120784"/>
    <w:rsid w:val="00126456"/>
    <w:rsid w:val="001273BE"/>
    <w:rsid w:val="001335B9"/>
    <w:rsid w:val="00140DDE"/>
    <w:rsid w:val="001429AB"/>
    <w:rsid w:val="001452BF"/>
    <w:rsid w:val="001514F5"/>
    <w:rsid w:val="00151B93"/>
    <w:rsid w:val="00154906"/>
    <w:rsid w:val="00157613"/>
    <w:rsid w:val="001608C5"/>
    <w:rsid w:val="0016265D"/>
    <w:rsid w:val="00165B9B"/>
    <w:rsid w:val="00165BD8"/>
    <w:rsid w:val="001666F2"/>
    <w:rsid w:val="001707C3"/>
    <w:rsid w:val="00172C99"/>
    <w:rsid w:val="001766C2"/>
    <w:rsid w:val="00177FB2"/>
    <w:rsid w:val="001814BF"/>
    <w:rsid w:val="00181F5F"/>
    <w:rsid w:val="00182BD6"/>
    <w:rsid w:val="00182E88"/>
    <w:rsid w:val="00187539"/>
    <w:rsid w:val="00187FA1"/>
    <w:rsid w:val="00195035"/>
    <w:rsid w:val="00195C05"/>
    <w:rsid w:val="00196C99"/>
    <w:rsid w:val="00197B8F"/>
    <w:rsid w:val="001A116B"/>
    <w:rsid w:val="001B6F75"/>
    <w:rsid w:val="001C0FEF"/>
    <w:rsid w:val="001C2F27"/>
    <w:rsid w:val="001C5D87"/>
    <w:rsid w:val="001D23D7"/>
    <w:rsid w:val="001D63D6"/>
    <w:rsid w:val="001E4700"/>
    <w:rsid w:val="001E6770"/>
    <w:rsid w:val="001F0F19"/>
    <w:rsid w:val="001F282B"/>
    <w:rsid w:val="001F4F0A"/>
    <w:rsid w:val="001F7D95"/>
    <w:rsid w:val="0020412A"/>
    <w:rsid w:val="00206BC3"/>
    <w:rsid w:val="0020728B"/>
    <w:rsid w:val="00212E7D"/>
    <w:rsid w:val="002216F2"/>
    <w:rsid w:val="00224477"/>
    <w:rsid w:val="00225677"/>
    <w:rsid w:val="00235DD2"/>
    <w:rsid w:val="00236B0B"/>
    <w:rsid w:val="002479BF"/>
    <w:rsid w:val="00250D53"/>
    <w:rsid w:val="00250EE2"/>
    <w:rsid w:val="00251660"/>
    <w:rsid w:val="00251F8C"/>
    <w:rsid w:val="00257A06"/>
    <w:rsid w:val="00257E7C"/>
    <w:rsid w:val="00261B0F"/>
    <w:rsid w:val="00272B34"/>
    <w:rsid w:val="002731B2"/>
    <w:rsid w:val="002732B3"/>
    <w:rsid w:val="00274C58"/>
    <w:rsid w:val="00280472"/>
    <w:rsid w:val="00280F3C"/>
    <w:rsid w:val="00284043"/>
    <w:rsid w:val="0028430B"/>
    <w:rsid w:val="0028721E"/>
    <w:rsid w:val="002879AC"/>
    <w:rsid w:val="00287D47"/>
    <w:rsid w:val="0029441E"/>
    <w:rsid w:val="0029679C"/>
    <w:rsid w:val="002967F5"/>
    <w:rsid w:val="00297F5D"/>
    <w:rsid w:val="002A01C5"/>
    <w:rsid w:val="002A15F4"/>
    <w:rsid w:val="002A4131"/>
    <w:rsid w:val="002A644A"/>
    <w:rsid w:val="002A6B43"/>
    <w:rsid w:val="002A6EB7"/>
    <w:rsid w:val="002A73FA"/>
    <w:rsid w:val="002B14C5"/>
    <w:rsid w:val="002B6B22"/>
    <w:rsid w:val="002B79CB"/>
    <w:rsid w:val="002C0729"/>
    <w:rsid w:val="002C2676"/>
    <w:rsid w:val="002C3D6A"/>
    <w:rsid w:val="002C5D77"/>
    <w:rsid w:val="002D0506"/>
    <w:rsid w:val="002D6FBA"/>
    <w:rsid w:val="002E030D"/>
    <w:rsid w:val="002E253B"/>
    <w:rsid w:val="002F05B1"/>
    <w:rsid w:val="002F331F"/>
    <w:rsid w:val="002F5A56"/>
    <w:rsid w:val="002F5AAA"/>
    <w:rsid w:val="00300902"/>
    <w:rsid w:val="00304322"/>
    <w:rsid w:val="00306CF4"/>
    <w:rsid w:val="00311015"/>
    <w:rsid w:val="00314A1A"/>
    <w:rsid w:val="0031541D"/>
    <w:rsid w:val="00315ED8"/>
    <w:rsid w:val="0031797F"/>
    <w:rsid w:val="00323539"/>
    <w:rsid w:val="00325CE8"/>
    <w:rsid w:val="003278C8"/>
    <w:rsid w:val="0033018A"/>
    <w:rsid w:val="00340334"/>
    <w:rsid w:val="00341024"/>
    <w:rsid w:val="003423D7"/>
    <w:rsid w:val="00344D06"/>
    <w:rsid w:val="00347870"/>
    <w:rsid w:val="0035414F"/>
    <w:rsid w:val="00364A6C"/>
    <w:rsid w:val="00371D2E"/>
    <w:rsid w:val="00376C5C"/>
    <w:rsid w:val="0037729E"/>
    <w:rsid w:val="003773F2"/>
    <w:rsid w:val="00377920"/>
    <w:rsid w:val="00377E37"/>
    <w:rsid w:val="00384D1C"/>
    <w:rsid w:val="003858B5"/>
    <w:rsid w:val="00386E64"/>
    <w:rsid w:val="00390370"/>
    <w:rsid w:val="0039215E"/>
    <w:rsid w:val="0039772F"/>
    <w:rsid w:val="003A2752"/>
    <w:rsid w:val="003A32FD"/>
    <w:rsid w:val="003A38E3"/>
    <w:rsid w:val="003A607B"/>
    <w:rsid w:val="003B22CA"/>
    <w:rsid w:val="003C0F0E"/>
    <w:rsid w:val="003C17AC"/>
    <w:rsid w:val="003C5EE2"/>
    <w:rsid w:val="003D01CF"/>
    <w:rsid w:val="003D0FE8"/>
    <w:rsid w:val="003E105B"/>
    <w:rsid w:val="003E2F3A"/>
    <w:rsid w:val="003E3E79"/>
    <w:rsid w:val="003E66C6"/>
    <w:rsid w:val="003F1659"/>
    <w:rsid w:val="003F20DB"/>
    <w:rsid w:val="003F6118"/>
    <w:rsid w:val="00401727"/>
    <w:rsid w:val="0040178F"/>
    <w:rsid w:val="00406EC2"/>
    <w:rsid w:val="00411970"/>
    <w:rsid w:val="00412EF3"/>
    <w:rsid w:val="004220DB"/>
    <w:rsid w:val="00422B0F"/>
    <w:rsid w:val="00425803"/>
    <w:rsid w:val="00427763"/>
    <w:rsid w:val="00430CB1"/>
    <w:rsid w:val="00432D76"/>
    <w:rsid w:val="0043607D"/>
    <w:rsid w:val="0044070F"/>
    <w:rsid w:val="0044076E"/>
    <w:rsid w:val="004427E9"/>
    <w:rsid w:val="004439C1"/>
    <w:rsid w:val="00444924"/>
    <w:rsid w:val="004454B1"/>
    <w:rsid w:val="004511DF"/>
    <w:rsid w:val="00454A1A"/>
    <w:rsid w:val="00454E69"/>
    <w:rsid w:val="004601AD"/>
    <w:rsid w:val="0046062C"/>
    <w:rsid w:val="00464836"/>
    <w:rsid w:val="00466ABB"/>
    <w:rsid w:val="00467604"/>
    <w:rsid w:val="00471B62"/>
    <w:rsid w:val="004816D5"/>
    <w:rsid w:val="00482401"/>
    <w:rsid w:val="00487818"/>
    <w:rsid w:val="00487C26"/>
    <w:rsid w:val="004927F1"/>
    <w:rsid w:val="00492BD9"/>
    <w:rsid w:val="004A0F50"/>
    <w:rsid w:val="004A182C"/>
    <w:rsid w:val="004A7CA5"/>
    <w:rsid w:val="004B287E"/>
    <w:rsid w:val="004B397F"/>
    <w:rsid w:val="004B49CF"/>
    <w:rsid w:val="004B76AB"/>
    <w:rsid w:val="004C3DBD"/>
    <w:rsid w:val="004C4B62"/>
    <w:rsid w:val="004D1B35"/>
    <w:rsid w:val="004D1E42"/>
    <w:rsid w:val="004D2012"/>
    <w:rsid w:val="004D3731"/>
    <w:rsid w:val="004D6462"/>
    <w:rsid w:val="004D65A1"/>
    <w:rsid w:val="004D788A"/>
    <w:rsid w:val="004E0DE7"/>
    <w:rsid w:val="004E11FA"/>
    <w:rsid w:val="004E267F"/>
    <w:rsid w:val="004E59E3"/>
    <w:rsid w:val="004F3302"/>
    <w:rsid w:val="00503212"/>
    <w:rsid w:val="005053A8"/>
    <w:rsid w:val="005057FF"/>
    <w:rsid w:val="005127B4"/>
    <w:rsid w:val="0051394B"/>
    <w:rsid w:val="0052041E"/>
    <w:rsid w:val="00520766"/>
    <w:rsid w:val="005208A4"/>
    <w:rsid w:val="005210A5"/>
    <w:rsid w:val="005218FA"/>
    <w:rsid w:val="005262E8"/>
    <w:rsid w:val="005325B5"/>
    <w:rsid w:val="00532B8D"/>
    <w:rsid w:val="00533D20"/>
    <w:rsid w:val="00537C86"/>
    <w:rsid w:val="00540A7A"/>
    <w:rsid w:val="005419E8"/>
    <w:rsid w:val="00544888"/>
    <w:rsid w:val="00544F8E"/>
    <w:rsid w:val="00545125"/>
    <w:rsid w:val="00546B7D"/>
    <w:rsid w:val="0055334F"/>
    <w:rsid w:val="00557B75"/>
    <w:rsid w:val="00561135"/>
    <w:rsid w:val="00561F68"/>
    <w:rsid w:val="00570060"/>
    <w:rsid w:val="00576A53"/>
    <w:rsid w:val="005826FA"/>
    <w:rsid w:val="00582FA4"/>
    <w:rsid w:val="00587220"/>
    <w:rsid w:val="00587DFA"/>
    <w:rsid w:val="00590273"/>
    <w:rsid w:val="00591181"/>
    <w:rsid w:val="0059287F"/>
    <w:rsid w:val="00595CF2"/>
    <w:rsid w:val="005964EA"/>
    <w:rsid w:val="00597F83"/>
    <w:rsid w:val="005A1A06"/>
    <w:rsid w:val="005B0413"/>
    <w:rsid w:val="005B1B5D"/>
    <w:rsid w:val="005B4CC1"/>
    <w:rsid w:val="005C02C8"/>
    <w:rsid w:val="005C0A86"/>
    <w:rsid w:val="005C32C8"/>
    <w:rsid w:val="005C531D"/>
    <w:rsid w:val="005D1B33"/>
    <w:rsid w:val="005D2683"/>
    <w:rsid w:val="005D4CD8"/>
    <w:rsid w:val="005D7C7B"/>
    <w:rsid w:val="005E23B5"/>
    <w:rsid w:val="005E375D"/>
    <w:rsid w:val="005F101A"/>
    <w:rsid w:val="005F63FF"/>
    <w:rsid w:val="005F757B"/>
    <w:rsid w:val="005F7AB4"/>
    <w:rsid w:val="00600A41"/>
    <w:rsid w:val="00602AAF"/>
    <w:rsid w:val="00607064"/>
    <w:rsid w:val="006074D5"/>
    <w:rsid w:val="00612C0E"/>
    <w:rsid w:val="006156D9"/>
    <w:rsid w:val="0061790A"/>
    <w:rsid w:val="0062340F"/>
    <w:rsid w:val="00624442"/>
    <w:rsid w:val="00625000"/>
    <w:rsid w:val="006330E4"/>
    <w:rsid w:val="00633E69"/>
    <w:rsid w:val="00646234"/>
    <w:rsid w:val="006478E5"/>
    <w:rsid w:val="006525E4"/>
    <w:rsid w:val="00654C2A"/>
    <w:rsid w:val="006611C1"/>
    <w:rsid w:val="006630E6"/>
    <w:rsid w:val="00664696"/>
    <w:rsid w:val="00667146"/>
    <w:rsid w:val="006678F6"/>
    <w:rsid w:val="00672A34"/>
    <w:rsid w:val="00672DEE"/>
    <w:rsid w:val="00673E9C"/>
    <w:rsid w:val="0068450D"/>
    <w:rsid w:val="00687685"/>
    <w:rsid w:val="00687BC2"/>
    <w:rsid w:val="00691BF1"/>
    <w:rsid w:val="006954A2"/>
    <w:rsid w:val="00696233"/>
    <w:rsid w:val="006971F1"/>
    <w:rsid w:val="00697376"/>
    <w:rsid w:val="006A1FF5"/>
    <w:rsid w:val="006A2197"/>
    <w:rsid w:val="006A273D"/>
    <w:rsid w:val="006A2D3A"/>
    <w:rsid w:val="006A3017"/>
    <w:rsid w:val="006A458D"/>
    <w:rsid w:val="006A7B91"/>
    <w:rsid w:val="006B02F7"/>
    <w:rsid w:val="006B226F"/>
    <w:rsid w:val="006B3E70"/>
    <w:rsid w:val="006D0205"/>
    <w:rsid w:val="006D2706"/>
    <w:rsid w:val="006D3D89"/>
    <w:rsid w:val="006D57E3"/>
    <w:rsid w:val="006E1B22"/>
    <w:rsid w:val="006E2482"/>
    <w:rsid w:val="006E416D"/>
    <w:rsid w:val="006E648E"/>
    <w:rsid w:val="006F02AA"/>
    <w:rsid w:val="006F2432"/>
    <w:rsid w:val="006F346E"/>
    <w:rsid w:val="006F5321"/>
    <w:rsid w:val="007010C0"/>
    <w:rsid w:val="00703B21"/>
    <w:rsid w:val="00705D5A"/>
    <w:rsid w:val="00706E0B"/>
    <w:rsid w:val="00710D44"/>
    <w:rsid w:val="0071263B"/>
    <w:rsid w:val="007143F4"/>
    <w:rsid w:val="00714F27"/>
    <w:rsid w:val="00716DCD"/>
    <w:rsid w:val="00720E66"/>
    <w:rsid w:val="00721733"/>
    <w:rsid w:val="0072233C"/>
    <w:rsid w:val="00723112"/>
    <w:rsid w:val="00724DF9"/>
    <w:rsid w:val="00730DFA"/>
    <w:rsid w:val="00732492"/>
    <w:rsid w:val="00737AA2"/>
    <w:rsid w:val="0074534F"/>
    <w:rsid w:val="0074777B"/>
    <w:rsid w:val="00751F79"/>
    <w:rsid w:val="00753DAE"/>
    <w:rsid w:val="0075657D"/>
    <w:rsid w:val="0075706B"/>
    <w:rsid w:val="0076397A"/>
    <w:rsid w:val="00765ECD"/>
    <w:rsid w:val="00767487"/>
    <w:rsid w:val="00771608"/>
    <w:rsid w:val="0077418F"/>
    <w:rsid w:val="0077596C"/>
    <w:rsid w:val="007801CF"/>
    <w:rsid w:val="00780916"/>
    <w:rsid w:val="007809B9"/>
    <w:rsid w:val="007823B3"/>
    <w:rsid w:val="007831F7"/>
    <w:rsid w:val="00784154"/>
    <w:rsid w:val="00785141"/>
    <w:rsid w:val="007853B1"/>
    <w:rsid w:val="00786B59"/>
    <w:rsid w:val="0078728F"/>
    <w:rsid w:val="00790FD6"/>
    <w:rsid w:val="00796459"/>
    <w:rsid w:val="00797101"/>
    <w:rsid w:val="007A1BDC"/>
    <w:rsid w:val="007A1E23"/>
    <w:rsid w:val="007A5F6B"/>
    <w:rsid w:val="007B2CA9"/>
    <w:rsid w:val="007B34D1"/>
    <w:rsid w:val="007B47B3"/>
    <w:rsid w:val="007B5AE9"/>
    <w:rsid w:val="007B682D"/>
    <w:rsid w:val="007B798E"/>
    <w:rsid w:val="007B7DBE"/>
    <w:rsid w:val="007C0185"/>
    <w:rsid w:val="007C176F"/>
    <w:rsid w:val="007C30B6"/>
    <w:rsid w:val="007C599B"/>
    <w:rsid w:val="007D0E92"/>
    <w:rsid w:val="007D4872"/>
    <w:rsid w:val="007D4C1F"/>
    <w:rsid w:val="007D52E5"/>
    <w:rsid w:val="007D77D6"/>
    <w:rsid w:val="007E1D39"/>
    <w:rsid w:val="007E2AFC"/>
    <w:rsid w:val="007E5BDC"/>
    <w:rsid w:val="007E667D"/>
    <w:rsid w:val="007F0BB7"/>
    <w:rsid w:val="007F27E6"/>
    <w:rsid w:val="007F4C26"/>
    <w:rsid w:val="007F6C8B"/>
    <w:rsid w:val="0080077C"/>
    <w:rsid w:val="0081025D"/>
    <w:rsid w:val="00813B3A"/>
    <w:rsid w:val="00815365"/>
    <w:rsid w:val="008244E1"/>
    <w:rsid w:val="00827605"/>
    <w:rsid w:val="0083216B"/>
    <w:rsid w:val="008424F9"/>
    <w:rsid w:val="008437E0"/>
    <w:rsid w:val="008552E2"/>
    <w:rsid w:val="008562E9"/>
    <w:rsid w:val="0085765A"/>
    <w:rsid w:val="00862A48"/>
    <w:rsid w:val="00865109"/>
    <w:rsid w:val="00865369"/>
    <w:rsid w:val="00870D05"/>
    <w:rsid w:val="008737F3"/>
    <w:rsid w:val="0087392E"/>
    <w:rsid w:val="00875FCB"/>
    <w:rsid w:val="00876BFA"/>
    <w:rsid w:val="00882ADE"/>
    <w:rsid w:val="00882C7E"/>
    <w:rsid w:val="00885817"/>
    <w:rsid w:val="00887873"/>
    <w:rsid w:val="00890A13"/>
    <w:rsid w:val="00890F8F"/>
    <w:rsid w:val="00893440"/>
    <w:rsid w:val="00893947"/>
    <w:rsid w:val="00893AF7"/>
    <w:rsid w:val="008968DA"/>
    <w:rsid w:val="008A26B4"/>
    <w:rsid w:val="008A7E00"/>
    <w:rsid w:val="008B36FC"/>
    <w:rsid w:val="008B44D5"/>
    <w:rsid w:val="008C61A0"/>
    <w:rsid w:val="008C7824"/>
    <w:rsid w:val="008D2BAA"/>
    <w:rsid w:val="008D4CF3"/>
    <w:rsid w:val="008E4CBF"/>
    <w:rsid w:val="008E5F2D"/>
    <w:rsid w:val="008F1D1E"/>
    <w:rsid w:val="008F3A86"/>
    <w:rsid w:val="008F404C"/>
    <w:rsid w:val="008F683C"/>
    <w:rsid w:val="009056DA"/>
    <w:rsid w:val="009203BF"/>
    <w:rsid w:val="009237CB"/>
    <w:rsid w:val="00923FB2"/>
    <w:rsid w:val="009242C2"/>
    <w:rsid w:val="0092581A"/>
    <w:rsid w:val="009272D4"/>
    <w:rsid w:val="0093143F"/>
    <w:rsid w:val="00933463"/>
    <w:rsid w:val="00933627"/>
    <w:rsid w:val="00935844"/>
    <w:rsid w:val="009451BD"/>
    <w:rsid w:val="00946C9D"/>
    <w:rsid w:val="009522F0"/>
    <w:rsid w:val="00955077"/>
    <w:rsid w:val="00956EE5"/>
    <w:rsid w:val="00961C4C"/>
    <w:rsid w:val="00962EDD"/>
    <w:rsid w:val="00962F06"/>
    <w:rsid w:val="00963AC5"/>
    <w:rsid w:val="009725A9"/>
    <w:rsid w:val="009770BB"/>
    <w:rsid w:val="0097748A"/>
    <w:rsid w:val="00977809"/>
    <w:rsid w:val="009802D5"/>
    <w:rsid w:val="009816AF"/>
    <w:rsid w:val="009856A5"/>
    <w:rsid w:val="00985C65"/>
    <w:rsid w:val="00986995"/>
    <w:rsid w:val="0099183D"/>
    <w:rsid w:val="009938B2"/>
    <w:rsid w:val="0099551E"/>
    <w:rsid w:val="009A1CC9"/>
    <w:rsid w:val="009A37D1"/>
    <w:rsid w:val="009B11F3"/>
    <w:rsid w:val="009B19EA"/>
    <w:rsid w:val="009B3493"/>
    <w:rsid w:val="009B34DC"/>
    <w:rsid w:val="009B559D"/>
    <w:rsid w:val="009B71CA"/>
    <w:rsid w:val="009C0047"/>
    <w:rsid w:val="009C18B2"/>
    <w:rsid w:val="009C4CDC"/>
    <w:rsid w:val="009C7525"/>
    <w:rsid w:val="009C7DEE"/>
    <w:rsid w:val="009D691F"/>
    <w:rsid w:val="009E1627"/>
    <w:rsid w:val="009E1E4D"/>
    <w:rsid w:val="009E7992"/>
    <w:rsid w:val="009F6824"/>
    <w:rsid w:val="00A00642"/>
    <w:rsid w:val="00A00FF9"/>
    <w:rsid w:val="00A029D2"/>
    <w:rsid w:val="00A0637A"/>
    <w:rsid w:val="00A07147"/>
    <w:rsid w:val="00A10248"/>
    <w:rsid w:val="00A12018"/>
    <w:rsid w:val="00A27133"/>
    <w:rsid w:val="00A27288"/>
    <w:rsid w:val="00A30DD9"/>
    <w:rsid w:val="00A31B4B"/>
    <w:rsid w:val="00A337A6"/>
    <w:rsid w:val="00A35DD4"/>
    <w:rsid w:val="00A46AB5"/>
    <w:rsid w:val="00A5132E"/>
    <w:rsid w:val="00A573F9"/>
    <w:rsid w:val="00A605D7"/>
    <w:rsid w:val="00A61DDA"/>
    <w:rsid w:val="00A630FD"/>
    <w:rsid w:val="00A677F0"/>
    <w:rsid w:val="00A67FE4"/>
    <w:rsid w:val="00A7080D"/>
    <w:rsid w:val="00A7174E"/>
    <w:rsid w:val="00A748D6"/>
    <w:rsid w:val="00A76821"/>
    <w:rsid w:val="00A8095D"/>
    <w:rsid w:val="00A80F36"/>
    <w:rsid w:val="00A82CCB"/>
    <w:rsid w:val="00A85865"/>
    <w:rsid w:val="00A904FC"/>
    <w:rsid w:val="00A92188"/>
    <w:rsid w:val="00A94908"/>
    <w:rsid w:val="00A96158"/>
    <w:rsid w:val="00A967AE"/>
    <w:rsid w:val="00A96BC5"/>
    <w:rsid w:val="00A973C3"/>
    <w:rsid w:val="00A97775"/>
    <w:rsid w:val="00AA3A77"/>
    <w:rsid w:val="00AA4347"/>
    <w:rsid w:val="00AA7027"/>
    <w:rsid w:val="00AA732D"/>
    <w:rsid w:val="00AB5C27"/>
    <w:rsid w:val="00AC4676"/>
    <w:rsid w:val="00AD0EA7"/>
    <w:rsid w:val="00AD221F"/>
    <w:rsid w:val="00AD5943"/>
    <w:rsid w:val="00AE4FDE"/>
    <w:rsid w:val="00AE78EB"/>
    <w:rsid w:val="00AF4AE2"/>
    <w:rsid w:val="00AF7732"/>
    <w:rsid w:val="00B00173"/>
    <w:rsid w:val="00B05ECA"/>
    <w:rsid w:val="00B134D4"/>
    <w:rsid w:val="00B16545"/>
    <w:rsid w:val="00B25873"/>
    <w:rsid w:val="00B2726E"/>
    <w:rsid w:val="00B2753E"/>
    <w:rsid w:val="00B30B01"/>
    <w:rsid w:val="00B316BC"/>
    <w:rsid w:val="00B31C8F"/>
    <w:rsid w:val="00B37F1C"/>
    <w:rsid w:val="00B4385C"/>
    <w:rsid w:val="00B44D3B"/>
    <w:rsid w:val="00B44D45"/>
    <w:rsid w:val="00B47F03"/>
    <w:rsid w:val="00B50B0F"/>
    <w:rsid w:val="00B51B90"/>
    <w:rsid w:val="00B601D5"/>
    <w:rsid w:val="00B6021B"/>
    <w:rsid w:val="00B65C2E"/>
    <w:rsid w:val="00B679FA"/>
    <w:rsid w:val="00B71753"/>
    <w:rsid w:val="00B727F5"/>
    <w:rsid w:val="00B75279"/>
    <w:rsid w:val="00BA0C7B"/>
    <w:rsid w:val="00BA410D"/>
    <w:rsid w:val="00BA7C58"/>
    <w:rsid w:val="00BB2930"/>
    <w:rsid w:val="00BB2DD4"/>
    <w:rsid w:val="00BB536A"/>
    <w:rsid w:val="00BB584E"/>
    <w:rsid w:val="00BB6AAD"/>
    <w:rsid w:val="00BB7B92"/>
    <w:rsid w:val="00BC4BB9"/>
    <w:rsid w:val="00BD146C"/>
    <w:rsid w:val="00BD25D2"/>
    <w:rsid w:val="00BD2937"/>
    <w:rsid w:val="00BD4387"/>
    <w:rsid w:val="00BD4CDF"/>
    <w:rsid w:val="00BD6D8D"/>
    <w:rsid w:val="00BD78F9"/>
    <w:rsid w:val="00BE1872"/>
    <w:rsid w:val="00BE2010"/>
    <w:rsid w:val="00BE3A03"/>
    <w:rsid w:val="00BF608D"/>
    <w:rsid w:val="00C013D2"/>
    <w:rsid w:val="00C023B2"/>
    <w:rsid w:val="00C02812"/>
    <w:rsid w:val="00C03182"/>
    <w:rsid w:val="00C032E5"/>
    <w:rsid w:val="00C03CB2"/>
    <w:rsid w:val="00C04065"/>
    <w:rsid w:val="00C07745"/>
    <w:rsid w:val="00C14DD8"/>
    <w:rsid w:val="00C16A4F"/>
    <w:rsid w:val="00C21BDA"/>
    <w:rsid w:val="00C26F24"/>
    <w:rsid w:val="00C27EEF"/>
    <w:rsid w:val="00C30A3D"/>
    <w:rsid w:val="00C33B12"/>
    <w:rsid w:val="00C4025C"/>
    <w:rsid w:val="00C45BCC"/>
    <w:rsid w:val="00C4658A"/>
    <w:rsid w:val="00C50AC0"/>
    <w:rsid w:val="00C54253"/>
    <w:rsid w:val="00C56890"/>
    <w:rsid w:val="00C620F5"/>
    <w:rsid w:val="00C728E1"/>
    <w:rsid w:val="00C830D0"/>
    <w:rsid w:val="00C84693"/>
    <w:rsid w:val="00C85D7D"/>
    <w:rsid w:val="00C9297D"/>
    <w:rsid w:val="00C936D6"/>
    <w:rsid w:val="00C97AC3"/>
    <w:rsid w:val="00CA0DDD"/>
    <w:rsid w:val="00CA6D17"/>
    <w:rsid w:val="00CA7D4B"/>
    <w:rsid w:val="00CB2041"/>
    <w:rsid w:val="00CC6344"/>
    <w:rsid w:val="00CC6554"/>
    <w:rsid w:val="00CC6DC6"/>
    <w:rsid w:val="00CD1A43"/>
    <w:rsid w:val="00CD3F76"/>
    <w:rsid w:val="00CD5D75"/>
    <w:rsid w:val="00CD61BA"/>
    <w:rsid w:val="00CD6ADD"/>
    <w:rsid w:val="00CD7A96"/>
    <w:rsid w:val="00CE2903"/>
    <w:rsid w:val="00CE329C"/>
    <w:rsid w:val="00CE32FA"/>
    <w:rsid w:val="00CE7120"/>
    <w:rsid w:val="00CF2EE5"/>
    <w:rsid w:val="00CF544C"/>
    <w:rsid w:val="00CF6CC7"/>
    <w:rsid w:val="00D0051F"/>
    <w:rsid w:val="00D00C76"/>
    <w:rsid w:val="00D024C4"/>
    <w:rsid w:val="00D027F0"/>
    <w:rsid w:val="00D02A15"/>
    <w:rsid w:val="00D04A6A"/>
    <w:rsid w:val="00D04B17"/>
    <w:rsid w:val="00D107AE"/>
    <w:rsid w:val="00D144B5"/>
    <w:rsid w:val="00D1507C"/>
    <w:rsid w:val="00D206CE"/>
    <w:rsid w:val="00D239D2"/>
    <w:rsid w:val="00D23AAB"/>
    <w:rsid w:val="00D24A3F"/>
    <w:rsid w:val="00D274FD"/>
    <w:rsid w:val="00D27A4C"/>
    <w:rsid w:val="00D27B80"/>
    <w:rsid w:val="00D326C7"/>
    <w:rsid w:val="00D32FA9"/>
    <w:rsid w:val="00D34B02"/>
    <w:rsid w:val="00D43638"/>
    <w:rsid w:val="00D46B71"/>
    <w:rsid w:val="00D51544"/>
    <w:rsid w:val="00D53014"/>
    <w:rsid w:val="00D54401"/>
    <w:rsid w:val="00D56D93"/>
    <w:rsid w:val="00D6069F"/>
    <w:rsid w:val="00D61E92"/>
    <w:rsid w:val="00D64B5F"/>
    <w:rsid w:val="00D66773"/>
    <w:rsid w:val="00D715BE"/>
    <w:rsid w:val="00D7227F"/>
    <w:rsid w:val="00D728EC"/>
    <w:rsid w:val="00D836E4"/>
    <w:rsid w:val="00D94B65"/>
    <w:rsid w:val="00D96FA7"/>
    <w:rsid w:val="00D9718A"/>
    <w:rsid w:val="00D97319"/>
    <w:rsid w:val="00DA1704"/>
    <w:rsid w:val="00DA26F2"/>
    <w:rsid w:val="00DA7ADB"/>
    <w:rsid w:val="00DB12B7"/>
    <w:rsid w:val="00DB2AD4"/>
    <w:rsid w:val="00DB33DD"/>
    <w:rsid w:val="00DB576D"/>
    <w:rsid w:val="00DB6C4F"/>
    <w:rsid w:val="00DB7D06"/>
    <w:rsid w:val="00DC6DC0"/>
    <w:rsid w:val="00DC71C5"/>
    <w:rsid w:val="00DD18C1"/>
    <w:rsid w:val="00DD7778"/>
    <w:rsid w:val="00DE0FD2"/>
    <w:rsid w:val="00DE1FD4"/>
    <w:rsid w:val="00DE2BBC"/>
    <w:rsid w:val="00DE5D2E"/>
    <w:rsid w:val="00DF177B"/>
    <w:rsid w:val="00DF1AA6"/>
    <w:rsid w:val="00DF4B56"/>
    <w:rsid w:val="00DF754E"/>
    <w:rsid w:val="00E01F28"/>
    <w:rsid w:val="00E115FD"/>
    <w:rsid w:val="00E12647"/>
    <w:rsid w:val="00E1698C"/>
    <w:rsid w:val="00E21755"/>
    <w:rsid w:val="00E21C64"/>
    <w:rsid w:val="00E259ED"/>
    <w:rsid w:val="00E370E1"/>
    <w:rsid w:val="00E375CC"/>
    <w:rsid w:val="00E40E0D"/>
    <w:rsid w:val="00E416CB"/>
    <w:rsid w:val="00E421F2"/>
    <w:rsid w:val="00E44EE2"/>
    <w:rsid w:val="00E45349"/>
    <w:rsid w:val="00E456D1"/>
    <w:rsid w:val="00E46212"/>
    <w:rsid w:val="00E50A82"/>
    <w:rsid w:val="00E50D23"/>
    <w:rsid w:val="00E52C89"/>
    <w:rsid w:val="00E53ECE"/>
    <w:rsid w:val="00E54720"/>
    <w:rsid w:val="00E565D8"/>
    <w:rsid w:val="00E60291"/>
    <w:rsid w:val="00E603BF"/>
    <w:rsid w:val="00E6168D"/>
    <w:rsid w:val="00E6403D"/>
    <w:rsid w:val="00E655EC"/>
    <w:rsid w:val="00E74305"/>
    <w:rsid w:val="00E75D78"/>
    <w:rsid w:val="00E75EC5"/>
    <w:rsid w:val="00E828B9"/>
    <w:rsid w:val="00E846AA"/>
    <w:rsid w:val="00E87BEC"/>
    <w:rsid w:val="00E927B2"/>
    <w:rsid w:val="00E945B7"/>
    <w:rsid w:val="00E968A5"/>
    <w:rsid w:val="00EA0396"/>
    <w:rsid w:val="00EA0910"/>
    <w:rsid w:val="00EA2896"/>
    <w:rsid w:val="00EA331F"/>
    <w:rsid w:val="00EA4CE7"/>
    <w:rsid w:val="00EA6681"/>
    <w:rsid w:val="00EB19AC"/>
    <w:rsid w:val="00EB26AE"/>
    <w:rsid w:val="00EC1D8A"/>
    <w:rsid w:val="00EC3A1A"/>
    <w:rsid w:val="00EC4C63"/>
    <w:rsid w:val="00EC628F"/>
    <w:rsid w:val="00EC709A"/>
    <w:rsid w:val="00ED4367"/>
    <w:rsid w:val="00ED5F12"/>
    <w:rsid w:val="00ED7647"/>
    <w:rsid w:val="00EE1548"/>
    <w:rsid w:val="00EE4242"/>
    <w:rsid w:val="00EE67DD"/>
    <w:rsid w:val="00EE6941"/>
    <w:rsid w:val="00EE71D9"/>
    <w:rsid w:val="00EF1C80"/>
    <w:rsid w:val="00F0465C"/>
    <w:rsid w:val="00F0474E"/>
    <w:rsid w:val="00F064D0"/>
    <w:rsid w:val="00F143B1"/>
    <w:rsid w:val="00F145E8"/>
    <w:rsid w:val="00F16391"/>
    <w:rsid w:val="00F36DE7"/>
    <w:rsid w:val="00F37F56"/>
    <w:rsid w:val="00F419F6"/>
    <w:rsid w:val="00F41F81"/>
    <w:rsid w:val="00F60249"/>
    <w:rsid w:val="00F66CF9"/>
    <w:rsid w:val="00F66FF0"/>
    <w:rsid w:val="00F7164B"/>
    <w:rsid w:val="00F72FD4"/>
    <w:rsid w:val="00F73106"/>
    <w:rsid w:val="00F73A51"/>
    <w:rsid w:val="00F777AD"/>
    <w:rsid w:val="00F80924"/>
    <w:rsid w:val="00F813D6"/>
    <w:rsid w:val="00F81678"/>
    <w:rsid w:val="00F84465"/>
    <w:rsid w:val="00F901A9"/>
    <w:rsid w:val="00F975F8"/>
    <w:rsid w:val="00FA3237"/>
    <w:rsid w:val="00FA767D"/>
    <w:rsid w:val="00FA7B33"/>
    <w:rsid w:val="00FB04D7"/>
    <w:rsid w:val="00FB092A"/>
    <w:rsid w:val="00FB37CD"/>
    <w:rsid w:val="00FB7379"/>
    <w:rsid w:val="00FC22DB"/>
    <w:rsid w:val="00FC77FC"/>
    <w:rsid w:val="00FC7F41"/>
    <w:rsid w:val="00FD297D"/>
    <w:rsid w:val="00FE2321"/>
    <w:rsid w:val="00FE656B"/>
    <w:rsid w:val="00FE7721"/>
    <w:rsid w:val="00FE7CCB"/>
    <w:rsid w:val="00FF10A1"/>
    <w:rsid w:val="00FF332A"/>
    <w:rsid w:val="00FF3401"/>
    <w:rsid w:val="00FF4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F813D6"/>
    <w:pPr>
      <w:jc w:val="both"/>
    </w:pPr>
    <w:rPr>
      <w:sz w:val="22"/>
    </w:rPr>
  </w:style>
  <w:style w:type="paragraph" w:styleId="Naslov1">
    <w:name w:val="heading 1"/>
    <w:basedOn w:val="Navaden"/>
    <w:next w:val="Navaden"/>
    <w:qFormat/>
    <w:rsid w:val="00E50D23"/>
    <w:pPr>
      <w:keepNext/>
      <w:numPr>
        <w:numId w:val="1"/>
      </w:numPr>
      <w:tabs>
        <w:tab w:val="clear" w:pos="907"/>
        <w:tab w:val="num" w:pos="720"/>
      </w:tabs>
      <w:ind w:left="0" w:firstLine="0"/>
      <w:outlineLvl w:val="0"/>
    </w:pPr>
    <w:rPr>
      <w:b/>
    </w:rPr>
  </w:style>
  <w:style w:type="paragraph" w:styleId="Naslov2">
    <w:name w:val="heading 2"/>
    <w:basedOn w:val="Navaden"/>
    <w:next w:val="Navaden"/>
    <w:qFormat/>
    <w:rsid w:val="00E50D23"/>
    <w:pPr>
      <w:keepNext/>
      <w:numPr>
        <w:ilvl w:val="1"/>
        <w:numId w:val="1"/>
      </w:numPr>
      <w:ind w:left="0" w:firstLine="0"/>
      <w:outlineLvl w:val="1"/>
    </w:pPr>
    <w:rPr>
      <w:b/>
    </w:rPr>
  </w:style>
  <w:style w:type="paragraph" w:styleId="Naslov3">
    <w:name w:val="heading 3"/>
    <w:basedOn w:val="Navaden"/>
    <w:next w:val="Navaden"/>
    <w:qFormat/>
    <w:rsid w:val="00E50D23"/>
    <w:pPr>
      <w:keepNext/>
      <w:numPr>
        <w:ilvl w:val="2"/>
        <w:numId w:val="1"/>
      </w:numPr>
      <w:tabs>
        <w:tab w:val="clear" w:pos="1080"/>
        <w:tab w:val="num" w:pos="720"/>
      </w:tabs>
      <w:ind w:left="0" w:firstLine="0"/>
      <w:outlineLvl w:val="2"/>
    </w:pPr>
    <w:rPr>
      <w:b/>
    </w:rPr>
  </w:style>
  <w:style w:type="paragraph" w:styleId="Naslov4">
    <w:name w:val="heading 4"/>
    <w:basedOn w:val="Navaden"/>
    <w:next w:val="Navaden"/>
    <w:qFormat/>
    <w:rsid w:val="00F813D6"/>
    <w:pPr>
      <w:keepNext/>
      <w:jc w:val="center"/>
      <w:outlineLvl w:val="3"/>
    </w:pPr>
    <w:rPr>
      <w:rFonts w:ascii="Arial" w:hAnsi="Arial"/>
      <w:b/>
      <w:sz w:val="24"/>
    </w:rPr>
  </w:style>
  <w:style w:type="paragraph" w:styleId="Naslov5">
    <w:name w:val="heading 5"/>
    <w:basedOn w:val="Navaden"/>
    <w:next w:val="Navaden"/>
    <w:qFormat/>
    <w:rsid w:val="00F813D6"/>
    <w:pPr>
      <w:keepNext/>
      <w:jc w:val="center"/>
      <w:outlineLvl w:val="4"/>
    </w:pPr>
    <w:rPr>
      <w:rFonts w:ascii="Arial" w:hAnsi="Arial"/>
      <w:b/>
      <w:sz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qFormat/>
    <w:rsid w:val="00E50D23"/>
    <w:pPr>
      <w:jc w:val="center"/>
    </w:pPr>
    <w:rPr>
      <w:b/>
      <w:spacing w:val="80"/>
    </w:rPr>
  </w:style>
  <w:style w:type="paragraph" w:customStyle="1" w:styleId="Natevanje123">
    <w:name w:val="Naštevanje 1. 2. 3."/>
    <w:basedOn w:val="Navaden"/>
    <w:rsid w:val="00E50D23"/>
    <w:pPr>
      <w:numPr>
        <w:numId w:val="2"/>
      </w:numPr>
      <w:tabs>
        <w:tab w:val="left" w:pos="567"/>
      </w:tabs>
    </w:pPr>
  </w:style>
  <w:style w:type="paragraph" w:customStyle="1" w:styleId="NatevanjeABC">
    <w:name w:val="Naštevanje A. B. C."/>
    <w:basedOn w:val="Natevanje123"/>
    <w:rsid w:val="00E50D23"/>
    <w:pPr>
      <w:numPr>
        <w:numId w:val="3"/>
      </w:numPr>
      <w:tabs>
        <w:tab w:val="clear" w:pos="360"/>
        <w:tab w:val="num" w:pos="907"/>
      </w:tabs>
      <w:ind w:left="907" w:hanging="907"/>
    </w:pPr>
  </w:style>
  <w:style w:type="paragraph" w:customStyle="1" w:styleId="NatevanjeIIIIII">
    <w:name w:val="Naštevanje I. II. III."/>
    <w:basedOn w:val="Navaden"/>
    <w:rsid w:val="00E50D23"/>
    <w:pPr>
      <w:numPr>
        <w:numId w:val="4"/>
      </w:numPr>
      <w:tabs>
        <w:tab w:val="clear" w:pos="720"/>
        <w:tab w:val="left" w:pos="567"/>
        <w:tab w:val="num" w:pos="907"/>
      </w:tabs>
      <w:ind w:left="907" w:hanging="907"/>
    </w:pPr>
  </w:style>
  <w:style w:type="paragraph" w:customStyle="1" w:styleId="Zamik1">
    <w:name w:val="Zamik1"/>
    <w:basedOn w:val="Navaden"/>
    <w:rsid w:val="00E50D23"/>
    <w:pPr>
      <w:numPr>
        <w:numId w:val="5"/>
      </w:numPr>
      <w:tabs>
        <w:tab w:val="clear" w:pos="360"/>
        <w:tab w:val="num" w:pos="907"/>
      </w:tabs>
      <w:ind w:left="907" w:hanging="907"/>
    </w:pPr>
  </w:style>
  <w:style w:type="paragraph" w:styleId="Golobesedilo">
    <w:name w:val="Plain Text"/>
    <w:basedOn w:val="Navaden"/>
    <w:rsid w:val="00377920"/>
    <w:rPr>
      <w:rFonts w:ascii="Courier New" w:hAnsi="Courier New" w:cs="Courier New"/>
      <w:sz w:val="20"/>
    </w:rPr>
  </w:style>
  <w:style w:type="paragraph" w:styleId="Glava">
    <w:name w:val="header"/>
    <w:basedOn w:val="Navaden"/>
    <w:rsid w:val="002E030D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2E030D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2E030D"/>
  </w:style>
  <w:style w:type="paragraph" w:customStyle="1" w:styleId="BodyText31">
    <w:name w:val="Body Text 31"/>
    <w:basedOn w:val="Navaden"/>
    <w:rsid w:val="00F813D6"/>
    <w:rPr>
      <w:rFonts w:ascii="Arial" w:hAnsi="Arial"/>
    </w:rPr>
  </w:style>
  <w:style w:type="paragraph" w:styleId="Telobesedila3">
    <w:name w:val="Body Text 3"/>
    <w:basedOn w:val="Navaden"/>
    <w:rsid w:val="00F813D6"/>
    <w:pPr>
      <w:jc w:val="center"/>
    </w:pPr>
    <w:rPr>
      <w:rFonts w:ascii="Arial" w:hAnsi="Arial"/>
      <w:b/>
    </w:rPr>
  </w:style>
  <w:style w:type="paragraph" w:styleId="Telobesedila">
    <w:name w:val="Body Text"/>
    <w:basedOn w:val="Navaden"/>
    <w:rsid w:val="00F813D6"/>
    <w:pPr>
      <w:jc w:val="left"/>
    </w:pPr>
    <w:rPr>
      <w:rFonts w:ascii="Arial" w:hAnsi="Arial"/>
    </w:rPr>
  </w:style>
  <w:style w:type="paragraph" w:styleId="Telobesedila2">
    <w:name w:val="Body Text 2"/>
    <w:basedOn w:val="Navaden"/>
    <w:rsid w:val="00F813D6"/>
    <w:rPr>
      <w:i/>
      <w:sz w:val="24"/>
    </w:rPr>
  </w:style>
  <w:style w:type="paragraph" w:styleId="Telobesedila-zamik2">
    <w:name w:val="Body Text Indent 2"/>
    <w:basedOn w:val="Navaden"/>
    <w:rsid w:val="00F813D6"/>
    <w:pPr>
      <w:spacing w:after="120"/>
      <w:ind w:firstLine="426"/>
    </w:pPr>
    <w:rPr>
      <w:rFonts w:ascii="Arial" w:hAnsi="Arial"/>
    </w:rPr>
  </w:style>
  <w:style w:type="paragraph" w:styleId="Telobesedila-zamik3">
    <w:name w:val="Body Text Indent 3"/>
    <w:basedOn w:val="Navaden"/>
    <w:rsid w:val="00F813D6"/>
    <w:pPr>
      <w:ind w:firstLine="426"/>
    </w:pPr>
    <w:rPr>
      <w:rFonts w:ascii="Arial" w:hAnsi="Arial"/>
      <w:u w:val="single"/>
    </w:rPr>
  </w:style>
  <w:style w:type="paragraph" w:styleId="Navaden-zamik">
    <w:name w:val="Normal Indent"/>
    <w:basedOn w:val="Navaden"/>
    <w:rsid w:val="00F813D6"/>
    <w:pPr>
      <w:numPr>
        <w:numId w:val="7"/>
      </w:numPr>
      <w:tabs>
        <w:tab w:val="clear" w:pos="1440"/>
      </w:tabs>
      <w:ind w:left="708" w:firstLine="0"/>
      <w:jc w:val="left"/>
    </w:pPr>
    <w:rPr>
      <w:sz w:val="20"/>
    </w:rPr>
  </w:style>
  <w:style w:type="paragraph" w:styleId="Sprotnaopomba-besedilo">
    <w:name w:val="footnote text"/>
    <w:basedOn w:val="Navaden"/>
    <w:semiHidden/>
    <w:rsid w:val="00F813D6"/>
    <w:pPr>
      <w:jc w:val="left"/>
    </w:pPr>
    <w:rPr>
      <w:sz w:val="20"/>
    </w:rPr>
  </w:style>
  <w:style w:type="character" w:styleId="Sprotnaopomba-sklic">
    <w:name w:val="footnote reference"/>
    <w:semiHidden/>
    <w:rsid w:val="00F813D6"/>
    <w:rPr>
      <w:vertAlign w:val="superscript"/>
    </w:rPr>
  </w:style>
  <w:style w:type="table" w:styleId="Tabelamrea">
    <w:name w:val="Table Grid"/>
    <w:basedOn w:val="Navadnatabela"/>
    <w:rsid w:val="00F813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-zamik">
    <w:name w:val="Body Text Indent"/>
    <w:basedOn w:val="Navaden"/>
    <w:rsid w:val="00F813D6"/>
    <w:pPr>
      <w:spacing w:after="120"/>
      <w:ind w:left="283"/>
      <w:jc w:val="left"/>
    </w:pPr>
    <w:rPr>
      <w:sz w:val="20"/>
    </w:rPr>
  </w:style>
  <w:style w:type="paragraph" w:customStyle="1" w:styleId="Preformatted">
    <w:name w:val="Preformatted"/>
    <w:basedOn w:val="Navaden"/>
    <w:rsid w:val="00F813D6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jc w:val="left"/>
    </w:pPr>
    <w:rPr>
      <w:rFonts w:ascii="Courier New" w:hAnsi="Courier New"/>
      <w:snapToGrid w:val="0"/>
      <w:sz w:val="20"/>
    </w:rPr>
  </w:style>
  <w:style w:type="paragraph" w:customStyle="1" w:styleId="BodyText32">
    <w:name w:val="Body Text 32"/>
    <w:basedOn w:val="Navaden"/>
    <w:rsid w:val="00F813D6"/>
    <w:rPr>
      <w:rFonts w:ascii="Arial" w:hAnsi="Arial"/>
    </w:rPr>
  </w:style>
  <w:style w:type="paragraph" w:customStyle="1" w:styleId="BodyText33">
    <w:name w:val="Body Text 33"/>
    <w:basedOn w:val="Navaden"/>
    <w:rsid w:val="00F813D6"/>
    <w:rPr>
      <w:rFonts w:ascii="Arial" w:hAnsi="Arial"/>
    </w:rPr>
  </w:style>
  <w:style w:type="character" w:styleId="Pripombasklic">
    <w:name w:val="annotation reference"/>
    <w:semiHidden/>
    <w:rsid w:val="00F813D6"/>
    <w:rPr>
      <w:sz w:val="16"/>
      <w:szCs w:val="16"/>
    </w:rPr>
  </w:style>
  <w:style w:type="paragraph" w:styleId="Pripombabesedilo">
    <w:name w:val="annotation text"/>
    <w:basedOn w:val="Navaden"/>
    <w:semiHidden/>
    <w:rsid w:val="00F813D6"/>
    <w:pPr>
      <w:jc w:val="left"/>
    </w:pPr>
    <w:rPr>
      <w:sz w:val="20"/>
    </w:rPr>
  </w:style>
  <w:style w:type="paragraph" w:styleId="Besedilooblaka">
    <w:name w:val="Balloon Text"/>
    <w:basedOn w:val="Navaden"/>
    <w:semiHidden/>
    <w:rsid w:val="00F813D6"/>
    <w:pPr>
      <w:jc w:val="left"/>
    </w:pPr>
    <w:rPr>
      <w:rFonts w:ascii="Tahoma" w:hAnsi="Tahoma" w:cs="Tahoma"/>
      <w:sz w:val="16"/>
      <w:szCs w:val="16"/>
    </w:rPr>
  </w:style>
  <w:style w:type="paragraph" w:styleId="Konnaopomba-besedilo">
    <w:name w:val="endnote text"/>
    <w:basedOn w:val="Navaden"/>
    <w:semiHidden/>
    <w:rsid w:val="00F813D6"/>
    <w:pPr>
      <w:jc w:val="left"/>
    </w:pPr>
    <w:rPr>
      <w:sz w:val="20"/>
    </w:rPr>
  </w:style>
  <w:style w:type="character" w:styleId="Konnaopomba-sklic">
    <w:name w:val="endnote reference"/>
    <w:semiHidden/>
    <w:rsid w:val="00F813D6"/>
    <w:rPr>
      <w:vertAlign w:val="superscript"/>
    </w:rPr>
  </w:style>
  <w:style w:type="character" w:customStyle="1" w:styleId="FontStyle32">
    <w:name w:val="Font Style32"/>
    <w:uiPriority w:val="99"/>
    <w:rsid w:val="00C936D6"/>
    <w:rPr>
      <w:rFonts w:ascii="Arial" w:hAnsi="Arial" w:cs="Arial"/>
      <w:sz w:val="18"/>
      <w:szCs w:val="18"/>
    </w:rPr>
  </w:style>
  <w:style w:type="paragraph" w:customStyle="1" w:styleId="Style4">
    <w:name w:val="Style4"/>
    <w:basedOn w:val="Navaden"/>
    <w:uiPriority w:val="99"/>
    <w:rsid w:val="003A38E3"/>
    <w:pPr>
      <w:widowControl w:val="0"/>
      <w:autoSpaceDE w:val="0"/>
      <w:autoSpaceDN w:val="0"/>
      <w:adjustRightInd w:val="0"/>
      <w:spacing w:line="254" w:lineRule="exact"/>
      <w:jc w:val="left"/>
    </w:pPr>
    <w:rPr>
      <w:rFonts w:ascii="Arial" w:hAnsi="Arial" w:cs="Arial"/>
      <w:sz w:val="24"/>
      <w:szCs w:val="24"/>
    </w:rPr>
  </w:style>
  <w:style w:type="character" w:customStyle="1" w:styleId="FontStyle13">
    <w:name w:val="Font Style13"/>
    <w:uiPriority w:val="99"/>
    <w:rsid w:val="003A38E3"/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F813D6"/>
    <w:pPr>
      <w:jc w:val="both"/>
    </w:pPr>
    <w:rPr>
      <w:sz w:val="22"/>
    </w:rPr>
  </w:style>
  <w:style w:type="paragraph" w:styleId="Naslov1">
    <w:name w:val="heading 1"/>
    <w:basedOn w:val="Navaden"/>
    <w:next w:val="Navaden"/>
    <w:qFormat/>
    <w:rsid w:val="00E50D23"/>
    <w:pPr>
      <w:keepNext/>
      <w:numPr>
        <w:numId w:val="1"/>
      </w:numPr>
      <w:tabs>
        <w:tab w:val="clear" w:pos="907"/>
        <w:tab w:val="num" w:pos="720"/>
      </w:tabs>
      <w:ind w:left="0" w:firstLine="0"/>
      <w:outlineLvl w:val="0"/>
    </w:pPr>
    <w:rPr>
      <w:b/>
    </w:rPr>
  </w:style>
  <w:style w:type="paragraph" w:styleId="Naslov2">
    <w:name w:val="heading 2"/>
    <w:basedOn w:val="Navaden"/>
    <w:next w:val="Navaden"/>
    <w:qFormat/>
    <w:rsid w:val="00E50D23"/>
    <w:pPr>
      <w:keepNext/>
      <w:numPr>
        <w:ilvl w:val="1"/>
        <w:numId w:val="1"/>
      </w:numPr>
      <w:ind w:left="0" w:firstLine="0"/>
      <w:outlineLvl w:val="1"/>
    </w:pPr>
    <w:rPr>
      <w:b/>
    </w:rPr>
  </w:style>
  <w:style w:type="paragraph" w:styleId="Naslov3">
    <w:name w:val="heading 3"/>
    <w:basedOn w:val="Navaden"/>
    <w:next w:val="Navaden"/>
    <w:qFormat/>
    <w:rsid w:val="00E50D23"/>
    <w:pPr>
      <w:keepNext/>
      <w:numPr>
        <w:ilvl w:val="2"/>
        <w:numId w:val="1"/>
      </w:numPr>
      <w:tabs>
        <w:tab w:val="clear" w:pos="1080"/>
        <w:tab w:val="num" w:pos="720"/>
      </w:tabs>
      <w:ind w:left="0" w:firstLine="0"/>
      <w:outlineLvl w:val="2"/>
    </w:pPr>
    <w:rPr>
      <w:b/>
    </w:rPr>
  </w:style>
  <w:style w:type="paragraph" w:styleId="Naslov4">
    <w:name w:val="heading 4"/>
    <w:basedOn w:val="Navaden"/>
    <w:next w:val="Navaden"/>
    <w:qFormat/>
    <w:rsid w:val="00F813D6"/>
    <w:pPr>
      <w:keepNext/>
      <w:jc w:val="center"/>
      <w:outlineLvl w:val="3"/>
    </w:pPr>
    <w:rPr>
      <w:rFonts w:ascii="Arial" w:hAnsi="Arial"/>
      <w:b/>
      <w:sz w:val="24"/>
    </w:rPr>
  </w:style>
  <w:style w:type="paragraph" w:styleId="Naslov5">
    <w:name w:val="heading 5"/>
    <w:basedOn w:val="Navaden"/>
    <w:next w:val="Navaden"/>
    <w:qFormat/>
    <w:rsid w:val="00F813D6"/>
    <w:pPr>
      <w:keepNext/>
      <w:jc w:val="center"/>
      <w:outlineLvl w:val="4"/>
    </w:pPr>
    <w:rPr>
      <w:rFonts w:ascii="Arial" w:hAnsi="Arial"/>
      <w:b/>
      <w:sz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qFormat/>
    <w:rsid w:val="00E50D23"/>
    <w:pPr>
      <w:jc w:val="center"/>
    </w:pPr>
    <w:rPr>
      <w:b/>
      <w:spacing w:val="80"/>
    </w:rPr>
  </w:style>
  <w:style w:type="paragraph" w:customStyle="1" w:styleId="Natevanje123">
    <w:name w:val="Naštevanje 1. 2. 3."/>
    <w:basedOn w:val="Navaden"/>
    <w:rsid w:val="00E50D23"/>
    <w:pPr>
      <w:numPr>
        <w:numId w:val="2"/>
      </w:numPr>
      <w:tabs>
        <w:tab w:val="left" w:pos="567"/>
      </w:tabs>
    </w:pPr>
  </w:style>
  <w:style w:type="paragraph" w:customStyle="1" w:styleId="NatevanjeABC">
    <w:name w:val="Naštevanje A. B. C."/>
    <w:basedOn w:val="Natevanje123"/>
    <w:rsid w:val="00E50D23"/>
    <w:pPr>
      <w:numPr>
        <w:numId w:val="3"/>
      </w:numPr>
      <w:tabs>
        <w:tab w:val="clear" w:pos="360"/>
        <w:tab w:val="num" w:pos="907"/>
      </w:tabs>
      <w:ind w:left="907" w:hanging="907"/>
    </w:pPr>
  </w:style>
  <w:style w:type="paragraph" w:customStyle="1" w:styleId="NatevanjeIIIIII">
    <w:name w:val="Naštevanje I. II. III."/>
    <w:basedOn w:val="Navaden"/>
    <w:rsid w:val="00E50D23"/>
    <w:pPr>
      <w:numPr>
        <w:numId w:val="4"/>
      </w:numPr>
      <w:tabs>
        <w:tab w:val="clear" w:pos="720"/>
        <w:tab w:val="left" w:pos="567"/>
        <w:tab w:val="num" w:pos="907"/>
      </w:tabs>
      <w:ind w:left="907" w:hanging="907"/>
    </w:pPr>
  </w:style>
  <w:style w:type="paragraph" w:customStyle="1" w:styleId="Zamik1">
    <w:name w:val="Zamik1"/>
    <w:basedOn w:val="Navaden"/>
    <w:rsid w:val="00E50D23"/>
    <w:pPr>
      <w:numPr>
        <w:numId w:val="5"/>
      </w:numPr>
      <w:tabs>
        <w:tab w:val="clear" w:pos="360"/>
        <w:tab w:val="num" w:pos="907"/>
      </w:tabs>
      <w:ind w:left="907" w:hanging="907"/>
    </w:pPr>
  </w:style>
  <w:style w:type="paragraph" w:styleId="Golobesedilo">
    <w:name w:val="Plain Text"/>
    <w:basedOn w:val="Navaden"/>
    <w:rsid w:val="00377920"/>
    <w:rPr>
      <w:rFonts w:ascii="Courier New" w:hAnsi="Courier New" w:cs="Courier New"/>
      <w:sz w:val="20"/>
    </w:rPr>
  </w:style>
  <w:style w:type="paragraph" w:styleId="Glava">
    <w:name w:val="header"/>
    <w:basedOn w:val="Navaden"/>
    <w:rsid w:val="002E030D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2E030D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2E030D"/>
  </w:style>
  <w:style w:type="paragraph" w:customStyle="1" w:styleId="BodyText31">
    <w:name w:val="Body Text 31"/>
    <w:basedOn w:val="Navaden"/>
    <w:rsid w:val="00F813D6"/>
    <w:rPr>
      <w:rFonts w:ascii="Arial" w:hAnsi="Arial"/>
    </w:rPr>
  </w:style>
  <w:style w:type="paragraph" w:styleId="Telobesedila3">
    <w:name w:val="Body Text 3"/>
    <w:basedOn w:val="Navaden"/>
    <w:rsid w:val="00F813D6"/>
    <w:pPr>
      <w:jc w:val="center"/>
    </w:pPr>
    <w:rPr>
      <w:rFonts w:ascii="Arial" w:hAnsi="Arial"/>
      <w:b/>
    </w:rPr>
  </w:style>
  <w:style w:type="paragraph" w:styleId="Telobesedila">
    <w:name w:val="Body Text"/>
    <w:basedOn w:val="Navaden"/>
    <w:rsid w:val="00F813D6"/>
    <w:pPr>
      <w:jc w:val="left"/>
    </w:pPr>
    <w:rPr>
      <w:rFonts w:ascii="Arial" w:hAnsi="Arial"/>
    </w:rPr>
  </w:style>
  <w:style w:type="paragraph" w:styleId="Telobesedila2">
    <w:name w:val="Body Text 2"/>
    <w:basedOn w:val="Navaden"/>
    <w:rsid w:val="00F813D6"/>
    <w:rPr>
      <w:i/>
      <w:sz w:val="24"/>
    </w:rPr>
  </w:style>
  <w:style w:type="paragraph" w:styleId="Telobesedila-zamik2">
    <w:name w:val="Body Text Indent 2"/>
    <w:basedOn w:val="Navaden"/>
    <w:rsid w:val="00F813D6"/>
    <w:pPr>
      <w:spacing w:after="120"/>
      <w:ind w:firstLine="426"/>
    </w:pPr>
    <w:rPr>
      <w:rFonts w:ascii="Arial" w:hAnsi="Arial"/>
    </w:rPr>
  </w:style>
  <w:style w:type="paragraph" w:styleId="Telobesedila-zamik3">
    <w:name w:val="Body Text Indent 3"/>
    <w:basedOn w:val="Navaden"/>
    <w:rsid w:val="00F813D6"/>
    <w:pPr>
      <w:ind w:firstLine="426"/>
    </w:pPr>
    <w:rPr>
      <w:rFonts w:ascii="Arial" w:hAnsi="Arial"/>
      <w:u w:val="single"/>
    </w:rPr>
  </w:style>
  <w:style w:type="paragraph" w:styleId="Navaden-zamik">
    <w:name w:val="Normal Indent"/>
    <w:basedOn w:val="Navaden"/>
    <w:rsid w:val="00F813D6"/>
    <w:pPr>
      <w:numPr>
        <w:numId w:val="7"/>
      </w:numPr>
      <w:tabs>
        <w:tab w:val="clear" w:pos="1440"/>
      </w:tabs>
      <w:ind w:left="708" w:firstLine="0"/>
      <w:jc w:val="left"/>
    </w:pPr>
    <w:rPr>
      <w:sz w:val="20"/>
    </w:rPr>
  </w:style>
  <w:style w:type="paragraph" w:styleId="Sprotnaopomba-besedilo">
    <w:name w:val="footnote text"/>
    <w:basedOn w:val="Navaden"/>
    <w:semiHidden/>
    <w:rsid w:val="00F813D6"/>
    <w:pPr>
      <w:jc w:val="left"/>
    </w:pPr>
    <w:rPr>
      <w:sz w:val="20"/>
    </w:rPr>
  </w:style>
  <w:style w:type="character" w:styleId="Sprotnaopomba-sklic">
    <w:name w:val="footnote reference"/>
    <w:semiHidden/>
    <w:rsid w:val="00F813D6"/>
    <w:rPr>
      <w:vertAlign w:val="superscript"/>
    </w:rPr>
  </w:style>
  <w:style w:type="table" w:styleId="Tabelamrea">
    <w:name w:val="Table Grid"/>
    <w:basedOn w:val="Navadnatabela"/>
    <w:rsid w:val="00F813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-zamik">
    <w:name w:val="Body Text Indent"/>
    <w:basedOn w:val="Navaden"/>
    <w:rsid w:val="00F813D6"/>
    <w:pPr>
      <w:spacing w:after="120"/>
      <w:ind w:left="283"/>
      <w:jc w:val="left"/>
    </w:pPr>
    <w:rPr>
      <w:sz w:val="20"/>
    </w:rPr>
  </w:style>
  <w:style w:type="paragraph" w:customStyle="1" w:styleId="Preformatted">
    <w:name w:val="Preformatted"/>
    <w:basedOn w:val="Navaden"/>
    <w:rsid w:val="00F813D6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jc w:val="left"/>
    </w:pPr>
    <w:rPr>
      <w:rFonts w:ascii="Courier New" w:hAnsi="Courier New"/>
      <w:snapToGrid w:val="0"/>
      <w:sz w:val="20"/>
    </w:rPr>
  </w:style>
  <w:style w:type="paragraph" w:customStyle="1" w:styleId="BodyText32">
    <w:name w:val="Body Text 32"/>
    <w:basedOn w:val="Navaden"/>
    <w:rsid w:val="00F813D6"/>
    <w:rPr>
      <w:rFonts w:ascii="Arial" w:hAnsi="Arial"/>
    </w:rPr>
  </w:style>
  <w:style w:type="paragraph" w:customStyle="1" w:styleId="BodyText33">
    <w:name w:val="Body Text 33"/>
    <w:basedOn w:val="Navaden"/>
    <w:rsid w:val="00F813D6"/>
    <w:rPr>
      <w:rFonts w:ascii="Arial" w:hAnsi="Arial"/>
    </w:rPr>
  </w:style>
  <w:style w:type="character" w:styleId="Pripombasklic">
    <w:name w:val="annotation reference"/>
    <w:semiHidden/>
    <w:rsid w:val="00F813D6"/>
    <w:rPr>
      <w:sz w:val="16"/>
      <w:szCs w:val="16"/>
    </w:rPr>
  </w:style>
  <w:style w:type="paragraph" w:styleId="Pripombabesedilo">
    <w:name w:val="annotation text"/>
    <w:basedOn w:val="Navaden"/>
    <w:semiHidden/>
    <w:rsid w:val="00F813D6"/>
    <w:pPr>
      <w:jc w:val="left"/>
    </w:pPr>
    <w:rPr>
      <w:sz w:val="20"/>
    </w:rPr>
  </w:style>
  <w:style w:type="paragraph" w:styleId="Besedilooblaka">
    <w:name w:val="Balloon Text"/>
    <w:basedOn w:val="Navaden"/>
    <w:semiHidden/>
    <w:rsid w:val="00F813D6"/>
    <w:pPr>
      <w:jc w:val="left"/>
    </w:pPr>
    <w:rPr>
      <w:rFonts w:ascii="Tahoma" w:hAnsi="Tahoma" w:cs="Tahoma"/>
      <w:sz w:val="16"/>
      <w:szCs w:val="16"/>
    </w:rPr>
  </w:style>
  <w:style w:type="paragraph" w:styleId="Konnaopomba-besedilo">
    <w:name w:val="endnote text"/>
    <w:basedOn w:val="Navaden"/>
    <w:semiHidden/>
    <w:rsid w:val="00F813D6"/>
    <w:pPr>
      <w:jc w:val="left"/>
    </w:pPr>
    <w:rPr>
      <w:sz w:val="20"/>
    </w:rPr>
  </w:style>
  <w:style w:type="character" w:styleId="Konnaopomba-sklic">
    <w:name w:val="endnote reference"/>
    <w:semiHidden/>
    <w:rsid w:val="00F813D6"/>
    <w:rPr>
      <w:vertAlign w:val="superscript"/>
    </w:rPr>
  </w:style>
  <w:style w:type="character" w:customStyle="1" w:styleId="FontStyle32">
    <w:name w:val="Font Style32"/>
    <w:uiPriority w:val="99"/>
    <w:rsid w:val="00C936D6"/>
    <w:rPr>
      <w:rFonts w:ascii="Arial" w:hAnsi="Arial" w:cs="Arial"/>
      <w:sz w:val="18"/>
      <w:szCs w:val="18"/>
    </w:rPr>
  </w:style>
  <w:style w:type="paragraph" w:customStyle="1" w:styleId="Style4">
    <w:name w:val="Style4"/>
    <w:basedOn w:val="Navaden"/>
    <w:uiPriority w:val="99"/>
    <w:rsid w:val="003A38E3"/>
    <w:pPr>
      <w:widowControl w:val="0"/>
      <w:autoSpaceDE w:val="0"/>
      <w:autoSpaceDN w:val="0"/>
      <w:adjustRightInd w:val="0"/>
      <w:spacing w:line="254" w:lineRule="exact"/>
      <w:jc w:val="left"/>
    </w:pPr>
    <w:rPr>
      <w:rFonts w:ascii="Arial" w:hAnsi="Arial" w:cs="Arial"/>
      <w:sz w:val="24"/>
      <w:szCs w:val="24"/>
    </w:rPr>
  </w:style>
  <w:style w:type="character" w:customStyle="1" w:styleId="FontStyle13">
    <w:name w:val="Font Style13"/>
    <w:uiPriority w:val="99"/>
    <w:rsid w:val="003A38E3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E39ACF-C41E-46DF-84F3-8C56A5D54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A79A8589.dotm</Template>
  <TotalTime>12</TotalTime>
  <Pages>1</Pages>
  <Words>59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Pravilnik o projektni in tehnični dokumentaciji</vt:lpstr>
    </vt:vector>
  </TitlesOfParts>
  <Company>MOPE</Company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Pravilnik o projektni in tehnični dokumentaciji</dc:title>
  <dc:creator>Sandi Rutar</dc:creator>
  <cp:lastModifiedBy>Pavli.Koc</cp:lastModifiedBy>
  <cp:revision>6</cp:revision>
  <cp:lastPrinted>2018-03-30T12:54:00Z</cp:lastPrinted>
  <dcterms:created xsi:type="dcterms:W3CDTF">2018-04-04T08:56:00Z</dcterms:created>
  <dcterms:modified xsi:type="dcterms:W3CDTF">2018-04-10T15:56:00Z</dcterms:modified>
</cp:coreProperties>
</file>