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9E5424" w14:textId="77777777" w:rsidR="001E51CF" w:rsidRPr="000F7E5F" w:rsidRDefault="001E51CF" w:rsidP="001E51CF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90EAEC2" w14:textId="77777777" w:rsidR="001E51CF" w:rsidRPr="000F7E5F" w:rsidRDefault="001E51CF" w:rsidP="001E51CF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0F7E5F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1E51CF" w:rsidRPr="000F7E5F" w14:paraId="203F5BA6" w14:textId="77777777" w:rsidTr="000F7E5F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345D4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AD1CC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E51CF" w:rsidRPr="000F7E5F" w14:paraId="1FEC17A6" w14:textId="77777777" w:rsidTr="000F7E5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BAF4B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0AEBC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E51CF" w:rsidRPr="000F7E5F" w14:paraId="73722D89" w14:textId="77777777" w:rsidTr="000F7E5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3FB5E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F2A9B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E51CF" w:rsidRPr="000F7E5F" w14:paraId="3876CC85" w14:textId="77777777" w:rsidTr="000F7E5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9C791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A0DF8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4090D3AC" w14:textId="77777777" w:rsidR="001E51CF" w:rsidRPr="000F7E5F" w:rsidRDefault="001E51CF" w:rsidP="001E51CF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F1540A8" w14:textId="77777777" w:rsidR="001E51CF" w:rsidRPr="000F7E5F" w:rsidRDefault="001E51CF" w:rsidP="001E51CF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0F7E5F">
        <w:rPr>
          <w:rStyle w:val="FontStyle13"/>
          <w:b/>
        </w:rPr>
        <w:t>NAVEDBA ORGANA</w:t>
      </w:r>
      <w:r w:rsidRPr="000F7E5F">
        <w:rPr>
          <w:rStyle w:val="FontStyle13"/>
        </w:rPr>
        <w:t xml:space="preserve"> </w:t>
      </w:r>
      <w:r w:rsidRPr="000F7E5F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1E51CF" w:rsidRPr="000F7E5F" w14:paraId="4931962D" w14:textId="77777777" w:rsidTr="000F7E5F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E3856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403C5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E51CF" w:rsidRPr="000F7E5F" w14:paraId="56C2A19A" w14:textId="77777777" w:rsidTr="000F7E5F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B0E9F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CAE2C" w14:textId="77777777" w:rsidR="001E51CF" w:rsidRPr="000F7E5F" w:rsidRDefault="001E51CF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6687CCA3" w14:textId="77777777" w:rsidR="00962C17" w:rsidRPr="000F7E5F" w:rsidRDefault="00962C17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2A223900" w14:textId="77777777" w:rsidR="004937AB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14:paraId="6B0AAD2A" w14:textId="77777777" w:rsidR="00794EDC" w:rsidRDefault="00794ED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14:paraId="13A21999" w14:textId="77777777" w:rsidR="00794EDC" w:rsidRPr="000F7E5F" w:rsidRDefault="00794ED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14:paraId="7DF1895E" w14:textId="77777777" w:rsidR="009C16AF" w:rsidRPr="000F7E5F" w:rsidRDefault="00962C17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0F7E5F">
        <w:rPr>
          <w:rStyle w:val="FontStyle11"/>
        </w:rPr>
        <w:t>VLOGA</w:t>
      </w:r>
      <w:r w:rsidR="009C16AF" w:rsidRPr="000F7E5F">
        <w:rPr>
          <w:rStyle w:val="FontStyle11"/>
        </w:rPr>
        <w:t xml:space="preserve"> ZA IZDAJO </w:t>
      </w:r>
      <w:r w:rsidR="002A7C3B" w:rsidRPr="000F7E5F">
        <w:rPr>
          <w:rStyle w:val="FontStyle11"/>
        </w:rPr>
        <w:t>UPORABNEGA</w:t>
      </w:r>
      <w:r w:rsidR="009C16AF" w:rsidRPr="000F7E5F">
        <w:rPr>
          <w:rStyle w:val="FontStyle11"/>
        </w:rPr>
        <w:t xml:space="preserve"> DOVOLJENJA</w:t>
      </w:r>
    </w:p>
    <w:p w14:paraId="362FC938" w14:textId="77777777" w:rsidR="009C16AF" w:rsidRPr="000F7E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1F1FEDE" w14:textId="77777777" w:rsidR="004937AB" w:rsidRPr="000F7E5F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CBCC771" w14:textId="77777777" w:rsidR="00794EDC" w:rsidRDefault="00794EDC" w:rsidP="000F7E5F">
      <w:pPr>
        <w:pStyle w:val="Style4"/>
        <w:widowControl/>
        <w:tabs>
          <w:tab w:val="left" w:pos="2835"/>
        </w:tabs>
        <w:spacing w:line="240" w:lineRule="auto"/>
        <w:ind w:right="141"/>
        <w:rPr>
          <w:rFonts w:eastAsia="Times New Roman"/>
          <w:b/>
          <w:color w:val="000000"/>
          <w:sz w:val="20"/>
          <w:szCs w:val="20"/>
        </w:rPr>
      </w:pPr>
    </w:p>
    <w:p w14:paraId="1BCB6D2F" w14:textId="05474315" w:rsidR="00C5296B" w:rsidRPr="00794EDC" w:rsidRDefault="00C5296B" w:rsidP="000F7E5F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  <w:b/>
          <w:sz w:val="16"/>
          <w:szCs w:val="16"/>
        </w:rPr>
      </w:pPr>
      <w:r w:rsidRPr="000F7E5F">
        <w:rPr>
          <w:rFonts w:eastAsia="Times New Roman"/>
          <w:b/>
          <w:color w:val="000000"/>
          <w:sz w:val="20"/>
          <w:szCs w:val="20"/>
        </w:rPr>
        <w:t>INVESTITOR</w:t>
      </w:r>
      <w:r w:rsidR="000F7E5F">
        <w:rPr>
          <w:rFonts w:eastAsia="Times New Roman"/>
          <w:b/>
          <w:color w:val="000000"/>
          <w:sz w:val="20"/>
          <w:szCs w:val="20"/>
        </w:rPr>
        <w:tab/>
      </w:r>
      <w:r w:rsidR="000F7E5F">
        <w:rPr>
          <w:rFonts w:eastAsia="Times New Roman"/>
          <w:b/>
          <w:color w:val="000000"/>
          <w:sz w:val="20"/>
          <w:szCs w:val="20"/>
        </w:rPr>
        <w:tab/>
      </w:r>
      <w:r w:rsidR="000F7E5F">
        <w:rPr>
          <w:rFonts w:eastAsia="Times New Roman"/>
          <w:b/>
          <w:color w:val="000000"/>
          <w:sz w:val="20"/>
          <w:szCs w:val="20"/>
        </w:rPr>
        <w:tab/>
      </w:r>
      <w:r w:rsidR="000F7E5F">
        <w:rPr>
          <w:rFonts w:eastAsia="Times New Roman"/>
          <w:b/>
          <w:color w:val="000000"/>
          <w:sz w:val="20"/>
          <w:szCs w:val="20"/>
        </w:rPr>
        <w:tab/>
      </w:r>
      <w:r w:rsidR="000F7E5F">
        <w:rPr>
          <w:rFonts w:eastAsia="Times New Roman"/>
          <w:b/>
          <w:color w:val="000000"/>
          <w:sz w:val="20"/>
          <w:szCs w:val="20"/>
        </w:rPr>
        <w:tab/>
      </w:r>
      <w:r w:rsidR="000F7E5F">
        <w:rPr>
          <w:rFonts w:eastAsia="Times New Roman"/>
          <w:b/>
          <w:color w:val="000000"/>
          <w:sz w:val="20"/>
          <w:szCs w:val="20"/>
        </w:rPr>
        <w:tab/>
      </w:r>
      <w:r w:rsidR="000F7E5F" w:rsidRPr="00794EDC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0F7E5F" w14:paraId="7543318F" w14:textId="77777777" w:rsidTr="001E51CF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6285214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3E1B756" w14:textId="681CFE18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3AB05A3E" w14:textId="77777777" w:rsidTr="001E51CF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DD13A8E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EC019F3" w14:textId="3B4CD6E8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4E711C3A" w14:textId="77777777" w:rsidTr="001E51CF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1A82C3A2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597DFCA" w14:textId="0DDD433F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1A415E7F" w14:textId="77777777" w:rsidTr="001E51CF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454C0B9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2726960" w14:textId="7C698DDE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7DCEA374" w14:textId="77777777" w:rsidTr="001E51CF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8D2E0B6" w14:textId="160D2652" w:rsidR="00C5296B" w:rsidRPr="000F7E5F" w:rsidRDefault="00C5296B" w:rsidP="00621DBC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 xml:space="preserve">davčna 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D039743" w14:textId="78747083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F7E5F" w:rsidRPr="000F7E5F" w14:paraId="1AE72851" w14:textId="77777777" w:rsidTr="000F7E5F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7474D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7229A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7B61893B" w14:textId="77777777" w:rsidR="009C16AF" w:rsidRPr="000F7E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7DA9272" w14:textId="54E654B1" w:rsidR="009C16AF" w:rsidRPr="000F7E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0F7E5F">
        <w:rPr>
          <w:rStyle w:val="FontStyle13"/>
          <w:b/>
        </w:rPr>
        <w:t>POOBLAŠČENEC</w:t>
      </w:r>
      <w:r w:rsidR="00C5296B" w:rsidRPr="000F7E5F">
        <w:rPr>
          <w:rStyle w:val="FontStyle13"/>
        </w:rPr>
        <w:t xml:space="preserve"> </w:t>
      </w:r>
      <w:r w:rsidR="000F7E5F">
        <w:rPr>
          <w:rStyle w:val="FontStyle13"/>
        </w:rPr>
        <w:tab/>
      </w:r>
      <w:r w:rsidR="000F7E5F">
        <w:rPr>
          <w:rStyle w:val="FontStyle13"/>
        </w:rPr>
        <w:tab/>
      </w:r>
      <w:r w:rsidR="000F7E5F">
        <w:rPr>
          <w:rStyle w:val="FontStyle13"/>
        </w:rPr>
        <w:tab/>
      </w:r>
      <w:r w:rsidR="000F7E5F">
        <w:rPr>
          <w:rStyle w:val="FontStyle13"/>
        </w:rPr>
        <w:tab/>
      </w:r>
      <w:r w:rsidR="000F7E5F">
        <w:rPr>
          <w:rStyle w:val="FontStyle13"/>
        </w:rPr>
        <w:tab/>
      </w:r>
      <w:r w:rsidR="000F7E5F">
        <w:rPr>
          <w:rStyle w:val="FontStyle13"/>
        </w:rPr>
        <w:tab/>
      </w:r>
      <w:r w:rsidR="000F7E5F" w:rsidRPr="00794EDC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0F7E5F" w14:paraId="13E6711A" w14:textId="77777777" w:rsidTr="001E51CF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0FC8D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557E98" w14:textId="260D3CF7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197FF211" w14:textId="77777777" w:rsidTr="001E51CF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DAACC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DF7FF" w14:textId="64E88E72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1943B131" w14:textId="77777777" w:rsidTr="001E51CF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6368A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72719" w14:textId="48AD8687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0F7E5F" w14:paraId="188E1C85" w14:textId="77777777" w:rsidTr="001E51CF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166BD" w14:textId="77777777" w:rsidR="00C5296B" w:rsidRPr="000F7E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F3481" w14:textId="440EBE16" w:rsidR="00C5296B" w:rsidRPr="000F7E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F7E5F" w:rsidRPr="000F7E5F" w14:paraId="3A3E155D" w14:textId="77777777" w:rsidTr="000F7E5F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27202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DC949D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1EE8E420" w14:textId="77777777" w:rsidR="00C5296B" w:rsidRPr="000F7E5F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51F2357" w14:textId="79D9CD9D" w:rsidR="002934B8" w:rsidRPr="000F7E5F" w:rsidRDefault="002934B8" w:rsidP="002934B8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  <w:r w:rsidRPr="000F7E5F">
        <w:rPr>
          <w:rFonts w:eastAsia="Times New Roman"/>
          <w:b/>
          <w:color w:val="000000"/>
          <w:sz w:val="20"/>
          <w:szCs w:val="20"/>
        </w:rPr>
        <w:t>GRADBENO DOVOLJENJE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2934B8" w:rsidRPr="000F7E5F" w14:paraId="3F747EEE" w14:textId="77777777" w:rsidTr="001E51CF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BBAF6" w14:textId="77777777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060F5" w14:textId="33B1E93C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2934B8" w:rsidRPr="000F7E5F" w14:paraId="19AF1604" w14:textId="77777777" w:rsidTr="001E51CF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647D3" w14:textId="77777777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E61EB" w14:textId="4B4D7D89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2934B8" w:rsidRPr="000F7E5F" w14:paraId="20A2FAA8" w14:textId="77777777" w:rsidTr="001E51CF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C6048" w14:textId="77777777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369946" w14:textId="76D5C955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2934B8" w:rsidRPr="000F7E5F" w14:paraId="340CE7E1" w14:textId="77777777" w:rsidTr="001E51CF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6CBE9" w14:textId="77777777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96B0F" w14:textId="0299B68C" w:rsidR="002934B8" w:rsidRPr="000F7E5F" w:rsidRDefault="002934B8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6E287CE0" w14:textId="77777777" w:rsidR="002934B8" w:rsidRPr="000F7E5F" w:rsidRDefault="002934B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13C111F" w14:textId="77777777" w:rsidR="00794EDC" w:rsidRDefault="00794EDC" w:rsidP="00CA5727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14:paraId="78698848" w14:textId="77777777" w:rsidR="00794EDC" w:rsidRDefault="00794EDC" w:rsidP="00CA5727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14:paraId="039E30F1" w14:textId="77777777" w:rsidR="00794EDC" w:rsidRDefault="00794EDC" w:rsidP="00CA5727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14:paraId="66C83316" w14:textId="77777777" w:rsidR="00794EDC" w:rsidRDefault="00794EDC" w:rsidP="00CA5727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14:paraId="295CD345" w14:textId="77777777" w:rsidR="00794EDC" w:rsidRDefault="00794EDC" w:rsidP="00CA5727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14:paraId="224B8AEC" w14:textId="77777777" w:rsidR="00CA5727" w:rsidRPr="000F7E5F" w:rsidRDefault="00CA5727" w:rsidP="00CA5727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  <w:r w:rsidRPr="000F7E5F">
        <w:rPr>
          <w:rFonts w:eastAsia="Times New Roman"/>
          <w:b/>
          <w:color w:val="000000"/>
          <w:sz w:val="20"/>
          <w:szCs w:val="20"/>
        </w:rPr>
        <w:lastRenderedPageBreak/>
        <w:t>SPREMEMBA GRADBENEGA DOVOLJENJA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A5727" w:rsidRPr="000F7E5F" w14:paraId="0D11C0C9" w14:textId="77777777" w:rsidTr="001E51CF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D48CA" w14:textId="77777777" w:rsidR="00CA5727" w:rsidRPr="000F7E5F" w:rsidRDefault="00CA5727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E4B0B" w14:textId="5DFCC54A" w:rsidR="00CA5727" w:rsidRPr="000F7E5F" w:rsidRDefault="00CA5727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A5727" w:rsidRPr="000F7E5F" w14:paraId="1CBF4B21" w14:textId="77777777" w:rsidTr="001E51CF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DA60C" w14:textId="77777777" w:rsidR="00CA5727" w:rsidRPr="000F7E5F" w:rsidRDefault="00CA5727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8220D" w14:textId="45299D13" w:rsidR="00CA5727" w:rsidRPr="000F7E5F" w:rsidRDefault="00CA5727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A5727" w:rsidRPr="000F7E5F" w14:paraId="7C78C966" w14:textId="77777777" w:rsidTr="001E51CF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1F4F2" w14:textId="77777777" w:rsidR="00CA5727" w:rsidRPr="000F7E5F" w:rsidRDefault="00CA5727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EDE73" w14:textId="687BAFAD" w:rsidR="00CA5727" w:rsidRPr="000F7E5F" w:rsidRDefault="00CA5727" w:rsidP="00CA5727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A5727" w:rsidRPr="000F7E5F" w14:paraId="0135BABE" w14:textId="77777777" w:rsidTr="001E51CF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35646" w14:textId="77777777" w:rsidR="00CA5727" w:rsidRPr="000F7E5F" w:rsidRDefault="00CA5727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19DF7" w14:textId="6C0F6E84" w:rsidR="00CA5727" w:rsidRPr="000F7E5F" w:rsidRDefault="00CA5727" w:rsidP="00CA5727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0549AC5F" w14:textId="77777777" w:rsidR="00CA5727" w:rsidRPr="000F7E5F" w:rsidRDefault="00CA5727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76666578" w14:textId="1DDFE5AB" w:rsidR="002934B8" w:rsidRPr="000F7E5F" w:rsidRDefault="002934B8" w:rsidP="002934B8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  <w:r w:rsidRPr="000F7E5F">
        <w:rPr>
          <w:rFonts w:eastAsia="Times New Roman"/>
          <w:b/>
          <w:color w:val="000000"/>
          <w:sz w:val="20"/>
          <w:szCs w:val="20"/>
        </w:rPr>
        <w:t>PRIJAVA ZAČETKA GRADNJE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2934B8" w:rsidRPr="000F7E5F" w14:paraId="017A9B55" w14:textId="77777777" w:rsidTr="002934B8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514F9154" w14:textId="77777777" w:rsidR="002934B8" w:rsidRPr="000F7E5F" w:rsidRDefault="002934B8" w:rsidP="002934B8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0F7E5F">
              <w:rPr>
                <w:rFonts w:eastAsia="Times New Roman"/>
                <w:color w:val="000000"/>
                <w:sz w:val="20"/>
                <w:szCs w:val="20"/>
              </w:rPr>
              <w:t>datum prijave</w:t>
            </w:r>
          </w:p>
        </w:tc>
        <w:tc>
          <w:tcPr>
            <w:tcW w:w="5812" w:type="dxa"/>
            <w:shd w:val="clear" w:color="auto" w:fill="auto"/>
            <w:vAlign w:val="center"/>
            <w:hideMark/>
          </w:tcPr>
          <w:p w14:paraId="74873148" w14:textId="317A9468" w:rsidR="002934B8" w:rsidRPr="000F7E5F" w:rsidRDefault="002934B8" w:rsidP="002934B8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7A5CF3D" w14:textId="77777777" w:rsidR="002934B8" w:rsidRPr="000F7E5F" w:rsidRDefault="002934B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F0C3C51" w14:textId="77777777" w:rsidR="009C16AF" w:rsidRPr="000F7E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0F7E5F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0F7E5F" w14:paraId="64CAC87D" w14:textId="77777777" w:rsidTr="001E51CF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72B69B" w14:textId="721BE4EE" w:rsidR="009C16AF" w:rsidRPr="000F7E5F" w:rsidRDefault="001E51CF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D44794" w14:textId="6F5BADD0" w:rsidR="009C16AF" w:rsidRPr="000F7E5F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0F7E5F" w14:paraId="5F2F2541" w14:textId="77777777" w:rsidTr="001E51CF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7A4770" w14:textId="3C6415D2" w:rsidR="009C16AF" w:rsidRPr="000F7E5F" w:rsidRDefault="001E51CF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kratek opis posega (opis obstoječega stanja zemljišča, objektov in komunalnih naprav ter opis novega stanja)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138056" w14:textId="2B27F901" w:rsidR="009C16AF" w:rsidRPr="000F7E5F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0F7E5F" w14:paraId="173790F1" w14:textId="77777777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B5096E" w14:textId="03E95325" w:rsidR="009C16AF" w:rsidRPr="000F7E5F" w:rsidRDefault="001E51CF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553488" w14:textId="77777777" w:rsidR="00573C9C" w:rsidRPr="00794EDC" w:rsidRDefault="00573C9C" w:rsidP="00573C9C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16"/>
                <w:szCs w:val="16"/>
              </w:rPr>
            </w:pPr>
          </w:p>
          <w:p w14:paraId="40CD18A7" w14:textId="77777777" w:rsidR="009C16AF" w:rsidRPr="00794EDC" w:rsidRDefault="00573C9C" w:rsidP="001E51CF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color w:val="000000"/>
                <w:sz w:val="16"/>
                <w:szCs w:val="16"/>
              </w:rPr>
            </w:pPr>
            <w:r w:rsidRPr="00794EDC">
              <w:rPr>
                <w:rFonts w:eastAsia="Times New Roman"/>
                <w:sz w:val="16"/>
                <w:szCs w:val="16"/>
              </w:rPr>
              <w:t>(novogradnja - novo zgrajen objekt, novogradnja – prizidava, rekonstrukcija, sprememba namembnosti, odstranitev)</w:t>
            </w:r>
          </w:p>
        </w:tc>
      </w:tr>
      <w:tr w:rsidR="00FF025E" w:rsidRPr="000F7E5F" w14:paraId="49DA17AD" w14:textId="77777777" w:rsidTr="00E512A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C031F6" w14:textId="6541B3C7" w:rsidR="00FF025E" w:rsidRPr="000F7E5F" w:rsidRDefault="001E51CF" w:rsidP="00E512AD">
            <w:pPr>
              <w:rPr>
                <w:color w:val="000000"/>
                <w:sz w:val="20"/>
                <w:szCs w:val="20"/>
              </w:rPr>
            </w:pPr>
            <w:r w:rsidRPr="000F7E5F">
              <w:rPr>
                <w:color w:val="000000"/>
                <w:sz w:val="20"/>
                <w:szCs w:val="20"/>
              </w:rPr>
              <w:t>zahtevnost objekta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7321A9" w14:textId="77777777" w:rsidR="00FF025E" w:rsidRPr="00794EDC" w:rsidRDefault="00FF025E" w:rsidP="00E512AD">
            <w:pPr>
              <w:rPr>
                <w:rFonts w:eastAsia="Times New Roman"/>
                <w:sz w:val="16"/>
                <w:szCs w:val="16"/>
              </w:rPr>
            </w:pPr>
          </w:p>
          <w:p w14:paraId="56DF26A3" w14:textId="77777777" w:rsidR="00FF025E" w:rsidRPr="00794EDC" w:rsidRDefault="00FF025E" w:rsidP="001E51CF">
            <w:pPr>
              <w:jc w:val="right"/>
              <w:rPr>
                <w:color w:val="000000"/>
                <w:sz w:val="16"/>
                <w:szCs w:val="16"/>
              </w:rPr>
            </w:pPr>
            <w:r w:rsidRPr="00794EDC">
              <w:rPr>
                <w:rFonts w:eastAsia="Times New Roman"/>
                <w:sz w:val="16"/>
                <w:szCs w:val="16"/>
              </w:rPr>
              <w:t>(zahtev</w:t>
            </w:r>
            <w:r w:rsidR="00B569F2" w:rsidRPr="00794EDC">
              <w:rPr>
                <w:rFonts w:eastAsia="Times New Roman"/>
                <w:sz w:val="16"/>
                <w:szCs w:val="16"/>
              </w:rPr>
              <w:t>en objekt, manj zahteven objekt</w:t>
            </w:r>
            <w:r w:rsidRPr="00794EDC">
              <w:rPr>
                <w:rFonts w:eastAsia="Times New Roman"/>
                <w:sz w:val="16"/>
                <w:szCs w:val="16"/>
              </w:rPr>
              <w:t>)</w:t>
            </w:r>
          </w:p>
        </w:tc>
      </w:tr>
      <w:tr w:rsidR="001E51CF" w:rsidRPr="000F7E5F" w14:paraId="18FEDE9C" w14:textId="77777777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F9859" w14:textId="77777777" w:rsidR="001E51CF" w:rsidRPr="000F7E5F" w:rsidRDefault="001E51CF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0F7E5F">
              <w:rPr>
                <w:sz w:val="20"/>
                <w:szCs w:val="20"/>
              </w:rPr>
              <w:t>objekt državnega pomena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43B96" w14:textId="77777777" w:rsidR="001E51CF" w:rsidRPr="000F7E5F" w:rsidRDefault="008A49CB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4718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51CF" w:rsidRPr="000F7E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1E51CF" w:rsidRPr="000F7E5F">
              <w:rPr>
                <w:sz w:val="20"/>
                <w:szCs w:val="20"/>
              </w:rPr>
              <w:t>da</w:t>
            </w:r>
            <w:r w:rsidR="001E51CF" w:rsidRPr="000F7E5F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18687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51CF" w:rsidRPr="000F7E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1E51CF" w:rsidRPr="000F7E5F">
              <w:rPr>
                <w:sz w:val="20"/>
                <w:szCs w:val="20"/>
              </w:rPr>
              <w:t>ne</w:t>
            </w:r>
          </w:p>
        </w:tc>
      </w:tr>
      <w:tr w:rsidR="001E51CF" w:rsidRPr="000F7E5F" w14:paraId="7598E7F4" w14:textId="77777777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EB68E" w14:textId="77777777" w:rsidR="001E51CF" w:rsidRPr="000F7E5F" w:rsidRDefault="001E51CF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0F7E5F">
              <w:rPr>
                <w:sz w:val="20"/>
                <w:szCs w:val="20"/>
              </w:rPr>
              <w:t>objekt z vplivi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E1BAF" w14:textId="77777777" w:rsidR="001E51CF" w:rsidRPr="000F7E5F" w:rsidRDefault="008A49CB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54273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51CF" w:rsidRPr="000F7E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1E51CF" w:rsidRPr="000F7E5F">
              <w:rPr>
                <w:sz w:val="20"/>
                <w:szCs w:val="20"/>
              </w:rPr>
              <w:t>da</w:t>
            </w:r>
            <w:r w:rsidR="001E51CF" w:rsidRPr="000F7E5F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-1881621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51CF" w:rsidRPr="000F7E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1E51CF" w:rsidRPr="000F7E5F">
              <w:rPr>
                <w:sz w:val="20"/>
                <w:szCs w:val="20"/>
              </w:rPr>
              <w:t>ne</w:t>
            </w:r>
          </w:p>
        </w:tc>
      </w:tr>
    </w:tbl>
    <w:p w14:paraId="14F2753B" w14:textId="77777777" w:rsidR="00A11A56" w:rsidRPr="000F7E5F" w:rsidRDefault="00A11A56" w:rsidP="00A11A56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16226CBF" w14:textId="26A8266D" w:rsidR="000F7E5F" w:rsidRPr="000F7E5F" w:rsidRDefault="000F7E5F" w:rsidP="000F7E5F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0"/>
          <w:szCs w:val="20"/>
        </w:rPr>
      </w:pPr>
      <w:r w:rsidRPr="000F7E5F">
        <w:rPr>
          <w:rFonts w:eastAsia="Times New Roman"/>
          <w:b/>
          <w:color w:val="000000"/>
          <w:sz w:val="20"/>
          <w:szCs w:val="20"/>
        </w:rPr>
        <w:t>PROJEKT IZVEDENIH DEL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0F7E5F" w:rsidRPr="000F7E5F" w14:paraId="105F0EBB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1B29D06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C3ECD83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0F7E5F" w:rsidRPr="000F7E5F" w14:paraId="57D6BCB3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9C4E464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17A9C9C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0F7E5F" w:rsidRPr="000F7E5F" w14:paraId="64D00F3A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412096D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3007D35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1CE50E05" w14:textId="77777777" w:rsidR="000F7E5F" w:rsidRPr="000F7E5F" w:rsidRDefault="000F7E5F" w:rsidP="000F7E5F">
      <w:pPr>
        <w:pStyle w:val="Style4"/>
        <w:widowControl/>
        <w:tabs>
          <w:tab w:val="left" w:pos="2835"/>
        </w:tabs>
        <w:spacing w:line="240" w:lineRule="auto"/>
        <w:ind w:right="141"/>
        <w:rPr>
          <w:rFonts w:eastAsia="Times New Roman"/>
          <w:sz w:val="20"/>
          <w:szCs w:val="20"/>
        </w:rPr>
      </w:pPr>
    </w:p>
    <w:p w14:paraId="1A57A984" w14:textId="1BD6E95C" w:rsidR="000F7E5F" w:rsidRPr="000F7E5F" w:rsidRDefault="000F7E5F" w:rsidP="000F7E5F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0"/>
          <w:szCs w:val="20"/>
        </w:rPr>
      </w:pPr>
      <w:r w:rsidRPr="000F7E5F">
        <w:rPr>
          <w:rFonts w:eastAsia="Times New Roman"/>
          <w:b/>
          <w:color w:val="000000"/>
          <w:sz w:val="20"/>
          <w:szCs w:val="20"/>
        </w:rPr>
        <w:t>DOKAZILO O ZANESLJIVOSTI OBJEKTA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0F7E5F" w:rsidRPr="000F7E5F" w14:paraId="74253940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00EDC4F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 xml:space="preserve">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52694BF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0F7E5F" w:rsidRPr="000F7E5F" w14:paraId="32C102DC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3125298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 xml:space="preserve">datum izdelave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0F78549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0F7E5F" w:rsidRPr="000F7E5F" w14:paraId="59656E3D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1977463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izdelovalec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A58BD5E" w14:textId="77777777" w:rsidR="000F7E5F" w:rsidRPr="000F7E5F" w:rsidRDefault="000F7E5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3F965F1D" w14:textId="77777777" w:rsidR="000F7E5F" w:rsidRPr="00794EDC" w:rsidRDefault="000F7E5F" w:rsidP="000F7E5F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  <w:r w:rsidRPr="00794EDC">
        <w:rPr>
          <w:rStyle w:val="FontStyle13"/>
          <w:sz w:val="16"/>
          <w:szCs w:val="16"/>
        </w:rPr>
        <w:t>(po potrebi dodaj rubrike)</w:t>
      </w:r>
    </w:p>
    <w:p w14:paraId="65763CAA" w14:textId="77777777" w:rsidR="009C16AF" w:rsidRPr="000F7E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0F7E5F">
        <w:rPr>
          <w:rStyle w:val="FontStyle13"/>
          <w:b/>
        </w:rPr>
        <w:t>P</w:t>
      </w:r>
      <w:r w:rsidR="00952DDB" w:rsidRPr="000F7E5F">
        <w:rPr>
          <w:rStyle w:val="FontStyle13"/>
          <w:b/>
        </w:rPr>
        <w:t>ODATKI ZA IZRAČUN UPRAVNE TAKSE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0F7E5F" w14:paraId="24B4FE5E" w14:textId="77777777" w:rsidTr="001E51CF">
        <w:trPr>
          <w:trHeight w:val="765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22585" w14:textId="77F3C249" w:rsidR="00EB2991" w:rsidRPr="000F7E5F" w:rsidRDefault="001E51CF" w:rsidP="00240D45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0F7E5F">
              <w:rPr>
                <w:rFonts w:eastAsia="Times New Roman"/>
                <w:sz w:val="20"/>
                <w:szCs w:val="20"/>
              </w:rPr>
              <w:t>obračunska vrednost objekta</w:t>
            </w:r>
            <w:r w:rsidR="00EB2991" w:rsidRPr="000F7E5F">
              <w:rPr>
                <w:rFonts w:eastAsia="Times New Roman"/>
                <w:sz w:val="20"/>
                <w:szCs w:val="20"/>
              </w:rPr>
              <w:t xml:space="preserve"> v EUR </w:t>
            </w:r>
            <w:r w:rsidR="00621DBC" w:rsidRPr="000F7E5F">
              <w:rPr>
                <w:rFonts w:eastAsia="Times New Roman"/>
                <w:sz w:val="20"/>
                <w:szCs w:val="20"/>
              </w:rPr>
              <w:t>brez DDV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61809" w14:textId="28DE0F56" w:rsidR="00EB2991" w:rsidRPr="000F7E5F" w:rsidRDefault="00EB299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14:paraId="4E8F219B" w14:textId="77777777" w:rsidR="009C16A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921D6B4" w14:textId="77777777" w:rsidR="00794EDC" w:rsidRPr="000F7E5F" w:rsidRDefault="00794ED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5DCFE9E4" w14:textId="77777777" w:rsidR="00250BC2" w:rsidRDefault="00250BC2" w:rsidP="00D05D19">
      <w:pPr>
        <w:pStyle w:val="Style4"/>
        <w:widowControl/>
        <w:tabs>
          <w:tab w:val="left" w:pos="2835"/>
        </w:tabs>
        <w:spacing w:line="240" w:lineRule="auto"/>
        <w:rPr>
          <w:sz w:val="20"/>
          <w:szCs w:val="20"/>
        </w:rPr>
      </w:pPr>
      <w:r w:rsidRPr="000F7E5F">
        <w:rPr>
          <w:sz w:val="20"/>
          <w:szCs w:val="20"/>
        </w:rPr>
        <w:t>Zahtevam, da se uporabno dovoljenje izda v posebnem ugotovitvenem postopku na podlagi opravljenega tehničnega pregleda</w:t>
      </w:r>
      <w:r w:rsidRPr="000F7E5F">
        <w:rPr>
          <w:rStyle w:val="Sprotnaopomba-sklic"/>
          <w:sz w:val="20"/>
          <w:szCs w:val="20"/>
        </w:rPr>
        <w:footnoteReference w:id="1"/>
      </w:r>
      <w:r w:rsidRPr="000F7E5F">
        <w:rPr>
          <w:sz w:val="20"/>
          <w:szCs w:val="20"/>
        </w:rPr>
        <w:t xml:space="preserve"> </w:t>
      </w:r>
    </w:p>
    <w:p w14:paraId="5236B306" w14:textId="77777777" w:rsidR="00794EDC" w:rsidRPr="000F7E5F" w:rsidRDefault="00794EDC" w:rsidP="00D05D19">
      <w:pPr>
        <w:pStyle w:val="Style4"/>
        <w:widowControl/>
        <w:tabs>
          <w:tab w:val="left" w:pos="2835"/>
        </w:tabs>
        <w:spacing w:line="240" w:lineRule="auto"/>
        <w:rPr>
          <w:sz w:val="20"/>
          <w:szCs w:val="20"/>
        </w:rPr>
      </w:pPr>
    </w:p>
    <w:p w14:paraId="111D03FF" w14:textId="0C4CA6C0" w:rsidR="00250BC2" w:rsidRPr="000F7E5F" w:rsidRDefault="00250BC2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0F7E5F">
        <w:rPr>
          <w:sz w:val="20"/>
          <w:szCs w:val="20"/>
        </w:rPr>
        <w:tab/>
      </w:r>
      <w:r w:rsidRPr="000F7E5F">
        <w:rPr>
          <w:sz w:val="20"/>
          <w:szCs w:val="20"/>
        </w:rPr>
        <w:tab/>
      </w:r>
      <w:r w:rsidRPr="000F7E5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075578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F7E5F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Pr="000F7E5F">
        <w:rPr>
          <w:sz w:val="20"/>
          <w:szCs w:val="20"/>
        </w:rPr>
        <w:t>da</w:t>
      </w:r>
      <w:r w:rsidRPr="000F7E5F">
        <w:rPr>
          <w:sz w:val="20"/>
          <w:szCs w:val="20"/>
        </w:rPr>
        <w:tab/>
      </w:r>
      <w:r w:rsidRPr="000F7E5F">
        <w:rPr>
          <w:sz w:val="20"/>
          <w:szCs w:val="20"/>
        </w:rPr>
        <w:tab/>
      </w:r>
      <w:r w:rsidRPr="000F7E5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219050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F7E5F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Pr="000F7E5F">
        <w:rPr>
          <w:sz w:val="20"/>
          <w:szCs w:val="20"/>
        </w:rPr>
        <w:t>ne</w:t>
      </w:r>
    </w:p>
    <w:p w14:paraId="4D143742" w14:textId="77777777" w:rsidR="00952DDB" w:rsidRPr="000F7E5F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1B98BA64" w14:textId="77777777" w:rsidR="00952DDB" w:rsidRPr="000F7E5F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0F7E5F">
        <w:rPr>
          <w:rStyle w:val="FontStyle13"/>
        </w:rPr>
        <w:t xml:space="preserve">Na podlagi navedenih podatkov </w:t>
      </w:r>
      <w:r w:rsidR="00982CF7" w:rsidRPr="000F7E5F">
        <w:rPr>
          <w:rStyle w:val="FontStyle13"/>
        </w:rPr>
        <w:t xml:space="preserve">in priloženega projekta ter ostalih priloženih listin, </w:t>
      </w:r>
      <w:r w:rsidRPr="000F7E5F">
        <w:rPr>
          <w:rStyle w:val="FontStyle13"/>
        </w:rPr>
        <w:t xml:space="preserve">vas prosim za izdajo </w:t>
      </w:r>
      <w:r w:rsidR="00B569F2" w:rsidRPr="000F7E5F">
        <w:rPr>
          <w:rStyle w:val="FontStyle13"/>
        </w:rPr>
        <w:t>uporabnega</w:t>
      </w:r>
      <w:r w:rsidRPr="000F7E5F">
        <w:rPr>
          <w:rStyle w:val="FontStyle13"/>
        </w:rPr>
        <w:t xml:space="preserve"> dovoljenja.</w:t>
      </w:r>
    </w:p>
    <w:p w14:paraId="7EE2F3B8" w14:textId="77777777" w:rsidR="00250BC2" w:rsidRDefault="00250BC2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177EBBC8" w14:textId="77777777" w:rsidR="00794EDC" w:rsidRPr="000F7E5F" w:rsidRDefault="00794ED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5E5A5AD" w14:textId="77777777" w:rsidR="009C16AF" w:rsidRPr="000F7E5F" w:rsidRDefault="009C16AF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1611B3F1" w14:textId="746CB8A5" w:rsidR="009C16AF" w:rsidRPr="000F7E5F" w:rsidRDefault="009C16AF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0F7E5F">
        <w:rPr>
          <w:rStyle w:val="FontStyle13"/>
        </w:rPr>
        <w:t>datum</w:t>
      </w:r>
      <w:r w:rsidR="00471CAD" w:rsidRPr="000F7E5F">
        <w:rPr>
          <w:rStyle w:val="FontStyle13"/>
        </w:rPr>
        <w:tab/>
      </w:r>
      <w:r w:rsidR="008A49CB">
        <w:rPr>
          <w:rStyle w:val="FontStyle13"/>
        </w:rPr>
        <w:t>p</w:t>
      </w:r>
      <w:bookmarkStart w:id="0" w:name="_GoBack"/>
      <w:bookmarkEnd w:id="0"/>
      <w:r w:rsidR="00784F06" w:rsidRPr="000F7E5F">
        <w:rPr>
          <w:rStyle w:val="FontStyle13"/>
        </w:rPr>
        <w:t xml:space="preserve">odpis vložnika </w:t>
      </w:r>
    </w:p>
    <w:p w14:paraId="4030F313" w14:textId="77777777" w:rsidR="009C16AF" w:rsidRPr="000F7E5F" w:rsidRDefault="009C16AF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1D2FA7E7" w14:textId="77777777" w:rsidR="00501CEA" w:rsidRPr="000F7E5F" w:rsidRDefault="009C16AF" w:rsidP="00501CEA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0F7E5F">
        <w:rPr>
          <w:rStyle w:val="FontStyle13"/>
          <w:b/>
        </w:rPr>
        <w:lastRenderedPageBreak/>
        <w:t>PRILOGE</w:t>
      </w:r>
      <w:r w:rsidR="00982CF7" w:rsidRPr="000F7E5F">
        <w:rPr>
          <w:rStyle w:val="FontStyle13"/>
          <w:b/>
        </w:rPr>
        <w:t>:</w:t>
      </w:r>
    </w:p>
    <w:p w14:paraId="484904EF" w14:textId="556D655A" w:rsidR="00952DDB" w:rsidRPr="000F7E5F" w:rsidRDefault="008A49CB" w:rsidP="00AA085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-20397249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0F7E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0F7E5F">
        <w:rPr>
          <w:rStyle w:val="FontStyle13"/>
        </w:rPr>
        <w:t xml:space="preserve"> </w:t>
      </w:r>
      <w:r w:rsidR="00AB7551" w:rsidRPr="000F7E5F">
        <w:rPr>
          <w:rStyle w:val="FontStyle13"/>
        </w:rPr>
        <w:t>p</w:t>
      </w:r>
      <w:r w:rsidR="00784F06" w:rsidRPr="000F7E5F">
        <w:rPr>
          <w:rStyle w:val="FontStyle13"/>
        </w:rPr>
        <w:t>ooblastilo</w:t>
      </w:r>
      <w:r w:rsidR="00784F06" w:rsidRPr="000F7E5F">
        <w:rPr>
          <w:rStyle w:val="FontStyle13"/>
          <w:vertAlign w:val="superscript"/>
        </w:rPr>
        <w:footnoteReference w:id="2"/>
      </w:r>
    </w:p>
    <w:p w14:paraId="344F319F" w14:textId="4AF48D06" w:rsidR="00501CEA" w:rsidRPr="000F7E5F" w:rsidRDefault="008A49CB" w:rsidP="00AA085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48922956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0F7E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01CEA" w:rsidRPr="000F7E5F">
        <w:rPr>
          <w:rStyle w:val="FontStyle13"/>
        </w:rPr>
        <w:t xml:space="preserve"> </w:t>
      </w:r>
      <w:r w:rsidR="00250BC2" w:rsidRPr="000F7E5F">
        <w:rPr>
          <w:rStyle w:val="FontStyle13"/>
        </w:rPr>
        <w:t>p</w:t>
      </w:r>
      <w:r w:rsidR="0008163C" w:rsidRPr="000F7E5F">
        <w:rPr>
          <w:rStyle w:val="FontStyle13"/>
        </w:rPr>
        <w:t>rojekt izvedenih del (PID)</w:t>
      </w:r>
    </w:p>
    <w:p w14:paraId="5D2F70B5" w14:textId="77777777" w:rsidR="00501CEA" w:rsidRPr="000F7E5F" w:rsidRDefault="008A49CB" w:rsidP="00AA085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1990523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0F7E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01CEA" w:rsidRPr="000F7E5F">
        <w:rPr>
          <w:rStyle w:val="FontStyle13"/>
        </w:rPr>
        <w:t xml:space="preserve"> dokazilo o zanesljivosti objekta</w:t>
      </w:r>
      <w:r w:rsidR="0008163C" w:rsidRPr="000F7E5F">
        <w:rPr>
          <w:rStyle w:val="FontStyle13"/>
        </w:rPr>
        <w:t xml:space="preserve"> (DOZ)</w:t>
      </w:r>
    </w:p>
    <w:p w14:paraId="0003C8B1" w14:textId="77777777" w:rsidR="00501CEA" w:rsidRPr="000F7E5F" w:rsidRDefault="008A49CB" w:rsidP="00AA085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205118344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794EDC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01CEA" w:rsidRPr="00794EDC">
        <w:rPr>
          <w:rStyle w:val="FontStyle13"/>
        </w:rPr>
        <w:t xml:space="preserve"> opis izvedbe izravnalni ukrepi in mnenje organizacije, pristojne za ohranjanje narave, o njihovem delovanju</w:t>
      </w:r>
      <w:r w:rsidR="00501CEA" w:rsidRPr="00794EDC">
        <w:rPr>
          <w:rStyle w:val="FontStyle13"/>
          <w:vertAlign w:val="superscript"/>
        </w:rPr>
        <w:footnoteReference w:id="3"/>
      </w:r>
    </w:p>
    <w:p w14:paraId="74DBEE10" w14:textId="77777777" w:rsidR="00794EDC" w:rsidRDefault="008A49CB" w:rsidP="00AA085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-115730143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0F7E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01CEA" w:rsidRPr="000F7E5F">
        <w:rPr>
          <w:rStyle w:val="FontStyle13"/>
        </w:rPr>
        <w:t xml:space="preserve"> program prvih meritev</w:t>
      </w:r>
      <w:r w:rsidR="00501CEA" w:rsidRPr="000F7E5F">
        <w:rPr>
          <w:rStyle w:val="FontStyle13"/>
          <w:vertAlign w:val="superscript"/>
        </w:rPr>
        <w:footnoteReference w:id="4"/>
      </w:r>
      <w:r w:rsidR="00501CEA" w:rsidRPr="000F7E5F">
        <w:rPr>
          <w:rStyle w:val="FontStyle13"/>
        </w:rPr>
        <w:t xml:space="preserve"> </w:t>
      </w:r>
    </w:p>
    <w:p w14:paraId="517795D8" w14:textId="3448E1C9" w:rsidR="00501CEA" w:rsidRPr="000F7E5F" w:rsidRDefault="008A49CB" w:rsidP="00AA085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49939639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0F7E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01CEA" w:rsidRPr="000F7E5F">
        <w:rPr>
          <w:rStyle w:val="FontStyle13"/>
        </w:rPr>
        <w:t xml:space="preserve"> soglasje organa, pristojnega za jedrsko varnost, za začetek poskusnega obratovanja, kot ga določa predpis, ki ureja varstvo pred ionizirajočimi sevanji in jedrsko varnost</w:t>
      </w:r>
      <w:r w:rsidR="00501CEA" w:rsidRPr="000F7E5F">
        <w:rPr>
          <w:rStyle w:val="FontStyle13"/>
          <w:vertAlign w:val="superscript"/>
        </w:rPr>
        <w:footnoteReference w:id="5"/>
      </w:r>
      <w:r w:rsidR="00501CEA" w:rsidRPr="000F7E5F">
        <w:rPr>
          <w:rStyle w:val="FontStyle13"/>
          <w:vertAlign w:val="superscript"/>
        </w:rPr>
        <w:t xml:space="preserve"> </w:t>
      </w:r>
    </w:p>
    <w:p w14:paraId="1C5D6607" w14:textId="071F0C5C" w:rsidR="00501CEA" w:rsidRPr="000F7E5F" w:rsidRDefault="008A49CB" w:rsidP="00250BC2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  <w:sdt>
        <w:sdtPr>
          <w:rPr>
            <w:rStyle w:val="FontStyle13"/>
          </w:rPr>
          <w:id w:val="-150034536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01CEA" w:rsidRPr="000F7E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01CEA" w:rsidRPr="000F7E5F">
        <w:rPr>
          <w:rStyle w:val="FontStyle13"/>
        </w:rPr>
        <w:t xml:space="preserve"> izjava nadzornika, da je sprememba namembnosti izvedena skladno z gradbenim dovoljenjem in da so izpolnjene bistvene zahteve</w:t>
      </w:r>
      <w:r w:rsidR="00AB7551" w:rsidRPr="000F7E5F">
        <w:rPr>
          <w:rStyle w:val="FontStyle13"/>
        </w:rPr>
        <w:t xml:space="preserve"> – Priloga 16</w:t>
      </w:r>
      <w:r w:rsidR="00501CEA" w:rsidRPr="000F7E5F">
        <w:rPr>
          <w:rStyle w:val="FontStyle13"/>
          <w:vertAlign w:val="superscript"/>
        </w:rPr>
        <w:footnoteReference w:id="6"/>
      </w:r>
    </w:p>
    <w:p w14:paraId="4845C796" w14:textId="77777777" w:rsidR="00CB6EE3" w:rsidRPr="000F7E5F" w:rsidRDefault="00CB6EE3">
      <w:pPr>
        <w:pStyle w:val="Style4"/>
        <w:widowControl/>
        <w:tabs>
          <w:tab w:val="left" w:pos="2835"/>
        </w:tabs>
        <w:spacing w:line="240" w:lineRule="auto"/>
        <w:ind w:left="284" w:hanging="284"/>
        <w:rPr>
          <w:rStyle w:val="FontStyle13"/>
        </w:rPr>
      </w:pPr>
    </w:p>
    <w:sectPr w:rsidR="00CB6EE3" w:rsidRPr="000F7E5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340F4A5" w15:done="0"/>
  <w15:commentEx w15:paraId="0DF6175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F24238" w14:textId="77777777" w:rsidR="00884BE4" w:rsidRDefault="00884BE4" w:rsidP="009C16AF">
      <w:r>
        <w:separator/>
      </w:r>
    </w:p>
  </w:endnote>
  <w:endnote w:type="continuationSeparator" w:id="0">
    <w:p w14:paraId="697F454C" w14:textId="77777777" w:rsidR="00884BE4" w:rsidRDefault="00884BE4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8876C1" w14:textId="77777777" w:rsidR="00B858EF" w:rsidRDefault="00B858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63CA6E" w14:textId="77777777" w:rsidR="00B858EF" w:rsidRDefault="00B858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1A4913" w14:textId="77777777" w:rsidR="00B858EF" w:rsidRDefault="00B858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748FFF" w14:textId="77777777" w:rsidR="00884BE4" w:rsidRDefault="00884BE4" w:rsidP="009C16AF">
      <w:r>
        <w:separator/>
      </w:r>
    </w:p>
  </w:footnote>
  <w:footnote w:type="continuationSeparator" w:id="0">
    <w:p w14:paraId="34A7C210" w14:textId="77777777" w:rsidR="00884BE4" w:rsidRDefault="00884BE4" w:rsidP="009C16AF">
      <w:r>
        <w:continuationSeparator/>
      </w:r>
    </w:p>
  </w:footnote>
  <w:footnote w:id="1">
    <w:p w14:paraId="679F6041" w14:textId="77777777" w:rsidR="00250BC2" w:rsidRDefault="00250BC2" w:rsidP="00250BC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250BC2">
        <w:rPr>
          <w:sz w:val="16"/>
          <w:szCs w:val="16"/>
        </w:rPr>
        <w:t>izpolniti če gre za manj zahtevni objekt</w:t>
      </w:r>
    </w:p>
  </w:footnote>
  <w:footnote w:id="2">
    <w:p w14:paraId="3E2435D1" w14:textId="77777777" w:rsidR="00784F06" w:rsidRPr="00501CEA" w:rsidRDefault="00784F06">
      <w:pPr>
        <w:pStyle w:val="Sprotnaopomba-besedilo"/>
        <w:rPr>
          <w:sz w:val="16"/>
          <w:szCs w:val="16"/>
        </w:rPr>
      </w:pPr>
      <w:r w:rsidRPr="00501CEA">
        <w:rPr>
          <w:rStyle w:val="Sprotnaopomba-sklic"/>
          <w:sz w:val="16"/>
          <w:szCs w:val="16"/>
        </w:rPr>
        <w:footnoteRef/>
      </w:r>
      <w:r w:rsidRPr="00501CEA">
        <w:rPr>
          <w:sz w:val="16"/>
          <w:szCs w:val="16"/>
        </w:rPr>
        <w:t xml:space="preserve"> če zahteve ne vloži investitor</w:t>
      </w:r>
    </w:p>
  </w:footnote>
  <w:footnote w:id="3">
    <w:p w14:paraId="0E316EF1" w14:textId="77777777" w:rsidR="00501CEA" w:rsidRPr="00501CEA" w:rsidRDefault="00501CEA">
      <w:pPr>
        <w:pStyle w:val="Sprotnaopomba-besedilo"/>
        <w:rPr>
          <w:sz w:val="16"/>
          <w:szCs w:val="16"/>
        </w:rPr>
      </w:pPr>
      <w:r w:rsidRPr="00501CEA">
        <w:rPr>
          <w:rStyle w:val="Sprotnaopomba-sklic"/>
          <w:sz w:val="16"/>
          <w:szCs w:val="16"/>
        </w:rPr>
        <w:footnoteRef/>
      </w:r>
      <w:r w:rsidRPr="00501CEA">
        <w:rPr>
          <w:sz w:val="16"/>
          <w:szCs w:val="16"/>
        </w:rPr>
        <w:t xml:space="preserve"> če so bili izravnalni ukrepi določeni v gradbenem dovoljenju</w:t>
      </w:r>
    </w:p>
  </w:footnote>
  <w:footnote w:id="4">
    <w:p w14:paraId="1979C921" w14:textId="77777777" w:rsidR="00501CEA" w:rsidRPr="00501CEA" w:rsidRDefault="00501CEA" w:rsidP="00501CEA">
      <w:pPr>
        <w:pStyle w:val="Style3"/>
        <w:widowControl/>
        <w:tabs>
          <w:tab w:val="left" w:pos="284"/>
        </w:tabs>
        <w:ind w:left="1080" w:hanging="1080"/>
        <w:rPr>
          <w:sz w:val="16"/>
          <w:szCs w:val="16"/>
        </w:rPr>
      </w:pPr>
      <w:r w:rsidRPr="00501CEA">
        <w:rPr>
          <w:rStyle w:val="Sprotnaopomba-sklic"/>
          <w:sz w:val="16"/>
          <w:szCs w:val="16"/>
        </w:rPr>
        <w:footnoteRef/>
      </w:r>
      <w:r w:rsidRPr="00501CEA">
        <w:rPr>
          <w:sz w:val="16"/>
          <w:szCs w:val="16"/>
        </w:rPr>
        <w:t xml:space="preserve"> če gre za objekt z vplivi na okolje</w:t>
      </w:r>
    </w:p>
  </w:footnote>
  <w:footnote w:id="5">
    <w:p w14:paraId="7025A597" w14:textId="77777777" w:rsidR="00501CEA" w:rsidRPr="00501CEA" w:rsidRDefault="00501CEA" w:rsidP="00501CEA">
      <w:pPr>
        <w:pStyle w:val="Style3"/>
        <w:widowControl/>
        <w:tabs>
          <w:tab w:val="left" w:pos="284"/>
        </w:tabs>
        <w:ind w:left="1080" w:hanging="1080"/>
        <w:rPr>
          <w:sz w:val="16"/>
          <w:szCs w:val="16"/>
        </w:rPr>
      </w:pPr>
      <w:r w:rsidRPr="00501CEA">
        <w:rPr>
          <w:rStyle w:val="Sprotnaopomba-sklic"/>
          <w:sz w:val="16"/>
          <w:szCs w:val="16"/>
        </w:rPr>
        <w:footnoteRef/>
      </w:r>
      <w:r w:rsidRPr="00501CEA">
        <w:rPr>
          <w:sz w:val="16"/>
          <w:szCs w:val="16"/>
        </w:rPr>
        <w:t xml:space="preserve"> samo pri jedrskih in sevalnih objektih</w:t>
      </w:r>
    </w:p>
  </w:footnote>
  <w:footnote w:id="6">
    <w:p w14:paraId="6F4E914E" w14:textId="77777777" w:rsidR="00501CEA" w:rsidRPr="00501CEA" w:rsidRDefault="00501CEA" w:rsidP="00501CEA">
      <w:pPr>
        <w:pStyle w:val="Style3"/>
        <w:widowControl/>
        <w:tabs>
          <w:tab w:val="left" w:pos="284"/>
        </w:tabs>
        <w:ind w:left="1080" w:hanging="1080"/>
        <w:rPr>
          <w:sz w:val="16"/>
          <w:szCs w:val="16"/>
        </w:rPr>
      </w:pPr>
      <w:r w:rsidRPr="00501CEA">
        <w:rPr>
          <w:rStyle w:val="Sprotnaopomba-sklic"/>
          <w:sz w:val="16"/>
          <w:szCs w:val="16"/>
        </w:rPr>
        <w:footnoteRef/>
      </w:r>
      <w:r w:rsidRPr="00501CEA">
        <w:rPr>
          <w:sz w:val="16"/>
          <w:szCs w:val="16"/>
        </w:rPr>
        <w:t xml:space="preserve"> samo če gre za spremembo namembnosti</w:t>
      </w:r>
    </w:p>
    <w:p w14:paraId="34295C7E" w14:textId="77777777" w:rsidR="00501CEA" w:rsidRDefault="00501CEA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121A8" w14:textId="77777777" w:rsidR="00B858EF" w:rsidRDefault="00B858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D2F73" w14:textId="2C137C15" w:rsidR="00962C17" w:rsidRPr="00BD0A7A" w:rsidRDefault="00962C17" w:rsidP="00962C17">
    <w:pPr>
      <w:ind w:right="174"/>
      <w:jc w:val="right"/>
      <w:rPr>
        <w:sz w:val="20"/>
        <w:szCs w:val="20"/>
      </w:rPr>
    </w:pPr>
    <w:r w:rsidRPr="00BD0A7A">
      <w:rPr>
        <w:sz w:val="20"/>
        <w:szCs w:val="20"/>
      </w:rPr>
      <w:t>priloga 1</w:t>
    </w:r>
    <w:r w:rsidR="00B858EF">
      <w:rPr>
        <w:sz w:val="20"/>
        <w:szCs w:val="20"/>
      </w:rPr>
      <w:t>3</w:t>
    </w:r>
  </w:p>
  <w:p w14:paraId="03B21DAE" w14:textId="77777777" w:rsidR="00962C17" w:rsidRPr="00BD0A7A" w:rsidRDefault="00962C17" w:rsidP="00962C17">
    <w:pPr>
      <w:ind w:right="174"/>
      <w:jc w:val="right"/>
      <w:rPr>
        <w:sz w:val="20"/>
        <w:szCs w:val="20"/>
      </w:rPr>
    </w:pPr>
    <w:r w:rsidRPr="00BD0A7A">
      <w:rPr>
        <w:sz w:val="20"/>
        <w:szCs w:val="20"/>
      </w:rPr>
      <w:t>vloga za izdajo uporabnega dovoljenja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86635A" w14:textId="77777777" w:rsidR="00B858EF" w:rsidRDefault="00B858EF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60C1"/>
    <w:rsid w:val="0004340C"/>
    <w:rsid w:val="00045F0F"/>
    <w:rsid w:val="0008163C"/>
    <w:rsid w:val="000D1B34"/>
    <w:rsid w:val="000F7E5F"/>
    <w:rsid w:val="001541CE"/>
    <w:rsid w:val="00154B4A"/>
    <w:rsid w:val="001A0DFF"/>
    <w:rsid w:val="001E4C53"/>
    <w:rsid w:val="001E51CF"/>
    <w:rsid w:val="001F7C03"/>
    <w:rsid w:val="00240D45"/>
    <w:rsid w:val="00250BC2"/>
    <w:rsid w:val="002516B2"/>
    <w:rsid w:val="002934B8"/>
    <w:rsid w:val="00295C95"/>
    <w:rsid w:val="002A7C3B"/>
    <w:rsid w:val="002C6C00"/>
    <w:rsid w:val="002D49F1"/>
    <w:rsid w:val="002D71D7"/>
    <w:rsid w:val="002F0E93"/>
    <w:rsid w:val="00350DB5"/>
    <w:rsid w:val="00430405"/>
    <w:rsid w:val="00471CAD"/>
    <w:rsid w:val="004773B1"/>
    <w:rsid w:val="004937AB"/>
    <w:rsid w:val="00501CEA"/>
    <w:rsid w:val="0052183B"/>
    <w:rsid w:val="00553FBA"/>
    <w:rsid w:val="00573C9C"/>
    <w:rsid w:val="0057716B"/>
    <w:rsid w:val="005C7971"/>
    <w:rsid w:val="005D4F96"/>
    <w:rsid w:val="005E0999"/>
    <w:rsid w:val="00621DBC"/>
    <w:rsid w:val="00627815"/>
    <w:rsid w:val="006B6616"/>
    <w:rsid w:val="0076199A"/>
    <w:rsid w:val="00776D4E"/>
    <w:rsid w:val="00784F06"/>
    <w:rsid w:val="00791821"/>
    <w:rsid w:val="00794EDC"/>
    <w:rsid w:val="00796EA5"/>
    <w:rsid w:val="007A1924"/>
    <w:rsid w:val="007A195A"/>
    <w:rsid w:val="007B4D10"/>
    <w:rsid w:val="008522B5"/>
    <w:rsid w:val="00884BE4"/>
    <w:rsid w:val="008A49CB"/>
    <w:rsid w:val="008A52DE"/>
    <w:rsid w:val="008E3743"/>
    <w:rsid w:val="00952DDB"/>
    <w:rsid w:val="00962C17"/>
    <w:rsid w:val="009761FC"/>
    <w:rsid w:val="00982CF7"/>
    <w:rsid w:val="009C16AF"/>
    <w:rsid w:val="00A11A56"/>
    <w:rsid w:val="00A23490"/>
    <w:rsid w:val="00A4361F"/>
    <w:rsid w:val="00A72A6A"/>
    <w:rsid w:val="00AA0853"/>
    <w:rsid w:val="00AB7551"/>
    <w:rsid w:val="00AC1C59"/>
    <w:rsid w:val="00AD34C7"/>
    <w:rsid w:val="00AD6946"/>
    <w:rsid w:val="00B03DA3"/>
    <w:rsid w:val="00B569F2"/>
    <w:rsid w:val="00B858EF"/>
    <w:rsid w:val="00BD0A7A"/>
    <w:rsid w:val="00BD5A91"/>
    <w:rsid w:val="00BE6177"/>
    <w:rsid w:val="00C07332"/>
    <w:rsid w:val="00C13CA9"/>
    <w:rsid w:val="00C44B3A"/>
    <w:rsid w:val="00C5296B"/>
    <w:rsid w:val="00C54F8D"/>
    <w:rsid w:val="00C65951"/>
    <w:rsid w:val="00C669F6"/>
    <w:rsid w:val="00CA5727"/>
    <w:rsid w:val="00CB6EE3"/>
    <w:rsid w:val="00CD168A"/>
    <w:rsid w:val="00CF7DA8"/>
    <w:rsid w:val="00D05D19"/>
    <w:rsid w:val="00D44E4C"/>
    <w:rsid w:val="00D55FA7"/>
    <w:rsid w:val="00E00417"/>
    <w:rsid w:val="00EB2991"/>
    <w:rsid w:val="00ED6A26"/>
    <w:rsid w:val="00F066CF"/>
    <w:rsid w:val="00F3622D"/>
    <w:rsid w:val="00F86E47"/>
    <w:rsid w:val="00F92F85"/>
    <w:rsid w:val="00FB2ABF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7E6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501CEA"/>
  </w:style>
  <w:style w:type="paragraph" w:styleId="Glava">
    <w:name w:val="header"/>
    <w:basedOn w:val="Navaden"/>
    <w:link w:val="GlavaZnak"/>
    <w:uiPriority w:val="99"/>
    <w:unhideWhenUsed/>
    <w:rsid w:val="00962C1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62C17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62C1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62C17"/>
    <w:rPr>
      <w:rFonts w:ascii="Arial" w:eastAsiaTheme="minorEastAsia" w:hAnsi="Arial" w:cs="Arial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501CEA"/>
  </w:style>
  <w:style w:type="paragraph" w:styleId="Glava">
    <w:name w:val="header"/>
    <w:basedOn w:val="Navaden"/>
    <w:link w:val="GlavaZnak"/>
    <w:uiPriority w:val="99"/>
    <w:unhideWhenUsed/>
    <w:rsid w:val="00962C1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62C17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62C1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62C17"/>
    <w:rPr>
      <w:rFonts w:ascii="Arial" w:eastAsiaTheme="minorEastAsia" w:hAnsi="Arial" w:cs="Arial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41801B-CD08-4C3D-869A-491C54936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32</TotalTime>
  <Pages>3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19</cp:revision>
  <cp:lastPrinted>2018-03-20T13:04:00Z</cp:lastPrinted>
  <dcterms:created xsi:type="dcterms:W3CDTF">2018-03-30T09:51:00Z</dcterms:created>
  <dcterms:modified xsi:type="dcterms:W3CDTF">2018-04-11T11:12:00Z</dcterms:modified>
</cp:coreProperties>
</file>