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9E5424" w14:textId="77777777" w:rsidR="001E51CF" w:rsidRPr="000F7E5F" w:rsidRDefault="001E51CF" w:rsidP="001E51CF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14:paraId="690EAEC2" w14:textId="77777777" w:rsidR="001E51CF" w:rsidRPr="000F7E5F" w:rsidRDefault="001E51CF" w:rsidP="001E51CF">
      <w:pPr>
        <w:pStyle w:val="Style4"/>
        <w:widowControl/>
        <w:tabs>
          <w:tab w:val="left" w:pos="2835"/>
        </w:tabs>
        <w:spacing w:line="240" w:lineRule="auto"/>
        <w:ind w:left="6372" w:hanging="6372"/>
        <w:rPr>
          <w:rStyle w:val="FontStyle13"/>
        </w:rPr>
      </w:pPr>
      <w:r w:rsidRPr="000F7E5F">
        <w:rPr>
          <w:rStyle w:val="FontStyle13"/>
          <w:b/>
        </w:rPr>
        <w:t>PODATKI O VLOŽNIKU (investitor ali pooblaščenec)</w:t>
      </w:r>
    </w:p>
    <w:tbl>
      <w:tblPr>
        <w:tblW w:w="893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5"/>
        <w:gridCol w:w="6521"/>
      </w:tblGrid>
      <w:tr w:rsidR="001E51CF" w:rsidRPr="000F7E5F" w14:paraId="203F5BA6" w14:textId="77777777" w:rsidTr="000F7E5F">
        <w:trPr>
          <w:trHeight w:val="340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345D4" w14:textId="77777777" w:rsidR="001E51CF" w:rsidRPr="000F7E5F" w:rsidRDefault="001E51CF" w:rsidP="000B12C0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0F7E5F">
              <w:rPr>
                <w:rFonts w:eastAsia="Times New Roman"/>
                <w:color w:val="000000"/>
                <w:sz w:val="20"/>
                <w:szCs w:val="20"/>
              </w:rPr>
              <w:t>naziv (naziv družbe za pravne subjekte ali ime in priimek za fizične osebe)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AD1CC" w14:textId="77777777" w:rsidR="001E51CF" w:rsidRPr="000F7E5F" w:rsidRDefault="001E51CF" w:rsidP="000B12C0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1E51CF" w:rsidRPr="000F7E5F" w14:paraId="1FEC17A6" w14:textId="77777777" w:rsidTr="000F7E5F">
        <w:trPr>
          <w:trHeight w:val="34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BAF4B" w14:textId="77777777" w:rsidR="001E51CF" w:rsidRPr="000F7E5F" w:rsidRDefault="001E51CF" w:rsidP="000B12C0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0F7E5F">
              <w:rPr>
                <w:rFonts w:eastAsia="Times New Roman"/>
                <w:color w:val="000000"/>
                <w:sz w:val="20"/>
                <w:szCs w:val="20"/>
              </w:rPr>
              <w:t>naslov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0AEBC" w14:textId="77777777" w:rsidR="001E51CF" w:rsidRPr="000F7E5F" w:rsidRDefault="001E51CF" w:rsidP="000B12C0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1E51CF" w:rsidRPr="000F7E5F" w14:paraId="73722D89" w14:textId="77777777" w:rsidTr="000F7E5F">
        <w:trPr>
          <w:trHeight w:val="34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3FB5E" w14:textId="77777777" w:rsidR="001E51CF" w:rsidRPr="000F7E5F" w:rsidRDefault="001E51CF" w:rsidP="000B12C0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0F7E5F">
              <w:rPr>
                <w:rFonts w:eastAsia="Times New Roman"/>
                <w:color w:val="000000"/>
                <w:sz w:val="20"/>
                <w:szCs w:val="20"/>
              </w:rPr>
              <w:t>elektronski naslov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F2A9B" w14:textId="77777777" w:rsidR="001E51CF" w:rsidRPr="000F7E5F" w:rsidRDefault="001E51CF" w:rsidP="000B12C0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1E51CF" w:rsidRPr="000F7E5F" w14:paraId="3876CC85" w14:textId="77777777" w:rsidTr="000F7E5F">
        <w:trPr>
          <w:trHeight w:val="34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9C791" w14:textId="77777777" w:rsidR="001E51CF" w:rsidRPr="000F7E5F" w:rsidRDefault="001E51CF" w:rsidP="000B12C0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0F7E5F">
              <w:rPr>
                <w:rFonts w:eastAsia="Times New Roman"/>
                <w:color w:val="000000"/>
                <w:sz w:val="20"/>
                <w:szCs w:val="20"/>
              </w:rPr>
              <w:t>telefonska številka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A0DF8" w14:textId="77777777" w:rsidR="001E51CF" w:rsidRPr="000F7E5F" w:rsidRDefault="001E51CF" w:rsidP="000B12C0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14:paraId="4090D3AC" w14:textId="77777777" w:rsidR="001E51CF" w:rsidRPr="000F7E5F" w:rsidRDefault="001E51CF" w:rsidP="001E51CF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14:paraId="0F1540A8" w14:textId="77777777" w:rsidR="001E51CF" w:rsidRPr="000F7E5F" w:rsidRDefault="001E51CF" w:rsidP="001E51CF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/>
        </w:rPr>
      </w:pPr>
      <w:r w:rsidRPr="000F7E5F">
        <w:rPr>
          <w:rStyle w:val="FontStyle13"/>
          <w:b/>
        </w:rPr>
        <w:t>NAVEDBA ORGANA</w:t>
      </w:r>
      <w:r w:rsidRPr="000F7E5F">
        <w:rPr>
          <w:rStyle w:val="FontStyle13"/>
        </w:rPr>
        <w:t xml:space="preserve"> </w:t>
      </w:r>
      <w:r w:rsidRPr="000F7E5F">
        <w:rPr>
          <w:rStyle w:val="FontStyle13"/>
          <w:b/>
        </w:rPr>
        <w:t>pri katerem se podaja vloga</w:t>
      </w:r>
    </w:p>
    <w:tbl>
      <w:tblPr>
        <w:tblW w:w="893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5"/>
        <w:gridCol w:w="6521"/>
      </w:tblGrid>
      <w:tr w:rsidR="001E51CF" w:rsidRPr="000F7E5F" w14:paraId="4931962D" w14:textId="77777777" w:rsidTr="000F7E5F">
        <w:trPr>
          <w:trHeight w:val="340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E3856" w14:textId="77777777" w:rsidR="001E51CF" w:rsidRPr="000F7E5F" w:rsidRDefault="001E51CF" w:rsidP="000B12C0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0F7E5F">
              <w:rPr>
                <w:rFonts w:eastAsia="Times New Roman"/>
                <w:color w:val="000000"/>
                <w:sz w:val="20"/>
                <w:szCs w:val="20"/>
              </w:rPr>
              <w:t>naziv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403C5" w14:textId="77777777" w:rsidR="001E51CF" w:rsidRPr="000F7E5F" w:rsidRDefault="001E51CF" w:rsidP="000B12C0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1E51CF" w:rsidRPr="000F7E5F" w14:paraId="56C2A19A" w14:textId="77777777" w:rsidTr="000F7E5F">
        <w:trPr>
          <w:trHeight w:val="378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B0E9F" w14:textId="77777777" w:rsidR="001E51CF" w:rsidRPr="000F7E5F" w:rsidRDefault="001E51CF" w:rsidP="000B12C0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0F7E5F">
              <w:rPr>
                <w:rFonts w:eastAsia="Times New Roman"/>
                <w:color w:val="000000"/>
                <w:sz w:val="20"/>
                <w:szCs w:val="20"/>
              </w:rPr>
              <w:t>naslov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CAE2C" w14:textId="77777777" w:rsidR="001E51CF" w:rsidRPr="000F7E5F" w:rsidRDefault="001E51CF" w:rsidP="000B12C0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14:paraId="6687CCA3" w14:textId="77777777" w:rsidR="00962C17" w:rsidRPr="000F7E5F" w:rsidRDefault="00962C17" w:rsidP="004937AB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14:paraId="2A223900" w14:textId="77777777" w:rsidR="004937AB" w:rsidRDefault="004937AB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Cs/>
        </w:rPr>
      </w:pPr>
    </w:p>
    <w:p w14:paraId="6B0AAD2A" w14:textId="77777777" w:rsidR="00794EDC" w:rsidRDefault="00794EDC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Cs/>
        </w:rPr>
      </w:pPr>
    </w:p>
    <w:p w14:paraId="13A21999" w14:textId="77777777" w:rsidR="00794EDC" w:rsidRPr="000F7E5F" w:rsidRDefault="00794EDC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Cs/>
        </w:rPr>
      </w:pPr>
    </w:p>
    <w:p w14:paraId="7DF1895E" w14:textId="77777777" w:rsidR="009C16AF" w:rsidRPr="000F7E5F" w:rsidRDefault="00962C17" w:rsidP="00D05D19">
      <w:pPr>
        <w:pStyle w:val="Style4"/>
        <w:widowControl/>
        <w:tabs>
          <w:tab w:val="left" w:pos="2835"/>
        </w:tabs>
        <w:spacing w:line="240" w:lineRule="auto"/>
        <w:ind w:firstLine="709"/>
        <w:jc w:val="center"/>
        <w:rPr>
          <w:rStyle w:val="FontStyle11"/>
        </w:rPr>
      </w:pPr>
      <w:r w:rsidRPr="000F7E5F">
        <w:rPr>
          <w:rStyle w:val="FontStyle11"/>
        </w:rPr>
        <w:t>VLOGA</w:t>
      </w:r>
      <w:r w:rsidR="009C16AF" w:rsidRPr="000F7E5F">
        <w:rPr>
          <w:rStyle w:val="FontStyle11"/>
        </w:rPr>
        <w:t xml:space="preserve"> ZA IZDAJO </w:t>
      </w:r>
      <w:r w:rsidR="002A7C3B" w:rsidRPr="000F7E5F">
        <w:rPr>
          <w:rStyle w:val="FontStyle11"/>
        </w:rPr>
        <w:t>UPORABNEGA</w:t>
      </w:r>
      <w:r w:rsidR="009C16AF" w:rsidRPr="000F7E5F">
        <w:rPr>
          <w:rStyle w:val="FontStyle11"/>
        </w:rPr>
        <w:t xml:space="preserve"> DOVOLJENJA</w:t>
      </w:r>
    </w:p>
    <w:p w14:paraId="362FC938" w14:textId="77777777" w:rsidR="009C16AF" w:rsidRPr="000F7E5F" w:rsidRDefault="009C16AF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14:paraId="61F1FEDE" w14:textId="77777777" w:rsidR="004937AB" w:rsidRPr="000F7E5F" w:rsidRDefault="004937AB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14:paraId="4CBCC771" w14:textId="77777777" w:rsidR="00794EDC" w:rsidRDefault="00794EDC" w:rsidP="000F7E5F">
      <w:pPr>
        <w:pStyle w:val="Style4"/>
        <w:widowControl/>
        <w:tabs>
          <w:tab w:val="left" w:pos="2835"/>
        </w:tabs>
        <w:spacing w:line="240" w:lineRule="auto"/>
        <w:ind w:right="141"/>
        <w:rPr>
          <w:rFonts w:eastAsia="Times New Roman"/>
          <w:b/>
          <w:color w:val="000000"/>
          <w:sz w:val="20"/>
          <w:szCs w:val="20"/>
        </w:rPr>
      </w:pPr>
    </w:p>
    <w:p w14:paraId="1BCB6D2F" w14:textId="05474315" w:rsidR="00C5296B" w:rsidRPr="00794EDC" w:rsidRDefault="00C5296B" w:rsidP="000F7E5F">
      <w:pPr>
        <w:pStyle w:val="Style4"/>
        <w:widowControl/>
        <w:tabs>
          <w:tab w:val="left" w:pos="2835"/>
        </w:tabs>
        <w:spacing w:line="240" w:lineRule="auto"/>
        <w:ind w:right="141"/>
        <w:rPr>
          <w:rStyle w:val="FontStyle13"/>
          <w:b/>
          <w:sz w:val="16"/>
          <w:szCs w:val="16"/>
        </w:rPr>
      </w:pPr>
      <w:r w:rsidRPr="000F7E5F">
        <w:rPr>
          <w:rFonts w:eastAsia="Times New Roman"/>
          <w:b/>
          <w:color w:val="000000"/>
          <w:sz w:val="20"/>
          <w:szCs w:val="20"/>
        </w:rPr>
        <w:t>INVESTITOR</w:t>
      </w:r>
      <w:r w:rsidR="000F7E5F">
        <w:rPr>
          <w:rFonts w:eastAsia="Times New Roman"/>
          <w:b/>
          <w:color w:val="000000"/>
          <w:sz w:val="20"/>
          <w:szCs w:val="20"/>
        </w:rPr>
        <w:tab/>
      </w:r>
      <w:r w:rsidR="000F7E5F">
        <w:rPr>
          <w:rFonts w:eastAsia="Times New Roman"/>
          <w:b/>
          <w:color w:val="000000"/>
          <w:sz w:val="20"/>
          <w:szCs w:val="20"/>
        </w:rPr>
        <w:tab/>
      </w:r>
      <w:r w:rsidR="000F7E5F">
        <w:rPr>
          <w:rFonts w:eastAsia="Times New Roman"/>
          <w:b/>
          <w:color w:val="000000"/>
          <w:sz w:val="20"/>
          <w:szCs w:val="20"/>
        </w:rPr>
        <w:tab/>
      </w:r>
      <w:r w:rsidR="000F7E5F">
        <w:rPr>
          <w:rFonts w:eastAsia="Times New Roman"/>
          <w:b/>
          <w:color w:val="000000"/>
          <w:sz w:val="20"/>
          <w:szCs w:val="20"/>
        </w:rPr>
        <w:tab/>
      </w:r>
      <w:r w:rsidR="000F7E5F">
        <w:rPr>
          <w:rFonts w:eastAsia="Times New Roman"/>
          <w:b/>
          <w:color w:val="000000"/>
          <w:sz w:val="20"/>
          <w:szCs w:val="20"/>
        </w:rPr>
        <w:tab/>
      </w:r>
      <w:r w:rsidR="000F7E5F">
        <w:rPr>
          <w:rFonts w:eastAsia="Times New Roman"/>
          <w:b/>
          <w:color w:val="000000"/>
          <w:sz w:val="20"/>
          <w:szCs w:val="20"/>
        </w:rPr>
        <w:tab/>
      </w:r>
      <w:r w:rsidR="000F7E5F" w:rsidRPr="00794EDC">
        <w:rPr>
          <w:rFonts w:eastAsia="Times New Roman"/>
          <w:sz w:val="16"/>
          <w:szCs w:val="16"/>
        </w:rPr>
        <w:t>(če ni naveden zgoraj)</w:t>
      </w:r>
    </w:p>
    <w:tbl>
      <w:tblPr>
        <w:tblW w:w="8936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4"/>
        <w:gridCol w:w="5812"/>
      </w:tblGrid>
      <w:tr w:rsidR="00C5296B" w:rsidRPr="000F7E5F" w14:paraId="7543318F" w14:textId="77777777" w:rsidTr="001E51CF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14:paraId="66285214" w14:textId="77777777" w:rsidR="00C5296B" w:rsidRPr="000F7E5F" w:rsidRDefault="00C5296B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0F7E5F">
              <w:rPr>
                <w:rFonts w:eastAsia="Times New Roman"/>
                <w:color w:val="000000"/>
                <w:sz w:val="20"/>
                <w:szCs w:val="20"/>
              </w:rPr>
              <w:t>naziv (naziv družbe za pravne subjekte ali ime in priimek za fizične osebe)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E1B756" w14:textId="681CFE18" w:rsidR="00C5296B" w:rsidRPr="000F7E5F" w:rsidRDefault="00C5296B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5296B" w:rsidRPr="000F7E5F" w14:paraId="3AB05A3E" w14:textId="77777777" w:rsidTr="001E51CF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14:paraId="2DD13A8E" w14:textId="77777777" w:rsidR="00C5296B" w:rsidRPr="000F7E5F" w:rsidRDefault="00C5296B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0F7E5F">
              <w:rPr>
                <w:rFonts w:eastAsia="Times New Roman"/>
                <w:color w:val="000000"/>
                <w:sz w:val="20"/>
                <w:szCs w:val="20"/>
              </w:rPr>
              <w:t>naslov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EC019F3" w14:textId="3B4CD6E8" w:rsidR="00C5296B" w:rsidRPr="000F7E5F" w:rsidRDefault="00C5296B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5296B" w:rsidRPr="000F7E5F" w14:paraId="4E711C3A" w14:textId="77777777" w:rsidTr="001E51CF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14:paraId="1A82C3A2" w14:textId="77777777" w:rsidR="00C5296B" w:rsidRPr="000F7E5F" w:rsidRDefault="00C5296B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0F7E5F">
              <w:rPr>
                <w:rFonts w:eastAsia="Times New Roman"/>
                <w:color w:val="000000"/>
                <w:sz w:val="20"/>
                <w:szCs w:val="20"/>
              </w:rPr>
              <w:t>elektronski naslov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597DFCA" w14:textId="0DDD433F" w:rsidR="00C5296B" w:rsidRPr="000F7E5F" w:rsidRDefault="00C5296B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5296B" w:rsidRPr="000F7E5F" w14:paraId="1A415E7F" w14:textId="77777777" w:rsidTr="001E51CF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14:paraId="6454C0B9" w14:textId="77777777" w:rsidR="00C5296B" w:rsidRPr="000F7E5F" w:rsidRDefault="00C5296B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0F7E5F">
              <w:rPr>
                <w:rFonts w:eastAsia="Times New Roman"/>
                <w:color w:val="000000"/>
                <w:sz w:val="20"/>
                <w:szCs w:val="20"/>
              </w:rPr>
              <w:t>telefonska številka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2726960" w14:textId="7C698DDE" w:rsidR="00C5296B" w:rsidRPr="000F7E5F" w:rsidRDefault="00C5296B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5296B" w:rsidRPr="000F7E5F" w14:paraId="7DCEA374" w14:textId="77777777" w:rsidTr="001E51CF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14:paraId="58D2E0B6" w14:textId="160D2652" w:rsidR="00C5296B" w:rsidRPr="000F7E5F" w:rsidRDefault="00C5296B" w:rsidP="00621DBC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0F7E5F">
              <w:rPr>
                <w:rFonts w:eastAsia="Times New Roman"/>
                <w:color w:val="000000"/>
                <w:sz w:val="20"/>
                <w:szCs w:val="20"/>
              </w:rPr>
              <w:t xml:space="preserve">davčna številka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D039743" w14:textId="78747083" w:rsidR="00C5296B" w:rsidRPr="000F7E5F" w:rsidRDefault="00C5296B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0F7E5F" w:rsidRPr="000F7E5F" w14:paraId="1AE72851" w14:textId="77777777" w:rsidTr="000F7E5F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7474D" w14:textId="77777777" w:rsidR="000F7E5F" w:rsidRPr="000F7E5F" w:rsidRDefault="000F7E5F" w:rsidP="00860C4D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0F7E5F">
              <w:rPr>
                <w:rFonts w:eastAsia="Times New Roman"/>
                <w:color w:val="000000"/>
                <w:sz w:val="20"/>
                <w:szCs w:val="20"/>
              </w:rPr>
              <w:t>kontaktna oseba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7229A" w14:textId="77777777" w:rsidR="000F7E5F" w:rsidRPr="000F7E5F" w:rsidRDefault="000F7E5F" w:rsidP="00860C4D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14:paraId="7B61893B" w14:textId="77777777" w:rsidR="009C16AF" w:rsidRPr="000F7E5F" w:rsidRDefault="009C16AF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14:paraId="67DA9272" w14:textId="54E654B1" w:rsidR="009C16AF" w:rsidRPr="000F7E5F" w:rsidRDefault="009C16AF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  <w:r w:rsidRPr="000F7E5F">
        <w:rPr>
          <w:rStyle w:val="FontStyle13"/>
          <w:b/>
        </w:rPr>
        <w:t>POOBLAŠČENEC</w:t>
      </w:r>
      <w:r w:rsidR="00C5296B" w:rsidRPr="000F7E5F">
        <w:rPr>
          <w:rStyle w:val="FontStyle13"/>
        </w:rPr>
        <w:t xml:space="preserve"> </w:t>
      </w:r>
      <w:r w:rsidR="000F7E5F">
        <w:rPr>
          <w:rStyle w:val="FontStyle13"/>
        </w:rPr>
        <w:tab/>
      </w:r>
      <w:r w:rsidR="000F7E5F">
        <w:rPr>
          <w:rStyle w:val="FontStyle13"/>
        </w:rPr>
        <w:tab/>
      </w:r>
      <w:r w:rsidR="000F7E5F">
        <w:rPr>
          <w:rStyle w:val="FontStyle13"/>
        </w:rPr>
        <w:tab/>
      </w:r>
      <w:r w:rsidR="000F7E5F">
        <w:rPr>
          <w:rStyle w:val="FontStyle13"/>
        </w:rPr>
        <w:tab/>
      </w:r>
      <w:r w:rsidR="000F7E5F">
        <w:rPr>
          <w:rStyle w:val="FontStyle13"/>
        </w:rPr>
        <w:tab/>
      </w:r>
      <w:r w:rsidR="000F7E5F">
        <w:rPr>
          <w:rStyle w:val="FontStyle13"/>
        </w:rPr>
        <w:tab/>
      </w:r>
      <w:r w:rsidR="000F7E5F" w:rsidRPr="00794EDC">
        <w:rPr>
          <w:rFonts w:eastAsia="Times New Roman"/>
          <w:sz w:val="16"/>
          <w:szCs w:val="16"/>
        </w:rPr>
        <w:t>(če ni naveden zgoraj)</w:t>
      </w:r>
    </w:p>
    <w:tbl>
      <w:tblPr>
        <w:tblW w:w="893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4"/>
        <w:gridCol w:w="5812"/>
      </w:tblGrid>
      <w:tr w:rsidR="00C5296B" w:rsidRPr="000F7E5F" w14:paraId="13E6711A" w14:textId="77777777" w:rsidTr="001E51CF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0FC8D" w14:textId="77777777" w:rsidR="00C5296B" w:rsidRPr="000F7E5F" w:rsidRDefault="00C5296B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0F7E5F">
              <w:rPr>
                <w:rFonts w:eastAsia="Times New Roman"/>
                <w:color w:val="000000"/>
                <w:sz w:val="20"/>
                <w:szCs w:val="20"/>
              </w:rPr>
              <w:t>naziv (naziv družbe za pravne subjekte ali ime in priimek za fizične osebe)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57E98" w14:textId="260D3CF7" w:rsidR="00C5296B" w:rsidRPr="000F7E5F" w:rsidRDefault="00C5296B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5296B" w:rsidRPr="000F7E5F" w14:paraId="197FF211" w14:textId="77777777" w:rsidTr="001E51CF">
        <w:trPr>
          <w:trHeight w:val="34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DAACC" w14:textId="77777777" w:rsidR="00C5296B" w:rsidRPr="000F7E5F" w:rsidRDefault="00C5296B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0F7E5F">
              <w:rPr>
                <w:rFonts w:eastAsia="Times New Roman"/>
                <w:color w:val="000000"/>
                <w:sz w:val="20"/>
                <w:szCs w:val="20"/>
              </w:rPr>
              <w:t>naslov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DF7FF" w14:textId="64E88E72" w:rsidR="00C5296B" w:rsidRPr="000F7E5F" w:rsidRDefault="00C5296B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5296B" w:rsidRPr="000F7E5F" w14:paraId="1943B131" w14:textId="77777777" w:rsidTr="001E51CF">
        <w:trPr>
          <w:trHeight w:val="34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6368A" w14:textId="77777777" w:rsidR="00C5296B" w:rsidRPr="000F7E5F" w:rsidRDefault="00C5296B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0F7E5F">
              <w:rPr>
                <w:rFonts w:eastAsia="Times New Roman"/>
                <w:color w:val="000000"/>
                <w:sz w:val="20"/>
                <w:szCs w:val="20"/>
              </w:rPr>
              <w:t>elektronski naslov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72719" w14:textId="48AD8687" w:rsidR="00C5296B" w:rsidRPr="000F7E5F" w:rsidRDefault="00C5296B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5296B" w:rsidRPr="000F7E5F" w14:paraId="188E1C85" w14:textId="77777777" w:rsidTr="001E51CF">
        <w:trPr>
          <w:trHeight w:val="34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166BD" w14:textId="77777777" w:rsidR="00C5296B" w:rsidRPr="000F7E5F" w:rsidRDefault="00C5296B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0F7E5F">
              <w:rPr>
                <w:rFonts w:eastAsia="Times New Roman"/>
                <w:color w:val="000000"/>
                <w:sz w:val="20"/>
                <w:szCs w:val="20"/>
              </w:rPr>
              <w:t>telefonska številka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F3481" w14:textId="440EBE16" w:rsidR="00C5296B" w:rsidRPr="000F7E5F" w:rsidRDefault="00C5296B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0F7E5F" w:rsidRPr="000F7E5F" w14:paraId="3A3E155D" w14:textId="77777777" w:rsidTr="000F7E5F">
        <w:trPr>
          <w:trHeight w:val="34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27202" w14:textId="77777777" w:rsidR="000F7E5F" w:rsidRPr="000F7E5F" w:rsidRDefault="000F7E5F" w:rsidP="00860C4D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0F7E5F">
              <w:rPr>
                <w:rFonts w:eastAsia="Times New Roman"/>
                <w:color w:val="000000"/>
                <w:sz w:val="20"/>
                <w:szCs w:val="20"/>
              </w:rPr>
              <w:t>kontaktna oseba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C949D" w14:textId="77777777" w:rsidR="000F7E5F" w:rsidRPr="000F7E5F" w:rsidRDefault="000F7E5F" w:rsidP="00860C4D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14:paraId="1EE8E420" w14:textId="77777777" w:rsidR="00C5296B" w:rsidRPr="000F7E5F" w:rsidRDefault="00C5296B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14:paraId="651F2357" w14:textId="79D9CD9D" w:rsidR="002934B8" w:rsidRPr="000F7E5F" w:rsidRDefault="002934B8" w:rsidP="002934B8">
      <w:pPr>
        <w:widowControl/>
        <w:tabs>
          <w:tab w:val="left" w:pos="3189"/>
        </w:tabs>
        <w:autoSpaceDE/>
        <w:autoSpaceDN/>
        <w:adjustRightInd/>
        <w:rPr>
          <w:rFonts w:eastAsia="Times New Roman"/>
          <w:b/>
          <w:color w:val="000000"/>
          <w:sz w:val="20"/>
          <w:szCs w:val="20"/>
        </w:rPr>
      </w:pPr>
      <w:r w:rsidRPr="000F7E5F">
        <w:rPr>
          <w:rFonts w:eastAsia="Times New Roman"/>
          <w:b/>
          <w:color w:val="000000"/>
          <w:sz w:val="20"/>
          <w:szCs w:val="20"/>
        </w:rPr>
        <w:t>GRADBENO DOVOLJENJE</w:t>
      </w:r>
    </w:p>
    <w:tbl>
      <w:tblPr>
        <w:tblW w:w="893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4"/>
        <w:gridCol w:w="5812"/>
      </w:tblGrid>
      <w:tr w:rsidR="002934B8" w:rsidRPr="000F7E5F" w14:paraId="3F747EEE" w14:textId="77777777" w:rsidTr="001E51CF">
        <w:trPr>
          <w:trHeight w:val="51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BBAF6" w14:textId="77777777" w:rsidR="002934B8" w:rsidRPr="000F7E5F" w:rsidRDefault="002934B8" w:rsidP="00E512AD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0F7E5F">
              <w:rPr>
                <w:rFonts w:eastAsia="Times New Roman"/>
                <w:color w:val="000000"/>
                <w:sz w:val="20"/>
                <w:szCs w:val="20"/>
              </w:rPr>
              <w:t>navedba organa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060F5" w14:textId="33B1E93C" w:rsidR="002934B8" w:rsidRPr="000F7E5F" w:rsidRDefault="002934B8" w:rsidP="00E512AD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2934B8" w:rsidRPr="000F7E5F" w14:paraId="19AF1604" w14:textId="77777777" w:rsidTr="001E51CF">
        <w:trPr>
          <w:trHeight w:val="31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647D3" w14:textId="77777777" w:rsidR="002934B8" w:rsidRPr="000F7E5F" w:rsidRDefault="002934B8" w:rsidP="00E512AD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0F7E5F">
              <w:rPr>
                <w:rFonts w:eastAsia="Times New Roman"/>
                <w:color w:val="000000"/>
                <w:sz w:val="20"/>
                <w:szCs w:val="20"/>
              </w:rPr>
              <w:t>številka dovoljenja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E61EB" w14:textId="4B4D7D89" w:rsidR="002934B8" w:rsidRPr="000F7E5F" w:rsidRDefault="002934B8" w:rsidP="00E512AD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2934B8" w:rsidRPr="000F7E5F" w14:paraId="20A2FAA8" w14:textId="77777777" w:rsidTr="001E51CF">
        <w:trPr>
          <w:trHeight w:val="31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C6048" w14:textId="77777777" w:rsidR="002934B8" w:rsidRPr="000F7E5F" w:rsidRDefault="002934B8" w:rsidP="00E512AD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0F7E5F">
              <w:rPr>
                <w:rFonts w:eastAsia="Times New Roman"/>
                <w:color w:val="000000"/>
                <w:sz w:val="20"/>
                <w:szCs w:val="20"/>
              </w:rPr>
              <w:t>datum dovoljenja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69946" w14:textId="76D5C955" w:rsidR="002934B8" w:rsidRPr="000F7E5F" w:rsidRDefault="002934B8" w:rsidP="00E512AD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2934B8" w:rsidRPr="000F7E5F" w14:paraId="340CE7E1" w14:textId="77777777" w:rsidTr="001E51CF">
        <w:trPr>
          <w:trHeight w:val="31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6CBE9" w14:textId="77777777" w:rsidR="002934B8" w:rsidRPr="000F7E5F" w:rsidRDefault="002934B8" w:rsidP="00E512AD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0F7E5F">
              <w:rPr>
                <w:rFonts w:eastAsia="Times New Roman"/>
                <w:color w:val="000000"/>
                <w:sz w:val="20"/>
                <w:szCs w:val="20"/>
              </w:rPr>
              <w:t>pravnomočnost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96B0F" w14:textId="0299B68C" w:rsidR="002934B8" w:rsidRPr="000F7E5F" w:rsidRDefault="002934B8" w:rsidP="00E512AD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14:paraId="6E287CE0" w14:textId="77777777" w:rsidR="002934B8" w:rsidRPr="000F7E5F" w:rsidRDefault="002934B8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14:paraId="013C111F" w14:textId="77777777" w:rsidR="00794EDC" w:rsidRDefault="00794EDC" w:rsidP="00CA5727">
      <w:pPr>
        <w:widowControl/>
        <w:tabs>
          <w:tab w:val="left" w:pos="3189"/>
        </w:tabs>
        <w:autoSpaceDE/>
        <w:autoSpaceDN/>
        <w:adjustRightInd/>
        <w:rPr>
          <w:rFonts w:eastAsia="Times New Roman"/>
          <w:b/>
          <w:color w:val="000000"/>
          <w:sz w:val="20"/>
          <w:szCs w:val="20"/>
        </w:rPr>
      </w:pPr>
    </w:p>
    <w:p w14:paraId="78698848" w14:textId="77777777" w:rsidR="00794EDC" w:rsidRDefault="00794EDC" w:rsidP="00CA5727">
      <w:pPr>
        <w:widowControl/>
        <w:tabs>
          <w:tab w:val="left" w:pos="3189"/>
        </w:tabs>
        <w:autoSpaceDE/>
        <w:autoSpaceDN/>
        <w:adjustRightInd/>
        <w:rPr>
          <w:rFonts w:eastAsia="Times New Roman"/>
          <w:b/>
          <w:color w:val="000000"/>
          <w:sz w:val="20"/>
          <w:szCs w:val="20"/>
        </w:rPr>
      </w:pPr>
    </w:p>
    <w:p w14:paraId="039E30F1" w14:textId="77777777" w:rsidR="00794EDC" w:rsidRDefault="00794EDC" w:rsidP="00CA5727">
      <w:pPr>
        <w:widowControl/>
        <w:tabs>
          <w:tab w:val="left" w:pos="3189"/>
        </w:tabs>
        <w:autoSpaceDE/>
        <w:autoSpaceDN/>
        <w:adjustRightInd/>
        <w:rPr>
          <w:rFonts w:eastAsia="Times New Roman"/>
          <w:b/>
          <w:color w:val="000000"/>
          <w:sz w:val="20"/>
          <w:szCs w:val="20"/>
        </w:rPr>
      </w:pPr>
    </w:p>
    <w:p w14:paraId="66C83316" w14:textId="77777777" w:rsidR="00794EDC" w:rsidRDefault="00794EDC" w:rsidP="00CA5727">
      <w:pPr>
        <w:widowControl/>
        <w:tabs>
          <w:tab w:val="left" w:pos="3189"/>
        </w:tabs>
        <w:autoSpaceDE/>
        <w:autoSpaceDN/>
        <w:adjustRightInd/>
        <w:rPr>
          <w:rFonts w:eastAsia="Times New Roman"/>
          <w:b/>
          <w:color w:val="000000"/>
          <w:sz w:val="20"/>
          <w:szCs w:val="20"/>
        </w:rPr>
      </w:pPr>
    </w:p>
    <w:p w14:paraId="295CD345" w14:textId="77777777" w:rsidR="00794EDC" w:rsidRDefault="00794EDC" w:rsidP="00CA5727">
      <w:pPr>
        <w:widowControl/>
        <w:tabs>
          <w:tab w:val="left" w:pos="3189"/>
        </w:tabs>
        <w:autoSpaceDE/>
        <w:autoSpaceDN/>
        <w:adjustRightInd/>
        <w:rPr>
          <w:rFonts w:eastAsia="Times New Roman"/>
          <w:b/>
          <w:color w:val="000000"/>
          <w:sz w:val="20"/>
          <w:szCs w:val="20"/>
        </w:rPr>
      </w:pPr>
    </w:p>
    <w:p w14:paraId="224B8AEC" w14:textId="77777777" w:rsidR="00CA5727" w:rsidRPr="000F7E5F" w:rsidRDefault="00CA5727" w:rsidP="00CA5727">
      <w:pPr>
        <w:widowControl/>
        <w:tabs>
          <w:tab w:val="left" w:pos="3189"/>
        </w:tabs>
        <w:autoSpaceDE/>
        <w:autoSpaceDN/>
        <w:adjustRightInd/>
        <w:rPr>
          <w:rFonts w:eastAsia="Times New Roman"/>
          <w:b/>
          <w:color w:val="000000"/>
          <w:sz w:val="20"/>
          <w:szCs w:val="20"/>
        </w:rPr>
      </w:pPr>
      <w:r w:rsidRPr="000F7E5F">
        <w:rPr>
          <w:rFonts w:eastAsia="Times New Roman"/>
          <w:b/>
          <w:color w:val="000000"/>
          <w:sz w:val="20"/>
          <w:szCs w:val="20"/>
        </w:rPr>
        <w:lastRenderedPageBreak/>
        <w:t>SPREMEMBA GRADBENEGA DOVOLJENJA</w:t>
      </w:r>
    </w:p>
    <w:tbl>
      <w:tblPr>
        <w:tblW w:w="893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4"/>
        <w:gridCol w:w="5812"/>
      </w:tblGrid>
      <w:tr w:rsidR="00CA5727" w:rsidRPr="000F7E5F" w14:paraId="0D11C0C9" w14:textId="77777777" w:rsidTr="001E51CF">
        <w:trPr>
          <w:trHeight w:val="51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D48CA" w14:textId="77777777" w:rsidR="00CA5727" w:rsidRPr="000F7E5F" w:rsidRDefault="00CA5727" w:rsidP="00E512AD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0F7E5F">
              <w:rPr>
                <w:rFonts w:eastAsia="Times New Roman"/>
                <w:color w:val="000000"/>
                <w:sz w:val="20"/>
                <w:szCs w:val="20"/>
              </w:rPr>
              <w:t>navedba organa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E4B0B" w14:textId="5DFCC54A" w:rsidR="00CA5727" w:rsidRPr="000F7E5F" w:rsidRDefault="00CA5727" w:rsidP="00E512AD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A5727" w:rsidRPr="000F7E5F" w14:paraId="1CBF4B21" w14:textId="77777777" w:rsidTr="001E51CF">
        <w:trPr>
          <w:trHeight w:val="31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DA60C" w14:textId="77777777" w:rsidR="00CA5727" w:rsidRPr="000F7E5F" w:rsidRDefault="00CA5727" w:rsidP="00E512AD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0F7E5F">
              <w:rPr>
                <w:rFonts w:eastAsia="Times New Roman"/>
                <w:color w:val="000000"/>
                <w:sz w:val="20"/>
                <w:szCs w:val="20"/>
              </w:rPr>
              <w:t>številka dovoljenja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8220D" w14:textId="45299D13" w:rsidR="00CA5727" w:rsidRPr="000F7E5F" w:rsidRDefault="00CA5727" w:rsidP="00E512AD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A5727" w:rsidRPr="000F7E5F" w14:paraId="7C78C966" w14:textId="77777777" w:rsidTr="001E51CF">
        <w:trPr>
          <w:trHeight w:val="31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1F4F2" w14:textId="77777777" w:rsidR="00CA5727" w:rsidRPr="000F7E5F" w:rsidRDefault="00CA5727" w:rsidP="00E512AD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0F7E5F">
              <w:rPr>
                <w:rFonts w:eastAsia="Times New Roman"/>
                <w:color w:val="000000"/>
                <w:sz w:val="20"/>
                <w:szCs w:val="20"/>
              </w:rPr>
              <w:t>datum dovoljenja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EDE73" w14:textId="687BAFAD" w:rsidR="00CA5727" w:rsidRPr="000F7E5F" w:rsidRDefault="00CA5727" w:rsidP="00CA5727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A5727" w:rsidRPr="000F7E5F" w14:paraId="0135BABE" w14:textId="77777777" w:rsidTr="001E51CF">
        <w:trPr>
          <w:trHeight w:val="31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35646" w14:textId="77777777" w:rsidR="00CA5727" w:rsidRPr="000F7E5F" w:rsidRDefault="00CA5727" w:rsidP="00E512AD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0F7E5F">
              <w:rPr>
                <w:rFonts w:eastAsia="Times New Roman"/>
                <w:color w:val="000000"/>
                <w:sz w:val="20"/>
                <w:szCs w:val="20"/>
              </w:rPr>
              <w:t>pravnomočnost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19DF7" w14:textId="6C0F6E84" w:rsidR="00CA5727" w:rsidRPr="000F7E5F" w:rsidRDefault="00CA5727" w:rsidP="00CA5727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14:paraId="0549AC5F" w14:textId="77777777" w:rsidR="00CA5727" w:rsidRPr="000F7E5F" w:rsidRDefault="00CA5727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14:paraId="76666578" w14:textId="1DDFE5AB" w:rsidR="002934B8" w:rsidRPr="000F7E5F" w:rsidRDefault="002934B8" w:rsidP="002934B8">
      <w:pPr>
        <w:widowControl/>
        <w:tabs>
          <w:tab w:val="left" w:pos="3189"/>
        </w:tabs>
        <w:autoSpaceDE/>
        <w:autoSpaceDN/>
        <w:adjustRightInd/>
        <w:rPr>
          <w:rFonts w:eastAsia="Times New Roman"/>
          <w:b/>
          <w:color w:val="000000"/>
          <w:sz w:val="20"/>
          <w:szCs w:val="20"/>
        </w:rPr>
      </w:pPr>
      <w:r w:rsidRPr="000F7E5F">
        <w:rPr>
          <w:rFonts w:eastAsia="Times New Roman"/>
          <w:b/>
          <w:color w:val="000000"/>
          <w:sz w:val="20"/>
          <w:szCs w:val="20"/>
        </w:rPr>
        <w:t>PRIJAVA ZAČETKA GRADNJE</w:t>
      </w:r>
    </w:p>
    <w:tbl>
      <w:tblPr>
        <w:tblW w:w="8936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4"/>
        <w:gridCol w:w="5812"/>
      </w:tblGrid>
      <w:tr w:rsidR="002934B8" w:rsidRPr="000F7E5F" w14:paraId="017A9B55" w14:textId="77777777" w:rsidTr="002934B8">
        <w:trPr>
          <w:trHeight w:val="315"/>
        </w:trPr>
        <w:tc>
          <w:tcPr>
            <w:tcW w:w="3124" w:type="dxa"/>
            <w:shd w:val="clear" w:color="auto" w:fill="auto"/>
            <w:vAlign w:val="center"/>
            <w:hideMark/>
          </w:tcPr>
          <w:p w14:paraId="514F9154" w14:textId="77777777" w:rsidR="002934B8" w:rsidRPr="000F7E5F" w:rsidRDefault="002934B8" w:rsidP="002934B8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0F7E5F">
              <w:rPr>
                <w:rFonts w:eastAsia="Times New Roman"/>
                <w:color w:val="000000"/>
                <w:sz w:val="20"/>
                <w:szCs w:val="20"/>
              </w:rPr>
              <w:t>datum prijave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74873148" w14:textId="317A9468" w:rsidR="002934B8" w:rsidRPr="000F7E5F" w:rsidRDefault="002934B8" w:rsidP="002934B8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14:paraId="57A5CF3D" w14:textId="77777777" w:rsidR="002934B8" w:rsidRPr="000F7E5F" w:rsidRDefault="002934B8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14:paraId="0F0C3C51" w14:textId="77777777" w:rsidR="009C16AF" w:rsidRPr="000F7E5F" w:rsidRDefault="009C16AF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/>
        </w:rPr>
      </w:pPr>
      <w:r w:rsidRPr="000F7E5F">
        <w:rPr>
          <w:rStyle w:val="FontStyle13"/>
          <w:b/>
        </w:rPr>
        <w:t>OSNOVNI PODATKI O POSEGU</w:t>
      </w:r>
    </w:p>
    <w:tbl>
      <w:tblPr>
        <w:tblW w:w="893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4"/>
        <w:gridCol w:w="5812"/>
      </w:tblGrid>
      <w:tr w:rsidR="00952DDB" w:rsidRPr="000F7E5F" w14:paraId="64CAC87D" w14:textId="77777777" w:rsidTr="001E51CF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2B69B" w14:textId="721BE4EE" w:rsidR="009C16AF" w:rsidRPr="000F7E5F" w:rsidRDefault="001E51CF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0F7E5F">
              <w:rPr>
                <w:rFonts w:eastAsia="Times New Roman"/>
                <w:sz w:val="20"/>
                <w:szCs w:val="20"/>
              </w:rPr>
              <w:t>naziv posega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D44794" w14:textId="6F5BADD0" w:rsidR="009C16AF" w:rsidRPr="000F7E5F" w:rsidRDefault="009C16AF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</w:tr>
      <w:tr w:rsidR="00952DDB" w:rsidRPr="000F7E5F" w14:paraId="5F2F2541" w14:textId="77777777" w:rsidTr="001E51CF">
        <w:trPr>
          <w:trHeight w:val="34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A4770" w14:textId="3C6415D2" w:rsidR="009C16AF" w:rsidRPr="000F7E5F" w:rsidRDefault="001E51CF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0F7E5F">
              <w:rPr>
                <w:rFonts w:eastAsia="Times New Roman"/>
                <w:sz w:val="20"/>
                <w:szCs w:val="20"/>
              </w:rPr>
              <w:t>kratek opis posega (opis obstoječega stanja zemljišča, objektov in komunalnih naprav ter opis novega stanja)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138056" w14:textId="2B27F901" w:rsidR="009C16AF" w:rsidRPr="000F7E5F" w:rsidRDefault="009C16AF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</w:tr>
      <w:tr w:rsidR="00952DDB" w:rsidRPr="000F7E5F" w14:paraId="173790F1" w14:textId="77777777" w:rsidTr="004773B1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5096E" w14:textId="03E95325" w:rsidR="009C16AF" w:rsidRPr="000F7E5F" w:rsidRDefault="001E51CF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0F7E5F">
              <w:rPr>
                <w:rFonts w:eastAsia="Times New Roman"/>
                <w:sz w:val="20"/>
                <w:szCs w:val="20"/>
              </w:rPr>
              <w:t>vrsta gradnje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553488" w14:textId="77777777" w:rsidR="00573C9C" w:rsidRPr="00794EDC" w:rsidRDefault="00573C9C" w:rsidP="00573C9C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16"/>
                <w:szCs w:val="16"/>
              </w:rPr>
            </w:pPr>
          </w:p>
          <w:p w14:paraId="40CD18A7" w14:textId="77777777" w:rsidR="009C16AF" w:rsidRPr="00794EDC" w:rsidRDefault="00573C9C" w:rsidP="001E51CF">
            <w:pPr>
              <w:widowControl/>
              <w:tabs>
                <w:tab w:val="left" w:pos="2835"/>
              </w:tabs>
              <w:autoSpaceDE/>
              <w:autoSpaceDN/>
              <w:adjustRightInd/>
              <w:jc w:val="right"/>
              <w:rPr>
                <w:color w:val="000000"/>
                <w:sz w:val="16"/>
                <w:szCs w:val="16"/>
              </w:rPr>
            </w:pPr>
            <w:r w:rsidRPr="00794EDC">
              <w:rPr>
                <w:rFonts w:eastAsia="Times New Roman"/>
                <w:sz w:val="16"/>
                <w:szCs w:val="16"/>
              </w:rPr>
              <w:t>(novogradnja - novo zgrajen objekt, novogradnja – prizidava, rekonstrukcija, sprememba namembnosti, odstranitev)</w:t>
            </w:r>
          </w:p>
        </w:tc>
      </w:tr>
      <w:tr w:rsidR="00FF025E" w:rsidRPr="000F7E5F" w14:paraId="49DA17AD" w14:textId="77777777" w:rsidTr="00E512AD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C031F6" w14:textId="6541B3C7" w:rsidR="00FF025E" w:rsidRPr="000F7E5F" w:rsidRDefault="001E51CF" w:rsidP="00E512AD">
            <w:pPr>
              <w:rPr>
                <w:color w:val="000000"/>
                <w:sz w:val="20"/>
                <w:szCs w:val="20"/>
              </w:rPr>
            </w:pPr>
            <w:r w:rsidRPr="000F7E5F">
              <w:rPr>
                <w:color w:val="000000"/>
                <w:sz w:val="20"/>
                <w:szCs w:val="20"/>
              </w:rPr>
              <w:t>zahtevnost objekta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7321A9" w14:textId="77777777" w:rsidR="00FF025E" w:rsidRPr="00794EDC" w:rsidRDefault="00FF025E" w:rsidP="00E512AD">
            <w:pPr>
              <w:rPr>
                <w:rFonts w:eastAsia="Times New Roman"/>
                <w:sz w:val="16"/>
                <w:szCs w:val="16"/>
              </w:rPr>
            </w:pPr>
          </w:p>
          <w:p w14:paraId="56DF26A3" w14:textId="77777777" w:rsidR="00FF025E" w:rsidRPr="00794EDC" w:rsidRDefault="00FF025E" w:rsidP="001E51CF">
            <w:pPr>
              <w:jc w:val="right"/>
              <w:rPr>
                <w:color w:val="000000"/>
                <w:sz w:val="16"/>
                <w:szCs w:val="16"/>
              </w:rPr>
            </w:pPr>
            <w:r w:rsidRPr="00794EDC">
              <w:rPr>
                <w:rFonts w:eastAsia="Times New Roman"/>
                <w:sz w:val="16"/>
                <w:szCs w:val="16"/>
              </w:rPr>
              <w:t>(zahtev</w:t>
            </w:r>
            <w:r w:rsidR="00B569F2" w:rsidRPr="00794EDC">
              <w:rPr>
                <w:rFonts w:eastAsia="Times New Roman"/>
                <w:sz w:val="16"/>
                <w:szCs w:val="16"/>
              </w:rPr>
              <w:t>en objekt, manj zahteven objekt</w:t>
            </w:r>
            <w:r w:rsidRPr="00794EDC">
              <w:rPr>
                <w:rFonts w:eastAsia="Times New Roman"/>
                <w:sz w:val="16"/>
                <w:szCs w:val="16"/>
              </w:rPr>
              <w:t>)</w:t>
            </w:r>
          </w:p>
        </w:tc>
      </w:tr>
      <w:tr w:rsidR="001E51CF" w:rsidRPr="000F7E5F" w14:paraId="18FEDE9C" w14:textId="77777777" w:rsidTr="000B12C0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F9859" w14:textId="77777777" w:rsidR="001E51CF" w:rsidRPr="000F7E5F" w:rsidRDefault="001E51CF" w:rsidP="000B12C0">
            <w:pPr>
              <w:tabs>
                <w:tab w:val="left" w:pos="2835"/>
              </w:tabs>
              <w:rPr>
                <w:sz w:val="20"/>
                <w:szCs w:val="20"/>
              </w:rPr>
            </w:pPr>
            <w:r w:rsidRPr="000F7E5F">
              <w:rPr>
                <w:sz w:val="20"/>
                <w:szCs w:val="20"/>
              </w:rPr>
              <w:t>objekt državnega pomena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43B96" w14:textId="77777777" w:rsidR="001E51CF" w:rsidRPr="000F7E5F" w:rsidRDefault="008A49CB" w:rsidP="000B12C0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47188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51CF" w:rsidRPr="000F7E5F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1E51CF" w:rsidRPr="000F7E5F">
              <w:rPr>
                <w:sz w:val="20"/>
                <w:szCs w:val="20"/>
              </w:rPr>
              <w:t>da</w:t>
            </w:r>
            <w:r w:rsidR="001E51CF" w:rsidRPr="000F7E5F"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186873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51CF" w:rsidRPr="000F7E5F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1E51CF" w:rsidRPr="000F7E5F">
              <w:rPr>
                <w:sz w:val="20"/>
                <w:szCs w:val="20"/>
              </w:rPr>
              <w:t>ne</w:t>
            </w:r>
          </w:p>
        </w:tc>
      </w:tr>
      <w:tr w:rsidR="001E51CF" w:rsidRPr="000F7E5F" w14:paraId="7598E7F4" w14:textId="77777777" w:rsidTr="000B12C0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EB68E" w14:textId="77777777" w:rsidR="001E51CF" w:rsidRPr="000F7E5F" w:rsidRDefault="001E51CF" w:rsidP="000B12C0">
            <w:pPr>
              <w:tabs>
                <w:tab w:val="left" w:pos="2835"/>
              </w:tabs>
              <w:rPr>
                <w:sz w:val="20"/>
                <w:szCs w:val="20"/>
              </w:rPr>
            </w:pPr>
            <w:r w:rsidRPr="000F7E5F">
              <w:rPr>
                <w:sz w:val="20"/>
                <w:szCs w:val="20"/>
              </w:rPr>
              <w:t>objekt z vplivi na okolje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E1BAF" w14:textId="77777777" w:rsidR="001E51CF" w:rsidRPr="000F7E5F" w:rsidRDefault="008A49CB" w:rsidP="000B12C0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854273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51CF" w:rsidRPr="000F7E5F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1E51CF" w:rsidRPr="000F7E5F">
              <w:rPr>
                <w:sz w:val="20"/>
                <w:szCs w:val="20"/>
              </w:rPr>
              <w:t>da</w:t>
            </w:r>
            <w:r w:rsidR="001E51CF" w:rsidRPr="000F7E5F"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-1881621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51CF" w:rsidRPr="000F7E5F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1E51CF" w:rsidRPr="000F7E5F">
              <w:rPr>
                <w:sz w:val="20"/>
                <w:szCs w:val="20"/>
              </w:rPr>
              <w:t>ne</w:t>
            </w:r>
          </w:p>
        </w:tc>
      </w:tr>
    </w:tbl>
    <w:p w14:paraId="14F2753B" w14:textId="77777777" w:rsidR="00A11A56" w:rsidRPr="000F7E5F" w:rsidRDefault="00A11A56" w:rsidP="00A11A56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14:paraId="16226CBF" w14:textId="26A8266D" w:rsidR="000F7E5F" w:rsidRPr="000F7E5F" w:rsidRDefault="000F7E5F" w:rsidP="000F7E5F">
      <w:pPr>
        <w:widowControl/>
        <w:tabs>
          <w:tab w:val="left" w:pos="3189"/>
        </w:tabs>
        <w:autoSpaceDE/>
        <w:autoSpaceDN/>
        <w:adjustRightInd/>
        <w:ind w:right="141"/>
        <w:rPr>
          <w:rFonts w:eastAsia="Times New Roman"/>
          <w:color w:val="000000"/>
          <w:sz w:val="20"/>
          <w:szCs w:val="20"/>
        </w:rPr>
      </w:pPr>
      <w:r w:rsidRPr="000F7E5F">
        <w:rPr>
          <w:rFonts w:eastAsia="Times New Roman"/>
          <w:b/>
          <w:color w:val="000000"/>
          <w:sz w:val="20"/>
          <w:szCs w:val="20"/>
        </w:rPr>
        <w:t>PROJEKT IZVEDENIH DEL</w:t>
      </w:r>
    </w:p>
    <w:tbl>
      <w:tblPr>
        <w:tblW w:w="8936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4"/>
        <w:gridCol w:w="5812"/>
      </w:tblGrid>
      <w:tr w:rsidR="000F7E5F" w:rsidRPr="000F7E5F" w14:paraId="105F0EBB" w14:textId="77777777" w:rsidTr="00860C4D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14:paraId="41B29D06" w14:textId="77777777" w:rsidR="000F7E5F" w:rsidRPr="000F7E5F" w:rsidRDefault="000F7E5F" w:rsidP="00860C4D">
            <w:pPr>
              <w:widowControl/>
              <w:tabs>
                <w:tab w:val="left" w:pos="2835"/>
              </w:tabs>
              <w:autoSpaceDE/>
              <w:autoSpaceDN/>
              <w:adjustRightInd/>
              <w:ind w:right="141"/>
              <w:rPr>
                <w:rFonts w:eastAsia="Times New Roman"/>
                <w:sz w:val="20"/>
                <w:szCs w:val="20"/>
              </w:rPr>
            </w:pPr>
            <w:r w:rsidRPr="000F7E5F">
              <w:rPr>
                <w:rFonts w:eastAsia="Times New Roman"/>
                <w:sz w:val="20"/>
                <w:szCs w:val="20"/>
              </w:rPr>
              <w:t>številka projekta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C3ECD83" w14:textId="77777777" w:rsidR="000F7E5F" w:rsidRPr="000F7E5F" w:rsidRDefault="000F7E5F" w:rsidP="00860C4D">
            <w:pPr>
              <w:widowControl/>
              <w:tabs>
                <w:tab w:val="left" w:pos="2835"/>
              </w:tabs>
              <w:autoSpaceDE/>
              <w:autoSpaceDN/>
              <w:adjustRightInd/>
              <w:ind w:right="141"/>
              <w:rPr>
                <w:rFonts w:eastAsia="Times New Roman"/>
                <w:sz w:val="20"/>
                <w:szCs w:val="20"/>
              </w:rPr>
            </w:pPr>
          </w:p>
        </w:tc>
      </w:tr>
      <w:tr w:rsidR="000F7E5F" w:rsidRPr="000F7E5F" w14:paraId="57D6BCB3" w14:textId="77777777" w:rsidTr="00860C4D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14:paraId="29C4E464" w14:textId="77777777" w:rsidR="000F7E5F" w:rsidRPr="000F7E5F" w:rsidRDefault="000F7E5F" w:rsidP="00860C4D">
            <w:pPr>
              <w:widowControl/>
              <w:tabs>
                <w:tab w:val="left" w:pos="2835"/>
              </w:tabs>
              <w:autoSpaceDE/>
              <w:autoSpaceDN/>
              <w:adjustRightInd/>
              <w:ind w:right="141"/>
              <w:rPr>
                <w:rFonts w:eastAsia="Times New Roman"/>
                <w:sz w:val="20"/>
                <w:szCs w:val="20"/>
              </w:rPr>
            </w:pPr>
            <w:r w:rsidRPr="000F7E5F">
              <w:rPr>
                <w:rFonts w:eastAsia="Times New Roman"/>
                <w:sz w:val="20"/>
                <w:szCs w:val="20"/>
              </w:rPr>
              <w:t>datum izdelave projekta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17A9C9C" w14:textId="77777777" w:rsidR="000F7E5F" w:rsidRPr="000F7E5F" w:rsidRDefault="000F7E5F" w:rsidP="00860C4D">
            <w:pPr>
              <w:widowControl/>
              <w:tabs>
                <w:tab w:val="left" w:pos="2835"/>
              </w:tabs>
              <w:autoSpaceDE/>
              <w:autoSpaceDN/>
              <w:adjustRightInd/>
              <w:ind w:right="141"/>
              <w:rPr>
                <w:rFonts w:eastAsia="Times New Roman"/>
                <w:sz w:val="20"/>
                <w:szCs w:val="20"/>
              </w:rPr>
            </w:pPr>
          </w:p>
        </w:tc>
      </w:tr>
      <w:tr w:rsidR="000F7E5F" w:rsidRPr="000F7E5F" w14:paraId="64D00F3A" w14:textId="77777777" w:rsidTr="00860C4D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14:paraId="6412096D" w14:textId="77777777" w:rsidR="000F7E5F" w:rsidRPr="000F7E5F" w:rsidRDefault="000F7E5F" w:rsidP="00860C4D">
            <w:pPr>
              <w:widowControl/>
              <w:tabs>
                <w:tab w:val="left" w:pos="2835"/>
              </w:tabs>
              <w:autoSpaceDE/>
              <w:autoSpaceDN/>
              <w:adjustRightInd/>
              <w:ind w:right="141"/>
              <w:rPr>
                <w:rFonts w:eastAsia="Times New Roman"/>
                <w:sz w:val="20"/>
                <w:szCs w:val="20"/>
              </w:rPr>
            </w:pPr>
            <w:r w:rsidRPr="000F7E5F">
              <w:rPr>
                <w:rFonts w:eastAsia="Times New Roman"/>
                <w:sz w:val="20"/>
                <w:szCs w:val="20"/>
              </w:rPr>
              <w:t>projektant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3007D35" w14:textId="77777777" w:rsidR="000F7E5F" w:rsidRPr="000F7E5F" w:rsidRDefault="000F7E5F" w:rsidP="00860C4D">
            <w:pPr>
              <w:widowControl/>
              <w:tabs>
                <w:tab w:val="left" w:pos="2835"/>
              </w:tabs>
              <w:autoSpaceDE/>
              <w:autoSpaceDN/>
              <w:adjustRightInd/>
              <w:ind w:right="141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1CE50E05" w14:textId="77777777" w:rsidR="000F7E5F" w:rsidRPr="000F7E5F" w:rsidRDefault="000F7E5F" w:rsidP="000F7E5F">
      <w:pPr>
        <w:pStyle w:val="Style4"/>
        <w:widowControl/>
        <w:tabs>
          <w:tab w:val="left" w:pos="2835"/>
        </w:tabs>
        <w:spacing w:line="240" w:lineRule="auto"/>
        <w:ind w:right="141"/>
        <w:rPr>
          <w:rFonts w:eastAsia="Times New Roman"/>
          <w:sz w:val="20"/>
          <w:szCs w:val="20"/>
        </w:rPr>
      </w:pPr>
    </w:p>
    <w:p w14:paraId="1A57A984" w14:textId="1BD6E95C" w:rsidR="000F7E5F" w:rsidRPr="000F7E5F" w:rsidRDefault="000F7E5F" w:rsidP="000F7E5F">
      <w:pPr>
        <w:widowControl/>
        <w:tabs>
          <w:tab w:val="left" w:pos="3189"/>
        </w:tabs>
        <w:autoSpaceDE/>
        <w:autoSpaceDN/>
        <w:adjustRightInd/>
        <w:ind w:right="141"/>
        <w:rPr>
          <w:rFonts w:eastAsia="Times New Roman"/>
          <w:color w:val="000000"/>
          <w:sz w:val="20"/>
          <w:szCs w:val="20"/>
        </w:rPr>
      </w:pPr>
      <w:r w:rsidRPr="000F7E5F">
        <w:rPr>
          <w:rFonts w:eastAsia="Times New Roman"/>
          <w:b/>
          <w:color w:val="000000"/>
          <w:sz w:val="20"/>
          <w:szCs w:val="20"/>
        </w:rPr>
        <w:t>DOKAZILO O ZANESLJIVOSTI OBJEKTA</w:t>
      </w:r>
    </w:p>
    <w:tbl>
      <w:tblPr>
        <w:tblW w:w="8936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4"/>
        <w:gridCol w:w="5812"/>
      </w:tblGrid>
      <w:tr w:rsidR="000F7E5F" w:rsidRPr="000F7E5F" w14:paraId="74253940" w14:textId="77777777" w:rsidTr="00860C4D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14:paraId="300EDC4F" w14:textId="77777777" w:rsidR="000F7E5F" w:rsidRPr="000F7E5F" w:rsidRDefault="000F7E5F" w:rsidP="00860C4D">
            <w:pPr>
              <w:widowControl/>
              <w:tabs>
                <w:tab w:val="left" w:pos="2835"/>
              </w:tabs>
              <w:autoSpaceDE/>
              <w:autoSpaceDN/>
              <w:adjustRightInd/>
              <w:ind w:right="141"/>
              <w:rPr>
                <w:rFonts w:eastAsia="Times New Roman"/>
                <w:sz w:val="20"/>
                <w:szCs w:val="20"/>
              </w:rPr>
            </w:pPr>
            <w:r w:rsidRPr="000F7E5F">
              <w:rPr>
                <w:rFonts w:eastAsia="Times New Roman"/>
                <w:sz w:val="20"/>
                <w:szCs w:val="20"/>
              </w:rPr>
              <w:t xml:space="preserve">številka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52694BF" w14:textId="77777777" w:rsidR="000F7E5F" w:rsidRPr="000F7E5F" w:rsidRDefault="000F7E5F" w:rsidP="00860C4D">
            <w:pPr>
              <w:widowControl/>
              <w:tabs>
                <w:tab w:val="left" w:pos="2835"/>
              </w:tabs>
              <w:autoSpaceDE/>
              <w:autoSpaceDN/>
              <w:adjustRightInd/>
              <w:ind w:right="141"/>
              <w:rPr>
                <w:rFonts w:eastAsia="Times New Roman"/>
                <w:sz w:val="20"/>
                <w:szCs w:val="20"/>
              </w:rPr>
            </w:pPr>
          </w:p>
        </w:tc>
      </w:tr>
      <w:tr w:rsidR="000F7E5F" w:rsidRPr="000F7E5F" w14:paraId="32C102DC" w14:textId="77777777" w:rsidTr="00860C4D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14:paraId="53125298" w14:textId="77777777" w:rsidR="000F7E5F" w:rsidRPr="000F7E5F" w:rsidRDefault="000F7E5F" w:rsidP="00860C4D">
            <w:pPr>
              <w:widowControl/>
              <w:tabs>
                <w:tab w:val="left" w:pos="2835"/>
              </w:tabs>
              <w:autoSpaceDE/>
              <w:autoSpaceDN/>
              <w:adjustRightInd/>
              <w:ind w:right="141"/>
              <w:rPr>
                <w:rFonts w:eastAsia="Times New Roman"/>
                <w:sz w:val="20"/>
                <w:szCs w:val="20"/>
              </w:rPr>
            </w:pPr>
            <w:r w:rsidRPr="000F7E5F">
              <w:rPr>
                <w:rFonts w:eastAsia="Times New Roman"/>
                <w:sz w:val="20"/>
                <w:szCs w:val="20"/>
              </w:rPr>
              <w:t xml:space="preserve">datum izdelave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0F78549" w14:textId="77777777" w:rsidR="000F7E5F" w:rsidRPr="000F7E5F" w:rsidRDefault="000F7E5F" w:rsidP="00860C4D">
            <w:pPr>
              <w:widowControl/>
              <w:tabs>
                <w:tab w:val="left" w:pos="2835"/>
              </w:tabs>
              <w:autoSpaceDE/>
              <w:autoSpaceDN/>
              <w:adjustRightInd/>
              <w:ind w:right="141"/>
              <w:rPr>
                <w:rFonts w:eastAsia="Times New Roman"/>
                <w:sz w:val="20"/>
                <w:szCs w:val="20"/>
              </w:rPr>
            </w:pPr>
          </w:p>
        </w:tc>
      </w:tr>
      <w:tr w:rsidR="000F7E5F" w:rsidRPr="000F7E5F" w14:paraId="59656E3D" w14:textId="77777777" w:rsidTr="00860C4D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14:paraId="31977463" w14:textId="77777777" w:rsidR="000F7E5F" w:rsidRPr="000F7E5F" w:rsidRDefault="000F7E5F" w:rsidP="00860C4D">
            <w:pPr>
              <w:widowControl/>
              <w:tabs>
                <w:tab w:val="left" w:pos="2835"/>
              </w:tabs>
              <w:autoSpaceDE/>
              <w:autoSpaceDN/>
              <w:adjustRightInd/>
              <w:ind w:right="141"/>
              <w:rPr>
                <w:rFonts w:eastAsia="Times New Roman"/>
                <w:sz w:val="20"/>
                <w:szCs w:val="20"/>
              </w:rPr>
            </w:pPr>
            <w:r w:rsidRPr="000F7E5F">
              <w:rPr>
                <w:rFonts w:eastAsia="Times New Roman"/>
                <w:sz w:val="20"/>
                <w:szCs w:val="20"/>
              </w:rPr>
              <w:t>izdelovalec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A58BD5E" w14:textId="77777777" w:rsidR="000F7E5F" w:rsidRPr="000F7E5F" w:rsidRDefault="000F7E5F" w:rsidP="00860C4D">
            <w:pPr>
              <w:widowControl/>
              <w:tabs>
                <w:tab w:val="left" w:pos="2835"/>
              </w:tabs>
              <w:autoSpaceDE/>
              <w:autoSpaceDN/>
              <w:adjustRightInd/>
              <w:ind w:right="141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3F965F1D" w14:textId="77777777" w:rsidR="000F7E5F" w:rsidRPr="00794EDC" w:rsidRDefault="000F7E5F" w:rsidP="000F7E5F">
      <w:pPr>
        <w:pStyle w:val="Style4"/>
        <w:widowControl/>
        <w:tabs>
          <w:tab w:val="left" w:pos="2835"/>
        </w:tabs>
        <w:spacing w:line="240" w:lineRule="auto"/>
        <w:ind w:right="141"/>
        <w:jc w:val="right"/>
        <w:rPr>
          <w:rStyle w:val="FontStyle13"/>
          <w:sz w:val="16"/>
          <w:szCs w:val="16"/>
        </w:rPr>
      </w:pPr>
      <w:r w:rsidRPr="00794EDC">
        <w:rPr>
          <w:rStyle w:val="FontStyle13"/>
          <w:sz w:val="16"/>
          <w:szCs w:val="16"/>
        </w:rPr>
        <w:t>(po potrebi dodaj rubrike)</w:t>
      </w:r>
    </w:p>
    <w:p w14:paraId="65763CAA" w14:textId="77777777" w:rsidR="009C16AF" w:rsidRPr="000F7E5F" w:rsidRDefault="009C16AF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/>
        </w:rPr>
      </w:pPr>
      <w:r w:rsidRPr="000F7E5F">
        <w:rPr>
          <w:rStyle w:val="FontStyle13"/>
          <w:b/>
        </w:rPr>
        <w:t>P</w:t>
      </w:r>
      <w:r w:rsidR="00952DDB" w:rsidRPr="000F7E5F">
        <w:rPr>
          <w:rStyle w:val="FontStyle13"/>
          <w:b/>
        </w:rPr>
        <w:t>ODATKI ZA IZRAČUN UPRAVNE TAKSE</w:t>
      </w:r>
    </w:p>
    <w:tbl>
      <w:tblPr>
        <w:tblW w:w="893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4"/>
        <w:gridCol w:w="5812"/>
      </w:tblGrid>
      <w:tr w:rsidR="00952DDB" w:rsidRPr="000F7E5F" w14:paraId="24B4FE5E" w14:textId="77777777" w:rsidTr="001E51CF">
        <w:trPr>
          <w:trHeight w:val="765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22585" w14:textId="77F3C249" w:rsidR="00EB2991" w:rsidRPr="000F7E5F" w:rsidRDefault="001E51CF" w:rsidP="00240D45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0F7E5F">
              <w:rPr>
                <w:rFonts w:eastAsia="Times New Roman"/>
                <w:sz w:val="20"/>
                <w:szCs w:val="20"/>
              </w:rPr>
              <w:t>obračunska vrednost objekta</w:t>
            </w:r>
            <w:r w:rsidR="00EB2991" w:rsidRPr="000F7E5F">
              <w:rPr>
                <w:rFonts w:eastAsia="Times New Roman"/>
                <w:sz w:val="20"/>
                <w:szCs w:val="20"/>
              </w:rPr>
              <w:t xml:space="preserve"> v EUR </w:t>
            </w:r>
            <w:r w:rsidR="00621DBC" w:rsidRPr="000F7E5F">
              <w:rPr>
                <w:rFonts w:eastAsia="Times New Roman"/>
                <w:sz w:val="20"/>
                <w:szCs w:val="20"/>
              </w:rPr>
              <w:t>brez DDV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61809" w14:textId="28DE0F56" w:rsidR="00EB2991" w:rsidRPr="000F7E5F" w:rsidRDefault="00EB2991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</w:tr>
    </w:tbl>
    <w:p w14:paraId="4E8F219B" w14:textId="77777777" w:rsidR="009C16AF" w:rsidRDefault="009C16AF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14:paraId="6921D6B4" w14:textId="77777777" w:rsidR="00794EDC" w:rsidRPr="000F7E5F" w:rsidRDefault="00794EDC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14:paraId="5DCFE9E4" w14:textId="77777777" w:rsidR="00250BC2" w:rsidRDefault="00250BC2" w:rsidP="00D05D19">
      <w:pPr>
        <w:pStyle w:val="Style4"/>
        <w:widowControl/>
        <w:tabs>
          <w:tab w:val="left" w:pos="2835"/>
        </w:tabs>
        <w:spacing w:line="240" w:lineRule="auto"/>
        <w:rPr>
          <w:sz w:val="20"/>
          <w:szCs w:val="20"/>
        </w:rPr>
      </w:pPr>
      <w:r w:rsidRPr="000F7E5F">
        <w:rPr>
          <w:sz w:val="20"/>
          <w:szCs w:val="20"/>
        </w:rPr>
        <w:t>Zahtevam, da se uporabno dovoljenje izda v posebnem ugotovitvenem postopku na podlagi opravljenega tehničnega pregleda</w:t>
      </w:r>
      <w:r w:rsidRPr="000F7E5F">
        <w:rPr>
          <w:rStyle w:val="Sprotnaopomba-sklic"/>
          <w:sz w:val="20"/>
          <w:szCs w:val="20"/>
        </w:rPr>
        <w:footnoteReference w:id="1"/>
      </w:r>
      <w:r w:rsidRPr="000F7E5F">
        <w:rPr>
          <w:sz w:val="20"/>
          <w:szCs w:val="20"/>
        </w:rPr>
        <w:t xml:space="preserve"> </w:t>
      </w:r>
    </w:p>
    <w:p w14:paraId="5236B306" w14:textId="77777777" w:rsidR="00794EDC" w:rsidRPr="000F7E5F" w:rsidRDefault="00794EDC" w:rsidP="00D05D19">
      <w:pPr>
        <w:pStyle w:val="Style4"/>
        <w:widowControl/>
        <w:tabs>
          <w:tab w:val="left" w:pos="2835"/>
        </w:tabs>
        <w:spacing w:line="240" w:lineRule="auto"/>
        <w:rPr>
          <w:sz w:val="20"/>
          <w:szCs w:val="20"/>
        </w:rPr>
      </w:pPr>
    </w:p>
    <w:p w14:paraId="111D03FF" w14:textId="0C4CA6C0" w:rsidR="00250BC2" w:rsidRPr="000F7E5F" w:rsidRDefault="00250BC2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  <w:r w:rsidRPr="000F7E5F">
        <w:rPr>
          <w:sz w:val="20"/>
          <w:szCs w:val="20"/>
        </w:rPr>
        <w:tab/>
      </w:r>
      <w:r w:rsidRPr="000F7E5F">
        <w:rPr>
          <w:sz w:val="20"/>
          <w:szCs w:val="20"/>
        </w:rPr>
        <w:tab/>
      </w:r>
      <w:r w:rsidRPr="000F7E5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075578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F7E5F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0F7E5F">
        <w:rPr>
          <w:sz w:val="20"/>
          <w:szCs w:val="20"/>
        </w:rPr>
        <w:t>da</w:t>
      </w:r>
      <w:r w:rsidRPr="000F7E5F">
        <w:rPr>
          <w:sz w:val="20"/>
          <w:szCs w:val="20"/>
        </w:rPr>
        <w:tab/>
      </w:r>
      <w:r w:rsidRPr="000F7E5F">
        <w:rPr>
          <w:sz w:val="20"/>
          <w:szCs w:val="20"/>
        </w:rPr>
        <w:tab/>
      </w:r>
      <w:r w:rsidRPr="000F7E5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219050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F7E5F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0F7E5F">
        <w:rPr>
          <w:sz w:val="20"/>
          <w:szCs w:val="20"/>
        </w:rPr>
        <w:t>ne</w:t>
      </w:r>
    </w:p>
    <w:p w14:paraId="4D143742" w14:textId="77777777" w:rsidR="00952DDB" w:rsidRPr="000F7E5F" w:rsidRDefault="00952DDB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14:paraId="1B98BA64" w14:textId="77777777" w:rsidR="00952DDB" w:rsidRPr="000F7E5F" w:rsidRDefault="00952DDB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  <w:r w:rsidRPr="000F7E5F">
        <w:rPr>
          <w:rStyle w:val="FontStyle13"/>
        </w:rPr>
        <w:t xml:space="preserve">Na podlagi navedenih podatkov </w:t>
      </w:r>
      <w:r w:rsidR="00982CF7" w:rsidRPr="000F7E5F">
        <w:rPr>
          <w:rStyle w:val="FontStyle13"/>
        </w:rPr>
        <w:t xml:space="preserve">in priloženega projekta ter ostalih priloženih listin, </w:t>
      </w:r>
      <w:r w:rsidRPr="000F7E5F">
        <w:rPr>
          <w:rStyle w:val="FontStyle13"/>
        </w:rPr>
        <w:t xml:space="preserve">vas prosim za izdajo </w:t>
      </w:r>
      <w:r w:rsidR="00B569F2" w:rsidRPr="000F7E5F">
        <w:rPr>
          <w:rStyle w:val="FontStyle13"/>
        </w:rPr>
        <w:t>uporabnega</w:t>
      </w:r>
      <w:r w:rsidRPr="000F7E5F">
        <w:rPr>
          <w:rStyle w:val="FontStyle13"/>
        </w:rPr>
        <w:t xml:space="preserve"> dovoljenja.</w:t>
      </w:r>
    </w:p>
    <w:p w14:paraId="7EE2F3B8" w14:textId="77777777" w:rsidR="00250BC2" w:rsidRDefault="00250BC2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14:paraId="177EBBC8" w14:textId="77777777" w:rsidR="00794EDC" w:rsidRPr="000F7E5F" w:rsidRDefault="00794EDC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14:paraId="45E5A5AD" w14:textId="77777777" w:rsidR="009C16AF" w:rsidRPr="000F7E5F" w:rsidRDefault="009C16AF" w:rsidP="00D05D19">
      <w:pPr>
        <w:widowControl/>
        <w:tabs>
          <w:tab w:val="left" w:pos="2835"/>
        </w:tabs>
        <w:autoSpaceDE/>
        <w:autoSpaceDN/>
        <w:adjustRightInd/>
        <w:jc w:val="both"/>
        <w:rPr>
          <w:rStyle w:val="FontStyle13"/>
        </w:rPr>
      </w:pPr>
    </w:p>
    <w:p w14:paraId="1611B3F1" w14:textId="746CB8A5" w:rsidR="009C16AF" w:rsidRPr="000F7E5F" w:rsidRDefault="009C16AF" w:rsidP="00471CAD">
      <w:pPr>
        <w:widowControl/>
        <w:tabs>
          <w:tab w:val="left" w:pos="6379"/>
        </w:tabs>
        <w:autoSpaceDE/>
        <w:autoSpaceDN/>
        <w:adjustRightInd/>
        <w:jc w:val="both"/>
        <w:rPr>
          <w:rStyle w:val="FontStyle13"/>
        </w:rPr>
      </w:pPr>
      <w:r w:rsidRPr="000F7E5F">
        <w:rPr>
          <w:rStyle w:val="FontStyle13"/>
        </w:rPr>
        <w:t>datum</w:t>
      </w:r>
      <w:r w:rsidR="00471CAD" w:rsidRPr="000F7E5F">
        <w:rPr>
          <w:rStyle w:val="FontStyle13"/>
        </w:rPr>
        <w:tab/>
      </w:r>
      <w:r w:rsidR="008A49CB">
        <w:rPr>
          <w:rStyle w:val="FontStyle13"/>
        </w:rPr>
        <w:t>p</w:t>
      </w:r>
      <w:bookmarkStart w:id="0" w:name="_GoBack"/>
      <w:bookmarkEnd w:id="0"/>
      <w:r w:rsidR="00784F06" w:rsidRPr="000F7E5F">
        <w:rPr>
          <w:rStyle w:val="FontStyle13"/>
        </w:rPr>
        <w:t xml:space="preserve">odpis vložnika </w:t>
      </w:r>
    </w:p>
    <w:p w14:paraId="4030F313" w14:textId="77777777" w:rsidR="009C16AF" w:rsidRPr="000F7E5F" w:rsidRDefault="009C16AF" w:rsidP="00471CAD">
      <w:pPr>
        <w:widowControl/>
        <w:tabs>
          <w:tab w:val="left" w:pos="2835"/>
        </w:tabs>
        <w:autoSpaceDE/>
        <w:autoSpaceDN/>
        <w:adjustRightInd/>
        <w:jc w:val="both"/>
        <w:rPr>
          <w:rStyle w:val="FontStyle13"/>
        </w:rPr>
      </w:pPr>
    </w:p>
    <w:p w14:paraId="1D2FA7E7" w14:textId="77777777" w:rsidR="00501CEA" w:rsidRPr="000F7E5F" w:rsidRDefault="009C16AF" w:rsidP="00501CEA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/>
        </w:rPr>
      </w:pPr>
      <w:r w:rsidRPr="000F7E5F">
        <w:rPr>
          <w:rStyle w:val="FontStyle13"/>
          <w:b/>
        </w:rPr>
        <w:lastRenderedPageBreak/>
        <w:t>PRILOGE</w:t>
      </w:r>
      <w:r w:rsidR="00982CF7" w:rsidRPr="000F7E5F">
        <w:rPr>
          <w:rStyle w:val="FontStyle13"/>
          <w:b/>
        </w:rPr>
        <w:t>:</w:t>
      </w:r>
    </w:p>
    <w:p w14:paraId="484904EF" w14:textId="556D655A" w:rsidR="00952DDB" w:rsidRPr="000F7E5F" w:rsidRDefault="008A49CB" w:rsidP="00AA0853">
      <w:pPr>
        <w:pStyle w:val="Style4"/>
        <w:widowControl/>
        <w:tabs>
          <w:tab w:val="left" w:pos="2835"/>
        </w:tabs>
        <w:spacing w:line="240" w:lineRule="auto"/>
        <w:ind w:left="284" w:hanging="284"/>
        <w:rPr>
          <w:rStyle w:val="FontStyle13"/>
        </w:rPr>
      </w:pPr>
      <w:sdt>
        <w:sdtPr>
          <w:rPr>
            <w:rStyle w:val="FontStyle13"/>
          </w:rPr>
          <w:id w:val="-203972490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ntStyle13"/>
          </w:rPr>
        </w:sdtEndPr>
        <w:sdtContent>
          <w:r w:rsidR="00501CEA" w:rsidRPr="000F7E5F">
            <w:rPr>
              <w:rStyle w:val="FontStyle13"/>
              <w:rFonts w:ascii="MS Gothic" w:eastAsia="MS Gothic" w:hAnsi="MS Gothic" w:cs="MS Gothic" w:hint="eastAsia"/>
            </w:rPr>
            <w:t>☐</w:t>
          </w:r>
        </w:sdtContent>
      </w:sdt>
      <w:r w:rsidR="00982CF7" w:rsidRPr="000F7E5F">
        <w:rPr>
          <w:rStyle w:val="FontStyle13"/>
        </w:rPr>
        <w:t xml:space="preserve"> </w:t>
      </w:r>
      <w:r w:rsidR="00AB7551" w:rsidRPr="000F7E5F">
        <w:rPr>
          <w:rStyle w:val="FontStyle13"/>
        </w:rPr>
        <w:t>p</w:t>
      </w:r>
      <w:r w:rsidR="00784F06" w:rsidRPr="000F7E5F">
        <w:rPr>
          <w:rStyle w:val="FontStyle13"/>
        </w:rPr>
        <w:t>ooblastilo</w:t>
      </w:r>
      <w:r w:rsidR="00784F06" w:rsidRPr="000F7E5F">
        <w:rPr>
          <w:rStyle w:val="FontStyle13"/>
          <w:vertAlign w:val="superscript"/>
        </w:rPr>
        <w:footnoteReference w:id="2"/>
      </w:r>
    </w:p>
    <w:p w14:paraId="344F319F" w14:textId="4AF48D06" w:rsidR="00501CEA" w:rsidRPr="000F7E5F" w:rsidRDefault="008A49CB" w:rsidP="00AA0853">
      <w:pPr>
        <w:pStyle w:val="Style4"/>
        <w:widowControl/>
        <w:tabs>
          <w:tab w:val="left" w:pos="2835"/>
        </w:tabs>
        <w:spacing w:line="240" w:lineRule="auto"/>
        <w:ind w:left="284" w:hanging="284"/>
        <w:rPr>
          <w:rStyle w:val="FontStyle13"/>
        </w:rPr>
      </w:pPr>
      <w:sdt>
        <w:sdtPr>
          <w:rPr>
            <w:rStyle w:val="FontStyle13"/>
          </w:rPr>
          <w:id w:val="48922956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ntStyle13"/>
          </w:rPr>
        </w:sdtEndPr>
        <w:sdtContent>
          <w:r w:rsidR="00501CEA" w:rsidRPr="000F7E5F">
            <w:rPr>
              <w:rStyle w:val="FontStyle13"/>
              <w:rFonts w:ascii="MS Gothic" w:eastAsia="MS Gothic" w:hAnsi="MS Gothic" w:cs="MS Gothic" w:hint="eastAsia"/>
            </w:rPr>
            <w:t>☐</w:t>
          </w:r>
        </w:sdtContent>
      </w:sdt>
      <w:r w:rsidR="00501CEA" w:rsidRPr="000F7E5F">
        <w:rPr>
          <w:rStyle w:val="FontStyle13"/>
        </w:rPr>
        <w:t xml:space="preserve"> </w:t>
      </w:r>
      <w:r w:rsidR="00250BC2" w:rsidRPr="000F7E5F">
        <w:rPr>
          <w:rStyle w:val="FontStyle13"/>
        </w:rPr>
        <w:t>p</w:t>
      </w:r>
      <w:r w:rsidR="0008163C" w:rsidRPr="000F7E5F">
        <w:rPr>
          <w:rStyle w:val="FontStyle13"/>
        </w:rPr>
        <w:t>rojekt izvedenih del (PID)</w:t>
      </w:r>
    </w:p>
    <w:p w14:paraId="5D2F70B5" w14:textId="77777777" w:rsidR="00501CEA" w:rsidRPr="000F7E5F" w:rsidRDefault="008A49CB" w:rsidP="00AA0853">
      <w:pPr>
        <w:pStyle w:val="Style4"/>
        <w:widowControl/>
        <w:tabs>
          <w:tab w:val="left" w:pos="2835"/>
        </w:tabs>
        <w:spacing w:line="240" w:lineRule="auto"/>
        <w:ind w:left="284" w:hanging="284"/>
        <w:rPr>
          <w:rStyle w:val="FontStyle13"/>
        </w:rPr>
      </w:pPr>
      <w:sdt>
        <w:sdtPr>
          <w:rPr>
            <w:rStyle w:val="FontStyle13"/>
          </w:rPr>
          <w:id w:val="1990523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ntStyle13"/>
          </w:rPr>
        </w:sdtEndPr>
        <w:sdtContent>
          <w:r w:rsidR="00501CEA" w:rsidRPr="000F7E5F">
            <w:rPr>
              <w:rStyle w:val="FontStyle13"/>
              <w:rFonts w:ascii="MS Gothic" w:eastAsia="MS Gothic" w:hAnsi="MS Gothic" w:cs="MS Gothic" w:hint="eastAsia"/>
            </w:rPr>
            <w:t>☐</w:t>
          </w:r>
        </w:sdtContent>
      </w:sdt>
      <w:r w:rsidR="00501CEA" w:rsidRPr="000F7E5F">
        <w:rPr>
          <w:rStyle w:val="FontStyle13"/>
        </w:rPr>
        <w:t xml:space="preserve"> dokazilo o zanesljivosti objekta</w:t>
      </w:r>
      <w:r w:rsidR="0008163C" w:rsidRPr="000F7E5F">
        <w:rPr>
          <w:rStyle w:val="FontStyle13"/>
        </w:rPr>
        <w:t xml:space="preserve"> (DOZ)</w:t>
      </w:r>
    </w:p>
    <w:p w14:paraId="0003C8B1" w14:textId="77777777" w:rsidR="00501CEA" w:rsidRPr="000F7E5F" w:rsidRDefault="008A49CB" w:rsidP="00AA0853">
      <w:pPr>
        <w:pStyle w:val="Style4"/>
        <w:widowControl/>
        <w:tabs>
          <w:tab w:val="left" w:pos="2835"/>
        </w:tabs>
        <w:spacing w:line="240" w:lineRule="auto"/>
        <w:ind w:left="284" w:hanging="284"/>
        <w:rPr>
          <w:rStyle w:val="FontStyle13"/>
        </w:rPr>
      </w:pPr>
      <w:sdt>
        <w:sdtPr>
          <w:rPr>
            <w:rStyle w:val="FontStyle13"/>
          </w:rPr>
          <w:id w:val="205118344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ntStyle13"/>
          </w:rPr>
        </w:sdtEndPr>
        <w:sdtContent>
          <w:r w:rsidR="00501CEA" w:rsidRPr="00794EDC">
            <w:rPr>
              <w:rStyle w:val="FontStyle13"/>
              <w:rFonts w:ascii="MS Gothic" w:eastAsia="MS Gothic" w:hAnsi="MS Gothic" w:cs="MS Gothic" w:hint="eastAsia"/>
            </w:rPr>
            <w:t>☐</w:t>
          </w:r>
        </w:sdtContent>
      </w:sdt>
      <w:r w:rsidR="00501CEA" w:rsidRPr="00794EDC">
        <w:rPr>
          <w:rStyle w:val="FontStyle13"/>
        </w:rPr>
        <w:t xml:space="preserve"> opis izvedbe izravnalni ukrepi in mnenje organizacije, pristojne za ohranjanje narave, o njihovem delovanju</w:t>
      </w:r>
      <w:r w:rsidR="00501CEA" w:rsidRPr="00794EDC">
        <w:rPr>
          <w:rStyle w:val="FontStyle13"/>
          <w:vertAlign w:val="superscript"/>
        </w:rPr>
        <w:footnoteReference w:id="3"/>
      </w:r>
    </w:p>
    <w:p w14:paraId="74DBEE10" w14:textId="77777777" w:rsidR="00794EDC" w:rsidRDefault="008A49CB" w:rsidP="00AA0853">
      <w:pPr>
        <w:pStyle w:val="Style4"/>
        <w:widowControl/>
        <w:tabs>
          <w:tab w:val="left" w:pos="2835"/>
        </w:tabs>
        <w:spacing w:line="240" w:lineRule="auto"/>
        <w:ind w:left="284" w:hanging="284"/>
        <w:rPr>
          <w:rStyle w:val="FontStyle13"/>
        </w:rPr>
      </w:pPr>
      <w:sdt>
        <w:sdtPr>
          <w:rPr>
            <w:rStyle w:val="FontStyle13"/>
          </w:rPr>
          <w:id w:val="-115730143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ntStyle13"/>
          </w:rPr>
        </w:sdtEndPr>
        <w:sdtContent>
          <w:r w:rsidR="00501CEA" w:rsidRPr="000F7E5F">
            <w:rPr>
              <w:rStyle w:val="FontStyle13"/>
              <w:rFonts w:ascii="MS Gothic" w:eastAsia="MS Gothic" w:hAnsi="MS Gothic" w:cs="MS Gothic" w:hint="eastAsia"/>
            </w:rPr>
            <w:t>☐</w:t>
          </w:r>
        </w:sdtContent>
      </w:sdt>
      <w:r w:rsidR="00501CEA" w:rsidRPr="000F7E5F">
        <w:rPr>
          <w:rStyle w:val="FontStyle13"/>
        </w:rPr>
        <w:t xml:space="preserve"> program prvih meritev</w:t>
      </w:r>
      <w:r w:rsidR="00501CEA" w:rsidRPr="000F7E5F">
        <w:rPr>
          <w:rStyle w:val="FontStyle13"/>
          <w:vertAlign w:val="superscript"/>
        </w:rPr>
        <w:footnoteReference w:id="4"/>
      </w:r>
      <w:r w:rsidR="00501CEA" w:rsidRPr="000F7E5F">
        <w:rPr>
          <w:rStyle w:val="FontStyle13"/>
        </w:rPr>
        <w:t xml:space="preserve"> </w:t>
      </w:r>
    </w:p>
    <w:p w14:paraId="517795D8" w14:textId="3448E1C9" w:rsidR="00501CEA" w:rsidRPr="000F7E5F" w:rsidRDefault="008A49CB" w:rsidP="00AA0853">
      <w:pPr>
        <w:pStyle w:val="Style4"/>
        <w:widowControl/>
        <w:tabs>
          <w:tab w:val="left" w:pos="2835"/>
        </w:tabs>
        <w:spacing w:line="240" w:lineRule="auto"/>
        <w:ind w:left="284" w:hanging="284"/>
        <w:rPr>
          <w:rStyle w:val="FontStyle13"/>
        </w:rPr>
      </w:pPr>
      <w:sdt>
        <w:sdtPr>
          <w:rPr>
            <w:rStyle w:val="FontStyle13"/>
          </w:rPr>
          <w:id w:val="49939639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ntStyle13"/>
          </w:rPr>
        </w:sdtEndPr>
        <w:sdtContent>
          <w:r w:rsidR="00501CEA" w:rsidRPr="000F7E5F">
            <w:rPr>
              <w:rStyle w:val="FontStyle13"/>
              <w:rFonts w:ascii="MS Gothic" w:eastAsia="MS Gothic" w:hAnsi="MS Gothic" w:cs="MS Gothic" w:hint="eastAsia"/>
            </w:rPr>
            <w:t>☐</w:t>
          </w:r>
        </w:sdtContent>
      </w:sdt>
      <w:r w:rsidR="00501CEA" w:rsidRPr="000F7E5F">
        <w:rPr>
          <w:rStyle w:val="FontStyle13"/>
        </w:rPr>
        <w:t xml:space="preserve"> soglasje organa, pristojnega za jedrsko varnost, za začetek poskusnega obratovanja, kot ga določa predpis, ki ureja varstvo pred ionizirajočimi sevanji in jedrsko varnost</w:t>
      </w:r>
      <w:r w:rsidR="00501CEA" w:rsidRPr="000F7E5F">
        <w:rPr>
          <w:rStyle w:val="FontStyle13"/>
          <w:vertAlign w:val="superscript"/>
        </w:rPr>
        <w:footnoteReference w:id="5"/>
      </w:r>
      <w:r w:rsidR="00501CEA" w:rsidRPr="000F7E5F">
        <w:rPr>
          <w:rStyle w:val="FontStyle13"/>
          <w:vertAlign w:val="superscript"/>
        </w:rPr>
        <w:t xml:space="preserve"> </w:t>
      </w:r>
    </w:p>
    <w:p w14:paraId="1C5D6607" w14:textId="071F0C5C" w:rsidR="00501CEA" w:rsidRPr="000F7E5F" w:rsidRDefault="008A49CB" w:rsidP="00250BC2">
      <w:pPr>
        <w:pStyle w:val="Style4"/>
        <w:widowControl/>
        <w:tabs>
          <w:tab w:val="left" w:pos="2835"/>
        </w:tabs>
        <w:spacing w:line="240" w:lineRule="auto"/>
        <w:ind w:left="284" w:hanging="284"/>
        <w:rPr>
          <w:rStyle w:val="FontStyle13"/>
        </w:rPr>
      </w:pPr>
      <w:sdt>
        <w:sdtPr>
          <w:rPr>
            <w:rStyle w:val="FontStyle13"/>
          </w:rPr>
          <w:id w:val="-150034536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ntStyle13"/>
          </w:rPr>
        </w:sdtEndPr>
        <w:sdtContent>
          <w:r w:rsidR="00501CEA" w:rsidRPr="000F7E5F">
            <w:rPr>
              <w:rStyle w:val="FontStyle13"/>
              <w:rFonts w:ascii="MS Gothic" w:eastAsia="MS Gothic" w:hAnsi="MS Gothic" w:cs="MS Gothic" w:hint="eastAsia"/>
            </w:rPr>
            <w:t>☐</w:t>
          </w:r>
        </w:sdtContent>
      </w:sdt>
      <w:r w:rsidR="00501CEA" w:rsidRPr="000F7E5F">
        <w:rPr>
          <w:rStyle w:val="FontStyle13"/>
        </w:rPr>
        <w:t xml:space="preserve"> izjava nadzornika, da je sprememba namembnosti izvedena skladno z gradbenim dovoljenjem in da so izpolnjene bistvene zahteve</w:t>
      </w:r>
      <w:r w:rsidR="00AB7551" w:rsidRPr="000F7E5F">
        <w:rPr>
          <w:rStyle w:val="FontStyle13"/>
        </w:rPr>
        <w:t xml:space="preserve"> – Priloga 16</w:t>
      </w:r>
      <w:r w:rsidR="00501CEA" w:rsidRPr="000F7E5F">
        <w:rPr>
          <w:rStyle w:val="FontStyle13"/>
          <w:vertAlign w:val="superscript"/>
        </w:rPr>
        <w:footnoteReference w:id="6"/>
      </w:r>
    </w:p>
    <w:p w14:paraId="4845C796" w14:textId="77777777" w:rsidR="00CB6EE3" w:rsidRPr="000F7E5F" w:rsidRDefault="00CB6EE3">
      <w:pPr>
        <w:pStyle w:val="Style4"/>
        <w:widowControl/>
        <w:tabs>
          <w:tab w:val="left" w:pos="2835"/>
        </w:tabs>
        <w:spacing w:line="240" w:lineRule="auto"/>
        <w:ind w:left="284" w:hanging="284"/>
        <w:rPr>
          <w:rStyle w:val="FontStyle13"/>
        </w:rPr>
      </w:pPr>
    </w:p>
    <w:sectPr w:rsidR="00CB6EE3" w:rsidRPr="000F7E5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340F4A5" w15:done="0"/>
  <w15:commentEx w15:paraId="0DF6175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F24238" w14:textId="77777777" w:rsidR="00884BE4" w:rsidRDefault="00884BE4" w:rsidP="009C16AF">
      <w:r>
        <w:separator/>
      </w:r>
    </w:p>
  </w:endnote>
  <w:endnote w:type="continuationSeparator" w:id="0">
    <w:p w14:paraId="697F454C" w14:textId="77777777" w:rsidR="00884BE4" w:rsidRDefault="00884BE4" w:rsidP="009C1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8876C1" w14:textId="77777777" w:rsidR="00B858EF" w:rsidRDefault="00B858E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63CA6E" w14:textId="77777777" w:rsidR="00B858EF" w:rsidRDefault="00B858E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1A4913" w14:textId="77777777" w:rsidR="00B858EF" w:rsidRDefault="00B858E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748FFF" w14:textId="77777777" w:rsidR="00884BE4" w:rsidRDefault="00884BE4" w:rsidP="009C16AF">
      <w:r>
        <w:separator/>
      </w:r>
    </w:p>
  </w:footnote>
  <w:footnote w:type="continuationSeparator" w:id="0">
    <w:p w14:paraId="34A7C210" w14:textId="77777777" w:rsidR="00884BE4" w:rsidRDefault="00884BE4" w:rsidP="009C16AF">
      <w:r>
        <w:continuationSeparator/>
      </w:r>
    </w:p>
  </w:footnote>
  <w:footnote w:id="1">
    <w:p w14:paraId="679F6041" w14:textId="77777777" w:rsidR="00250BC2" w:rsidRDefault="00250BC2" w:rsidP="00250BC2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250BC2">
        <w:rPr>
          <w:sz w:val="16"/>
          <w:szCs w:val="16"/>
        </w:rPr>
        <w:t>izpolniti če gre za manj zahtevni objekt</w:t>
      </w:r>
    </w:p>
  </w:footnote>
  <w:footnote w:id="2">
    <w:p w14:paraId="3E2435D1" w14:textId="77777777" w:rsidR="00784F06" w:rsidRPr="00501CEA" w:rsidRDefault="00784F06">
      <w:pPr>
        <w:pStyle w:val="Sprotnaopomba-besedilo"/>
        <w:rPr>
          <w:sz w:val="16"/>
          <w:szCs w:val="16"/>
        </w:rPr>
      </w:pPr>
      <w:r w:rsidRPr="00501CEA">
        <w:rPr>
          <w:rStyle w:val="Sprotnaopomba-sklic"/>
          <w:sz w:val="16"/>
          <w:szCs w:val="16"/>
        </w:rPr>
        <w:footnoteRef/>
      </w:r>
      <w:r w:rsidRPr="00501CEA">
        <w:rPr>
          <w:sz w:val="16"/>
          <w:szCs w:val="16"/>
        </w:rPr>
        <w:t xml:space="preserve"> če zahteve ne vloži investitor</w:t>
      </w:r>
    </w:p>
  </w:footnote>
  <w:footnote w:id="3">
    <w:p w14:paraId="0E316EF1" w14:textId="77777777" w:rsidR="00501CEA" w:rsidRPr="00501CEA" w:rsidRDefault="00501CEA">
      <w:pPr>
        <w:pStyle w:val="Sprotnaopomba-besedilo"/>
        <w:rPr>
          <w:sz w:val="16"/>
          <w:szCs w:val="16"/>
        </w:rPr>
      </w:pPr>
      <w:r w:rsidRPr="00501CEA">
        <w:rPr>
          <w:rStyle w:val="Sprotnaopomba-sklic"/>
          <w:sz w:val="16"/>
          <w:szCs w:val="16"/>
        </w:rPr>
        <w:footnoteRef/>
      </w:r>
      <w:r w:rsidRPr="00501CEA">
        <w:rPr>
          <w:sz w:val="16"/>
          <w:szCs w:val="16"/>
        </w:rPr>
        <w:t xml:space="preserve"> če so bili izravnalni ukrepi določeni v gradbenem dovoljenju</w:t>
      </w:r>
    </w:p>
  </w:footnote>
  <w:footnote w:id="4">
    <w:p w14:paraId="1979C921" w14:textId="77777777" w:rsidR="00501CEA" w:rsidRPr="00501CEA" w:rsidRDefault="00501CEA" w:rsidP="00501CEA">
      <w:pPr>
        <w:pStyle w:val="Style3"/>
        <w:widowControl/>
        <w:tabs>
          <w:tab w:val="left" w:pos="284"/>
        </w:tabs>
        <w:ind w:left="1080" w:hanging="1080"/>
        <w:rPr>
          <w:sz w:val="16"/>
          <w:szCs w:val="16"/>
        </w:rPr>
      </w:pPr>
      <w:r w:rsidRPr="00501CEA">
        <w:rPr>
          <w:rStyle w:val="Sprotnaopomba-sklic"/>
          <w:sz w:val="16"/>
          <w:szCs w:val="16"/>
        </w:rPr>
        <w:footnoteRef/>
      </w:r>
      <w:r w:rsidRPr="00501CEA">
        <w:rPr>
          <w:sz w:val="16"/>
          <w:szCs w:val="16"/>
        </w:rPr>
        <w:t xml:space="preserve"> če gre za objekt z vplivi na okolje</w:t>
      </w:r>
    </w:p>
  </w:footnote>
  <w:footnote w:id="5">
    <w:p w14:paraId="7025A597" w14:textId="77777777" w:rsidR="00501CEA" w:rsidRPr="00501CEA" w:rsidRDefault="00501CEA" w:rsidP="00501CEA">
      <w:pPr>
        <w:pStyle w:val="Style3"/>
        <w:widowControl/>
        <w:tabs>
          <w:tab w:val="left" w:pos="284"/>
        </w:tabs>
        <w:ind w:left="1080" w:hanging="1080"/>
        <w:rPr>
          <w:sz w:val="16"/>
          <w:szCs w:val="16"/>
        </w:rPr>
      </w:pPr>
      <w:r w:rsidRPr="00501CEA">
        <w:rPr>
          <w:rStyle w:val="Sprotnaopomba-sklic"/>
          <w:sz w:val="16"/>
          <w:szCs w:val="16"/>
        </w:rPr>
        <w:footnoteRef/>
      </w:r>
      <w:r w:rsidRPr="00501CEA">
        <w:rPr>
          <w:sz w:val="16"/>
          <w:szCs w:val="16"/>
        </w:rPr>
        <w:t xml:space="preserve"> samo pri jedrskih in sevalnih objektih</w:t>
      </w:r>
    </w:p>
  </w:footnote>
  <w:footnote w:id="6">
    <w:p w14:paraId="6F4E914E" w14:textId="77777777" w:rsidR="00501CEA" w:rsidRPr="00501CEA" w:rsidRDefault="00501CEA" w:rsidP="00501CEA">
      <w:pPr>
        <w:pStyle w:val="Style3"/>
        <w:widowControl/>
        <w:tabs>
          <w:tab w:val="left" w:pos="284"/>
        </w:tabs>
        <w:ind w:left="1080" w:hanging="1080"/>
        <w:rPr>
          <w:sz w:val="16"/>
          <w:szCs w:val="16"/>
        </w:rPr>
      </w:pPr>
      <w:r w:rsidRPr="00501CEA">
        <w:rPr>
          <w:rStyle w:val="Sprotnaopomba-sklic"/>
          <w:sz w:val="16"/>
          <w:szCs w:val="16"/>
        </w:rPr>
        <w:footnoteRef/>
      </w:r>
      <w:r w:rsidRPr="00501CEA">
        <w:rPr>
          <w:sz w:val="16"/>
          <w:szCs w:val="16"/>
        </w:rPr>
        <w:t xml:space="preserve"> samo če gre za spremembo namembnosti</w:t>
      </w:r>
    </w:p>
    <w:p w14:paraId="34295C7E" w14:textId="77777777" w:rsidR="00501CEA" w:rsidRDefault="00501CEA">
      <w:pPr>
        <w:pStyle w:val="Sprotnaopomba-besedil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0121A8" w14:textId="77777777" w:rsidR="00B858EF" w:rsidRDefault="00B858E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1D2F73" w14:textId="2C137C15" w:rsidR="00962C17" w:rsidRPr="00BD0A7A" w:rsidRDefault="00962C17" w:rsidP="00962C17">
    <w:pPr>
      <w:ind w:right="174"/>
      <w:jc w:val="right"/>
      <w:rPr>
        <w:sz w:val="20"/>
        <w:szCs w:val="20"/>
      </w:rPr>
    </w:pPr>
    <w:r w:rsidRPr="00BD0A7A">
      <w:rPr>
        <w:sz w:val="20"/>
        <w:szCs w:val="20"/>
      </w:rPr>
      <w:t>priloga 1</w:t>
    </w:r>
    <w:r w:rsidR="00B858EF">
      <w:rPr>
        <w:sz w:val="20"/>
        <w:szCs w:val="20"/>
      </w:rPr>
      <w:t>3</w:t>
    </w:r>
  </w:p>
  <w:p w14:paraId="03B21DAE" w14:textId="77777777" w:rsidR="00962C17" w:rsidRPr="00BD0A7A" w:rsidRDefault="00962C17" w:rsidP="00962C17">
    <w:pPr>
      <w:ind w:right="174"/>
      <w:jc w:val="right"/>
      <w:rPr>
        <w:sz w:val="20"/>
        <w:szCs w:val="20"/>
      </w:rPr>
    </w:pPr>
    <w:r w:rsidRPr="00BD0A7A">
      <w:rPr>
        <w:sz w:val="20"/>
        <w:szCs w:val="20"/>
      </w:rPr>
      <w:t>vloga za izdajo uporabnega dovoljenja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86635A" w14:textId="77777777" w:rsidR="00B858EF" w:rsidRDefault="00B858EF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11D8"/>
    <w:multiLevelType w:val="hybridMultilevel"/>
    <w:tmpl w:val="A386EE76"/>
    <w:lvl w:ilvl="0" w:tplc="21D0863C">
      <w:start w:val="1"/>
      <w:numFmt w:val="bullet"/>
      <w:lvlText w:val="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1648B4"/>
    <w:multiLevelType w:val="hybridMultilevel"/>
    <w:tmpl w:val="B1F6D060"/>
    <w:lvl w:ilvl="0" w:tplc="118A31F8">
      <w:start w:val="1"/>
      <w:numFmt w:val="bullet"/>
      <w:lvlText w:val=""/>
      <w:lvlJc w:val="left"/>
      <w:pPr>
        <w:ind w:left="79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118A31F8">
      <w:start w:val="1"/>
      <w:numFmt w:val="bullet"/>
      <w:lvlText w:val=""/>
      <w:lvlJc w:val="left"/>
      <w:pPr>
        <w:ind w:left="3670" w:hanging="360"/>
      </w:pPr>
      <w:rPr>
        <w:rFonts w:ascii="Symbol" w:hAnsi="Symbol" w:hint="default"/>
      </w:rPr>
    </w:lvl>
    <w:lvl w:ilvl="5" w:tplc="04240005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">
    <w:nsid w:val="08293E71"/>
    <w:multiLevelType w:val="hybridMultilevel"/>
    <w:tmpl w:val="8D5EB71E"/>
    <w:lvl w:ilvl="0" w:tplc="0C62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57250A"/>
    <w:multiLevelType w:val="hybridMultilevel"/>
    <w:tmpl w:val="E61C7A6C"/>
    <w:lvl w:ilvl="0" w:tplc="0C62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A238B"/>
    <w:multiLevelType w:val="hybridMultilevel"/>
    <w:tmpl w:val="83946526"/>
    <w:lvl w:ilvl="0" w:tplc="118A31F8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3DE69FD"/>
    <w:multiLevelType w:val="hybridMultilevel"/>
    <w:tmpl w:val="B5EA860E"/>
    <w:lvl w:ilvl="0" w:tplc="0C62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7E5E09"/>
    <w:multiLevelType w:val="hybridMultilevel"/>
    <w:tmpl w:val="77C2C4F6"/>
    <w:lvl w:ilvl="0" w:tplc="118A31F8">
      <w:start w:val="1"/>
      <w:numFmt w:val="bullet"/>
      <w:lvlText w:val=""/>
      <w:lvlJc w:val="left"/>
      <w:pPr>
        <w:ind w:left="79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118A31F8">
      <w:start w:val="1"/>
      <w:numFmt w:val="bullet"/>
      <w:lvlText w:val=""/>
      <w:lvlJc w:val="left"/>
      <w:pPr>
        <w:ind w:left="3670" w:hanging="360"/>
      </w:pPr>
      <w:rPr>
        <w:rFonts w:ascii="Symbol" w:hAnsi="Symbol" w:hint="default"/>
      </w:rPr>
    </w:lvl>
    <w:lvl w:ilvl="5" w:tplc="04240005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7">
    <w:nsid w:val="18F64408"/>
    <w:multiLevelType w:val="hybridMultilevel"/>
    <w:tmpl w:val="7508214C"/>
    <w:lvl w:ilvl="0" w:tplc="0C62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DE017C"/>
    <w:multiLevelType w:val="hybridMultilevel"/>
    <w:tmpl w:val="8A80CFB4"/>
    <w:lvl w:ilvl="0" w:tplc="9A4CF792">
      <w:start w:val="1"/>
      <w:numFmt w:val="bullet"/>
      <w:pStyle w:val="Zamik1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5394244"/>
    <w:multiLevelType w:val="singleLevel"/>
    <w:tmpl w:val="3B547088"/>
    <w:lvl w:ilvl="0">
      <w:start w:val="1"/>
      <w:numFmt w:val="decimal"/>
      <w:pStyle w:val="Natevanje123"/>
      <w:lvlText w:val="%1."/>
      <w:lvlJc w:val="left"/>
      <w:pPr>
        <w:tabs>
          <w:tab w:val="num" w:pos="0"/>
        </w:tabs>
        <w:ind w:left="567" w:hanging="567"/>
      </w:pPr>
      <w:rPr>
        <w:rFonts w:ascii="Arial" w:hAnsi="Arial" w:hint="default"/>
        <w:b/>
        <w:i w:val="0"/>
        <w:sz w:val="20"/>
      </w:rPr>
    </w:lvl>
  </w:abstractNum>
  <w:abstractNum w:abstractNumId="10">
    <w:nsid w:val="27923C41"/>
    <w:multiLevelType w:val="hybridMultilevel"/>
    <w:tmpl w:val="9BE41E3C"/>
    <w:lvl w:ilvl="0" w:tplc="0C62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8746A4"/>
    <w:multiLevelType w:val="hybridMultilevel"/>
    <w:tmpl w:val="8CF880D0"/>
    <w:lvl w:ilvl="0" w:tplc="118A31F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981687"/>
    <w:multiLevelType w:val="hybridMultilevel"/>
    <w:tmpl w:val="DB4EBFF4"/>
    <w:lvl w:ilvl="0" w:tplc="118A31F8">
      <w:start w:val="1"/>
      <w:numFmt w:val="bullet"/>
      <w:lvlText w:val=""/>
      <w:lvlJc w:val="left"/>
      <w:pPr>
        <w:ind w:left="79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118A31F8">
      <w:start w:val="1"/>
      <w:numFmt w:val="bullet"/>
      <w:lvlText w:val=""/>
      <w:lvlJc w:val="left"/>
      <w:pPr>
        <w:ind w:left="3670" w:hanging="360"/>
      </w:pPr>
      <w:rPr>
        <w:rFonts w:ascii="Symbol" w:hAnsi="Symbol" w:hint="default"/>
      </w:rPr>
    </w:lvl>
    <w:lvl w:ilvl="5" w:tplc="04240005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3">
    <w:nsid w:val="31890D88"/>
    <w:multiLevelType w:val="hybridMultilevel"/>
    <w:tmpl w:val="77E61A8C"/>
    <w:lvl w:ilvl="0" w:tplc="0C62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4D6ADC"/>
    <w:multiLevelType w:val="hybridMultilevel"/>
    <w:tmpl w:val="75FA8990"/>
    <w:lvl w:ilvl="0" w:tplc="118A31F8">
      <w:start w:val="1"/>
      <w:numFmt w:val="bullet"/>
      <w:lvlText w:val=""/>
      <w:lvlJc w:val="left"/>
      <w:pPr>
        <w:ind w:left="79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118A31F8">
      <w:start w:val="1"/>
      <w:numFmt w:val="bullet"/>
      <w:lvlText w:val=""/>
      <w:lvlJc w:val="left"/>
      <w:pPr>
        <w:ind w:left="3670" w:hanging="360"/>
      </w:pPr>
      <w:rPr>
        <w:rFonts w:ascii="Symbol" w:hAnsi="Symbol" w:hint="default"/>
      </w:rPr>
    </w:lvl>
    <w:lvl w:ilvl="5" w:tplc="04240005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5">
    <w:nsid w:val="3E0F7F06"/>
    <w:multiLevelType w:val="hybridMultilevel"/>
    <w:tmpl w:val="B3DA5348"/>
    <w:lvl w:ilvl="0" w:tplc="0C62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917F76"/>
    <w:multiLevelType w:val="singleLevel"/>
    <w:tmpl w:val="0EF2C862"/>
    <w:lvl w:ilvl="0">
      <w:start w:val="1"/>
      <w:numFmt w:val="upperLetter"/>
      <w:pStyle w:val="NatevanjeABC"/>
      <w:lvlText w:val="%1."/>
      <w:lvlJc w:val="left"/>
      <w:pPr>
        <w:tabs>
          <w:tab w:val="num" w:pos="0"/>
        </w:tabs>
        <w:ind w:left="567" w:hanging="567"/>
      </w:pPr>
      <w:rPr>
        <w:rFonts w:ascii="Arial" w:hAnsi="Arial" w:hint="default"/>
        <w:b/>
        <w:i w:val="0"/>
        <w:sz w:val="20"/>
      </w:rPr>
    </w:lvl>
  </w:abstractNum>
  <w:abstractNum w:abstractNumId="17">
    <w:nsid w:val="554170EC"/>
    <w:multiLevelType w:val="multilevel"/>
    <w:tmpl w:val="C5E46726"/>
    <w:lvl w:ilvl="0">
      <w:start w:val="1"/>
      <w:numFmt w:val="decimal"/>
      <w:pStyle w:val="Naslov1"/>
      <w:lvlText w:val="%1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>
    <w:nsid w:val="661F7CA4"/>
    <w:multiLevelType w:val="singleLevel"/>
    <w:tmpl w:val="6CBCF6B2"/>
    <w:lvl w:ilvl="0">
      <w:start w:val="1"/>
      <w:numFmt w:val="upperRoman"/>
      <w:pStyle w:val="NatevanjeIIIIII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0"/>
      </w:rPr>
    </w:lvl>
  </w:abstractNum>
  <w:abstractNum w:abstractNumId="19">
    <w:nsid w:val="6EDE08E2"/>
    <w:multiLevelType w:val="hybridMultilevel"/>
    <w:tmpl w:val="F14ED08E"/>
    <w:lvl w:ilvl="0" w:tplc="0C62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7"/>
  </w:num>
  <w:num w:numId="3">
    <w:abstractNumId w:val="17"/>
  </w:num>
  <w:num w:numId="4">
    <w:abstractNumId w:val="9"/>
  </w:num>
  <w:num w:numId="5">
    <w:abstractNumId w:val="16"/>
  </w:num>
  <w:num w:numId="6">
    <w:abstractNumId w:val="18"/>
  </w:num>
  <w:num w:numId="7">
    <w:abstractNumId w:val="8"/>
  </w:num>
  <w:num w:numId="8">
    <w:abstractNumId w:val="17"/>
  </w:num>
  <w:num w:numId="9">
    <w:abstractNumId w:val="17"/>
  </w:num>
  <w:num w:numId="10">
    <w:abstractNumId w:val="17"/>
  </w:num>
  <w:num w:numId="11">
    <w:abstractNumId w:val="9"/>
  </w:num>
  <w:num w:numId="12">
    <w:abstractNumId w:val="16"/>
  </w:num>
  <w:num w:numId="13">
    <w:abstractNumId w:val="18"/>
  </w:num>
  <w:num w:numId="14">
    <w:abstractNumId w:val="8"/>
  </w:num>
  <w:num w:numId="15">
    <w:abstractNumId w:val="8"/>
  </w:num>
  <w:num w:numId="16">
    <w:abstractNumId w:val="19"/>
  </w:num>
  <w:num w:numId="17">
    <w:abstractNumId w:val="7"/>
  </w:num>
  <w:num w:numId="18">
    <w:abstractNumId w:val="15"/>
  </w:num>
  <w:num w:numId="19">
    <w:abstractNumId w:val="10"/>
  </w:num>
  <w:num w:numId="20">
    <w:abstractNumId w:val="2"/>
  </w:num>
  <w:num w:numId="21">
    <w:abstractNumId w:val="13"/>
  </w:num>
  <w:num w:numId="22">
    <w:abstractNumId w:val="5"/>
  </w:num>
  <w:num w:numId="23">
    <w:abstractNumId w:val="4"/>
  </w:num>
  <w:num w:numId="24">
    <w:abstractNumId w:val="3"/>
  </w:num>
  <w:num w:numId="25">
    <w:abstractNumId w:val="11"/>
  </w:num>
  <w:num w:numId="26">
    <w:abstractNumId w:val="14"/>
  </w:num>
  <w:num w:numId="27">
    <w:abstractNumId w:val="6"/>
  </w:num>
  <w:num w:numId="28">
    <w:abstractNumId w:val="1"/>
  </w:num>
  <w:num w:numId="29">
    <w:abstractNumId w:val="12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6AF"/>
    <w:rsid w:val="00007FEE"/>
    <w:rsid w:val="000160C1"/>
    <w:rsid w:val="0004340C"/>
    <w:rsid w:val="00045F0F"/>
    <w:rsid w:val="0008163C"/>
    <w:rsid w:val="000D1B34"/>
    <w:rsid w:val="000F7E5F"/>
    <w:rsid w:val="001541CE"/>
    <w:rsid w:val="00154B4A"/>
    <w:rsid w:val="001A0DFF"/>
    <w:rsid w:val="001E4C53"/>
    <w:rsid w:val="001E51CF"/>
    <w:rsid w:val="001F7C03"/>
    <w:rsid w:val="00240D45"/>
    <w:rsid w:val="00250BC2"/>
    <w:rsid w:val="002516B2"/>
    <w:rsid w:val="002934B8"/>
    <w:rsid w:val="00295C95"/>
    <w:rsid w:val="002A7C3B"/>
    <w:rsid w:val="002C6C00"/>
    <w:rsid w:val="002D49F1"/>
    <w:rsid w:val="002D71D7"/>
    <w:rsid w:val="002F0E93"/>
    <w:rsid w:val="00350DB5"/>
    <w:rsid w:val="00430405"/>
    <w:rsid w:val="00471CAD"/>
    <w:rsid w:val="004773B1"/>
    <w:rsid w:val="004937AB"/>
    <w:rsid w:val="00501CEA"/>
    <w:rsid w:val="0052183B"/>
    <w:rsid w:val="00553FBA"/>
    <w:rsid w:val="00573C9C"/>
    <w:rsid w:val="0057716B"/>
    <w:rsid w:val="005C7971"/>
    <w:rsid w:val="005D4F96"/>
    <w:rsid w:val="005E0999"/>
    <w:rsid w:val="00621DBC"/>
    <w:rsid w:val="00627815"/>
    <w:rsid w:val="006B6616"/>
    <w:rsid w:val="0076199A"/>
    <w:rsid w:val="00776D4E"/>
    <w:rsid w:val="00784F06"/>
    <w:rsid w:val="00791821"/>
    <w:rsid w:val="00794EDC"/>
    <w:rsid w:val="00796EA5"/>
    <w:rsid w:val="007A1924"/>
    <w:rsid w:val="007A195A"/>
    <w:rsid w:val="007B4D10"/>
    <w:rsid w:val="008522B5"/>
    <w:rsid w:val="00884BE4"/>
    <w:rsid w:val="008A49CB"/>
    <w:rsid w:val="008A52DE"/>
    <w:rsid w:val="008E3743"/>
    <w:rsid w:val="00952DDB"/>
    <w:rsid w:val="00962C17"/>
    <w:rsid w:val="009761FC"/>
    <w:rsid w:val="00982CF7"/>
    <w:rsid w:val="009C16AF"/>
    <w:rsid w:val="00A11A56"/>
    <w:rsid w:val="00A23490"/>
    <w:rsid w:val="00A4361F"/>
    <w:rsid w:val="00A72A6A"/>
    <w:rsid w:val="00AA0853"/>
    <w:rsid w:val="00AB7551"/>
    <w:rsid w:val="00AC1C59"/>
    <w:rsid w:val="00AD34C7"/>
    <w:rsid w:val="00AD6946"/>
    <w:rsid w:val="00B03DA3"/>
    <w:rsid w:val="00B569F2"/>
    <w:rsid w:val="00B858EF"/>
    <w:rsid w:val="00BD0A7A"/>
    <w:rsid w:val="00BD5A91"/>
    <w:rsid w:val="00BE6177"/>
    <w:rsid w:val="00C07332"/>
    <w:rsid w:val="00C13CA9"/>
    <w:rsid w:val="00C44B3A"/>
    <w:rsid w:val="00C5296B"/>
    <w:rsid w:val="00C54F8D"/>
    <w:rsid w:val="00C65951"/>
    <w:rsid w:val="00C669F6"/>
    <w:rsid w:val="00CA5727"/>
    <w:rsid w:val="00CB6EE3"/>
    <w:rsid w:val="00CD168A"/>
    <w:rsid w:val="00CF7DA8"/>
    <w:rsid w:val="00D05D19"/>
    <w:rsid w:val="00D44E4C"/>
    <w:rsid w:val="00D55FA7"/>
    <w:rsid w:val="00E00417"/>
    <w:rsid w:val="00EB2991"/>
    <w:rsid w:val="00ED6A26"/>
    <w:rsid w:val="00F066CF"/>
    <w:rsid w:val="00F3622D"/>
    <w:rsid w:val="00F86E47"/>
    <w:rsid w:val="00F92F85"/>
    <w:rsid w:val="00FB2ABF"/>
    <w:rsid w:val="00FF0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7E6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sl-SI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9C16AF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autoRedefine/>
    <w:qFormat/>
    <w:rsid w:val="00CF7DA8"/>
    <w:pPr>
      <w:keepNext/>
      <w:numPr>
        <w:numId w:val="10"/>
      </w:numPr>
      <w:outlineLvl w:val="0"/>
    </w:pPr>
    <w:rPr>
      <w:b/>
    </w:rPr>
  </w:style>
  <w:style w:type="paragraph" w:styleId="Naslov2">
    <w:name w:val="heading 2"/>
    <w:basedOn w:val="Navaden"/>
    <w:next w:val="Navaden"/>
    <w:link w:val="Naslov2Znak"/>
    <w:autoRedefine/>
    <w:qFormat/>
    <w:rsid w:val="00CF7DA8"/>
    <w:pPr>
      <w:keepNext/>
      <w:numPr>
        <w:ilvl w:val="1"/>
        <w:numId w:val="10"/>
      </w:numPr>
      <w:outlineLvl w:val="1"/>
    </w:pPr>
    <w:rPr>
      <w:b/>
    </w:rPr>
  </w:style>
  <w:style w:type="paragraph" w:styleId="Naslov3">
    <w:name w:val="heading 3"/>
    <w:basedOn w:val="Navaden"/>
    <w:next w:val="Navaden"/>
    <w:link w:val="Naslov3Znak"/>
    <w:autoRedefine/>
    <w:qFormat/>
    <w:rsid w:val="00CF7DA8"/>
    <w:pPr>
      <w:keepNext/>
      <w:numPr>
        <w:ilvl w:val="2"/>
        <w:numId w:val="10"/>
      </w:numPr>
      <w:outlineLvl w:val="2"/>
    </w:pPr>
    <w:rPr>
      <w:b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CF7DA8"/>
    <w:pPr>
      <w:jc w:val="center"/>
    </w:pPr>
    <w:rPr>
      <w:b/>
      <w:spacing w:val="80"/>
    </w:rPr>
  </w:style>
  <w:style w:type="character" w:customStyle="1" w:styleId="NaslovZnak">
    <w:name w:val="Naslov Znak"/>
    <w:basedOn w:val="Privzetapisavaodstavka"/>
    <w:link w:val="Naslov"/>
    <w:rsid w:val="00CF7DA8"/>
    <w:rPr>
      <w:rFonts w:ascii="Arial" w:hAnsi="Arial" w:cs="Times New Roman"/>
      <w:b/>
      <w:spacing w:val="80"/>
      <w:sz w:val="20"/>
      <w:szCs w:val="20"/>
      <w:lang w:eastAsia="sl-SI"/>
    </w:rPr>
  </w:style>
  <w:style w:type="character" w:customStyle="1" w:styleId="Naslov1Znak">
    <w:name w:val="Naslov 1 Znak"/>
    <w:basedOn w:val="Privzetapisavaodstavka"/>
    <w:link w:val="Naslov1"/>
    <w:rsid w:val="00CF7DA8"/>
    <w:rPr>
      <w:rFonts w:ascii="Arial" w:hAnsi="Arial" w:cs="Times New Roman"/>
      <w:b/>
      <w:sz w:val="20"/>
      <w:szCs w:val="20"/>
      <w:lang w:eastAsia="sl-SI"/>
    </w:rPr>
  </w:style>
  <w:style w:type="character" w:customStyle="1" w:styleId="Naslov2Znak">
    <w:name w:val="Naslov 2 Znak"/>
    <w:basedOn w:val="Privzetapisavaodstavka"/>
    <w:link w:val="Naslov2"/>
    <w:rsid w:val="00CF7DA8"/>
    <w:rPr>
      <w:rFonts w:ascii="Arial" w:hAnsi="Arial" w:cs="Times New Roman"/>
      <w:b/>
      <w:sz w:val="20"/>
      <w:szCs w:val="20"/>
      <w:lang w:eastAsia="sl-SI"/>
    </w:rPr>
  </w:style>
  <w:style w:type="character" w:customStyle="1" w:styleId="Naslov3Znak">
    <w:name w:val="Naslov 3 Znak"/>
    <w:basedOn w:val="Privzetapisavaodstavka"/>
    <w:link w:val="Naslov3"/>
    <w:rsid w:val="00CF7DA8"/>
    <w:rPr>
      <w:rFonts w:ascii="Arial" w:hAnsi="Arial" w:cs="Times New Roman"/>
      <w:b/>
      <w:sz w:val="20"/>
      <w:szCs w:val="20"/>
      <w:lang w:eastAsia="sl-SI"/>
    </w:rPr>
  </w:style>
  <w:style w:type="paragraph" w:customStyle="1" w:styleId="Natevanje123">
    <w:name w:val="Naštevanje 1. 2. 3."/>
    <w:basedOn w:val="Navaden"/>
    <w:autoRedefine/>
    <w:rsid w:val="00CF7DA8"/>
    <w:pPr>
      <w:numPr>
        <w:numId w:val="11"/>
      </w:numPr>
    </w:pPr>
  </w:style>
  <w:style w:type="paragraph" w:customStyle="1" w:styleId="NatevanjeABC">
    <w:name w:val="Naštevanje A. B. C."/>
    <w:basedOn w:val="Natevanje123"/>
    <w:autoRedefine/>
    <w:rsid w:val="00CF7DA8"/>
    <w:pPr>
      <w:numPr>
        <w:numId w:val="12"/>
      </w:numPr>
    </w:pPr>
  </w:style>
  <w:style w:type="paragraph" w:customStyle="1" w:styleId="NatevanjeIIIIII">
    <w:name w:val="Naštevanje I. II. III."/>
    <w:basedOn w:val="Navaden"/>
    <w:autoRedefine/>
    <w:rsid w:val="00CF7DA8"/>
    <w:pPr>
      <w:numPr>
        <w:numId w:val="13"/>
      </w:numPr>
      <w:tabs>
        <w:tab w:val="left" w:pos="567"/>
      </w:tabs>
    </w:pPr>
  </w:style>
  <w:style w:type="paragraph" w:customStyle="1" w:styleId="Zamik1">
    <w:name w:val="Zamik1"/>
    <w:basedOn w:val="Navaden"/>
    <w:autoRedefine/>
    <w:rsid w:val="008E3743"/>
    <w:pPr>
      <w:numPr>
        <w:numId w:val="15"/>
      </w:numPr>
    </w:pPr>
  </w:style>
  <w:style w:type="paragraph" w:customStyle="1" w:styleId="Style4">
    <w:name w:val="Style4"/>
    <w:basedOn w:val="Navaden"/>
    <w:uiPriority w:val="99"/>
    <w:rsid w:val="009C16AF"/>
    <w:pPr>
      <w:spacing w:line="254" w:lineRule="exact"/>
    </w:pPr>
  </w:style>
  <w:style w:type="character" w:customStyle="1" w:styleId="FontStyle11">
    <w:name w:val="Font Style11"/>
    <w:basedOn w:val="Privzetapisavaodstavka"/>
    <w:uiPriority w:val="99"/>
    <w:rsid w:val="009C16AF"/>
    <w:rPr>
      <w:rFonts w:ascii="Arial" w:hAnsi="Arial" w:cs="Arial"/>
      <w:b/>
      <w:bCs/>
      <w:sz w:val="20"/>
      <w:szCs w:val="20"/>
    </w:rPr>
  </w:style>
  <w:style w:type="character" w:customStyle="1" w:styleId="FontStyle13">
    <w:name w:val="Font Style13"/>
    <w:basedOn w:val="Privzetapisavaodstavka"/>
    <w:uiPriority w:val="99"/>
    <w:rsid w:val="009C16AF"/>
    <w:rPr>
      <w:rFonts w:ascii="Arial" w:hAnsi="Arial" w:cs="Arial"/>
      <w:sz w:val="20"/>
      <w:szCs w:val="20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9C16AF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C16AF"/>
    <w:rPr>
      <w:rFonts w:ascii="Arial" w:eastAsiaTheme="minorEastAsia" w:hAnsi="Arial" w:cs="Arial"/>
      <w:sz w:val="20"/>
      <w:szCs w:val="20"/>
      <w:lang w:eastAsia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9C16AF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952DDB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952DD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52DDB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52DDB"/>
    <w:rPr>
      <w:rFonts w:ascii="Arial" w:eastAsiaTheme="minorEastAsia" w:hAnsi="Arial" w:cs="Arial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52DD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52DDB"/>
    <w:rPr>
      <w:rFonts w:ascii="Arial" w:eastAsiaTheme="minorEastAsia" w:hAnsi="Arial" w:cs="Arial"/>
      <w:b/>
      <w:bCs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52DD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52DDB"/>
    <w:rPr>
      <w:rFonts w:ascii="Tahoma" w:eastAsiaTheme="minorEastAsia" w:hAnsi="Tahoma" w:cs="Tahoma"/>
      <w:sz w:val="16"/>
      <w:szCs w:val="16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C5296B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povezava">
    <w:name w:val="Hyperlink"/>
    <w:basedOn w:val="Privzetapisavaodstavka"/>
    <w:uiPriority w:val="99"/>
    <w:semiHidden/>
    <w:unhideWhenUsed/>
    <w:rsid w:val="00C5296B"/>
    <w:rPr>
      <w:color w:val="0000FF"/>
      <w:u w:val="single"/>
    </w:rPr>
  </w:style>
  <w:style w:type="paragraph" w:customStyle="1" w:styleId="Style3">
    <w:name w:val="Style3"/>
    <w:basedOn w:val="Navaden"/>
    <w:uiPriority w:val="99"/>
    <w:rsid w:val="00501CEA"/>
  </w:style>
  <w:style w:type="paragraph" w:styleId="Glava">
    <w:name w:val="header"/>
    <w:basedOn w:val="Navaden"/>
    <w:link w:val="GlavaZnak"/>
    <w:uiPriority w:val="99"/>
    <w:unhideWhenUsed/>
    <w:rsid w:val="00962C17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962C17"/>
    <w:rPr>
      <w:rFonts w:ascii="Arial" w:eastAsiaTheme="minorEastAsia" w:hAnsi="Arial" w:cs="Arial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962C1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62C17"/>
    <w:rPr>
      <w:rFonts w:ascii="Arial" w:eastAsiaTheme="minorEastAsia" w:hAnsi="Arial" w:cs="Arial"/>
      <w:sz w:val="24"/>
      <w:szCs w:val="24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sl-SI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9C16AF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autoRedefine/>
    <w:qFormat/>
    <w:rsid w:val="00CF7DA8"/>
    <w:pPr>
      <w:keepNext/>
      <w:numPr>
        <w:numId w:val="10"/>
      </w:numPr>
      <w:outlineLvl w:val="0"/>
    </w:pPr>
    <w:rPr>
      <w:b/>
    </w:rPr>
  </w:style>
  <w:style w:type="paragraph" w:styleId="Naslov2">
    <w:name w:val="heading 2"/>
    <w:basedOn w:val="Navaden"/>
    <w:next w:val="Navaden"/>
    <w:link w:val="Naslov2Znak"/>
    <w:autoRedefine/>
    <w:qFormat/>
    <w:rsid w:val="00CF7DA8"/>
    <w:pPr>
      <w:keepNext/>
      <w:numPr>
        <w:ilvl w:val="1"/>
        <w:numId w:val="10"/>
      </w:numPr>
      <w:outlineLvl w:val="1"/>
    </w:pPr>
    <w:rPr>
      <w:b/>
    </w:rPr>
  </w:style>
  <w:style w:type="paragraph" w:styleId="Naslov3">
    <w:name w:val="heading 3"/>
    <w:basedOn w:val="Navaden"/>
    <w:next w:val="Navaden"/>
    <w:link w:val="Naslov3Znak"/>
    <w:autoRedefine/>
    <w:qFormat/>
    <w:rsid w:val="00CF7DA8"/>
    <w:pPr>
      <w:keepNext/>
      <w:numPr>
        <w:ilvl w:val="2"/>
        <w:numId w:val="10"/>
      </w:numPr>
      <w:outlineLvl w:val="2"/>
    </w:pPr>
    <w:rPr>
      <w:b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CF7DA8"/>
    <w:pPr>
      <w:jc w:val="center"/>
    </w:pPr>
    <w:rPr>
      <w:b/>
      <w:spacing w:val="80"/>
    </w:rPr>
  </w:style>
  <w:style w:type="character" w:customStyle="1" w:styleId="NaslovZnak">
    <w:name w:val="Naslov Znak"/>
    <w:basedOn w:val="Privzetapisavaodstavka"/>
    <w:link w:val="Naslov"/>
    <w:rsid w:val="00CF7DA8"/>
    <w:rPr>
      <w:rFonts w:ascii="Arial" w:hAnsi="Arial" w:cs="Times New Roman"/>
      <w:b/>
      <w:spacing w:val="80"/>
      <w:sz w:val="20"/>
      <w:szCs w:val="20"/>
      <w:lang w:eastAsia="sl-SI"/>
    </w:rPr>
  </w:style>
  <w:style w:type="character" w:customStyle="1" w:styleId="Naslov1Znak">
    <w:name w:val="Naslov 1 Znak"/>
    <w:basedOn w:val="Privzetapisavaodstavka"/>
    <w:link w:val="Naslov1"/>
    <w:rsid w:val="00CF7DA8"/>
    <w:rPr>
      <w:rFonts w:ascii="Arial" w:hAnsi="Arial" w:cs="Times New Roman"/>
      <w:b/>
      <w:sz w:val="20"/>
      <w:szCs w:val="20"/>
      <w:lang w:eastAsia="sl-SI"/>
    </w:rPr>
  </w:style>
  <w:style w:type="character" w:customStyle="1" w:styleId="Naslov2Znak">
    <w:name w:val="Naslov 2 Znak"/>
    <w:basedOn w:val="Privzetapisavaodstavka"/>
    <w:link w:val="Naslov2"/>
    <w:rsid w:val="00CF7DA8"/>
    <w:rPr>
      <w:rFonts w:ascii="Arial" w:hAnsi="Arial" w:cs="Times New Roman"/>
      <w:b/>
      <w:sz w:val="20"/>
      <w:szCs w:val="20"/>
      <w:lang w:eastAsia="sl-SI"/>
    </w:rPr>
  </w:style>
  <w:style w:type="character" w:customStyle="1" w:styleId="Naslov3Znak">
    <w:name w:val="Naslov 3 Znak"/>
    <w:basedOn w:val="Privzetapisavaodstavka"/>
    <w:link w:val="Naslov3"/>
    <w:rsid w:val="00CF7DA8"/>
    <w:rPr>
      <w:rFonts w:ascii="Arial" w:hAnsi="Arial" w:cs="Times New Roman"/>
      <w:b/>
      <w:sz w:val="20"/>
      <w:szCs w:val="20"/>
      <w:lang w:eastAsia="sl-SI"/>
    </w:rPr>
  </w:style>
  <w:style w:type="paragraph" w:customStyle="1" w:styleId="Natevanje123">
    <w:name w:val="Naštevanje 1. 2. 3."/>
    <w:basedOn w:val="Navaden"/>
    <w:autoRedefine/>
    <w:rsid w:val="00CF7DA8"/>
    <w:pPr>
      <w:numPr>
        <w:numId w:val="11"/>
      </w:numPr>
    </w:pPr>
  </w:style>
  <w:style w:type="paragraph" w:customStyle="1" w:styleId="NatevanjeABC">
    <w:name w:val="Naštevanje A. B. C."/>
    <w:basedOn w:val="Natevanje123"/>
    <w:autoRedefine/>
    <w:rsid w:val="00CF7DA8"/>
    <w:pPr>
      <w:numPr>
        <w:numId w:val="12"/>
      </w:numPr>
    </w:pPr>
  </w:style>
  <w:style w:type="paragraph" w:customStyle="1" w:styleId="NatevanjeIIIIII">
    <w:name w:val="Naštevanje I. II. III."/>
    <w:basedOn w:val="Navaden"/>
    <w:autoRedefine/>
    <w:rsid w:val="00CF7DA8"/>
    <w:pPr>
      <w:numPr>
        <w:numId w:val="13"/>
      </w:numPr>
      <w:tabs>
        <w:tab w:val="left" w:pos="567"/>
      </w:tabs>
    </w:pPr>
  </w:style>
  <w:style w:type="paragraph" w:customStyle="1" w:styleId="Zamik1">
    <w:name w:val="Zamik1"/>
    <w:basedOn w:val="Navaden"/>
    <w:autoRedefine/>
    <w:rsid w:val="008E3743"/>
    <w:pPr>
      <w:numPr>
        <w:numId w:val="15"/>
      </w:numPr>
    </w:pPr>
  </w:style>
  <w:style w:type="paragraph" w:customStyle="1" w:styleId="Style4">
    <w:name w:val="Style4"/>
    <w:basedOn w:val="Navaden"/>
    <w:uiPriority w:val="99"/>
    <w:rsid w:val="009C16AF"/>
    <w:pPr>
      <w:spacing w:line="254" w:lineRule="exact"/>
    </w:pPr>
  </w:style>
  <w:style w:type="character" w:customStyle="1" w:styleId="FontStyle11">
    <w:name w:val="Font Style11"/>
    <w:basedOn w:val="Privzetapisavaodstavka"/>
    <w:uiPriority w:val="99"/>
    <w:rsid w:val="009C16AF"/>
    <w:rPr>
      <w:rFonts w:ascii="Arial" w:hAnsi="Arial" w:cs="Arial"/>
      <w:b/>
      <w:bCs/>
      <w:sz w:val="20"/>
      <w:szCs w:val="20"/>
    </w:rPr>
  </w:style>
  <w:style w:type="character" w:customStyle="1" w:styleId="FontStyle13">
    <w:name w:val="Font Style13"/>
    <w:basedOn w:val="Privzetapisavaodstavka"/>
    <w:uiPriority w:val="99"/>
    <w:rsid w:val="009C16AF"/>
    <w:rPr>
      <w:rFonts w:ascii="Arial" w:hAnsi="Arial" w:cs="Arial"/>
      <w:sz w:val="20"/>
      <w:szCs w:val="20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9C16AF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C16AF"/>
    <w:rPr>
      <w:rFonts w:ascii="Arial" w:eastAsiaTheme="minorEastAsia" w:hAnsi="Arial" w:cs="Arial"/>
      <w:sz w:val="20"/>
      <w:szCs w:val="20"/>
      <w:lang w:eastAsia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9C16AF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952DDB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952DD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52DDB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52DDB"/>
    <w:rPr>
      <w:rFonts w:ascii="Arial" w:eastAsiaTheme="minorEastAsia" w:hAnsi="Arial" w:cs="Arial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52DD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52DDB"/>
    <w:rPr>
      <w:rFonts w:ascii="Arial" w:eastAsiaTheme="minorEastAsia" w:hAnsi="Arial" w:cs="Arial"/>
      <w:b/>
      <w:bCs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52DD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52DDB"/>
    <w:rPr>
      <w:rFonts w:ascii="Tahoma" w:eastAsiaTheme="minorEastAsia" w:hAnsi="Tahoma" w:cs="Tahoma"/>
      <w:sz w:val="16"/>
      <w:szCs w:val="16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C5296B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povezava">
    <w:name w:val="Hyperlink"/>
    <w:basedOn w:val="Privzetapisavaodstavka"/>
    <w:uiPriority w:val="99"/>
    <w:semiHidden/>
    <w:unhideWhenUsed/>
    <w:rsid w:val="00C5296B"/>
    <w:rPr>
      <w:color w:val="0000FF"/>
      <w:u w:val="single"/>
    </w:rPr>
  </w:style>
  <w:style w:type="paragraph" w:customStyle="1" w:styleId="Style3">
    <w:name w:val="Style3"/>
    <w:basedOn w:val="Navaden"/>
    <w:uiPriority w:val="99"/>
    <w:rsid w:val="00501CEA"/>
  </w:style>
  <w:style w:type="paragraph" w:styleId="Glava">
    <w:name w:val="header"/>
    <w:basedOn w:val="Navaden"/>
    <w:link w:val="GlavaZnak"/>
    <w:uiPriority w:val="99"/>
    <w:unhideWhenUsed/>
    <w:rsid w:val="00962C17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962C17"/>
    <w:rPr>
      <w:rFonts w:ascii="Arial" w:eastAsiaTheme="minorEastAsia" w:hAnsi="Arial" w:cs="Arial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962C1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62C17"/>
    <w:rPr>
      <w:rFonts w:ascii="Arial" w:eastAsiaTheme="minorEastAsia" w:hAnsi="Arial" w:cs="Arial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1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6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41801B-CD08-4C3D-869A-491C54936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FFD038D4.dotm</Template>
  <TotalTime>32</TotalTime>
  <Pages>3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2471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MOP</dc:creator>
  <cp:lastModifiedBy>Pavli.Koc</cp:lastModifiedBy>
  <cp:revision>19</cp:revision>
  <cp:lastPrinted>2018-03-20T13:04:00Z</cp:lastPrinted>
  <dcterms:created xsi:type="dcterms:W3CDTF">2018-03-30T09:51:00Z</dcterms:created>
  <dcterms:modified xsi:type="dcterms:W3CDTF">2018-04-11T11:12:00Z</dcterms:modified>
</cp:coreProperties>
</file>