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A2" w:rsidRPr="0072760E" w:rsidRDefault="000C51A2" w:rsidP="000C51A2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0C51A2" w:rsidRPr="0072760E" w:rsidRDefault="000C51A2" w:rsidP="000C51A2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  <w:r w:rsidRPr="0072760E">
        <w:rPr>
          <w:rStyle w:val="FontStyle13"/>
          <w:b/>
        </w:rPr>
        <w:t>PODATKI O VLOŽNIKU (investitor ali pooblaščenec)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0C51A2" w:rsidRPr="0072760E" w:rsidTr="00DF556B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C51A2" w:rsidRPr="0072760E" w:rsidTr="00DF556B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C51A2" w:rsidRPr="0072760E" w:rsidTr="00DF556B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C51A2" w:rsidRPr="0072760E" w:rsidTr="00DF556B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0C51A2" w:rsidRPr="0072760E" w:rsidRDefault="000C51A2" w:rsidP="000C51A2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0C51A2" w:rsidRPr="0072760E" w:rsidRDefault="000C51A2" w:rsidP="000C51A2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2760E">
        <w:rPr>
          <w:rStyle w:val="FontStyle13"/>
          <w:b/>
        </w:rPr>
        <w:t>NAVEDBA ORGANA</w:t>
      </w:r>
      <w:r w:rsidRPr="0072760E">
        <w:rPr>
          <w:rStyle w:val="FontStyle13"/>
        </w:rPr>
        <w:t xml:space="preserve"> </w:t>
      </w:r>
      <w:r w:rsidRPr="0072760E">
        <w:rPr>
          <w:rStyle w:val="FontStyle13"/>
          <w:b/>
        </w:rPr>
        <w:t>pri katerem se podaja vloga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0C51A2" w:rsidRPr="0072760E" w:rsidTr="00DF556B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C51A2" w:rsidRPr="0072760E" w:rsidTr="00DF556B">
        <w:trPr>
          <w:trHeight w:val="37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A2" w:rsidRPr="0072760E" w:rsidRDefault="000C51A2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AB428B" w:rsidRPr="0072760E" w:rsidRDefault="00AB428B" w:rsidP="00C65951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</w:p>
    <w:p w:rsidR="009C16AF" w:rsidRPr="0072760E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:rsidR="00DF556B" w:rsidRPr="0072760E" w:rsidRDefault="00DF55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:rsidR="004937AB" w:rsidRPr="0072760E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:rsidR="009C16AF" w:rsidRPr="0072760E" w:rsidRDefault="00A229BB" w:rsidP="00D05D19">
      <w:pPr>
        <w:pStyle w:val="Style4"/>
        <w:widowControl/>
        <w:tabs>
          <w:tab w:val="left" w:pos="2835"/>
        </w:tabs>
        <w:spacing w:line="240" w:lineRule="auto"/>
        <w:ind w:firstLine="709"/>
        <w:jc w:val="center"/>
        <w:rPr>
          <w:rStyle w:val="FontStyle11"/>
        </w:rPr>
      </w:pPr>
      <w:r w:rsidRPr="0072760E">
        <w:rPr>
          <w:rStyle w:val="FontStyle11"/>
        </w:rPr>
        <w:t xml:space="preserve">PRIJAVA </w:t>
      </w:r>
      <w:r w:rsidR="000A0976" w:rsidRPr="0072760E">
        <w:rPr>
          <w:rStyle w:val="FontStyle11"/>
        </w:rPr>
        <w:t>PRIPRAVLJALNIH DEL</w:t>
      </w:r>
    </w:p>
    <w:p w:rsidR="009C16AF" w:rsidRPr="0072760E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DF556B" w:rsidRPr="0072760E" w:rsidRDefault="00DF55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4937AB" w:rsidRPr="0072760E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DF556B" w:rsidRPr="003E0848" w:rsidRDefault="00C5296B" w:rsidP="00DF556B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sz w:val="16"/>
          <w:szCs w:val="16"/>
        </w:rPr>
      </w:pPr>
      <w:r w:rsidRPr="0072760E">
        <w:rPr>
          <w:rFonts w:eastAsia="Times New Roman"/>
          <w:b/>
          <w:color w:val="000000"/>
          <w:sz w:val="20"/>
          <w:szCs w:val="20"/>
        </w:rPr>
        <w:t>INVESTITOR</w:t>
      </w:r>
      <w:r w:rsidR="00DF556B" w:rsidRPr="0072760E">
        <w:rPr>
          <w:rFonts w:eastAsia="Times New Roman"/>
          <w:b/>
          <w:color w:val="000000"/>
          <w:sz w:val="20"/>
          <w:szCs w:val="20"/>
        </w:rPr>
        <w:tab/>
      </w:r>
      <w:r w:rsidR="00DF556B" w:rsidRPr="0072760E">
        <w:rPr>
          <w:rFonts w:eastAsia="Times New Roman"/>
          <w:b/>
          <w:color w:val="000000"/>
          <w:sz w:val="20"/>
          <w:szCs w:val="20"/>
        </w:rPr>
        <w:tab/>
      </w:r>
      <w:r w:rsidR="00DF556B" w:rsidRPr="0072760E">
        <w:rPr>
          <w:rFonts w:eastAsia="Times New Roman"/>
          <w:b/>
          <w:color w:val="000000"/>
          <w:sz w:val="20"/>
          <w:szCs w:val="20"/>
        </w:rPr>
        <w:tab/>
      </w:r>
      <w:r w:rsidR="00DF556B" w:rsidRPr="0072760E">
        <w:rPr>
          <w:rFonts w:eastAsia="Times New Roman"/>
          <w:b/>
          <w:color w:val="000000"/>
          <w:sz w:val="20"/>
          <w:szCs w:val="20"/>
        </w:rPr>
        <w:tab/>
      </w:r>
      <w:r w:rsidR="00DF556B" w:rsidRPr="0072760E">
        <w:rPr>
          <w:rFonts w:eastAsia="Times New Roman"/>
          <w:b/>
          <w:color w:val="000000"/>
          <w:sz w:val="20"/>
          <w:szCs w:val="20"/>
        </w:rPr>
        <w:tab/>
      </w:r>
      <w:r w:rsidR="00DF556B" w:rsidRPr="0072760E">
        <w:rPr>
          <w:rFonts w:eastAsia="Times New Roman"/>
          <w:b/>
          <w:color w:val="000000"/>
          <w:sz w:val="20"/>
          <w:szCs w:val="20"/>
        </w:rPr>
        <w:tab/>
      </w:r>
      <w:r w:rsidR="003E0848">
        <w:rPr>
          <w:rFonts w:eastAsia="Times New Roman"/>
          <w:b/>
          <w:color w:val="000000"/>
          <w:sz w:val="20"/>
          <w:szCs w:val="20"/>
        </w:rPr>
        <w:tab/>
      </w:r>
      <w:bookmarkStart w:id="0" w:name="_GoBack"/>
      <w:bookmarkEnd w:id="0"/>
      <w:r w:rsidR="00DF556B" w:rsidRPr="003E0848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72760E" w:rsidRDefault="00C5296B" w:rsidP="009C294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 xml:space="preserve">davčna 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60E" w:rsidRPr="0072760E" w:rsidTr="0072760E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0E" w:rsidRPr="0072760E" w:rsidRDefault="0072760E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60E" w:rsidRPr="0072760E" w:rsidRDefault="0072760E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9C16AF" w:rsidRPr="0072760E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72760E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2760E">
        <w:rPr>
          <w:rStyle w:val="FontStyle13"/>
          <w:b/>
        </w:rPr>
        <w:t>POOBLAŠČENEC</w:t>
      </w:r>
      <w:r w:rsidR="00DF556B" w:rsidRPr="0072760E">
        <w:rPr>
          <w:rStyle w:val="FontStyle13"/>
          <w:b/>
        </w:rPr>
        <w:tab/>
      </w:r>
      <w:r w:rsidR="00DF556B" w:rsidRPr="0072760E">
        <w:rPr>
          <w:rStyle w:val="FontStyle13"/>
          <w:b/>
        </w:rPr>
        <w:tab/>
      </w:r>
      <w:r w:rsidR="00DF556B" w:rsidRPr="0072760E">
        <w:rPr>
          <w:rStyle w:val="FontStyle13"/>
          <w:b/>
        </w:rPr>
        <w:tab/>
      </w:r>
      <w:r w:rsidR="00DF556B" w:rsidRPr="0072760E">
        <w:rPr>
          <w:rStyle w:val="FontStyle13"/>
          <w:b/>
        </w:rPr>
        <w:tab/>
      </w:r>
      <w:r w:rsidR="00DF556B" w:rsidRPr="0072760E">
        <w:rPr>
          <w:rStyle w:val="FontStyle13"/>
          <w:b/>
        </w:rPr>
        <w:tab/>
      </w:r>
      <w:r w:rsidR="00DF556B" w:rsidRPr="0072760E">
        <w:rPr>
          <w:rStyle w:val="FontStyle13"/>
          <w:b/>
        </w:rPr>
        <w:tab/>
      </w:r>
      <w:r w:rsidR="003E0848">
        <w:rPr>
          <w:rStyle w:val="FontStyle13"/>
          <w:b/>
        </w:rPr>
        <w:tab/>
      </w:r>
      <w:r w:rsidR="00DF556B" w:rsidRPr="003E0848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72760E" w:rsidTr="000C51A2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760E" w:rsidTr="000C51A2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760E" w:rsidTr="000C51A2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760E" w:rsidTr="000C51A2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72760E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72760E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2760E" w:rsidRPr="0072760E" w:rsidTr="0072760E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0E" w:rsidRPr="0072760E" w:rsidRDefault="0072760E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60E" w:rsidRPr="0072760E" w:rsidRDefault="0072760E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5E3291" w:rsidRPr="0072760E" w:rsidRDefault="005E329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5E3291" w:rsidRPr="0072760E" w:rsidRDefault="005E3291" w:rsidP="005E3291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2760E">
        <w:rPr>
          <w:rStyle w:val="FontStyle13"/>
          <w:b/>
        </w:rPr>
        <w:t>NADZORNIK</w:t>
      </w:r>
      <w:r w:rsidR="00DB0A92" w:rsidRPr="0072760E">
        <w:rPr>
          <w:rStyle w:val="FontStyle13"/>
          <w:b/>
        </w:rPr>
        <w:t xml:space="preserve"> </w:t>
      </w:r>
      <w:r w:rsidR="0072760E" w:rsidRPr="0072760E">
        <w:rPr>
          <w:rStyle w:val="FontStyle13"/>
          <w:b/>
        </w:rPr>
        <w:t>PRIPRAVLJALNIH DEL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E3291" w:rsidRPr="0072760E" w:rsidTr="000C51A2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nadzornik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72760E" w:rsidTr="000C51A2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72760E" w:rsidTr="000C51A2">
        <w:trPr>
          <w:trHeight w:val="510"/>
        </w:trPr>
        <w:tc>
          <w:tcPr>
            <w:tcW w:w="3124" w:type="dxa"/>
            <w:shd w:val="clear" w:color="auto" w:fill="auto"/>
            <w:vAlign w:val="center"/>
            <w:hideMark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davčna številka za pravne subjekte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72760E" w:rsidTr="000C51A2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odgovorna oseba nadzornika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72760E" w:rsidTr="000C51A2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vodja nadzora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72760E" w:rsidTr="000C51A2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strokovna izobrazba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72760E" w:rsidTr="000C51A2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evidenčna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3291" w:rsidRPr="0072760E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DF556B" w:rsidRPr="0072760E" w:rsidRDefault="00DF556B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:rsidR="00022806" w:rsidRPr="0072760E" w:rsidRDefault="000C51A2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  <w:r w:rsidRPr="0072760E">
        <w:rPr>
          <w:rFonts w:eastAsia="Times New Roman"/>
          <w:b/>
          <w:color w:val="000000"/>
          <w:sz w:val="20"/>
          <w:szCs w:val="20"/>
        </w:rPr>
        <w:t>GRADBENO DOVOLJENJE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022806" w:rsidRPr="0072760E" w:rsidTr="000C51A2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72760E" w:rsidTr="000C51A2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72760E" w:rsidTr="000C51A2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72760E" w:rsidTr="000C51A2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72760E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806" w:rsidRPr="0072760E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3E0848" w:rsidRDefault="003E0848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3E0848" w:rsidRPr="005735A0" w:rsidRDefault="003E0848" w:rsidP="003E0848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5735A0">
        <w:rPr>
          <w:rStyle w:val="FontStyle13"/>
          <w:b/>
        </w:rPr>
        <w:t>SEZNAM ZEMLJIŠČ ZA NAMERAVANO GRADNJO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3E0848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848" w:rsidRPr="008D35D4" w:rsidRDefault="003E0848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katastrska občina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848" w:rsidRPr="008D35D4" w:rsidRDefault="003E0848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3E0848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848" w:rsidRPr="008D35D4" w:rsidRDefault="003E0848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številka katastrske občine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848" w:rsidRPr="008D35D4" w:rsidRDefault="003E0848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3E0848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848" w:rsidRPr="008D35D4" w:rsidRDefault="003E0848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parcelna št.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848" w:rsidRPr="008D35D4" w:rsidRDefault="003E0848" w:rsidP="00860C4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E0848" w:rsidRPr="00EE227D" w:rsidRDefault="003E0848" w:rsidP="003E0848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72760E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2760E">
        <w:rPr>
          <w:rStyle w:val="FontStyle13"/>
          <w:b/>
        </w:rPr>
        <w:t>OSNOVNI PODATKI O POSEGU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72760E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72760E" w:rsidRDefault="000C51A2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2760E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72760E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2760E" w:rsidTr="00E6375A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72760E" w:rsidRDefault="000C51A2" w:rsidP="00DB0A92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2760E">
              <w:rPr>
                <w:rFonts w:eastAsia="Times New Roman"/>
                <w:sz w:val="20"/>
                <w:szCs w:val="20"/>
              </w:rPr>
              <w:t>kratek opis pripravljalnih del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72760E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5E3291" w:rsidRPr="0072760E" w:rsidTr="00E6375A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91" w:rsidRPr="0072760E" w:rsidRDefault="000C51A2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2760E">
              <w:rPr>
                <w:rFonts w:eastAsia="Times New Roman"/>
                <w:sz w:val="20"/>
                <w:szCs w:val="20"/>
              </w:rPr>
              <w:t>vrsta gradnje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291" w:rsidRPr="003E0848" w:rsidRDefault="005E3291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</w:p>
          <w:p w:rsidR="005E3291" w:rsidRPr="003E0848" w:rsidRDefault="005E3291" w:rsidP="0072760E">
            <w:pPr>
              <w:widowControl/>
              <w:tabs>
                <w:tab w:val="left" w:pos="2835"/>
              </w:tabs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3E0848">
              <w:rPr>
                <w:rFonts w:eastAsia="Times New Roman"/>
                <w:sz w:val="16"/>
                <w:szCs w:val="16"/>
              </w:rPr>
              <w:t>(novogradnja - novo zgrajen objekt, novogradnja – prizidava, rekonstrukcija, sprememba namembnosti, odstranitev)</w:t>
            </w:r>
          </w:p>
        </w:tc>
      </w:tr>
      <w:tr w:rsidR="005E3291" w:rsidRPr="0072760E" w:rsidTr="00E512A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291" w:rsidRPr="0072760E" w:rsidRDefault="000C51A2" w:rsidP="00E512AD">
            <w:pPr>
              <w:rPr>
                <w:color w:val="000000"/>
                <w:sz w:val="20"/>
                <w:szCs w:val="20"/>
              </w:rPr>
            </w:pPr>
            <w:r w:rsidRPr="0072760E">
              <w:rPr>
                <w:color w:val="000000"/>
                <w:sz w:val="20"/>
                <w:szCs w:val="20"/>
              </w:rPr>
              <w:t>zahtevnost objekta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291" w:rsidRPr="003E0848" w:rsidRDefault="005E3291" w:rsidP="00E512AD">
            <w:pPr>
              <w:rPr>
                <w:rFonts w:eastAsia="Times New Roman"/>
                <w:sz w:val="16"/>
                <w:szCs w:val="16"/>
              </w:rPr>
            </w:pPr>
          </w:p>
          <w:p w:rsidR="005E3291" w:rsidRPr="003E0848" w:rsidRDefault="005E3291" w:rsidP="0072760E">
            <w:pPr>
              <w:jc w:val="right"/>
              <w:rPr>
                <w:color w:val="000000"/>
                <w:sz w:val="16"/>
                <w:szCs w:val="16"/>
              </w:rPr>
            </w:pPr>
            <w:r w:rsidRPr="003E0848">
              <w:rPr>
                <w:rFonts w:eastAsia="Times New Roman"/>
                <w:sz w:val="16"/>
                <w:szCs w:val="16"/>
              </w:rPr>
              <w:t>(zahtev</w:t>
            </w:r>
            <w:r w:rsidR="0072760E" w:rsidRPr="003E0848">
              <w:rPr>
                <w:rFonts w:eastAsia="Times New Roman"/>
                <w:sz w:val="16"/>
                <w:szCs w:val="16"/>
              </w:rPr>
              <w:t>en objekt, manj zahteven objekt</w:t>
            </w:r>
            <w:r w:rsidRPr="003E0848">
              <w:rPr>
                <w:rFonts w:eastAsia="Times New Roman"/>
                <w:sz w:val="16"/>
                <w:szCs w:val="16"/>
              </w:rPr>
              <w:t>)</w:t>
            </w:r>
          </w:p>
        </w:tc>
      </w:tr>
    </w:tbl>
    <w:p w:rsidR="001A0DFF" w:rsidRPr="0072760E" w:rsidRDefault="001A0DF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72760E" w:rsidRPr="0072760E" w:rsidRDefault="0072760E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2760E">
        <w:rPr>
          <w:rStyle w:val="FontStyle13"/>
          <w:b/>
        </w:rPr>
        <w:t>PROJEKT ZA IZVEDBO V DELU, KI SE NANAŠA NA PRIPRAVLJALNA DELA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54B4A" w:rsidRPr="0072760E" w:rsidRDefault="00154B4A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2760E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54B4A" w:rsidRPr="0072760E" w:rsidRDefault="00154B4A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54B4A" w:rsidRPr="0072760E" w:rsidRDefault="00154B4A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2760E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54B4A" w:rsidRPr="0072760E" w:rsidRDefault="00154B4A" w:rsidP="00022806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2760E" w:rsidTr="000C51A2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430405" w:rsidRPr="0072760E" w:rsidRDefault="00430405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72760E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30405" w:rsidRPr="0072760E" w:rsidRDefault="00430405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:rsidR="009C16AF" w:rsidRPr="0072760E" w:rsidRDefault="009C16AF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0C51A2" w:rsidRPr="0072760E" w:rsidRDefault="000C51A2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9C16AF" w:rsidRPr="0072760E" w:rsidRDefault="009C16AF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  <w:r w:rsidRPr="0072760E">
        <w:rPr>
          <w:rStyle w:val="FontStyle13"/>
        </w:rPr>
        <w:t>datum</w:t>
      </w:r>
      <w:r w:rsidR="00471CAD" w:rsidRPr="0072760E">
        <w:rPr>
          <w:rStyle w:val="FontStyle13"/>
        </w:rPr>
        <w:tab/>
      </w:r>
      <w:r w:rsidR="003E0848">
        <w:rPr>
          <w:rStyle w:val="FontStyle13"/>
        </w:rPr>
        <w:t>p</w:t>
      </w:r>
      <w:r w:rsidR="00485F0F" w:rsidRPr="0072760E">
        <w:rPr>
          <w:rStyle w:val="FontStyle13"/>
        </w:rPr>
        <w:t>odpis vložnika</w:t>
      </w:r>
    </w:p>
    <w:p w:rsidR="00B346BC" w:rsidRPr="0072760E" w:rsidRDefault="00B346B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:rsidR="00B346BC" w:rsidRPr="0072760E" w:rsidRDefault="00B346B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:rsidR="009C16AF" w:rsidRPr="0072760E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72760E">
        <w:rPr>
          <w:rStyle w:val="FontStyle13"/>
          <w:b/>
        </w:rPr>
        <w:t>PRILOGE</w:t>
      </w:r>
      <w:r w:rsidR="00DB0A92" w:rsidRPr="0072760E">
        <w:rPr>
          <w:rStyle w:val="Sprotnaopomba-sklic"/>
          <w:b/>
          <w:sz w:val="20"/>
          <w:szCs w:val="20"/>
        </w:rPr>
        <w:footnoteReference w:id="1"/>
      </w:r>
      <w:r w:rsidR="00982CF7" w:rsidRPr="0072760E">
        <w:rPr>
          <w:rStyle w:val="FontStyle13"/>
          <w:b/>
        </w:rPr>
        <w:t>:</w:t>
      </w:r>
    </w:p>
    <w:p w:rsidR="00952DDB" w:rsidRPr="0072760E" w:rsidRDefault="003E0848" w:rsidP="00982CF7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20397249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72760E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72760E">
        <w:rPr>
          <w:rStyle w:val="FontStyle13"/>
        </w:rPr>
        <w:t xml:space="preserve"> </w:t>
      </w:r>
      <w:r w:rsidR="00784F06" w:rsidRPr="0072760E">
        <w:rPr>
          <w:rStyle w:val="FontStyle13"/>
        </w:rPr>
        <w:t>Pooblastilo</w:t>
      </w:r>
      <w:r w:rsidR="00784F06" w:rsidRPr="0072760E">
        <w:rPr>
          <w:rStyle w:val="Sprotnaopomba-sklic"/>
          <w:sz w:val="20"/>
          <w:szCs w:val="20"/>
        </w:rPr>
        <w:footnoteReference w:id="2"/>
      </w:r>
    </w:p>
    <w:p w:rsidR="00696F3C" w:rsidRPr="0072760E" w:rsidRDefault="003E0848" w:rsidP="00696F3C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9352852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72760E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72760E">
        <w:rPr>
          <w:rStyle w:val="FontStyle13"/>
        </w:rPr>
        <w:t xml:space="preserve"> Zapisnik o zakoličenju </w:t>
      </w:r>
    </w:p>
    <w:p w:rsidR="00696F3C" w:rsidRPr="0072760E" w:rsidRDefault="003E0848" w:rsidP="00696F3C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16338625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72760E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72760E">
        <w:rPr>
          <w:rStyle w:val="FontStyle13"/>
        </w:rPr>
        <w:t xml:space="preserve"> </w:t>
      </w:r>
      <w:r w:rsidR="005F2379" w:rsidRPr="0072760E">
        <w:rPr>
          <w:rStyle w:val="FontStyle13"/>
        </w:rPr>
        <w:t>PZI</w:t>
      </w:r>
      <w:r w:rsidR="00452519" w:rsidRPr="0072760E">
        <w:rPr>
          <w:rStyle w:val="Sprotnaopomba-sklic"/>
          <w:sz w:val="20"/>
          <w:szCs w:val="20"/>
        </w:rPr>
        <w:footnoteReference w:id="3"/>
      </w:r>
      <w:r w:rsidR="00696F3C" w:rsidRPr="0072760E">
        <w:rPr>
          <w:rStyle w:val="FontStyle13"/>
        </w:rPr>
        <w:t xml:space="preserve"> </w:t>
      </w:r>
    </w:p>
    <w:p w:rsidR="00696F3C" w:rsidRPr="0072760E" w:rsidRDefault="003E0848" w:rsidP="00696F3C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20768876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696F3C" w:rsidRPr="0072760E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72760E">
        <w:rPr>
          <w:rStyle w:val="FontStyle13"/>
        </w:rPr>
        <w:t xml:space="preserve"> Načrt gospodarjenja z odpadki</w:t>
      </w:r>
      <w:r w:rsidR="00696F3C" w:rsidRPr="0072760E">
        <w:rPr>
          <w:rStyle w:val="Sprotnaopomba-sklic"/>
          <w:sz w:val="20"/>
          <w:szCs w:val="20"/>
        </w:rPr>
        <w:footnoteReference w:id="4"/>
      </w:r>
      <w:r w:rsidR="00696F3C" w:rsidRPr="0072760E">
        <w:rPr>
          <w:rStyle w:val="FontStyle13"/>
        </w:rPr>
        <w:t xml:space="preserve"> </w:t>
      </w:r>
    </w:p>
    <w:p w:rsidR="00696F3C" w:rsidRPr="0072760E" w:rsidRDefault="003E0848" w:rsidP="00696F3C">
      <w:pPr>
        <w:pStyle w:val="Style4"/>
        <w:widowControl/>
        <w:tabs>
          <w:tab w:val="left" w:pos="2835"/>
        </w:tabs>
        <w:spacing w:line="250" w:lineRule="exact"/>
        <w:ind w:left="709" w:hanging="349"/>
        <w:rPr>
          <w:rStyle w:val="FontStyle13"/>
        </w:rPr>
      </w:pPr>
      <w:sdt>
        <w:sdtPr>
          <w:rPr>
            <w:rStyle w:val="FontStyle13"/>
          </w:rPr>
          <w:id w:val="-17218990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696F3C" w:rsidRPr="0072760E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72760E">
        <w:rPr>
          <w:rStyle w:val="FontStyle13"/>
        </w:rPr>
        <w:t xml:space="preserve"> Količina in opis uporabe mineralne surovine</w:t>
      </w:r>
      <w:r w:rsidR="00696F3C" w:rsidRPr="0072760E">
        <w:rPr>
          <w:rStyle w:val="Sprotnaopomba-sklic"/>
          <w:sz w:val="20"/>
          <w:szCs w:val="20"/>
        </w:rPr>
        <w:footnoteReference w:id="5"/>
      </w:r>
      <w:r w:rsidR="00696F3C" w:rsidRPr="0072760E">
        <w:rPr>
          <w:rStyle w:val="FontStyle13"/>
        </w:rPr>
        <w:t xml:space="preserve"> </w:t>
      </w:r>
    </w:p>
    <w:p w:rsidR="00696F3C" w:rsidRPr="0072760E" w:rsidRDefault="003E0848" w:rsidP="00696F3C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18756575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72760E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72760E">
        <w:rPr>
          <w:rStyle w:val="FontStyle13"/>
        </w:rPr>
        <w:t xml:space="preserve"> Posnetek dejanskega stanja</w:t>
      </w:r>
      <w:r w:rsidR="00696F3C" w:rsidRPr="0072760E">
        <w:rPr>
          <w:rStyle w:val="Sprotnaopomba-sklic"/>
          <w:sz w:val="20"/>
          <w:szCs w:val="20"/>
        </w:rPr>
        <w:footnoteReference w:id="6"/>
      </w:r>
    </w:p>
    <w:p w:rsidR="00696F3C" w:rsidRPr="0072760E" w:rsidRDefault="003E0848" w:rsidP="000C51A2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10698100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F2379" w:rsidRPr="0072760E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5F2379" w:rsidRPr="0072760E">
        <w:rPr>
          <w:rStyle w:val="FontStyle13"/>
        </w:rPr>
        <w:t xml:space="preserve"> Mnenje organizacije, pristojne za ohranjanje narave, da so izpolnjeni pogoji za delovanje izravnalnih ukrepov</w:t>
      </w:r>
      <w:r w:rsidR="005F2379" w:rsidRPr="0072760E">
        <w:rPr>
          <w:rStyle w:val="Sprotnaopomba-sklic"/>
          <w:sz w:val="20"/>
          <w:szCs w:val="20"/>
        </w:rPr>
        <w:footnoteReference w:id="7"/>
      </w:r>
    </w:p>
    <w:sectPr w:rsidR="00696F3C" w:rsidRPr="0072760E" w:rsidSect="000C5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69" w:rsidRDefault="00A86669" w:rsidP="009C16AF">
      <w:r>
        <w:separator/>
      </w:r>
    </w:p>
  </w:endnote>
  <w:endnote w:type="continuationSeparator" w:id="0">
    <w:p w:rsidR="00A86669" w:rsidRDefault="00A86669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49" w:rsidRDefault="00521B4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49" w:rsidRDefault="00521B4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49" w:rsidRDefault="00521B4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69" w:rsidRDefault="00A86669" w:rsidP="009C16AF">
      <w:r>
        <w:separator/>
      </w:r>
    </w:p>
  </w:footnote>
  <w:footnote w:type="continuationSeparator" w:id="0">
    <w:p w:rsidR="00A86669" w:rsidRDefault="00A86669" w:rsidP="009C16AF">
      <w:r>
        <w:continuationSeparator/>
      </w:r>
    </w:p>
  </w:footnote>
  <w:footnote w:id="1">
    <w:p w:rsidR="00DB0A92" w:rsidRPr="00DB0A92" w:rsidRDefault="00DB0A92">
      <w:pPr>
        <w:pStyle w:val="Sprotnaopomba-besedilo"/>
        <w:rPr>
          <w:sz w:val="16"/>
          <w:szCs w:val="16"/>
        </w:rPr>
      </w:pPr>
      <w:r w:rsidRPr="00DB0A92">
        <w:rPr>
          <w:rStyle w:val="Sprotnaopomba-sklic"/>
          <w:sz w:val="16"/>
          <w:szCs w:val="16"/>
        </w:rPr>
        <w:footnoteRef/>
      </w:r>
      <w:r w:rsidRPr="00DB0A92">
        <w:rPr>
          <w:sz w:val="16"/>
          <w:szCs w:val="16"/>
        </w:rPr>
        <w:t xml:space="preserve"> </w:t>
      </w:r>
      <w:r w:rsidR="00794D6D">
        <w:rPr>
          <w:sz w:val="16"/>
          <w:szCs w:val="16"/>
        </w:rPr>
        <w:t xml:space="preserve">vse priloge morajo biti izdelane </w:t>
      </w:r>
      <w:r w:rsidRPr="00DB0A92">
        <w:rPr>
          <w:sz w:val="16"/>
          <w:szCs w:val="16"/>
        </w:rPr>
        <w:t>v obsegu, ki se nanašajo na pripravljalna dela</w:t>
      </w:r>
    </w:p>
  </w:footnote>
  <w:footnote w:id="2">
    <w:p w:rsidR="00784F06" w:rsidRPr="00696F3C" w:rsidRDefault="00784F06" w:rsidP="00696F3C">
      <w:pPr>
        <w:pStyle w:val="Sprotnaopomba-besedilo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če zahteve ne vloži investitor</w:t>
      </w:r>
    </w:p>
  </w:footnote>
  <w:footnote w:id="3">
    <w:p w:rsidR="00452519" w:rsidRPr="00452519" w:rsidRDefault="00452519">
      <w:pPr>
        <w:pStyle w:val="Sprotnaopomba-besedilo"/>
        <w:rPr>
          <w:sz w:val="16"/>
          <w:szCs w:val="16"/>
        </w:rPr>
      </w:pPr>
      <w:r w:rsidRPr="00452519">
        <w:rPr>
          <w:rStyle w:val="Sprotnaopomba-sklic"/>
          <w:sz w:val="16"/>
          <w:szCs w:val="16"/>
        </w:rPr>
        <w:footnoteRef/>
      </w:r>
      <w:r w:rsidRPr="00452519">
        <w:rPr>
          <w:sz w:val="16"/>
          <w:szCs w:val="16"/>
        </w:rPr>
        <w:t xml:space="preserve"> ni obvezno pri spremembi n</w:t>
      </w:r>
      <w:r w:rsidR="00DE0DE3">
        <w:rPr>
          <w:sz w:val="16"/>
          <w:szCs w:val="16"/>
        </w:rPr>
        <w:t>amembnosti in gradnji nezahtevnega</w:t>
      </w:r>
      <w:r w:rsidRPr="00452519">
        <w:rPr>
          <w:sz w:val="16"/>
          <w:szCs w:val="16"/>
        </w:rPr>
        <w:t xml:space="preserve"> objekt</w:t>
      </w:r>
      <w:r w:rsidR="00DE0DE3">
        <w:rPr>
          <w:sz w:val="16"/>
          <w:szCs w:val="16"/>
        </w:rPr>
        <w:t>a</w:t>
      </w:r>
    </w:p>
  </w:footnote>
  <w:footnote w:id="4">
    <w:p w:rsidR="00696F3C" w:rsidRPr="00696F3C" w:rsidRDefault="00696F3C" w:rsidP="00696F3C">
      <w:pPr>
        <w:pStyle w:val="Sprotnaopomba-besedilo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</w:t>
      </w:r>
      <w:r w:rsidRPr="00696F3C">
        <w:rPr>
          <w:rStyle w:val="FontStyle13"/>
          <w:sz w:val="16"/>
          <w:szCs w:val="16"/>
        </w:rPr>
        <w:t xml:space="preserve">če gre za odstranitev </w:t>
      </w:r>
      <w:r w:rsidR="000D32AD">
        <w:rPr>
          <w:rStyle w:val="FontStyle13"/>
          <w:sz w:val="16"/>
          <w:szCs w:val="16"/>
        </w:rPr>
        <w:t>zahtevnega ali manj zahtevnega objekta</w:t>
      </w:r>
    </w:p>
  </w:footnote>
  <w:footnote w:id="5">
    <w:p w:rsidR="00696F3C" w:rsidRPr="00696F3C" w:rsidRDefault="00696F3C" w:rsidP="00696F3C">
      <w:pPr>
        <w:pStyle w:val="Style4"/>
        <w:widowControl/>
        <w:tabs>
          <w:tab w:val="left" w:pos="2835"/>
        </w:tabs>
        <w:spacing w:line="250" w:lineRule="exact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</w:t>
      </w:r>
      <w:r w:rsidR="005F2379" w:rsidRPr="00696F3C">
        <w:rPr>
          <w:rStyle w:val="FontStyle13"/>
          <w:sz w:val="16"/>
          <w:szCs w:val="16"/>
        </w:rPr>
        <w:t xml:space="preserve">če se ob izvajanju gradbenih del pridobiva nekovinska mineralna surovina </w:t>
      </w:r>
      <w:r w:rsidR="005F2379">
        <w:rPr>
          <w:rStyle w:val="FontStyle13"/>
          <w:sz w:val="16"/>
          <w:szCs w:val="16"/>
        </w:rPr>
        <w:t>v skladu s predpisi, ki urejajo rudarstvo</w:t>
      </w:r>
    </w:p>
  </w:footnote>
  <w:footnote w:id="6">
    <w:p w:rsidR="00696F3C" w:rsidRPr="00696F3C" w:rsidRDefault="00696F3C">
      <w:pPr>
        <w:pStyle w:val="Sprotnaopomba-besedilo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</w:t>
      </w:r>
      <w:r w:rsidRPr="00696F3C">
        <w:rPr>
          <w:rStyle w:val="FontStyle13"/>
          <w:sz w:val="16"/>
          <w:szCs w:val="16"/>
        </w:rPr>
        <w:t>če gre za odstranitev objekta kulturne dediščine</w:t>
      </w:r>
    </w:p>
  </w:footnote>
  <w:footnote w:id="7">
    <w:p w:rsidR="005F2379" w:rsidRPr="00232973" w:rsidRDefault="005F2379" w:rsidP="005F2379">
      <w:pPr>
        <w:pStyle w:val="Sprotnaopomba-besedilo"/>
        <w:rPr>
          <w:sz w:val="16"/>
          <w:szCs w:val="16"/>
        </w:rPr>
      </w:pPr>
      <w:r w:rsidRPr="00232973">
        <w:rPr>
          <w:rStyle w:val="Sprotnaopomba-sklic"/>
          <w:sz w:val="16"/>
          <w:szCs w:val="16"/>
        </w:rPr>
        <w:footnoteRef/>
      </w:r>
      <w:r w:rsidRPr="00232973">
        <w:rPr>
          <w:sz w:val="16"/>
          <w:szCs w:val="16"/>
        </w:rPr>
        <w:t xml:space="preserve"> če so bili v gradbenem dovoljenju zaradi prevlade druge javne koristi nad javno koristjo ohranjanja narave določeni izravnalni ukrepi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49" w:rsidRDefault="00521B4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28B" w:rsidRPr="008532A9" w:rsidRDefault="005F2379" w:rsidP="00AB428B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AB428B" w:rsidRPr="008532A9">
      <w:rPr>
        <w:sz w:val="20"/>
        <w:szCs w:val="20"/>
      </w:rPr>
      <w:t>riloga 1</w:t>
    </w:r>
    <w:r w:rsidR="00521B49">
      <w:rPr>
        <w:sz w:val="20"/>
        <w:szCs w:val="20"/>
      </w:rPr>
      <w:t>2</w:t>
    </w:r>
  </w:p>
  <w:p w:rsidR="00AB428B" w:rsidRPr="008532A9" w:rsidRDefault="005F2379" w:rsidP="00AB428B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AB428B" w:rsidRPr="008532A9">
      <w:rPr>
        <w:sz w:val="20"/>
        <w:szCs w:val="20"/>
      </w:rPr>
      <w:t>rijava pripravljalnih del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49" w:rsidRDefault="00521B4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9"/>
  </w:num>
  <w:num w:numId="5">
    <w:abstractNumId w:val="16"/>
  </w:num>
  <w:num w:numId="6">
    <w:abstractNumId w:val="18"/>
  </w:num>
  <w:num w:numId="7">
    <w:abstractNumId w:val="8"/>
  </w:num>
  <w:num w:numId="8">
    <w:abstractNumId w:val="17"/>
  </w:num>
  <w:num w:numId="9">
    <w:abstractNumId w:val="17"/>
  </w:num>
  <w:num w:numId="10">
    <w:abstractNumId w:val="17"/>
  </w:num>
  <w:num w:numId="11">
    <w:abstractNumId w:val="9"/>
  </w:num>
  <w:num w:numId="12">
    <w:abstractNumId w:val="16"/>
  </w:num>
  <w:num w:numId="13">
    <w:abstractNumId w:val="18"/>
  </w:num>
  <w:num w:numId="14">
    <w:abstractNumId w:val="8"/>
  </w:num>
  <w:num w:numId="15">
    <w:abstractNumId w:val="8"/>
  </w:num>
  <w:num w:numId="16">
    <w:abstractNumId w:val="19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13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14"/>
  </w:num>
  <w:num w:numId="27">
    <w:abstractNumId w:val="6"/>
  </w:num>
  <w:num w:numId="28">
    <w:abstractNumId w:val="1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60C1"/>
    <w:rsid w:val="00022806"/>
    <w:rsid w:val="0004340C"/>
    <w:rsid w:val="00045F0F"/>
    <w:rsid w:val="00087426"/>
    <w:rsid w:val="000A0976"/>
    <w:rsid w:val="000C51A2"/>
    <w:rsid w:val="000D32AD"/>
    <w:rsid w:val="001541CE"/>
    <w:rsid w:val="00154B4A"/>
    <w:rsid w:val="001A0DFF"/>
    <w:rsid w:val="001E4C53"/>
    <w:rsid w:val="001F7C03"/>
    <w:rsid w:val="002516B2"/>
    <w:rsid w:val="002C6C00"/>
    <w:rsid w:val="002D71D7"/>
    <w:rsid w:val="002F0E93"/>
    <w:rsid w:val="00335D1C"/>
    <w:rsid w:val="00350DB5"/>
    <w:rsid w:val="003B337F"/>
    <w:rsid w:val="003E0848"/>
    <w:rsid w:val="00430405"/>
    <w:rsid w:val="00452519"/>
    <w:rsid w:val="00471CAD"/>
    <w:rsid w:val="004773B1"/>
    <w:rsid w:val="00485F0F"/>
    <w:rsid w:val="004937AB"/>
    <w:rsid w:val="00521B49"/>
    <w:rsid w:val="00553FBA"/>
    <w:rsid w:val="00573C9C"/>
    <w:rsid w:val="005C7971"/>
    <w:rsid w:val="005D4F96"/>
    <w:rsid w:val="005E0999"/>
    <w:rsid w:val="005E3291"/>
    <w:rsid w:val="005F2379"/>
    <w:rsid w:val="00696F3C"/>
    <w:rsid w:val="006B6616"/>
    <w:rsid w:val="0072760E"/>
    <w:rsid w:val="00745EB4"/>
    <w:rsid w:val="0076199A"/>
    <w:rsid w:val="00776D4E"/>
    <w:rsid w:val="00784F06"/>
    <w:rsid w:val="00794D6D"/>
    <w:rsid w:val="007A1924"/>
    <w:rsid w:val="007A195A"/>
    <w:rsid w:val="007B4D10"/>
    <w:rsid w:val="00802D28"/>
    <w:rsid w:val="008522B5"/>
    <w:rsid w:val="008532A9"/>
    <w:rsid w:val="0089090D"/>
    <w:rsid w:val="008A52DE"/>
    <w:rsid w:val="008E3743"/>
    <w:rsid w:val="008F4946"/>
    <w:rsid w:val="00914DDC"/>
    <w:rsid w:val="00952DDB"/>
    <w:rsid w:val="009761FC"/>
    <w:rsid w:val="00982CF7"/>
    <w:rsid w:val="009C16AF"/>
    <w:rsid w:val="009C2940"/>
    <w:rsid w:val="009D261D"/>
    <w:rsid w:val="00A11A56"/>
    <w:rsid w:val="00A229BB"/>
    <w:rsid w:val="00A23490"/>
    <w:rsid w:val="00A4361F"/>
    <w:rsid w:val="00A72A6A"/>
    <w:rsid w:val="00A81065"/>
    <w:rsid w:val="00A86669"/>
    <w:rsid w:val="00AB428B"/>
    <w:rsid w:val="00AC1C59"/>
    <w:rsid w:val="00AD6946"/>
    <w:rsid w:val="00B03DA3"/>
    <w:rsid w:val="00B124F0"/>
    <w:rsid w:val="00B346BC"/>
    <w:rsid w:val="00BD5A91"/>
    <w:rsid w:val="00BE6177"/>
    <w:rsid w:val="00C010FB"/>
    <w:rsid w:val="00C07332"/>
    <w:rsid w:val="00C1431D"/>
    <w:rsid w:val="00C44B3A"/>
    <w:rsid w:val="00C5296B"/>
    <w:rsid w:val="00C637EC"/>
    <w:rsid w:val="00C65951"/>
    <w:rsid w:val="00C669F6"/>
    <w:rsid w:val="00CF7DA8"/>
    <w:rsid w:val="00D05D19"/>
    <w:rsid w:val="00D55FA7"/>
    <w:rsid w:val="00DB0A92"/>
    <w:rsid w:val="00DE0DE3"/>
    <w:rsid w:val="00DF556B"/>
    <w:rsid w:val="00E00417"/>
    <w:rsid w:val="00E6375A"/>
    <w:rsid w:val="00EB2991"/>
    <w:rsid w:val="00ED6A26"/>
    <w:rsid w:val="00F066CF"/>
    <w:rsid w:val="00F86E47"/>
    <w:rsid w:val="00F92F85"/>
    <w:rsid w:val="00FB2ABF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AB428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B428B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428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B428B"/>
    <w:rPr>
      <w:rFonts w:ascii="Arial" w:eastAsiaTheme="minorEastAsia" w:hAnsi="Arial" w:cs="Arial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AB428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B428B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428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B428B"/>
    <w:rPr>
      <w:rFonts w:ascii="Arial" w:eastAsiaTheme="minorEastAsia" w:hAnsi="Arial" w:cs="Arial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992BD-28E4-4C89-8AB2-3D598633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40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18</cp:revision>
  <cp:lastPrinted>2018-03-20T13:04:00Z</cp:lastPrinted>
  <dcterms:created xsi:type="dcterms:W3CDTF">2018-03-22T12:16:00Z</dcterms:created>
  <dcterms:modified xsi:type="dcterms:W3CDTF">2018-04-11T11:10:00Z</dcterms:modified>
</cp:coreProperties>
</file>