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20B07" w14:textId="77777777" w:rsidR="00C65951" w:rsidRPr="007E3C5F" w:rsidRDefault="00C65951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40F2A80" w14:textId="77777777" w:rsidR="00C71F03" w:rsidRPr="007E3C5F" w:rsidRDefault="00C71F03" w:rsidP="00C71F03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7E3C5F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C71F03" w:rsidRPr="007E3C5F" w14:paraId="2A3C597B" w14:textId="77777777" w:rsidTr="00051197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2CAB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707D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71F03" w:rsidRPr="007E3C5F" w14:paraId="4DB12C99" w14:textId="77777777" w:rsidTr="00051197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9700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DA9B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71F03" w:rsidRPr="007E3C5F" w14:paraId="0E1C7534" w14:textId="77777777" w:rsidTr="00051197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BD94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A1FE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71F03" w:rsidRPr="007E3C5F" w14:paraId="123BCD5D" w14:textId="77777777" w:rsidTr="00051197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FCE4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AF16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B42319E" w14:textId="77777777" w:rsidR="00C71F03" w:rsidRPr="007E3C5F" w:rsidRDefault="00C71F03" w:rsidP="00C71F03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5764327" w14:textId="77777777" w:rsidR="00C71F03" w:rsidRPr="007E3C5F" w:rsidRDefault="00C71F03" w:rsidP="00C71F03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NAVEDBA ORGANA</w:t>
      </w:r>
      <w:r w:rsidRPr="007E3C5F">
        <w:rPr>
          <w:rStyle w:val="FontStyle13"/>
        </w:rPr>
        <w:t xml:space="preserve"> </w:t>
      </w:r>
      <w:r w:rsidRPr="007E3C5F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C71F03" w:rsidRPr="007E3C5F" w14:paraId="4D9C1A8F" w14:textId="77777777" w:rsidTr="00051197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1752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6AB3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71F03" w:rsidRPr="007E3C5F" w14:paraId="6A08AF22" w14:textId="77777777" w:rsidTr="00051197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CF5D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26D0" w14:textId="77777777" w:rsidR="00C71F03" w:rsidRPr="007E3C5F" w:rsidRDefault="00C71F03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6DDFBF0" w14:textId="77777777" w:rsidR="00011000" w:rsidRPr="007E3C5F" w:rsidRDefault="00011000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40F9554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14:paraId="44E0AEA7" w14:textId="77777777" w:rsidR="004937AB" w:rsidRPr="007E3C5F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14:paraId="7A990F29" w14:textId="77777777" w:rsidR="009C16AF" w:rsidRPr="007E3C5F" w:rsidRDefault="00011000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7E3C5F">
        <w:rPr>
          <w:rStyle w:val="FontStyle11"/>
        </w:rPr>
        <w:t xml:space="preserve">VLOGA </w:t>
      </w:r>
      <w:r w:rsidR="009C16AF" w:rsidRPr="007E3C5F">
        <w:rPr>
          <w:rStyle w:val="FontStyle11"/>
        </w:rPr>
        <w:t xml:space="preserve">ZA </w:t>
      </w:r>
      <w:r w:rsidR="00D80A36" w:rsidRPr="007E3C5F">
        <w:rPr>
          <w:rStyle w:val="FontStyle11"/>
        </w:rPr>
        <w:t>SPREMEMB</w:t>
      </w:r>
      <w:r w:rsidRPr="007E3C5F">
        <w:rPr>
          <w:rStyle w:val="FontStyle11"/>
        </w:rPr>
        <w:t>O</w:t>
      </w:r>
      <w:r w:rsidR="00D80A36" w:rsidRPr="007E3C5F">
        <w:rPr>
          <w:rStyle w:val="FontStyle11"/>
        </w:rPr>
        <w:t xml:space="preserve"> </w:t>
      </w:r>
      <w:r w:rsidR="009C16AF" w:rsidRPr="007E3C5F">
        <w:rPr>
          <w:rStyle w:val="FontStyle11"/>
        </w:rPr>
        <w:t>GRADBENEGA DOVOLJENJA</w:t>
      </w:r>
    </w:p>
    <w:p w14:paraId="5CE79792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3BAEA9A9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74B836B" w14:textId="77777777" w:rsidR="00051197" w:rsidRPr="007E3C5F" w:rsidRDefault="00051197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70B8AAC" w14:textId="40B4AD73" w:rsidR="00C5296B" w:rsidRPr="007E3C5F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Fonts w:eastAsia="Times New Roman"/>
          <w:b/>
          <w:color w:val="000000"/>
          <w:sz w:val="20"/>
          <w:szCs w:val="20"/>
        </w:rPr>
        <w:t>INVESTITOR</w:t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7E3C5F">
        <w:rPr>
          <w:rFonts w:eastAsia="Times New Roman"/>
          <w:b/>
          <w:color w:val="000000"/>
          <w:sz w:val="20"/>
          <w:szCs w:val="20"/>
        </w:rPr>
        <w:tab/>
      </w:r>
      <w:r w:rsidR="00051197" w:rsidRPr="001D5CED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7E3C5F" w14:paraId="7D70F19A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0D3A686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2A84BCE" w14:textId="7AFF2677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3F55B980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70F1A3FE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12D3BA4" w14:textId="297392A7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580CEF6A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6BA42CF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A1E64D" w14:textId="51CDC80A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503E6E2D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03498E60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E7BCB0" w14:textId="5E800A63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06789D0E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061594B6" w14:textId="1B98FD1C" w:rsidR="00C5296B" w:rsidRPr="007E3C5F" w:rsidRDefault="00C5296B" w:rsidP="006C29A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F6ADDD" w14:textId="711B613D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1233D" w:rsidRPr="007E3C5F" w14:paraId="62C6AD52" w14:textId="77777777" w:rsidTr="00C1233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6E70" w14:textId="77777777" w:rsidR="00C1233D" w:rsidRPr="007E3C5F" w:rsidRDefault="00C1233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80FF" w14:textId="77777777" w:rsidR="00C1233D" w:rsidRPr="007E3C5F" w:rsidRDefault="00C1233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C2DC42D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2CBE4FC" w14:textId="1C96FBED" w:rsidR="009C16AF" w:rsidRPr="001D5CE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7E3C5F">
        <w:rPr>
          <w:rStyle w:val="FontStyle13"/>
          <w:b/>
        </w:rPr>
        <w:t>POOBLAŠČENEC</w:t>
      </w:r>
      <w:r w:rsidR="00C5296B" w:rsidRPr="007E3C5F">
        <w:rPr>
          <w:rStyle w:val="FontStyle13"/>
        </w:rPr>
        <w:t xml:space="preserve"> </w:t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7E3C5F">
        <w:rPr>
          <w:rStyle w:val="FontStyle13"/>
        </w:rPr>
        <w:tab/>
      </w:r>
      <w:r w:rsidR="00051197" w:rsidRPr="001D5CED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7E3C5F" w14:paraId="4AE96BA7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944D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385F" w14:textId="426E42DE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60656C22" w14:textId="77777777" w:rsidTr="00EF548D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C905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BF7A" w14:textId="1B081318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676B39AD" w14:textId="77777777" w:rsidTr="00EF548D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32C3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3796" w14:textId="1FD14E65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E3C5F" w14:paraId="5728A5A9" w14:textId="77777777" w:rsidTr="00EF548D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86EE" w14:textId="77777777" w:rsidR="00C5296B" w:rsidRPr="007E3C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0D36" w14:textId="3BB947E4" w:rsidR="00C5296B" w:rsidRPr="007E3C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1233D" w:rsidRPr="007E3C5F" w14:paraId="273FFC33" w14:textId="77777777" w:rsidTr="00C1233D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1833" w14:textId="77777777" w:rsidR="00C1233D" w:rsidRPr="007E3C5F" w:rsidRDefault="00C1233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4E93" w14:textId="77777777" w:rsidR="00C1233D" w:rsidRPr="007E3C5F" w:rsidRDefault="00C1233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4D682474" w14:textId="77777777" w:rsidR="00C5296B" w:rsidRPr="007E3C5F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2F4B4ABC" w14:textId="36E659A1" w:rsidR="00F6491C" w:rsidRPr="007E3C5F" w:rsidRDefault="00F6491C" w:rsidP="00F6491C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7E3C5F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F6491C" w:rsidRPr="007E3C5F" w14:paraId="6224F562" w14:textId="77777777" w:rsidTr="00EF548D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EAE8" w14:textId="77777777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B399" w14:textId="4E07CF71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6491C" w:rsidRPr="007E3C5F" w14:paraId="5676F70A" w14:textId="77777777" w:rsidTr="00EF548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93BB" w14:textId="77777777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52B0" w14:textId="1CAE052F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6491C" w:rsidRPr="007E3C5F" w14:paraId="41CB8404" w14:textId="77777777" w:rsidTr="00EF548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0F4" w14:textId="77777777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1DB6" w14:textId="5B099B76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6491C" w:rsidRPr="007E3C5F" w14:paraId="1F1F7C6C" w14:textId="77777777" w:rsidTr="00EF548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706F" w14:textId="77777777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2A24" w14:textId="1A9DF156" w:rsidR="00F6491C" w:rsidRPr="007E3C5F" w:rsidRDefault="00F6491C" w:rsidP="00F6491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5F510CE" w14:textId="77777777" w:rsidR="00F6491C" w:rsidRPr="007E3C5F" w:rsidRDefault="00F6491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tbl>
      <w:tblPr>
        <w:tblW w:w="89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163A5B" w:rsidRPr="007E3C5F" w14:paraId="3AE0E2E6" w14:textId="77777777" w:rsidTr="00C14D27">
        <w:trPr>
          <w:trHeight w:val="315"/>
        </w:trPr>
        <w:tc>
          <w:tcPr>
            <w:tcW w:w="8936" w:type="dxa"/>
            <w:shd w:val="clear" w:color="auto" w:fill="auto"/>
            <w:vAlign w:val="center"/>
            <w:hideMark/>
          </w:tcPr>
          <w:p w14:paraId="0E508C07" w14:textId="67E0B42F" w:rsidR="00163A5B" w:rsidRPr="001D5CED" w:rsidRDefault="00163A5B" w:rsidP="00C14D27">
            <w:pPr>
              <w:pStyle w:val="Style4"/>
              <w:widowControl/>
              <w:tabs>
                <w:tab w:val="left" w:pos="72"/>
              </w:tabs>
              <w:spacing w:line="240" w:lineRule="auto"/>
              <w:rPr>
                <w:rStyle w:val="FontStyle13"/>
                <w:sz w:val="16"/>
                <w:szCs w:val="16"/>
              </w:rPr>
            </w:pPr>
            <w:r w:rsidRPr="007E3C5F">
              <w:rPr>
                <w:rStyle w:val="FontStyle13"/>
              </w:rPr>
              <w:t>Zaradi odstopanj o</w:t>
            </w:r>
            <w:r w:rsidR="002A3EFC" w:rsidRPr="007E3C5F">
              <w:rPr>
                <w:rStyle w:val="FontStyle13"/>
              </w:rPr>
              <w:t>d</w:t>
            </w:r>
            <w:r w:rsidRPr="007E3C5F">
              <w:rPr>
                <w:rStyle w:val="FontStyle13"/>
              </w:rPr>
              <w:t xml:space="preserve"> gradbenega dovoljenja se:</w:t>
            </w:r>
            <w:r w:rsidR="00C1233D" w:rsidRPr="007E3C5F">
              <w:rPr>
                <w:rStyle w:val="FontStyle13"/>
              </w:rPr>
              <w:t xml:space="preserve">                                                       </w:t>
            </w:r>
            <w:r w:rsidR="00C1233D" w:rsidRPr="007E3C5F">
              <w:rPr>
                <w:rFonts w:eastAsia="Times New Roman"/>
                <w:sz w:val="20"/>
                <w:szCs w:val="20"/>
              </w:rPr>
              <w:t xml:space="preserve"> </w:t>
            </w:r>
            <w:r w:rsidR="00C1233D" w:rsidRPr="001D5CED">
              <w:rPr>
                <w:rFonts w:eastAsia="Times New Roman"/>
                <w:sz w:val="16"/>
                <w:szCs w:val="16"/>
              </w:rPr>
              <w:t>(ustrezno označiti)</w:t>
            </w:r>
          </w:p>
          <w:p w14:paraId="4318A16A" w14:textId="71AFA937" w:rsidR="00163A5B" w:rsidRPr="007E3C5F" w:rsidRDefault="001D5CED" w:rsidP="00EF548D">
            <w:pPr>
              <w:pStyle w:val="Style4"/>
              <w:widowControl/>
              <w:spacing w:line="240" w:lineRule="auto"/>
              <w:ind w:left="72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37962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14D27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3A5B" w:rsidRPr="007E3C5F">
              <w:rPr>
                <w:rStyle w:val="FontStyle13"/>
              </w:rPr>
              <w:t xml:space="preserve"> v samem bistvu ne spremenita objekt in njegova namembnost </w:t>
            </w:r>
          </w:p>
          <w:p w14:paraId="22F5342E" w14:textId="15382526" w:rsidR="00163A5B" w:rsidRPr="007E3C5F" w:rsidRDefault="001D5CED" w:rsidP="00C14D27">
            <w:pPr>
              <w:pStyle w:val="Style4"/>
              <w:widowControl/>
              <w:spacing w:line="240" w:lineRule="auto"/>
              <w:ind w:left="72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64342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163A5B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3A5B" w:rsidRPr="007E3C5F">
              <w:rPr>
                <w:rStyle w:val="FontStyle13"/>
              </w:rPr>
              <w:t xml:space="preserve"> povečajo </w:t>
            </w:r>
            <w:r w:rsidR="00C14D27" w:rsidRPr="007E3C5F">
              <w:rPr>
                <w:rStyle w:val="FontStyle13"/>
              </w:rPr>
              <w:t xml:space="preserve">posamezne </w:t>
            </w:r>
            <w:r w:rsidR="00163A5B" w:rsidRPr="007E3C5F">
              <w:rPr>
                <w:rStyle w:val="FontStyle13"/>
              </w:rPr>
              <w:t xml:space="preserve">zunanje mere </w:t>
            </w:r>
            <w:r w:rsidR="00C14D27" w:rsidRPr="007E3C5F">
              <w:rPr>
                <w:rStyle w:val="FontStyle13"/>
              </w:rPr>
              <w:t>stavbe, določene v gradbenem dovoljenju</w:t>
            </w:r>
            <w:r w:rsidR="00163A5B" w:rsidRPr="007E3C5F">
              <w:rPr>
                <w:rStyle w:val="FontStyle13"/>
              </w:rPr>
              <w:t xml:space="preserve"> za več kot 0,3 m</w:t>
            </w:r>
          </w:p>
          <w:p w14:paraId="33DF85EE" w14:textId="77777777" w:rsidR="00163A5B" w:rsidRPr="007E3C5F" w:rsidRDefault="001D5CED" w:rsidP="00C14D27">
            <w:pPr>
              <w:pStyle w:val="Style4"/>
              <w:widowControl/>
              <w:spacing w:line="240" w:lineRule="auto"/>
              <w:ind w:left="72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78527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163A5B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3A5B" w:rsidRPr="007E3C5F">
              <w:rPr>
                <w:rStyle w:val="FontStyle13"/>
              </w:rPr>
              <w:t xml:space="preserve"> posega na druga zemljišča kot so določena v gradbenem dovoljenju </w:t>
            </w:r>
          </w:p>
          <w:p w14:paraId="2121BE4D" w14:textId="77777777" w:rsidR="00163A5B" w:rsidRPr="007E3C5F" w:rsidRDefault="001D5CED" w:rsidP="00C14D27">
            <w:pPr>
              <w:pStyle w:val="Style4"/>
              <w:widowControl/>
              <w:spacing w:line="240" w:lineRule="auto"/>
              <w:ind w:left="72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63448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163A5B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3A5B" w:rsidRPr="007E3C5F">
              <w:rPr>
                <w:rStyle w:val="FontStyle13"/>
              </w:rPr>
              <w:t xml:space="preserve"> vpliva na mnenja pristojnih organov in njihove pogoje, določene v gradbenem dovoljenju </w:t>
            </w:r>
          </w:p>
          <w:p w14:paraId="268E4459" w14:textId="01EF210B" w:rsidR="00C14D27" w:rsidRPr="007E3C5F" w:rsidRDefault="001D5CED" w:rsidP="00C1233D">
            <w:pPr>
              <w:pStyle w:val="Style4"/>
              <w:widowControl/>
              <w:spacing w:line="240" w:lineRule="auto"/>
              <w:ind w:left="72"/>
              <w:rPr>
                <w:sz w:val="20"/>
                <w:szCs w:val="20"/>
              </w:rPr>
            </w:pPr>
            <w:sdt>
              <w:sdtPr>
                <w:rPr>
                  <w:rStyle w:val="FontStyle13"/>
                </w:rPr>
                <w:id w:val="-11714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163A5B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3A5B" w:rsidRPr="007E3C5F">
              <w:rPr>
                <w:rStyle w:val="FontStyle13"/>
              </w:rPr>
              <w:t xml:space="preserve"> vpliva na pravice strank</w:t>
            </w:r>
          </w:p>
        </w:tc>
      </w:tr>
    </w:tbl>
    <w:p w14:paraId="606D5FDA" w14:textId="77777777" w:rsidR="00F6491C" w:rsidRPr="007E3C5F" w:rsidRDefault="00F6491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5CCA8EBC" w14:textId="77777777" w:rsidR="006C29A3" w:rsidRPr="007E3C5F" w:rsidRDefault="006C29A3" w:rsidP="006C29A3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NEZAHTEVNI OBJEKT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6C29A3" w:rsidRPr="007E3C5F" w14:paraId="740D28BE" w14:textId="77777777" w:rsidTr="008A30C5">
        <w:trPr>
          <w:trHeight w:val="340"/>
        </w:trPr>
        <w:tc>
          <w:tcPr>
            <w:tcW w:w="3124" w:type="dxa"/>
            <w:shd w:val="clear" w:color="auto" w:fill="auto"/>
            <w:vAlign w:val="center"/>
          </w:tcPr>
          <w:p w14:paraId="61D299D0" w14:textId="35B1B5E4" w:rsidR="006C29A3" w:rsidRPr="007E3C5F" w:rsidRDefault="006C29A3" w:rsidP="00C123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E3C5F">
              <w:rPr>
                <w:rStyle w:val="FontStyle13"/>
              </w:rPr>
              <w:t xml:space="preserve">Vloga se nanaša </w:t>
            </w:r>
            <w:r w:rsidR="00C1233D" w:rsidRPr="007E3C5F">
              <w:rPr>
                <w:rStyle w:val="FontStyle13"/>
              </w:rPr>
              <w:t xml:space="preserve">samo </w:t>
            </w:r>
            <w:r w:rsidRPr="007E3C5F">
              <w:rPr>
                <w:rStyle w:val="FontStyle13"/>
              </w:rPr>
              <w:t>na nezahtevni objekt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763A065" w14:textId="77777777" w:rsidR="006C29A3" w:rsidRPr="007E3C5F" w:rsidRDefault="001D5CED" w:rsidP="008A30C5">
            <w:pPr>
              <w:tabs>
                <w:tab w:val="left" w:pos="148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rFonts w:eastAsia="Times New Roman"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448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9A3" w:rsidRPr="007E3C5F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C29A3" w:rsidRPr="007E3C5F">
              <w:rPr>
                <w:color w:val="000000"/>
                <w:sz w:val="20"/>
                <w:szCs w:val="20"/>
              </w:rPr>
              <w:t>da</w:t>
            </w:r>
            <w:r w:rsidR="006C29A3" w:rsidRPr="007E3C5F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34350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9A3" w:rsidRPr="007E3C5F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C29A3" w:rsidRPr="007E3C5F">
              <w:rPr>
                <w:color w:val="000000"/>
                <w:sz w:val="20"/>
                <w:szCs w:val="20"/>
              </w:rPr>
              <w:t>ne</w:t>
            </w:r>
          </w:p>
        </w:tc>
      </w:tr>
    </w:tbl>
    <w:p w14:paraId="37E0EA00" w14:textId="77777777" w:rsidR="006C29A3" w:rsidRDefault="006C29A3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7EBAEBE6" w14:textId="77777777" w:rsidR="001D5CED" w:rsidRPr="005735A0" w:rsidRDefault="001D5CED" w:rsidP="001D5CED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bookmarkStart w:id="0" w:name="_GoBack"/>
      <w:r w:rsidRPr="005735A0">
        <w:rPr>
          <w:rStyle w:val="FontStyle13"/>
          <w:b/>
        </w:rPr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1D5CED" w:rsidRPr="008D35D4" w14:paraId="6826137B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D661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42F2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1D5CED" w:rsidRPr="008D35D4" w14:paraId="058F9ED1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029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1CA5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1D5CED" w:rsidRPr="008D35D4" w14:paraId="067E615E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663B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C903" w14:textId="77777777" w:rsidR="001D5CED" w:rsidRPr="008D35D4" w:rsidRDefault="001D5CED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96A0E7E" w14:textId="77777777" w:rsidR="001D5CED" w:rsidRPr="00EE227D" w:rsidRDefault="001D5CED" w:rsidP="001D5CED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bookmarkEnd w:id="0"/>
    <w:p w14:paraId="5F032747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7E3C5F" w14:paraId="7A3D1054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BD04" w14:textId="0DBF5017" w:rsidR="009C16AF" w:rsidRPr="007E3C5F" w:rsidRDefault="00EF548D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FD58" w14:textId="3688F593" w:rsidR="009C16AF" w:rsidRPr="007E3C5F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E3C5F" w14:paraId="2D696B4C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4DFF" w14:textId="0F6EF6D0" w:rsidR="00430405" w:rsidRPr="007E3C5F" w:rsidRDefault="00EF548D" w:rsidP="00D05D19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kratek opis spremembe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DD45" w14:textId="77777777" w:rsidR="00430405" w:rsidRPr="007E3C5F" w:rsidRDefault="00430405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0B7BF0" w:rsidRPr="007E3C5F" w14:paraId="7B533A07" w14:textId="77777777" w:rsidTr="00E512A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042C" w14:textId="10B2FBDC" w:rsidR="000B7BF0" w:rsidRPr="007E3C5F" w:rsidRDefault="00EF548D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0C597" w14:textId="77777777" w:rsidR="000B7BF0" w:rsidRPr="001D5CED" w:rsidRDefault="000B7BF0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</w:p>
          <w:p w14:paraId="07F92027" w14:textId="77777777" w:rsidR="000B7BF0" w:rsidRPr="001D5CED" w:rsidRDefault="000B7BF0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D5CED">
              <w:rPr>
                <w:rFonts w:eastAsia="Times New Roman"/>
                <w:sz w:val="16"/>
                <w:szCs w:val="16"/>
              </w:rPr>
              <w:t>(novogradnja - novo zgrajen objekt, novogradnja – prizidava, rekonstrukcija, sprememba namembnosti, odstranitev)</w:t>
            </w:r>
          </w:p>
        </w:tc>
      </w:tr>
      <w:tr w:rsidR="000B7BF0" w:rsidRPr="007E3C5F" w14:paraId="7FD95732" w14:textId="77777777" w:rsidTr="00E512A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611C8" w14:textId="48837A5D" w:rsidR="000B7BF0" w:rsidRPr="007E3C5F" w:rsidRDefault="00EF548D" w:rsidP="00E512AD">
            <w:pPr>
              <w:rPr>
                <w:color w:val="000000"/>
                <w:sz w:val="20"/>
                <w:szCs w:val="20"/>
              </w:rPr>
            </w:pPr>
            <w:r w:rsidRPr="007E3C5F">
              <w:rPr>
                <w:color w:val="000000"/>
                <w:sz w:val="20"/>
                <w:szCs w:val="20"/>
              </w:rPr>
              <w:t>zahtevnost objekta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6E47E" w14:textId="77777777" w:rsidR="000B7BF0" w:rsidRPr="001D5CED" w:rsidRDefault="000B7BF0" w:rsidP="00E512AD">
            <w:pPr>
              <w:rPr>
                <w:rFonts w:eastAsia="Times New Roman"/>
                <w:sz w:val="16"/>
                <w:szCs w:val="16"/>
              </w:rPr>
            </w:pPr>
          </w:p>
          <w:p w14:paraId="5A18AE08" w14:textId="77777777" w:rsidR="000B7BF0" w:rsidRPr="001D5CED" w:rsidRDefault="000B7BF0" w:rsidP="00E512AD">
            <w:pPr>
              <w:rPr>
                <w:color w:val="000000"/>
                <w:sz w:val="16"/>
                <w:szCs w:val="16"/>
              </w:rPr>
            </w:pPr>
            <w:r w:rsidRPr="001D5CED">
              <w:rPr>
                <w:rFonts w:eastAsia="Times New Roman"/>
                <w:sz w:val="16"/>
                <w:szCs w:val="16"/>
              </w:rPr>
              <w:t>(zahteven objekt, manj zahteven objekt, nezahteven objekt, enostaven objekt)</w:t>
            </w:r>
          </w:p>
        </w:tc>
      </w:tr>
      <w:tr w:rsidR="000B7BF0" w:rsidRPr="007E3C5F" w14:paraId="4BA5EDDC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C8A7" w14:textId="147C8727" w:rsidR="000B7BF0" w:rsidRPr="007E3C5F" w:rsidRDefault="00EF548D" w:rsidP="00566CF8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seznam objektov</w:t>
            </w:r>
            <w:r w:rsidR="00566CF8" w:rsidRPr="007E3C5F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7A0C" w14:textId="500FF054" w:rsidR="000B7BF0" w:rsidRPr="007E3C5F" w:rsidRDefault="000B7BF0" w:rsidP="00E512AD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C7971" w:rsidRPr="007E3C5F" w14:paraId="66D7DEDF" w14:textId="77777777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E00C" w14:textId="7217310A" w:rsidR="005C7971" w:rsidRPr="007E3C5F" w:rsidRDefault="00EF548D" w:rsidP="005C7971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objekt državnega pomena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5C8F" w14:textId="68CE6A32" w:rsidR="005C7971" w:rsidRPr="007E3C5F" w:rsidRDefault="001D5CED" w:rsidP="00B03DA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718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D27" w:rsidRPr="007E3C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14D27" w:rsidRPr="007E3C5F">
              <w:rPr>
                <w:sz w:val="20"/>
                <w:szCs w:val="20"/>
              </w:rPr>
              <w:t>da</w:t>
            </w:r>
            <w:r w:rsidR="00C14D27" w:rsidRPr="007E3C5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8687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48D" w:rsidRPr="007E3C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14D27" w:rsidRPr="007E3C5F">
              <w:rPr>
                <w:sz w:val="20"/>
                <w:szCs w:val="20"/>
              </w:rPr>
              <w:t>ne</w:t>
            </w:r>
          </w:p>
        </w:tc>
      </w:tr>
      <w:tr w:rsidR="005C7971" w:rsidRPr="007E3C5F" w14:paraId="26C62D41" w14:textId="77777777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F3D9" w14:textId="564289BE" w:rsidR="005C7971" w:rsidRPr="007E3C5F" w:rsidRDefault="00EF548D" w:rsidP="005C7971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objekt z vplivi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D132" w14:textId="3F8B73B8" w:rsidR="005C7971" w:rsidRPr="007E3C5F" w:rsidRDefault="001D5CED" w:rsidP="00B03DA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1532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48D" w:rsidRPr="007E3C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14D27" w:rsidRPr="007E3C5F">
              <w:rPr>
                <w:sz w:val="20"/>
                <w:szCs w:val="20"/>
              </w:rPr>
              <w:t>da</w:t>
            </w:r>
            <w:r w:rsidR="00C14D27" w:rsidRPr="007E3C5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70416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D27" w:rsidRPr="007E3C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14D27" w:rsidRPr="007E3C5F">
              <w:rPr>
                <w:sz w:val="20"/>
                <w:szCs w:val="20"/>
              </w:rPr>
              <w:t>ne</w:t>
            </w:r>
          </w:p>
        </w:tc>
      </w:tr>
      <w:tr w:rsidR="005C7971" w:rsidRPr="007E3C5F" w14:paraId="54490C58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D209" w14:textId="77777777" w:rsidR="005C7971" w:rsidRPr="007E3C5F" w:rsidRDefault="005C7971" w:rsidP="005C7971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številka sklepa predhodne presoje vplivov na okolje</w:t>
            </w:r>
            <w:r w:rsidRPr="007E3C5F">
              <w:rPr>
                <w:rStyle w:val="Sprotnaopomba-sklic"/>
                <w:sz w:val="20"/>
                <w:szCs w:val="20"/>
              </w:rPr>
              <w:footnoteReference w:id="1"/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5852" w14:textId="6D92A4E5" w:rsidR="005C7971" w:rsidRPr="007E3C5F" w:rsidRDefault="005C797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C7971" w:rsidRPr="007E3C5F" w14:paraId="4A13A461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5B8C" w14:textId="77777777" w:rsidR="005C7971" w:rsidRPr="007E3C5F" w:rsidRDefault="005C7971" w:rsidP="00B03DA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datum sklepa predhodne presoje vplivov na okolje</w:t>
            </w:r>
            <w:r w:rsidR="00BF2B02" w:rsidRPr="007E3C5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B996" w14:textId="2DCCD942" w:rsidR="005C7971" w:rsidRPr="007E3C5F" w:rsidRDefault="005C797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C7971" w:rsidRPr="007E3C5F" w14:paraId="5F856B9B" w14:textId="77777777" w:rsidTr="00EF548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04DD" w14:textId="77777777" w:rsidR="005C7971" w:rsidRPr="007E3C5F" w:rsidRDefault="005C7971" w:rsidP="00566CF8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datum sklepa predhodne presoje vplivov na okolje</w:t>
            </w:r>
            <w:r w:rsidR="00BF2B02" w:rsidRPr="007E3C5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7425" w14:textId="26B77A64" w:rsidR="005C7971" w:rsidRPr="007E3C5F" w:rsidRDefault="005C797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14:paraId="1756B842" w14:textId="77777777" w:rsidR="00EF548D" w:rsidRPr="007E3C5F" w:rsidRDefault="00EF548D" w:rsidP="00EF548D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74E768C8" w14:textId="77777777" w:rsidR="00EF548D" w:rsidRPr="007E3C5F" w:rsidRDefault="00EF548D" w:rsidP="00EF548D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PREDODLOČBA</w:t>
      </w:r>
      <w:r w:rsidRPr="007E3C5F">
        <w:rPr>
          <w:rStyle w:val="FontStyle13"/>
          <w:b/>
          <w:vertAlign w:val="superscript"/>
        </w:rPr>
        <w:footnoteReference w:id="2"/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EF548D" w:rsidRPr="007E3C5F" w14:paraId="14DC06C5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B252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E2C3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EF548D" w:rsidRPr="007E3C5F" w14:paraId="37F58466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6252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 xml:space="preserve">številka </w:t>
            </w:r>
            <w:proofErr w:type="spellStart"/>
            <w:r w:rsidRPr="007E3C5F">
              <w:rPr>
                <w:sz w:val="20"/>
                <w:szCs w:val="20"/>
              </w:rPr>
              <w:t>predodločbe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CAD2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EF548D" w:rsidRPr="007E3C5F" w14:paraId="3102F715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1A0A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 xml:space="preserve">datum </w:t>
            </w:r>
            <w:proofErr w:type="spellStart"/>
            <w:r w:rsidRPr="007E3C5F">
              <w:rPr>
                <w:sz w:val="20"/>
                <w:szCs w:val="20"/>
              </w:rPr>
              <w:t>predodločbe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DB6E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EF548D" w:rsidRPr="007E3C5F" w14:paraId="63AF4D14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BE96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7E3C5F">
              <w:rPr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7827" w14:textId="77777777" w:rsidR="00EF548D" w:rsidRPr="007E3C5F" w:rsidRDefault="00EF548D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14:paraId="5024301D" w14:textId="77777777" w:rsidR="00EF548D" w:rsidRPr="007E3C5F" w:rsidRDefault="00EF548D" w:rsidP="00A11A56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372DCBCB" w14:textId="3CE8B5D8" w:rsidR="009C16AF" w:rsidRPr="007E3C5F" w:rsidRDefault="00316D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DOKUMENTACIJA</w:t>
      </w:r>
      <w:r w:rsidR="001D5CED">
        <w:rPr>
          <w:rStyle w:val="FontStyle13"/>
          <w:b/>
        </w:rPr>
        <w:t xml:space="preserve"> ZA PRIDOBITEV GRADBENEGA DOVOLJENJA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4841F8" w:rsidRPr="007E3C5F" w14:paraId="608A415F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39E2A22" w14:textId="77777777" w:rsidR="004841F8" w:rsidRPr="007E3C5F" w:rsidRDefault="004841F8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5C34DBD" w14:textId="08CA8673" w:rsidR="004841F8" w:rsidRPr="007E3C5F" w:rsidRDefault="004841F8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E3C5F" w14:paraId="47D6EC6B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2FAC123" w14:textId="77777777" w:rsidR="00154B4A" w:rsidRPr="007E3C5F" w:rsidRDefault="00154B4A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8D03D92" w14:textId="5C949BE7" w:rsidR="00154B4A" w:rsidRPr="007E3C5F" w:rsidRDefault="00154B4A" w:rsidP="001541CE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E3C5F" w14:paraId="75D62E1B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1B38B1AB" w14:textId="77777777" w:rsidR="00430405" w:rsidRPr="007E3C5F" w:rsidRDefault="00430405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04BD11" w14:textId="4C2DDA9D" w:rsidR="00430405" w:rsidRPr="007E3C5F" w:rsidRDefault="00430405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4B3C875" w14:textId="77777777" w:rsidR="00AD6946" w:rsidRPr="007E3C5F" w:rsidRDefault="00AD6946" w:rsidP="004773B1">
      <w:pPr>
        <w:widowControl/>
        <w:tabs>
          <w:tab w:val="left" w:pos="3189"/>
        </w:tabs>
        <w:autoSpaceDE/>
        <w:autoSpaceDN/>
        <w:adjustRightInd/>
        <w:ind w:left="65"/>
        <w:rPr>
          <w:rFonts w:eastAsia="Times New Roman"/>
          <w:b/>
          <w:sz w:val="20"/>
          <w:szCs w:val="20"/>
        </w:rPr>
      </w:pPr>
    </w:p>
    <w:p w14:paraId="701DF3B6" w14:textId="37C9D2E3" w:rsidR="00AD6946" w:rsidRPr="007E3C5F" w:rsidRDefault="00AD6946" w:rsidP="00AD6946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PODATKI O POROČILU O VPLIVIH NA OKOLJE</w:t>
      </w:r>
      <w:r w:rsidRPr="007E3C5F">
        <w:rPr>
          <w:rStyle w:val="FontStyle13"/>
          <w:b/>
          <w:vertAlign w:val="superscript"/>
        </w:rPr>
        <w:footnoteReference w:id="3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7E3C5F" w14:paraId="41599215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81B8AB2" w14:textId="77777777" w:rsidR="00EB2991" w:rsidRPr="007E3C5F" w:rsidRDefault="00EB2991" w:rsidP="00784F06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 xml:space="preserve">številka poročila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3A4B8FC" w14:textId="16288FE1" w:rsidR="00EB2991" w:rsidRPr="007E3C5F" w:rsidRDefault="00EB2991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784F06" w:rsidRPr="007E3C5F" w14:paraId="5466DC31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446171B" w14:textId="77777777" w:rsidR="00784F06" w:rsidRPr="007E3C5F" w:rsidRDefault="00784F06" w:rsidP="00E96A16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datum izdelave poročila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FF13ABB" w14:textId="2D247239" w:rsidR="00784F06" w:rsidRPr="007E3C5F" w:rsidRDefault="00784F06" w:rsidP="001541CE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E3C5F" w14:paraId="416A6A12" w14:textId="77777777" w:rsidTr="00EF548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091A2FDA" w14:textId="77777777" w:rsidR="00430405" w:rsidRPr="007E3C5F" w:rsidRDefault="00430405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E3C5F">
              <w:rPr>
                <w:rFonts w:eastAsia="Times New Roman"/>
                <w:sz w:val="20"/>
                <w:szCs w:val="20"/>
              </w:rPr>
              <w:t>izdelovalec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CAA6ED3" w14:textId="6A3EB31F" w:rsidR="00430405" w:rsidRPr="007E3C5F" w:rsidRDefault="00430405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A741114" w14:textId="77777777" w:rsidR="00E64345" w:rsidRPr="007E3C5F" w:rsidRDefault="00E64345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41BFEC41" w14:textId="04BD2558" w:rsidR="00EB2991" w:rsidRPr="007E3C5F" w:rsidRDefault="00A4361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MNENJA</w:t>
      </w:r>
      <w:r w:rsidR="00BF2B02" w:rsidRPr="007E3C5F">
        <w:rPr>
          <w:rStyle w:val="FontStyle13"/>
          <w:b/>
          <w:vertAlign w:val="superscript"/>
        </w:rPr>
        <w:t>1,</w:t>
      </w:r>
      <w:r w:rsidR="00EB2991" w:rsidRPr="007E3C5F">
        <w:rPr>
          <w:rStyle w:val="Sprotnaopomba-sklic"/>
          <w:b/>
          <w:sz w:val="20"/>
          <w:szCs w:val="20"/>
        </w:rPr>
        <w:footnoteReference w:id="4"/>
      </w:r>
      <w:r w:rsidR="007B4D10" w:rsidRPr="007E3C5F">
        <w:rPr>
          <w:rStyle w:val="FontStyle13"/>
          <w:b/>
          <w:vertAlign w:val="superscript"/>
        </w:rPr>
        <w:t>,</w:t>
      </w:r>
      <w:r w:rsidR="007B4D10" w:rsidRPr="007E3C5F">
        <w:rPr>
          <w:rStyle w:val="Sprotnaopomba-sklic"/>
          <w:b/>
          <w:sz w:val="20"/>
          <w:szCs w:val="20"/>
        </w:rPr>
        <w:footnoteReference w:id="5"/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1985"/>
      </w:tblGrid>
      <w:tr w:rsidR="00EF548D" w:rsidRPr="007E3C5F" w14:paraId="6E322DCD" w14:textId="77777777" w:rsidTr="000B12C0">
        <w:tc>
          <w:tcPr>
            <w:tcW w:w="4536" w:type="dxa"/>
          </w:tcPr>
          <w:p w14:paraId="1AAD8AA5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Style w:val="FontStyle13"/>
                <w:b/>
              </w:rPr>
            </w:pPr>
            <w:r w:rsidRPr="007E3C5F">
              <w:rPr>
                <w:rFonts w:eastAsia="Times New Roman"/>
                <w:sz w:val="20"/>
                <w:szCs w:val="20"/>
              </w:rPr>
              <w:t xml:space="preserve">navedba </w:t>
            </w:r>
            <w:proofErr w:type="spellStart"/>
            <w:r w:rsidRPr="007E3C5F">
              <w:rPr>
                <w:rFonts w:eastAsia="Times New Roman"/>
                <w:sz w:val="20"/>
                <w:szCs w:val="20"/>
              </w:rPr>
              <w:t>mnenjedajalca</w:t>
            </w:r>
            <w:proofErr w:type="spellEnd"/>
          </w:p>
        </w:tc>
        <w:tc>
          <w:tcPr>
            <w:tcW w:w="2410" w:type="dxa"/>
          </w:tcPr>
          <w:p w14:paraId="0EACA35A" w14:textId="77777777" w:rsidR="00EF548D" w:rsidRPr="007E3C5F" w:rsidRDefault="00EF548D" w:rsidP="000B12C0">
            <w:pPr>
              <w:rPr>
                <w:rStyle w:val="FontStyle13"/>
                <w:b/>
              </w:rPr>
            </w:pPr>
            <w:r w:rsidRPr="007E3C5F">
              <w:rPr>
                <w:rFonts w:eastAsia="Times New Roman"/>
                <w:sz w:val="20"/>
                <w:szCs w:val="20"/>
              </w:rPr>
              <w:t>številka</w:t>
            </w:r>
          </w:p>
        </w:tc>
        <w:tc>
          <w:tcPr>
            <w:tcW w:w="1985" w:type="dxa"/>
          </w:tcPr>
          <w:p w14:paraId="10036B25" w14:textId="77777777" w:rsidR="00EF548D" w:rsidRPr="007E3C5F" w:rsidRDefault="00EF548D" w:rsidP="000B12C0">
            <w:pPr>
              <w:rPr>
                <w:rStyle w:val="FontStyle13"/>
                <w:b/>
              </w:rPr>
            </w:pPr>
            <w:r w:rsidRPr="007E3C5F">
              <w:rPr>
                <w:rFonts w:eastAsia="Times New Roman"/>
                <w:sz w:val="20"/>
                <w:szCs w:val="20"/>
              </w:rPr>
              <w:t>datum</w:t>
            </w:r>
          </w:p>
        </w:tc>
      </w:tr>
      <w:tr w:rsidR="00EF548D" w:rsidRPr="007E3C5F" w14:paraId="55E77690" w14:textId="77777777" w:rsidTr="000B12C0">
        <w:tc>
          <w:tcPr>
            <w:tcW w:w="4536" w:type="dxa"/>
          </w:tcPr>
          <w:p w14:paraId="1613F6A1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E93A5C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7093EC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F548D" w:rsidRPr="007E3C5F" w14:paraId="0398AAD2" w14:textId="77777777" w:rsidTr="000B12C0">
        <w:tc>
          <w:tcPr>
            <w:tcW w:w="4536" w:type="dxa"/>
          </w:tcPr>
          <w:p w14:paraId="2BBC4423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8EB3AD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8FE032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F548D" w:rsidRPr="007E3C5F" w14:paraId="0C16DD93" w14:textId="77777777" w:rsidTr="000B12C0">
        <w:tc>
          <w:tcPr>
            <w:tcW w:w="4536" w:type="dxa"/>
          </w:tcPr>
          <w:p w14:paraId="12DDE6CD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EBF5E6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4577EF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F548D" w:rsidRPr="007E3C5F" w14:paraId="63D258A2" w14:textId="77777777" w:rsidTr="000B12C0">
        <w:tc>
          <w:tcPr>
            <w:tcW w:w="4536" w:type="dxa"/>
          </w:tcPr>
          <w:p w14:paraId="643F0A65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7EB528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F8B205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F548D" w:rsidRPr="007E3C5F" w14:paraId="0121B22D" w14:textId="77777777" w:rsidTr="000B12C0">
        <w:tc>
          <w:tcPr>
            <w:tcW w:w="4536" w:type="dxa"/>
          </w:tcPr>
          <w:p w14:paraId="179F317F" w14:textId="77777777" w:rsidR="00EF548D" w:rsidRPr="007E3C5F" w:rsidRDefault="00EF548D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3A852A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1386A8" w14:textId="77777777" w:rsidR="00EF548D" w:rsidRPr="007E3C5F" w:rsidRDefault="00EF548D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2204515" w14:textId="7C862FA9" w:rsidR="00EF548D" w:rsidRPr="001D5CED" w:rsidRDefault="00EF548D" w:rsidP="001D5CED">
      <w:pPr>
        <w:pStyle w:val="Style4"/>
        <w:widowControl/>
        <w:tabs>
          <w:tab w:val="left" w:pos="2835"/>
        </w:tabs>
        <w:spacing w:line="240" w:lineRule="auto"/>
        <w:ind w:right="139"/>
        <w:jc w:val="right"/>
        <w:rPr>
          <w:rStyle w:val="FontStyle13"/>
          <w:b/>
          <w:sz w:val="16"/>
          <w:szCs w:val="16"/>
        </w:rPr>
      </w:pPr>
      <w:r w:rsidRPr="001D5CED">
        <w:rPr>
          <w:rFonts w:eastAsia="Times New Roman"/>
          <w:sz w:val="16"/>
          <w:szCs w:val="16"/>
        </w:rPr>
        <w:t>(po potrebi dodati vrstice)</w:t>
      </w:r>
    </w:p>
    <w:p w14:paraId="5FA3936A" w14:textId="77777777" w:rsidR="00952DDB" w:rsidRPr="007E3C5F" w:rsidRDefault="00952DD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IZKAZOVANJE PRAVICE GRADITI</w:t>
      </w:r>
      <w:r w:rsidR="00BF2B02" w:rsidRPr="007E3C5F">
        <w:rPr>
          <w:rStyle w:val="FontStyle13"/>
          <w:b/>
          <w:vertAlign w:val="superscript"/>
        </w:rPr>
        <w:t>1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2D71D7" w:rsidRPr="007E3C5F" w14:paraId="66C5544D" w14:textId="77777777" w:rsidTr="00660FBF">
        <w:trPr>
          <w:trHeight w:val="765"/>
        </w:trPr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3987" w14:textId="77777777" w:rsidR="002D71D7" w:rsidRPr="007E3C5F" w:rsidRDefault="002D71D7" w:rsidP="002D71D7">
            <w:pPr>
              <w:pStyle w:val="Style4"/>
              <w:widowControl/>
              <w:numPr>
                <w:ilvl w:val="0"/>
                <w:numId w:val="24"/>
              </w:numPr>
              <w:tabs>
                <w:tab w:val="left" w:pos="4962"/>
                <w:tab w:val="left" w:pos="6379"/>
              </w:tabs>
              <w:spacing w:line="240" w:lineRule="auto"/>
              <w:ind w:left="426" w:hanging="426"/>
              <w:rPr>
                <w:rStyle w:val="FontStyle13"/>
              </w:rPr>
            </w:pPr>
            <w:r w:rsidRPr="007E3C5F">
              <w:rPr>
                <w:rStyle w:val="FontStyle13"/>
              </w:rPr>
              <w:t>Lastninska ali druga stvarna pravica na nepremičninah, na katerih se bo izvajala gradnja, je vpisana v zemljiški knjigi</w:t>
            </w:r>
            <w:r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-191862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da</w:t>
            </w:r>
            <w:r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5714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ne</w:t>
            </w:r>
          </w:p>
          <w:p w14:paraId="43BAB8B9" w14:textId="77777777" w:rsidR="002D71D7" w:rsidRPr="007E3C5F" w:rsidRDefault="002D71D7" w:rsidP="002D71D7">
            <w:pPr>
              <w:pStyle w:val="Style4"/>
              <w:widowControl/>
              <w:numPr>
                <w:ilvl w:val="0"/>
                <w:numId w:val="24"/>
              </w:numPr>
              <w:tabs>
                <w:tab w:val="left" w:pos="4962"/>
                <w:tab w:val="left" w:pos="6379"/>
              </w:tabs>
              <w:spacing w:line="240" w:lineRule="auto"/>
              <w:ind w:left="426" w:hanging="426"/>
              <w:rPr>
                <w:rStyle w:val="FontStyle13"/>
              </w:rPr>
            </w:pPr>
            <w:r w:rsidRPr="007E3C5F">
              <w:rPr>
                <w:rStyle w:val="FontStyle13"/>
              </w:rPr>
              <w:t>Iz uradnih evidenc je razvidno, da je investitor zakoniti upravljavec nepremičnine, na kateri se bo izvajala gradnja</w:t>
            </w:r>
            <w:r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203892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da</w:t>
            </w:r>
            <w:r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-21326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ne</w:t>
            </w:r>
          </w:p>
          <w:p w14:paraId="6D4D7263" w14:textId="77777777" w:rsidR="002D71D7" w:rsidRPr="007E3C5F" w:rsidRDefault="002D71D7" w:rsidP="002D71D7">
            <w:pPr>
              <w:pStyle w:val="Odstavekseznama"/>
              <w:numPr>
                <w:ilvl w:val="0"/>
                <w:numId w:val="16"/>
              </w:numPr>
              <w:tabs>
                <w:tab w:val="left" w:pos="2835"/>
              </w:tabs>
              <w:ind w:left="426" w:hanging="426"/>
              <w:rPr>
                <w:sz w:val="20"/>
                <w:szCs w:val="20"/>
              </w:rPr>
            </w:pPr>
            <w:r w:rsidRPr="007E3C5F">
              <w:rPr>
                <w:rStyle w:val="FontStyle13"/>
              </w:rPr>
              <w:t>Pravico graditi dokazujem z l</w:t>
            </w:r>
            <w:r w:rsidRPr="007E3C5F">
              <w:rPr>
                <w:sz w:val="20"/>
                <w:szCs w:val="20"/>
              </w:rPr>
              <w:t>istinami:</w:t>
            </w:r>
          </w:p>
          <w:p w14:paraId="4F2A305B" w14:textId="77777777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7140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BF0" w:rsidRPr="007E3C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D71D7" w:rsidRPr="007E3C5F">
              <w:rPr>
                <w:rFonts w:eastAsia="MS Gothic"/>
                <w:sz w:val="20"/>
                <w:szCs w:val="20"/>
              </w:rPr>
              <w:tab/>
            </w:r>
            <w:r w:rsidR="002D71D7" w:rsidRPr="007E3C5F">
              <w:rPr>
                <w:sz w:val="20"/>
                <w:szCs w:val="20"/>
              </w:rPr>
              <w:t>notarsko overjena pogodba o pridobitvi l</w:t>
            </w:r>
            <w:r w:rsidR="002D71D7" w:rsidRPr="007E3C5F">
              <w:rPr>
                <w:rStyle w:val="FontStyle13"/>
              </w:rPr>
              <w:t>astninske ali druge stvarne pravice na nepremičninah, na katerih se bo izvajala gradnja</w:t>
            </w:r>
            <w:r w:rsidR="002D71D7" w:rsidRPr="007E3C5F">
              <w:rPr>
                <w:sz w:val="20"/>
                <w:szCs w:val="20"/>
              </w:rPr>
              <w:t>, ki je predlagana za vpis v zemljiško knjigo,</w:t>
            </w:r>
          </w:p>
          <w:p w14:paraId="208DFE95" w14:textId="77777777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15527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2D71D7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1D7" w:rsidRPr="007E3C5F">
              <w:rPr>
                <w:rStyle w:val="FontStyle13"/>
              </w:rPr>
              <w:tab/>
              <w:t>sodna ali upravna odločba, ki investitorju omogoča gradnjo oziroma izvajanje del,</w:t>
            </w:r>
          </w:p>
          <w:p w14:paraId="026C66B6" w14:textId="77777777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139647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2D71D7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1D7" w:rsidRPr="007E3C5F">
              <w:rPr>
                <w:rStyle w:val="FontStyle13"/>
              </w:rPr>
              <w:tab/>
            </w:r>
            <w:r w:rsidR="002D71D7" w:rsidRPr="007E3C5F">
              <w:rPr>
                <w:sz w:val="20"/>
                <w:szCs w:val="20"/>
              </w:rPr>
              <w:t>sklep o določitvi investitorja kot upravljavca nepremičnine, če gre za nepremičnino v lasti njegovega ustanovitelja</w:t>
            </w:r>
          </w:p>
          <w:p w14:paraId="13ACF9A9" w14:textId="77777777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53022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F6491C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1D7" w:rsidRPr="007E3C5F">
              <w:rPr>
                <w:rStyle w:val="FontStyle13"/>
              </w:rPr>
              <w:tab/>
              <w:t>drugo listino, ki v skladu z zakonom investitorju omogoča gradnjo oziroma izvajanje del,</w:t>
            </w:r>
          </w:p>
          <w:p w14:paraId="6DF27BF2" w14:textId="5436B08B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158711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2D71D7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1D7" w:rsidRPr="007E3C5F">
              <w:rPr>
                <w:rStyle w:val="FontStyle13"/>
              </w:rPr>
              <w:tab/>
              <w:t>soglasje upravljavca javne ceste za izvedbo gradnje v cestnem telesu, če gre za gradnjo objekta gospodarske javne infrastrukture, skupaj s priključki, ki se izvaja v cestnem telesu javne ceste,</w:t>
            </w:r>
          </w:p>
          <w:p w14:paraId="2ECFC169" w14:textId="77777777" w:rsidR="002D71D7" w:rsidRPr="007E3C5F" w:rsidRDefault="001D5CED" w:rsidP="002D71D7">
            <w:pPr>
              <w:tabs>
                <w:tab w:val="left" w:pos="1560"/>
              </w:tabs>
              <w:ind w:left="1560" w:hanging="567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75201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BF2B02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1D7" w:rsidRPr="007E3C5F">
              <w:rPr>
                <w:rStyle w:val="FontStyle13"/>
              </w:rPr>
              <w:tab/>
              <w:t>notarsko overjena pogodba o pridobitvi obligacijske pravice, za nepremičnine na katerih so predvidene začasne ureditve za potrebe gradnje</w:t>
            </w:r>
          </w:p>
          <w:p w14:paraId="0A89E290" w14:textId="733BA651" w:rsidR="0028066F" w:rsidRPr="001D5CED" w:rsidRDefault="0028066F" w:rsidP="0028066F">
            <w:pPr>
              <w:tabs>
                <w:tab w:val="left" w:pos="1560"/>
              </w:tabs>
              <w:ind w:left="1560" w:hanging="567"/>
              <w:jc w:val="right"/>
              <w:rPr>
                <w:rFonts w:eastAsia="Times New Roman"/>
                <w:sz w:val="16"/>
                <w:szCs w:val="16"/>
              </w:rPr>
            </w:pPr>
            <w:r w:rsidRPr="001D5CED">
              <w:rPr>
                <w:rFonts w:eastAsia="Times New Roman"/>
                <w:sz w:val="16"/>
                <w:szCs w:val="16"/>
              </w:rPr>
              <w:t>(ustrezno označiti)</w:t>
            </w:r>
          </w:p>
        </w:tc>
      </w:tr>
    </w:tbl>
    <w:p w14:paraId="6DBC6F0E" w14:textId="77777777" w:rsidR="0028066F" w:rsidRPr="007E3C5F" w:rsidRDefault="0028066F" w:rsidP="0028066F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70FD5475" w14:textId="77777777" w:rsidR="0028066F" w:rsidRPr="007E3C5F" w:rsidRDefault="0028066F" w:rsidP="0028066F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7E3C5F">
        <w:rPr>
          <w:rStyle w:val="FontStyle13"/>
          <w:b/>
        </w:rPr>
        <w:t>KOMUNALNI PRISPEVEK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28066F" w:rsidRPr="007E3C5F" w14:paraId="1635D254" w14:textId="77777777" w:rsidTr="00816310">
        <w:trPr>
          <w:trHeight w:val="765"/>
        </w:trPr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CB47" w14:textId="54D6702E" w:rsidR="0028066F" w:rsidRPr="007E3C5F" w:rsidRDefault="0028066F" w:rsidP="00816310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 w:rsidRPr="007E3C5F">
              <w:rPr>
                <w:rStyle w:val="FontStyle13"/>
              </w:rPr>
              <w:t>Sprememba vpliva na velikost gradbene parcele</w:t>
            </w:r>
            <w:r w:rsidR="00E035B1" w:rsidRPr="007E3C5F">
              <w:rPr>
                <w:rStyle w:val="FontStyle13"/>
              </w:rPr>
              <w:t xml:space="preserve">                               </w:t>
            </w:r>
            <w:sdt>
              <w:sdtPr>
                <w:rPr>
                  <w:rStyle w:val="FontStyle13"/>
                </w:rPr>
                <w:id w:val="58196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035B1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35B1" w:rsidRPr="007E3C5F">
              <w:rPr>
                <w:rStyle w:val="FontStyle13"/>
              </w:rPr>
              <w:t>da</w:t>
            </w:r>
            <w:r w:rsidR="00E035B1" w:rsidRPr="007E3C5F">
              <w:rPr>
                <w:rStyle w:val="FontStyle13"/>
              </w:rPr>
              <w:tab/>
            </w:r>
            <w:r w:rsidR="00E035B1"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-41894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035B1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35B1" w:rsidRPr="007E3C5F">
              <w:rPr>
                <w:rStyle w:val="FontStyle13"/>
              </w:rPr>
              <w:t>ne</w:t>
            </w:r>
          </w:p>
          <w:p w14:paraId="4A8B440D" w14:textId="0D413E50" w:rsidR="0028066F" w:rsidRPr="007E3C5F" w:rsidRDefault="0028066F" w:rsidP="00816310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14:paraId="620A7E80" w14:textId="1A7A2D19" w:rsidR="00E035B1" w:rsidRPr="007E3C5F" w:rsidRDefault="0028066F" w:rsidP="00E035B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 w:rsidRPr="007E3C5F">
              <w:rPr>
                <w:rStyle w:val="FontStyle13"/>
              </w:rPr>
              <w:t>Sprememba vpliv</w:t>
            </w:r>
            <w:r w:rsidR="00E035B1" w:rsidRPr="007E3C5F">
              <w:rPr>
                <w:rStyle w:val="FontStyle13"/>
              </w:rPr>
              <w:t>a</w:t>
            </w:r>
            <w:r w:rsidRPr="007E3C5F">
              <w:rPr>
                <w:rStyle w:val="FontStyle13"/>
              </w:rPr>
              <w:t xml:space="preserve"> na bruto tlorisno površino stavbe</w:t>
            </w:r>
            <w:r w:rsidR="00E035B1" w:rsidRPr="007E3C5F">
              <w:rPr>
                <w:rStyle w:val="FontStyle13"/>
              </w:rPr>
              <w:t xml:space="preserve">                         </w:t>
            </w:r>
            <w:sdt>
              <w:sdtPr>
                <w:rPr>
                  <w:rStyle w:val="FontStyle13"/>
                </w:rPr>
                <w:id w:val="179910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035B1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35B1" w:rsidRPr="007E3C5F">
              <w:rPr>
                <w:rStyle w:val="FontStyle13"/>
              </w:rPr>
              <w:t>da</w:t>
            </w:r>
            <w:r w:rsidR="00E035B1" w:rsidRPr="007E3C5F">
              <w:rPr>
                <w:rStyle w:val="FontStyle13"/>
              </w:rPr>
              <w:tab/>
            </w:r>
            <w:r w:rsidR="00E035B1"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-41778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035B1"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35B1" w:rsidRPr="007E3C5F">
              <w:rPr>
                <w:rStyle w:val="FontStyle13"/>
              </w:rPr>
              <w:t>ne</w:t>
            </w:r>
          </w:p>
          <w:p w14:paraId="3503B53F" w14:textId="02CE0B91" w:rsidR="0028066F" w:rsidRPr="007E3C5F" w:rsidRDefault="0028066F" w:rsidP="00816310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14:paraId="419E0DC1" w14:textId="71E2223A" w:rsidR="0028066F" w:rsidRPr="007E3C5F" w:rsidRDefault="0028066F" w:rsidP="00816310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 w:rsidRPr="007E3C5F">
              <w:rPr>
                <w:rStyle w:val="FontStyle13"/>
              </w:rPr>
              <w:t>Zahtevo za odmero</w:t>
            </w:r>
            <w:r w:rsidR="00E62BE1" w:rsidRPr="007E3C5F">
              <w:rPr>
                <w:rStyle w:val="FontStyle13"/>
              </w:rPr>
              <w:t xml:space="preserve"> spremembe</w:t>
            </w:r>
            <w:r w:rsidRPr="007E3C5F">
              <w:rPr>
                <w:rStyle w:val="FontStyle13"/>
              </w:rPr>
              <w:t xml:space="preserve"> komunalnega prispevka je oziroma bo podal investitor pri pristojni občinski upravi sam.</w:t>
            </w:r>
            <w:r w:rsidRPr="007E3C5F">
              <w:rPr>
                <w:rStyle w:val="FontStyle13"/>
              </w:rPr>
              <w:tab/>
            </w:r>
            <w:r w:rsidRPr="007E3C5F">
              <w:rPr>
                <w:rStyle w:val="FontStyle13"/>
              </w:rPr>
              <w:tab/>
            </w:r>
            <w:r w:rsidRPr="007E3C5F">
              <w:rPr>
                <w:rStyle w:val="FontStyle13"/>
              </w:rPr>
              <w:tab/>
            </w:r>
            <w:r w:rsidRPr="007E3C5F">
              <w:rPr>
                <w:rStyle w:val="FontStyle13"/>
              </w:rPr>
              <w:tab/>
            </w:r>
            <w:r w:rsidRPr="007E3C5F">
              <w:rPr>
                <w:rStyle w:val="FontStyle13"/>
              </w:rPr>
              <w:tab/>
            </w:r>
            <w:r w:rsidR="00E035B1" w:rsidRPr="007E3C5F">
              <w:rPr>
                <w:rStyle w:val="FontStyle13"/>
              </w:rPr>
              <w:t xml:space="preserve">                  </w:t>
            </w:r>
            <w:sdt>
              <w:sdtPr>
                <w:rPr>
                  <w:rStyle w:val="FontStyle13"/>
                </w:rPr>
                <w:id w:val="9152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da</w:t>
            </w:r>
            <w:r w:rsidRPr="007E3C5F">
              <w:rPr>
                <w:rStyle w:val="FontStyle13"/>
              </w:rPr>
              <w:tab/>
            </w:r>
            <w:r w:rsidRPr="007E3C5F">
              <w:rPr>
                <w:rStyle w:val="FontStyle13"/>
              </w:rPr>
              <w:tab/>
            </w:r>
            <w:sdt>
              <w:sdtPr>
                <w:rPr>
                  <w:rStyle w:val="FontStyle13"/>
                </w:rPr>
                <w:id w:val="193014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Pr="007E3C5F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E3C5F">
              <w:rPr>
                <w:rStyle w:val="FontStyle13"/>
              </w:rPr>
              <w:t>ne</w:t>
            </w:r>
          </w:p>
          <w:p w14:paraId="67828BB0" w14:textId="77777777" w:rsidR="0028066F" w:rsidRPr="001D5CED" w:rsidRDefault="0028066F" w:rsidP="00816310">
            <w:pPr>
              <w:widowControl/>
              <w:tabs>
                <w:tab w:val="left" w:pos="2835"/>
              </w:tabs>
              <w:autoSpaceDE/>
              <w:autoSpaceDN/>
              <w:adjustRightInd/>
              <w:jc w:val="right"/>
              <w:rPr>
                <w:rFonts w:eastAsia="Times New Roman"/>
                <w:sz w:val="16"/>
                <w:szCs w:val="16"/>
              </w:rPr>
            </w:pPr>
            <w:r w:rsidRPr="001D5CED">
              <w:rPr>
                <w:rStyle w:val="FontStyle13"/>
                <w:sz w:val="16"/>
                <w:szCs w:val="16"/>
              </w:rPr>
              <w:t>(ustrezno označiti)</w:t>
            </w:r>
          </w:p>
        </w:tc>
      </w:tr>
    </w:tbl>
    <w:p w14:paraId="330BB9F2" w14:textId="77777777" w:rsidR="002D69D4" w:rsidRPr="007E3C5F" w:rsidRDefault="002D69D4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F4CC9DA" w14:textId="6BD136F8" w:rsidR="00952DDB" w:rsidRPr="007E3C5F" w:rsidRDefault="00952DD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7E3C5F">
        <w:rPr>
          <w:rStyle w:val="FontStyle13"/>
        </w:rPr>
        <w:t xml:space="preserve">Na podlagi navedenih podatkov </w:t>
      </w:r>
      <w:r w:rsidR="00982CF7" w:rsidRPr="007E3C5F">
        <w:rPr>
          <w:rStyle w:val="FontStyle13"/>
        </w:rPr>
        <w:t xml:space="preserve">in priložene </w:t>
      </w:r>
      <w:r w:rsidR="002D69D4" w:rsidRPr="007E3C5F">
        <w:rPr>
          <w:rStyle w:val="FontStyle13"/>
        </w:rPr>
        <w:t xml:space="preserve">dokumentacije </w:t>
      </w:r>
      <w:r w:rsidR="00982CF7" w:rsidRPr="007E3C5F">
        <w:rPr>
          <w:rStyle w:val="FontStyle13"/>
        </w:rPr>
        <w:t xml:space="preserve">ter ostalih priloženih listin, </w:t>
      </w:r>
      <w:r w:rsidRPr="007E3C5F">
        <w:rPr>
          <w:rStyle w:val="FontStyle13"/>
        </w:rPr>
        <w:t xml:space="preserve">vas prosim za </w:t>
      </w:r>
      <w:r w:rsidR="00163A5B" w:rsidRPr="007E3C5F">
        <w:rPr>
          <w:rStyle w:val="FontStyle13"/>
        </w:rPr>
        <w:t>spremembo</w:t>
      </w:r>
      <w:r w:rsidRPr="007E3C5F">
        <w:rPr>
          <w:rStyle w:val="FontStyle13"/>
        </w:rPr>
        <w:t xml:space="preserve"> gradbenega dovoljenja.</w:t>
      </w:r>
    </w:p>
    <w:p w14:paraId="09BEA47F" w14:textId="77777777" w:rsidR="001303AA" w:rsidRPr="007E3C5F" w:rsidRDefault="001303AA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71B94FD6" w14:textId="77777777" w:rsidR="001303AA" w:rsidRPr="007E3C5F" w:rsidRDefault="001303AA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6E9820DA" w14:textId="0467C92E" w:rsidR="009C16AF" w:rsidRPr="007E3C5F" w:rsidRDefault="009C16AF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7E3C5F">
        <w:rPr>
          <w:rStyle w:val="FontStyle13"/>
        </w:rPr>
        <w:t>datum</w:t>
      </w:r>
      <w:r w:rsidR="00B84D86" w:rsidRPr="007E3C5F">
        <w:rPr>
          <w:rStyle w:val="FontStyle13"/>
        </w:rPr>
        <w:t>:</w:t>
      </w:r>
      <w:r w:rsidR="00471CAD" w:rsidRPr="007E3C5F">
        <w:rPr>
          <w:rStyle w:val="FontStyle13"/>
        </w:rPr>
        <w:tab/>
      </w:r>
      <w:r w:rsidR="001D5CED">
        <w:rPr>
          <w:rStyle w:val="FontStyle13"/>
        </w:rPr>
        <w:t>p</w:t>
      </w:r>
      <w:r w:rsidR="00784F06" w:rsidRPr="007E3C5F">
        <w:rPr>
          <w:rStyle w:val="FontStyle13"/>
        </w:rPr>
        <w:t xml:space="preserve">odpis vložnika </w:t>
      </w:r>
    </w:p>
    <w:p w14:paraId="264E177F" w14:textId="77777777" w:rsidR="001303AA" w:rsidRPr="007E3C5F" w:rsidRDefault="001303AA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</w:p>
    <w:p w14:paraId="58D6E62E" w14:textId="77777777" w:rsidR="009C16AF" w:rsidRPr="007E3C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E3C5F">
        <w:rPr>
          <w:rStyle w:val="FontStyle13"/>
          <w:b/>
        </w:rPr>
        <w:t>PRILOGE</w:t>
      </w:r>
      <w:r w:rsidR="00982CF7" w:rsidRPr="007E3C5F">
        <w:rPr>
          <w:rStyle w:val="FontStyle13"/>
          <w:b/>
        </w:rPr>
        <w:t>:</w:t>
      </w:r>
    </w:p>
    <w:p w14:paraId="4749461B" w14:textId="77777777" w:rsidR="00952DDB" w:rsidRPr="007E3C5F" w:rsidRDefault="001D5CED" w:rsidP="00982CF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03972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837EFF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rStyle w:val="FontStyle13"/>
        </w:rPr>
        <w:t xml:space="preserve"> </w:t>
      </w:r>
      <w:r w:rsidR="00784F06" w:rsidRPr="007E3C5F">
        <w:rPr>
          <w:rStyle w:val="FontStyle13"/>
        </w:rPr>
        <w:t>Pooblastilo</w:t>
      </w:r>
    </w:p>
    <w:p w14:paraId="61135A04" w14:textId="6025C364" w:rsidR="00952DDB" w:rsidRPr="007E3C5F" w:rsidRDefault="001D5CED" w:rsidP="00982CF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4066158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065EF2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rStyle w:val="FontStyle13"/>
        </w:rPr>
        <w:t xml:space="preserve"> </w:t>
      </w:r>
      <w:r w:rsidR="00FA163D" w:rsidRPr="007E3C5F">
        <w:rPr>
          <w:rStyle w:val="FontStyle13"/>
        </w:rPr>
        <w:t>Sprememba p</w:t>
      </w:r>
      <w:r w:rsidR="00952DDB" w:rsidRPr="007E3C5F">
        <w:rPr>
          <w:rStyle w:val="FontStyle13"/>
        </w:rPr>
        <w:t>rojekt</w:t>
      </w:r>
      <w:r w:rsidR="00FA163D" w:rsidRPr="007E3C5F">
        <w:rPr>
          <w:rStyle w:val="FontStyle13"/>
        </w:rPr>
        <w:t>a</w:t>
      </w:r>
      <w:r w:rsidR="00952DDB" w:rsidRPr="007E3C5F">
        <w:rPr>
          <w:rStyle w:val="FontStyle13"/>
        </w:rPr>
        <w:t xml:space="preserve"> DGD</w:t>
      </w:r>
    </w:p>
    <w:p w14:paraId="3E712DFC" w14:textId="77777777" w:rsidR="00FA163D" w:rsidRPr="007E3C5F" w:rsidRDefault="001D5CED" w:rsidP="00982CF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6766602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FA163D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FA163D" w:rsidRPr="007E3C5F">
        <w:rPr>
          <w:rStyle w:val="FontStyle13"/>
        </w:rPr>
        <w:t xml:space="preserve"> Nov projekt DGD</w:t>
      </w:r>
    </w:p>
    <w:p w14:paraId="27102F14" w14:textId="77777777" w:rsidR="00952DDB" w:rsidRPr="007E3C5F" w:rsidRDefault="001D5CED" w:rsidP="00982CF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364812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C44B3A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rStyle w:val="FontStyle13"/>
        </w:rPr>
        <w:t xml:space="preserve"> </w:t>
      </w:r>
      <w:r w:rsidR="00952DDB" w:rsidRPr="007E3C5F">
        <w:rPr>
          <w:rStyle w:val="FontStyle13"/>
        </w:rPr>
        <w:t>Poročilo o vplivih na okolje</w:t>
      </w:r>
    </w:p>
    <w:p w14:paraId="4DCBF874" w14:textId="77777777" w:rsidR="00753EFE" w:rsidRPr="007E3C5F" w:rsidRDefault="001D5CED" w:rsidP="00753EFE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15834075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C44B3A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C44B3A" w:rsidRPr="007E3C5F">
        <w:rPr>
          <w:sz w:val="20"/>
          <w:szCs w:val="20"/>
        </w:rPr>
        <w:t xml:space="preserve"> Sklep </w:t>
      </w:r>
      <w:r w:rsidR="00753EFE" w:rsidRPr="007E3C5F">
        <w:rPr>
          <w:sz w:val="20"/>
          <w:szCs w:val="20"/>
        </w:rPr>
        <w:t>o predhodni presoji vplivov na okolje</w:t>
      </w:r>
      <w:r w:rsidR="00753EFE" w:rsidRPr="007E3C5F">
        <w:rPr>
          <w:rStyle w:val="FontStyle13"/>
        </w:rPr>
        <w:t xml:space="preserve"> </w:t>
      </w:r>
    </w:p>
    <w:p w14:paraId="787684BB" w14:textId="250757F4" w:rsidR="00730E79" w:rsidRPr="007E3C5F" w:rsidRDefault="001D5CED" w:rsidP="00753EFE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0493589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982CF7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rStyle w:val="FontStyle13"/>
        </w:rPr>
        <w:t xml:space="preserve"> </w:t>
      </w:r>
      <w:r w:rsidR="00952DDB" w:rsidRPr="007E3C5F">
        <w:rPr>
          <w:rStyle w:val="FontStyle13"/>
        </w:rPr>
        <w:t>Mnenja</w:t>
      </w:r>
      <w:r w:rsidR="00730E79" w:rsidRPr="007E3C5F">
        <w:rPr>
          <w:rStyle w:val="FontStyle13"/>
        </w:rPr>
        <w:t>, če spremembe vplivajo na že pridobljena mnenja</w:t>
      </w:r>
    </w:p>
    <w:p w14:paraId="75CEE095" w14:textId="77777777" w:rsidR="00952DDB" w:rsidRPr="007E3C5F" w:rsidRDefault="001D5CED" w:rsidP="00730E79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sz w:val="20"/>
          <w:szCs w:val="20"/>
        </w:rPr>
      </w:pPr>
      <w:sdt>
        <w:sdtPr>
          <w:rPr>
            <w:rStyle w:val="FontStyle13"/>
            <w:rFonts w:eastAsia="MS Gothic"/>
          </w:rPr>
          <w:id w:val="4225375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982CF7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sz w:val="20"/>
          <w:szCs w:val="20"/>
        </w:rPr>
        <w:t xml:space="preserve"> </w:t>
      </w:r>
      <w:r w:rsidR="00952DDB" w:rsidRPr="007E3C5F">
        <w:rPr>
          <w:sz w:val="20"/>
          <w:szCs w:val="20"/>
        </w:rPr>
        <w:t>Listine, ki izkazujejo pravico graditi, če</w:t>
      </w:r>
      <w:r w:rsidR="00730E79" w:rsidRPr="007E3C5F">
        <w:rPr>
          <w:sz w:val="20"/>
          <w:szCs w:val="20"/>
        </w:rPr>
        <w:t xml:space="preserve"> se zaradi sprememb posega na dodatna zemljišča in</w:t>
      </w:r>
      <w:r w:rsidR="00952DDB" w:rsidRPr="007E3C5F">
        <w:rPr>
          <w:sz w:val="20"/>
          <w:szCs w:val="20"/>
        </w:rPr>
        <w:t xml:space="preserve"> </w:t>
      </w:r>
      <w:r w:rsidR="00730E79" w:rsidRPr="007E3C5F">
        <w:rPr>
          <w:sz w:val="20"/>
          <w:szCs w:val="20"/>
        </w:rPr>
        <w:t xml:space="preserve">če </w:t>
      </w:r>
      <w:r w:rsidR="00952DDB" w:rsidRPr="007E3C5F">
        <w:rPr>
          <w:sz w:val="20"/>
          <w:szCs w:val="20"/>
        </w:rPr>
        <w:t>lastninska ali druga stvarna pravica ni vpisana v zemljiško knjigo ali če iz uradnih evidenc ni razvidno, da je investitor zakoniti upravljavec nepremičnin</w:t>
      </w:r>
    </w:p>
    <w:p w14:paraId="0F5A7C75" w14:textId="42DF7236" w:rsidR="004841F8" w:rsidRPr="007E3C5F" w:rsidRDefault="001D5CED" w:rsidP="00EF548D">
      <w:pPr>
        <w:tabs>
          <w:tab w:val="left" w:pos="2835"/>
        </w:tabs>
        <w:ind w:left="360"/>
        <w:rPr>
          <w:rStyle w:val="FontStyle13"/>
        </w:rPr>
      </w:pPr>
      <w:sdt>
        <w:sdtPr>
          <w:rPr>
            <w:rStyle w:val="FontStyle13"/>
            <w:rFonts w:eastAsia="MS Gothic"/>
          </w:rPr>
          <w:id w:val="-1947222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982CF7" w:rsidRPr="007E3C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E3C5F">
        <w:rPr>
          <w:sz w:val="20"/>
          <w:szCs w:val="20"/>
        </w:rPr>
        <w:t xml:space="preserve"> </w:t>
      </w:r>
      <w:proofErr w:type="spellStart"/>
      <w:r w:rsidR="00C07332" w:rsidRPr="007E3C5F">
        <w:rPr>
          <w:sz w:val="20"/>
          <w:szCs w:val="20"/>
        </w:rPr>
        <w:t>P</w:t>
      </w:r>
      <w:r w:rsidR="002F0E93" w:rsidRPr="007E3C5F">
        <w:rPr>
          <w:sz w:val="20"/>
          <w:szCs w:val="20"/>
        </w:rPr>
        <w:t>redodločba</w:t>
      </w:r>
      <w:proofErr w:type="spellEnd"/>
    </w:p>
    <w:sectPr w:rsidR="004841F8" w:rsidRPr="007E3C5F" w:rsidSect="00EF54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6369631" w15:done="0"/>
  <w15:commentEx w15:paraId="572CC12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9C3B4" w14:textId="77777777" w:rsidR="00810B87" w:rsidRDefault="00810B87" w:rsidP="009C16AF">
      <w:r>
        <w:separator/>
      </w:r>
    </w:p>
  </w:endnote>
  <w:endnote w:type="continuationSeparator" w:id="0">
    <w:p w14:paraId="6786521A" w14:textId="77777777" w:rsidR="00810B87" w:rsidRDefault="00810B87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0488A" w14:textId="77777777" w:rsidR="00300E4A" w:rsidRDefault="00300E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4E4D6" w14:textId="77777777" w:rsidR="00300E4A" w:rsidRDefault="00300E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A8BD" w14:textId="77777777" w:rsidR="00300E4A" w:rsidRDefault="00300E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B36D4" w14:textId="77777777" w:rsidR="00810B87" w:rsidRDefault="00810B87" w:rsidP="009C16AF">
      <w:r>
        <w:separator/>
      </w:r>
    </w:p>
  </w:footnote>
  <w:footnote w:type="continuationSeparator" w:id="0">
    <w:p w14:paraId="7ADEC05C" w14:textId="77777777" w:rsidR="00810B87" w:rsidRDefault="00810B87" w:rsidP="009C16AF">
      <w:r>
        <w:continuationSeparator/>
      </w:r>
    </w:p>
  </w:footnote>
  <w:footnote w:id="1">
    <w:p w14:paraId="43ED71A6" w14:textId="77777777" w:rsidR="005C7971" w:rsidRPr="00EB2991" w:rsidRDefault="005C7971" w:rsidP="005C7971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podatek se vpiše, </w:t>
      </w:r>
      <w:r w:rsidRPr="00EB2991">
        <w:rPr>
          <w:rStyle w:val="FontStyle13"/>
          <w:sz w:val="16"/>
          <w:szCs w:val="16"/>
        </w:rPr>
        <w:t>če gre za objekt iz stolpca D v Prilogi 4 tabele – PVO objekti</w:t>
      </w:r>
    </w:p>
  </w:footnote>
  <w:footnote w:id="2">
    <w:p w14:paraId="572CDB18" w14:textId="77777777" w:rsidR="00EF548D" w:rsidRPr="00EB2991" w:rsidRDefault="00EF548D" w:rsidP="00EF548D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podatki se vpišejo, če je bila investitorju izdana </w:t>
      </w:r>
      <w:proofErr w:type="spellStart"/>
      <w:r w:rsidRPr="00EB2991">
        <w:rPr>
          <w:sz w:val="16"/>
          <w:szCs w:val="16"/>
        </w:rPr>
        <w:t>predodločba</w:t>
      </w:r>
      <w:proofErr w:type="spellEnd"/>
    </w:p>
  </w:footnote>
  <w:footnote w:id="3">
    <w:p w14:paraId="023228A2" w14:textId="77777777" w:rsidR="00AD6946" w:rsidRPr="00EB2991" w:rsidRDefault="00AD6946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podatki se vpišejo kadar gre za objekt z vplivi na okolje</w:t>
      </w:r>
    </w:p>
  </w:footnote>
  <w:footnote w:id="4">
    <w:p w14:paraId="594D925C" w14:textId="77777777" w:rsidR="00EB2991" w:rsidRPr="00EB2991" w:rsidRDefault="00EB2991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vpišejo se p</w:t>
      </w:r>
      <w:r w:rsidRPr="00EB2991">
        <w:rPr>
          <w:rFonts w:eastAsia="Times New Roman"/>
          <w:color w:val="000000"/>
          <w:sz w:val="16"/>
          <w:szCs w:val="16"/>
        </w:rPr>
        <w:t>odatki za vsa pridobljena mnenja</w:t>
      </w:r>
      <w:r w:rsidR="00C65951">
        <w:rPr>
          <w:rFonts w:eastAsia="Times New Roman"/>
          <w:color w:val="000000"/>
          <w:sz w:val="16"/>
          <w:szCs w:val="16"/>
        </w:rPr>
        <w:t xml:space="preserve">; </w:t>
      </w:r>
    </w:p>
  </w:footnote>
  <w:footnote w:id="5">
    <w:p w14:paraId="0FF4C684" w14:textId="773C2F0E" w:rsidR="007B4D10" w:rsidRPr="007B4D10" w:rsidRDefault="007B4D10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7B4D10">
        <w:rPr>
          <w:rFonts w:eastAsia="Times New Roman"/>
          <w:color w:val="000000"/>
          <w:sz w:val="16"/>
          <w:szCs w:val="16"/>
        </w:rPr>
        <w:t>v vlogi se podatki o mnenjih ne navajajo, če so vložena v Vodilno mapo PGD, ki je izdelan v skladu s Pravilnikom o projektni dokumentaciji</w:t>
      </w:r>
      <w:r w:rsidR="00AF0A92">
        <w:rPr>
          <w:rFonts w:eastAsia="Times New Roman"/>
          <w:color w:val="000000"/>
          <w:sz w:val="16"/>
          <w:szCs w:val="16"/>
        </w:rPr>
        <w:t xml:space="preserve"> (prehodno obdobje)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6B223" w14:textId="77777777" w:rsidR="00300E4A" w:rsidRDefault="00300E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93A6E" w14:textId="1A80BD3D" w:rsidR="00011000" w:rsidRPr="007F0A1E" w:rsidRDefault="00C14D27" w:rsidP="00011000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6C29A3">
      <w:rPr>
        <w:sz w:val="20"/>
        <w:szCs w:val="20"/>
      </w:rPr>
      <w:t>riloga 1</w:t>
    </w:r>
    <w:r w:rsidR="00300E4A">
      <w:rPr>
        <w:sz w:val="20"/>
        <w:szCs w:val="20"/>
      </w:rPr>
      <w:t>0</w:t>
    </w:r>
  </w:p>
  <w:p w14:paraId="57133FB6" w14:textId="6E558EB8" w:rsidR="00011000" w:rsidRPr="007F0A1E" w:rsidRDefault="00C14D27" w:rsidP="00011000">
    <w:pPr>
      <w:ind w:right="174"/>
      <w:jc w:val="right"/>
      <w:rPr>
        <w:sz w:val="20"/>
        <w:szCs w:val="20"/>
      </w:rPr>
    </w:pPr>
    <w:r>
      <w:rPr>
        <w:sz w:val="20"/>
        <w:szCs w:val="20"/>
      </w:rPr>
      <w:t>V</w:t>
    </w:r>
    <w:r w:rsidR="00011000" w:rsidRPr="007F0A1E">
      <w:rPr>
        <w:sz w:val="20"/>
        <w:szCs w:val="20"/>
      </w:rPr>
      <w:t>loga za spremembo gradbenega dovoljenja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CAD04" w14:textId="77777777" w:rsidR="00300E4A" w:rsidRDefault="00300E4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7783A32"/>
    <w:multiLevelType w:val="hybridMultilevel"/>
    <w:tmpl w:val="7994A118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1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8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0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0"/>
  </w:num>
  <w:num w:numId="5">
    <w:abstractNumId w:val="17"/>
  </w:num>
  <w:num w:numId="6">
    <w:abstractNumId w:val="19"/>
  </w:num>
  <w:num w:numId="7">
    <w:abstractNumId w:val="9"/>
  </w:num>
  <w:num w:numId="8">
    <w:abstractNumId w:val="18"/>
  </w:num>
  <w:num w:numId="9">
    <w:abstractNumId w:val="18"/>
  </w:num>
  <w:num w:numId="10">
    <w:abstractNumId w:val="18"/>
  </w:num>
  <w:num w:numId="11">
    <w:abstractNumId w:val="10"/>
  </w:num>
  <w:num w:numId="12">
    <w:abstractNumId w:val="17"/>
  </w:num>
  <w:num w:numId="13">
    <w:abstractNumId w:val="19"/>
  </w:num>
  <w:num w:numId="14">
    <w:abstractNumId w:val="9"/>
  </w:num>
  <w:num w:numId="15">
    <w:abstractNumId w:val="9"/>
  </w:num>
  <w:num w:numId="16">
    <w:abstractNumId w:val="20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14"/>
  </w:num>
  <w:num w:numId="22">
    <w:abstractNumId w:val="6"/>
  </w:num>
  <w:num w:numId="23">
    <w:abstractNumId w:val="5"/>
  </w:num>
  <w:num w:numId="24">
    <w:abstractNumId w:val="4"/>
  </w:num>
  <w:num w:numId="25">
    <w:abstractNumId w:val="12"/>
  </w:num>
  <w:num w:numId="26">
    <w:abstractNumId w:val="15"/>
  </w:num>
  <w:num w:numId="27">
    <w:abstractNumId w:val="7"/>
  </w:num>
  <w:num w:numId="28">
    <w:abstractNumId w:val="1"/>
  </w:num>
  <w:num w:numId="29">
    <w:abstractNumId w:val="1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1000"/>
    <w:rsid w:val="000160C1"/>
    <w:rsid w:val="0004340C"/>
    <w:rsid w:val="00045F0F"/>
    <w:rsid w:val="00051197"/>
    <w:rsid w:val="00065EF2"/>
    <w:rsid w:val="000B7BF0"/>
    <w:rsid w:val="000C69B4"/>
    <w:rsid w:val="001303AA"/>
    <w:rsid w:val="001541CE"/>
    <w:rsid w:val="00154B4A"/>
    <w:rsid w:val="00163A5B"/>
    <w:rsid w:val="001A0DFF"/>
    <w:rsid w:val="001D5CED"/>
    <w:rsid w:val="001E4C53"/>
    <w:rsid w:val="001F7C03"/>
    <w:rsid w:val="002516B2"/>
    <w:rsid w:val="0028066F"/>
    <w:rsid w:val="002A3EFC"/>
    <w:rsid w:val="002C6C00"/>
    <w:rsid w:val="002D69D4"/>
    <w:rsid w:val="002D71D7"/>
    <w:rsid w:val="002F0E93"/>
    <w:rsid w:val="00300E4A"/>
    <w:rsid w:val="00316DAF"/>
    <w:rsid w:val="00350DB5"/>
    <w:rsid w:val="0038456E"/>
    <w:rsid w:val="00430405"/>
    <w:rsid w:val="00471CAD"/>
    <w:rsid w:val="004773B1"/>
    <w:rsid w:val="004841F8"/>
    <w:rsid w:val="004937AB"/>
    <w:rsid w:val="00553FBA"/>
    <w:rsid w:val="00566CF8"/>
    <w:rsid w:val="00573C9C"/>
    <w:rsid w:val="005C7971"/>
    <w:rsid w:val="005D4F96"/>
    <w:rsid w:val="005E0999"/>
    <w:rsid w:val="006B3315"/>
    <w:rsid w:val="006B6616"/>
    <w:rsid w:val="006C29A3"/>
    <w:rsid w:val="006E111B"/>
    <w:rsid w:val="00730E79"/>
    <w:rsid w:val="00753EFE"/>
    <w:rsid w:val="0076199A"/>
    <w:rsid w:val="00776D4E"/>
    <w:rsid w:val="00784F06"/>
    <w:rsid w:val="007A1924"/>
    <w:rsid w:val="007A195A"/>
    <w:rsid w:val="007B4D10"/>
    <w:rsid w:val="007E3C5F"/>
    <w:rsid w:val="007F0A1E"/>
    <w:rsid w:val="00810B87"/>
    <w:rsid w:val="00837EFF"/>
    <w:rsid w:val="008522B5"/>
    <w:rsid w:val="008A52DE"/>
    <w:rsid w:val="008E3743"/>
    <w:rsid w:val="00952DDB"/>
    <w:rsid w:val="009761FC"/>
    <w:rsid w:val="00982CF7"/>
    <w:rsid w:val="0099316D"/>
    <w:rsid w:val="009C16AF"/>
    <w:rsid w:val="009F2CDC"/>
    <w:rsid w:val="00A11A56"/>
    <w:rsid w:val="00A13809"/>
    <w:rsid w:val="00A23490"/>
    <w:rsid w:val="00A4361F"/>
    <w:rsid w:val="00A72A6A"/>
    <w:rsid w:val="00AC1C59"/>
    <w:rsid w:val="00AD6946"/>
    <w:rsid w:val="00AF0A92"/>
    <w:rsid w:val="00B03DA3"/>
    <w:rsid w:val="00B84D86"/>
    <w:rsid w:val="00BD5A91"/>
    <w:rsid w:val="00BE6177"/>
    <w:rsid w:val="00BF2B02"/>
    <w:rsid w:val="00C07332"/>
    <w:rsid w:val="00C0735E"/>
    <w:rsid w:val="00C1233D"/>
    <w:rsid w:val="00C14D27"/>
    <w:rsid w:val="00C44B3A"/>
    <w:rsid w:val="00C5296B"/>
    <w:rsid w:val="00C65951"/>
    <w:rsid w:val="00C669F6"/>
    <w:rsid w:val="00C71F03"/>
    <w:rsid w:val="00CA5051"/>
    <w:rsid w:val="00CF7DA8"/>
    <w:rsid w:val="00D05D19"/>
    <w:rsid w:val="00D80A36"/>
    <w:rsid w:val="00DC665F"/>
    <w:rsid w:val="00DF7360"/>
    <w:rsid w:val="00E00417"/>
    <w:rsid w:val="00E035B1"/>
    <w:rsid w:val="00E62BE1"/>
    <w:rsid w:val="00E64345"/>
    <w:rsid w:val="00EB2991"/>
    <w:rsid w:val="00ED6A26"/>
    <w:rsid w:val="00EF548D"/>
    <w:rsid w:val="00F066CF"/>
    <w:rsid w:val="00F6491C"/>
    <w:rsid w:val="00F86E47"/>
    <w:rsid w:val="00F92F85"/>
    <w:rsid w:val="00F94A62"/>
    <w:rsid w:val="00FA163D"/>
    <w:rsid w:val="00FB2ABF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8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1100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11000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1100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11000"/>
    <w:rPr>
      <w:rFonts w:ascii="Arial" w:eastAsiaTheme="minorEastAsia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F5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1100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11000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1100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11000"/>
    <w:rPr>
      <w:rFonts w:ascii="Arial" w:eastAsiaTheme="minorEastAsia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F5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FEF5-9B94-42E6-948D-FBE3D2C6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167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40</cp:revision>
  <cp:lastPrinted>2018-03-20T13:04:00Z</cp:lastPrinted>
  <dcterms:created xsi:type="dcterms:W3CDTF">2018-03-22T09:20:00Z</dcterms:created>
  <dcterms:modified xsi:type="dcterms:W3CDTF">2018-04-11T11:08:00Z</dcterms:modified>
</cp:coreProperties>
</file>