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8D35D4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174191" w:rsidRPr="008D35D4" w:rsidTr="003B3C85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74191" w:rsidRPr="008D35D4" w:rsidTr="003B3C85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74191" w:rsidRPr="008D35D4" w:rsidTr="003B3C85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74191" w:rsidRPr="008D35D4" w:rsidTr="003B3C85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NAVEDBA ORGANA</w:t>
      </w:r>
      <w:r w:rsidRPr="008D35D4">
        <w:rPr>
          <w:rStyle w:val="FontStyle13"/>
        </w:rPr>
        <w:t xml:space="preserve"> </w:t>
      </w:r>
      <w:r w:rsidRPr="008D35D4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174191" w:rsidRPr="008D35D4" w:rsidTr="003B3C85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174191" w:rsidRPr="008D35D4" w:rsidTr="003B3C85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45458" w:rsidRPr="008D35D4" w:rsidRDefault="0024545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45458" w:rsidRPr="008D35D4" w:rsidRDefault="0024545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8D35D4" w:rsidRDefault="00245458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8D35D4">
        <w:rPr>
          <w:rStyle w:val="FontStyle11"/>
        </w:rPr>
        <w:t>VLOGA</w:t>
      </w:r>
      <w:r w:rsidR="009C16AF" w:rsidRPr="008D35D4">
        <w:rPr>
          <w:rStyle w:val="FontStyle11"/>
        </w:rPr>
        <w:t xml:space="preserve"> ZA IZDAJO GRADBENEGA DOVOLJENJA</w:t>
      </w:r>
    </w:p>
    <w:p w:rsidR="009C16AF" w:rsidRPr="008D35D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45458" w:rsidRPr="008D35D4" w:rsidRDefault="0024545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245458" w:rsidRPr="008D35D4" w:rsidRDefault="0024545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C5296B" w:rsidRPr="005735A0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8D35D4">
        <w:rPr>
          <w:rFonts w:eastAsia="Times New Roman"/>
          <w:b/>
          <w:color w:val="000000"/>
          <w:sz w:val="20"/>
          <w:szCs w:val="20"/>
        </w:rPr>
        <w:t>INVESTITOR</w:t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8D35D4">
        <w:rPr>
          <w:rFonts w:eastAsia="Times New Roman"/>
          <w:b/>
          <w:color w:val="000000"/>
          <w:sz w:val="20"/>
          <w:szCs w:val="20"/>
        </w:rPr>
        <w:tab/>
      </w:r>
      <w:r w:rsidR="003B3C85" w:rsidRPr="005735A0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8D35D4" w:rsidRDefault="00C5296B" w:rsidP="00723DB7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 xml:space="preserve">davčna 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8D35D4" w:rsidRPr="008D35D4" w:rsidTr="008D35D4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5D4" w:rsidRPr="008D35D4" w:rsidRDefault="008D35D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35D4" w:rsidRPr="008D35D4" w:rsidRDefault="008D35D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8D35D4" w:rsidRPr="008D35D4" w:rsidRDefault="008D35D4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9C16AF" w:rsidRPr="005735A0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sz w:val="16"/>
          <w:szCs w:val="16"/>
        </w:rPr>
      </w:pPr>
      <w:r w:rsidRPr="008D35D4">
        <w:rPr>
          <w:rStyle w:val="FontStyle13"/>
          <w:b/>
        </w:rPr>
        <w:t>POOBLAŠČENEC</w:t>
      </w:r>
      <w:r w:rsidR="00C5296B" w:rsidRPr="008D35D4">
        <w:rPr>
          <w:rStyle w:val="FontStyle13"/>
        </w:rPr>
        <w:t xml:space="preserve"> </w:t>
      </w:r>
      <w:r w:rsidR="003B3C85" w:rsidRPr="008D35D4">
        <w:rPr>
          <w:rStyle w:val="FontStyle13"/>
        </w:rPr>
        <w:tab/>
      </w:r>
      <w:r w:rsidR="003B3C85" w:rsidRPr="008D35D4">
        <w:rPr>
          <w:rStyle w:val="FontStyle13"/>
        </w:rPr>
        <w:tab/>
      </w:r>
      <w:r w:rsidR="003B3C85" w:rsidRPr="008D35D4">
        <w:rPr>
          <w:rStyle w:val="FontStyle13"/>
        </w:rPr>
        <w:tab/>
      </w:r>
      <w:r w:rsidR="003B3C85" w:rsidRPr="008D35D4">
        <w:rPr>
          <w:rStyle w:val="FontStyle13"/>
        </w:rPr>
        <w:tab/>
      </w:r>
      <w:r w:rsidR="003B3C85" w:rsidRPr="008D35D4">
        <w:rPr>
          <w:rStyle w:val="FontStyle13"/>
        </w:rPr>
        <w:tab/>
      </w:r>
      <w:r w:rsidR="003B3C85" w:rsidRPr="008D35D4">
        <w:rPr>
          <w:rStyle w:val="FontStyle13"/>
        </w:rPr>
        <w:tab/>
      </w:r>
      <w:r w:rsidR="003B3C85" w:rsidRPr="008D35D4">
        <w:rPr>
          <w:rStyle w:val="FontStyle13"/>
        </w:rPr>
        <w:tab/>
      </w:r>
      <w:r w:rsidR="003B3C85" w:rsidRPr="005735A0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8D35D4" w:rsidTr="0017419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8D35D4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8D35D4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8D35D4" w:rsidRPr="008D35D4" w:rsidTr="008D35D4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5D4" w:rsidRPr="008D35D4" w:rsidRDefault="008D35D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D35D4" w:rsidRPr="008D35D4" w:rsidRDefault="008D35D4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C5296B" w:rsidRPr="008D35D4" w:rsidRDefault="00C529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8349D2" w:rsidRPr="008D35D4" w:rsidRDefault="008349D2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NEZAHTEVNI OBJEKT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8349D2" w:rsidRPr="008D35D4" w:rsidTr="008349D2">
        <w:trPr>
          <w:trHeight w:val="340"/>
        </w:trPr>
        <w:tc>
          <w:tcPr>
            <w:tcW w:w="3124" w:type="dxa"/>
            <w:shd w:val="clear" w:color="auto" w:fill="auto"/>
            <w:vAlign w:val="center"/>
          </w:tcPr>
          <w:p w:rsidR="008349D2" w:rsidRPr="008D35D4" w:rsidRDefault="008349D2" w:rsidP="009D083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8D35D4">
              <w:rPr>
                <w:rStyle w:val="FontStyle13"/>
              </w:rPr>
              <w:t>Vloga se nanaša samo na nezahtevni objekt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8349D2" w:rsidRPr="008D35D4" w:rsidRDefault="00DC0A14" w:rsidP="008349D2">
            <w:pPr>
              <w:tabs>
                <w:tab w:val="left" w:pos="1489"/>
                <w:tab w:val="left" w:pos="10451"/>
                <w:tab w:val="left" w:pos="10919"/>
                <w:tab w:val="left" w:pos="13555"/>
                <w:tab w:val="left" w:pos="14023"/>
                <w:tab w:val="left" w:pos="15919"/>
              </w:tabs>
              <w:rPr>
                <w:rFonts w:eastAsia="Times New Roman"/>
                <w:color w:val="000000"/>
                <w:sz w:val="20"/>
                <w:szCs w:val="20"/>
              </w:rPr>
            </w:pPr>
            <w:sdt>
              <w:sdtPr>
                <w:rPr>
                  <w:color w:val="000000"/>
                  <w:sz w:val="20"/>
                  <w:szCs w:val="20"/>
                </w:rPr>
                <w:id w:val="448510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1FC9" w:rsidRPr="008D35D4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6F1FC9" w:rsidRPr="008D35D4">
              <w:rPr>
                <w:color w:val="000000"/>
                <w:sz w:val="20"/>
                <w:szCs w:val="20"/>
              </w:rPr>
              <w:t>da</w:t>
            </w:r>
            <w:r w:rsidR="006F1FC9" w:rsidRPr="008D35D4">
              <w:rPr>
                <w:color w:val="000000"/>
                <w:sz w:val="20"/>
                <w:szCs w:val="20"/>
              </w:rPr>
              <w:tab/>
            </w:r>
            <w:sdt>
              <w:sdtPr>
                <w:rPr>
                  <w:color w:val="000000"/>
                  <w:sz w:val="20"/>
                  <w:szCs w:val="20"/>
                </w:rPr>
                <w:id w:val="13435088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1FC9" w:rsidRPr="008D35D4">
                  <w:rPr>
                    <w:rFonts w:ascii="MS Gothic" w:eastAsia="MS Gothic" w:hAnsi="MS Gothic" w:cs="MS Gothic" w:hint="eastAsia"/>
                    <w:color w:val="000000"/>
                    <w:sz w:val="20"/>
                    <w:szCs w:val="20"/>
                  </w:rPr>
                  <w:t>☐</w:t>
                </w:r>
              </w:sdtContent>
            </w:sdt>
            <w:r w:rsidR="006F1FC9" w:rsidRPr="008D35D4">
              <w:rPr>
                <w:color w:val="000000"/>
                <w:sz w:val="20"/>
                <w:szCs w:val="20"/>
              </w:rPr>
              <w:t>ne</w:t>
            </w:r>
          </w:p>
        </w:tc>
      </w:tr>
    </w:tbl>
    <w:p w:rsidR="008349D2" w:rsidRDefault="008349D2" w:rsidP="008349D2">
      <w:pPr>
        <w:tabs>
          <w:tab w:val="left" w:pos="2866"/>
          <w:tab w:val="left" w:pos="3969"/>
          <w:tab w:val="left" w:pos="10451"/>
          <w:tab w:val="left" w:pos="10919"/>
          <w:tab w:val="left" w:pos="13555"/>
          <w:tab w:val="left" w:pos="14023"/>
          <w:tab w:val="left" w:pos="15919"/>
        </w:tabs>
        <w:rPr>
          <w:color w:val="000000"/>
          <w:sz w:val="20"/>
          <w:szCs w:val="20"/>
        </w:rPr>
      </w:pPr>
    </w:p>
    <w:p w:rsidR="005735A0" w:rsidRPr="005735A0" w:rsidRDefault="005735A0" w:rsidP="005735A0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5735A0">
        <w:rPr>
          <w:rStyle w:val="FontStyle13"/>
          <w:b/>
        </w:rPr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735A0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35A0" w:rsidRPr="008D35D4" w:rsidRDefault="005735A0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5A0" w:rsidRPr="008D35D4" w:rsidRDefault="005735A0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5735A0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35A0" w:rsidRPr="008D35D4" w:rsidRDefault="005735A0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35A0" w:rsidRPr="008D35D4" w:rsidRDefault="005735A0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5735A0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35A0" w:rsidRPr="008D35D4" w:rsidRDefault="005735A0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735A0" w:rsidRPr="008D35D4" w:rsidRDefault="005735A0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5735A0" w:rsidRDefault="005735A0" w:rsidP="008349D2">
      <w:pPr>
        <w:tabs>
          <w:tab w:val="left" w:pos="2866"/>
          <w:tab w:val="left" w:pos="3969"/>
          <w:tab w:val="left" w:pos="10451"/>
          <w:tab w:val="left" w:pos="10919"/>
          <w:tab w:val="left" w:pos="13555"/>
          <w:tab w:val="left" w:pos="14023"/>
          <w:tab w:val="left" w:pos="15919"/>
        </w:tabs>
        <w:rPr>
          <w:color w:val="000000"/>
          <w:sz w:val="20"/>
          <w:szCs w:val="20"/>
        </w:rPr>
      </w:pPr>
    </w:p>
    <w:p w:rsidR="009C16AF" w:rsidRPr="008D35D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8D35D4" w:rsidRDefault="0017419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8D35D4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8D35D4" w:rsidTr="00174191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8D35D4" w:rsidRDefault="0017419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 xml:space="preserve">kratek opis posega (opis obstoječega stanja zemljišča, objektov in komunalnih naprav </w:t>
            </w:r>
            <w:r w:rsidRPr="008D35D4">
              <w:rPr>
                <w:rFonts w:eastAsia="Times New Roman"/>
                <w:sz w:val="20"/>
                <w:szCs w:val="20"/>
              </w:rPr>
              <w:lastRenderedPageBreak/>
              <w:t>ter opis novega stanja)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9C16AF" w:rsidRPr="008D35D4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8D35D4" w:rsidTr="00F26C1A">
        <w:trPr>
          <w:trHeight w:val="643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8D35D4" w:rsidRDefault="0017419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lastRenderedPageBreak/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F26C1A" w:rsidRPr="005735A0" w:rsidRDefault="00573C9C" w:rsidP="00F26C1A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rFonts w:eastAsia="Times New Roman"/>
                <w:sz w:val="16"/>
                <w:szCs w:val="16"/>
              </w:rPr>
            </w:pPr>
            <w:r w:rsidRPr="005735A0">
              <w:rPr>
                <w:rFonts w:eastAsia="Times New Roman"/>
                <w:sz w:val="16"/>
                <w:szCs w:val="16"/>
              </w:rPr>
              <w:t>(novogradnja - novo zgrajen objekt, novogradnja – prizidava,</w:t>
            </w:r>
          </w:p>
          <w:p w:rsidR="009C16AF" w:rsidRPr="008D35D4" w:rsidRDefault="00573C9C" w:rsidP="00F26C1A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color w:val="000000"/>
                <w:sz w:val="20"/>
                <w:szCs w:val="20"/>
              </w:rPr>
            </w:pPr>
            <w:r w:rsidRPr="005735A0">
              <w:rPr>
                <w:rFonts w:eastAsia="Times New Roman"/>
                <w:sz w:val="16"/>
                <w:szCs w:val="16"/>
              </w:rPr>
              <w:t xml:space="preserve"> rekonstrukcija, sprememba namembnosti, odstranitev)</w:t>
            </w:r>
          </w:p>
        </w:tc>
      </w:tr>
      <w:tr w:rsidR="00A255D8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5D8" w:rsidRPr="008D35D4" w:rsidRDefault="00174191" w:rsidP="009D083D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številka gradbenega dovoljenja za obstoječe objekte</w:t>
            </w:r>
            <w:r w:rsidR="00A255D8" w:rsidRPr="008D35D4">
              <w:rPr>
                <w:rStyle w:val="Sprotnaopomba-sklic"/>
                <w:rFonts w:eastAsia="Times New Roman"/>
                <w:sz w:val="20"/>
                <w:szCs w:val="20"/>
              </w:rPr>
              <w:footnoteReference w:id="1"/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5D8" w:rsidRPr="008D35D4" w:rsidRDefault="00A255D8" w:rsidP="009D083D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A255D8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5D8" w:rsidRPr="008D35D4" w:rsidRDefault="00174191" w:rsidP="009D083D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datum gradbenega dovoljenja za obstoječe objekte</w:t>
            </w:r>
            <w:r w:rsidRPr="008D35D4">
              <w:rPr>
                <w:rStyle w:val="Sprotnaopomba-sklic"/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5D8" w:rsidRPr="008D35D4" w:rsidRDefault="00A255D8" w:rsidP="009D083D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A255D8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55D8" w:rsidRPr="008D35D4" w:rsidRDefault="00A255D8" w:rsidP="009D083D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navedba upravnega organa, ki je izdal GD</w:t>
            </w:r>
            <w:r w:rsidRPr="008D35D4">
              <w:rPr>
                <w:rStyle w:val="Sprotnaopomba-sklic"/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55D8" w:rsidRPr="008D35D4" w:rsidRDefault="00A255D8" w:rsidP="006F1FC9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8D35D4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8D35D4" w:rsidRDefault="00174191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objekt državnega pomena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8D35D4" w:rsidRDefault="00DC0A14" w:rsidP="00B03D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24718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3C85" w:rsidRPr="008D35D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6F1FC9" w:rsidRPr="008D35D4">
              <w:rPr>
                <w:sz w:val="20"/>
                <w:szCs w:val="20"/>
              </w:rPr>
              <w:t>da</w:t>
            </w:r>
            <w:r w:rsidR="006F1FC9" w:rsidRPr="008D35D4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186873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191" w:rsidRPr="008D35D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6F1FC9" w:rsidRPr="008D35D4">
              <w:rPr>
                <w:sz w:val="20"/>
                <w:szCs w:val="20"/>
              </w:rPr>
              <w:t>ne</w:t>
            </w:r>
          </w:p>
        </w:tc>
      </w:tr>
      <w:tr w:rsidR="005C7971" w:rsidRPr="008D35D4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8D35D4" w:rsidRDefault="00174191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objekt z vplivi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8D35D4" w:rsidRDefault="00DC0A14" w:rsidP="00B03DA3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-8542737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191" w:rsidRPr="008D35D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6F1FC9" w:rsidRPr="008D35D4">
              <w:rPr>
                <w:sz w:val="20"/>
                <w:szCs w:val="20"/>
              </w:rPr>
              <w:t>da</w:t>
            </w:r>
            <w:r w:rsidR="006F1FC9" w:rsidRPr="008D35D4">
              <w:rPr>
                <w:sz w:val="20"/>
                <w:szCs w:val="20"/>
              </w:rPr>
              <w:tab/>
            </w:r>
            <w:sdt>
              <w:sdtPr>
                <w:rPr>
                  <w:sz w:val="20"/>
                  <w:szCs w:val="20"/>
                </w:rPr>
                <w:id w:val="-18816219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F1FC9" w:rsidRPr="008D35D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6F1FC9" w:rsidRPr="008D35D4">
              <w:rPr>
                <w:sz w:val="20"/>
                <w:szCs w:val="20"/>
              </w:rPr>
              <w:t>ne</w:t>
            </w:r>
          </w:p>
        </w:tc>
      </w:tr>
      <w:tr w:rsidR="005C7971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8D35D4" w:rsidRDefault="005C7971" w:rsidP="005C7971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številka sklepa predhodne presoje vplivov na okolje</w:t>
            </w:r>
            <w:r w:rsidRPr="008D35D4">
              <w:rPr>
                <w:rStyle w:val="Sprotnaopomba-sklic"/>
                <w:sz w:val="20"/>
                <w:szCs w:val="20"/>
              </w:rPr>
              <w:footnoteReference w:id="2"/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971" w:rsidRPr="008D35D4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5C7971" w:rsidRPr="008D35D4" w:rsidTr="0017419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C7971" w:rsidRPr="008D35D4" w:rsidRDefault="005C7971" w:rsidP="00B03DA3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datum sklepa predhodne presoje vplivov na okolje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C7971" w:rsidRPr="008D35D4" w:rsidRDefault="005C7971" w:rsidP="004773B1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:rsidR="00174191" w:rsidRPr="008D35D4" w:rsidRDefault="00174191" w:rsidP="00A11A56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PREDODLOČBA</w:t>
      </w:r>
      <w:r w:rsidRPr="008D35D4">
        <w:rPr>
          <w:rStyle w:val="FontStyle13"/>
          <w:b/>
          <w:vertAlign w:val="superscript"/>
        </w:rPr>
        <w:footnoteReference w:id="3"/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174191" w:rsidRPr="008D35D4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174191" w:rsidRPr="008D35D4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 xml:space="preserve">številka </w:t>
            </w:r>
            <w:proofErr w:type="spellStart"/>
            <w:r w:rsidRPr="008D35D4">
              <w:rPr>
                <w:sz w:val="20"/>
                <w:szCs w:val="20"/>
              </w:rPr>
              <w:t>predodločbe</w:t>
            </w:r>
            <w:proofErr w:type="spellEnd"/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174191" w:rsidRPr="008D35D4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 xml:space="preserve">datum </w:t>
            </w:r>
            <w:proofErr w:type="spellStart"/>
            <w:r w:rsidRPr="008D35D4">
              <w:rPr>
                <w:sz w:val="20"/>
                <w:szCs w:val="20"/>
              </w:rPr>
              <w:t>predodločbe</w:t>
            </w:r>
            <w:proofErr w:type="spellEnd"/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  <w:tr w:rsidR="00174191" w:rsidRPr="008D35D4" w:rsidTr="000B12C0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  <w:r w:rsidRPr="008D35D4">
              <w:rPr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74191" w:rsidRPr="008D35D4" w:rsidRDefault="00174191" w:rsidP="000B12C0">
            <w:pPr>
              <w:tabs>
                <w:tab w:val="left" w:pos="2835"/>
              </w:tabs>
              <w:rPr>
                <w:sz w:val="20"/>
                <w:szCs w:val="20"/>
              </w:rPr>
            </w:pPr>
          </w:p>
        </w:tc>
      </w:tr>
    </w:tbl>
    <w:p w:rsidR="00174191" w:rsidRPr="008D35D4" w:rsidRDefault="00174191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EC0209" w:rsidRPr="008D35D4" w:rsidRDefault="00EC0209" w:rsidP="00EC020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DOKUMENTACIJA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D55FA7" w:rsidRPr="008D35D4" w:rsidTr="00E512AD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D55FA7" w:rsidRPr="008D35D4" w:rsidRDefault="00D55FA7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vrsta dokumentacije</w:t>
            </w:r>
          </w:p>
          <w:p w:rsidR="00C03265" w:rsidRPr="008D35D4" w:rsidRDefault="00C03265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5812" w:type="dxa"/>
            <w:shd w:val="clear" w:color="auto" w:fill="auto"/>
            <w:vAlign w:val="center"/>
            <w:hideMark/>
          </w:tcPr>
          <w:p w:rsidR="00D55FA7" w:rsidRPr="008D35D4" w:rsidRDefault="00D55FA7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  <w:p w:rsidR="00D55FA7" w:rsidRPr="008D35D4" w:rsidRDefault="00DC0A14" w:rsidP="00C03265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84" w:hanging="284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460643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3B3C85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F1FC9" w:rsidRPr="008D35D4">
              <w:rPr>
                <w:rStyle w:val="FontStyle13"/>
              </w:rPr>
              <w:t xml:space="preserve"> Projektna d</w:t>
            </w:r>
            <w:r w:rsidR="00C03265" w:rsidRPr="008D35D4">
              <w:rPr>
                <w:rStyle w:val="FontStyle13"/>
              </w:rPr>
              <w:t>okumentacija z</w:t>
            </w:r>
            <w:r w:rsidR="00D55FA7" w:rsidRPr="008D35D4">
              <w:rPr>
                <w:rStyle w:val="FontStyle13"/>
              </w:rPr>
              <w:t xml:space="preserve">a pridobitev mnenj, </w:t>
            </w:r>
            <w:proofErr w:type="spellStart"/>
            <w:r w:rsidR="00D55FA7" w:rsidRPr="008D35D4">
              <w:rPr>
                <w:rStyle w:val="FontStyle13"/>
              </w:rPr>
              <w:t>predodločbe</w:t>
            </w:r>
            <w:proofErr w:type="spellEnd"/>
            <w:r w:rsidR="00D55FA7" w:rsidRPr="008D35D4">
              <w:rPr>
                <w:rStyle w:val="FontStyle13"/>
              </w:rPr>
              <w:t xml:space="preserve"> in gradbenega dovoljenja (DGD)</w:t>
            </w:r>
          </w:p>
          <w:p w:rsidR="006F1FC9" w:rsidRPr="008D35D4" w:rsidRDefault="00DC0A14" w:rsidP="006F1FC9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84" w:hanging="284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8397642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6F1FC9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F1FC9" w:rsidRPr="008D35D4">
              <w:rPr>
                <w:rStyle w:val="FontStyle13"/>
              </w:rPr>
              <w:t xml:space="preserve"> Dokumentacija za pridobitev gradbenega dovoljenja za nezahtevni objekt </w:t>
            </w:r>
          </w:p>
          <w:p w:rsidR="006F1FC9" w:rsidRPr="008D35D4" w:rsidRDefault="00DC0A14" w:rsidP="006F1FC9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13" w:hanging="213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-1707320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6F1FC9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6F1FC9" w:rsidRPr="008D35D4">
              <w:rPr>
                <w:rStyle w:val="FontStyle13"/>
              </w:rPr>
              <w:t xml:space="preserve"> Dokumentacija za pridobitev gradbenega dovoljenja  za     spremembo namembnosti</w:t>
            </w:r>
          </w:p>
          <w:p w:rsidR="00D55FA7" w:rsidRPr="005735A0" w:rsidRDefault="00C03265" w:rsidP="006F1FC9">
            <w:pPr>
              <w:pStyle w:val="Style4"/>
              <w:widowControl/>
              <w:tabs>
                <w:tab w:val="left" w:pos="2835"/>
              </w:tabs>
              <w:spacing w:line="240" w:lineRule="auto"/>
              <w:ind w:left="213" w:hanging="213"/>
              <w:jc w:val="right"/>
              <w:rPr>
                <w:rFonts w:eastAsia="Times New Roman"/>
                <w:sz w:val="16"/>
                <w:szCs w:val="16"/>
              </w:rPr>
            </w:pPr>
            <w:r w:rsidRPr="005735A0">
              <w:rPr>
                <w:rFonts w:eastAsia="Times New Roman"/>
                <w:sz w:val="16"/>
                <w:szCs w:val="16"/>
              </w:rPr>
              <w:t>(ustrezno označiti)</w:t>
            </w:r>
          </w:p>
        </w:tc>
      </w:tr>
      <w:tr w:rsidR="00952DD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54B4A" w:rsidRPr="008D35D4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številka projekta</w:t>
            </w:r>
            <w:r w:rsidR="00EC0209" w:rsidRPr="008D35D4">
              <w:rPr>
                <w:rStyle w:val="Sprotnaopomba-sklic"/>
                <w:rFonts w:eastAsia="Times New Roman"/>
                <w:sz w:val="20"/>
                <w:szCs w:val="20"/>
              </w:rPr>
              <w:footnoteReference w:id="4"/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54B4A" w:rsidRPr="008D35D4" w:rsidRDefault="00154B4A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54B4A" w:rsidRPr="008D35D4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datum izdelave projekta</w:t>
            </w:r>
            <w:r w:rsidR="00EC0209" w:rsidRPr="008D35D4">
              <w:rPr>
                <w:rFonts w:eastAsia="Times New Roman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54B4A" w:rsidRPr="008D35D4" w:rsidRDefault="00154B4A" w:rsidP="001541CE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430405" w:rsidRPr="008D35D4" w:rsidRDefault="00430405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projektant</w:t>
            </w:r>
            <w:r w:rsidR="00EC0209" w:rsidRPr="008D35D4">
              <w:rPr>
                <w:rFonts w:eastAsia="Times New Roman"/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430405" w:rsidRPr="008D35D4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AD6946" w:rsidRPr="008D35D4" w:rsidRDefault="00AD6946" w:rsidP="00174191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AD6946" w:rsidRPr="008D35D4" w:rsidRDefault="00AD6946" w:rsidP="00AD6946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PODATKI O POROČILU O VPLIVIH NA OKOLJE</w:t>
      </w:r>
      <w:r w:rsidRPr="008D35D4">
        <w:rPr>
          <w:rStyle w:val="FontStyle13"/>
          <w:b/>
          <w:vertAlign w:val="superscript"/>
        </w:rPr>
        <w:footnoteReference w:id="5"/>
      </w:r>
      <w:r w:rsidRPr="008D35D4">
        <w:rPr>
          <w:rStyle w:val="FontStyle13"/>
          <w:b/>
        </w:rPr>
        <w:tab/>
        <w:t> 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EB2991" w:rsidRPr="008D35D4" w:rsidRDefault="00EB2991" w:rsidP="00784F06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 xml:space="preserve">številka poročila 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EB2991" w:rsidRPr="008D35D4" w:rsidRDefault="00EB2991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784F06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784F06" w:rsidRPr="008D35D4" w:rsidRDefault="00784F06" w:rsidP="00E96A16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datum izdelave poročila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784F06" w:rsidRPr="008D35D4" w:rsidRDefault="00784F06" w:rsidP="001541CE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8D35D4" w:rsidTr="00174191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430405" w:rsidRPr="008D35D4" w:rsidRDefault="00430405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izdelovalec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430405" w:rsidRPr="008D35D4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174191" w:rsidRPr="008D35D4" w:rsidRDefault="0017419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EB2991" w:rsidRPr="008D35D4" w:rsidRDefault="00A4361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vertAlign w:val="superscript"/>
        </w:rPr>
      </w:pPr>
      <w:r w:rsidRPr="008D35D4">
        <w:rPr>
          <w:rStyle w:val="FontStyle13"/>
          <w:b/>
        </w:rPr>
        <w:t>MNENJA</w:t>
      </w:r>
      <w:r w:rsidR="00EB2991" w:rsidRPr="008D35D4">
        <w:rPr>
          <w:rStyle w:val="Sprotnaopomba-sklic"/>
          <w:b/>
          <w:sz w:val="20"/>
          <w:szCs w:val="20"/>
        </w:rPr>
        <w:footnoteReference w:id="6"/>
      </w:r>
      <w:r w:rsidR="007B4D10" w:rsidRPr="008D35D4">
        <w:rPr>
          <w:rStyle w:val="FontStyle13"/>
          <w:b/>
          <w:vertAlign w:val="superscript"/>
        </w:rPr>
        <w:t>,</w:t>
      </w:r>
      <w:r w:rsidR="007B4D10" w:rsidRPr="008D35D4">
        <w:rPr>
          <w:rStyle w:val="Sprotnaopomba-sklic"/>
          <w:b/>
          <w:sz w:val="20"/>
          <w:szCs w:val="20"/>
        </w:rPr>
        <w:footnoteReference w:id="7"/>
      </w:r>
    </w:p>
    <w:tbl>
      <w:tblPr>
        <w:tblStyle w:val="Tabelamrea"/>
        <w:tblW w:w="0" w:type="auto"/>
        <w:tblInd w:w="108" w:type="dxa"/>
        <w:tblLook w:val="04A0" w:firstRow="1" w:lastRow="0" w:firstColumn="1" w:lastColumn="0" w:noHBand="0" w:noVBand="1"/>
      </w:tblPr>
      <w:tblGrid>
        <w:gridCol w:w="4536"/>
        <w:gridCol w:w="2410"/>
        <w:gridCol w:w="1985"/>
      </w:tblGrid>
      <w:tr w:rsidR="00174191" w:rsidRPr="008D35D4" w:rsidTr="000B12C0">
        <w:tc>
          <w:tcPr>
            <w:tcW w:w="4536" w:type="dxa"/>
          </w:tcPr>
          <w:p w:rsidR="00174191" w:rsidRPr="008D35D4" w:rsidRDefault="00174191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Style w:val="FontStyle13"/>
                <w:b/>
              </w:rPr>
            </w:pPr>
            <w:r w:rsidRPr="008D35D4">
              <w:rPr>
                <w:rFonts w:eastAsia="Times New Roman"/>
                <w:sz w:val="20"/>
                <w:szCs w:val="20"/>
              </w:rPr>
              <w:t xml:space="preserve">navedba </w:t>
            </w:r>
            <w:proofErr w:type="spellStart"/>
            <w:r w:rsidRPr="008D35D4">
              <w:rPr>
                <w:rFonts w:eastAsia="Times New Roman"/>
                <w:sz w:val="20"/>
                <w:szCs w:val="20"/>
              </w:rPr>
              <w:t>mnenjedajalca</w:t>
            </w:r>
            <w:proofErr w:type="spellEnd"/>
          </w:p>
        </w:tc>
        <w:tc>
          <w:tcPr>
            <w:tcW w:w="2410" w:type="dxa"/>
          </w:tcPr>
          <w:p w:rsidR="00174191" w:rsidRPr="008D35D4" w:rsidRDefault="00174191" w:rsidP="000B12C0">
            <w:pPr>
              <w:rPr>
                <w:rStyle w:val="FontStyle13"/>
                <w:b/>
              </w:rPr>
            </w:pPr>
            <w:r w:rsidRPr="008D35D4">
              <w:rPr>
                <w:rFonts w:eastAsia="Times New Roman"/>
                <w:sz w:val="20"/>
                <w:szCs w:val="20"/>
              </w:rPr>
              <w:t>številka</w:t>
            </w:r>
            <w:r w:rsidR="002F763B" w:rsidRPr="008D35D4">
              <w:rPr>
                <w:rFonts w:eastAsia="Times New Roman"/>
                <w:sz w:val="20"/>
                <w:szCs w:val="20"/>
              </w:rPr>
              <w:t xml:space="preserve"> mnenja</w:t>
            </w:r>
          </w:p>
        </w:tc>
        <w:tc>
          <w:tcPr>
            <w:tcW w:w="1985" w:type="dxa"/>
          </w:tcPr>
          <w:p w:rsidR="00174191" w:rsidRPr="008D35D4" w:rsidRDefault="00174191" w:rsidP="000B12C0">
            <w:pPr>
              <w:rPr>
                <w:rStyle w:val="FontStyle13"/>
                <w:b/>
              </w:rPr>
            </w:pPr>
            <w:r w:rsidRPr="008D35D4">
              <w:rPr>
                <w:rFonts w:eastAsia="Times New Roman"/>
                <w:sz w:val="20"/>
                <w:szCs w:val="20"/>
              </w:rPr>
              <w:t>datum</w:t>
            </w:r>
          </w:p>
        </w:tc>
      </w:tr>
      <w:tr w:rsidR="00174191" w:rsidRPr="008D35D4" w:rsidTr="000B12C0">
        <w:tc>
          <w:tcPr>
            <w:tcW w:w="4536" w:type="dxa"/>
          </w:tcPr>
          <w:p w:rsidR="00174191" w:rsidRPr="008D35D4" w:rsidRDefault="00174191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174191" w:rsidRPr="008D35D4" w:rsidTr="000B12C0">
        <w:tc>
          <w:tcPr>
            <w:tcW w:w="4536" w:type="dxa"/>
          </w:tcPr>
          <w:p w:rsidR="00174191" w:rsidRPr="008D35D4" w:rsidRDefault="00174191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174191" w:rsidRPr="008D35D4" w:rsidTr="000B12C0">
        <w:tc>
          <w:tcPr>
            <w:tcW w:w="4536" w:type="dxa"/>
          </w:tcPr>
          <w:p w:rsidR="00174191" w:rsidRPr="008D35D4" w:rsidRDefault="00174191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174191" w:rsidRPr="008D35D4" w:rsidTr="000B12C0">
        <w:tc>
          <w:tcPr>
            <w:tcW w:w="4536" w:type="dxa"/>
          </w:tcPr>
          <w:p w:rsidR="00174191" w:rsidRPr="008D35D4" w:rsidRDefault="00174191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  <w:tr w:rsidR="00174191" w:rsidRPr="008D35D4" w:rsidTr="000B12C0">
        <w:tc>
          <w:tcPr>
            <w:tcW w:w="4536" w:type="dxa"/>
          </w:tcPr>
          <w:p w:rsidR="00174191" w:rsidRPr="008D35D4" w:rsidRDefault="00174191" w:rsidP="000B12C0">
            <w:pPr>
              <w:pStyle w:val="Style4"/>
              <w:widowControl/>
              <w:tabs>
                <w:tab w:val="left" w:pos="2835"/>
              </w:tabs>
              <w:spacing w:line="240" w:lineRule="auto"/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2410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  <w:tc>
          <w:tcPr>
            <w:tcW w:w="1985" w:type="dxa"/>
          </w:tcPr>
          <w:p w:rsidR="00174191" w:rsidRPr="008D35D4" w:rsidRDefault="00174191" w:rsidP="000B12C0">
            <w:pPr>
              <w:rPr>
                <w:rFonts w:eastAsia="Times New Roman"/>
                <w:sz w:val="20"/>
                <w:szCs w:val="20"/>
              </w:rPr>
            </w:pPr>
          </w:p>
        </w:tc>
      </w:tr>
    </w:tbl>
    <w:p w:rsidR="00174191" w:rsidRPr="00DC0A14" w:rsidRDefault="00174191" w:rsidP="00174191">
      <w:pPr>
        <w:pStyle w:val="Style4"/>
        <w:widowControl/>
        <w:tabs>
          <w:tab w:val="left" w:pos="2835"/>
        </w:tabs>
        <w:spacing w:line="240" w:lineRule="auto"/>
        <w:ind w:right="139"/>
        <w:jc w:val="right"/>
        <w:rPr>
          <w:rFonts w:eastAsia="Times New Roman"/>
          <w:sz w:val="16"/>
          <w:szCs w:val="16"/>
        </w:rPr>
      </w:pPr>
      <w:r w:rsidRPr="00DC0A14">
        <w:rPr>
          <w:rFonts w:eastAsia="Times New Roman"/>
          <w:sz w:val="16"/>
          <w:szCs w:val="16"/>
        </w:rPr>
        <w:t>(po potrebi dodati vrstice)</w:t>
      </w:r>
    </w:p>
    <w:p w:rsidR="002D71D7" w:rsidRPr="008D35D4" w:rsidRDefault="002D71D7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EC0209" w:rsidRPr="008D35D4" w:rsidRDefault="00952DDB" w:rsidP="00245458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IZKAZOVANJE PRAVICE GRADITI</w:t>
      </w:r>
      <w:r w:rsidR="00245458" w:rsidRPr="008D35D4">
        <w:rPr>
          <w:rStyle w:val="FontStyle13"/>
          <w:b/>
        </w:rPr>
        <w:tab/>
      </w:r>
      <w:r w:rsidR="00245458" w:rsidRPr="008D35D4">
        <w:rPr>
          <w:rStyle w:val="FontStyle13"/>
          <w:b/>
        </w:rPr>
        <w:tab/>
      </w:r>
      <w:r w:rsidR="00245458" w:rsidRPr="008D35D4">
        <w:rPr>
          <w:rStyle w:val="FontStyle13"/>
          <w:b/>
        </w:rPr>
        <w:tab/>
      </w:r>
      <w:r w:rsidR="00245458" w:rsidRPr="008D35D4">
        <w:rPr>
          <w:rStyle w:val="FontStyle13"/>
          <w:b/>
        </w:rPr>
        <w:tab/>
      </w:r>
      <w:r w:rsidR="00245458" w:rsidRPr="008D35D4">
        <w:rPr>
          <w:rStyle w:val="FontStyle13"/>
          <w:b/>
        </w:rPr>
        <w:tab/>
      </w:r>
      <w:r w:rsidR="00245458" w:rsidRPr="008D35D4">
        <w:rPr>
          <w:rStyle w:val="FontStyle13"/>
          <w:b/>
        </w:rPr>
        <w:tab/>
      </w:r>
      <w:r w:rsidR="00EC0209" w:rsidRPr="00DC0A14">
        <w:rPr>
          <w:sz w:val="16"/>
          <w:szCs w:val="16"/>
        </w:rPr>
        <w:t>(ustrezno označiti)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6"/>
      </w:tblGrid>
      <w:tr w:rsidR="002D71D7" w:rsidRPr="008D35D4" w:rsidTr="00660FBF">
        <w:trPr>
          <w:trHeight w:val="765"/>
        </w:trPr>
        <w:tc>
          <w:tcPr>
            <w:tcW w:w="8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D71D7" w:rsidRPr="008D35D4" w:rsidRDefault="002D71D7" w:rsidP="002D71D7">
            <w:pPr>
              <w:pStyle w:val="Style4"/>
              <w:widowControl/>
              <w:numPr>
                <w:ilvl w:val="0"/>
                <w:numId w:val="24"/>
              </w:numPr>
              <w:tabs>
                <w:tab w:val="left" w:pos="4962"/>
                <w:tab w:val="left" w:pos="6379"/>
              </w:tabs>
              <w:spacing w:line="240" w:lineRule="auto"/>
              <w:ind w:left="426" w:hanging="426"/>
              <w:rPr>
                <w:rStyle w:val="FontStyle13"/>
              </w:rPr>
            </w:pPr>
            <w:r w:rsidRPr="008D35D4">
              <w:rPr>
                <w:rStyle w:val="FontStyle13"/>
              </w:rPr>
              <w:t>Lastninska ali druga stvarna pravica na nepremičninah, na katerih se bo izvajala gradnja, je vpisana v zemljiški knjigi</w:t>
            </w:r>
            <w:r w:rsidRPr="008D35D4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-1918620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8D35D4">
              <w:rPr>
                <w:rStyle w:val="FontStyle13"/>
              </w:rPr>
              <w:t>da</w:t>
            </w:r>
            <w:r w:rsidRPr="008D35D4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571488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8D35D4">
              <w:rPr>
                <w:rStyle w:val="FontStyle13"/>
              </w:rPr>
              <w:t>ne</w:t>
            </w:r>
          </w:p>
          <w:p w:rsidR="002D71D7" w:rsidRPr="008D35D4" w:rsidRDefault="002D71D7" w:rsidP="002D71D7">
            <w:pPr>
              <w:pStyle w:val="Style4"/>
              <w:widowControl/>
              <w:numPr>
                <w:ilvl w:val="0"/>
                <w:numId w:val="24"/>
              </w:numPr>
              <w:tabs>
                <w:tab w:val="left" w:pos="4962"/>
                <w:tab w:val="left" w:pos="6379"/>
              </w:tabs>
              <w:spacing w:line="240" w:lineRule="auto"/>
              <w:ind w:left="426" w:hanging="426"/>
              <w:rPr>
                <w:rStyle w:val="FontStyle13"/>
              </w:rPr>
            </w:pPr>
            <w:r w:rsidRPr="008D35D4">
              <w:rPr>
                <w:rStyle w:val="FontStyle13"/>
              </w:rPr>
              <w:t>Iz uradnih evidenc je razvidno, da je investitor zakoniti upravljavec nepremičnine, na kateri se bo izvajala gradnja</w:t>
            </w:r>
            <w:r w:rsidRPr="008D35D4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2038929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8D35D4">
              <w:rPr>
                <w:rStyle w:val="FontStyle13"/>
              </w:rPr>
              <w:t>da</w:t>
            </w:r>
            <w:r w:rsidRPr="008D35D4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-2132625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8D35D4">
              <w:rPr>
                <w:rStyle w:val="FontStyle13"/>
              </w:rPr>
              <w:t>ne</w:t>
            </w:r>
          </w:p>
          <w:p w:rsidR="002D71D7" w:rsidRPr="008D35D4" w:rsidRDefault="002D71D7" w:rsidP="002D71D7">
            <w:pPr>
              <w:pStyle w:val="Odstavekseznama"/>
              <w:numPr>
                <w:ilvl w:val="0"/>
                <w:numId w:val="16"/>
              </w:numPr>
              <w:tabs>
                <w:tab w:val="left" w:pos="2835"/>
              </w:tabs>
              <w:ind w:left="426" w:hanging="426"/>
              <w:rPr>
                <w:sz w:val="20"/>
                <w:szCs w:val="20"/>
              </w:rPr>
            </w:pPr>
            <w:r w:rsidRPr="008D35D4">
              <w:rPr>
                <w:rStyle w:val="FontStyle13"/>
              </w:rPr>
              <w:t>Pravico graditi dokazujem z l</w:t>
            </w:r>
            <w:r w:rsidRPr="008D35D4">
              <w:rPr>
                <w:sz w:val="20"/>
                <w:szCs w:val="20"/>
              </w:rPr>
              <w:t>istinami:</w:t>
            </w:r>
          </w:p>
          <w:p w:rsidR="002D71D7" w:rsidRPr="008D35D4" w:rsidRDefault="00DC0A14" w:rsidP="002D71D7">
            <w:pPr>
              <w:tabs>
                <w:tab w:val="left" w:pos="1560"/>
              </w:tabs>
              <w:ind w:left="1560" w:hanging="567"/>
              <w:rPr>
                <w:sz w:val="20"/>
                <w:szCs w:val="20"/>
              </w:rPr>
            </w:pPr>
            <w:sdt>
              <w:sdtPr>
                <w:rPr>
                  <w:rFonts w:eastAsia="MS Gothic"/>
                  <w:sz w:val="20"/>
                  <w:szCs w:val="20"/>
                </w:rPr>
                <w:id w:val="71404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F2AD6" w:rsidRPr="008D35D4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2D71D7" w:rsidRPr="008D35D4">
              <w:rPr>
                <w:rFonts w:eastAsia="MS Gothic"/>
                <w:sz w:val="20"/>
                <w:szCs w:val="20"/>
              </w:rPr>
              <w:tab/>
            </w:r>
            <w:r w:rsidR="002D71D7" w:rsidRPr="008D35D4">
              <w:rPr>
                <w:sz w:val="20"/>
                <w:szCs w:val="20"/>
              </w:rPr>
              <w:t>notarsko overjena pogodba o pridobitvi l</w:t>
            </w:r>
            <w:r w:rsidR="002D71D7" w:rsidRPr="008D35D4">
              <w:rPr>
                <w:rStyle w:val="FontStyle13"/>
              </w:rPr>
              <w:t>astninske ali druge stvarne pravice na nepremičninah, na katerih se bo izvajala gradnja</w:t>
            </w:r>
            <w:r w:rsidR="002D71D7" w:rsidRPr="008D35D4">
              <w:rPr>
                <w:sz w:val="20"/>
                <w:szCs w:val="20"/>
              </w:rPr>
              <w:t>, ki je predlagana za vpis v zemljiško knjigo,</w:t>
            </w:r>
          </w:p>
          <w:p w:rsidR="002D71D7" w:rsidRPr="008D35D4" w:rsidRDefault="00DC0A14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15527274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8D35D4">
              <w:rPr>
                <w:rStyle w:val="FontStyle13"/>
              </w:rPr>
              <w:tab/>
              <w:t>sodna ali upravna odločba, ki investitorju omogoča gradnjo oziroma izvajanje del,</w:t>
            </w:r>
          </w:p>
          <w:p w:rsidR="002D71D7" w:rsidRPr="008D35D4" w:rsidRDefault="00DC0A14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1396474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8D35D4">
              <w:rPr>
                <w:rStyle w:val="FontStyle13"/>
              </w:rPr>
              <w:tab/>
            </w:r>
            <w:r w:rsidR="002D71D7" w:rsidRPr="008D35D4">
              <w:rPr>
                <w:sz w:val="20"/>
                <w:szCs w:val="20"/>
              </w:rPr>
              <w:t>sklep o določitvi investitorja kot upravljavca nepremičnine, če gre za nepremičnino v lasti njegovega ustanovitelja</w:t>
            </w:r>
          </w:p>
          <w:p w:rsidR="002D71D7" w:rsidRPr="008D35D4" w:rsidRDefault="00DC0A14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530228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1F2AD6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8D35D4">
              <w:rPr>
                <w:rStyle w:val="FontStyle13"/>
              </w:rPr>
              <w:tab/>
              <w:t>drugo listino, ki v skladu z zakonom investitorju omogoča gradnjo oziroma izvajanje del,</w:t>
            </w:r>
          </w:p>
          <w:p w:rsidR="002D71D7" w:rsidRPr="008D35D4" w:rsidRDefault="00DC0A14" w:rsidP="002D71D7">
            <w:pPr>
              <w:tabs>
                <w:tab w:val="left" w:pos="1560"/>
              </w:tabs>
              <w:ind w:left="1560" w:hanging="567"/>
              <w:rPr>
                <w:rStyle w:val="FontStyle13"/>
              </w:rPr>
            </w:pPr>
            <w:sdt>
              <w:sdtPr>
                <w:rPr>
                  <w:rStyle w:val="FontStyle13"/>
                </w:rPr>
                <w:id w:val="1587113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8D35D4">
              <w:rPr>
                <w:rStyle w:val="FontStyle13"/>
              </w:rPr>
              <w:tab/>
              <w:t>soglasje upravljavca javne ceste za izvedbo gradnje v cestnem telesu, če gre za gradnjo objekta gospodarske javne infrastrukture, skupaj s priključki, ki se izvaja v cestnem telesu javne ceste,</w:t>
            </w:r>
          </w:p>
          <w:p w:rsidR="00EC0209" w:rsidRPr="008D35D4" w:rsidRDefault="00DC0A14" w:rsidP="002F763B">
            <w:pPr>
              <w:tabs>
                <w:tab w:val="left" w:pos="1560"/>
              </w:tabs>
              <w:ind w:left="1560" w:hanging="567"/>
              <w:rPr>
                <w:sz w:val="20"/>
                <w:szCs w:val="20"/>
              </w:rPr>
            </w:pPr>
            <w:sdt>
              <w:sdtPr>
                <w:rPr>
                  <w:rStyle w:val="FontStyle13"/>
                </w:rPr>
                <w:id w:val="7520135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="002D71D7"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2D71D7" w:rsidRPr="008D35D4">
              <w:rPr>
                <w:rStyle w:val="FontStyle13"/>
              </w:rPr>
              <w:tab/>
              <w:t>notarsko overjena pogodba o pridobitvi obligacijske pravice, za nepremičnine na katerih so predvidene začasne ureditve za potrebe gradnje</w:t>
            </w:r>
            <w:r w:rsidR="002F763B" w:rsidRPr="008D35D4">
              <w:rPr>
                <w:rStyle w:val="FontStyle13"/>
              </w:rPr>
              <w:t>.</w:t>
            </w:r>
          </w:p>
        </w:tc>
      </w:tr>
    </w:tbl>
    <w:p w:rsidR="00952DDB" w:rsidRPr="008D35D4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8D35D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P</w:t>
      </w:r>
      <w:r w:rsidR="00952DDB" w:rsidRPr="008D35D4">
        <w:rPr>
          <w:rStyle w:val="FontStyle13"/>
          <w:b/>
        </w:rPr>
        <w:t>ODATKI ZA IZRAČUN UPRAVNE TAKSE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8D35D4" w:rsidTr="001F7C03">
        <w:trPr>
          <w:trHeight w:val="765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991" w:rsidRPr="008D35D4" w:rsidRDefault="00EC0209" w:rsidP="00EC020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8D35D4">
              <w:rPr>
                <w:rFonts w:eastAsia="Times New Roman"/>
                <w:sz w:val="20"/>
                <w:szCs w:val="20"/>
              </w:rPr>
              <w:t>Ocenjena vrednost objekta v EUR</w:t>
            </w:r>
            <w:r w:rsidR="00D7704D" w:rsidRPr="008D35D4">
              <w:rPr>
                <w:rStyle w:val="Sprotnaopomba-sklic"/>
                <w:rFonts w:eastAsia="Times New Roman"/>
                <w:sz w:val="20"/>
                <w:szCs w:val="20"/>
              </w:rPr>
              <w:footnoteReference w:id="8"/>
            </w:r>
            <w:r w:rsidR="002F763B" w:rsidRPr="008D35D4">
              <w:rPr>
                <w:rFonts w:eastAsia="Times New Roman"/>
                <w:sz w:val="20"/>
                <w:szCs w:val="20"/>
              </w:rPr>
              <w:t xml:space="preserve"> brez DDV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991" w:rsidRPr="008D35D4" w:rsidRDefault="00EB2991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9C16AF" w:rsidRPr="008D35D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FF6103" w:rsidRPr="008D35D4" w:rsidRDefault="00FF6103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8D35D4">
        <w:rPr>
          <w:rStyle w:val="FontStyle13"/>
          <w:b/>
        </w:rPr>
        <w:t>KOMUNALNI PRISPEVEK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36"/>
      </w:tblGrid>
      <w:tr w:rsidR="00FF6103" w:rsidRPr="008D35D4" w:rsidTr="00FF6103">
        <w:trPr>
          <w:trHeight w:val="765"/>
        </w:trPr>
        <w:tc>
          <w:tcPr>
            <w:tcW w:w="8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F6103" w:rsidRPr="008D35D4" w:rsidRDefault="00FF6103" w:rsidP="00FF6103">
            <w:pPr>
              <w:pStyle w:val="Style4"/>
              <w:widowControl/>
              <w:spacing w:line="240" w:lineRule="auto"/>
              <w:rPr>
                <w:rStyle w:val="FontStyle13"/>
              </w:rPr>
            </w:pPr>
            <w:r w:rsidRPr="008D35D4">
              <w:rPr>
                <w:rStyle w:val="FontStyle13"/>
              </w:rPr>
              <w:t>Zahtevo za odmero komunalnega prispevka je oziroma bo podal investitor pri pristojni občinski upravi sam.</w:t>
            </w:r>
            <w:r w:rsidRPr="008D35D4">
              <w:rPr>
                <w:rStyle w:val="FontStyle13"/>
              </w:rPr>
              <w:tab/>
            </w:r>
            <w:r w:rsidRPr="008D35D4">
              <w:rPr>
                <w:rStyle w:val="FontStyle13"/>
              </w:rPr>
              <w:tab/>
            </w:r>
            <w:r w:rsidRPr="008D35D4">
              <w:rPr>
                <w:rStyle w:val="FontStyle13"/>
              </w:rPr>
              <w:tab/>
            </w:r>
            <w:r w:rsidRPr="008D35D4">
              <w:rPr>
                <w:rStyle w:val="FontStyle13"/>
              </w:rPr>
              <w:tab/>
            </w:r>
            <w:r w:rsidRPr="008D35D4">
              <w:rPr>
                <w:rStyle w:val="FontStyle13"/>
              </w:rPr>
              <w:tab/>
              <w:t xml:space="preserve"> </w:t>
            </w:r>
            <w:sdt>
              <w:sdtPr>
                <w:rPr>
                  <w:rStyle w:val="FontStyle13"/>
                </w:rPr>
                <w:id w:val="915285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8D35D4">
              <w:rPr>
                <w:rStyle w:val="FontStyle13"/>
              </w:rPr>
              <w:t>da</w:t>
            </w:r>
            <w:r w:rsidRPr="008D35D4">
              <w:rPr>
                <w:rStyle w:val="FontStyle13"/>
              </w:rPr>
              <w:tab/>
            </w:r>
            <w:r w:rsidRPr="008D35D4">
              <w:rPr>
                <w:rStyle w:val="FontStyle13"/>
              </w:rPr>
              <w:tab/>
            </w:r>
            <w:sdt>
              <w:sdtPr>
                <w:rPr>
                  <w:rStyle w:val="FontStyle13"/>
                </w:rPr>
                <w:id w:val="1930149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FontStyle13"/>
                </w:rPr>
              </w:sdtEndPr>
              <w:sdtContent>
                <w:r w:rsidRPr="008D35D4">
                  <w:rPr>
                    <w:rStyle w:val="FontStyle13"/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8D35D4">
              <w:rPr>
                <w:rStyle w:val="FontStyle13"/>
              </w:rPr>
              <w:t>ne</w:t>
            </w:r>
          </w:p>
          <w:p w:rsidR="00FF6103" w:rsidRPr="005735A0" w:rsidRDefault="00FF6103" w:rsidP="00FF6103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rFonts w:eastAsia="Times New Roman"/>
                <w:sz w:val="16"/>
                <w:szCs w:val="16"/>
              </w:rPr>
            </w:pPr>
            <w:r w:rsidRPr="005735A0">
              <w:rPr>
                <w:rStyle w:val="FontStyle13"/>
                <w:sz w:val="16"/>
                <w:szCs w:val="16"/>
              </w:rPr>
              <w:t>(ustrezno označiti)</w:t>
            </w:r>
          </w:p>
        </w:tc>
      </w:tr>
    </w:tbl>
    <w:p w:rsidR="00FF6103" w:rsidRPr="008D35D4" w:rsidRDefault="00FF6103" w:rsidP="00FF6103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52DDB" w:rsidRPr="008D35D4" w:rsidRDefault="00952DD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  <w:r w:rsidRPr="008D35D4">
        <w:rPr>
          <w:rStyle w:val="FontStyle13"/>
        </w:rPr>
        <w:t xml:space="preserve">Na podlagi navedenih podatkov </w:t>
      </w:r>
      <w:r w:rsidR="00982CF7" w:rsidRPr="008D35D4">
        <w:rPr>
          <w:rStyle w:val="FontStyle13"/>
        </w:rPr>
        <w:t xml:space="preserve">in priloženega projekta ter ostalih priloženih listin, </w:t>
      </w:r>
      <w:r w:rsidRPr="008D35D4">
        <w:rPr>
          <w:rStyle w:val="FontStyle13"/>
        </w:rPr>
        <w:t>vas prosim za izdajo gradbenega dovoljenja.</w:t>
      </w:r>
    </w:p>
    <w:p w:rsidR="009C16AF" w:rsidRPr="008D35D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174191" w:rsidRPr="008D35D4" w:rsidRDefault="0017419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174191" w:rsidRPr="008D35D4" w:rsidRDefault="0017419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8D35D4" w:rsidRDefault="009C16AF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9C16AF" w:rsidRPr="008D35D4" w:rsidRDefault="009C16AF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8D35D4">
        <w:rPr>
          <w:rStyle w:val="FontStyle13"/>
        </w:rPr>
        <w:t>datum</w:t>
      </w:r>
      <w:r w:rsidR="00471CAD" w:rsidRPr="008D35D4">
        <w:rPr>
          <w:rStyle w:val="FontStyle13"/>
        </w:rPr>
        <w:tab/>
      </w:r>
      <w:r w:rsidR="00DC0A14">
        <w:rPr>
          <w:rStyle w:val="FontStyle13"/>
        </w:rPr>
        <w:t>p</w:t>
      </w:r>
      <w:bookmarkStart w:id="0" w:name="_GoBack"/>
      <w:bookmarkEnd w:id="0"/>
      <w:r w:rsidR="00784F06" w:rsidRPr="008D35D4">
        <w:rPr>
          <w:rStyle w:val="FontStyle13"/>
        </w:rPr>
        <w:t xml:space="preserve">odpis vložnika </w:t>
      </w:r>
    </w:p>
    <w:p w:rsidR="00471CAD" w:rsidRPr="008D35D4" w:rsidRDefault="00471CAD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2F763B" w:rsidRPr="008D35D4" w:rsidRDefault="002F763B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2F763B" w:rsidRPr="008D35D4" w:rsidRDefault="002F763B" w:rsidP="00471CAD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9C16AF" w:rsidRPr="008D35D4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8D35D4">
        <w:rPr>
          <w:rStyle w:val="FontStyle13"/>
          <w:b/>
        </w:rPr>
        <w:t>PRILOGE</w:t>
      </w:r>
      <w:r w:rsidR="00982CF7" w:rsidRPr="008D35D4">
        <w:rPr>
          <w:rStyle w:val="FontStyle13"/>
          <w:b/>
        </w:rPr>
        <w:t>:</w:t>
      </w:r>
    </w:p>
    <w:p w:rsidR="00952DDB" w:rsidRPr="008D35D4" w:rsidRDefault="00DC0A14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397249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FF6103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8D35D4">
        <w:rPr>
          <w:rStyle w:val="FontStyle13"/>
        </w:rPr>
        <w:t xml:space="preserve"> </w:t>
      </w:r>
      <w:r w:rsidR="00784F06" w:rsidRPr="008D35D4">
        <w:rPr>
          <w:rStyle w:val="FontStyle13"/>
        </w:rPr>
        <w:t>Pooblastilo</w:t>
      </w:r>
      <w:r w:rsidR="00784F06" w:rsidRPr="008D35D4">
        <w:rPr>
          <w:rStyle w:val="Sprotnaopomba-sklic"/>
          <w:sz w:val="20"/>
          <w:szCs w:val="20"/>
        </w:rPr>
        <w:footnoteReference w:id="9"/>
      </w:r>
    </w:p>
    <w:p w:rsidR="00147D10" w:rsidRPr="008D35D4" w:rsidRDefault="00DC0A14" w:rsidP="00147D10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29764869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147D10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147D10" w:rsidRPr="008D35D4">
        <w:rPr>
          <w:rStyle w:val="FontStyle13"/>
        </w:rPr>
        <w:t xml:space="preserve"> </w:t>
      </w:r>
      <w:r w:rsidR="00E738F8" w:rsidRPr="008D35D4">
        <w:rPr>
          <w:rStyle w:val="FontStyle13"/>
        </w:rPr>
        <w:t>Projektna d</w:t>
      </w:r>
      <w:r w:rsidR="00147D10" w:rsidRPr="008D35D4">
        <w:rPr>
          <w:rStyle w:val="FontStyle13"/>
        </w:rPr>
        <w:t xml:space="preserve">okumentacija za pridobitev mnenj, </w:t>
      </w:r>
      <w:proofErr w:type="spellStart"/>
      <w:r w:rsidR="00147D10" w:rsidRPr="008D35D4">
        <w:rPr>
          <w:rStyle w:val="FontStyle13"/>
        </w:rPr>
        <w:t>predodločbe</w:t>
      </w:r>
      <w:proofErr w:type="spellEnd"/>
      <w:r w:rsidR="00147D10" w:rsidRPr="008D35D4">
        <w:rPr>
          <w:rStyle w:val="FontStyle13"/>
        </w:rPr>
        <w:t xml:space="preserve"> in gradbenega dovoljenja (DGD)</w:t>
      </w:r>
    </w:p>
    <w:p w:rsidR="00E738F8" w:rsidRPr="008D35D4" w:rsidRDefault="00DC0A14" w:rsidP="00E738F8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3386423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E738F8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E738F8" w:rsidRPr="008D35D4">
        <w:rPr>
          <w:rStyle w:val="FontStyle13"/>
        </w:rPr>
        <w:t xml:space="preserve"> Dokumentacija za pridobitev gradbenega dovoljenja za nezahtevne objekte</w:t>
      </w:r>
    </w:p>
    <w:p w:rsidR="00E738F8" w:rsidRPr="008D35D4" w:rsidRDefault="00DC0A14" w:rsidP="00E738F8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160587341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E738F8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E738F8" w:rsidRPr="008D35D4">
        <w:rPr>
          <w:rStyle w:val="FontStyle13"/>
        </w:rPr>
        <w:t xml:space="preserve"> Dokumentacija za pridobitev gradbenega dovoljenja za spremembo namembnosti</w:t>
      </w:r>
    </w:p>
    <w:p w:rsidR="00952DDB" w:rsidRPr="008D35D4" w:rsidRDefault="00DC0A14" w:rsidP="00147D10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3648124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C44B3A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8D35D4">
        <w:rPr>
          <w:rStyle w:val="FontStyle13"/>
        </w:rPr>
        <w:t xml:space="preserve"> </w:t>
      </w:r>
      <w:r w:rsidR="00952DDB" w:rsidRPr="008D35D4">
        <w:rPr>
          <w:rStyle w:val="FontStyle13"/>
        </w:rPr>
        <w:t>Poročilo o vplivih na okolje</w:t>
      </w:r>
    </w:p>
    <w:p w:rsidR="00C44B3A" w:rsidRPr="008D35D4" w:rsidRDefault="00DC0A14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158340754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C44B3A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C44B3A" w:rsidRPr="008D35D4">
        <w:rPr>
          <w:sz w:val="20"/>
          <w:szCs w:val="20"/>
        </w:rPr>
        <w:t xml:space="preserve"> Sklep </w:t>
      </w:r>
      <w:r w:rsidR="00385655" w:rsidRPr="008D35D4">
        <w:rPr>
          <w:sz w:val="20"/>
          <w:szCs w:val="20"/>
        </w:rPr>
        <w:t xml:space="preserve">o </w:t>
      </w:r>
      <w:r w:rsidR="00C44B3A" w:rsidRPr="008D35D4">
        <w:rPr>
          <w:sz w:val="20"/>
          <w:szCs w:val="20"/>
        </w:rPr>
        <w:t>predhodn</w:t>
      </w:r>
      <w:r w:rsidR="00385655" w:rsidRPr="008D35D4">
        <w:rPr>
          <w:sz w:val="20"/>
          <w:szCs w:val="20"/>
        </w:rPr>
        <w:t>i</w:t>
      </w:r>
      <w:r w:rsidR="00C44B3A" w:rsidRPr="008D35D4">
        <w:rPr>
          <w:sz w:val="20"/>
          <w:szCs w:val="20"/>
        </w:rPr>
        <w:t xml:space="preserve"> presoj</w:t>
      </w:r>
      <w:r w:rsidR="00385655" w:rsidRPr="008D35D4">
        <w:rPr>
          <w:sz w:val="20"/>
          <w:szCs w:val="20"/>
        </w:rPr>
        <w:t>i</w:t>
      </w:r>
      <w:r w:rsidR="00C44B3A" w:rsidRPr="008D35D4">
        <w:rPr>
          <w:sz w:val="20"/>
          <w:szCs w:val="20"/>
        </w:rPr>
        <w:t xml:space="preserve"> vplivov na okolje</w:t>
      </w:r>
    </w:p>
    <w:p w:rsidR="00952DDB" w:rsidRPr="008D35D4" w:rsidRDefault="00DC0A14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4935898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982CF7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8D35D4">
        <w:rPr>
          <w:rStyle w:val="FontStyle13"/>
        </w:rPr>
        <w:t xml:space="preserve"> </w:t>
      </w:r>
      <w:r w:rsidR="00952DDB" w:rsidRPr="008D35D4">
        <w:rPr>
          <w:rStyle w:val="FontStyle13"/>
        </w:rPr>
        <w:t xml:space="preserve">Mnenja </w:t>
      </w:r>
    </w:p>
    <w:p w:rsidR="00952DDB" w:rsidRPr="008D35D4" w:rsidRDefault="00DC0A14" w:rsidP="00982CF7">
      <w:pPr>
        <w:tabs>
          <w:tab w:val="left" w:pos="2835"/>
        </w:tabs>
        <w:ind w:left="360"/>
        <w:rPr>
          <w:sz w:val="20"/>
          <w:szCs w:val="20"/>
        </w:rPr>
      </w:pPr>
      <w:sdt>
        <w:sdtPr>
          <w:rPr>
            <w:rStyle w:val="FontStyle13"/>
            <w:rFonts w:eastAsia="MS Gothic"/>
          </w:rPr>
          <w:id w:val="42253755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982CF7" w:rsidRPr="008D35D4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8D35D4">
        <w:rPr>
          <w:sz w:val="20"/>
          <w:szCs w:val="20"/>
        </w:rPr>
        <w:t xml:space="preserve"> </w:t>
      </w:r>
      <w:r w:rsidR="00952DDB" w:rsidRPr="008D35D4">
        <w:rPr>
          <w:sz w:val="20"/>
          <w:szCs w:val="20"/>
        </w:rPr>
        <w:t>Listine, ki izkazujejo pravico graditi, če lastninska ali druga stvarna pravica ni vpisana v zemljiško knjigo ali če iz uradnih evidenc ni razvidno, da je investitor zakoniti upravljavec nepremičnin</w:t>
      </w:r>
    </w:p>
    <w:sectPr w:rsidR="00952DDB" w:rsidRPr="008D35D4" w:rsidSect="0017419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7F9" w:rsidRDefault="000027F9" w:rsidP="009C16AF">
      <w:r>
        <w:separator/>
      </w:r>
    </w:p>
  </w:endnote>
  <w:endnote w:type="continuationSeparator" w:id="0">
    <w:p w:rsidR="000027F9" w:rsidRDefault="000027F9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F10" w:rsidRDefault="00786F1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F10" w:rsidRDefault="00786F1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F10" w:rsidRDefault="00786F1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7F9" w:rsidRDefault="000027F9" w:rsidP="009C16AF">
      <w:r>
        <w:separator/>
      </w:r>
    </w:p>
  </w:footnote>
  <w:footnote w:type="continuationSeparator" w:id="0">
    <w:p w:rsidR="000027F9" w:rsidRDefault="000027F9" w:rsidP="009C16AF">
      <w:r>
        <w:continuationSeparator/>
      </w:r>
    </w:p>
  </w:footnote>
  <w:footnote w:id="1">
    <w:p w:rsidR="00A255D8" w:rsidRPr="009C16AF" w:rsidRDefault="00A255D8" w:rsidP="00A255D8">
      <w:pPr>
        <w:pStyle w:val="Sprotnaopomba-besedilo"/>
        <w:rPr>
          <w:sz w:val="16"/>
          <w:szCs w:val="16"/>
        </w:rPr>
      </w:pPr>
      <w:r w:rsidRPr="009C16AF">
        <w:rPr>
          <w:rStyle w:val="Sprotnaopomba-sklic"/>
          <w:sz w:val="16"/>
          <w:szCs w:val="16"/>
        </w:rPr>
        <w:footnoteRef/>
      </w:r>
      <w:r w:rsidRPr="009C16AF">
        <w:rPr>
          <w:sz w:val="16"/>
          <w:szCs w:val="16"/>
        </w:rPr>
        <w:t xml:space="preserve"> podatek se vpiše, </w:t>
      </w:r>
      <w:r w:rsidRPr="009C16AF">
        <w:rPr>
          <w:rStyle w:val="FontStyle13"/>
          <w:sz w:val="16"/>
          <w:szCs w:val="16"/>
        </w:rPr>
        <w:t>če se gradnja nanaša na obstoječ objekt (rekonstrukcija, odstranitev, sprememba namembnosti, novogradnja - prizidava)</w:t>
      </w:r>
    </w:p>
  </w:footnote>
  <w:footnote w:id="2">
    <w:p w:rsidR="005C7971" w:rsidRPr="00EB2991" w:rsidRDefault="005C7971" w:rsidP="005C7971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podatek se vpiše, </w:t>
      </w:r>
      <w:r w:rsidRPr="00EB2991">
        <w:rPr>
          <w:rStyle w:val="FontStyle13"/>
          <w:sz w:val="16"/>
          <w:szCs w:val="16"/>
        </w:rPr>
        <w:t xml:space="preserve">če </w:t>
      </w:r>
      <w:r w:rsidR="00335986">
        <w:rPr>
          <w:rStyle w:val="FontStyle13"/>
          <w:sz w:val="16"/>
          <w:szCs w:val="16"/>
        </w:rPr>
        <w:t>je bil izveden predhodni postopek po ZVO-1</w:t>
      </w:r>
    </w:p>
  </w:footnote>
  <w:footnote w:id="3">
    <w:p w:rsidR="00174191" w:rsidRPr="00EB2991" w:rsidRDefault="00174191" w:rsidP="00174191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podatki se vpišejo, če je bila investitorju izdana </w:t>
      </w:r>
      <w:proofErr w:type="spellStart"/>
      <w:r w:rsidRPr="00EB2991">
        <w:rPr>
          <w:sz w:val="16"/>
          <w:szCs w:val="16"/>
        </w:rPr>
        <w:t>predodločba</w:t>
      </w:r>
      <w:proofErr w:type="spellEnd"/>
    </w:p>
  </w:footnote>
  <w:footnote w:id="4">
    <w:p w:rsidR="00EC0209" w:rsidRDefault="00EC0209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="006F1FC9">
        <w:rPr>
          <w:sz w:val="16"/>
          <w:szCs w:val="16"/>
        </w:rPr>
        <w:t>podatki se vpišejo kadar dokumentacijo izdela projektant</w:t>
      </w:r>
    </w:p>
  </w:footnote>
  <w:footnote w:id="5">
    <w:p w:rsidR="00AD6946" w:rsidRPr="00EB2991" w:rsidRDefault="00AD6946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Pr="00EB2991">
        <w:rPr>
          <w:sz w:val="16"/>
          <w:szCs w:val="16"/>
        </w:rPr>
        <w:t xml:space="preserve"> podatki se vpišejo kadar gre za objekt z vplivi na okolje</w:t>
      </w:r>
    </w:p>
  </w:footnote>
  <w:footnote w:id="6">
    <w:p w:rsidR="00EB2991" w:rsidRPr="00EB2991" w:rsidRDefault="00EB2991">
      <w:pPr>
        <w:pStyle w:val="Sprotnaopomba-besedilo"/>
        <w:rPr>
          <w:sz w:val="16"/>
          <w:szCs w:val="16"/>
        </w:rPr>
      </w:pPr>
      <w:r w:rsidRPr="00EB2991">
        <w:rPr>
          <w:rStyle w:val="Sprotnaopomba-sklic"/>
          <w:sz w:val="16"/>
          <w:szCs w:val="16"/>
        </w:rPr>
        <w:footnoteRef/>
      </w:r>
      <w:r w:rsidR="00E738F8">
        <w:rPr>
          <w:sz w:val="16"/>
          <w:szCs w:val="16"/>
        </w:rPr>
        <w:t xml:space="preserve"> </w:t>
      </w:r>
      <w:r w:rsidRPr="00EB2991">
        <w:rPr>
          <w:sz w:val="16"/>
          <w:szCs w:val="16"/>
        </w:rPr>
        <w:t>vpišejo se p</w:t>
      </w:r>
      <w:r w:rsidRPr="00EB2991">
        <w:rPr>
          <w:rFonts w:eastAsia="Times New Roman"/>
          <w:color w:val="000000"/>
          <w:sz w:val="16"/>
          <w:szCs w:val="16"/>
        </w:rPr>
        <w:t>odatki za vsa pridobljena mnenja</w:t>
      </w:r>
      <w:r w:rsidR="00C65951">
        <w:rPr>
          <w:rFonts w:eastAsia="Times New Roman"/>
          <w:color w:val="000000"/>
          <w:sz w:val="16"/>
          <w:szCs w:val="16"/>
        </w:rPr>
        <w:t xml:space="preserve">; </w:t>
      </w:r>
    </w:p>
  </w:footnote>
  <w:footnote w:id="7">
    <w:p w:rsidR="007B4D10" w:rsidRPr="007B4D10" w:rsidRDefault="007B4D10">
      <w:pPr>
        <w:pStyle w:val="Sprotnaopomba-besedilo"/>
        <w:rPr>
          <w:sz w:val="16"/>
          <w:szCs w:val="16"/>
        </w:rPr>
      </w:pPr>
      <w:r>
        <w:rPr>
          <w:rStyle w:val="Sprotnaopomba-sklic"/>
        </w:rPr>
        <w:footnoteRef/>
      </w:r>
      <w:r w:rsidR="00E738F8">
        <w:rPr>
          <w:rFonts w:eastAsia="Times New Roman"/>
          <w:color w:val="000000"/>
          <w:sz w:val="16"/>
          <w:szCs w:val="16"/>
        </w:rPr>
        <w:t xml:space="preserve"> </w:t>
      </w:r>
      <w:r w:rsidRPr="007B4D10">
        <w:rPr>
          <w:rFonts w:eastAsia="Times New Roman"/>
          <w:color w:val="000000"/>
          <w:sz w:val="16"/>
          <w:szCs w:val="16"/>
        </w:rPr>
        <w:t>v vlogi se podatki o mnenjih ne navajajo, če so vložena v Vodilno mapo PGD, ki je izdelan v skladu s Pravilnikom o projektni dokumentaciji</w:t>
      </w:r>
    </w:p>
  </w:footnote>
  <w:footnote w:id="8">
    <w:p w:rsidR="00D7704D" w:rsidRPr="00D7704D" w:rsidRDefault="00D7704D">
      <w:pPr>
        <w:pStyle w:val="Sprotnaopomba-besedilo"/>
        <w:rPr>
          <w:sz w:val="16"/>
          <w:szCs w:val="16"/>
        </w:rPr>
      </w:pPr>
      <w:r w:rsidRPr="00D7704D">
        <w:rPr>
          <w:rStyle w:val="Sprotnaopomba-sklic"/>
          <w:sz w:val="16"/>
          <w:szCs w:val="16"/>
        </w:rPr>
        <w:footnoteRef/>
      </w:r>
      <w:r w:rsidRPr="00D7704D">
        <w:rPr>
          <w:sz w:val="16"/>
          <w:szCs w:val="16"/>
        </w:rPr>
        <w:t xml:space="preserve"> podatek se ne vpiše, če se vloga nanaša samo na nezahtevni objekt</w:t>
      </w:r>
    </w:p>
  </w:footnote>
  <w:footnote w:id="9">
    <w:p w:rsidR="00784F06" w:rsidRPr="00784F06" w:rsidRDefault="00784F06">
      <w:pPr>
        <w:pStyle w:val="Sprotnaopomba-besedilo"/>
        <w:rPr>
          <w:sz w:val="16"/>
          <w:szCs w:val="16"/>
        </w:rPr>
      </w:pPr>
      <w:r w:rsidRPr="00784F06">
        <w:rPr>
          <w:rStyle w:val="Sprotnaopomba-sklic"/>
          <w:sz w:val="16"/>
          <w:szCs w:val="16"/>
        </w:rPr>
        <w:footnoteRef/>
      </w:r>
      <w:r w:rsidR="00E738F8">
        <w:rPr>
          <w:sz w:val="16"/>
          <w:szCs w:val="16"/>
        </w:rPr>
        <w:t xml:space="preserve"> </w:t>
      </w:r>
      <w:r w:rsidRPr="00784F06">
        <w:rPr>
          <w:sz w:val="16"/>
          <w:szCs w:val="16"/>
        </w:rPr>
        <w:t>če zahteve ne vloži investitor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F10" w:rsidRDefault="00786F1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7F6F" w:rsidRPr="002B5845" w:rsidRDefault="006F1FC9" w:rsidP="00E97F6F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E97F6F" w:rsidRPr="002B5845">
      <w:rPr>
        <w:sz w:val="20"/>
        <w:szCs w:val="20"/>
      </w:rPr>
      <w:t xml:space="preserve">riloga </w:t>
    </w:r>
    <w:r w:rsidR="00786F10">
      <w:rPr>
        <w:sz w:val="20"/>
        <w:szCs w:val="20"/>
      </w:rPr>
      <w:t>9</w:t>
    </w:r>
  </w:p>
  <w:p w:rsidR="00E97F6F" w:rsidRPr="002B5845" w:rsidRDefault="006F1FC9" w:rsidP="00E97F6F">
    <w:pPr>
      <w:ind w:right="174"/>
      <w:jc w:val="right"/>
      <w:rPr>
        <w:sz w:val="20"/>
        <w:szCs w:val="20"/>
      </w:rPr>
    </w:pPr>
    <w:r>
      <w:rPr>
        <w:sz w:val="20"/>
        <w:szCs w:val="20"/>
      </w:rPr>
      <w:t>V</w:t>
    </w:r>
    <w:r w:rsidR="00E97F6F" w:rsidRPr="002B5845">
      <w:rPr>
        <w:sz w:val="20"/>
        <w:szCs w:val="20"/>
      </w:rPr>
      <w:t>loga za izdajo gradbenega dovoljenja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86F10" w:rsidRDefault="00786F10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27F9"/>
    <w:rsid w:val="00007FEE"/>
    <w:rsid w:val="000160C1"/>
    <w:rsid w:val="0004340C"/>
    <w:rsid w:val="00045F0F"/>
    <w:rsid w:val="00080FF2"/>
    <w:rsid w:val="000A53BD"/>
    <w:rsid w:val="00141A3E"/>
    <w:rsid w:val="00147D10"/>
    <w:rsid w:val="001541CE"/>
    <w:rsid w:val="00154B4A"/>
    <w:rsid w:val="00174191"/>
    <w:rsid w:val="001A0DFF"/>
    <w:rsid w:val="001E4C53"/>
    <w:rsid w:val="001F2AD6"/>
    <w:rsid w:val="001F7C03"/>
    <w:rsid w:val="00245458"/>
    <w:rsid w:val="002516B2"/>
    <w:rsid w:val="002B5845"/>
    <w:rsid w:val="002B7B3F"/>
    <w:rsid w:val="002C6C00"/>
    <w:rsid w:val="002D4641"/>
    <w:rsid w:val="002D71D7"/>
    <w:rsid w:val="002F0E93"/>
    <w:rsid w:val="002F763B"/>
    <w:rsid w:val="00335986"/>
    <w:rsid w:val="00350DB5"/>
    <w:rsid w:val="00385655"/>
    <w:rsid w:val="003B3C85"/>
    <w:rsid w:val="00430405"/>
    <w:rsid w:val="00471CAD"/>
    <w:rsid w:val="004773B1"/>
    <w:rsid w:val="004937AB"/>
    <w:rsid w:val="004F3DF1"/>
    <w:rsid w:val="00553FBA"/>
    <w:rsid w:val="00555007"/>
    <w:rsid w:val="005735A0"/>
    <w:rsid w:val="00573C9C"/>
    <w:rsid w:val="005C7971"/>
    <w:rsid w:val="005D22AC"/>
    <w:rsid w:val="005D4F96"/>
    <w:rsid w:val="005E0999"/>
    <w:rsid w:val="006B6616"/>
    <w:rsid w:val="006F1FC9"/>
    <w:rsid w:val="00723DB7"/>
    <w:rsid w:val="0076199A"/>
    <w:rsid w:val="00776D4E"/>
    <w:rsid w:val="00784F06"/>
    <w:rsid w:val="00786F10"/>
    <w:rsid w:val="007A1924"/>
    <w:rsid w:val="007A195A"/>
    <w:rsid w:val="007B4D10"/>
    <w:rsid w:val="008349D2"/>
    <w:rsid w:val="008351F5"/>
    <w:rsid w:val="008522B5"/>
    <w:rsid w:val="008A52DE"/>
    <w:rsid w:val="008D35D4"/>
    <w:rsid w:val="008E3743"/>
    <w:rsid w:val="00952DDB"/>
    <w:rsid w:val="009761FC"/>
    <w:rsid w:val="00982CF7"/>
    <w:rsid w:val="009B0424"/>
    <w:rsid w:val="009C16AF"/>
    <w:rsid w:val="00A11A56"/>
    <w:rsid w:val="00A23490"/>
    <w:rsid w:val="00A255D8"/>
    <w:rsid w:val="00A4361F"/>
    <w:rsid w:val="00A72A6A"/>
    <w:rsid w:val="00AC1C59"/>
    <w:rsid w:val="00AD6946"/>
    <w:rsid w:val="00B0332E"/>
    <w:rsid w:val="00B03DA3"/>
    <w:rsid w:val="00B97210"/>
    <w:rsid w:val="00BD5A91"/>
    <w:rsid w:val="00BE6177"/>
    <w:rsid w:val="00C03265"/>
    <w:rsid w:val="00C07332"/>
    <w:rsid w:val="00C44B3A"/>
    <w:rsid w:val="00C5296B"/>
    <w:rsid w:val="00C65951"/>
    <w:rsid w:val="00C669F6"/>
    <w:rsid w:val="00CF6B50"/>
    <w:rsid w:val="00CF7DA8"/>
    <w:rsid w:val="00D05D19"/>
    <w:rsid w:val="00D55FA7"/>
    <w:rsid w:val="00D6219F"/>
    <w:rsid w:val="00D7704D"/>
    <w:rsid w:val="00DC0A14"/>
    <w:rsid w:val="00E00033"/>
    <w:rsid w:val="00E00417"/>
    <w:rsid w:val="00E738F8"/>
    <w:rsid w:val="00E97F6F"/>
    <w:rsid w:val="00EB2991"/>
    <w:rsid w:val="00EC0209"/>
    <w:rsid w:val="00ED6A26"/>
    <w:rsid w:val="00F01392"/>
    <w:rsid w:val="00F066CF"/>
    <w:rsid w:val="00F26C1A"/>
    <w:rsid w:val="00F86E47"/>
    <w:rsid w:val="00F92F85"/>
    <w:rsid w:val="00FB2ABF"/>
    <w:rsid w:val="00FF025E"/>
    <w:rsid w:val="00FF6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unhideWhenUsed/>
    <w:rsid w:val="00C5296B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E97F6F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E97F6F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E97F6F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E97F6F"/>
    <w:rPr>
      <w:rFonts w:ascii="Arial" w:eastAsiaTheme="minorEastAsia" w:hAnsi="Arial" w:cs="Arial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1741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unhideWhenUsed/>
    <w:rsid w:val="00C5296B"/>
    <w:rPr>
      <w:color w:val="0000FF"/>
      <w:u w:val="single"/>
    </w:rPr>
  </w:style>
  <w:style w:type="paragraph" w:styleId="Glava">
    <w:name w:val="header"/>
    <w:basedOn w:val="Navaden"/>
    <w:link w:val="GlavaZnak"/>
    <w:uiPriority w:val="99"/>
    <w:unhideWhenUsed/>
    <w:rsid w:val="00E97F6F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E97F6F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E97F6F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E97F6F"/>
    <w:rPr>
      <w:rFonts w:ascii="Arial" w:eastAsiaTheme="minorEastAsia" w:hAnsi="Arial" w:cs="Arial"/>
      <w:sz w:val="24"/>
      <w:szCs w:val="24"/>
      <w:lang w:eastAsia="sl-SI"/>
    </w:rPr>
  </w:style>
  <w:style w:type="table" w:styleId="Tabelamrea">
    <w:name w:val="Table Grid"/>
    <w:basedOn w:val="Navadnatabela"/>
    <w:uiPriority w:val="59"/>
    <w:rsid w:val="001741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7B0BC-69DD-47FD-B007-0ED27D84D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347</TotalTime>
  <Pages>3</Pages>
  <Words>640</Words>
  <Characters>3651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4283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62</cp:revision>
  <cp:lastPrinted>2018-03-20T13:04:00Z</cp:lastPrinted>
  <dcterms:created xsi:type="dcterms:W3CDTF">2018-03-20T08:51:00Z</dcterms:created>
  <dcterms:modified xsi:type="dcterms:W3CDTF">2018-04-11T11:04:00Z</dcterms:modified>
</cp:coreProperties>
</file>