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51" w:rsidRPr="00C60484" w:rsidRDefault="00C65951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611E28" w:rsidRPr="00C60484" w:rsidRDefault="00611E28" w:rsidP="00611E28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C60484">
        <w:rPr>
          <w:rStyle w:val="FontStyle13"/>
          <w:b/>
        </w:rPr>
        <w:t>PODATKI O VLOŽNIKU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611E28" w:rsidRPr="00C60484" w:rsidTr="0015005D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11E28" w:rsidRPr="00C60484" w:rsidTr="0015005D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11E28" w:rsidRPr="00C60484" w:rsidTr="0015005D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11E28" w:rsidRPr="00C60484" w:rsidTr="0015005D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611E28" w:rsidRPr="00C60484" w:rsidRDefault="00611E28" w:rsidP="00611E28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611E28" w:rsidRPr="00C60484" w:rsidRDefault="00611E28" w:rsidP="00611E28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C60484">
        <w:rPr>
          <w:rStyle w:val="FontStyle13"/>
          <w:b/>
        </w:rPr>
        <w:t>NAVEDBA ORGANA</w:t>
      </w:r>
      <w:r w:rsidRPr="00C60484">
        <w:rPr>
          <w:rStyle w:val="FontStyle13"/>
        </w:rPr>
        <w:t xml:space="preserve"> </w:t>
      </w:r>
      <w:r w:rsidRPr="00C60484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611E28" w:rsidRPr="00C60484" w:rsidTr="0015005D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11E28" w:rsidRPr="00C60484" w:rsidTr="0015005D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E28" w:rsidRPr="00C60484" w:rsidRDefault="00611E28" w:rsidP="000B12C0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876A01" w:rsidRPr="00C60484" w:rsidRDefault="00876A01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4937AB" w:rsidRPr="00C60484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9C16AF" w:rsidRPr="00C60484" w:rsidRDefault="00955DA3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C60484">
        <w:rPr>
          <w:rStyle w:val="FontStyle11"/>
        </w:rPr>
        <w:t>VLOGA</w:t>
      </w:r>
      <w:r w:rsidR="009C16AF" w:rsidRPr="00C60484">
        <w:rPr>
          <w:rStyle w:val="FontStyle11"/>
        </w:rPr>
        <w:t xml:space="preserve"> ZA IZDAJO </w:t>
      </w:r>
      <w:r w:rsidR="00C97ECD" w:rsidRPr="00C60484">
        <w:rPr>
          <w:rStyle w:val="FontStyle11"/>
        </w:rPr>
        <w:t>PREDODLOČBE</w:t>
      </w: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4937AB" w:rsidRPr="00C60484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C5296B" w:rsidRPr="00C60484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C60484">
        <w:rPr>
          <w:rFonts w:eastAsia="Times New Roman"/>
          <w:b/>
          <w:color w:val="000000"/>
          <w:sz w:val="20"/>
          <w:szCs w:val="20"/>
        </w:rPr>
        <w:t>INVESTITOR</w:t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C60484">
        <w:rPr>
          <w:rFonts w:eastAsia="Times New Roman"/>
          <w:b/>
          <w:color w:val="000000"/>
          <w:sz w:val="20"/>
          <w:szCs w:val="20"/>
        </w:rPr>
        <w:tab/>
      </w:r>
      <w:r w:rsidR="0015005D" w:rsidRPr="007C41DC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C60484" w:rsidRDefault="00C5296B" w:rsidP="00C4648A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60484" w:rsidRPr="00C60484" w:rsidTr="00C60484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484" w:rsidRPr="00C60484" w:rsidRDefault="00C60484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84" w:rsidRPr="00C60484" w:rsidRDefault="00C60484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C60484" w:rsidRPr="00C60484" w:rsidRDefault="00C60484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9C16AF" w:rsidRPr="007C41DC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C60484">
        <w:rPr>
          <w:rStyle w:val="FontStyle13"/>
          <w:b/>
        </w:rPr>
        <w:t>POOBLAŠČENEC</w:t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C60484">
        <w:rPr>
          <w:rStyle w:val="FontStyle13"/>
          <w:b/>
        </w:rPr>
        <w:tab/>
      </w:r>
      <w:r w:rsidR="0015005D" w:rsidRPr="007C41DC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C60484" w:rsidTr="007823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C60484" w:rsidTr="007823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C60484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C60484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60484" w:rsidRPr="00C60484" w:rsidTr="00C60484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0484" w:rsidRPr="00C60484" w:rsidRDefault="00C60484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C60484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84" w:rsidRPr="00C60484" w:rsidRDefault="00C60484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C60484" w:rsidRDefault="00C60484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</w:p>
    <w:p w:rsidR="0018724E" w:rsidRPr="005735A0" w:rsidRDefault="0018724E" w:rsidP="0018724E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5735A0">
        <w:rPr>
          <w:rStyle w:val="FontStyle13"/>
          <w:b/>
        </w:rPr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18724E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18724E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18724E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24E" w:rsidRPr="008D35D4" w:rsidRDefault="0018724E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8724E" w:rsidRDefault="0018724E" w:rsidP="0018724E">
      <w:pPr>
        <w:tabs>
          <w:tab w:val="left" w:pos="2866"/>
          <w:tab w:val="left" w:pos="3969"/>
          <w:tab w:val="left" w:pos="10451"/>
          <w:tab w:val="left" w:pos="10919"/>
          <w:tab w:val="left" w:pos="13555"/>
          <w:tab w:val="left" w:pos="14023"/>
          <w:tab w:val="left" w:pos="15919"/>
        </w:tabs>
        <w:rPr>
          <w:color w:val="000000"/>
          <w:sz w:val="20"/>
          <w:szCs w:val="20"/>
        </w:rPr>
      </w:pP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C60484">
        <w:rPr>
          <w:rStyle w:val="FontStyle13"/>
          <w:b/>
        </w:rPr>
        <w:t>OSNOVNI PODATKI O POSEGU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C60484" w:rsidTr="007823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C60484" w:rsidRDefault="004F2B5D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C60484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C60484" w:rsidTr="007823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C60484" w:rsidRDefault="004F2B5D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kratek opis posega (opis obstoječega stanja zemljišča, objektov in komunalnih naprav ter opis novega stanja)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C60484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C60484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C60484" w:rsidRDefault="004F2B5D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C60484" w:rsidRDefault="009C16AF" w:rsidP="00573C9C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952DDB" w:rsidRPr="00C60484" w:rsidTr="007823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991" w:rsidRPr="00C60484" w:rsidRDefault="004F2B5D" w:rsidP="00D05D19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C60484">
              <w:rPr>
                <w:sz w:val="20"/>
                <w:szCs w:val="20"/>
              </w:rPr>
              <w:t>seznam objektov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991" w:rsidRPr="00C60484" w:rsidRDefault="00EB299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C7971" w:rsidRPr="00C60484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4F2B5D" w:rsidP="005C7971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C60484">
              <w:rPr>
                <w:sz w:val="20"/>
                <w:szCs w:val="20"/>
              </w:rPr>
              <w:lastRenderedPageBreak/>
              <w:t>objekt državnega pomena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18724E" w:rsidP="00B03DA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718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2C2" w:rsidRPr="00C6048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812C2" w:rsidRPr="00C60484">
              <w:rPr>
                <w:sz w:val="20"/>
                <w:szCs w:val="20"/>
              </w:rPr>
              <w:t>da</w:t>
            </w:r>
            <w:r w:rsidR="004812C2" w:rsidRPr="00C60484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8687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371" w:rsidRPr="00C6048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812C2" w:rsidRPr="00C60484">
              <w:rPr>
                <w:sz w:val="20"/>
                <w:szCs w:val="20"/>
              </w:rPr>
              <w:t>ne</w:t>
            </w:r>
          </w:p>
        </w:tc>
      </w:tr>
      <w:tr w:rsidR="005C7971" w:rsidRPr="00C60484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4F2B5D" w:rsidP="005C7971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C60484">
              <w:rPr>
                <w:sz w:val="20"/>
                <w:szCs w:val="20"/>
              </w:rPr>
              <w:t>objekt z vplivi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18724E" w:rsidP="00B03DA3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6657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371" w:rsidRPr="00C6048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812C2" w:rsidRPr="00C60484">
              <w:rPr>
                <w:sz w:val="20"/>
                <w:szCs w:val="20"/>
              </w:rPr>
              <w:t>da</w:t>
            </w:r>
            <w:r w:rsidR="004812C2" w:rsidRPr="00C60484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69222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2C2" w:rsidRPr="00C6048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812C2" w:rsidRPr="00C60484">
              <w:rPr>
                <w:sz w:val="20"/>
                <w:szCs w:val="20"/>
              </w:rPr>
              <w:t>ne</w:t>
            </w:r>
          </w:p>
        </w:tc>
      </w:tr>
      <w:tr w:rsidR="005C7971" w:rsidRPr="00C60484" w:rsidTr="007823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5C7971" w:rsidP="004F2B5D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C60484">
              <w:rPr>
                <w:sz w:val="20"/>
                <w:szCs w:val="20"/>
              </w:rPr>
              <w:t>številka sklepa predhodne presoje vplivov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971" w:rsidRPr="00C60484" w:rsidRDefault="005C797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5C7971" w:rsidRPr="00C60484" w:rsidTr="007823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71" w:rsidRPr="00C60484" w:rsidRDefault="005C7971" w:rsidP="00B03DA3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C60484">
              <w:rPr>
                <w:sz w:val="20"/>
                <w:szCs w:val="20"/>
              </w:rPr>
              <w:t>datum sklepa predhodne presoje vplivov na okolje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971" w:rsidRPr="00C60484" w:rsidRDefault="005C797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:rsidR="00A11A56" w:rsidRPr="00C60484" w:rsidRDefault="00A11A56" w:rsidP="00A11A56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C60484" w:rsidRDefault="00975DA3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C60484">
        <w:rPr>
          <w:rStyle w:val="FontStyle13"/>
          <w:b/>
        </w:rPr>
        <w:t>DOKUMENTACIJA</w:t>
      </w:r>
      <w:r w:rsidR="007C41DC">
        <w:rPr>
          <w:rStyle w:val="FontStyle13"/>
          <w:b/>
        </w:rPr>
        <w:t xml:space="preserve"> ZA PRIDOBITEV GRADBENEGA DOVOLJENJA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54B4A" w:rsidRPr="00C60484" w:rsidRDefault="00154B4A" w:rsidP="00176D1F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54B4A" w:rsidRPr="00C60484" w:rsidRDefault="00154B4A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154B4A" w:rsidRPr="00C60484" w:rsidRDefault="00154B4A" w:rsidP="00176D1F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54B4A" w:rsidRPr="00C60484" w:rsidRDefault="00154B4A" w:rsidP="001541CE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C60484" w:rsidTr="007823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430405" w:rsidRPr="00C60484" w:rsidRDefault="00430405" w:rsidP="00176D1F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C60484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30405" w:rsidRPr="00C60484" w:rsidRDefault="00430405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AD6946" w:rsidRPr="00C60484" w:rsidRDefault="00AD6946" w:rsidP="00782371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E74944" w:rsidRPr="00C60484" w:rsidRDefault="00E74944" w:rsidP="00E74944">
      <w:pPr>
        <w:pStyle w:val="Style4"/>
        <w:widowControl/>
        <w:spacing w:line="240" w:lineRule="auto"/>
        <w:rPr>
          <w:rStyle w:val="FontStyle13"/>
        </w:rPr>
      </w:pPr>
      <w:r w:rsidRPr="00C60484">
        <w:rPr>
          <w:rStyle w:val="FontStyle13"/>
        </w:rPr>
        <w:t>Na podlagi navedenih podatkov</w:t>
      </w:r>
      <w:r w:rsidR="00384351" w:rsidRPr="00C60484">
        <w:rPr>
          <w:rStyle w:val="FontStyle13"/>
        </w:rPr>
        <w:t xml:space="preserve"> in priloženega projekta</w:t>
      </w:r>
      <w:r w:rsidRPr="00C60484">
        <w:rPr>
          <w:rStyle w:val="FontStyle13"/>
        </w:rPr>
        <w:t xml:space="preserve"> vas prosim za odločitev glede vprašanj: </w:t>
      </w:r>
    </w:p>
    <w:p w:rsidR="006547F6" w:rsidRPr="00C60484" w:rsidRDefault="006547F6" w:rsidP="00E74944">
      <w:pPr>
        <w:pStyle w:val="Style4"/>
        <w:widowControl/>
        <w:spacing w:line="240" w:lineRule="auto"/>
        <w:rPr>
          <w:rStyle w:val="FontStyle13"/>
        </w:rPr>
      </w:pPr>
    </w:p>
    <w:p w:rsidR="00DD5375" w:rsidRPr="00C60484" w:rsidRDefault="0018724E" w:rsidP="00DD5375">
      <w:pPr>
        <w:ind w:left="567" w:hanging="283"/>
        <w:rPr>
          <w:sz w:val="20"/>
          <w:szCs w:val="20"/>
        </w:rPr>
      </w:pPr>
      <w:sdt>
        <w:sdtPr>
          <w:rPr>
            <w:rStyle w:val="FontStyle13"/>
            <w:rFonts w:eastAsia="MS Gothic"/>
          </w:rPr>
          <w:id w:val="-2364812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F1597D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F1597D" w:rsidRPr="00C60484">
        <w:rPr>
          <w:sz w:val="20"/>
          <w:szCs w:val="20"/>
        </w:rPr>
        <w:t xml:space="preserve"> </w:t>
      </w:r>
      <w:r w:rsidR="00E74944" w:rsidRPr="00C60484">
        <w:rPr>
          <w:sz w:val="20"/>
          <w:szCs w:val="20"/>
        </w:rPr>
        <w:t>ali je gradnja skladna z določbami prostorskega izvedbenega akta v delu, ki</w:t>
      </w:r>
      <w:r w:rsidR="00197BF8" w:rsidRPr="00C60484">
        <w:rPr>
          <w:sz w:val="20"/>
          <w:szCs w:val="20"/>
        </w:rPr>
        <w:t xml:space="preserve"> se nanaša na graditev objektov</w:t>
      </w:r>
      <w:r w:rsidR="00E74944" w:rsidRPr="00C60484">
        <w:rPr>
          <w:sz w:val="20"/>
          <w:szCs w:val="20"/>
        </w:rPr>
        <w:t xml:space="preserve"> in z določbami predpisov o urejanju prostora (1. točka 43. člena GZ)</w:t>
      </w:r>
      <w:r w:rsidR="00DD5375" w:rsidRPr="00C60484">
        <w:rPr>
          <w:sz w:val="20"/>
          <w:szCs w:val="20"/>
        </w:rPr>
        <w:t xml:space="preserve"> </w:t>
      </w:r>
    </w:p>
    <w:p w:rsidR="00DD5375" w:rsidRPr="007C41DC" w:rsidRDefault="00DD5375" w:rsidP="00DD5375">
      <w:pPr>
        <w:ind w:left="567" w:hanging="283"/>
        <w:jc w:val="right"/>
        <w:rPr>
          <w:sz w:val="16"/>
          <w:szCs w:val="16"/>
        </w:rPr>
      </w:pPr>
      <w:r w:rsidRPr="007C41DC">
        <w:rPr>
          <w:sz w:val="16"/>
          <w:szCs w:val="16"/>
        </w:rPr>
        <w:t>(navesti v katerem delu)</w:t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6547F6" w:rsidRPr="00C60484" w:rsidRDefault="006547F6" w:rsidP="006547F6">
      <w:pPr>
        <w:ind w:left="567" w:hanging="283"/>
        <w:rPr>
          <w:sz w:val="20"/>
          <w:szCs w:val="20"/>
        </w:rPr>
      </w:pPr>
    </w:p>
    <w:p w:rsidR="00813EA5" w:rsidRPr="007C41DC" w:rsidRDefault="0018724E" w:rsidP="00DD5375">
      <w:pPr>
        <w:tabs>
          <w:tab w:val="left" w:pos="5670"/>
        </w:tabs>
        <w:ind w:left="567" w:hanging="283"/>
        <w:rPr>
          <w:sz w:val="16"/>
          <w:szCs w:val="16"/>
        </w:rPr>
      </w:pPr>
      <w:sdt>
        <w:sdtPr>
          <w:rPr>
            <w:rStyle w:val="FontStyle13"/>
            <w:rFonts w:eastAsia="MS Gothic"/>
          </w:rPr>
          <w:id w:val="20124877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F1597D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F1597D" w:rsidRPr="00C60484">
        <w:rPr>
          <w:sz w:val="20"/>
          <w:szCs w:val="20"/>
        </w:rPr>
        <w:t xml:space="preserve"> </w:t>
      </w:r>
      <w:r w:rsidR="00E74944" w:rsidRPr="00C60484">
        <w:rPr>
          <w:sz w:val="20"/>
          <w:szCs w:val="20"/>
        </w:rPr>
        <w:t>ali je nameravana gradnja skladna s predpisi, ki so podlaga za izdajo mnenj (3. točka 43. člena GZ)</w:t>
      </w:r>
      <w:r w:rsidR="00DD5375" w:rsidRPr="00C60484">
        <w:rPr>
          <w:sz w:val="20"/>
          <w:szCs w:val="20"/>
        </w:rPr>
        <w:t xml:space="preserve"> </w:t>
      </w:r>
      <w:r w:rsidR="00DD5375" w:rsidRPr="00C60484">
        <w:rPr>
          <w:sz w:val="20"/>
          <w:szCs w:val="20"/>
        </w:rPr>
        <w:tab/>
      </w:r>
      <w:r w:rsidR="00176D1F" w:rsidRPr="007C41DC">
        <w:rPr>
          <w:sz w:val="16"/>
          <w:szCs w:val="16"/>
        </w:rPr>
        <w:t xml:space="preserve">     </w:t>
      </w:r>
      <w:r w:rsidR="00DD5375" w:rsidRPr="007C41DC">
        <w:rPr>
          <w:sz w:val="16"/>
          <w:szCs w:val="16"/>
        </w:rPr>
        <w:t xml:space="preserve">(navesti predpis ali področje </w:t>
      </w:r>
      <w:proofErr w:type="spellStart"/>
      <w:r w:rsidR="00DD5375" w:rsidRPr="007C41DC">
        <w:rPr>
          <w:sz w:val="16"/>
          <w:szCs w:val="16"/>
        </w:rPr>
        <w:t>mnenjedajalca</w:t>
      </w:r>
      <w:proofErr w:type="spellEnd"/>
      <w:r w:rsidR="00DD5375" w:rsidRPr="007C41DC">
        <w:rPr>
          <w:sz w:val="16"/>
          <w:szCs w:val="16"/>
        </w:rPr>
        <w:t>)</w:t>
      </w:r>
    </w:p>
    <w:p w:rsidR="00813EA5" w:rsidRPr="00C60484" w:rsidRDefault="00813EA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813EA5" w:rsidRPr="00C60484" w:rsidRDefault="00813EA5" w:rsidP="006547F6">
      <w:pPr>
        <w:ind w:left="567" w:hanging="283"/>
        <w:rPr>
          <w:sz w:val="20"/>
          <w:szCs w:val="20"/>
        </w:rPr>
      </w:pPr>
    </w:p>
    <w:p w:rsidR="00E74944" w:rsidRPr="007C41DC" w:rsidRDefault="0018724E" w:rsidP="006547F6">
      <w:pPr>
        <w:ind w:left="567" w:hanging="283"/>
        <w:rPr>
          <w:sz w:val="16"/>
          <w:szCs w:val="16"/>
        </w:rPr>
      </w:pPr>
      <w:sdt>
        <w:sdtPr>
          <w:rPr>
            <w:rStyle w:val="FontStyle13"/>
            <w:rFonts w:eastAsia="MS Gothic"/>
          </w:rPr>
          <w:id w:val="18420484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F1597D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F1597D" w:rsidRPr="00C60484">
        <w:rPr>
          <w:sz w:val="20"/>
          <w:szCs w:val="20"/>
        </w:rPr>
        <w:t xml:space="preserve"> </w:t>
      </w:r>
      <w:r w:rsidR="00E74944" w:rsidRPr="00C60484">
        <w:rPr>
          <w:sz w:val="20"/>
          <w:szCs w:val="20"/>
        </w:rPr>
        <w:t>ali iz dokumentacije za pridobitev gradbenega dovoljenja izhaja, da bo zagotovljena minimalna komunalna oskrba (4. točka 43. člena GZ),</w:t>
      </w:r>
      <w:r w:rsidR="00DD5375" w:rsidRPr="00C60484">
        <w:rPr>
          <w:sz w:val="20"/>
          <w:szCs w:val="20"/>
        </w:rPr>
        <w:t xml:space="preserve"> </w:t>
      </w:r>
      <w:r w:rsidR="00DD5375" w:rsidRPr="00C60484">
        <w:rPr>
          <w:sz w:val="20"/>
          <w:szCs w:val="20"/>
        </w:rPr>
        <w:tab/>
      </w:r>
      <w:r w:rsidR="00DD5375" w:rsidRPr="00C60484">
        <w:rPr>
          <w:sz w:val="20"/>
          <w:szCs w:val="20"/>
        </w:rPr>
        <w:tab/>
      </w:r>
      <w:r w:rsidR="00DD5375" w:rsidRPr="00C60484">
        <w:rPr>
          <w:sz w:val="20"/>
          <w:szCs w:val="20"/>
        </w:rPr>
        <w:tab/>
      </w:r>
      <w:r w:rsidR="00DD5375" w:rsidRPr="00C60484">
        <w:rPr>
          <w:sz w:val="20"/>
          <w:szCs w:val="20"/>
        </w:rPr>
        <w:tab/>
      </w:r>
      <w:r w:rsidR="00DD5375" w:rsidRPr="00C60484">
        <w:rPr>
          <w:sz w:val="20"/>
          <w:szCs w:val="20"/>
        </w:rPr>
        <w:tab/>
      </w:r>
      <w:r w:rsidR="00176D1F" w:rsidRPr="00C60484">
        <w:rPr>
          <w:sz w:val="20"/>
          <w:szCs w:val="20"/>
        </w:rPr>
        <w:t xml:space="preserve">  </w:t>
      </w:r>
      <w:r w:rsidR="00DD5375" w:rsidRPr="007C41DC">
        <w:rPr>
          <w:sz w:val="16"/>
          <w:szCs w:val="16"/>
        </w:rPr>
        <w:t>(navesti katera)</w:t>
      </w:r>
    </w:p>
    <w:p w:rsidR="00813EA5" w:rsidRPr="00C60484" w:rsidRDefault="00813EA5" w:rsidP="006547F6">
      <w:pPr>
        <w:ind w:left="567" w:hanging="283"/>
        <w:rPr>
          <w:sz w:val="20"/>
          <w:szCs w:val="20"/>
        </w:rPr>
      </w:pP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DD5375" w:rsidRPr="00C60484" w:rsidRDefault="00DD5375" w:rsidP="00DD5375">
      <w:pPr>
        <w:tabs>
          <w:tab w:val="left" w:leader="dot" w:pos="8931"/>
        </w:tabs>
        <w:ind w:left="567" w:hanging="283"/>
        <w:rPr>
          <w:sz w:val="20"/>
          <w:szCs w:val="20"/>
        </w:rPr>
      </w:pPr>
      <w:r w:rsidRPr="00C60484">
        <w:rPr>
          <w:sz w:val="20"/>
          <w:szCs w:val="20"/>
        </w:rPr>
        <w:tab/>
      </w:r>
      <w:r w:rsidRPr="00C60484">
        <w:rPr>
          <w:sz w:val="20"/>
          <w:szCs w:val="20"/>
        </w:rPr>
        <w:tab/>
      </w:r>
    </w:p>
    <w:p w:rsidR="006547F6" w:rsidRPr="00C60484" w:rsidRDefault="006547F6" w:rsidP="006547F6">
      <w:pPr>
        <w:ind w:left="567" w:hanging="283"/>
        <w:rPr>
          <w:sz w:val="20"/>
          <w:szCs w:val="20"/>
        </w:rPr>
      </w:pPr>
    </w:p>
    <w:p w:rsidR="00E74944" w:rsidRPr="00C60484" w:rsidRDefault="0018724E" w:rsidP="006547F6">
      <w:pPr>
        <w:ind w:left="567" w:hanging="283"/>
        <w:rPr>
          <w:sz w:val="20"/>
          <w:szCs w:val="20"/>
        </w:rPr>
      </w:pPr>
      <w:sdt>
        <w:sdtPr>
          <w:rPr>
            <w:rStyle w:val="FontStyle13"/>
            <w:rFonts w:eastAsia="MS Gothic"/>
          </w:rPr>
          <w:id w:val="-4475417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F1597D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F1597D" w:rsidRPr="00C60484">
        <w:rPr>
          <w:sz w:val="20"/>
          <w:szCs w:val="20"/>
        </w:rPr>
        <w:t xml:space="preserve"> </w:t>
      </w:r>
      <w:r w:rsidR="00E74944" w:rsidRPr="00C60484">
        <w:rPr>
          <w:sz w:val="20"/>
          <w:szCs w:val="20"/>
        </w:rPr>
        <w:t xml:space="preserve">ali nameravana gradnja ne bo škodljivo vplivala na varstvene cilje varovanih območij, njihovo celovitost in povezanost, če je za objekt, za katerega se zahteva gradbeno dovoljenje, treba izvesti presojo sprejemljivosti v skladu s predpisi, ki urejajo ohranjanje narave (5. točka 43. člena GZ) </w:t>
      </w: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C60484" w:rsidRDefault="009C16AF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384351" w:rsidRPr="00C60484" w:rsidRDefault="00384351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</w:p>
    <w:p w:rsidR="00384351" w:rsidRPr="00C60484" w:rsidRDefault="00384351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</w:p>
    <w:p w:rsidR="009C16AF" w:rsidRPr="00C60484" w:rsidRDefault="009C16AF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 w:rsidRPr="00C60484">
        <w:rPr>
          <w:rStyle w:val="FontStyle13"/>
        </w:rPr>
        <w:t>datum</w:t>
      </w:r>
      <w:r w:rsidR="00471CAD" w:rsidRPr="00C60484">
        <w:rPr>
          <w:rStyle w:val="FontStyle13"/>
        </w:rPr>
        <w:tab/>
      </w:r>
      <w:r w:rsidR="0018724E">
        <w:rPr>
          <w:rStyle w:val="FontStyle13"/>
        </w:rPr>
        <w:t>p</w:t>
      </w:r>
      <w:bookmarkStart w:id="0" w:name="_GoBack"/>
      <w:bookmarkEnd w:id="0"/>
      <w:r w:rsidR="00784F06" w:rsidRPr="00C60484">
        <w:rPr>
          <w:rStyle w:val="FontStyle13"/>
        </w:rPr>
        <w:t xml:space="preserve">odpis vložnika </w:t>
      </w:r>
    </w:p>
    <w:p w:rsidR="009C16AF" w:rsidRPr="00C60484" w:rsidRDefault="009C16AF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023A42" w:rsidRPr="00C60484" w:rsidRDefault="00023A42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9C16AF" w:rsidRPr="00C60484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C60484">
        <w:rPr>
          <w:rStyle w:val="FontStyle13"/>
          <w:b/>
        </w:rPr>
        <w:t>PRILOGE</w:t>
      </w:r>
    </w:p>
    <w:p w:rsidR="00952DDB" w:rsidRPr="00C60484" w:rsidRDefault="0018724E" w:rsidP="00221918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2039724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221918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221918" w:rsidRPr="00C60484">
        <w:rPr>
          <w:rStyle w:val="FontStyle13"/>
        </w:rPr>
        <w:t xml:space="preserve"> </w:t>
      </w:r>
      <w:r w:rsidR="00784F06" w:rsidRPr="00C60484">
        <w:rPr>
          <w:rStyle w:val="FontStyle13"/>
        </w:rPr>
        <w:t>Pooblastilo</w:t>
      </w:r>
      <w:r w:rsidR="00784F06" w:rsidRPr="00C60484">
        <w:rPr>
          <w:rStyle w:val="Sprotnaopomba-sklic"/>
          <w:sz w:val="20"/>
          <w:szCs w:val="20"/>
        </w:rPr>
        <w:footnoteReference w:id="1"/>
      </w:r>
    </w:p>
    <w:p w:rsidR="00952DDB" w:rsidRPr="00C60484" w:rsidRDefault="0018724E" w:rsidP="00221918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2505612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197BF8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3041BC" w:rsidRPr="00C60484">
        <w:rPr>
          <w:rStyle w:val="FontStyle13"/>
        </w:rPr>
        <w:t xml:space="preserve"> </w:t>
      </w:r>
      <w:r w:rsidR="002F340A" w:rsidRPr="00C60484">
        <w:rPr>
          <w:rStyle w:val="FontStyle13"/>
        </w:rPr>
        <w:t>D</w:t>
      </w:r>
      <w:r w:rsidR="003041BC" w:rsidRPr="00C60484">
        <w:rPr>
          <w:rStyle w:val="FontStyle13"/>
        </w:rPr>
        <w:t xml:space="preserve">okumentacija za </w:t>
      </w:r>
      <w:r w:rsidR="002F340A" w:rsidRPr="00C60484">
        <w:rPr>
          <w:rStyle w:val="FontStyle13"/>
        </w:rPr>
        <w:t xml:space="preserve">pridobitev </w:t>
      </w:r>
      <w:r w:rsidR="00013299" w:rsidRPr="00C60484">
        <w:rPr>
          <w:sz w:val="20"/>
          <w:szCs w:val="20"/>
        </w:rPr>
        <w:t xml:space="preserve">mnenj, </w:t>
      </w:r>
      <w:proofErr w:type="spellStart"/>
      <w:r w:rsidR="00013299" w:rsidRPr="00C60484">
        <w:rPr>
          <w:sz w:val="20"/>
          <w:szCs w:val="20"/>
        </w:rPr>
        <w:t>predodločbe</w:t>
      </w:r>
      <w:proofErr w:type="spellEnd"/>
      <w:r w:rsidR="00013299" w:rsidRPr="00C60484">
        <w:rPr>
          <w:sz w:val="20"/>
          <w:szCs w:val="20"/>
        </w:rPr>
        <w:t xml:space="preserve"> in gradbenega dovoljenja</w:t>
      </w:r>
      <w:r w:rsidR="00C4648A" w:rsidRPr="00C60484">
        <w:rPr>
          <w:sz w:val="20"/>
          <w:szCs w:val="20"/>
        </w:rPr>
        <w:t xml:space="preserve"> DGD</w:t>
      </w:r>
    </w:p>
    <w:p w:rsidR="000402B7" w:rsidRPr="00C60484" w:rsidRDefault="0018724E" w:rsidP="000402B7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2113146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0402B7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221918" w:rsidRPr="00C60484">
        <w:rPr>
          <w:rStyle w:val="FontStyle13"/>
        </w:rPr>
        <w:t xml:space="preserve"> </w:t>
      </w:r>
      <w:r w:rsidR="000402B7" w:rsidRPr="00C60484">
        <w:rPr>
          <w:sz w:val="20"/>
          <w:szCs w:val="20"/>
        </w:rPr>
        <w:t>Sklep predhodne presoje vplivov na okolje</w:t>
      </w:r>
    </w:p>
    <w:p w:rsidR="00952DDB" w:rsidRPr="00C60484" w:rsidRDefault="0018724E" w:rsidP="00221918">
      <w:pPr>
        <w:pStyle w:val="Style4"/>
        <w:widowControl/>
        <w:tabs>
          <w:tab w:val="left" w:pos="284"/>
          <w:tab w:val="left" w:pos="2835"/>
        </w:tabs>
        <w:spacing w:line="250" w:lineRule="exact"/>
        <w:ind w:left="360"/>
        <w:rPr>
          <w:rStyle w:val="FontStyle13"/>
        </w:rPr>
      </w:pPr>
      <w:sdt>
        <w:sdtPr>
          <w:rPr>
            <w:rStyle w:val="FontStyle13"/>
          </w:rPr>
          <w:id w:val="-14005922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3"/>
          </w:rPr>
        </w:sdtEndPr>
        <w:sdtContent>
          <w:r w:rsidR="000402B7" w:rsidRPr="00C60484">
            <w:rPr>
              <w:rStyle w:val="FontStyle13"/>
              <w:rFonts w:ascii="MS Gothic" w:eastAsia="MS Gothic" w:hAnsi="MS Gothic" w:cs="MS Gothic" w:hint="eastAsia"/>
            </w:rPr>
            <w:t>☐</w:t>
          </w:r>
        </w:sdtContent>
      </w:sdt>
      <w:r w:rsidR="000402B7" w:rsidRPr="00C60484">
        <w:rPr>
          <w:rStyle w:val="FontStyle13"/>
        </w:rPr>
        <w:t xml:space="preserve"> </w:t>
      </w:r>
      <w:r w:rsidR="00952DDB" w:rsidRPr="00C60484">
        <w:rPr>
          <w:rStyle w:val="FontStyle13"/>
        </w:rPr>
        <w:t>Mnenja</w:t>
      </w:r>
      <w:r w:rsidR="00E74944" w:rsidRPr="00C60484">
        <w:rPr>
          <w:rStyle w:val="Sprotnaopomba-sklic"/>
          <w:sz w:val="20"/>
          <w:szCs w:val="20"/>
        </w:rPr>
        <w:footnoteReference w:id="2"/>
      </w:r>
      <w:r w:rsidR="00952DDB" w:rsidRPr="00C60484">
        <w:rPr>
          <w:rStyle w:val="FontStyle13"/>
        </w:rPr>
        <w:t xml:space="preserve"> </w:t>
      </w:r>
    </w:p>
    <w:sectPr w:rsidR="00952DDB" w:rsidRPr="00C60484" w:rsidSect="00782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B4" w:rsidRDefault="00A674B4" w:rsidP="009C16AF">
      <w:r>
        <w:separator/>
      </w:r>
    </w:p>
  </w:endnote>
  <w:endnote w:type="continuationSeparator" w:id="0">
    <w:p w:rsidR="00A674B4" w:rsidRDefault="00A674B4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D5" w:rsidRDefault="00F96C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D5" w:rsidRDefault="00F96C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D5" w:rsidRDefault="00F96C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B4" w:rsidRDefault="00A674B4" w:rsidP="009C16AF">
      <w:r>
        <w:separator/>
      </w:r>
    </w:p>
  </w:footnote>
  <w:footnote w:type="continuationSeparator" w:id="0">
    <w:p w:rsidR="00A674B4" w:rsidRDefault="00A674B4" w:rsidP="009C16AF">
      <w:r>
        <w:continuationSeparator/>
      </w:r>
    </w:p>
  </w:footnote>
  <w:footnote w:id="1">
    <w:p w:rsidR="00784F06" w:rsidRPr="00784F06" w:rsidRDefault="00784F06">
      <w:pPr>
        <w:pStyle w:val="Sprotnaopomba-besedilo"/>
        <w:rPr>
          <w:sz w:val="16"/>
          <w:szCs w:val="16"/>
        </w:rPr>
      </w:pPr>
      <w:r w:rsidRPr="00784F06">
        <w:rPr>
          <w:rStyle w:val="Sprotnaopomba-sklic"/>
          <w:sz w:val="16"/>
          <w:szCs w:val="16"/>
        </w:rPr>
        <w:footnoteRef/>
      </w:r>
      <w:r w:rsidRPr="00784F06">
        <w:rPr>
          <w:sz w:val="16"/>
          <w:szCs w:val="16"/>
        </w:rPr>
        <w:t xml:space="preserve"> če zahteve ne vloži investitor</w:t>
      </w:r>
    </w:p>
  </w:footnote>
  <w:footnote w:id="2">
    <w:p w:rsidR="00E74944" w:rsidRPr="00E74944" w:rsidRDefault="00E74944">
      <w:pPr>
        <w:pStyle w:val="Sprotnaopomba-besedilo"/>
        <w:rPr>
          <w:sz w:val="16"/>
          <w:szCs w:val="16"/>
        </w:rPr>
      </w:pPr>
      <w:r w:rsidRPr="00E74944">
        <w:rPr>
          <w:rStyle w:val="Sprotnaopomba-sklic"/>
          <w:sz w:val="16"/>
          <w:szCs w:val="16"/>
        </w:rPr>
        <w:footnoteRef/>
      </w:r>
      <w:r w:rsidRPr="00E74944">
        <w:rPr>
          <w:sz w:val="16"/>
          <w:szCs w:val="16"/>
        </w:rPr>
        <w:t xml:space="preserve"> če so pridobljena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D5" w:rsidRDefault="00F96C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A01" w:rsidRPr="000B0FD6" w:rsidRDefault="004812C2" w:rsidP="00876A01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C4648A">
      <w:rPr>
        <w:sz w:val="20"/>
        <w:szCs w:val="20"/>
      </w:rPr>
      <w:t xml:space="preserve">riloga </w:t>
    </w:r>
    <w:r w:rsidR="00F96CD5">
      <w:rPr>
        <w:sz w:val="20"/>
        <w:szCs w:val="20"/>
      </w:rPr>
      <w:t>8</w:t>
    </w:r>
  </w:p>
  <w:p w:rsidR="00876A01" w:rsidRPr="000B0FD6" w:rsidRDefault="004812C2" w:rsidP="00876A01">
    <w:pPr>
      <w:ind w:right="174"/>
      <w:jc w:val="right"/>
      <w:rPr>
        <w:sz w:val="20"/>
        <w:szCs w:val="20"/>
      </w:rPr>
    </w:pPr>
    <w:r>
      <w:rPr>
        <w:sz w:val="20"/>
        <w:szCs w:val="20"/>
      </w:rPr>
      <w:t>V</w:t>
    </w:r>
    <w:r w:rsidR="00955DA3" w:rsidRPr="000B0FD6">
      <w:rPr>
        <w:sz w:val="20"/>
        <w:szCs w:val="20"/>
      </w:rPr>
      <w:t>loga</w:t>
    </w:r>
    <w:r w:rsidR="00876A01" w:rsidRPr="000B0FD6">
      <w:rPr>
        <w:sz w:val="20"/>
        <w:szCs w:val="20"/>
      </w:rPr>
      <w:t xml:space="preserve"> za izdajo </w:t>
    </w:r>
    <w:proofErr w:type="spellStart"/>
    <w:r w:rsidR="00876A01" w:rsidRPr="000B0FD6">
      <w:rPr>
        <w:sz w:val="20"/>
        <w:szCs w:val="20"/>
      </w:rPr>
      <w:t>predodločbe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D5" w:rsidRDefault="00F96CD5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3299"/>
    <w:rsid w:val="000160C1"/>
    <w:rsid w:val="00023A42"/>
    <w:rsid w:val="000402B7"/>
    <w:rsid w:val="0004340C"/>
    <w:rsid w:val="00045F0F"/>
    <w:rsid w:val="000B0FD6"/>
    <w:rsid w:val="000F3BE9"/>
    <w:rsid w:val="0015005D"/>
    <w:rsid w:val="001541CE"/>
    <w:rsid w:val="00154B4A"/>
    <w:rsid w:val="00176D1F"/>
    <w:rsid w:val="0018724E"/>
    <w:rsid w:val="00197BF8"/>
    <w:rsid w:val="001A0DFF"/>
    <w:rsid w:val="001E4C53"/>
    <w:rsid w:val="001F7C03"/>
    <w:rsid w:val="00221918"/>
    <w:rsid w:val="002516B2"/>
    <w:rsid w:val="002C6C00"/>
    <w:rsid w:val="002D03EB"/>
    <w:rsid w:val="002D71D7"/>
    <w:rsid w:val="002F0E93"/>
    <w:rsid w:val="002F340A"/>
    <w:rsid w:val="003041BC"/>
    <w:rsid w:val="0031151A"/>
    <w:rsid w:val="0034085F"/>
    <w:rsid w:val="00350DB5"/>
    <w:rsid w:val="00384351"/>
    <w:rsid w:val="00430405"/>
    <w:rsid w:val="00471CAD"/>
    <w:rsid w:val="004773B1"/>
    <w:rsid w:val="004812C2"/>
    <w:rsid w:val="004937AB"/>
    <w:rsid w:val="00495A0E"/>
    <w:rsid w:val="004F2B5D"/>
    <w:rsid w:val="00553FBA"/>
    <w:rsid w:val="005553D8"/>
    <w:rsid w:val="00573C9C"/>
    <w:rsid w:val="005C7971"/>
    <w:rsid w:val="005D4F96"/>
    <w:rsid w:val="005E0999"/>
    <w:rsid w:val="00611E28"/>
    <w:rsid w:val="0062398C"/>
    <w:rsid w:val="006547F6"/>
    <w:rsid w:val="006B6616"/>
    <w:rsid w:val="0076199A"/>
    <w:rsid w:val="0076689A"/>
    <w:rsid w:val="00776D4E"/>
    <w:rsid w:val="00782371"/>
    <w:rsid w:val="00784F06"/>
    <w:rsid w:val="007A1924"/>
    <w:rsid w:val="007B4D10"/>
    <w:rsid w:val="007C41DC"/>
    <w:rsid w:val="00813EA5"/>
    <w:rsid w:val="008522B5"/>
    <w:rsid w:val="00876A01"/>
    <w:rsid w:val="008A52DE"/>
    <w:rsid w:val="008A5CEB"/>
    <w:rsid w:val="008E3743"/>
    <w:rsid w:val="008E61E2"/>
    <w:rsid w:val="008F69C2"/>
    <w:rsid w:val="00952DDB"/>
    <w:rsid w:val="00955DA3"/>
    <w:rsid w:val="00975DA3"/>
    <w:rsid w:val="009761FC"/>
    <w:rsid w:val="009B7E51"/>
    <w:rsid w:val="009C16AF"/>
    <w:rsid w:val="00A11A56"/>
    <w:rsid w:val="00A23490"/>
    <w:rsid w:val="00A4361F"/>
    <w:rsid w:val="00A674B4"/>
    <w:rsid w:val="00A72A6A"/>
    <w:rsid w:val="00A975E4"/>
    <w:rsid w:val="00AC1C59"/>
    <w:rsid w:val="00AD6946"/>
    <w:rsid w:val="00B03DA3"/>
    <w:rsid w:val="00B45F31"/>
    <w:rsid w:val="00B67387"/>
    <w:rsid w:val="00BD5A91"/>
    <w:rsid w:val="00BE6177"/>
    <w:rsid w:val="00C07332"/>
    <w:rsid w:val="00C4648A"/>
    <w:rsid w:val="00C5296B"/>
    <w:rsid w:val="00C60484"/>
    <w:rsid w:val="00C65951"/>
    <w:rsid w:val="00C669F6"/>
    <w:rsid w:val="00C97ECD"/>
    <w:rsid w:val="00CF7DA8"/>
    <w:rsid w:val="00D05D19"/>
    <w:rsid w:val="00D861D0"/>
    <w:rsid w:val="00DD5375"/>
    <w:rsid w:val="00E00417"/>
    <w:rsid w:val="00E71925"/>
    <w:rsid w:val="00E74944"/>
    <w:rsid w:val="00EB2991"/>
    <w:rsid w:val="00ED6A26"/>
    <w:rsid w:val="00EF1116"/>
    <w:rsid w:val="00F066CF"/>
    <w:rsid w:val="00F1597D"/>
    <w:rsid w:val="00F86E47"/>
    <w:rsid w:val="00F92F85"/>
    <w:rsid w:val="00F96CD5"/>
    <w:rsid w:val="00FB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unhideWhenUsed/>
    <w:rsid w:val="00C5296B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876A0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76A01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76A0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76A01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unhideWhenUsed/>
    <w:rsid w:val="00C5296B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876A0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76A01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76A0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76A01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6B69-03E7-40D5-9677-DD75B008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23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20</cp:revision>
  <cp:lastPrinted>2018-03-27T11:59:00Z</cp:lastPrinted>
  <dcterms:created xsi:type="dcterms:W3CDTF">2018-03-30T09:30:00Z</dcterms:created>
  <dcterms:modified xsi:type="dcterms:W3CDTF">2018-04-11T11:03:00Z</dcterms:modified>
</cp:coreProperties>
</file>