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F40" w:rsidRPr="002E62B8" w:rsidRDefault="00640F40" w:rsidP="004937AB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C65951" w:rsidRPr="002E62B8" w:rsidRDefault="00C65951" w:rsidP="00C65951">
      <w:pPr>
        <w:pStyle w:val="Style4"/>
        <w:widowControl/>
        <w:tabs>
          <w:tab w:val="left" w:pos="2835"/>
        </w:tabs>
        <w:spacing w:line="240" w:lineRule="auto"/>
        <w:ind w:left="6372" w:hanging="6372"/>
        <w:rPr>
          <w:rStyle w:val="FontStyle13"/>
        </w:rPr>
      </w:pPr>
      <w:r w:rsidRPr="002E62B8">
        <w:rPr>
          <w:rStyle w:val="FontStyle13"/>
          <w:b/>
        </w:rPr>
        <w:t>PODATKI O VLOŽNIKU</w:t>
      </w:r>
      <w:r w:rsidR="009B43A5" w:rsidRPr="002E62B8">
        <w:rPr>
          <w:rStyle w:val="FontStyle13"/>
          <w:b/>
        </w:rPr>
        <w:t xml:space="preserve"> (investitor ali pooblaščenec)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C5296B" w:rsidRPr="002E62B8" w:rsidTr="00C016AB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2E62B8" w:rsidTr="00C016AB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2E62B8" w:rsidTr="00C016AB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2E62B8" w:rsidTr="00C016AB">
        <w:trPr>
          <w:trHeight w:val="3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9C16AF" w:rsidRPr="002E62B8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9C16AF" w:rsidRPr="002E62B8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2E62B8">
        <w:rPr>
          <w:rStyle w:val="FontStyle13"/>
          <w:b/>
        </w:rPr>
        <w:t>NAVEDBA ORGANA</w:t>
      </w:r>
      <w:r w:rsidRPr="002E62B8">
        <w:rPr>
          <w:rStyle w:val="FontStyle13"/>
        </w:rPr>
        <w:t xml:space="preserve"> </w:t>
      </w:r>
      <w:r w:rsidRPr="002E62B8">
        <w:rPr>
          <w:rStyle w:val="FontStyle13"/>
          <w:b/>
        </w:rPr>
        <w:t>pri katerem se podaja vloga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6521"/>
      </w:tblGrid>
      <w:tr w:rsidR="00C5296B" w:rsidRPr="002E62B8" w:rsidTr="00C016AB">
        <w:trPr>
          <w:trHeight w:val="34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2E62B8" w:rsidTr="00C016AB">
        <w:trPr>
          <w:trHeight w:val="378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2E62B8" w:rsidRDefault="00C5296B" w:rsidP="003268FE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9C16AF" w:rsidRPr="002E62B8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9C16AF" w:rsidRPr="002E62B8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Cs/>
        </w:rPr>
      </w:pPr>
    </w:p>
    <w:p w:rsidR="004937AB" w:rsidRPr="002E62B8" w:rsidRDefault="004937A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Cs/>
        </w:rPr>
      </w:pPr>
    </w:p>
    <w:p w:rsidR="009C16AF" w:rsidRPr="002E62B8" w:rsidRDefault="003268FE" w:rsidP="00D05D19">
      <w:pPr>
        <w:pStyle w:val="Style4"/>
        <w:widowControl/>
        <w:tabs>
          <w:tab w:val="left" w:pos="2835"/>
        </w:tabs>
        <w:spacing w:line="240" w:lineRule="auto"/>
        <w:ind w:firstLine="709"/>
        <w:jc w:val="center"/>
        <w:rPr>
          <w:rStyle w:val="FontStyle11"/>
        </w:rPr>
      </w:pPr>
      <w:r w:rsidRPr="002E62B8">
        <w:rPr>
          <w:rStyle w:val="FontStyle11"/>
        </w:rPr>
        <w:t xml:space="preserve">VLOGA </w:t>
      </w:r>
      <w:r w:rsidR="009C16AF" w:rsidRPr="002E62B8">
        <w:rPr>
          <w:rStyle w:val="FontStyle11"/>
        </w:rPr>
        <w:t xml:space="preserve">ZA </w:t>
      </w:r>
      <w:r w:rsidR="00575F75" w:rsidRPr="002E62B8">
        <w:rPr>
          <w:rStyle w:val="FontStyle11"/>
        </w:rPr>
        <w:t>IZDAJO PROJEKTNIH IN DRUGIH</w:t>
      </w:r>
      <w:r w:rsidRPr="002E62B8">
        <w:rPr>
          <w:rStyle w:val="FontStyle11"/>
        </w:rPr>
        <w:t xml:space="preserve"> POGOJE</w:t>
      </w:r>
      <w:r w:rsidR="00575F75" w:rsidRPr="002E62B8">
        <w:rPr>
          <w:rStyle w:val="FontStyle11"/>
        </w:rPr>
        <w:t>V</w:t>
      </w:r>
    </w:p>
    <w:p w:rsidR="009C16AF" w:rsidRPr="002E62B8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9C16AF" w:rsidRPr="002E62B8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4937AB" w:rsidRPr="002E62B8" w:rsidRDefault="004937A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C5296B" w:rsidRPr="004A6715" w:rsidRDefault="00C5296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  <w:sz w:val="16"/>
          <w:szCs w:val="16"/>
        </w:rPr>
      </w:pPr>
      <w:r w:rsidRPr="002E62B8">
        <w:rPr>
          <w:rFonts w:eastAsia="Times New Roman"/>
          <w:b/>
          <w:color w:val="000000"/>
          <w:sz w:val="20"/>
          <w:szCs w:val="20"/>
        </w:rPr>
        <w:t>INVESTITOR</w:t>
      </w:r>
      <w:r w:rsidR="000D3337" w:rsidRPr="002E62B8">
        <w:rPr>
          <w:rFonts w:eastAsia="Times New Roman"/>
          <w:b/>
          <w:color w:val="000000"/>
          <w:sz w:val="20"/>
          <w:szCs w:val="20"/>
        </w:rPr>
        <w:tab/>
      </w:r>
      <w:r w:rsidR="000D3337" w:rsidRPr="002E62B8">
        <w:rPr>
          <w:rFonts w:eastAsia="Times New Roman"/>
          <w:b/>
          <w:color w:val="000000"/>
          <w:sz w:val="20"/>
          <w:szCs w:val="20"/>
        </w:rPr>
        <w:tab/>
      </w:r>
      <w:r w:rsidR="000D3337" w:rsidRPr="002E62B8">
        <w:rPr>
          <w:rFonts w:eastAsia="Times New Roman"/>
          <w:b/>
          <w:color w:val="000000"/>
          <w:sz w:val="20"/>
          <w:szCs w:val="20"/>
        </w:rPr>
        <w:tab/>
      </w:r>
      <w:r w:rsidR="000D3337" w:rsidRPr="002E62B8">
        <w:rPr>
          <w:rFonts w:eastAsia="Times New Roman"/>
          <w:b/>
          <w:color w:val="000000"/>
          <w:sz w:val="20"/>
          <w:szCs w:val="20"/>
        </w:rPr>
        <w:tab/>
      </w:r>
      <w:r w:rsidR="000D3337" w:rsidRPr="002E62B8">
        <w:rPr>
          <w:rFonts w:eastAsia="Times New Roman"/>
          <w:b/>
          <w:color w:val="000000"/>
          <w:sz w:val="20"/>
          <w:szCs w:val="20"/>
        </w:rPr>
        <w:tab/>
      </w:r>
      <w:r w:rsidR="000D3337" w:rsidRPr="002E62B8">
        <w:rPr>
          <w:rFonts w:eastAsia="Times New Roman"/>
          <w:b/>
          <w:color w:val="000000"/>
          <w:sz w:val="20"/>
          <w:szCs w:val="20"/>
        </w:rPr>
        <w:tab/>
      </w:r>
      <w:r w:rsidR="000D3337" w:rsidRPr="002E62B8">
        <w:rPr>
          <w:rFonts w:eastAsia="Times New Roman"/>
          <w:b/>
          <w:color w:val="000000"/>
          <w:sz w:val="20"/>
          <w:szCs w:val="20"/>
        </w:rPr>
        <w:tab/>
      </w:r>
      <w:r w:rsidR="000D3337" w:rsidRPr="004A6715">
        <w:rPr>
          <w:rFonts w:eastAsia="Times New Roman"/>
          <w:sz w:val="16"/>
          <w:szCs w:val="16"/>
        </w:rPr>
        <w:t>(če ni naveden zgoraj)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2E62B8" w:rsidTr="003E36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2E62B8" w:rsidTr="003E36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2E62B8" w:rsidTr="003E36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2E62B8" w:rsidTr="003E36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2E62B8" w:rsidTr="003E36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davčna številka za pravne subjekte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016AB" w:rsidRPr="002E62B8" w:rsidTr="00C016AB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6AB" w:rsidRPr="002E62B8" w:rsidRDefault="00C016AB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6AB" w:rsidRPr="002E62B8" w:rsidRDefault="00C016AB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9C16AF" w:rsidRPr="002E62B8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9C16AF" w:rsidRPr="002E62B8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  <w:r w:rsidRPr="002E62B8">
        <w:rPr>
          <w:rStyle w:val="FontStyle13"/>
          <w:b/>
        </w:rPr>
        <w:t>POOBLAŠČENEC</w:t>
      </w:r>
      <w:r w:rsidR="00C5296B" w:rsidRPr="002E62B8">
        <w:rPr>
          <w:rStyle w:val="FontStyle13"/>
        </w:rPr>
        <w:t xml:space="preserve"> </w:t>
      </w:r>
      <w:r w:rsidR="000D3337" w:rsidRPr="002E62B8">
        <w:rPr>
          <w:rStyle w:val="FontStyle13"/>
        </w:rPr>
        <w:tab/>
      </w:r>
      <w:r w:rsidR="000D3337" w:rsidRPr="002E62B8">
        <w:rPr>
          <w:rStyle w:val="FontStyle13"/>
        </w:rPr>
        <w:tab/>
      </w:r>
      <w:r w:rsidR="000D3337" w:rsidRPr="002E62B8">
        <w:rPr>
          <w:rStyle w:val="FontStyle13"/>
        </w:rPr>
        <w:tab/>
      </w:r>
      <w:r w:rsidR="000D3337" w:rsidRPr="002E62B8">
        <w:rPr>
          <w:rStyle w:val="FontStyle13"/>
        </w:rPr>
        <w:tab/>
      </w:r>
      <w:r w:rsidR="000D3337" w:rsidRPr="002E62B8">
        <w:rPr>
          <w:rStyle w:val="FontStyle13"/>
        </w:rPr>
        <w:tab/>
      </w:r>
      <w:r w:rsidR="000D3337" w:rsidRPr="002E62B8">
        <w:rPr>
          <w:rStyle w:val="FontStyle13"/>
        </w:rPr>
        <w:tab/>
      </w:r>
      <w:r w:rsidR="000D3337" w:rsidRPr="002E62B8">
        <w:rPr>
          <w:rStyle w:val="FontStyle13"/>
        </w:rPr>
        <w:tab/>
      </w:r>
      <w:bookmarkStart w:id="0" w:name="_GoBack"/>
      <w:r w:rsidR="000D3337" w:rsidRPr="004A6715">
        <w:rPr>
          <w:rFonts w:eastAsia="Times New Roman"/>
          <w:sz w:val="16"/>
          <w:szCs w:val="16"/>
        </w:rPr>
        <w:t>(če ni naveden zgoraj)</w:t>
      </w:r>
      <w:bookmarkEnd w:id="0"/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2E62B8" w:rsidTr="003E367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2E62B8" w:rsidTr="003E3671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2E62B8" w:rsidTr="003E3671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elektronski naslov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2E62B8" w:rsidTr="003E3671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96B" w:rsidRPr="002E62B8" w:rsidRDefault="00C5296B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telefonska številka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96B" w:rsidRPr="002E62B8" w:rsidRDefault="00C5296B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016AB" w:rsidRPr="002E62B8" w:rsidTr="00C016AB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6AB" w:rsidRPr="002E62B8" w:rsidRDefault="00C016AB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  <w:r w:rsidRPr="002E62B8">
              <w:rPr>
                <w:rFonts w:eastAsia="Times New Roman"/>
                <w:color w:val="000000"/>
                <w:sz w:val="20"/>
                <w:szCs w:val="20"/>
              </w:rPr>
              <w:t>kontaktna oseba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6AB" w:rsidRPr="002E62B8" w:rsidRDefault="00C016AB" w:rsidP="00860C4D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C5296B" w:rsidRPr="002E62B8" w:rsidRDefault="00C5296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2E3EA5" w:rsidRPr="002E62B8" w:rsidRDefault="002E3EA5" w:rsidP="002E3EA5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2E62B8">
        <w:rPr>
          <w:rStyle w:val="FontStyle13"/>
          <w:b/>
        </w:rPr>
        <w:t>K vlogi prilagam Idejno zasnovo za pridobitev projektnih pogojev</w:t>
      </w:r>
      <w:r w:rsidR="00931F54" w:rsidRPr="002E62B8">
        <w:rPr>
          <w:rStyle w:val="FontStyle13"/>
          <w:b/>
        </w:rPr>
        <w:t xml:space="preserve"> (IDZ)</w:t>
      </w:r>
      <w:r w:rsidRPr="002E62B8">
        <w:rPr>
          <w:rStyle w:val="Sprotnaopomba-sklic"/>
          <w:b/>
          <w:sz w:val="20"/>
          <w:szCs w:val="20"/>
        </w:rPr>
        <w:footnoteReference w:id="1"/>
      </w:r>
      <w:r w:rsidRPr="002E62B8">
        <w:rPr>
          <w:rStyle w:val="FontStyle13"/>
          <w:b/>
        </w:rPr>
        <w:t xml:space="preserve">: 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2E3EA5" w:rsidRPr="002E62B8" w:rsidTr="003E36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2E3EA5" w:rsidRPr="002E62B8" w:rsidRDefault="002E3EA5" w:rsidP="00B520CB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2E62B8">
              <w:rPr>
                <w:rFonts w:eastAsia="Times New Roman"/>
                <w:sz w:val="20"/>
                <w:szCs w:val="20"/>
              </w:rPr>
              <w:t>številka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E3EA5" w:rsidRPr="002E62B8" w:rsidRDefault="002E3EA5" w:rsidP="00B520CB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2E3EA5" w:rsidRPr="002E62B8" w:rsidTr="003E36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2E3EA5" w:rsidRPr="002E62B8" w:rsidRDefault="002E3EA5" w:rsidP="00B520CB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2E62B8">
              <w:rPr>
                <w:rFonts w:eastAsia="Times New Roman"/>
                <w:sz w:val="20"/>
                <w:szCs w:val="20"/>
              </w:rPr>
              <w:t>datum izdelave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E3EA5" w:rsidRPr="002E62B8" w:rsidRDefault="002E3EA5" w:rsidP="00B520CB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2E3EA5" w:rsidRPr="002E62B8" w:rsidTr="003E3671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:rsidR="002E3EA5" w:rsidRPr="002E62B8" w:rsidRDefault="002E3EA5" w:rsidP="00B520CB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2E62B8">
              <w:rPr>
                <w:rFonts w:eastAsia="Times New Roman"/>
                <w:sz w:val="20"/>
                <w:szCs w:val="20"/>
              </w:rPr>
              <w:t>projektant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E3EA5" w:rsidRPr="002E62B8" w:rsidRDefault="002E3EA5" w:rsidP="00B520CB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</w:tbl>
    <w:p w:rsidR="002E3EA5" w:rsidRPr="002E62B8" w:rsidRDefault="002E3EA5" w:rsidP="002E3EA5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8A1A55" w:rsidRPr="002E62B8" w:rsidRDefault="008A1A55">
      <w:pPr>
        <w:widowControl/>
        <w:autoSpaceDE/>
        <w:autoSpaceDN/>
        <w:adjustRightInd/>
        <w:jc w:val="both"/>
        <w:rPr>
          <w:rStyle w:val="FontStyle13"/>
          <w:b/>
        </w:rPr>
      </w:pPr>
      <w:r w:rsidRPr="002E62B8">
        <w:rPr>
          <w:rStyle w:val="FontStyle13"/>
          <w:b/>
        </w:rPr>
        <w:br w:type="page"/>
      </w:r>
    </w:p>
    <w:p w:rsidR="004A6715" w:rsidRPr="005735A0" w:rsidRDefault="004A6715" w:rsidP="004A6715">
      <w:pPr>
        <w:pStyle w:val="Style4"/>
        <w:widowControl/>
        <w:tabs>
          <w:tab w:val="left" w:pos="2835"/>
        </w:tabs>
        <w:spacing w:line="240" w:lineRule="auto"/>
        <w:rPr>
          <w:rStyle w:val="FontStyle13"/>
          <w:b/>
        </w:rPr>
      </w:pPr>
      <w:r w:rsidRPr="005735A0">
        <w:rPr>
          <w:rStyle w:val="FontStyle13"/>
          <w:b/>
        </w:rPr>
        <w:lastRenderedPageBreak/>
        <w:t>SEZNAM ZEMLJIŠČ ZA NAMERAVANO GRADNJO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4A6715" w:rsidRPr="008D35D4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15" w:rsidRPr="008D35D4" w:rsidRDefault="004A6715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katastrska občina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715" w:rsidRPr="008D35D4" w:rsidRDefault="004A6715" w:rsidP="00860C4D">
            <w:pPr>
              <w:rPr>
                <w:color w:val="000000"/>
                <w:sz w:val="20"/>
                <w:szCs w:val="20"/>
              </w:rPr>
            </w:pPr>
          </w:p>
        </w:tc>
      </w:tr>
      <w:tr w:rsidR="004A6715" w:rsidRPr="008D35D4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15" w:rsidRPr="008D35D4" w:rsidRDefault="004A6715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številka katastrske občine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715" w:rsidRPr="008D35D4" w:rsidRDefault="004A6715" w:rsidP="00860C4D">
            <w:pPr>
              <w:rPr>
                <w:color w:val="000000"/>
                <w:sz w:val="20"/>
                <w:szCs w:val="20"/>
              </w:rPr>
            </w:pPr>
          </w:p>
        </w:tc>
      </w:tr>
      <w:tr w:rsidR="004A6715" w:rsidRPr="008D35D4" w:rsidTr="00860C4D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15" w:rsidRPr="008D35D4" w:rsidRDefault="004A6715" w:rsidP="00860C4D">
            <w:pPr>
              <w:rPr>
                <w:color w:val="000000"/>
                <w:sz w:val="20"/>
                <w:szCs w:val="20"/>
              </w:rPr>
            </w:pPr>
            <w:r w:rsidRPr="008D35D4">
              <w:rPr>
                <w:color w:val="000000"/>
                <w:sz w:val="20"/>
                <w:szCs w:val="20"/>
              </w:rPr>
              <w:t>parcelna št.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715" w:rsidRPr="008D35D4" w:rsidRDefault="004A6715" w:rsidP="00860C4D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4A6715" w:rsidRDefault="004A6715" w:rsidP="009B43A5">
      <w:pPr>
        <w:pStyle w:val="Sprotnaopomba-besedilo"/>
        <w:rPr>
          <w:rStyle w:val="FontStyle13"/>
          <w:b/>
        </w:rPr>
      </w:pPr>
    </w:p>
    <w:p w:rsidR="009C16AF" w:rsidRPr="004A6715" w:rsidRDefault="009C16AF" w:rsidP="009B43A5">
      <w:pPr>
        <w:pStyle w:val="Sprotnaopomba-besedilo"/>
        <w:rPr>
          <w:rStyle w:val="FontStyle13"/>
          <w:b/>
          <w:sz w:val="16"/>
          <w:szCs w:val="16"/>
        </w:rPr>
      </w:pPr>
      <w:r w:rsidRPr="002E62B8">
        <w:rPr>
          <w:rStyle w:val="FontStyle13"/>
          <w:b/>
        </w:rPr>
        <w:t>OSNOVNI PODATKI O POSEGU</w:t>
      </w:r>
      <w:r w:rsidR="009B43A5" w:rsidRPr="002E62B8">
        <w:rPr>
          <w:rStyle w:val="FontStyle13"/>
          <w:b/>
        </w:rPr>
        <w:tab/>
      </w:r>
      <w:r w:rsidR="009B43A5" w:rsidRPr="002E62B8">
        <w:rPr>
          <w:rStyle w:val="FontStyle13"/>
          <w:b/>
        </w:rPr>
        <w:tab/>
      </w:r>
      <w:r w:rsidR="009B43A5" w:rsidRPr="004A6715">
        <w:rPr>
          <w:rStyle w:val="FontStyle13"/>
          <w:sz w:val="16"/>
          <w:szCs w:val="16"/>
        </w:rPr>
        <w:t>(</w:t>
      </w:r>
      <w:r w:rsidR="009B43A5" w:rsidRPr="004A6715">
        <w:rPr>
          <w:sz w:val="16"/>
          <w:szCs w:val="16"/>
        </w:rPr>
        <w:t>podatki se vpišejo, če k vlogi ni priložena idejna zasnova</w:t>
      </w:r>
      <w:r w:rsidR="008469F1" w:rsidRPr="004A6715">
        <w:rPr>
          <w:sz w:val="16"/>
          <w:szCs w:val="16"/>
        </w:rPr>
        <w:t xml:space="preserve"> - IDZ</w:t>
      </w:r>
      <w:r w:rsidR="009B43A5" w:rsidRPr="004A6715">
        <w:rPr>
          <w:sz w:val="16"/>
          <w:szCs w:val="16"/>
        </w:rPr>
        <w:t>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52DDB" w:rsidRPr="002E62B8" w:rsidTr="003E367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6AF" w:rsidRPr="002E62B8" w:rsidRDefault="003E3671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2E62B8">
              <w:rPr>
                <w:rFonts w:eastAsia="Times New Roman"/>
                <w:sz w:val="20"/>
                <w:szCs w:val="20"/>
              </w:rPr>
              <w:t>naziv posega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6AF" w:rsidRPr="002E62B8" w:rsidRDefault="009C16AF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2E62B8" w:rsidTr="003E3671">
        <w:trPr>
          <w:trHeight w:val="3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6AF" w:rsidRPr="002E62B8" w:rsidRDefault="003E3671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2E62B8">
              <w:rPr>
                <w:rFonts w:eastAsia="Times New Roman"/>
                <w:sz w:val="20"/>
                <w:szCs w:val="20"/>
              </w:rPr>
              <w:t>kratek opis posega (opis obstoječega stanja zemljišča, objektov in komunalnih naprav ter opis novega stanja)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6AF" w:rsidRPr="002E62B8" w:rsidRDefault="009C16AF" w:rsidP="004773B1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2E62B8" w:rsidTr="004773B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16AF" w:rsidRPr="002E62B8" w:rsidRDefault="003E3671" w:rsidP="00D05D19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2E62B8">
              <w:rPr>
                <w:rFonts w:eastAsia="Times New Roman"/>
                <w:sz w:val="20"/>
                <w:szCs w:val="20"/>
              </w:rPr>
              <w:t>vrsta gradnje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16AF" w:rsidRPr="002E62B8" w:rsidRDefault="009C16AF" w:rsidP="00573C9C">
            <w:pPr>
              <w:widowControl/>
              <w:tabs>
                <w:tab w:val="left" w:pos="2835"/>
              </w:tabs>
              <w:autoSpaceDE/>
              <w:autoSpaceDN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124571" w:rsidRPr="002E62B8" w:rsidTr="003E367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571" w:rsidRPr="002E62B8" w:rsidRDefault="003E3671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2E62B8">
              <w:rPr>
                <w:sz w:val="20"/>
                <w:szCs w:val="20"/>
              </w:rPr>
              <w:t>seznam objektov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71" w:rsidRPr="002E62B8" w:rsidRDefault="00124571" w:rsidP="000B12C0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  <w:tr w:rsidR="00952DDB" w:rsidRPr="002E62B8" w:rsidTr="004773B1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991" w:rsidRPr="002E62B8" w:rsidRDefault="003E3671" w:rsidP="00D05D19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2E62B8">
              <w:rPr>
                <w:sz w:val="20"/>
                <w:szCs w:val="20"/>
              </w:rPr>
              <w:t>gabariti objektov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991" w:rsidRPr="002E62B8" w:rsidRDefault="00EB2991" w:rsidP="004773B1">
            <w:pPr>
              <w:tabs>
                <w:tab w:val="left" w:pos="2835"/>
              </w:tabs>
              <w:rPr>
                <w:sz w:val="20"/>
                <w:szCs w:val="20"/>
              </w:rPr>
            </w:pPr>
          </w:p>
        </w:tc>
      </w:tr>
    </w:tbl>
    <w:p w:rsidR="00A11A56" w:rsidRPr="002E62B8" w:rsidRDefault="00A11A56" w:rsidP="00A11A56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2E3EA5" w:rsidRPr="004A6715" w:rsidRDefault="00D6478F" w:rsidP="002E3EA5">
      <w:pPr>
        <w:pStyle w:val="Style4"/>
        <w:widowControl/>
        <w:tabs>
          <w:tab w:val="left" w:pos="2835"/>
        </w:tabs>
        <w:spacing w:line="240" w:lineRule="auto"/>
        <w:rPr>
          <w:color w:val="000000"/>
          <w:sz w:val="16"/>
          <w:szCs w:val="16"/>
        </w:rPr>
      </w:pPr>
      <w:r w:rsidRPr="002E62B8">
        <w:rPr>
          <w:rStyle w:val="FontStyle13"/>
          <w:b/>
        </w:rPr>
        <w:t>PREDVIDENA</w:t>
      </w:r>
      <w:r w:rsidR="00A11A56" w:rsidRPr="002E62B8">
        <w:rPr>
          <w:rStyle w:val="FontStyle13"/>
          <w:b/>
        </w:rPr>
        <w:t xml:space="preserve"> KOMUNALN</w:t>
      </w:r>
      <w:r w:rsidRPr="002E62B8">
        <w:rPr>
          <w:rStyle w:val="FontStyle13"/>
          <w:b/>
        </w:rPr>
        <w:t>A</w:t>
      </w:r>
      <w:r w:rsidR="00A11A56" w:rsidRPr="002E62B8">
        <w:rPr>
          <w:rStyle w:val="FontStyle13"/>
          <w:b/>
        </w:rPr>
        <w:t xml:space="preserve"> OSKRB</w:t>
      </w:r>
      <w:r w:rsidRPr="002E62B8">
        <w:rPr>
          <w:rStyle w:val="FontStyle13"/>
          <w:b/>
        </w:rPr>
        <w:t>A</w:t>
      </w:r>
      <w:r w:rsidR="008469F1" w:rsidRPr="002E62B8">
        <w:rPr>
          <w:rStyle w:val="FontStyle13"/>
          <w:b/>
        </w:rPr>
        <w:tab/>
      </w:r>
      <w:r w:rsidR="009B43A5" w:rsidRPr="004A6715">
        <w:rPr>
          <w:rStyle w:val="FontStyle13"/>
          <w:sz w:val="16"/>
          <w:szCs w:val="16"/>
        </w:rPr>
        <w:t>(</w:t>
      </w:r>
      <w:r w:rsidR="009B43A5" w:rsidRPr="004A6715">
        <w:rPr>
          <w:sz w:val="16"/>
          <w:szCs w:val="16"/>
        </w:rPr>
        <w:t>ustrezno označiti, če k vlogi ni priložena idejna zasnova</w:t>
      </w:r>
      <w:r w:rsidR="008469F1" w:rsidRPr="004A6715">
        <w:rPr>
          <w:sz w:val="16"/>
          <w:szCs w:val="16"/>
        </w:rPr>
        <w:t xml:space="preserve"> - IDZ</w:t>
      </w:r>
      <w:r w:rsidR="009B43A5" w:rsidRPr="004A6715">
        <w:rPr>
          <w:sz w:val="16"/>
          <w:szCs w:val="16"/>
        </w:rPr>
        <w:t>)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6"/>
      </w:tblGrid>
      <w:tr w:rsidR="0076199A" w:rsidRPr="002E62B8" w:rsidTr="00321B24">
        <w:trPr>
          <w:trHeight w:val="340"/>
        </w:trPr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oskrba s pitno vodo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-55269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da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4467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ne</w:t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6B1AE2" w:rsidP="002E3EA5">
            <w:pPr>
              <w:tabs>
                <w:tab w:val="left" w:leader="dot" w:pos="7513"/>
                <w:tab w:val="left" w:leader="dot" w:pos="8931"/>
              </w:tabs>
              <w:ind w:left="567"/>
              <w:rPr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62723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EA5"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E3EA5" w:rsidRPr="002E62B8">
              <w:rPr>
                <w:color w:val="000000"/>
                <w:sz w:val="20"/>
                <w:szCs w:val="20"/>
              </w:rPr>
              <w:t xml:space="preserve"> priključevanje na GJI</w:t>
            </w:r>
            <w:r w:rsidR="002E3EA5" w:rsidRPr="002E62B8">
              <w:rPr>
                <w:sz w:val="20"/>
                <w:szCs w:val="20"/>
              </w:rPr>
              <w:t xml:space="preserve"> na zemljišču parc.št.</w:t>
            </w:r>
            <w:r w:rsidR="002E3EA5" w:rsidRPr="002E62B8">
              <w:rPr>
                <w:sz w:val="20"/>
                <w:szCs w:val="20"/>
              </w:rPr>
              <w:tab/>
              <w:t>k.o.</w:t>
            </w:r>
            <w:r w:rsidR="002E3EA5" w:rsidRPr="002E62B8">
              <w:rPr>
                <w:sz w:val="20"/>
                <w:szCs w:val="20"/>
              </w:rPr>
              <w:tab/>
            </w:r>
          </w:p>
          <w:p w:rsidR="002E3EA5" w:rsidRPr="002E62B8" w:rsidRDefault="006B1AE2" w:rsidP="002E3EA5">
            <w:pPr>
              <w:tabs>
                <w:tab w:val="left" w:leader="dot" w:pos="7513"/>
                <w:tab w:val="left" w:leader="dot" w:pos="8931"/>
              </w:tabs>
              <w:ind w:left="567"/>
              <w:rPr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98746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EA5"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E3EA5" w:rsidRPr="002E62B8">
              <w:rPr>
                <w:color w:val="000000"/>
                <w:sz w:val="20"/>
                <w:szCs w:val="20"/>
              </w:rPr>
              <w:t xml:space="preserve"> </w:t>
            </w:r>
            <w:r w:rsidR="002E3EA5" w:rsidRPr="002E62B8">
              <w:rPr>
                <w:rFonts w:eastAsia="Times New Roman"/>
                <w:color w:val="000000"/>
                <w:sz w:val="20"/>
                <w:szCs w:val="20"/>
              </w:rPr>
              <w:t>lastni vir</w:t>
            </w:r>
            <w:r w:rsidR="002E3EA5" w:rsidRPr="002E62B8">
              <w:rPr>
                <w:color w:val="000000"/>
                <w:sz w:val="20"/>
                <w:szCs w:val="20"/>
              </w:rPr>
              <w:t xml:space="preserve"> </w:t>
            </w:r>
            <w:r w:rsidR="002E3EA5" w:rsidRPr="002E62B8">
              <w:rPr>
                <w:sz w:val="20"/>
                <w:szCs w:val="20"/>
              </w:rPr>
              <w:t>na zemljišču parc.št.</w:t>
            </w:r>
            <w:r w:rsidR="002E3EA5" w:rsidRPr="002E62B8">
              <w:rPr>
                <w:sz w:val="20"/>
                <w:szCs w:val="20"/>
              </w:rPr>
              <w:tab/>
              <w:t>k.o.</w:t>
            </w:r>
            <w:r w:rsidR="002E3EA5" w:rsidRPr="002E62B8">
              <w:rPr>
                <w:sz w:val="20"/>
                <w:szCs w:val="20"/>
              </w:rPr>
              <w:tab/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elektrika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144210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da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116705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ne</w:t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6B1AE2" w:rsidP="002E3EA5">
            <w:pPr>
              <w:tabs>
                <w:tab w:val="left" w:leader="dot" w:pos="7513"/>
                <w:tab w:val="left" w:leader="dot" w:pos="8647"/>
              </w:tabs>
              <w:ind w:left="567"/>
              <w:rPr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86857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EA5"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E3EA5" w:rsidRPr="002E62B8">
              <w:rPr>
                <w:color w:val="000000"/>
                <w:sz w:val="20"/>
                <w:szCs w:val="20"/>
              </w:rPr>
              <w:t xml:space="preserve"> priključevanje na GJI</w:t>
            </w:r>
            <w:r w:rsidR="002E3EA5" w:rsidRPr="002E62B8">
              <w:rPr>
                <w:sz w:val="20"/>
                <w:szCs w:val="20"/>
              </w:rPr>
              <w:t xml:space="preserve"> na zemljišču parc.št.</w:t>
            </w:r>
            <w:r w:rsidR="002E3EA5" w:rsidRPr="002E62B8">
              <w:rPr>
                <w:sz w:val="20"/>
                <w:szCs w:val="20"/>
              </w:rPr>
              <w:tab/>
              <w:t>k.o.</w:t>
            </w:r>
            <w:r w:rsidR="002E3EA5" w:rsidRPr="002E62B8">
              <w:rPr>
                <w:sz w:val="20"/>
                <w:szCs w:val="20"/>
              </w:rPr>
              <w:tab/>
            </w:r>
          </w:p>
          <w:p w:rsidR="002E3EA5" w:rsidRPr="002E62B8" w:rsidRDefault="006B1AE2" w:rsidP="002E3EA5">
            <w:pPr>
              <w:tabs>
                <w:tab w:val="left" w:leader="dot" w:pos="7513"/>
                <w:tab w:val="left" w:leader="dot" w:pos="8647"/>
              </w:tabs>
              <w:ind w:left="567"/>
              <w:rPr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12491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EA5"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E3EA5" w:rsidRPr="002E62B8">
              <w:rPr>
                <w:color w:val="000000"/>
                <w:sz w:val="20"/>
                <w:szCs w:val="20"/>
              </w:rPr>
              <w:t xml:space="preserve"> </w:t>
            </w:r>
            <w:r w:rsidR="002E3EA5" w:rsidRPr="002E62B8">
              <w:rPr>
                <w:rFonts w:eastAsia="Times New Roman"/>
                <w:color w:val="000000"/>
                <w:sz w:val="20"/>
                <w:szCs w:val="20"/>
              </w:rPr>
              <w:t>lastni vir</w:t>
            </w:r>
            <w:r w:rsidR="002E3EA5" w:rsidRPr="002E62B8">
              <w:rPr>
                <w:color w:val="000000"/>
                <w:sz w:val="20"/>
                <w:szCs w:val="20"/>
              </w:rPr>
              <w:t xml:space="preserve"> </w:t>
            </w:r>
            <w:r w:rsidR="002E3EA5" w:rsidRPr="002E62B8">
              <w:rPr>
                <w:sz w:val="20"/>
                <w:szCs w:val="20"/>
              </w:rPr>
              <w:t>na zemljišču parc.št.</w:t>
            </w:r>
            <w:r w:rsidR="002E3EA5" w:rsidRPr="002E62B8">
              <w:rPr>
                <w:sz w:val="20"/>
                <w:szCs w:val="20"/>
              </w:rPr>
              <w:tab/>
              <w:t>k.o.</w:t>
            </w:r>
            <w:r w:rsidR="002E3EA5" w:rsidRPr="002E62B8">
              <w:rPr>
                <w:sz w:val="20"/>
                <w:szCs w:val="20"/>
              </w:rPr>
              <w:tab/>
            </w:r>
          </w:p>
          <w:p w:rsidR="002E3EA5" w:rsidRPr="002E62B8" w:rsidRDefault="002E3EA5" w:rsidP="002E3EA5">
            <w:pPr>
              <w:tabs>
                <w:tab w:val="left" w:leader="dot" w:pos="7513"/>
                <w:tab w:val="left" w:leader="dot" w:pos="8647"/>
              </w:tabs>
              <w:ind w:left="851"/>
              <w:rPr>
                <w:color w:val="000000"/>
                <w:sz w:val="20"/>
                <w:szCs w:val="20"/>
              </w:rPr>
            </w:pP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plin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-1042204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da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10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ne</w:t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6B1AE2" w:rsidP="002E3EA5">
            <w:pPr>
              <w:tabs>
                <w:tab w:val="left" w:leader="dot" w:pos="7513"/>
                <w:tab w:val="left" w:leader="dot" w:pos="8647"/>
              </w:tabs>
              <w:ind w:left="567"/>
              <w:rPr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85337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EA5"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E3EA5" w:rsidRPr="002E62B8">
              <w:rPr>
                <w:color w:val="000000"/>
                <w:sz w:val="20"/>
                <w:szCs w:val="20"/>
              </w:rPr>
              <w:t xml:space="preserve"> priključevanje na GJI</w:t>
            </w:r>
            <w:r w:rsidR="002E3EA5" w:rsidRPr="002E62B8">
              <w:rPr>
                <w:sz w:val="20"/>
                <w:szCs w:val="20"/>
              </w:rPr>
              <w:t xml:space="preserve"> na zemljišču parc.št.</w:t>
            </w:r>
            <w:r w:rsidR="002E3EA5" w:rsidRPr="002E62B8">
              <w:rPr>
                <w:sz w:val="20"/>
                <w:szCs w:val="20"/>
              </w:rPr>
              <w:tab/>
              <w:t>k.o.</w:t>
            </w:r>
            <w:r w:rsidR="002E3EA5" w:rsidRPr="002E62B8">
              <w:rPr>
                <w:sz w:val="20"/>
                <w:szCs w:val="20"/>
              </w:rPr>
              <w:tab/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toplovod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40225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da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2089890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ne</w:t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6B1AE2" w:rsidP="002E3EA5">
            <w:pPr>
              <w:tabs>
                <w:tab w:val="left" w:leader="dot" w:pos="7513"/>
                <w:tab w:val="left" w:leader="dot" w:pos="8647"/>
              </w:tabs>
              <w:ind w:left="567"/>
              <w:rPr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51442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EA5"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E3EA5" w:rsidRPr="002E62B8">
              <w:rPr>
                <w:color w:val="000000"/>
                <w:sz w:val="20"/>
                <w:szCs w:val="20"/>
              </w:rPr>
              <w:t xml:space="preserve"> priključevanje na GJI</w:t>
            </w:r>
            <w:r w:rsidR="002E3EA5" w:rsidRPr="002E62B8">
              <w:rPr>
                <w:sz w:val="20"/>
                <w:szCs w:val="20"/>
              </w:rPr>
              <w:t xml:space="preserve"> na zemljišču parc.št.</w:t>
            </w:r>
            <w:r w:rsidR="002E3EA5" w:rsidRPr="002E62B8">
              <w:rPr>
                <w:sz w:val="20"/>
                <w:szCs w:val="20"/>
              </w:rPr>
              <w:tab/>
              <w:t>k.o.</w:t>
            </w:r>
            <w:r w:rsidR="002E3EA5" w:rsidRPr="002E62B8">
              <w:rPr>
                <w:sz w:val="20"/>
                <w:szCs w:val="20"/>
              </w:rPr>
              <w:tab/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druga oskrba z energijo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-46674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da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176787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ne</w:t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6B1AE2" w:rsidP="002E3EA5">
            <w:pPr>
              <w:tabs>
                <w:tab w:val="left" w:leader="dot" w:pos="7513"/>
                <w:tab w:val="left" w:leader="dot" w:pos="8647"/>
              </w:tabs>
              <w:ind w:left="567"/>
              <w:rPr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40472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EA5"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E3EA5" w:rsidRPr="002E62B8">
              <w:rPr>
                <w:color w:val="000000"/>
                <w:sz w:val="20"/>
                <w:szCs w:val="20"/>
              </w:rPr>
              <w:t xml:space="preserve"> </w:t>
            </w:r>
            <w:r w:rsidR="002E3EA5" w:rsidRPr="002E62B8">
              <w:rPr>
                <w:rFonts w:eastAsia="Times New Roman"/>
                <w:color w:val="000000"/>
                <w:sz w:val="20"/>
                <w:szCs w:val="20"/>
              </w:rPr>
              <w:t>lastni vir</w:t>
            </w:r>
            <w:r w:rsidR="002E3EA5" w:rsidRPr="002E62B8">
              <w:rPr>
                <w:color w:val="000000"/>
                <w:sz w:val="20"/>
                <w:szCs w:val="20"/>
              </w:rPr>
              <w:t xml:space="preserve"> (navedba vira) </w:t>
            </w:r>
            <w:r w:rsidR="002E3EA5" w:rsidRPr="002E62B8">
              <w:rPr>
                <w:sz w:val="20"/>
                <w:szCs w:val="20"/>
              </w:rPr>
              <w:t>na zemljišču parc.št.</w:t>
            </w:r>
            <w:r w:rsidR="002E3EA5" w:rsidRPr="002E62B8">
              <w:rPr>
                <w:sz w:val="20"/>
                <w:szCs w:val="20"/>
              </w:rPr>
              <w:tab/>
              <w:t>k.o.</w:t>
            </w:r>
            <w:r w:rsidR="002E3EA5" w:rsidRPr="002E62B8">
              <w:rPr>
                <w:sz w:val="20"/>
                <w:szCs w:val="20"/>
              </w:rPr>
              <w:tab/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odvajanje fekalnih voda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-67310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da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105612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ne</w:t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6B1AE2" w:rsidP="002E3EA5">
            <w:pPr>
              <w:tabs>
                <w:tab w:val="left" w:leader="dot" w:pos="7513"/>
                <w:tab w:val="left" w:leader="dot" w:pos="8647"/>
              </w:tabs>
              <w:ind w:left="567"/>
              <w:rPr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27910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9F1"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E3EA5" w:rsidRPr="002E62B8">
              <w:rPr>
                <w:color w:val="000000"/>
                <w:sz w:val="20"/>
                <w:szCs w:val="20"/>
              </w:rPr>
              <w:t xml:space="preserve"> priključevanje na GJI</w:t>
            </w:r>
            <w:r w:rsidR="002E3EA5" w:rsidRPr="002E62B8">
              <w:rPr>
                <w:sz w:val="20"/>
                <w:szCs w:val="20"/>
              </w:rPr>
              <w:t xml:space="preserve"> na zemljišču parc.št.</w:t>
            </w:r>
            <w:r w:rsidR="002E3EA5" w:rsidRPr="002E62B8">
              <w:rPr>
                <w:sz w:val="20"/>
                <w:szCs w:val="20"/>
              </w:rPr>
              <w:tab/>
              <w:t>k.o.</w:t>
            </w:r>
            <w:r w:rsidR="002E3EA5" w:rsidRPr="002E62B8">
              <w:rPr>
                <w:sz w:val="20"/>
                <w:szCs w:val="20"/>
              </w:rPr>
              <w:tab/>
            </w:r>
          </w:p>
          <w:p w:rsidR="002E3EA5" w:rsidRPr="002E62B8" w:rsidRDefault="006B1AE2" w:rsidP="002E3EA5">
            <w:pPr>
              <w:tabs>
                <w:tab w:val="left" w:leader="dot" w:pos="7513"/>
                <w:tab w:val="left" w:leader="dot" w:pos="8647"/>
              </w:tabs>
              <w:ind w:left="567"/>
              <w:rPr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61594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EA5"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E3EA5" w:rsidRPr="002E62B8">
              <w:rPr>
                <w:color w:val="000000"/>
                <w:sz w:val="20"/>
                <w:szCs w:val="20"/>
              </w:rPr>
              <w:t xml:space="preserve"> čistilna naprava </w:t>
            </w:r>
            <w:r w:rsidR="002E3EA5" w:rsidRPr="002E62B8">
              <w:rPr>
                <w:sz w:val="20"/>
                <w:szCs w:val="20"/>
              </w:rPr>
              <w:t>na zemljišču parc.št.</w:t>
            </w:r>
            <w:r w:rsidR="002E3EA5" w:rsidRPr="002E62B8">
              <w:rPr>
                <w:sz w:val="20"/>
                <w:szCs w:val="20"/>
              </w:rPr>
              <w:tab/>
              <w:t>k.o.</w:t>
            </w:r>
            <w:r w:rsidR="002E3EA5" w:rsidRPr="002E62B8">
              <w:rPr>
                <w:sz w:val="20"/>
                <w:szCs w:val="20"/>
              </w:rPr>
              <w:tab/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odvajanje meteornih voda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182615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da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209196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ne</w:t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6B1AE2" w:rsidP="002E3EA5">
            <w:pPr>
              <w:tabs>
                <w:tab w:val="left" w:leader="dot" w:pos="7513"/>
                <w:tab w:val="left" w:leader="dot" w:pos="8647"/>
              </w:tabs>
              <w:ind w:left="567"/>
              <w:rPr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54991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EA5"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E3EA5" w:rsidRPr="002E62B8">
              <w:rPr>
                <w:color w:val="000000"/>
                <w:sz w:val="20"/>
                <w:szCs w:val="20"/>
              </w:rPr>
              <w:t xml:space="preserve"> priključevanje na GJI</w:t>
            </w:r>
            <w:r w:rsidR="002E3EA5" w:rsidRPr="002E62B8">
              <w:rPr>
                <w:sz w:val="20"/>
                <w:szCs w:val="20"/>
              </w:rPr>
              <w:t xml:space="preserve"> na zemljišču parc.št.</w:t>
            </w:r>
            <w:r w:rsidR="002E3EA5" w:rsidRPr="002E62B8">
              <w:rPr>
                <w:sz w:val="20"/>
                <w:szCs w:val="20"/>
              </w:rPr>
              <w:tab/>
              <w:t>k.o.</w:t>
            </w:r>
            <w:r w:rsidR="002E3EA5" w:rsidRPr="002E62B8">
              <w:rPr>
                <w:sz w:val="20"/>
                <w:szCs w:val="20"/>
              </w:rPr>
              <w:tab/>
            </w:r>
          </w:p>
          <w:p w:rsidR="002E3EA5" w:rsidRPr="002E62B8" w:rsidRDefault="006B1AE2" w:rsidP="002E3EA5">
            <w:pPr>
              <w:tabs>
                <w:tab w:val="left" w:leader="dot" w:pos="7513"/>
                <w:tab w:val="left" w:leader="dot" w:pos="8647"/>
              </w:tabs>
              <w:ind w:left="567"/>
              <w:rPr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36039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EA5"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2E3EA5" w:rsidRPr="002E62B8">
              <w:rPr>
                <w:color w:val="000000"/>
                <w:sz w:val="20"/>
                <w:szCs w:val="20"/>
              </w:rPr>
              <w:t xml:space="preserve"> ponikovalnica </w:t>
            </w:r>
            <w:r w:rsidR="002E3EA5" w:rsidRPr="002E62B8">
              <w:rPr>
                <w:sz w:val="20"/>
                <w:szCs w:val="20"/>
              </w:rPr>
              <w:t>na zemljišču parc.št.</w:t>
            </w:r>
            <w:r w:rsidR="002E3EA5" w:rsidRPr="002E62B8">
              <w:rPr>
                <w:sz w:val="20"/>
                <w:szCs w:val="20"/>
              </w:rPr>
              <w:tab/>
              <w:t>k.o.</w:t>
            </w:r>
            <w:r w:rsidR="002E3EA5" w:rsidRPr="002E62B8">
              <w:rPr>
                <w:sz w:val="20"/>
                <w:szCs w:val="20"/>
              </w:rPr>
              <w:tab/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dostop do javne poti ali ceste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76712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da</w:t>
            </w:r>
            <w:r w:rsidRPr="002E62B8">
              <w:rPr>
                <w:color w:val="000000"/>
                <w:sz w:val="20"/>
                <w:szCs w:val="20"/>
              </w:rPr>
              <w:tab/>
            </w:r>
            <w:sdt>
              <w:sdtPr>
                <w:rPr>
                  <w:color w:val="000000"/>
                  <w:sz w:val="20"/>
                  <w:szCs w:val="20"/>
                </w:rPr>
                <w:id w:val="130420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62B8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2E62B8">
              <w:rPr>
                <w:color w:val="000000"/>
                <w:sz w:val="20"/>
                <w:szCs w:val="20"/>
              </w:rPr>
              <w:t>ne</w:t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2E3EA5" w:rsidP="002E3EA5">
            <w:pPr>
              <w:tabs>
                <w:tab w:val="left" w:leader="dot" w:pos="7513"/>
                <w:tab w:val="left" w:leader="dot" w:pos="8647"/>
              </w:tabs>
              <w:ind w:left="567"/>
              <w:rPr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priključek na zemljišču</w:t>
            </w:r>
            <w:r w:rsidRPr="002E62B8">
              <w:rPr>
                <w:sz w:val="20"/>
                <w:szCs w:val="20"/>
              </w:rPr>
              <w:t xml:space="preserve"> parc.št.</w:t>
            </w:r>
            <w:r w:rsidRPr="002E62B8">
              <w:rPr>
                <w:sz w:val="20"/>
                <w:szCs w:val="20"/>
              </w:rPr>
              <w:tab/>
              <w:t>k.o.</w:t>
            </w:r>
            <w:r w:rsidRPr="002E62B8">
              <w:rPr>
                <w:sz w:val="20"/>
                <w:szCs w:val="20"/>
              </w:rPr>
              <w:tab/>
            </w:r>
          </w:p>
          <w:p w:rsidR="00432B5E" w:rsidRPr="002E62B8" w:rsidRDefault="00432B5E" w:rsidP="00432B5E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sz w:val="20"/>
                <w:szCs w:val="20"/>
              </w:rPr>
            </w:pPr>
          </w:p>
          <w:p w:rsidR="00432B5E" w:rsidRPr="002E62B8" w:rsidRDefault="00432B5E" w:rsidP="00432B5E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sz w:val="20"/>
                <w:szCs w:val="20"/>
              </w:rPr>
            </w:pPr>
            <w:r w:rsidRPr="002E62B8">
              <w:rPr>
                <w:sz w:val="20"/>
                <w:szCs w:val="20"/>
              </w:rPr>
              <w:t xml:space="preserve">zbiranje komunalnih odpadkov </w:t>
            </w:r>
          </w:p>
          <w:p w:rsidR="00432B5E" w:rsidRPr="002E62B8" w:rsidRDefault="00432B5E" w:rsidP="00432B5E">
            <w:pPr>
              <w:tabs>
                <w:tab w:val="left" w:leader="dot" w:pos="7513"/>
                <w:tab w:val="left" w:leader="dot" w:pos="8647"/>
              </w:tabs>
              <w:ind w:left="567"/>
              <w:rPr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na zemljišču</w:t>
            </w:r>
            <w:r w:rsidRPr="002E62B8">
              <w:rPr>
                <w:sz w:val="20"/>
                <w:szCs w:val="20"/>
              </w:rPr>
              <w:t xml:space="preserve"> </w:t>
            </w:r>
            <w:proofErr w:type="spellStart"/>
            <w:r w:rsidRPr="002E62B8">
              <w:rPr>
                <w:sz w:val="20"/>
                <w:szCs w:val="20"/>
              </w:rPr>
              <w:t>parc</w:t>
            </w:r>
            <w:proofErr w:type="spellEnd"/>
            <w:r w:rsidRPr="002E62B8">
              <w:rPr>
                <w:sz w:val="20"/>
                <w:szCs w:val="20"/>
              </w:rPr>
              <w:t>.št.</w:t>
            </w:r>
            <w:r w:rsidRPr="002E62B8">
              <w:rPr>
                <w:sz w:val="20"/>
                <w:szCs w:val="20"/>
              </w:rPr>
              <w:tab/>
              <w:t>k.o.</w:t>
            </w:r>
            <w:r w:rsidRPr="002E62B8">
              <w:rPr>
                <w:sz w:val="20"/>
                <w:szCs w:val="20"/>
              </w:rPr>
              <w:tab/>
            </w: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432B5E" w:rsidRPr="002E62B8" w:rsidRDefault="00432B5E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</w:p>
          <w:p w:rsidR="002E3EA5" w:rsidRPr="002E62B8" w:rsidRDefault="002E3EA5" w:rsidP="002E3EA5">
            <w:pPr>
              <w:tabs>
                <w:tab w:val="left" w:pos="2866"/>
                <w:tab w:val="left" w:pos="3969"/>
                <w:tab w:val="left" w:pos="10451"/>
                <w:tab w:val="left" w:pos="10919"/>
                <w:tab w:val="left" w:pos="13555"/>
                <w:tab w:val="left" w:pos="14023"/>
                <w:tab w:val="left" w:pos="15919"/>
              </w:tabs>
              <w:rPr>
                <w:color w:val="000000"/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ostalo</w:t>
            </w:r>
          </w:p>
          <w:p w:rsidR="002E3EA5" w:rsidRPr="002E62B8" w:rsidRDefault="002E3EA5" w:rsidP="002E3EA5">
            <w:pPr>
              <w:tabs>
                <w:tab w:val="left" w:leader="dot" w:pos="4536"/>
                <w:tab w:val="left" w:leader="dot" w:pos="8647"/>
              </w:tabs>
              <w:ind w:left="567"/>
              <w:rPr>
                <w:color w:val="000000"/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vrsta voda</w:t>
            </w:r>
            <w:r w:rsidRPr="002E62B8">
              <w:rPr>
                <w:color w:val="000000"/>
                <w:sz w:val="20"/>
                <w:szCs w:val="20"/>
              </w:rPr>
              <w:tab/>
            </w:r>
          </w:p>
          <w:p w:rsidR="009B43A5" w:rsidRPr="002E62B8" w:rsidRDefault="009B43A5" w:rsidP="009B43A5">
            <w:pPr>
              <w:tabs>
                <w:tab w:val="left" w:leader="dot" w:pos="4536"/>
                <w:tab w:val="left" w:leader="dot" w:pos="8647"/>
              </w:tabs>
              <w:ind w:left="567"/>
              <w:rPr>
                <w:sz w:val="20"/>
                <w:szCs w:val="20"/>
              </w:rPr>
            </w:pPr>
            <w:r w:rsidRPr="002E62B8">
              <w:rPr>
                <w:color w:val="000000"/>
                <w:sz w:val="20"/>
                <w:szCs w:val="20"/>
              </w:rPr>
              <w:t>priključevanje na GJI</w:t>
            </w:r>
            <w:r w:rsidRPr="002E62B8">
              <w:rPr>
                <w:sz w:val="20"/>
                <w:szCs w:val="20"/>
              </w:rPr>
              <w:t xml:space="preserve"> na zemljišču parc.št.</w:t>
            </w:r>
            <w:r w:rsidRPr="002E62B8">
              <w:rPr>
                <w:sz w:val="20"/>
                <w:szCs w:val="20"/>
              </w:rPr>
              <w:tab/>
            </w:r>
            <w:r w:rsidR="004A6715">
              <w:rPr>
                <w:sz w:val="20"/>
                <w:szCs w:val="20"/>
              </w:rPr>
              <w:t xml:space="preserve">                        </w:t>
            </w:r>
            <w:r w:rsidRPr="002E62B8">
              <w:rPr>
                <w:sz w:val="20"/>
                <w:szCs w:val="20"/>
              </w:rPr>
              <w:t>k.o.</w:t>
            </w:r>
            <w:r w:rsidRPr="002E62B8">
              <w:rPr>
                <w:sz w:val="20"/>
                <w:szCs w:val="20"/>
              </w:rPr>
              <w:tab/>
            </w:r>
          </w:p>
        </w:tc>
      </w:tr>
    </w:tbl>
    <w:p w:rsidR="001A0DFF" w:rsidRPr="002E62B8" w:rsidRDefault="001A0DF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952DDB" w:rsidRPr="002E62B8" w:rsidRDefault="00952DDB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2E3EA5" w:rsidRPr="002E62B8" w:rsidRDefault="002E3EA5" w:rsidP="002E3EA5">
      <w:pPr>
        <w:pStyle w:val="Style4"/>
        <w:widowControl/>
        <w:spacing w:line="240" w:lineRule="auto"/>
        <w:rPr>
          <w:rStyle w:val="FontStyle13"/>
        </w:rPr>
      </w:pPr>
      <w:r w:rsidRPr="002E62B8">
        <w:rPr>
          <w:rStyle w:val="FontStyle13"/>
        </w:rPr>
        <w:t>Na podlagi navedenih podatkov vas prosim za določitev projektnih pogojev v skladu z vašimi pristojnostmi.</w:t>
      </w:r>
    </w:p>
    <w:p w:rsidR="009C16AF" w:rsidRPr="002E62B8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</w:p>
    <w:p w:rsidR="009C16AF" w:rsidRPr="002E62B8" w:rsidRDefault="009C16AF" w:rsidP="00D05D19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:rsidR="009C16AF" w:rsidRPr="002E62B8" w:rsidRDefault="004A6715" w:rsidP="00471CAD">
      <w:pPr>
        <w:widowControl/>
        <w:tabs>
          <w:tab w:val="left" w:pos="6379"/>
        </w:tabs>
        <w:autoSpaceDE/>
        <w:autoSpaceDN/>
        <w:adjustRightInd/>
        <w:jc w:val="both"/>
        <w:rPr>
          <w:rStyle w:val="FontStyle13"/>
        </w:rPr>
      </w:pPr>
      <w:r>
        <w:rPr>
          <w:rStyle w:val="FontStyle13"/>
        </w:rPr>
        <w:t>d</w:t>
      </w:r>
      <w:r w:rsidR="009C16AF" w:rsidRPr="002E62B8">
        <w:rPr>
          <w:rStyle w:val="FontStyle13"/>
        </w:rPr>
        <w:t>atum</w:t>
      </w:r>
      <w:r w:rsidR="00432B5E" w:rsidRPr="002E62B8">
        <w:rPr>
          <w:rStyle w:val="FontStyle13"/>
        </w:rPr>
        <w:t>:</w:t>
      </w:r>
      <w:r w:rsidR="00471CAD" w:rsidRPr="002E62B8">
        <w:rPr>
          <w:rStyle w:val="FontStyle13"/>
        </w:rPr>
        <w:tab/>
      </w:r>
      <w:r>
        <w:rPr>
          <w:rStyle w:val="FontStyle13"/>
        </w:rPr>
        <w:t>p</w:t>
      </w:r>
      <w:r w:rsidR="00784F06" w:rsidRPr="002E62B8">
        <w:rPr>
          <w:rStyle w:val="FontStyle13"/>
        </w:rPr>
        <w:t xml:space="preserve">odpis vložnika </w:t>
      </w:r>
    </w:p>
    <w:p w:rsidR="009C16AF" w:rsidRPr="002E62B8" w:rsidRDefault="009C16AF" w:rsidP="00471CAD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:rsidR="00471CAD" w:rsidRPr="002E62B8" w:rsidRDefault="00471CAD" w:rsidP="00471CAD">
      <w:pPr>
        <w:widowControl/>
        <w:tabs>
          <w:tab w:val="left" w:pos="2835"/>
        </w:tabs>
        <w:autoSpaceDE/>
        <w:autoSpaceDN/>
        <w:adjustRightInd/>
        <w:jc w:val="both"/>
        <w:rPr>
          <w:rStyle w:val="FontStyle13"/>
        </w:rPr>
      </w:pPr>
    </w:p>
    <w:p w:rsidR="009C16AF" w:rsidRPr="002E62B8" w:rsidRDefault="009C16AF" w:rsidP="00D05D19">
      <w:pPr>
        <w:pStyle w:val="Style4"/>
        <w:widowControl/>
        <w:tabs>
          <w:tab w:val="left" w:pos="2835"/>
        </w:tabs>
        <w:spacing w:line="240" w:lineRule="auto"/>
        <w:rPr>
          <w:rStyle w:val="FontStyle13"/>
        </w:rPr>
      </w:pPr>
      <w:r w:rsidRPr="002E62B8">
        <w:rPr>
          <w:rStyle w:val="FontStyle13"/>
          <w:b/>
        </w:rPr>
        <w:t>PRILOGE</w:t>
      </w:r>
      <w:r w:rsidR="00931F54" w:rsidRPr="002E62B8">
        <w:rPr>
          <w:rStyle w:val="FontStyle13"/>
        </w:rPr>
        <w:t xml:space="preserve"> (</w:t>
      </w:r>
      <w:r w:rsidR="00931F54" w:rsidRPr="002E62B8">
        <w:rPr>
          <w:sz w:val="20"/>
          <w:szCs w:val="20"/>
        </w:rPr>
        <w:t>ustrezno označiti)</w:t>
      </w:r>
    </w:p>
    <w:p w:rsidR="00952DDB" w:rsidRPr="002E62B8" w:rsidRDefault="006B1AE2" w:rsidP="00931F54">
      <w:pPr>
        <w:pStyle w:val="Style4"/>
        <w:widowControl/>
        <w:tabs>
          <w:tab w:val="left" w:pos="284"/>
          <w:tab w:val="left" w:pos="709"/>
        </w:tabs>
        <w:spacing w:line="250" w:lineRule="exact"/>
        <w:ind w:left="360"/>
        <w:rPr>
          <w:rStyle w:val="FontStyle13"/>
        </w:rPr>
      </w:pPr>
      <w:sdt>
        <w:sdtPr>
          <w:rPr>
            <w:color w:val="000000"/>
            <w:sz w:val="20"/>
            <w:szCs w:val="20"/>
          </w:rPr>
          <w:id w:val="1313605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F54" w:rsidRPr="002E62B8">
            <w:rPr>
              <w:rFonts w:ascii="MS Gothic" w:eastAsia="MS Gothic" w:hAnsi="MS Gothic" w:cs="MS Gothic" w:hint="eastAsia"/>
              <w:color w:val="000000"/>
              <w:sz w:val="20"/>
              <w:szCs w:val="20"/>
            </w:rPr>
            <w:t>☐</w:t>
          </w:r>
        </w:sdtContent>
      </w:sdt>
      <w:r w:rsidR="00931F54" w:rsidRPr="002E62B8">
        <w:rPr>
          <w:rStyle w:val="FontStyle13"/>
        </w:rPr>
        <w:t xml:space="preserve"> </w:t>
      </w:r>
      <w:r w:rsidR="00931F54" w:rsidRPr="002E62B8">
        <w:rPr>
          <w:rStyle w:val="FontStyle13"/>
        </w:rPr>
        <w:tab/>
      </w:r>
      <w:r w:rsidR="00784F06" w:rsidRPr="002E62B8">
        <w:rPr>
          <w:rStyle w:val="FontStyle13"/>
        </w:rPr>
        <w:t>Pooblastilo</w:t>
      </w:r>
      <w:r w:rsidR="00784F06" w:rsidRPr="002E62B8">
        <w:rPr>
          <w:rStyle w:val="Sprotnaopomba-sklic"/>
          <w:sz w:val="20"/>
          <w:szCs w:val="20"/>
        </w:rPr>
        <w:footnoteReference w:id="2"/>
      </w:r>
    </w:p>
    <w:p w:rsidR="00952DDB" w:rsidRPr="002E62B8" w:rsidRDefault="006B1AE2" w:rsidP="00931F54">
      <w:pPr>
        <w:pStyle w:val="Style4"/>
        <w:widowControl/>
        <w:tabs>
          <w:tab w:val="left" w:pos="284"/>
          <w:tab w:val="left" w:pos="709"/>
        </w:tabs>
        <w:spacing w:line="250" w:lineRule="exact"/>
        <w:ind w:left="360"/>
        <w:rPr>
          <w:rStyle w:val="FontStyle13"/>
        </w:rPr>
      </w:pPr>
      <w:sdt>
        <w:sdtPr>
          <w:rPr>
            <w:color w:val="000000"/>
            <w:sz w:val="20"/>
            <w:szCs w:val="20"/>
          </w:rPr>
          <w:id w:val="-113453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AC0" w:rsidRPr="002E62B8">
            <w:rPr>
              <w:rFonts w:ascii="MS Gothic" w:eastAsia="MS Gothic" w:hAnsi="MS Gothic" w:cs="MS Gothic" w:hint="eastAsia"/>
              <w:color w:val="000000"/>
              <w:sz w:val="20"/>
              <w:szCs w:val="20"/>
            </w:rPr>
            <w:t>☐</w:t>
          </w:r>
        </w:sdtContent>
      </w:sdt>
      <w:r w:rsidR="00931F54" w:rsidRPr="002E62B8">
        <w:rPr>
          <w:rStyle w:val="FontStyle13"/>
        </w:rPr>
        <w:t xml:space="preserve"> </w:t>
      </w:r>
      <w:r w:rsidR="00931F54" w:rsidRPr="002E62B8">
        <w:rPr>
          <w:rStyle w:val="FontStyle13"/>
        </w:rPr>
        <w:tab/>
      </w:r>
      <w:r w:rsidR="008469F1" w:rsidRPr="002E62B8">
        <w:rPr>
          <w:rStyle w:val="FontStyle13"/>
        </w:rPr>
        <w:t xml:space="preserve">Idejna zasnova </w:t>
      </w:r>
      <w:r w:rsidR="00931F54" w:rsidRPr="002E62B8">
        <w:rPr>
          <w:rStyle w:val="FontStyle13"/>
        </w:rPr>
        <w:t>–</w:t>
      </w:r>
      <w:r w:rsidR="008469F1" w:rsidRPr="002E62B8">
        <w:rPr>
          <w:rStyle w:val="FontStyle13"/>
        </w:rPr>
        <w:t xml:space="preserve"> </w:t>
      </w:r>
      <w:r w:rsidR="002E3EA5" w:rsidRPr="002E62B8">
        <w:rPr>
          <w:rStyle w:val="FontStyle13"/>
        </w:rPr>
        <w:t>IDZ</w:t>
      </w:r>
    </w:p>
    <w:p w:rsidR="008B7078" w:rsidRPr="002E62B8" w:rsidRDefault="006B1AE2" w:rsidP="00E241D3">
      <w:pPr>
        <w:pStyle w:val="Style4"/>
        <w:widowControl/>
        <w:tabs>
          <w:tab w:val="left" w:pos="284"/>
        </w:tabs>
        <w:spacing w:line="250" w:lineRule="exact"/>
        <w:ind w:left="709" w:hanging="349"/>
        <w:rPr>
          <w:rStyle w:val="FontStyle13"/>
        </w:rPr>
      </w:pPr>
      <w:sdt>
        <w:sdtPr>
          <w:rPr>
            <w:color w:val="000000"/>
            <w:sz w:val="20"/>
            <w:szCs w:val="20"/>
          </w:rPr>
          <w:id w:val="-142972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AC0" w:rsidRPr="002E62B8">
            <w:rPr>
              <w:rFonts w:ascii="MS Gothic" w:eastAsia="MS Gothic" w:hAnsi="MS Gothic" w:cs="MS Gothic" w:hint="eastAsia"/>
              <w:color w:val="000000"/>
              <w:sz w:val="20"/>
              <w:szCs w:val="20"/>
            </w:rPr>
            <w:t>☐</w:t>
          </w:r>
        </w:sdtContent>
      </w:sdt>
      <w:r w:rsidR="00167AC0" w:rsidRPr="002E62B8">
        <w:rPr>
          <w:rStyle w:val="FontStyle13"/>
        </w:rPr>
        <w:t xml:space="preserve"> </w:t>
      </w:r>
      <w:r w:rsidR="00167AC0" w:rsidRPr="002E62B8">
        <w:rPr>
          <w:rStyle w:val="FontStyle13"/>
        </w:rPr>
        <w:tab/>
      </w:r>
      <w:r w:rsidR="00931F54" w:rsidRPr="002E62B8">
        <w:rPr>
          <w:rStyle w:val="FontStyle13"/>
        </w:rPr>
        <w:t>L</w:t>
      </w:r>
      <w:r w:rsidR="008B7078" w:rsidRPr="002E62B8">
        <w:rPr>
          <w:rStyle w:val="FontStyle13"/>
        </w:rPr>
        <w:t xml:space="preserve">okacijski prikazi, </w:t>
      </w:r>
      <w:r w:rsidR="008469F1" w:rsidRPr="002E62B8">
        <w:rPr>
          <w:rStyle w:val="FontStyle13"/>
        </w:rPr>
        <w:t>ki se izdelajo na zemljiškokatastrskem načrtu</w:t>
      </w:r>
      <w:r w:rsidR="00167AC0" w:rsidRPr="002E62B8">
        <w:rPr>
          <w:rStyle w:val="FontStyle13"/>
        </w:rPr>
        <w:t xml:space="preserve"> in </w:t>
      </w:r>
      <w:r w:rsidR="00E241D3" w:rsidRPr="002E62B8">
        <w:rPr>
          <w:rStyle w:val="FontStyle13"/>
        </w:rPr>
        <w:t xml:space="preserve">glede na značilnosti objekta smiselno </w:t>
      </w:r>
      <w:r w:rsidR="00167AC0" w:rsidRPr="002E62B8">
        <w:rPr>
          <w:rStyle w:val="FontStyle13"/>
        </w:rPr>
        <w:t>obsegajo</w:t>
      </w:r>
      <w:r w:rsidR="00931F54" w:rsidRPr="002E62B8">
        <w:rPr>
          <w:rStyle w:val="FontStyle13"/>
        </w:rPr>
        <w:t>:</w:t>
      </w:r>
      <w:r w:rsidR="008469F1" w:rsidRPr="002E62B8">
        <w:rPr>
          <w:rStyle w:val="Sprotnaopomba-sklic"/>
          <w:sz w:val="20"/>
          <w:szCs w:val="20"/>
        </w:rPr>
        <w:footnoteReference w:id="3"/>
      </w:r>
    </w:p>
    <w:p w:rsidR="00167AC0" w:rsidRPr="002E62B8" w:rsidRDefault="006B1AE2" w:rsidP="00167AC0">
      <w:pPr>
        <w:pStyle w:val="Style4"/>
        <w:widowControl/>
        <w:tabs>
          <w:tab w:val="left" w:pos="2835"/>
        </w:tabs>
        <w:spacing w:line="250" w:lineRule="exact"/>
        <w:ind w:left="1203" w:hanging="284"/>
        <w:rPr>
          <w:rStyle w:val="FontStyle13"/>
        </w:rPr>
      </w:pPr>
      <w:sdt>
        <w:sdtPr>
          <w:rPr>
            <w:color w:val="000000"/>
            <w:sz w:val="20"/>
            <w:szCs w:val="20"/>
          </w:rPr>
          <w:id w:val="2080474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AC0" w:rsidRPr="002E62B8">
            <w:rPr>
              <w:rFonts w:ascii="MS Gothic" w:eastAsia="MS Gothic" w:hAnsi="MS Gothic" w:cs="MS Gothic" w:hint="eastAsia"/>
              <w:color w:val="000000"/>
              <w:sz w:val="20"/>
              <w:szCs w:val="20"/>
            </w:rPr>
            <w:t>☐</w:t>
          </w:r>
        </w:sdtContent>
      </w:sdt>
      <w:r w:rsidR="00167AC0" w:rsidRPr="002E62B8">
        <w:rPr>
          <w:rStyle w:val="FontStyle13"/>
        </w:rPr>
        <w:t xml:space="preserve"> prikaz zemljišča za gradnjo, prikaz objekta na stiku z zemljiščem z navedbo gabaritov in prikaz projekcije najbolj izpostavljenih nadzemnih in podzemnih delov objekta na zemljišče z navedbo odmikov,</w:t>
      </w:r>
    </w:p>
    <w:p w:rsidR="00167AC0" w:rsidRPr="002E62B8" w:rsidRDefault="006B1AE2" w:rsidP="00167AC0">
      <w:pPr>
        <w:pStyle w:val="Style4"/>
        <w:widowControl/>
        <w:tabs>
          <w:tab w:val="left" w:pos="2835"/>
        </w:tabs>
        <w:spacing w:line="250" w:lineRule="exact"/>
        <w:ind w:left="1203" w:hanging="284"/>
        <w:rPr>
          <w:rStyle w:val="FontStyle13"/>
        </w:rPr>
      </w:pPr>
      <w:sdt>
        <w:sdtPr>
          <w:rPr>
            <w:color w:val="000000"/>
            <w:sz w:val="20"/>
            <w:szCs w:val="20"/>
          </w:rPr>
          <w:id w:val="-310170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AC0" w:rsidRPr="002E62B8">
            <w:rPr>
              <w:rFonts w:ascii="MS Gothic" w:eastAsia="MS Gothic" w:hAnsi="MS Gothic" w:cs="MS Gothic" w:hint="eastAsia"/>
              <w:color w:val="000000"/>
              <w:sz w:val="20"/>
              <w:szCs w:val="20"/>
            </w:rPr>
            <w:t>☐</w:t>
          </w:r>
        </w:sdtContent>
      </w:sdt>
      <w:r w:rsidR="00167AC0" w:rsidRPr="002E62B8">
        <w:rPr>
          <w:rStyle w:val="FontStyle13"/>
        </w:rPr>
        <w:t xml:space="preserve"> prikaz prometnih in funkcionalnih površin (vključno z dostopi, dovozi, parkirišči, mestom za odpadke),</w:t>
      </w:r>
    </w:p>
    <w:p w:rsidR="00167AC0" w:rsidRPr="002E62B8" w:rsidRDefault="006B1AE2" w:rsidP="00167AC0">
      <w:pPr>
        <w:pStyle w:val="Style4"/>
        <w:widowControl/>
        <w:tabs>
          <w:tab w:val="left" w:pos="2835"/>
        </w:tabs>
        <w:spacing w:line="250" w:lineRule="exact"/>
        <w:ind w:left="1203" w:hanging="284"/>
        <w:rPr>
          <w:rStyle w:val="FontStyle13"/>
        </w:rPr>
      </w:pPr>
      <w:sdt>
        <w:sdtPr>
          <w:rPr>
            <w:color w:val="000000"/>
            <w:sz w:val="20"/>
            <w:szCs w:val="20"/>
          </w:rPr>
          <w:id w:val="-52781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7AC0" w:rsidRPr="002E62B8">
            <w:rPr>
              <w:rFonts w:ascii="MS Gothic" w:eastAsia="MS Gothic" w:hAnsi="MS Gothic" w:cs="MS Gothic" w:hint="eastAsia"/>
              <w:color w:val="000000"/>
              <w:sz w:val="20"/>
              <w:szCs w:val="20"/>
            </w:rPr>
            <w:t>☐</w:t>
          </w:r>
        </w:sdtContent>
      </w:sdt>
      <w:r w:rsidR="00167AC0" w:rsidRPr="002E62B8">
        <w:rPr>
          <w:rStyle w:val="FontStyle13"/>
        </w:rPr>
        <w:t xml:space="preserve"> prikaz zagotavljanja minimalne komunalne oskrbe in priključevanja na gospodarsko javno infrastrukturo ter zaščite in prestavitev infrastrukturnih vodov na situaciji obstoječega stanja.</w:t>
      </w:r>
    </w:p>
    <w:p w:rsidR="00167AC0" w:rsidRPr="002E62B8" w:rsidRDefault="00167AC0" w:rsidP="008469F1">
      <w:pPr>
        <w:pStyle w:val="Style4"/>
        <w:widowControl/>
        <w:tabs>
          <w:tab w:val="left" w:pos="2835"/>
        </w:tabs>
        <w:spacing w:line="250" w:lineRule="exact"/>
        <w:ind w:left="1203" w:hanging="284"/>
        <w:rPr>
          <w:rStyle w:val="FontStyle13"/>
        </w:rPr>
      </w:pPr>
    </w:p>
    <w:sectPr w:rsidR="00167AC0" w:rsidRPr="002E62B8" w:rsidSect="003E36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13B" w:rsidRDefault="0037713B" w:rsidP="009C16AF">
      <w:r>
        <w:separator/>
      </w:r>
    </w:p>
  </w:endnote>
  <w:endnote w:type="continuationSeparator" w:id="0">
    <w:p w:rsidR="0037713B" w:rsidRDefault="0037713B" w:rsidP="009C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7F" w:rsidRDefault="00EF037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7F" w:rsidRDefault="00EF037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7F" w:rsidRDefault="00EF037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13B" w:rsidRDefault="0037713B" w:rsidP="009C16AF">
      <w:r>
        <w:separator/>
      </w:r>
    </w:p>
  </w:footnote>
  <w:footnote w:type="continuationSeparator" w:id="0">
    <w:p w:rsidR="0037713B" w:rsidRDefault="0037713B" w:rsidP="009C16AF">
      <w:r>
        <w:continuationSeparator/>
      </w:r>
    </w:p>
  </w:footnote>
  <w:footnote w:id="1">
    <w:p w:rsidR="002E3EA5" w:rsidRPr="002E3EA5" w:rsidRDefault="002E3EA5">
      <w:pPr>
        <w:pStyle w:val="Sprotnaopomba-besedilo"/>
        <w:rPr>
          <w:sz w:val="16"/>
          <w:szCs w:val="16"/>
        </w:rPr>
      </w:pPr>
      <w:r w:rsidRPr="002E3EA5">
        <w:rPr>
          <w:rStyle w:val="Sprotnaopomba-sklic"/>
          <w:sz w:val="16"/>
          <w:szCs w:val="16"/>
        </w:rPr>
        <w:footnoteRef/>
      </w:r>
      <w:r w:rsidRPr="002E3EA5">
        <w:rPr>
          <w:sz w:val="16"/>
          <w:szCs w:val="16"/>
        </w:rPr>
        <w:t xml:space="preserve"> ni obvezno</w:t>
      </w:r>
    </w:p>
  </w:footnote>
  <w:footnote w:id="2">
    <w:p w:rsidR="00784F06" w:rsidRPr="00784F06" w:rsidRDefault="00784F06">
      <w:pPr>
        <w:pStyle w:val="Sprotnaopomba-besedilo"/>
        <w:rPr>
          <w:sz w:val="16"/>
          <w:szCs w:val="16"/>
        </w:rPr>
      </w:pPr>
      <w:r w:rsidRPr="00784F06">
        <w:rPr>
          <w:rStyle w:val="Sprotnaopomba-sklic"/>
          <w:sz w:val="16"/>
          <w:szCs w:val="16"/>
        </w:rPr>
        <w:footnoteRef/>
      </w:r>
      <w:r w:rsidRPr="00784F06">
        <w:rPr>
          <w:sz w:val="16"/>
          <w:szCs w:val="16"/>
        </w:rPr>
        <w:t xml:space="preserve"> če zahteve ne vloži investitor</w:t>
      </w:r>
    </w:p>
  </w:footnote>
  <w:footnote w:id="3">
    <w:p w:rsidR="008469F1" w:rsidRDefault="008469F1">
      <w:pPr>
        <w:pStyle w:val="Sprotnaopomba-besedilo"/>
      </w:pPr>
      <w:r w:rsidRPr="006A0C2A">
        <w:rPr>
          <w:rStyle w:val="Sprotnaopomba-sklic"/>
        </w:rPr>
        <w:footnoteRef/>
      </w:r>
      <w:r w:rsidRPr="006A0C2A">
        <w:t xml:space="preserve"> </w:t>
      </w:r>
      <w:r w:rsidRPr="006A0C2A">
        <w:rPr>
          <w:rStyle w:val="Sprotnaopomba-sklic"/>
          <w:sz w:val="16"/>
          <w:szCs w:val="16"/>
          <w:vertAlign w:val="baseline"/>
        </w:rPr>
        <w:t>če ni priložen IDZ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7F" w:rsidRDefault="00EF037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40" w:rsidRPr="0034531D" w:rsidRDefault="00931F54" w:rsidP="00640F40">
    <w:pPr>
      <w:ind w:right="174"/>
      <w:jc w:val="right"/>
      <w:rPr>
        <w:sz w:val="20"/>
        <w:szCs w:val="20"/>
      </w:rPr>
    </w:pPr>
    <w:r>
      <w:rPr>
        <w:sz w:val="20"/>
        <w:szCs w:val="20"/>
      </w:rPr>
      <w:t>P</w:t>
    </w:r>
    <w:r w:rsidR="00640F40" w:rsidRPr="0034531D">
      <w:rPr>
        <w:sz w:val="20"/>
        <w:szCs w:val="20"/>
      </w:rPr>
      <w:t xml:space="preserve">riloga </w:t>
    </w:r>
    <w:r w:rsidR="00EF037F">
      <w:rPr>
        <w:sz w:val="20"/>
        <w:szCs w:val="20"/>
      </w:rPr>
      <w:t>6</w:t>
    </w:r>
  </w:p>
  <w:p w:rsidR="00640F40" w:rsidRPr="0034531D" w:rsidRDefault="00931F54" w:rsidP="00640F40">
    <w:pPr>
      <w:ind w:right="174"/>
      <w:jc w:val="right"/>
      <w:rPr>
        <w:sz w:val="20"/>
        <w:szCs w:val="20"/>
      </w:rPr>
    </w:pPr>
    <w:r>
      <w:rPr>
        <w:sz w:val="20"/>
        <w:szCs w:val="20"/>
      </w:rPr>
      <w:t>V</w:t>
    </w:r>
    <w:r w:rsidR="00640F40" w:rsidRPr="0034531D">
      <w:rPr>
        <w:sz w:val="20"/>
        <w:szCs w:val="20"/>
      </w:rPr>
      <w:t xml:space="preserve">loga za </w:t>
    </w:r>
    <w:r w:rsidR="00575F75" w:rsidRPr="0034531D">
      <w:rPr>
        <w:sz w:val="20"/>
        <w:szCs w:val="20"/>
      </w:rPr>
      <w:t xml:space="preserve">izdajo </w:t>
    </w:r>
    <w:r w:rsidR="00640F40" w:rsidRPr="0034531D">
      <w:rPr>
        <w:sz w:val="20"/>
        <w:szCs w:val="20"/>
      </w:rPr>
      <w:t>projektn</w:t>
    </w:r>
    <w:r w:rsidR="00575F75" w:rsidRPr="0034531D">
      <w:rPr>
        <w:sz w:val="20"/>
        <w:szCs w:val="20"/>
      </w:rPr>
      <w:t>ih in drugih</w:t>
    </w:r>
    <w:r w:rsidR="00640F40" w:rsidRPr="0034531D">
      <w:rPr>
        <w:sz w:val="20"/>
        <w:szCs w:val="20"/>
      </w:rPr>
      <w:t xml:space="preserve"> pogoje</w:t>
    </w:r>
    <w:r w:rsidR="00575F75" w:rsidRPr="0034531D">
      <w:rPr>
        <w:sz w:val="20"/>
        <w:szCs w:val="20"/>
      </w:rPr>
      <w:t>v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37F" w:rsidRDefault="00EF037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1D8"/>
    <w:multiLevelType w:val="hybridMultilevel"/>
    <w:tmpl w:val="A386EE76"/>
    <w:lvl w:ilvl="0" w:tplc="21D0863C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1648B4"/>
    <w:multiLevelType w:val="hybridMultilevel"/>
    <w:tmpl w:val="B1F6D06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08293E71"/>
    <w:multiLevelType w:val="hybridMultilevel"/>
    <w:tmpl w:val="8D5EB71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7250A"/>
    <w:multiLevelType w:val="hybridMultilevel"/>
    <w:tmpl w:val="E61C7A6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A238B"/>
    <w:multiLevelType w:val="hybridMultilevel"/>
    <w:tmpl w:val="83946526"/>
    <w:lvl w:ilvl="0" w:tplc="118A31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DE69FD"/>
    <w:multiLevelType w:val="hybridMultilevel"/>
    <w:tmpl w:val="B5EA860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E5E09"/>
    <w:multiLevelType w:val="hybridMultilevel"/>
    <w:tmpl w:val="77C2C4F6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>
    <w:nsid w:val="18F64408"/>
    <w:multiLevelType w:val="hybridMultilevel"/>
    <w:tmpl w:val="7508214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E017C"/>
    <w:multiLevelType w:val="hybridMultilevel"/>
    <w:tmpl w:val="8A80CFB4"/>
    <w:lvl w:ilvl="0" w:tplc="9A4CF792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0">
    <w:nsid w:val="27923C41"/>
    <w:multiLevelType w:val="hybridMultilevel"/>
    <w:tmpl w:val="9BE41E3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746A4"/>
    <w:multiLevelType w:val="hybridMultilevel"/>
    <w:tmpl w:val="8CF880D0"/>
    <w:lvl w:ilvl="0" w:tplc="118A31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81687"/>
    <w:multiLevelType w:val="hybridMultilevel"/>
    <w:tmpl w:val="DB4EBFF4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>
    <w:nsid w:val="31890D88"/>
    <w:multiLevelType w:val="hybridMultilevel"/>
    <w:tmpl w:val="77E61A8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D6ADC"/>
    <w:multiLevelType w:val="hybridMultilevel"/>
    <w:tmpl w:val="75FA899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>
    <w:nsid w:val="3E0F7F06"/>
    <w:multiLevelType w:val="hybridMultilevel"/>
    <w:tmpl w:val="B3DA5348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7">
    <w:nsid w:val="554170EC"/>
    <w:multiLevelType w:val="multilevel"/>
    <w:tmpl w:val="C5E46726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9">
    <w:nsid w:val="6A870AC5"/>
    <w:multiLevelType w:val="hybridMultilevel"/>
    <w:tmpl w:val="97DE938C"/>
    <w:lvl w:ilvl="0" w:tplc="C5B8A3A0">
      <w:start w:val="1"/>
      <w:numFmt w:val="bullet"/>
      <w:pStyle w:val="Alinejazarkovnotoko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DE08E2"/>
    <w:multiLevelType w:val="hybridMultilevel"/>
    <w:tmpl w:val="F14ED08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9"/>
  </w:num>
  <w:num w:numId="5">
    <w:abstractNumId w:val="16"/>
  </w:num>
  <w:num w:numId="6">
    <w:abstractNumId w:val="18"/>
  </w:num>
  <w:num w:numId="7">
    <w:abstractNumId w:val="8"/>
  </w:num>
  <w:num w:numId="8">
    <w:abstractNumId w:val="17"/>
  </w:num>
  <w:num w:numId="9">
    <w:abstractNumId w:val="17"/>
  </w:num>
  <w:num w:numId="10">
    <w:abstractNumId w:val="17"/>
  </w:num>
  <w:num w:numId="11">
    <w:abstractNumId w:val="9"/>
  </w:num>
  <w:num w:numId="12">
    <w:abstractNumId w:val="16"/>
  </w:num>
  <w:num w:numId="13">
    <w:abstractNumId w:val="18"/>
  </w:num>
  <w:num w:numId="14">
    <w:abstractNumId w:val="8"/>
  </w:num>
  <w:num w:numId="15">
    <w:abstractNumId w:val="8"/>
  </w:num>
  <w:num w:numId="16">
    <w:abstractNumId w:val="20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13"/>
  </w:num>
  <w:num w:numId="22">
    <w:abstractNumId w:val="5"/>
  </w:num>
  <w:num w:numId="23">
    <w:abstractNumId w:val="4"/>
  </w:num>
  <w:num w:numId="24">
    <w:abstractNumId w:val="3"/>
  </w:num>
  <w:num w:numId="25">
    <w:abstractNumId w:val="11"/>
  </w:num>
  <w:num w:numId="26">
    <w:abstractNumId w:val="14"/>
  </w:num>
  <w:num w:numId="27">
    <w:abstractNumId w:val="6"/>
  </w:num>
  <w:num w:numId="28">
    <w:abstractNumId w:val="1"/>
  </w:num>
  <w:num w:numId="29">
    <w:abstractNumId w:val="12"/>
  </w:num>
  <w:num w:numId="30">
    <w:abstractNumId w:val="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AF"/>
    <w:rsid w:val="00007FEE"/>
    <w:rsid w:val="000160C1"/>
    <w:rsid w:val="0004340C"/>
    <w:rsid w:val="000D3337"/>
    <w:rsid w:val="00124571"/>
    <w:rsid w:val="001541CE"/>
    <w:rsid w:val="00154B4A"/>
    <w:rsid w:val="00167AC0"/>
    <w:rsid w:val="001A0DFF"/>
    <w:rsid w:val="001E4C53"/>
    <w:rsid w:val="001F7C03"/>
    <w:rsid w:val="002516B2"/>
    <w:rsid w:val="002C6C00"/>
    <w:rsid w:val="002E3EA5"/>
    <w:rsid w:val="002E62B8"/>
    <w:rsid w:val="002F0E93"/>
    <w:rsid w:val="00302F5C"/>
    <w:rsid w:val="003268FE"/>
    <w:rsid w:val="0034531D"/>
    <w:rsid w:val="00350DB5"/>
    <w:rsid w:val="0037713B"/>
    <w:rsid w:val="003E3671"/>
    <w:rsid w:val="00430405"/>
    <w:rsid w:val="00432B5E"/>
    <w:rsid w:val="00471CAD"/>
    <w:rsid w:val="004773B1"/>
    <w:rsid w:val="004937AB"/>
    <w:rsid w:val="004A6715"/>
    <w:rsid w:val="005118C6"/>
    <w:rsid w:val="00553FBA"/>
    <w:rsid w:val="00573C9C"/>
    <w:rsid w:val="00575F75"/>
    <w:rsid w:val="005C7971"/>
    <w:rsid w:val="005D4F96"/>
    <w:rsid w:val="005E0999"/>
    <w:rsid w:val="00640F40"/>
    <w:rsid w:val="0065139E"/>
    <w:rsid w:val="006A0C2A"/>
    <w:rsid w:val="006B6616"/>
    <w:rsid w:val="0076199A"/>
    <w:rsid w:val="00776D4E"/>
    <w:rsid w:val="00784F06"/>
    <w:rsid w:val="007A1924"/>
    <w:rsid w:val="007B4D10"/>
    <w:rsid w:val="008360FE"/>
    <w:rsid w:val="008469F1"/>
    <w:rsid w:val="008707CA"/>
    <w:rsid w:val="008A1A55"/>
    <w:rsid w:val="008A52DE"/>
    <w:rsid w:val="008B7078"/>
    <w:rsid w:val="008E3743"/>
    <w:rsid w:val="00931F54"/>
    <w:rsid w:val="00940F1E"/>
    <w:rsid w:val="00952DDB"/>
    <w:rsid w:val="009B43A5"/>
    <w:rsid w:val="009C16AF"/>
    <w:rsid w:val="00A11A56"/>
    <w:rsid w:val="00A23490"/>
    <w:rsid w:val="00A50511"/>
    <w:rsid w:val="00A72A6A"/>
    <w:rsid w:val="00B03DA3"/>
    <w:rsid w:val="00BD5A91"/>
    <w:rsid w:val="00BE6177"/>
    <w:rsid w:val="00C016AB"/>
    <w:rsid w:val="00C5296B"/>
    <w:rsid w:val="00C65951"/>
    <w:rsid w:val="00C669F6"/>
    <w:rsid w:val="00CF7DA8"/>
    <w:rsid w:val="00D05D19"/>
    <w:rsid w:val="00D6478F"/>
    <w:rsid w:val="00DF117D"/>
    <w:rsid w:val="00E00417"/>
    <w:rsid w:val="00E241D3"/>
    <w:rsid w:val="00EB2991"/>
    <w:rsid w:val="00ED6A26"/>
    <w:rsid w:val="00EF037F"/>
    <w:rsid w:val="00F066CF"/>
    <w:rsid w:val="00F84631"/>
    <w:rsid w:val="00F86E47"/>
    <w:rsid w:val="00F92F85"/>
    <w:rsid w:val="00FB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C5296B"/>
    <w:rPr>
      <w:color w:val="0000FF"/>
      <w:u w:val="single"/>
    </w:rPr>
  </w:style>
  <w:style w:type="paragraph" w:customStyle="1" w:styleId="Alinejazarkovnotoko">
    <w:name w:val="Alineja za črkovno točko"/>
    <w:basedOn w:val="Navaden"/>
    <w:qFormat/>
    <w:rsid w:val="008469F1"/>
    <w:pPr>
      <w:widowControl/>
      <w:numPr>
        <w:numId w:val="31"/>
      </w:numPr>
      <w:tabs>
        <w:tab w:val="clear" w:pos="425"/>
        <w:tab w:val="left" w:pos="567"/>
      </w:tabs>
      <w:autoSpaceDE/>
      <w:autoSpaceDN/>
      <w:adjustRightInd/>
      <w:ind w:left="567" w:hanging="142"/>
      <w:jc w:val="both"/>
    </w:pPr>
    <w:rPr>
      <w:rFonts w:eastAsia="Times New Roman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8469F1"/>
    <w:pPr>
      <w:widowControl/>
      <w:autoSpaceDE/>
      <w:autoSpaceDN/>
      <w:adjustRightInd/>
      <w:jc w:val="both"/>
    </w:pPr>
    <w:rPr>
      <w:rFonts w:eastAsia="Times New Roman"/>
      <w:sz w:val="22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8469F1"/>
    <w:rPr>
      <w:rFonts w:ascii="Arial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40F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40F40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40F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40F40"/>
    <w:rPr>
      <w:rFonts w:ascii="Arial" w:eastAsiaTheme="minorEastAsia" w:hAnsi="Arial" w:cs="Arial"/>
      <w:sz w:val="24"/>
      <w:szCs w:val="24"/>
      <w:lang w:eastAsia="sl-SI"/>
    </w:rPr>
  </w:style>
  <w:style w:type="character" w:customStyle="1" w:styleId="FontStyle32">
    <w:name w:val="Font Style32"/>
    <w:uiPriority w:val="99"/>
    <w:rsid w:val="008707CA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C5296B"/>
    <w:rPr>
      <w:color w:val="0000FF"/>
      <w:u w:val="single"/>
    </w:rPr>
  </w:style>
  <w:style w:type="paragraph" w:customStyle="1" w:styleId="Alinejazarkovnotoko">
    <w:name w:val="Alineja za črkovno točko"/>
    <w:basedOn w:val="Navaden"/>
    <w:qFormat/>
    <w:rsid w:val="008469F1"/>
    <w:pPr>
      <w:widowControl/>
      <w:numPr>
        <w:numId w:val="31"/>
      </w:numPr>
      <w:tabs>
        <w:tab w:val="clear" w:pos="425"/>
        <w:tab w:val="left" w:pos="567"/>
      </w:tabs>
      <w:autoSpaceDE/>
      <w:autoSpaceDN/>
      <w:adjustRightInd/>
      <w:ind w:left="567" w:hanging="142"/>
      <w:jc w:val="both"/>
    </w:pPr>
    <w:rPr>
      <w:rFonts w:eastAsia="Times New Roman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8469F1"/>
    <w:pPr>
      <w:widowControl/>
      <w:autoSpaceDE/>
      <w:autoSpaceDN/>
      <w:adjustRightInd/>
      <w:jc w:val="both"/>
    </w:pPr>
    <w:rPr>
      <w:rFonts w:eastAsia="Times New Roman"/>
      <w:sz w:val="22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8469F1"/>
    <w:rPr>
      <w:rFonts w:ascii="Arial" w:hAnsi="Arial" w:cs="Arial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40F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40F40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40F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40F40"/>
    <w:rPr>
      <w:rFonts w:ascii="Arial" w:eastAsiaTheme="minorEastAsia" w:hAnsi="Arial" w:cs="Arial"/>
      <w:sz w:val="24"/>
      <w:szCs w:val="24"/>
      <w:lang w:eastAsia="sl-SI"/>
    </w:rPr>
  </w:style>
  <w:style w:type="character" w:customStyle="1" w:styleId="FontStyle32">
    <w:name w:val="Font Style32"/>
    <w:uiPriority w:val="99"/>
    <w:rsid w:val="008707C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AE610-D1C0-47E9-8DE0-DEA9C6A0E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FFD038D4.dotm</Template>
  <TotalTime>91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Pavli.Koc</cp:lastModifiedBy>
  <cp:revision>26</cp:revision>
  <cp:lastPrinted>2018-04-04T06:58:00Z</cp:lastPrinted>
  <dcterms:created xsi:type="dcterms:W3CDTF">2018-03-21T13:36:00Z</dcterms:created>
  <dcterms:modified xsi:type="dcterms:W3CDTF">2018-04-11T11:00:00Z</dcterms:modified>
</cp:coreProperties>
</file>