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7D75CF" w:rsidRPr="00202A77" w:rsidRDefault="000E4556" w:rsidP="00DC6A71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0" t="0" r="13335" b="571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623DE7" w:rsidRDefault="00623DE7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623DE7">
                              <w:rPr>
                                <w:b/>
                                <w:lang w:val="sl-SI"/>
                              </w:rPr>
                              <w:t>IPP - MIZŠ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623DE7" w:rsidRDefault="00623DE7" w:rsidP="007D75CF">
                      <w:pPr>
                        <w:rPr>
                          <w:b/>
                          <w:lang w:val="sl-SI"/>
                        </w:rPr>
                      </w:pPr>
                      <w:r w:rsidRPr="00623DE7">
                        <w:rPr>
                          <w:b/>
                          <w:lang w:val="sl-SI"/>
                        </w:rPr>
                        <w:t>IPP - MIZŠ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3D4A81">
        <w:t>0070-3/2018</w:t>
      </w:r>
      <w:r w:rsidR="008739A7">
        <w:t>/1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6137C9">
        <w:t>23</w:t>
      </w:r>
      <w:r w:rsidR="00130CFE">
        <w:t xml:space="preserve">. </w:t>
      </w:r>
      <w:r w:rsidR="006137C9">
        <w:t>1</w:t>
      </w:r>
      <w:r w:rsidR="00130CFE">
        <w:t>. 201</w:t>
      </w:r>
      <w:r w:rsidR="006137C9">
        <w:t>8</w:t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130CFE">
        <w:rPr>
          <w:lang w:val="sl-SI"/>
        </w:rPr>
        <w:t>Zakon o spremembah in dopolnitvah Zakona o visokem šolstvu</w:t>
      </w:r>
      <w:r w:rsidR="00580F0A">
        <w:rPr>
          <w:lang w:val="sl-SI"/>
        </w:rPr>
        <w:t xml:space="preserve"> - predlog</w:t>
      </w:r>
    </w:p>
    <w:p w:rsidR="007D75CF" w:rsidRPr="00202A77" w:rsidRDefault="007D75CF" w:rsidP="007D75CF">
      <w:pPr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>Ministrstvo za izobraževanje, znanost in šport v javno obravnavo z objavo na e-demokraciji posreduje predlog Zakona o spremembah in dopolnitvah Zakona o visokem šolstvu.</w:t>
      </w:r>
    </w:p>
    <w:p w:rsidR="00130CFE" w:rsidRDefault="00130CFE" w:rsidP="00641E33">
      <w:pPr>
        <w:jc w:val="both"/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>Rok za posredovanje pripomb je do vključno</w:t>
      </w:r>
      <w:r w:rsidR="003D4A81">
        <w:rPr>
          <w:lang w:val="sl-SI"/>
        </w:rPr>
        <w:t xml:space="preserve"> 2. 2. 2018</w:t>
      </w:r>
      <w:r>
        <w:rPr>
          <w:lang w:val="sl-SI"/>
        </w:rPr>
        <w:t>.</w:t>
      </w: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 xml:space="preserve">    </w:t>
      </w:r>
      <w:r w:rsidR="00BC2B1F">
        <w:rPr>
          <w:lang w:val="sl-SI"/>
        </w:rPr>
        <w:t xml:space="preserve"> </w:t>
      </w:r>
    </w:p>
    <w:p w:rsidR="007D75CF" w:rsidRDefault="007D75CF" w:rsidP="003E1C74">
      <w:pPr>
        <w:pStyle w:val="podpisi"/>
        <w:rPr>
          <w:lang w:val="sl-SI"/>
        </w:rPr>
      </w:pPr>
    </w:p>
    <w:p w:rsidR="00130CFE" w:rsidRDefault="00130CFE" w:rsidP="003E1C74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Dr. Tomaž Boh</w:t>
      </w:r>
    </w:p>
    <w:p w:rsidR="00130CFE" w:rsidRPr="00202A77" w:rsidRDefault="00130CFE" w:rsidP="003E1C74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Državni sekretar</w:t>
      </w:r>
    </w:p>
    <w:sectPr w:rsidR="00130CFE" w:rsidRPr="00202A77" w:rsidSect="00783310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3D33" w:rsidRDefault="00783D33">
      <w:r>
        <w:separator/>
      </w:r>
    </w:p>
  </w:endnote>
  <w:endnote w:type="continuationSeparator" w:id="0">
    <w:p w:rsidR="00783D33" w:rsidRDefault="0078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42569428"/>
      <w:docPartObj>
        <w:docPartGallery w:val="Page Numbers (Bottom of Page)"/>
        <w:docPartUnique/>
      </w:docPartObj>
    </w:sdtPr>
    <w:sdtEndPr/>
    <w:sdtContent>
      <w:p w:rsidR="006C1FDA" w:rsidRDefault="00B163FF">
        <w:pPr>
          <w:pStyle w:val="Noga"/>
          <w:jc w:val="center"/>
        </w:pPr>
        <w:r>
          <w:fldChar w:fldCharType="begin"/>
        </w:r>
        <w:r w:rsidR="006C1FDA">
          <w:instrText>PAGE   \* MERGEFORMAT</w:instrText>
        </w:r>
        <w:r>
          <w:fldChar w:fldCharType="separate"/>
        </w:r>
        <w:r w:rsidR="00130CFE" w:rsidRPr="00130CFE">
          <w:rPr>
            <w:noProof/>
            <w:lang w:val="sl-SI"/>
          </w:rPr>
          <w:t>2</w:t>
        </w:r>
        <w:r>
          <w:fldChar w:fldCharType="end"/>
        </w:r>
      </w:p>
    </w:sdtContent>
  </w:sdt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3D33" w:rsidRDefault="00783D33">
      <w:r>
        <w:separator/>
      </w:r>
    </w:p>
  </w:footnote>
  <w:footnote w:type="continuationSeparator" w:id="0">
    <w:p w:rsidR="00783D33" w:rsidRDefault="00783D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775244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E4556">
      <w:rPr>
        <w:noProof/>
        <w:szCs w:val="20"/>
        <w:lang w:val="sl-SI" w:eastAsia="sl-SI"/>
      </w:rPr>
      <mc:AlternateContent>
        <mc:Choice Requires="wps">
          <w:drawing>
            <wp:anchor distT="4294967295" distB="4294967295" distL="114300" distR="114300" simplePos="0" relativeHeight="251658240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33655" b="19050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A48F97" id="Line 5" o:spid="_x0000_s1026" style="position:absolute;z-index:-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8045BD"/>
    <w:multiLevelType w:val="hybridMultilevel"/>
    <w:tmpl w:val="32A8BF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104F88"/>
    <w:multiLevelType w:val="hybridMultilevel"/>
    <w:tmpl w:val="D4FC74F6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56D9E"/>
    <w:multiLevelType w:val="hybridMultilevel"/>
    <w:tmpl w:val="23AABC2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9BF57A7"/>
    <w:multiLevelType w:val="hybridMultilevel"/>
    <w:tmpl w:val="0C5803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7A7028"/>
    <w:multiLevelType w:val="hybridMultilevel"/>
    <w:tmpl w:val="4A7A7DC0"/>
    <w:lvl w:ilvl="0" w:tplc="8CAE81C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9005FB"/>
    <w:multiLevelType w:val="hybridMultilevel"/>
    <w:tmpl w:val="DCB6AF76"/>
    <w:lvl w:ilvl="0" w:tplc="B878422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2"/>
  </w:num>
  <w:num w:numId="7">
    <w:abstractNumId w:val="8"/>
  </w:num>
  <w:num w:numId="8">
    <w:abstractNumId w:val="5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isplayBackgroundShape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244"/>
    <w:rsid w:val="000145E7"/>
    <w:rsid w:val="00023A88"/>
    <w:rsid w:val="00062F06"/>
    <w:rsid w:val="00080ADA"/>
    <w:rsid w:val="0008173B"/>
    <w:rsid w:val="000A7238"/>
    <w:rsid w:val="000A79AA"/>
    <w:rsid w:val="000E4556"/>
    <w:rsid w:val="0011666A"/>
    <w:rsid w:val="00130CFE"/>
    <w:rsid w:val="0013566A"/>
    <w:rsid w:val="001357B2"/>
    <w:rsid w:val="001772FC"/>
    <w:rsid w:val="001A7691"/>
    <w:rsid w:val="001D5012"/>
    <w:rsid w:val="001F2D26"/>
    <w:rsid w:val="00202A77"/>
    <w:rsid w:val="0020483B"/>
    <w:rsid w:val="00212700"/>
    <w:rsid w:val="00236A2F"/>
    <w:rsid w:val="00264C24"/>
    <w:rsid w:val="0026754C"/>
    <w:rsid w:val="00271CE5"/>
    <w:rsid w:val="002752E2"/>
    <w:rsid w:val="0028101B"/>
    <w:rsid w:val="00282020"/>
    <w:rsid w:val="00285716"/>
    <w:rsid w:val="002B1663"/>
    <w:rsid w:val="002E0E9A"/>
    <w:rsid w:val="002F298B"/>
    <w:rsid w:val="00311B7D"/>
    <w:rsid w:val="00322872"/>
    <w:rsid w:val="003636BF"/>
    <w:rsid w:val="00373F7D"/>
    <w:rsid w:val="0037479F"/>
    <w:rsid w:val="003845B4"/>
    <w:rsid w:val="00387B1A"/>
    <w:rsid w:val="003B1C92"/>
    <w:rsid w:val="003D4A81"/>
    <w:rsid w:val="003E1C74"/>
    <w:rsid w:val="003E3CE7"/>
    <w:rsid w:val="00416F49"/>
    <w:rsid w:val="00436A4F"/>
    <w:rsid w:val="004375BD"/>
    <w:rsid w:val="00463315"/>
    <w:rsid w:val="00491E9C"/>
    <w:rsid w:val="004F440A"/>
    <w:rsid w:val="0051651F"/>
    <w:rsid w:val="00526246"/>
    <w:rsid w:val="00533810"/>
    <w:rsid w:val="00567106"/>
    <w:rsid w:val="00580F0A"/>
    <w:rsid w:val="00590FA6"/>
    <w:rsid w:val="005B0F2A"/>
    <w:rsid w:val="005C4E20"/>
    <w:rsid w:val="005C6FF3"/>
    <w:rsid w:val="005D255D"/>
    <w:rsid w:val="005D4B13"/>
    <w:rsid w:val="005E1D3C"/>
    <w:rsid w:val="006137C9"/>
    <w:rsid w:val="00623DE7"/>
    <w:rsid w:val="0062480D"/>
    <w:rsid w:val="006249B0"/>
    <w:rsid w:val="00632253"/>
    <w:rsid w:val="00641E33"/>
    <w:rsid w:val="00642714"/>
    <w:rsid w:val="006455CE"/>
    <w:rsid w:val="00691985"/>
    <w:rsid w:val="006C1FDA"/>
    <w:rsid w:val="006D42D9"/>
    <w:rsid w:val="006D77B2"/>
    <w:rsid w:val="006F5F9C"/>
    <w:rsid w:val="00710887"/>
    <w:rsid w:val="00722189"/>
    <w:rsid w:val="00733017"/>
    <w:rsid w:val="00775244"/>
    <w:rsid w:val="00783310"/>
    <w:rsid w:val="00783D33"/>
    <w:rsid w:val="007A0DD5"/>
    <w:rsid w:val="007A4A6D"/>
    <w:rsid w:val="007B09BC"/>
    <w:rsid w:val="007B7F17"/>
    <w:rsid w:val="007C680A"/>
    <w:rsid w:val="007D1BCF"/>
    <w:rsid w:val="007D75CF"/>
    <w:rsid w:val="007E6DC5"/>
    <w:rsid w:val="007F036A"/>
    <w:rsid w:val="00834142"/>
    <w:rsid w:val="008541D7"/>
    <w:rsid w:val="008739A7"/>
    <w:rsid w:val="0088043C"/>
    <w:rsid w:val="008906C9"/>
    <w:rsid w:val="008B6BB1"/>
    <w:rsid w:val="008C5738"/>
    <w:rsid w:val="008D04F0"/>
    <w:rsid w:val="008D45D5"/>
    <w:rsid w:val="008F3500"/>
    <w:rsid w:val="00924E3C"/>
    <w:rsid w:val="00960248"/>
    <w:rsid w:val="009612BB"/>
    <w:rsid w:val="009A13F9"/>
    <w:rsid w:val="009F3AA7"/>
    <w:rsid w:val="00A125C5"/>
    <w:rsid w:val="00A40CF9"/>
    <w:rsid w:val="00A5039D"/>
    <w:rsid w:val="00A6415D"/>
    <w:rsid w:val="00A65EE7"/>
    <w:rsid w:val="00A70133"/>
    <w:rsid w:val="00A729B2"/>
    <w:rsid w:val="00A85530"/>
    <w:rsid w:val="00AC354A"/>
    <w:rsid w:val="00AE76B9"/>
    <w:rsid w:val="00AF5020"/>
    <w:rsid w:val="00B0192F"/>
    <w:rsid w:val="00B10E0A"/>
    <w:rsid w:val="00B124E6"/>
    <w:rsid w:val="00B1528B"/>
    <w:rsid w:val="00B163FF"/>
    <w:rsid w:val="00B17141"/>
    <w:rsid w:val="00B31575"/>
    <w:rsid w:val="00B36462"/>
    <w:rsid w:val="00B8547D"/>
    <w:rsid w:val="00BC2B1F"/>
    <w:rsid w:val="00BF59C9"/>
    <w:rsid w:val="00C07B57"/>
    <w:rsid w:val="00C14B2B"/>
    <w:rsid w:val="00C250D5"/>
    <w:rsid w:val="00C329B1"/>
    <w:rsid w:val="00C718C5"/>
    <w:rsid w:val="00C765C3"/>
    <w:rsid w:val="00C92898"/>
    <w:rsid w:val="00CE7514"/>
    <w:rsid w:val="00D10141"/>
    <w:rsid w:val="00D248DE"/>
    <w:rsid w:val="00D56FF7"/>
    <w:rsid w:val="00D62EBB"/>
    <w:rsid w:val="00D65ACD"/>
    <w:rsid w:val="00D8542D"/>
    <w:rsid w:val="00D9242E"/>
    <w:rsid w:val="00DC6A71"/>
    <w:rsid w:val="00DE5B46"/>
    <w:rsid w:val="00E0357D"/>
    <w:rsid w:val="00E04AAF"/>
    <w:rsid w:val="00E13E30"/>
    <w:rsid w:val="00E156E0"/>
    <w:rsid w:val="00E24EC2"/>
    <w:rsid w:val="00E52248"/>
    <w:rsid w:val="00E5468F"/>
    <w:rsid w:val="00E54ED7"/>
    <w:rsid w:val="00E71FBA"/>
    <w:rsid w:val="00EB0910"/>
    <w:rsid w:val="00EB432C"/>
    <w:rsid w:val="00EC2081"/>
    <w:rsid w:val="00EE6AFE"/>
    <w:rsid w:val="00F11622"/>
    <w:rsid w:val="00F1505B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9789C028-D73A-4A35-8511-DBE3BBEC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BC2B1F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6C1FD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C1FDA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6C1FDA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rsid w:val="00F1505B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1505B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F15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440C47-33BF-4715-8E2A-605DDA25D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0</TotalTime>
  <Pages>1</Pages>
  <Words>57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Duša Marjetič</dc:creator>
  <cp:lastModifiedBy>MIZŠ</cp:lastModifiedBy>
  <cp:revision>2</cp:revision>
  <cp:lastPrinted>2014-01-06T15:37:00Z</cp:lastPrinted>
  <dcterms:created xsi:type="dcterms:W3CDTF">2018-01-23T12:15:00Z</dcterms:created>
  <dcterms:modified xsi:type="dcterms:W3CDTF">2018-01-23T12:15:00Z</dcterms:modified>
</cp:coreProperties>
</file>