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202A77" w:rsidRDefault="000E4556" w:rsidP="00DC6A71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0" t="0" r="13335" b="571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42E" w:rsidRPr="00623DE7" w:rsidRDefault="00623DE7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623DE7">
                              <w:rPr>
                                <w:b/>
                                <w:lang w:val="sl-SI"/>
                              </w:rPr>
                              <w:t>IPP - MIZŠ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9242E" w:rsidRPr="00623DE7" w:rsidRDefault="00623DE7" w:rsidP="007D75CF">
                      <w:pPr>
                        <w:rPr>
                          <w:b/>
                          <w:lang w:val="sl-SI"/>
                        </w:rPr>
                      </w:pPr>
                      <w:r w:rsidRPr="00623DE7">
                        <w:rPr>
                          <w:b/>
                          <w:lang w:val="sl-SI"/>
                        </w:rPr>
                        <w:t>IPP - MIZŠ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130CFE" w:rsidRPr="0085696D">
        <w:t>007-</w:t>
      </w:r>
      <w:r w:rsidR="002D3243" w:rsidRPr="0085696D">
        <w:t>74</w:t>
      </w:r>
      <w:r w:rsidR="00130CFE" w:rsidRPr="0085696D">
        <w:t>/201</w:t>
      </w:r>
      <w:r w:rsidR="002D3243" w:rsidRPr="0085696D">
        <w:t>6</w:t>
      </w:r>
      <w:r w:rsidR="00130CFE" w:rsidRPr="0085696D">
        <w:t>/</w:t>
      </w:r>
      <w:r w:rsidR="0085696D" w:rsidRPr="0085696D">
        <w:t>1</w:t>
      </w:r>
    </w:p>
    <w:p w:rsidR="007D75CF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A80A5F">
        <w:t>4</w:t>
      </w:r>
      <w:r w:rsidR="00130CFE">
        <w:t>.</w:t>
      </w:r>
      <w:bookmarkStart w:id="0" w:name="_GoBack"/>
      <w:bookmarkEnd w:id="0"/>
      <w:r w:rsidR="00130CFE">
        <w:t xml:space="preserve"> </w:t>
      </w:r>
      <w:r w:rsidR="002D3243">
        <w:t>4</w:t>
      </w:r>
      <w:r w:rsidR="00130CFE">
        <w:t>. 2016</w:t>
      </w:r>
      <w:r w:rsidR="007D75CF" w:rsidRPr="00202A77">
        <w:t xml:space="preserve"> </w:t>
      </w:r>
    </w:p>
    <w:p w:rsidR="002D3243" w:rsidRDefault="002D3243" w:rsidP="00DC6A71">
      <w:pPr>
        <w:pStyle w:val="datumtevilka"/>
      </w:pPr>
    </w:p>
    <w:p w:rsidR="002D3243" w:rsidRDefault="002D3243" w:rsidP="00DC6A71">
      <w:pPr>
        <w:pStyle w:val="datumtevilka"/>
      </w:pPr>
    </w:p>
    <w:p w:rsidR="002D3243" w:rsidRPr="00202A77" w:rsidRDefault="002D3243" w:rsidP="00DC6A71">
      <w:pPr>
        <w:pStyle w:val="datumtevilka"/>
      </w:pPr>
    </w:p>
    <w:p w:rsidR="007D75CF" w:rsidRPr="00202A77" w:rsidRDefault="007D75CF" w:rsidP="007D75CF">
      <w:pPr>
        <w:rPr>
          <w:lang w:val="sl-SI"/>
        </w:rPr>
      </w:pPr>
    </w:p>
    <w:p w:rsidR="007D75CF" w:rsidRPr="002F2AC9" w:rsidRDefault="007D75CF" w:rsidP="002F2AC9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2D3243" w:rsidRPr="002F2AC9">
        <w:rPr>
          <w:lang w:val="sl-SI"/>
        </w:rPr>
        <w:t xml:space="preserve">Uredba o spremembah in dopolnitvah </w:t>
      </w:r>
      <w:r w:rsidR="00D417E9">
        <w:rPr>
          <w:lang w:val="sl-SI"/>
        </w:rPr>
        <w:t>U</w:t>
      </w:r>
      <w:r w:rsidR="002D3243" w:rsidRPr="002F2AC9">
        <w:rPr>
          <w:lang w:val="sl-SI"/>
        </w:rPr>
        <w:t xml:space="preserve">redbe o javnem financiranju </w:t>
      </w:r>
      <w:r w:rsidR="002F2AC9" w:rsidRPr="002F2AC9">
        <w:rPr>
          <w:lang w:val="sl-SI"/>
        </w:rPr>
        <w:t xml:space="preserve">            </w:t>
      </w:r>
      <w:r w:rsidR="002D3243" w:rsidRPr="002F2AC9">
        <w:rPr>
          <w:lang w:val="sl-SI"/>
        </w:rPr>
        <w:t xml:space="preserve">visokošolskih zavodov in drugih zavodov </w:t>
      </w:r>
      <w:r w:rsidR="00580F0A" w:rsidRPr="002F2AC9">
        <w:rPr>
          <w:lang w:val="sl-SI"/>
        </w:rPr>
        <w:t>- predlog</w:t>
      </w:r>
    </w:p>
    <w:p w:rsidR="007D75CF" w:rsidRPr="00202A77" w:rsidRDefault="007D75CF" w:rsidP="007D75CF">
      <w:pPr>
        <w:rPr>
          <w:lang w:val="sl-SI"/>
        </w:rPr>
      </w:pPr>
    </w:p>
    <w:p w:rsidR="00130CFE" w:rsidRDefault="00130CFE" w:rsidP="00641E33">
      <w:pPr>
        <w:jc w:val="both"/>
        <w:rPr>
          <w:lang w:val="sl-SI"/>
        </w:rPr>
      </w:pPr>
    </w:p>
    <w:p w:rsidR="00130CFE" w:rsidRDefault="00130CFE" w:rsidP="00641E33">
      <w:pPr>
        <w:jc w:val="both"/>
        <w:rPr>
          <w:lang w:val="sl-SI"/>
        </w:rPr>
      </w:pPr>
      <w:r>
        <w:rPr>
          <w:lang w:val="sl-SI"/>
        </w:rPr>
        <w:t xml:space="preserve">Ministrstvo za izobraževanje, znanost in šport v javno obravnavo z objavo na e-demokraciji posreduje </w:t>
      </w:r>
      <w:r w:rsidRPr="002D3243">
        <w:rPr>
          <w:lang w:val="sl-SI"/>
        </w:rPr>
        <w:t xml:space="preserve">predlog </w:t>
      </w:r>
      <w:r w:rsidR="002D3243" w:rsidRPr="002D3243">
        <w:rPr>
          <w:lang w:val="sl-SI"/>
        </w:rPr>
        <w:t>Uredbe</w:t>
      </w:r>
      <w:r w:rsidR="00D417E9">
        <w:rPr>
          <w:lang w:val="sl-SI"/>
        </w:rPr>
        <w:t xml:space="preserve"> o spremembah in dopolnitvah U</w:t>
      </w:r>
      <w:r w:rsidR="002D3243" w:rsidRPr="002D3243">
        <w:rPr>
          <w:lang w:val="sl-SI"/>
        </w:rPr>
        <w:t>redbe o javnem financiranju visokošolskih zavodov in drugih zavodov</w:t>
      </w:r>
      <w:r w:rsidRPr="002D3243">
        <w:rPr>
          <w:lang w:val="sl-SI"/>
        </w:rPr>
        <w:t>.</w:t>
      </w:r>
    </w:p>
    <w:p w:rsidR="00130CFE" w:rsidRDefault="00130CFE" w:rsidP="00641E33">
      <w:pPr>
        <w:jc w:val="both"/>
        <w:rPr>
          <w:lang w:val="sl-SI"/>
        </w:rPr>
      </w:pPr>
    </w:p>
    <w:p w:rsidR="00130CFE" w:rsidRDefault="00130CFE" w:rsidP="00641E33">
      <w:pPr>
        <w:jc w:val="both"/>
        <w:rPr>
          <w:lang w:val="sl-SI"/>
        </w:rPr>
      </w:pPr>
      <w:r>
        <w:rPr>
          <w:lang w:val="sl-SI"/>
        </w:rPr>
        <w:t>Rok za posredovanje pripomb je do vključno p</w:t>
      </w:r>
      <w:r w:rsidR="00096978">
        <w:rPr>
          <w:lang w:val="sl-SI"/>
        </w:rPr>
        <w:t>etka</w:t>
      </w:r>
      <w:r>
        <w:rPr>
          <w:lang w:val="sl-SI"/>
        </w:rPr>
        <w:t xml:space="preserve"> </w:t>
      </w:r>
      <w:r w:rsidR="002D3243">
        <w:rPr>
          <w:lang w:val="sl-SI"/>
        </w:rPr>
        <w:t>8</w:t>
      </w:r>
      <w:r>
        <w:rPr>
          <w:lang w:val="sl-SI"/>
        </w:rPr>
        <w:t xml:space="preserve">. </w:t>
      </w:r>
      <w:r w:rsidR="002D3243">
        <w:rPr>
          <w:lang w:val="sl-SI"/>
        </w:rPr>
        <w:t>aprila</w:t>
      </w:r>
      <w:r>
        <w:rPr>
          <w:lang w:val="sl-SI"/>
        </w:rPr>
        <w:t xml:space="preserve"> 2016.</w:t>
      </w:r>
    </w:p>
    <w:p w:rsidR="00130CFE" w:rsidRDefault="00130CFE" w:rsidP="00641E33">
      <w:pPr>
        <w:jc w:val="both"/>
        <w:rPr>
          <w:lang w:val="sl-SI"/>
        </w:rPr>
      </w:pPr>
      <w:r>
        <w:rPr>
          <w:lang w:val="sl-SI"/>
        </w:rPr>
        <w:t xml:space="preserve">    </w:t>
      </w:r>
      <w:r w:rsidR="00BC2B1F">
        <w:rPr>
          <w:lang w:val="sl-SI"/>
        </w:rPr>
        <w:t xml:space="preserve"> </w:t>
      </w:r>
    </w:p>
    <w:p w:rsidR="002D3243" w:rsidRDefault="002D3243" w:rsidP="00641E33">
      <w:pPr>
        <w:jc w:val="both"/>
        <w:rPr>
          <w:lang w:val="sl-SI"/>
        </w:rPr>
      </w:pPr>
    </w:p>
    <w:p w:rsidR="007D75CF" w:rsidRDefault="007D75CF" w:rsidP="003E1C74">
      <w:pPr>
        <w:pStyle w:val="podpisi"/>
        <w:rPr>
          <w:lang w:val="sl-SI"/>
        </w:rPr>
      </w:pPr>
    </w:p>
    <w:p w:rsidR="00130CFE" w:rsidRDefault="00130CFE" w:rsidP="003E1C74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Dr. Tomaž Boh</w:t>
      </w:r>
    </w:p>
    <w:p w:rsidR="00130CFE" w:rsidRPr="00202A77" w:rsidRDefault="00130CFE" w:rsidP="003E1C74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   Državni sekretar</w:t>
      </w:r>
    </w:p>
    <w:sectPr w:rsidR="00130CFE" w:rsidRPr="00202A77" w:rsidSect="00783310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E7" w:rsidRDefault="00C574E7">
      <w:r>
        <w:separator/>
      </w:r>
    </w:p>
  </w:endnote>
  <w:endnote w:type="continuationSeparator" w:id="0">
    <w:p w:rsidR="00C574E7" w:rsidRDefault="00C5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569428"/>
      <w:docPartObj>
        <w:docPartGallery w:val="Page Numbers (Bottom of Page)"/>
        <w:docPartUnique/>
      </w:docPartObj>
    </w:sdtPr>
    <w:sdtEndPr/>
    <w:sdtContent>
      <w:p w:rsidR="006C1FDA" w:rsidRDefault="00B163FF">
        <w:pPr>
          <w:pStyle w:val="Noga"/>
          <w:jc w:val="center"/>
        </w:pPr>
        <w:r>
          <w:fldChar w:fldCharType="begin"/>
        </w:r>
        <w:r w:rsidR="006C1FDA">
          <w:instrText>PAGE   \* MERGEFORMAT</w:instrText>
        </w:r>
        <w:r>
          <w:fldChar w:fldCharType="separate"/>
        </w:r>
        <w:r w:rsidR="00130CFE" w:rsidRPr="00130CFE">
          <w:rPr>
            <w:noProof/>
            <w:lang w:val="sl-SI"/>
          </w:rPr>
          <w:t>2</w:t>
        </w:r>
        <w:r>
          <w:fldChar w:fldCharType="end"/>
        </w:r>
      </w:p>
    </w:sdtContent>
  </w:sdt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E7" w:rsidRDefault="00C574E7">
      <w:r>
        <w:separator/>
      </w:r>
    </w:p>
  </w:footnote>
  <w:footnote w:type="continuationSeparator" w:id="0">
    <w:p w:rsidR="00C574E7" w:rsidRDefault="00C57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775244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4556">
      <w:rPr>
        <w:noProof/>
        <w:szCs w:val="20"/>
        <w:lang w:val="sl-SI" w:eastAsia="sl-SI"/>
      </w:rPr>
      <mc:AlternateContent>
        <mc:Choice Requires="wps">
          <w:drawing>
            <wp:anchor distT="4294967295" distB="4294967295" distL="114300" distR="114300" simplePos="0" relativeHeight="251658240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C7D510" id="Line 5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045BD"/>
    <w:multiLevelType w:val="hybridMultilevel"/>
    <w:tmpl w:val="32A8B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04F88"/>
    <w:multiLevelType w:val="hybridMultilevel"/>
    <w:tmpl w:val="D4FC74F6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56D9E"/>
    <w:multiLevelType w:val="hybridMultilevel"/>
    <w:tmpl w:val="23AABC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BF57A7"/>
    <w:multiLevelType w:val="hybridMultilevel"/>
    <w:tmpl w:val="0C5803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A7028"/>
    <w:multiLevelType w:val="hybridMultilevel"/>
    <w:tmpl w:val="4A7A7DC0"/>
    <w:lvl w:ilvl="0" w:tplc="8CAE81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005FB"/>
    <w:multiLevelType w:val="hybridMultilevel"/>
    <w:tmpl w:val="DCB6AF76"/>
    <w:lvl w:ilvl="0" w:tplc="B87842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44"/>
    <w:rsid w:val="000145E7"/>
    <w:rsid w:val="00023A88"/>
    <w:rsid w:val="00062F06"/>
    <w:rsid w:val="00080ADA"/>
    <w:rsid w:val="0008173B"/>
    <w:rsid w:val="00096978"/>
    <w:rsid w:val="000A7238"/>
    <w:rsid w:val="000A79AA"/>
    <w:rsid w:val="000E4556"/>
    <w:rsid w:val="0011666A"/>
    <w:rsid w:val="00130CFE"/>
    <w:rsid w:val="0013566A"/>
    <w:rsid w:val="001357B2"/>
    <w:rsid w:val="001772FC"/>
    <w:rsid w:val="001A7691"/>
    <w:rsid w:val="001D5012"/>
    <w:rsid w:val="001F2D26"/>
    <w:rsid w:val="00202A77"/>
    <w:rsid w:val="0020483B"/>
    <w:rsid w:val="00212700"/>
    <w:rsid w:val="00264C24"/>
    <w:rsid w:val="0026754C"/>
    <w:rsid w:val="00271CE5"/>
    <w:rsid w:val="0028101B"/>
    <w:rsid w:val="00282020"/>
    <w:rsid w:val="00285716"/>
    <w:rsid w:val="002B1663"/>
    <w:rsid w:val="002D3243"/>
    <w:rsid w:val="002E0E9A"/>
    <w:rsid w:val="002F298B"/>
    <w:rsid w:val="002F2AC9"/>
    <w:rsid w:val="00311B7D"/>
    <w:rsid w:val="00322872"/>
    <w:rsid w:val="003636BF"/>
    <w:rsid w:val="00373F7D"/>
    <w:rsid w:val="0037479F"/>
    <w:rsid w:val="003845B4"/>
    <w:rsid w:val="00387B1A"/>
    <w:rsid w:val="003B1C92"/>
    <w:rsid w:val="003E1C74"/>
    <w:rsid w:val="003E3CE7"/>
    <w:rsid w:val="00416F49"/>
    <w:rsid w:val="00436A4F"/>
    <w:rsid w:val="004375BD"/>
    <w:rsid w:val="00463315"/>
    <w:rsid w:val="00491E9C"/>
    <w:rsid w:val="00493FD6"/>
    <w:rsid w:val="004F440A"/>
    <w:rsid w:val="0051651F"/>
    <w:rsid w:val="00526246"/>
    <w:rsid w:val="00533810"/>
    <w:rsid w:val="00567106"/>
    <w:rsid w:val="00580F0A"/>
    <w:rsid w:val="00590FA6"/>
    <w:rsid w:val="005B0F2A"/>
    <w:rsid w:val="005C4E20"/>
    <w:rsid w:val="005C6FF3"/>
    <w:rsid w:val="005D255D"/>
    <w:rsid w:val="005D4B13"/>
    <w:rsid w:val="005E1D3C"/>
    <w:rsid w:val="00623DE7"/>
    <w:rsid w:val="0062480D"/>
    <w:rsid w:val="006249B0"/>
    <w:rsid w:val="00632253"/>
    <w:rsid w:val="00641E33"/>
    <w:rsid w:val="00642714"/>
    <w:rsid w:val="006455CE"/>
    <w:rsid w:val="00691985"/>
    <w:rsid w:val="006C1FDA"/>
    <w:rsid w:val="006D42D9"/>
    <w:rsid w:val="006D77B2"/>
    <w:rsid w:val="006F5F9C"/>
    <w:rsid w:val="00710887"/>
    <w:rsid w:val="00722189"/>
    <w:rsid w:val="00733017"/>
    <w:rsid w:val="00775244"/>
    <w:rsid w:val="00783310"/>
    <w:rsid w:val="007A0DD5"/>
    <w:rsid w:val="007A4A6D"/>
    <w:rsid w:val="007B09BC"/>
    <w:rsid w:val="007B7F17"/>
    <w:rsid w:val="007C680A"/>
    <w:rsid w:val="007D1BCF"/>
    <w:rsid w:val="007D75CF"/>
    <w:rsid w:val="007E6DC5"/>
    <w:rsid w:val="007F036A"/>
    <w:rsid w:val="00834142"/>
    <w:rsid w:val="008541D7"/>
    <w:rsid w:val="0085696D"/>
    <w:rsid w:val="0088043C"/>
    <w:rsid w:val="008906C9"/>
    <w:rsid w:val="008B6BB1"/>
    <w:rsid w:val="008C5738"/>
    <w:rsid w:val="008D04F0"/>
    <w:rsid w:val="008D45D5"/>
    <w:rsid w:val="008D7FAD"/>
    <w:rsid w:val="008F3500"/>
    <w:rsid w:val="00924E3C"/>
    <w:rsid w:val="00960248"/>
    <w:rsid w:val="009612BB"/>
    <w:rsid w:val="009A13F9"/>
    <w:rsid w:val="009F3AA7"/>
    <w:rsid w:val="00A125C5"/>
    <w:rsid w:val="00A40CF9"/>
    <w:rsid w:val="00A5039D"/>
    <w:rsid w:val="00A6415D"/>
    <w:rsid w:val="00A65EE7"/>
    <w:rsid w:val="00A70133"/>
    <w:rsid w:val="00A729B2"/>
    <w:rsid w:val="00A80A5F"/>
    <w:rsid w:val="00A85530"/>
    <w:rsid w:val="00AC354A"/>
    <w:rsid w:val="00AE76B9"/>
    <w:rsid w:val="00AF5020"/>
    <w:rsid w:val="00B0192F"/>
    <w:rsid w:val="00B10E0A"/>
    <w:rsid w:val="00B124E6"/>
    <w:rsid w:val="00B1528B"/>
    <w:rsid w:val="00B163FF"/>
    <w:rsid w:val="00B17141"/>
    <w:rsid w:val="00B31575"/>
    <w:rsid w:val="00B32DBE"/>
    <w:rsid w:val="00B36462"/>
    <w:rsid w:val="00B8547D"/>
    <w:rsid w:val="00BA5EE9"/>
    <w:rsid w:val="00BC2B1F"/>
    <w:rsid w:val="00BF59C9"/>
    <w:rsid w:val="00C07B57"/>
    <w:rsid w:val="00C14B2B"/>
    <w:rsid w:val="00C250D5"/>
    <w:rsid w:val="00C329B1"/>
    <w:rsid w:val="00C574E7"/>
    <w:rsid w:val="00C718C5"/>
    <w:rsid w:val="00C765C3"/>
    <w:rsid w:val="00C92898"/>
    <w:rsid w:val="00CE7514"/>
    <w:rsid w:val="00D10141"/>
    <w:rsid w:val="00D248DE"/>
    <w:rsid w:val="00D417E9"/>
    <w:rsid w:val="00D56FF7"/>
    <w:rsid w:val="00D62EBB"/>
    <w:rsid w:val="00D65ACD"/>
    <w:rsid w:val="00D8542D"/>
    <w:rsid w:val="00D9242E"/>
    <w:rsid w:val="00DC6A71"/>
    <w:rsid w:val="00DE5B46"/>
    <w:rsid w:val="00E0357D"/>
    <w:rsid w:val="00E04AAF"/>
    <w:rsid w:val="00E13E30"/>
    <w:rsid w:val="00E156E0"/>
    <w:rsid w:val="00E24EC2"/>
    <w:rsid w:val="00E52248"/>
    <w:rsid w:val="00E5468F"/>
    <w:rsid w:val="00E54ED7"/>
    <w:rsid w:val="00E71FBA"/>
    <w:rsid w:val="00EB0910"/>
    <w:rsid w:val="00EB432C"/>
    <w:rsid w:val="00EC2081"/>
    <w:rsid w:val="00EE6AFE"/>
    <w:rsid w:val="00F11622"/>
    <w:rsid w:val="00F1505B"/>
    <w:rsid w:val="00F240BB"/>
    <w:rsid w:val="00F46724"/>
    <w:rsid w:val="00F50D32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9789C028-D73A-4A35-8511-DBE3BBEC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BC2B1F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6C1F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C1FDA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6C1FDA"/>
    <w:rPr>
      <w:rFonts w:ascii="Arial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rsid w:val="00F1505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1505B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F15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B0C2F-8C59-4E41-82C4-0CDDA058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Duša Marjetič</dc:creator>
  <cp:lastModifiedBy>Jana Sedej</cp:lastModifiedBy>
  <cp:revision>5</cp:revision>
  <cp:lastPrinted>2014-01-06T15:37:00Z</cp:lastPrinted>
  <dcterms:created xsi:type="dcterms:W3CDTF">2016-04-01T11:54:00Z</dcterms:created>
  <dcterms:modified xsi:type="dcterms:W3CDTF">2016-04-04T11:57:00Z</dcterms:modified>
</cp:coreProperties>
</file>